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679DCA" w14:textId="77777777" w:rsidR="00987998" w:rsidRPr="00340552" w:rsidRDefault="00987998" w:rsidP="00987998">
      <w:pPr>
        <w:rPr>
          <w:sz w:val="28"/>
          <w:szCs w:val="28"/>
          <w:lang w:val="en-US"/>
        </w:rPr>
      </w:pPr>
    </w:p>
    <w:p w14:paraId="511D52C8" w14:textId="77777777" w:rsidR="00987998" w:rsidRDefault="00987998" w:rsidP="00987998">
      <w:pPr>
        <w:rPr>
          <w:sz w:val="28"/>
          <w:szCs w:val="28"/>
        </w:rPr>
      </w:pPr>
    </w:p>
    <w:p w14:paraId="6CFD9AFF" w14:textId="77777777" w:rsidR="00987998" w:rsidRDefault="00987998" w:rsidP="00987998">
      <w:pPr>
        <w:rPr>
          <w:sz w:val="28"/>
          <w:szCs w:val="28"/>
        </w:rPr>
      </w:pPr>
    </w:p>
    <w:p w14:paraId="58300865" w14:textId="77777777" w:rsidR="00987998" w:rsidRDefault="00987998" w:rsidP="00987998">
      <w:pPr>
        <w:rPr>
          <w:sz w:val="28"/>
          <w:szCs w:val="28"/>
        </w:rPr>
      </w:pPr>
    </w:p>
    <w:p w14:paraId="45BEE9ED" w14:textId="77777777" w:rsidR="00987998" w:rsidRPr="00B1453A" w:rsidRDefault="00987998" w:rsidP="00987998">
      <w:pPr>
        <w:spacing w:after="200" w:line="276" w:lineRule="auto"/>
        <w:jc w:val="center"/>
        <w:rPr>
          <w:rFonts w:eastAsia="Calibri"/>
          <w:sz w:val="28"/>
          <w:szCs w:val="28"/>
          <w:lang w:val="uk-UA" w:eastAsia="en-US"/>
        </w:rPr>
      </w:pPr>
    </w:p>
    <w:p w14:paraId="4820FDC4" w14:textId="35B43F07" w:rsidR="00987998" w:rsidRPr="000F54F6" w:rsidRDefault="00E06F7E" w:rsidP="00987998">
      <w:pPr>
        <w:spacing w:after="200" w:line="276" w:lineRule="auto"/>
        <w:rPr>
          <w:b/>
          <w:sz w:val="28"/>
          <w:highlight w:val="yellow"/>
          <w:lang w:val="uk-UA"/>
        </w:rPr>
        <w:sectPr w:rsidR="00987998" w:rsidRPr="000F54F6" w:rsidSect="004441DD">
          <w:headerReference w:type="even" r:id="rId8"/>
          <w:headerReference w:type="default" r:id="rId9"/>
          <w:pgSz w:w="11907" w:h="16839" w:code="9"/>
          <w:pgMar w:top="1134" w:right="851" w:bottom="1418" w:left="1418" w:header="720" w:footer="720" w:gutter="0"/>
          <w:cols w:space="720"/>
          <w:titlePg/>
          <w:docGrid w:linePitch="360"/>
        </w:sectPr>
      </w:pPr>
      <w:r>
        <w:rPr>
          <w:noProof/>
          <w:lang w:val="uk-UA" w:eastAsia="uk-UA"/>
        </w:rPr>
        <mc:AlternateContent>
          <mc:Choice Requires="wps">
            <w:drawing>
              <wp:anchor distT="0" distB="0" distL="114300" distR="114300" simplePos="0" relativeHeight="251661824" behindDoc="0" locked="0" layoutInCell="1" allowOverlap="1" wp14:anchorId="4C49FE78" wp14:editId="2F38EBA1">
                <wp:simplePos x="0" y="0"/>
                <wp:positionH relativeFrom="column">
                  <wp:posOffset>1236345</wp:posOffset>
                </wp:positionH>
                <wp:positionV relativeFrom="paragraph">
                  <wp:posOffset>103505</wp:posOffset>
                </wp:positionV>
                <wp:extent cx="3716020" cy="2752090"/>
                <wp:effectExtent l="19050" t="19050" r="0" b="0"/>
                <wp:wrapNone/>
                <wp:docPr id="513"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6020" cy="2752090"/>
                        </a:xfrm>
                        <a:prstGeom prst="rect">
                          <a:avLst/>
                        </a:prstGeom>
                        <a:solidFill>
                          <a:srgbClr val="FFFFFF"/>
                        </a:solidFill>
                        <a:ln w="38100" cmpd="dbl">
                          <a:solidFill>
                            <a:srgbClr val="000000"/>
                          </a:solidFill>
                          <a:miter lim="800000"/>
                          <a:headEnd/>
                          <a:tailEnd/>
                        </a:ln>
                      </wps:spPr>
                      <wps:txbx>
                        <w:txbxContent>
                          <w:p w14:paraId="1AD8FDDC" w14:textId="77777777" w:rsidR="000658DF" w:rsidRPr="003A41B8" w:rsidRDefault="000658DF" w:rsidP="000658DF">
                            <w:pPr>
                              <w:pStyle w:val="3"/>
                              <w:spacing w:line="300" w:lineRule="auto"/>
                              <w:rPr>
                                <w:rFonts w:ascii="Times New Roman CYR" w:hAnsi="Times New Roman CYR"/>
                                <w:i/>
                                <w:iCs/>
                                <w:sz w:val="44"/>
                                <w:szCs w:val="44"/>
                              </w:rPr>
                            </w:pPr>
                            <w:bookmarkStart w:id="0" w:name="_Toc169173496"/>
                            <w:bookmarkStart w:id="1" w:name="_Toc169172433"/>
                            <w:bookmarkStart w:id="2" w:name="_Toc168917507"/>
                            <w:bookmarkStart w:id="3" w:name="_Toc168915000"/>
                            <w:bookmarkStart w:id="4" w:name="_Toc168914813"/>
                            <w:bookmarkStart w:id="5" w:name="_Toc168914749"/>
                            <w:bookmarkStart w:id="6" w:name="_Toc168914670"/>
                            <w:bookmarkStart w:id="7" w:name="_Toc168080188"/>
                            <w:bookmarkStart w:id="8" w:name="_Toc168081149"/>
                            <w:bookmarkStart w:id="9" w:name="_Toc168914601"/>
                            <w:bookmarkStart w:id="10" w:name="_Toc167214032"/>
                            <w:bookmarkStart w:id="11" w:name="_Toc167213943"/>
                            <w:bookmarkStart w:id="12" w:name="_Toc105505981"/>
                            <w:bookmarkStart w:id="13" w:name="_Toc105607959"/>
                            <w:bookmarkStart w:id="14" w:name="_Toc105612754"/>
                            <w:bookmarkStart w:id="15" w:name="_Toc164460426"/>
                            <w:bookmarkStart w:id="16" w:name="_Toc164465568"/>
                            <w:bookmarkStart w:id="17" w:name="_Toc164772843"/>
                            <w:bookmarkStart w:id="18" w:name="_Toc164773377"/>
                            <w:bookmarkStart w:id="19" w:name="_Toc164805951"/>
                            <w:bookmarkStart w:id="20" w:name="_Toc164806534"/>
                            <w:bookmarkStart w:id="21" w:name="_Toc167188443"/>
                            <w:r w:rsidRPr="003A41B8">
                              <w:rPr>
                                <w:rFonts w:ascii="Times New Roman CYR" w:hAnsi="Times New Roman CYR"/>
                                <w:i/>
                                <w:iCs/>
                                <w:sz w:val="44"/>
                                <w:szCs w:val="44"/>
                              </w:rPr>
                              <w:t>ДИПЛОМНА РОБОТА БАКАЛАВРА</w:t>
                            </w:r>
                            <w:bookmarkEnd w:id="0"/>
                            <w:r w:rsidRPr="003A41B8">
                              <w:rPr>
                                <w:rFonts w:ascii="Times New Roman CYR" w:hAnsi="Times New Roman CYR"/>
                                <w:i/>
                                <w:iCs/>
                                <w:sz w:val="44"/>
                                <w:szCs w:val="44"/>
                              </w:rPr>
                              <w:t xml:space="preserve"> </w:t>
                            </w:r>
                          </w:p>
                          <w:p w14:paraId="118FA1E3" w14:textId="77777777" w:rsidR="000658DF" w:rsidRPr="000D3135" w:rsidRDefault="000658DF" w:rsidP="000658DF">
                            <w:pPr>
                              <w:pStyle w:val="2"/>
                              <w:spacing w:line="300" w:lineRule="auto"/>
                              <w:rPr>
                                <w:rFonts w:ascii="Times New Roman CYR" w:hAnsi="Times New Roman CYR"/>
                                <w:b w:val="0"/>
                                <w:sz w:val="44"/>
                                <w:szCs w:val="44"/>
                              </w:rPr>
                            </w:pPr>
                            <w:bookmarkStart w:id="22" w:name="_Toc169173497"/>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22"/>
                          </w:p>
                          <w:p w14:paraId="4E424773"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5FBBD347"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43A53617" w14:textId="77777777" w:rsidR="000658DF" w:rsidRPr="000D3135" w:rsidRDefault="000658DF" w:rsidP="000658DF">
                            <w:pPr>
                              <w:spacing w:line="300" w:lineRule="auto"/>
                              <w:jc w:val="center"/>
                              <w:rPr>
                                <w:b/>
                                <w:lang w:val="uk-UA"/>
                              </w:rPr>
                            </w:pPr>
                          </w:p>
                          <w:p w14:paraId="3418EE64"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3B7E4A98" w14:textId="77777777" w:rsidR="00A43AC3" w:rsidRPr="00B1453A" w:rsidRDefault="00A43AC3" w:rsidP="00987998">
                            <w:pPr>
                              <w:jc w:val="center"/>
                              <w:rPr>
                                <w:rFonts w:ascii="Calibri" w:hAnsi="Calibri"/>
                                <w:sz w:val="36"/>
                                <w:szCs w:val="36"/>
                              </w:rPr>
                            </w:pPr>
                          </w:p>
                          <w:p w14:paraId="77008201" w14:textId="77777777" w:rsidR="00A43AC3" w:rsidRDefault="00A43AC3" w:rsidP="00987998">
                            <w:pPr>
                              <w:jc w:val="center"/>
                              <w:rPr>
                                <w:rFonts w:ascii="Times New Roman CYR" w:hAnsi="Times New Roman CYR" w:cs="Times New Roman CYR"/>
                                <w:sz w:val="36"/>
                                <w:szCs w:val="36"/>
                              </w:rPr>
                            </w:pPr>
                          </w:p>
                          <w:p w14:paraId="698869EE" w14:textId="77777777" w:rsidR="00A43AC3" w:rsidRDefault="00A43AC3"/>
                          <w:p w14:paraId="3154BC2F" w14:textId="77777777" w:rsidR="00A43AC3" w:rsidRPr="00630E21" w:rsidRDefault="00A43AC3" w:rsidP="00987998">
                            <w:pPr>
                              <w:pStyle w:val="3"/>
                              <w:spacing w:line="276" w:lineRule="auto"/>
                              <w:rPr>
                                <w:rFonts w:ascii="Times New Roman" w:hAnsi="Times New Roman"/>
                                <w:bCs/>
                                <w:sz w:val="48"/>
                                <w:szCs w:val="48"/>
                              </w:rPr>
                            </w:pPr>
                            <w:bookmarkStart w:id="23" w:name="_Toc169173498"/>
                            <w:r w:rsidRPr="00630E21">
                              <w:rPr>
                                <w:rFonts w:ascii="Times New Roman" w:hAnsi="Times New Roman"/>
                                <w:bCs/>
                                <w:sz w:val="48"/>
                                <w:szCs w:val="48"/>
                              </w:rPr>
                              <w:t>ДИПЛОМНА РОБОТА</w:t>
                            </w:r>
                            <w:bookmarkEnd w:id="23"/>
                          </w:p>
                          <w:p w14:paraId="1AC4200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10E8FC6" w14:textId="77777777" w:rsidR="00A43AC3" w:rsidRPr="005E3013" w:rsidRDefault="00A43AC3" w:rsidP="00987998">
                            <w:pPr>
                              <w:pStyle w:val="2"/>
                              <w:spacing w:line="276" w:lineRule="auto"/>
                              <w:rPr>
                                <w:b w:val="0"/>
                                <w:bCs/>
                                <w:iCs/>
                                <w:sz w:val="48"/>
                                <w:szCs w:val="48"/>
                                <w:highlight w:val="yellow"/>
                              </w:rPr>
                            </w:pPr>
                            <w:bookmarkStart w:id="24" w:name="_Toc16917349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4"/>
                          </w:p>
                          <w:p w14:paraId="56AEA53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504828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91119B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01447B0" w14:textId="77777777" w:rsidR="00A43AC3" w:rsidRPr="00B1453A" w:rsidRDefault="00A43AC3" w:rsidP="00987998">
                            <w:pPr>
                              <w:jc w:val="center"/>
                              <w:rPr>
                                <w:rFonts w:ascii="Calibri" w:hAnsi="Calibri"/>
                                <w:sz w:val="36"/>
                                <w:szCs w:val="36"/>
                              </w:rPr>
                            </w:pPr>
                          </w:p>
                          <w:p w14:paraId="650F0C58" w14:textId="77777777" w:rsidR="00A43AC3" w:rsidRDefault="00A43AC3" w:rsidP="00987998">
                            <w:pPr>
                              <w:jc w:val="center"/>
                              <w:rPr>
                                <w:rFonts w:ascii="Times New Roman CYR" w:hAnsi="Times New Roman CYR" w:cs="Times New Roman CYR"/>
                                <w:sz w:val="36"/>
                                <w:szCs w:val="36"/>
                              </w:rPr>
                            </w:pPr>
                          </w:p>
                          <w:p w14:paraId="0D596AE8" w14:textId="77777777" w:rsidR="00A43AC3" w:rsidRDefault="00A43AC3"/>
                          <w:p w14:paraId="3A66FF14" w14:textId="77777777" w:rsidR="00A43AC3" w:rsidRPr="00630E21" w:rsidRDefault="00A43AC3" w:rsidP="00987998">
                            <w:pPr>
                              <w:pStyle w:val="3"/>
                              <w:spacing w:line="276" w:lineRule="auto"/>
                              <w:rPr>
                                <w:rFonts w:ascii="Times New Roman" w:hAnsi="Times New Roman"/>
                                <w:bCs/>
                                <w:sz w:val="48"/>
                                <w:szCs w:val="48"/>
                              </w:rPr>
                            </w:pPr>
                            <w:bookmarkStart w:id="25" w:name="_Toc169173500"/>
                            <w:r w:rsidRPr="00630E21">
                              <w:rPr>
                                <w:rFonts w:ascii="Times New Roman" w:hAnsi="Times New Roman"/>
                                <w:bCs/>
                                <w:sz w:val="48"/>
                                <w:szCs w:val="48"/>
                              </w:rPr>
                              <w:t>ДИПЛОМНА РОБОТА</w:t>
                            </w:r>
                            <w:bookmarkEnd w:id="25"/>
                          </w:p>
                          <w:p w14:paraId="1C546FF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E583E6E" w14:textId="77777777" w:rsidR="00A43AC3" w:rsidRPr="005E3013" w:rsidRDefault="00A43AC3" w:rsidP="00987998">
                            <w:pPr>
                              <w:pStyle w:val="2"/>
                              <w:spacing w:line="276" w:lineRule="auto"/>
                              <w:rPr>
                                <w:b w:val="0"/>
                                <w:bCs/>
                                <w:iCs/>
                                <w:sz w:val="48"/>
                                <w:szCs w:val="48"/>
                                <w:highlight w:val="yellow"/>
                              </w:rPr>
                            </w:pPr>
                            <w:bookmarkStart w:id="26" w:name="_Toc16917350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6"/>
                          </w:p>
                          <w:p w14:paraId="4A5FEAC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CBEFF5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65713D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5A0C10C" w14:textId="77777777" w:rsidR="00A43AC3" w:rsidRPr="00B1453A" w:rsidRDefault="00A43AC3" w:rsidP="00987998">
                            <w:pPr>
                              <w:jc w:val="center"/>
                              <w:rPr>
                                <w:rFonts w:ascii="Calibri" w:hAnsi="Calibri"/>
                                <w:sz w:val="36"/>
                                <w:szCs w:val="36"/>
                              </w:rPr>
                            </w:pPr>
                          </w:p>
                          <w:p w14:paraId="331ACE10" w14:textId="77777777" w:rsidR="00A43AC3" w:rsidRDefault="00A43AC3" w:rsidP="00987998">
                            <w:pPr>
                              <w:jc w:val="center"/>
                              <w:rPr>
                                <w:rFonts w:ascii="Times New Roman CYR" w:hAnsi="Times New Roman CYR" w:cs="Times New Roman CYR"/>
                                <w:sz w:val="36"/>
                                <w:szCs w:val="36"/>
                              </w:rPr>
                            </w:pPr>
                          </w:p>
                          <w:p w14:paraId="26601A73" w14:textId="77777777" w:rsidR="00A43AC3" w:rsidRDefault="00A43AC3"/>
                          <w:p w14:paraId="4FE37110" w14:textId="77777777" w:rsidR="00A43AC3" w:rsidRPr="00630E21" w:rsidRDefault="00A43AC3" w:rsidP="00987998">
                            <w:pPr>
                              <w:pStyle w:val="3"/>
                              <w:spacing w:line="276" w:lineRule="auto"/>
                              <w:rPr>
                                <w:rFonts w:ascii="Times New Roman" w:hAnsi="Times New Roman"/>
                                <w:bCs/>
                                <w:sz w:val="48"/>
                                <w:szCs w:val="48"/>
                              </w:rPr>
                            </w:pPr>
                            <w:bookmarkStart w:id="27" w:name="_Toc169173502"/>
                            <w:r w:rsidRPr="00630E21">
                              <w:rPr>
                                <w:rFonts w:ascii="Times New Roman" w:hAnsi="Times New Roman"/>
                                <w:bCs/>
                                <w:sz w:val="48"/>
                                <w:szCs w:val="48"/>
                              </w:rPr>
                              <w:t>ДИПЛОМНА РОБОТА</w:t>
                            </w:r>
                            <w:bookmarkEnd w:id="27"/>
                          </w:p>
                          <w:p w14:paraId="637550F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6B12CD7" w14:textId="77777777" w:rsidR="00A43AC3" w:rsidRPr="005E3013" w:rsidRDefault="00A43AC3" w:rsidP="00987998">
                            <w:pPr>
                              <w:pStyle w:val="2"/>
                              <w:spacing w:line="276" w:lineRule="auto"/>
                              <w:rPr>
                                <w:b w:val="0"/>
                                <w:bCs/>
                                <w:iCs/>
                                <w:sz w:val="48"/>
                                <w:szCs w:val="48"/>
                                <w:highlight w:val="yellow"/>
                              </w:rPr>
                            </w:pPr>
                            <w:bookmarkStart w:id="28" w:name="_Toc16917350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8"/>
                          </w:p>
                          <w:p w14:paraId="761204A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C495EA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5BFDF9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CF177EC" w14:textId="77777777" w:rsidR="00A43AC3" w:rsidRPr="00B1453A" w:rsidRDefault="00A43AC3" w:rsidP="00987998">
                            <w:pPr>
                              <w:jc w:val="center"/>
                              <w:rPr>
                                <w:rFonts w:ascii="Calibri" w:hAnsi="Calibri"/>
                                <w:sz w:val="36"/>
                                <w:szCs w:val="36"/>
                              </w:rPr>
                            </w:pPr>
                          </w:p>
                          <w:p w14:paraId="5692914B" w14:textId="77777777" w:rsidR="00A43AC3" w:rsidRDefault="00A43AC3" w:rsidP="00987998">
                            <w:pPr>
                              <w:jc w:val="center"/>
                              <w:rPr>
                                <w:rFonts w:ascii="Times New Roman CYR" w:hAnsi="Times New Roman CYR" w:cs="Times New Roman CYR"/>
                                <w:sz w:val="36"/>
                                <w:szCs w:val="36"/>
                              </w:rPr>
                            </w:pPr>
                          </w:p>
                          <w:p w14:paraId="4FDCCE20" w14:textId="77777777" w:rsidR="00A43AC3" w:rsidRDefault="00A43AC3"/>
                          <w:p w14:paraId="64DC8055" w14:textId="77777777" w:rsidR="00A43AC3" w:rsidRPr="00630E21" w:rsidRDefault="00A43AC3" w:rsidP="00987998">
                            <w:pPr>
                              <w:pStyle w:val="3"/>
                              <w:spacing w:line="276" w:lineRule="auto"/>
                              <w:rPr>
                                <w:rFonts w:ascii="Times New Roman" w:hAnsi="Times New Roman"/>
                                <w:bCs/>
                                <w:sz w:val="48"/>
                                <w:szCs w:val="48"/>
                              </w:rPr>
                            </w:pPr>
                            <w:bookmarkStart w:id="29" w:name="_Toc169173504"/>
                            <w:r w:rsidRPr="00630E21">
                              <w:rPr>
                                <w:rFonts w:ascii="Times New Roman" w:hAnsi="Times New Roman"/>
                                <w:bCs/>
                                <w:sz w:val="48"/>
                                <w:szCs w:val="48"/>
                              </w:rPr>
                              <w:t>ДИПЛОМНА РОБОТА</w:t>
                            </w:r>
                            <w:bookmarkEnd w:id="29"/>
                          </w:p>
                          <w:p w14:paraId="7A342D7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EC23B33" w14:textId="77777777" w:rsidR="00A43AC3" w:rsidRPr="005E3013" w:rsidRDefault="00A43AC3" w:rsidP="00987998">
                            <w:pPr>
                              <w:pStyle w:val="2"/>
                              <w:spacing w:line="276" w:lineRule="auto"/>
                              <w:rPr>
                                <w:b w:val="0"/>
                                <w:bCs/>
                                <w:iCs/>
                                <w:sz w:val="48"/>
                                <w:szCs w:val="48"/>
                                <w:highlight w:val="yellow"/>
                              </w:rPr>
                            </w:pPr>
                            <w:bookmarkStart w:id="30" w:name="_Toc16917350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0"/>
                          </w:p>
                          <w:p w14:paraId="3C65FA4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F3E6A9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88B76E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95C314F" w14:textId="77777777" w:rsidR="00A43AC3" w:rsidRPr="00B1453A" w:rsidRDefault="00A43AC3" w:rsidP="00987998">
                            <w:pPr>
                              <w:jc w:val="center"/>
                              <w:rPr>
                                <w:rFonts w:ascii="Calibri" w:hAnsi="Calibri"/>
                                <w:sz w:val="36"/>
                                <w:szCs w:val="36"/>
                              </w:rPr>
                            </w:pPr>
                          </w:p>
                          <w:p w14:paraId="10DC9DE9" w14:textId="77777777" w:rsidR="00A43AC3" w:rsidRDefault="00A43AC3" w:rsidP="00987998">
                            <w:pPr>
                              <w:jc w:val="center"/>
                              <w:rPr>
                                <w:rFonts w:ascii="Times New Roman CYR" w:hAnsi="Times New Roman CYR" w:cs="Times New Roman CYR"/>
                                <w:sz w:val="36"/>
                                <w:szCs w:val="36"/>
                              </w:rPr>
                            </w:pPr>
                          </w:p>
                          <w:p w14:paraId="7AA2B0EF" w14:textId="77777777" w:rsidR="00A43AC3" w:rsidRDefault="00A43AC3"/>
                          <w:p w14:paraId="4E6AB0FE" w14:textId="77777777" w:rsidR="00A43AC3" w:rsidRPr="00630E21" w:rsidRDefault="00A43AC3" w:rsidP="00987998">
                            <w:pPr>
                              <w:pStyle w:val="3"/>
                              <w:spacing w:line="276" w:lineRule="auto"/>
                              <w:rPr>
                                <w:rFonts w:ascii="Times New Roman" w:hAnsi="Times New Roman"/>
                                <w:bCs/>
                                <w:sz w:val="48"/>
                                <w:szCs w:val="48"/>
                              </w:rPr>
                            </w:pPr>
                            <w:bookmarkStart w:id="31" w:name="_Toc169173506"/>
                            <w:r w:rsidRPr="00630E21">
                              <w:rPr>
                                <w:rFonts w:ascii="Times New Roman" w:hAnsi="Times New Roman"/>
                                <w:bCs/>
                                <w:sz w:val="48"/>
                                <w:szCs w:val="48"/>
                              </w:rPr>
                              <w:t>ДИПЛОМНА РОБОТА</w:t>
                            </w:r>
                            <w:bookmarkEnd w:id="31"/>
                          </w:p>
                          <w:p w14:paraId="6E14D6F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087A1A4" w14:textId="77777777" w:rsidR="00A43AC3" w:rsidRPr="005E3013" w:rsidRDefault="00A43AC3" w:rsidP="00987998">
                            <w:pPr>
                              <w:pStyle w:val="2"/>
                              <w:spacing w:line="276" w:lineRule="auto"/>
                              <w:rPr>
                                <w:b w:val="0"/>
                                <w:bCs/>
                                <w:iCs/>
                                <w:sz w:val="48"/>
                                <w:szCs w:val="48"/>
                                <w:highlight w:val="yellow"/>
                              </w:rPr>
                            </w:pPr>
                            <w:bookmarkStart w:id="32" w:name="_Toc16917350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2"/>
                          </w:p>
                          <w:p w14:paraId="5E50D73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E5DFDA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6D8B5E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2C633C8" w14:textId="77777777" w:rsidR="00A43AC3" w:rsidRPr="00B1453A" w:rsidRDefault="00A43AC3" w:rsidP="00987998">
                            <w:pPr>
                              <w:jc w:val="center"/>
                              <w:rPr>
                                <w:rFonts w:ascii="Calibri" w:hAnsi="Calibri"/>
                                <w:sz w:val="36"/>
                                <w:szCs w:val="36"/>
                              </w:rPr>
                            </w:pPr>
                          </w:p>
                          <w:p w14:paraId="18BD5E98" w14:textId="77777777" w:rsidR="00A43AC3" w:rsidRDefault="00A43AC3" w:rsidP="00987998">
                            <w:pPr>
                              <w:jc w:val="center"/>
                              <w:rPr>
                                <w:rFonts w:ascii="Times New Roman CYR" w:hAnsi="Times New Roman CYR" w:cs="Times New Roman CYR"/>
                                <w:sz w:val="36"/>
                                <w:szCs w:val="36"/>
                              </w:rPr>
                            </w:pPr>
                          </w:p>
                          <w:p w14:paraId="33E2A604" w14:textId="77777777" w:rsidR="00A43AC3" w:rsidRDefault="00A43AC3"/>
                          <w:p w14:paraId="1907B528" w14:textId="77777777" w:rsidR="00A43AC3" w:rsidRPr="00630E21" w:rsidRDefault="00A43AC3" w:rsidP="00987998">
                            <w:pPr>
                              <w:pStyle w:val="3"/>
                              <w:spacing w:line="276" w:lineRule="auto"/>
                              <w:rPr>
                                <w:rFonts w:ascii="Times New Roman" w:hAnsi="Times New Roman"/>
                                <w:bCs/>
                                <w:sz w:val="48"/>
                                <w:szCs w:val="48"/>
                              </w:rPr>
                            </w:pPr>
                            <w:bookmarkStart w:id="33" w:name="_Toc169173508"/>
                            <w:r w:rsidRPr="00630E21">
                              <w:rPr>
                                <w:rFonts w:ascii="Times New Roman" w:hAnsi="Times New Roman"/>
                                <w:bCs/>
                                <w:sz w:val="48"/>
                                <w:szCs w:val="48"/>
                              </w:rPr>
                              <w:t>ДИПЛОМНА РОБОТА</w:t>
                            </w:r>
                            <w:bookmarkEnd w:id="33"/>
                          </w:p>
                          <w:p w14:paraId="57BD80D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C05AD7A" w14:textId="77777777" w:rsidR="00A43AC3" w:rsidRPr="005E3013" w:rsidRDefault="00A43AC3" w:rsidP="00987998">
                            <w:pPr>
                              <w:pStyle w:val="2"/>
                              <w:spacing w:line="276" w:lineRule="auto"/>
                              <w:rPr>
                                <w:b w:val="0"/>
                                <w:bCs/>
                                <w:iCs/>
                                <w:sz w:val="48"/>
                                <w:szCs w:val="48"/>
                                <w:highlight w:val="yellow"/>
                              </w:rPr>
                            </w:pPr>
                            <w:bookmarkStart w:id="34" w:name="_Toc16917350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4"/>
                          </w:p>
                          <w:p w14:paraId="20DCD93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386002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6C0A49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7773F8C" w14:textId="77777777" w:rsidR="00A43AC3" w:rsidRPr="00B1453A" w:rsidRDefault="00A43AC3" w:rsidP="00987998">
                            <w:pPr>
                              <w:jc w:val="center"/>
                              <w:rPr>
                                <w:rFonts w:ascii="Calibri" w:hAnsi="Calibri"/>
                                <w:sz w:val="36"/>
                                <w:szCs w:val="36"/>
                              </w:rPr>
                            </w:pPr>
                          </w:p>
                          <w:p w14:paraId="74CDC003" w14:textId="77777777" w:rsidR="00A43AC3" w:rsidRDefault="00A43AC3" w:rsidP="00987998">
                            <w:pPr>
                              <w:jc w:val="center"/>
                              <w:rPr>
                                <w:rFonts w:ascii="Times New Roman CYR" w:hAnsi="Times New Roman CYR" w:cs="Times New Roman CYR"/>
                                <w:sz w:val="36"/>
                                <w:szCs w:val="36"/>
                              </w:rPr>
                            </w:pPr>
                          </w:p>
                          <w:p w14:paraId="144C3159" w14:textId="77777777" w:rsidR="00A43AC3" w:rsidRDefault="00A43AC3"/>
                          <w:p w14:paraId="4A0DD95B" w14:textId="77777777" w:rsidR="00A43AC3" w:rsidRPr="00630E21" w:rsidRDefault="00A43AC3" w:rsidP="00987998">
                            <w:pPr>
                              <w:pStyle w:val="3"/>
                              <w:spacing w:line="276" w:lineRule="auto"/>
                              <w:rPr>
                                <w:rFonts w:ascii="Times New Roman" w:hAnsi="Times New Roman"/>
                                <w:bCs/>
                                <w:sz w:val="48"/>
                                <w:szCs w:val="48"/>
                              </w:rPr>
                            </w:pPr>
                            <w:bookmarkStart w:id="35" w:name="_Toc169173510"/>
                            <w:r w:rsidRPr="00630E21">
                              <w:rPr>
                                <w:rFonts w:ascii="Times New Roman" w:hAnsi="Times New Roman"/>
                                <w:bCs/>
                                <w:sz w:val="48"/>
                                <w:szCs w:val="48"/>
                              </w:rPr>
                              <w:t>ДИПЛОМНА РОБОТА</w:t>
                            </w:r>
                            <w:bookmarkEnd w:id="35"/>
                          </w:p>
                          <w:p w14:paraId="1058507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71418B0" w14:textId="77777777" w:rsidR="00A43AC3" w:rsidRPr="005E3013" w:rsidRDefault="00A43AC3" w:rsidP="00987998">
                            <w:pPr>
                              <w:pStyle w:val="2"/>
                              <w:spacing w:line="276" w:lineRule="auto"/>
                              <w:rPr>
                                <w:b w:val="0"/>
                                <w:bCs/>
                                <w:iCs/>
                                <w:sz w:val="48"/>
                                <w:szCs w:val="48"/>
                                <w:highlight w:val="yellow"/>
                              </w:rPr>
                            </w:pPr>
                            <w:bookmarkStart w:id="36" w:name="_Toc16917351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6"/>
                          </w:p>
                          <w:p w14:paraId="4903CC8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1CA913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332B97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C01B7B7" w14:textId="77777777" w:rsidR="00A43AC3" w:rsidRPr="00B1453A" w:rsidRDefault="00A43AC3" w:rsidP="00987998">
                            <w:pPr>
                              <w:jc w:val="center"/>
                              <w:rPr>
                                <w:rFonts w:ascii="Calibri" w:hAnsi="Calibri"/>
                                <w:sz w:val="36"/>
                                <w:szCs w:val="36"/>
                              </w:rPr>
                            </w:pPr>
                          </w:p>
                          <w:p w14:paraId="38F1A4C6" w14:textId="77777777" w:rsidR="00A43AC3" w:rsidRDefault="00A43AC3" w:rsidP="00987998">
                            <w:pPr>
                              <w:jc w:val="center"/>
                              <w:rPr>
                                <w:rFonts w:ascii="Times New Roman CYR" w:hAnsi="Times New Roman CYR" w:cs="Times New Roman CYR"/>
                                <w:sz w:val="36"/>
                                <w:szCs w:val="36"/>
                              </w:rPr>
                            </w:pPr>
                          </w:p>
                          <w:p w14:paraId="294B09BC" w14:textId="77777777" w:rsidR="00A43AC3" w:rsidRDefault="00A43AC3"/>
                          <w:p w14:paraId="3EC147EA" w14:textId="77777777" w:rsidR="000658DF" w:rsidRPr="003A41B8" w:rsidRDefault="000658DF" w:rsidP="000658DF">
                            <w:pPr>
                              <w:pStyle w:val="3"/>
                              <w:spacing w:line="300" w:lineRule="auto"/>
                              <w:rPr>
                                <w:rFonts w:ascii="Times New Roman CYR" w:hAnsi="Times New Roman CYR"/>
                                <w:i/>
                                <w:iCs/>
                                <w:sz w:val="44"/>
                                <w:szCs w:val="44"/>
                              </w:rPr>
                            </w:pPr>
                            <w:bookmarkStart w:id="37" w:name="_Toc169173512"/>
                            <w:r w:rsidRPr="003A41B8">
                              <w:rPr>
                                <w:rFonts w:ascii="Times New Roman CYR" w:hAnsi="Times New Roman CYR"/>
                                <w:i/>
                                <w:iCs/>
                                <w:sz w:val="44"/>
                                <w:szCs w:val="44"/>
                              </w:rPr>
                              <w:t>ДИПЛОМНА РОБОТА БАКАЛАВРА</w:t>
                            </w:r>
                            <w:bookmarkEnd w:id="37"/>
                            <w:r w:rsidRPr="003A41B8">
                              <w:rPr>
                                <w:rFonts w:ascii="Times New Roman CYR" w:hAnsi="Times New Roman CYR"/>
                                <w:i/>
                                <w:iCs/>
                                <w:sz w:val="44"/>
                                <w:szCs w:val="44"/>
                              </w:rPr>
                              <w:t xml:space="preserve"> </w:t>
                            </w:r>
                          </w:p>
                          <w:p w14:paraId="17F0B4F3" w14:textId="77777777" w:rsidR="000658DF" w:rsidRPr="000D3135" w:rsidRDefault="000658DF" w:rsidP="000658DF">
                            <w:pPr>
                              <w:pStyle w:val="2"/>
                              <w:spacing w:line="300" w:lineRule="auto"/>
                              <w:rPr>
                                <w:rFonts w:ascii="Times New Roman CYR" w:hAnsi="Times New Roman CYR"/>
                                <w:b w:val="0"/>
                                <w:sz w:val="44"/>
                                <w:szCs w:val="44"/>
                              </w:rPr>
                            </w:pPr>
                            <w:bookmarkStart w:id="38" w:name="_Toc169173513"/>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38"/>
                          </w:p>
                          <w:p w14:paraId="085A990F"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16AE9291"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42398E68" w14:textId="77777777" w:rsidR="000658DF" w:rsidRPr="000D3135" w:rsidRDefault="000658DF" w:rsidP="000658DF">
                            <w:pPr>
                              <w:spacing w:line="300" w:lineRule="auto"/>
                              <w:jc w:val="center"/>
                              <w:rPr>
                                <w:b/>
                                <w:lang w:val="uk-UA"/>
                              </w:rPr>
                            </w:pPr>
                          </w:p>
                          <w:p w14:paraId="3518FB6E"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1A728806" w14:textId="77777777" w:rsidR="00A43AC3" w:rsidRPr="00B1453A" w:rsidRDefault="00A43AC3" w:rsidP="00987998">
                            <w:pPr>
                              <w:jc w:val="center"/>
                              <w:rPr>
                                <w:rFonts w:ascii="Calibri" w:hAnsi="Calibri"/>
                                <w:sz w:val="36"/>
                                <w:szCs w:val="36"/>
                              </w:rPr>
                            </w:pPr>
                          </w:p>
                          <w:p w14:paraId="36D91896" w14:textId="77777777" w:rsidR="00A43AC3" w:rsidRDefault="00A43AC3" w:rsidP="00987998">
                            <w:pPr>
                              <w:jc w:val="center"/>
                              <w:rPr>
                                <w:rFonts w:ascii="Times New Roman CYR" w:hAnsi="Times New Roman CYR" w:cs="Times New Roman CYR"/>
                                <w:sz w:val="36"/>
                                <w:szCs w:val="36"/>
                              </w:rPr>
                            </w:pPr>
                          </w:p>
                          <w:p w14:paraId="4190F421" w14:textId="77777777" w:rsidR="00A43AC3" w:rsidRDefault="00A43AC3"/>
                          <w:p w14:paraId="70F27452" w14:textId="77777777" w:rsidR="00A43AC3" w:rsidRPr="00630E21" w:rsidRDefault="00A43AC3" w:rsidP="00987998">
                            <w:pPr>
                              <w:pStyle w:val="3"/>
                              <w:spacing w:line="276" w:lineRule="auto"/>
                              <w:rPr>
                                <w:rFonts w:ascii="Times New Roman" w:hAnsi="Times New Roman"/>
                                <w:bCs/>
                                <w:sz w:val="48"/>
                                <w:szCs w:val="48"/>
                              </w:rPr>
                            </w:pPr>
                            <w:bookmarkStart w:id="39" w:name="_Toc169173514"/>
                            <w:r w:rsidRPr="00630E21">
                              <w:rPr>
                                <w:rFonts w:ascii="Times New Roman" w:hAnsi="Times New Roman"/>
                                <w:bCs/>
                                <w:sz w:val="48"/>
                                <w:szCs w:val="48"/>
                              </w:rPr>
                              <w:t>ДИПЛОМНА РОБОТА</w:t>
                            </w:r>
                            <w:bookmarkEnd w:id="39"/>
                          </w:p>
                          <w:p w14:paraId="206561E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C6AAFEA" w14:textId="77777777" w:rsidR="00A43AC3" w:rsidRPr="005E3013" w:rsidRDefault="00A43AC3" w:rsidP="00987998">
                            <w:pPr>
                              <w:pStyle w:val="2"/>
                              <w:spacing w:line="276" w:lineRule="auto"/>
                              <w:rPr>
                                <w:b w:val="0"/>
                                <w:bCs/>
                                <w:iCs/>
                                <w:sz w:val="48"/>
                                <w:szCs w:val="48"/>
                                <w:highlight w:val="yellow"/>
                              </w:rPr>
                            </w:pPr>
                            <w:bookmarkStart w:id="40" w:name="_Toc16917351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0"/>
                          </w:p>
                          <w:p w14:paraId="53EB96A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FFF34D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C9B3AC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A2BBFBB" w14:textId="77777777" w:rsidR="00A43AC3" w:rsidRPr="00B1453A" w:rsidRDefault="00A43AC3" w:rsidP="00987998">
                            <w:pPr>
                              <w:jc w:val="center"/>
                              <w:rPr>
                                <w:rFonts w:ascii="Calibri" w:hAnsi="Calibri"/>
                                <w:sz w:val="36"/>
                                <w:szCs w:val="36"/>
                              </w:rPr>
                            </w:pPr>
                          </w:p>
                          <w:p w14:paraId="7B677366" w14:textId="77777777" w:rsidR="00A43AC3" w:rsidRDefault="00A43AC3" w:rsidP="00987998">
                            <w:pPr>
                              <w:jc w:val="center"/>
                              <w:rPr>
                                <w:rFonts w:ascii="Times New Roman CYR" w:hAnsi="Times New Roman CYR" w:cs="Times New Roman CYR"/>
                                <w:sz w:val="36"/>
                                <w:szCs w:val="36"/>
                              </w:rPr>
                            </w:pPr>
                          </w:p>
                          <w:p w14:paraId="4AC303AB" w14:textId="77777777" w:rsidR="00A43AC3" w:rsidRDefault="00A43AC3"/>
                          <w:p w14:paraId="36709B73" w14:textId="77777777" w:rsidR="00A43AC3" w:rsidRPr="00630E21" w:rsidRDefault="00A43AC3" w:rsidP="00987998">
                            <w:pPr>
                              <w:pStyle w:val="3"/>
                              <w:spacing w:line="276" w:lineRule="auto"/>
                              <w:rPr>
                                <w:rFonts w:ascii="Times New Roman" w:hAnsi="Times New Roman"/>
                                <w:bCs/>
                                <w:sz w:val="48"/>
                                <w:szCs w:val="48"/>
                              </w:rPr>
                            </w:pPr>
                            <w:bookmarkStart w:id="41" w:name="_Toc169173516"/>
                            <w:r w:rsidRPr="00630E21">
                              <w:rPr>
                                <w:rFonts w:ascii="Times New Roman" w:hAnsi="Times New Roman"/>
                                <w:bCs/>
                                <w:sz w:val="48"/>
                                <w:szCs w:val="48"/>
                              </w:rPr>
                              <w:t>ДИПЛОМНА РОБОТА</w:t>
                            </w:r>
                            <w:bookmarkEnd w:id="41"/>
                          </w:p>
                          <w:p w14:paraId="19086CF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347E4B6" w14:textId="77777777" w:rsidR="00A43AC3" w:rsidRPr="005E3013" w:rsidRDefault="00A43AC3" w:rsidP="00987998">
                            <w:pPr>
                              <w:pStyle w:val="2"/>
                              <w:spacing w:line="276" w:lineRule="auto"/>
                              <w:rPr>
                                <w:b w:val="0"/>
                                <w:bCs/>
                                <w:iCs/>
                                <w:sz w:val="48"/>
                                <w:szCs w:val="48"/>
                                <w:highlight w:val="yellow"/>
                              </w:rPr>
                            </w:pPr>
                            <w:bookmarkStart w:id="42" w:name="_Toc16917351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2"/>
                          </w:p>
                          <w:p w14:paraId="281E1CC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643693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32767A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9C025E5" w14:textId="77777777" w:rsidR="00A43AC3" w:rsidRPr="00B1453A" w:rsidRDefault="00A43AC3" w:rsidP="00987998">
                            <w:pPr>
                              <w:jc w:val="center"/>
                              <w:rPr>
                                <w:rFonts w:ascii="Calibri" w:hAnsi="Calibri"/>
                                <w:sz w:val="36"/>
                                <w:szCs w:val="36"/>
                              </w:rPr>
                            </w:pPr>
                          </w:p>
                          <w:p w14:paraId="7B7A8CD2" w14:textId="77777777" w:rsidR="00A43AC3" w:rsidRDefault="00A43AC3" w:rsidP="00987998">
                            <w:pPr>
                              <w:jc w:val="center"/>
                              <w:rPr>
                                <w:rFonts w:ascii="Times New Roman CYR" w:hAnsi="Times New Roman CYR" w:cs="Times New Roman CYR"/>
                                <w:sz w:val="36"/>
                                <w:szCs w:val="36"/>
                              </w:rPr>
                            </w:pPr>
                          </w:p>
                          <w:p w14:paraId="277941D6" w14:textId="77777777" w:rsidR="00A43AC3" w:rsidRDefault="00A43AC3"/>
                          <w:p w14:paraId="71DF77CB" w14:textId="77777777" w:rsidR="00A43AC3" w:rsidRPr="00630E21" w:rsidRDefault="00A43AC3" w:rsidP="00987998">
                            <w:pPr>
                              <w:pStyle w:val="3"/>
                              <w:spacing w:line="276" w:lineRule="auto"/>
                              <w:rPr>
                                <w:rFonts w:ascii="Times New Roman" w:hAnsi="Times New Roman"/>
                                <w:bCs/>
                                <w:sz w:val="48"/>
                                <w:szCs w:val="48"/>
                              </w:rPr>
                            </w:pPr>
                            <w:bookmarkStart w:id="43" w:name="_Toc169173518"/>
                            <w:r w:rsidRPr="00630E21">
                              <w:rPr>
                                <w:rFonts w:ascii="Times New Roman" w:hAnsi="Times New Roman"/>
                                <w:bCs/>
                                <w:sz w:val="48"/>
                                <w:szCs w:val="48"/>
                              </w:rPr>
                              <w:t>ДИПЛОМНА РОБОТА</w:t>
                            </w:r>
                            <w:bookmarkEnd w:id="43"/>
                          </w:p>
                          <w:p w14:paraId="2503AAC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8BB2382" w14:textId="77777777" w:rsidR="00A43AC3" w:rsidRPr="005E3013" w:rsidRDefault="00A43AC3" w:rsidP="00987998">
                            <w:pPr>
                              <w:pStyle w:val="2"/>
                              <w:spacing w:line="276" w:lineRule="auto"/>
                              <w:rPr>
                                <w:b w:val="0"/>
                                <w:bCs/>
                                <w:iCs/>
                                <w:sz w:val="48"/>
                                <w:szCs w:val="48"/>
                                <w:highlight w:val="yellow"/>
                              </w:rPr>
                            </w:pPr>
                            <w:bookmarkStart w:id="44" w:name="_Toc16917351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4"/>
                          </w:p>
                          <w:p w14:paraId="5E4DE0D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CB7247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8FEE84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622FAEF" w14:textId="77777777" w:rsidR="00A43AC3" w:rsidRPr="00B1453A" w:rsidRDefault="00A43AC3" w:rsidP="00987998">
                            <w:pPr>
                              <w:jc w:val="center"/>
                              <w:rPr>
                                <w:rFonts w:ascii="Calibri" w:hAnsi="Calibri"/>
                                <w:sz w:val="36"/>
                                <w:szCs w:val="36"/>
                              </w:rPr>
                            </w:pPr>
                          </w:p>
                          <w:p w14:paraId="370193AB" w14:textId="77777777" w:rsidR="00A43AC3" w:rsidRDefault="00A43AC3" w:rsidP="00987998">
                            <w:pPr>
                              <w:jc w:val="center"/>
                              <w:rPr>
                                <w:rFonts w:ascii="Times New Roman CYR" w:hAnsi="Times New Roman CYR" w:cs="Times New Roman CYR"/>
                                <w:sz w:val="36"/>
                                <w:szCs w:val="36"/>
                              </w:rPr>
                            </w:pPr>
                          </w:p>
                          <w:p w14:paraId="528ACFE0" w14:textId="77777777" w:rsidR="00A43AC3" w:rsidRDefault="00A43AC3"/>
                          <w:p w14:paraId="3255AC87" w14:textId="77777777" w:rsidR="00A43AC3" w:rsidRPr="00630E21" w:rsidRDefault="00A43AC3" w:rsidP="00987998">
                            <w:pPr>
                              <w:pStyle w:val="3"/>
                              <w:spacing w:line="276" w:lineRule="auto"/>
                              <w:rPr>
                                <w:rFonts w:ascii="Times New Roman" w:hAnsi="Times New Roman"/>
                                <w:bCs/>
                                <w:sz w:val="48"/>
                                <w:szCs w:val="48"/>
                              </w:rPr>
                            </w:pPr>
                            <w:bookmarkStart w:id="45" w:name="_Toc169173520"/>
                            <w:r w:rsidRPr="00630E21">
                              <w:rPr>
                                <w:rFonts w:ascii="Times New Roman" w:hAnsi="Times New Roman"/>
                                <w:bCs/>
                                <w:sz w:val="48"/>
                                <w:szCs w:val="48"/>
                              </w:rPr>
                              <w:t>ДИПЛОМНА РОБОТА</w:t>
                            </w:r>
                            <w:bookmarkEnd w:id="45"/>
                          </w:p>
                          <w:p w14:paraId="1BC87CF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56E622C" w14:textId="77777777" w:rsidR="00A43AC3" w:rsidRPr="005E3013" w:rsidRDefault="00A43AC3" w:rsidP="00987998">
                            <w:pPr>
                              <w:pStyle w:val="2"/>
                              <w:spacing w:line="276" w:lineRule="auto"/>
                              <w:rPr>
                                <w:b w:val="0"/>
                                <w:bCs/>
                                <w:iCs/>
                                <w:sz w:val="48"/>
                                <w:szCs w:val="48"/>
                                <w:highlight w:val="yellow"/>
                              </w:rPr>
                            </w:pPr>
                            <w:bookmarkStart w:id="46" w:name="_Toc16917352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6"/>
                          </w:p>
                          <w:p w14:paraId="26B9216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7434A2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B809CE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010F302" w14:textId="77777777" w:rsidR="00A43AC3" w:rsidRPr="00B1453A" w:rsidRDefault="00A43AC3" w:rsidP="00987998">
                            <w:pPr>
                              <w:jc w:val="center"/>
                              <w:rPr>
                                <w:rFonts w:ascii="Calibri" w:hAnsi="Calibri"/>
                                <w:sz w:val="36"/>
                                <w:szCs w:val="36"/>
                              </w:rPr>
                            </w:pPr>
                          </w:p>
                          <w:p w14:paraId="5547756F" w14:textId="77777777" w:rsidR="00A43AC3" w:rsidRDefault="00A43AC3" w:rsidP="00987998">
                            <w:pPr>
                              <w:jc w:val="center"/>
                              <w:rPr>
                                <w:rFonts w:ascii="Times New Roman CYR" w:hAnsi="Times New Roman CYR" w:cs="Times New Roman CYR"/>
                                <w:sz w:val="36"/>
                                <w:szCs w:val="36"/>
                              </w:rPr>
                            </w:pPr>
                          </w:p>
                          <w:p w14:paraId="3170F7C5" w14:textId="77777777" w:rsidR="00A43AC3" w:rsidRDefault="00A43AC3"/>
                          <w:p w14:paraId="55DE0F3D" w14:textId="77777777" w:rsidR="00A43AC3" w:rsidRPr="00630E21" w:rsidRDefault="00A43AC3" w:rsidP="00987998">
                            <w:pPr>
                              <w:pStyle w:val="3"/>
                              <w:spacing w:line="276" w:lineRule="auto"/>
                              <w:rPr>
                                <w:rFonts w:ascii="Times New Roman" w:hAnsi="Times New Roman"/>
                                <w:bCs/>
                                <w:sz w:val="48"/>
                                <w:szCs w:val="48"/>
                              </w:rPr>
                            </w:pPr>
                            <w:bookmarkStart w:id="47" w:name="_Toc169173522"/>
                            <w:r w:rsidRPr="00630E21">
                              <w:rPr>
                                <w:rFonts w:ascii="Times New Roman" w:hAnsi="Times New Roman"/>
                                <w:bCs/>
                                <w:sz w:val="48"/>
                                <w:szCs w:val="48"/>
                              </w:rPr>
                              <w:t>ДИПЛОМНА РОБОТА</w:t>
                            </w:r>
                            <w:bookmarkEnd w:id="47"/>
                          </w:p>
                          <w:p w14:paraId="42FB8CB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7526ED2" w14:textId="77777777" w:rsidR="00A43AC3" w:rsidRPr="005E3013" w:rsidRDefault="00A43AC3" w:rsidP="00987998">
                            <w:pPr>
                              <w:pStyle w:val="2"/>
                              <w:spacing w:line="276" w:lineRule="auto"/>
                              <w:rPr>
                                <w:b w:val="0"/>
                                <w:bCs/>
                                <w:iCs/>
                                <w:sz w:val="48"/>
                                <w:szCs w:val="48"/>
                                <w:highlight w:val="yellow"/>
                              </w:rPr>
                            </w:pPr>
                            <w:bookmarkStart w:id="48" w:name="_Toc16917352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8"/>
                          </w:p>
                          <w:p w14:paraId="4072516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CAA5B9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E89D63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8EC4576" w14:textId="77777777" w:rsidR="00A43AC3" w:rsidRPr="00B1453A" w:rsidRDefault="00A43AC3" w:rsidP="00987998">
                            <w:pPr>
                              <w:jc w:val="center"/>
                              <w:rPr>
                                <w:rFonts w:ascii="Calibri" w:hAnsi="Calibri"/>
                                <w:sz w:val="36"/>
                                <w:szCs w:val="36"/>
                              </w:rPr>
                            </w:pPr>
                          </w:p>
                          <w:p w14:paraId="1B31AA45" w14:textId="77777777" w:rsidR="00A43AC3" w:rsidRDefault="00A43AC3" w:rsidP="00987998">
                            <w:pPr>
                              <w:jc w:val="center"/>
                              <w:rPr>
                                <w:rFonts w:ascii="Times New Roman CYR" w:hAnsi="Times New Roman CYR" w:cs="Times New Roman CYR"/>
                                <w:sz w:val="36"/>
                                <w:szCs w:val="36"/>
                              </w:rPr>
                            </w:pPr>
                          </w:p>
                          <w:p w14:paraId="5B5DC9D8" w14:textId="77777777" w:rsidR="00A43AC3" w:rsidRDefault="00A43AC3"/>
                          <w:p w14:paraId="381546D3" w14:textId="77777777" w:rsidR="00A43AC3" w:rsidRPr="00630E21" w:rsidRDefault="00A43AC3" w:rsidP="00987998">
                            <w:pPr>
                              <w:pStyle w:val="3"/>
                              <w:spacing w:line="276" w:lineRule="auto"/>
                              <w:rPr>
                                <w:rFonts w:ascii="Times New Roman" w:hAnsi="Times New Roman"/>
                                <w:bCs/>
                                <w:sz w:val="48"/>
                                <w:szCs w:val="48"/>
                              </w:rPr>
                            </w:pPr>
                            <w:bookmarkStart w:id="49" w:name="_Toc169173524"/>
                            <w:r w:rsidRPr="00630E21">
                              <w:rPr>
                                <w:rFonts w:ascii="Times New Roman" w:hAnsi="Times New Roman"/>
                                <w:bCs/>
                                <w:sz w:val="48"/>
                                <w:szCs w:val="48"/>
                              </w:rPr>
                              <w:t>ДИПЛОМНА РОБОТА</w:t>
                            </w:r>
                            <w:bookmarkEnd w:id="49"/>
                          </w:p>
                          <w:p w14:paraId="234AE0F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AA48B05" w14:textId="77777777" w:rsidR="00A43AC3" w:rsidRPr="005E3013" w:rsidRDefault="00A43AC3" w:rsidP="00987998">
                            <w:pPr>
                              <w:pStyle w:val="2"/>
                              <w:spacing w:line="276" w:lineRule="auto"/>
                              <w:rPr>
                                <w:b w:val="0"/>
                                <w:bCs/>
                                <w:iCs/>
                                <w:sz w:val="48"/>
                                <w:szCs w:val="48"/>
                                <w:highlight w:val="yellow"/>
                              </w:rPr>
                            </w:pPr>
                            <w:bookmarkStart w:id="50" w:name="_Toc16917352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0"/>
                          </w:p>
                          <w:p w14:paraId="6575EFE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880FD0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778EC4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50C88A7" w14:textId="77777777" w:rsidR="00A43AC3" w:rsidRPr="00B1453A" w:rsidRDefault="00A43AC3" w:rsidP="00987998">
                            <w:pPr>
                              <w:jc w:val="center"/>
                              <w:rPr>
                                <w:rFonts w:ascii="Calibri" w:hAnsi="Calibri"/>
                                <w:sz w:val="36"/>
                                <w:szCs w:val="36"/>
                              </w:rPr>
                            </w:pPr>
                          </w:p>
                          <w:p w14:paraId="0CE33EFF" w14:textId="77777777" w:rsidR="00A43AC3" w:rsidRDefault="00A43AC3" w:rsidP="00987998">
                            <w:pPr>
                              <w:jc w:val="center"/>
                              <w:rPr>
                                <w:rFonts w:ascii="Times New Roman CYR" w:hAnsi="Times New Roman CYR" w:cs="Times New Roman CYR"/>
                                <w:sz w:val="36"/>
                                <w:szCs w:val="36"/>
                              </w:rPr>
                            </w:pPr>
                          </w:p>
                          <w:p w14:paraId="04F46554" w14:textId="77777777" w:rsidR="00A43AC3" w:rsidRDefault="00A43AC3"/>
                          <w:p w14:paraId="2EDFECD5" w14:textId="77777777" w:rsidR="00A43AC3" w:rsidRPr="00630E21" w:rsidRDefault="00A43AC3" w:rsidP="00987998">
                            <w:pPr>
                              <w:pStyle w:val="3"/>
                              <w:spacing w:line="276" w:lineRule="auto"/>
                              <w:rPr>
                                <w:rFonts w:ascii="Times New Roman" w:hAnsi="Times New Roman"/>
                                <w:bCs/>
                                <w:sz w:val="48"/>
                                <w:szCs w:val="48"/>
                              </w:rPr>
                            </w:pPr>
                            <w:bookmarkStart w:id="51" w:name="_Toc169173526"/>
                            <w:r w:rsidRPr="00630E21">
                              <w:rPr>
                                <w:rFonts w:ascii="Times New Roman" w:hAnsi="Times New Roman"/>
                                <w:bCs/>
                                <w:sz w:val="48"/>
                                <w:szCs w:val="48"/>
                              </w:rPr>
                              <w:t>ДИПЛОМНА РОБОТА</w:t>
                            </w:r>
                            <w:bookmarkEnd w:id="51"/>
                          </w:p>
                          <w:p w14:paraId="5F8D6C6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F83F6F8" w14:textId="77777777" w:rsidR="00A43AC3" w:rsidRPr="005E3013" w:rsidRDefault="00A43AC3" w:rsidP="00987998">
                            <w:pPr>
                              <w:pStyle w:val="2"/>
                              <w:spacing w:line="276" w:lineRule="auto"/>
                              <w:rPr>
                                <w:b w:val="0"/>
                                <w:bCs/>
                                <w:iCs/>
                                <w:sz w:val="48"/>
                                <w:szCs w:val="48"/>
                                <w:highlight w:val="yellow"/>
                              </w:rPr>
                            </w:pPr>
                            <w:bookmarkStart w:id="52" w:name="_Toc16917352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2"/>
                          </w:p>
                          <w:p w14:paraId="14A65C3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D2D695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22E74D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B450DDC" w14:textId="77777777" w:rsidR="00A43AC3" w:rsidRPr="00B1453A" w:rsidRDefault="00A43AC3" w:rsidP="00987998">
                            <w:pPr>
                              <w:jc w:val="center"/>
                              <w:rPr>
                                <w:rFonts w:ascii="Calibri" w:hAnsi="Calibri"/>
                                <w:sz w:val="36"/>
                                <w:szCs w:val="36"/>
                              </w:rPr>
                            </w:pPr>
                          </w:p>
                          <w:p w14:paraId="13317BC7" w14:textId="77777777" w:rsidR="00A43AC3" w:rsidRDefault="00A43AC3" w:rsidP="00987998">
                            <w:pPr>
                              <w:jc w:val="center"/>
                              <w:rPr>
                                <w:rFonts w:ascii="Times New Roman CYR" w:hAnsi="Times New Roman CYR" w:cs="Times New Roman CYR"/>
                                <w:sz w:val="36"/>
                                <w:szCs w:val="36"/>
                              </w:rPr>
                            </w:pPr>
                          </w:p>
                          <w:p w14:paraId="6C664660" w14:textId="77777777" w:rsidR="00A43AC3" w:rsidRDefault="00A43AC3"/>
                          <w:p w14:paraId="2AA6BCD9" w14:textId="77777777" w:rsidR="000658DF" w:rsidRPr="003A41B8" w:rsidRDefault="000658DF" w:rsidP="000658DF">
                            <w:pPr>
                              <w:pStyle w:val="3"/>
                              <w:spacing w:line="300" w:lineRule="auto"/>
                              <w:rPr>
                                <w:rFonts w:ascii="Times New Roman CYR" w:hAnsi="Times New Roman CYR"/>
                                <w:i/>
                                <w:iCs/>
                                <w:sz w:val="44"/>
                                <w:szCs w:val="44"/>
                              </w:rPr>
                            </w:pPr>
                            <w:bookmarkStart w:id="53" w:name="_Toc169173528"/>
                            <w:r w:rsidRPr="003A41B8">
                              <w:rPr>
                                <w:rFonts w:ascii="Times New Roman CYR" w:hAnsi="Times New Roman CYR"/>
                                <w:i/>
                                <w:iCs/>
                                <w:sz w:val="44"/>
                                <w:szCs w:val="44"/>
                              </w:rPr>
                              <w:t>ДИПЛОМНА РОБОТА БАКАЛАВРА</w:t>
                            </w:r>
                            <w:bookmarkEnd w:id="53"/>
                            <w:r w:rsidRPr="003A41B8">
                              <w:rPr>
                                <w:rFonts w:ascii="Times New Roman CYR" w:hAnsi="Times New Roman CYR"/>
                                <w:i/>
                                <w:iCs/>
                                <w:sz w:val="44"/>
                                <w:szCs w:val="44"/>
                              </w:rPr>
                              <w:t xml:space="preserve"> </w:t>
                            </w:r>
                          </w:p>
                          <w:p w14:paraId="59A7A0EE" w14:textId="77777777" w:rsidR="000658DF" w:rsidRPr="000D3135" w:rsidRDefault="000658DF" w:rsidP="000658DF">
                            <w:pPr>
                              <w:pStyle w:val="2"/>
                              <w:spacing w:line="300" w:lineRule="auto"/>
                              <w:rPr>
                                <w:rFonts w:ascii="Times New Roman CYR" w:hAnsi="Times New Roman CYR"/>
                                <w:b w:val="0"/>
                                <w:sz w:val="44"/>
                                <w:szCs w:val="44"/>
                              </w:rPr>
                            </w:pPr>
                            <w:bookmarkStart w:id="54" w:name="_Toc169173529"/>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54"/>
                          </w:p>
                          <w:p w14:paraId="0ED5AAF9"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360CC423"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22CD369A" w14:textId="77777777" w:rsidR="000658DF" w:rsidRPr="000D3135" w:rsidRDefault="000658DF" w:rsidP="000658DF">
                            <w:pPr>
                              <w:spacing w:line="300" w:lineRule="auto"/>
                              <w:jc w:val="center"/>
                              <w:rPr>
                                <w:b/>
                                <w:lang w:val="uk-UA"/>
                              </w:rPr>
                            </w:pPr>
                          </w:p>
                          <w:p w14:paraId="35B47B27"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67E54C66" w14:textId="77777777" w:rsidR="00A43AC3" w:rsidRPr="00B1453A" w:rsidRDefault="00A43AC3" w:rsidP="00987998">
                            <w:pPr>
                              <w:jc w:val="center"/>
                              <w:rPr>
                                <w:rFonts w:ascii="Calibri" w:hAnsi="Calibri"/>
                                <w:sz w:val="36"/>
                                <w:szCs w:val="36"/>
                              </w:rPr>
                            </w:pPr>
                          </w:p>
                          <w:p w14:paraId="62B0DEF6" w14:textId="77777777" w:rsidR="00A43AC3" w:rsidRDefault="00A43AC3" w:rsidP="00987998">
                            <w:pPr>
                              <w:jc w:val="center"/>
                              <w:rPr>
                                <w:rFonts w:ascii="Times New Roman CYR" w:hAnsi="Times New Roman CYR" w:cs="Times New Roman CYR"/>
                                <w:sz w:val="36"/>
                                <w:szCs w:val="36"/>
                              </w:rPr>
                            </w:pPr>
                          </w:p>
                          <w:p w14:paraId="36667183" w14:textId="77777777" w:rsidR="00A43AC3" w:rsidRDefault="00A43AC3"/>
                          <w:p w14:paraId="131D88E2" w14:textId="77777777" w:rsidR="00A43AC3" w:rsidRPr="00630E21" w:rsidRDefault="00A43AC3" w:rsidP="00987998">
                            <w:pPr>
                              <w:pStyle w:val="3"/>
                              <w:spacing w:line="276" w:lineRule="auto"/>
                              <w:rPr>
                                <w:rFonts w:ascii="Times New Roman" w:hAnsi="Times New Roman"/>
                                <w:bCs/>
                                <w:sz w:val="48"/>
                                <w:szCs w:val="48"/>
                              </w:rPr>
                            </w:pPr>
                            <w:bookmarkStart w:id="55" w:name="_Toc169173530"/>
                            <w:r w:rsidRPr="00630E21">
                              <w:rPr>
                                <w:rFonts w:ascii="Times New Roman" w:hAnsi="Times New Roman"/>
                                <w:bCs/>
                                <w:sz w:val="48"/>
                                <w:szCs w:val="48"/>
                              </w:rPr>
                              <w:t>ДИПЛОМНА РОБОТА</w:t>
                            </w:r>
                            <w:bookmarkEnd w:id="55"/>
                          </w:p>
                          <w:p w14:paraId="6F18F4D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B765C96" w14:textId="77777777" w:rsidR="00A43AC3" w:rsidRPr="005E3013" w:rsidRDefault="00A43AC3" w:rsidP="00987998">
                            <w:pPr>
                              <w:pStyle w:val="2"/>
                              <w:spacing w:line="276" w:lineRule="auto"/>
                              <w:rPr>
                                <w:b w:val="0"/>
                                <w:bCs/>
                                <w:iCs/>
                                <w:sz w:val="48"/>
                                <w:szCs w:val="48"/>
                                <w:highlight w:val="yellow"/>
                              </w:rPr>
                            </w:pPr>
                            <w:bookmarkStart w:id="56" w:name="_Toc16917353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6"/>
                          </w:p>
                          <w:p w14:paraId="76CAB70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9DCDE9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954065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7834BDB" w14:textId="77777777" w:rsidR="00A43AC3" w:rsidRPr="00B1453A" w:rsidRDefault="00A43AC3" w:rsidP="00987998">
                            <w:pPr>
                              <w:jc w:val="center"/>
                              <w:rPr>
                                <w:rFonts w:ascii="Calibri" w:hAnsi="Calibri"/>
                                <w:sz w:val="36"/>
                                <w:szCs w:val="36"/>
                              </w:rPr>
                            </w:pPr>
                          </w:p>
                          <w:p w14:paraId="0302091F" w14:textId="77777777" w:rsidR="00A43AC3" w:rsidRDefault="00A43AC3" w:rsidP="00987998">
                            <w:pPr>
                              <w:jc w:val="center"/>
                              <w:rPr>
                                <w:rFonts w:ascii="Times New Roman CYR" w:hAnsi="Times New Roman CYR" w:cs="Times New Roman CYR"/>
                                <w:sz w:val="36"/>
                                <w:szCs w:val="36"/>
                              </w:rPr>
                            </w:pPr>
                          </w:p>
                          <w:p w14:paraId="0024A7C8" w14:textId="77777777" w:rsidR="00A43AC3" w:rsidRDefault="00A43AC3"/>
                          <w:p w14:paraId="19455C02" w14:textId="77777777" w:rsidR="00A43AC3" w:rsidRPr="00630E21" w:rsidRDefault="00A43AC3" w:rsidP="00987998">
                            <w:pPr>
                              <w:pStyle w:val="3"/>
                              <w:spacing w:line="276" w:lineRule="auto"/>
                              <w:rPr>
                                <w:rFonts w:ascii="Times New Roman" w:hAnsi="Times New Roman"/>
                                <w:bCs/>
                                <w:sz w:val="48"/>
                                <w:szCs w:val="48"/>
                              </w:rPr>
                            </w:pPr>
                            <w:bookmarkStart w:id="57" w:name="_Toc169173532"/>
                            <w:r w:rsidRPr="00630E21">
                              <w:rPr>
                                <w:rFonts w:ascii="Times New Roman" w:hAnsi="Times New Roman"/>
                                <w:bCs/>
                                <w:sz w:val="48"/>
                                <w:szCs w:val="48"/>
                              </w:rPr>
                              <w:t>ДИПЛОМНА РОБОТА</w:t>
                            </w:r>
                            <w:bookmarkEnd w:id="57"/>
                          </w:p>
                          <w:p w14:paraId="14E7739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E4B3524" w14:textId="77777777" w:rsidR="00A43AC3" w:rsidRPr="005E3013" w:rsidRDefault="00A43AC3" w:rsidP="00987998">
                            <w:pPr>
                              <w:pStyle w:val="2"/>
                              <w:spacing w:line="276" w:lineRule="auto"/>
                              <w:rPr>
                                <w:b w:val="0"/>
                                <w:bCs/>
                                <w:iCs/>
                                <w:sz w:val="48"/>
                                <w:szCs w:val="48"/>
                                <w:highlight w:val="yellow"/>
                              </w:rPr>
                            </w:pPr>
                            <w:bookmarkStart w:id="58" w:name="_Toc16917353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8"/>
                          </w:p>
                          <w:p w14:paraId="7642572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A16726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A2F770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9F5A4A1" w14:textId="77777777" w:rsidR="00A43AC3" w:rsidRPr="00B1453A" w:rsidRDefault="00A43AC3" w:rsidP="00987998">
                            <w:pPr>
                              <w:jc w:val="center"/>
                              <w:rPr>
                                <w:rFonts w:ascii="Calibri" w:hAnsi="Calibri"/>
                                <w:sz w:val="36"/>
                                <w:szCs w:val="36"/>
                              </w:rPr>
                            </w:pPr>
                          </w:p>
                          <w:p w14:paraId="2FB975C1" w14:textId="77777777" w:rsidR="00A43AC3" w:rsidRDefault="00A43AC3" w:rsidP="00987998">
                            <w:pPr>
                              <w:jc w:val="center"/>
                              <w:rPr>
                                <w:rFonts w:ascii="Times New Roman CYR" w:hAnsi="Times New Roman CYR" w:cs="Times New Roman CYR"/>
                                <w:sz w:val="36"/>
                                <w:szCs w:val="36"/>
                              </w:rPr>
                            </w:pPr>
                          </w:p>
                          <w:p w14:paraId="78E7289A" w14:textId="77777777" w:rsidR="00A43AC3" w:rsidRDefault="00A43AC3"/>
                          <w:p w14:paraId="570DA4B0" w14:textId="77777777" w:rsidR="00A43AC3" w:rsidRPr="00630E21" w:rsidRDefault="00A43AC3" w:rsidP="00987998">
                            <w:pPr>
                              <w:pStyle w:val="3"/>
                              <w:spacing w:line="276" w:lineRule="auto"/>
                              <w:rPr>
                                <w:rFonts w:ascii="Times New Roman" w:hAnsi="Times New Roman"/>
                                <w:bCs/>
                                <w:sz w:val="48"/>
                                <w:szCs w:val="48"/>
                              </w:rPr>
                            </w:pPr>
                            <w:bookmarkStart w:id="59" w:name="_Toc169173534"/>
                            <w:r w:rsidRPr="00630E21">
                              <w:rPr>
                                <w:rFonts w:ascii="Times New Roman" w:hAnsi="Times New Roman"/>
                                <w:bCs/>
                                <w:sz w:val="48"/>
                                <w:szCs w:val="48"/>
                              </w:rPr>
                              <w:t>ДИПЛОМНА РОБОТА</w:t>
                            </w:r>
                            <w:bookmarkEnd w:id="59"/>
                          </w:p>
                          <w:p w14:paraId="4173E0C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5843C1E" w14:textId="77777777" w:rsidR="00A43AC3" w:rsidRPr="005E3013" w:rsidRDefault="00A43AC3" w:rsidP="00987998">
                            <w:pPr>
                              <w:pStyle w:val="2"/>
                              <w:spacing w:line="276" w:lineRule="auto"/>
                              <w:rPr>
                                <w:b w:val="0"/>
                                <w:bCs/>
                                <w:iCs/>
                                <w:sz w:val="48"/>
                                <w:szCs w:val="48"/>
                                <w:highlight w:val="yellow"/>
                              </w:rPr>
                            </w:pPr>
                            <w:bookmarkStart w:id="60" w:name="_Toc16917353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0"/>
                          </w:p>
                          <w:p w14:paraId="0D03195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AF04BF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FA00EE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A67FC79" w14:textId="77777777" w:rsidR="00A43AC3" w:rsidRPr="00B1453A" w:rsidRDefault="00A43AC3" w:rsidP="00987998">
                            <w:pPr>
                              <w:jc w:val="center"/>
                              <w:rPr>
                                <w:rFonts w:ascii="Calibri" w:hAnsi="Calibri"/>
                                <w:sz w:val="36"/>
                                <w:szCs w:val="36"/>
                              </w:rPr>
                            </w:pPr>
                          </w:p>
                          <w:p w14:paraId="424D77E9" w14:textId="77777777" w:rsidR="00A43AC3" w:rsidRDefault="00A43AC3" w:rsidP="00987998">
                            <w:pPr>
                              <w:jc w:val="center"/>
                              <w:rPr>
                                <w:rFonts w:ascii="Times New Roman CYR" w:hAnsi="Times New Roman CYR" w:cs="Times New Roman CYR"/>
                                <w:sz w:val="36"/>
                                <w:szCs w:val="36"/>
                              </w:rPr>
                            </w:pPr>
                          </w:p>
                          <w:p w14:paraId="30FE0A33" w14:textId="77777777" w:rsidR="00A43AC3" w:rsidRDefault="00A43AC3"/>
                          <w:p w14:paraId="1CDA173A" w14:textId="77777777" w:rsidR="00A43AC3" w:rsidRPr="00630E21" w:rsidRDefault="00A43AC3" w:rsidP="00987998">
                            <w:pPr>
                              <w:pStyle w:val="3"/>
                              <w:spacing w:line="276" w:lineRule="auto"/>
                              <w:rPr>
                                <w:rFonts w:ascii="Times New Roman" w:hAnsi="Times New Roman"/>
                                <w:bCs/>
                                <w:sz w:val="48"/>
                                <w:szCs w:val="48"/>
                              </w:rPr>
                            </w:pPr>
                            <w:bookmarkStart w:id="61" w:name="_Toc169173536"/>
                            <w:r w:rsidRPr="00630E21">
                              <w:rPr>
                                <w:rFonts w:ascii="Times New Roman" w:hAnsi="Times New Roman"/>
                                <w:bCs/>
                                <w:sz w:val="48"/>
                                <w:szCs w:val="48"/>
                              </w:rPr>
                              <w:t>ДИПЛОМНА РОБОТА</w:t>
                            </w:r>
                            <w:bookmarkEnd w:id="61"/>
                          </w:p>
                          <w:p w14:paraId="75B9D79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590E604" w14:textId="77777777" w:rsidR="00A43AC3" w:rsidRPr="005E3013" w:rsidRDefault="00A43AC3" w:rsidP="00987998">
                            <w:pPr>
                              <w:pStyle w:val="2"/>
                              <w:spacing w:line="276" w:lineRule="auto"/>
                              <w:rPr>
                                <w:b w:val="0"/>
                                <w:bCs/>
                                <w:iCs/>
                                <w:sz w:val="48"/>
                                <w:szCs w:val="48"/>
                                <w:highlight w:val="yellow"/>
                              </w:rPr>
                            </w:pPr>
                            <w:bookmarkStart w:id="62" w:name="_Toc16917353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2"/>
                          </w:p>
                          <w:p w14:paraId="52D514C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38ACA5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E825B3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9F1B8AD" w14:textId="77777777" w:rsidR="00A43AC3" w:rsidRPr="00B1453A" w:rsidRDefault="00A43AC3" w:rsidP="00987998">
                            <w:pPr>
                              <w:jc w:val="center"/>
                              <w:rPr>
                                <w:rFonts w:ascii="Calibri" w:hAnsi="Calibri"/>
                                <w:sz w:val="36"/>
                                <w:szCs w:val="36"/>
                              </w:rPr>
                            </w:pPr>
                          </w:p>
                          <w:p w14:paraId="09469613" w14:textId="77777777" w:rsidR="00A43AC3" w:rsidRDefault="00A43AC3" w:rsidP="00987998">
                            <w:pPr>
                              <w:jc w:val="center"/>
                              <w:rPr>
                                <w:rFonts w:ascii="Times New Roman CYR" w:hAnsi="Times New Roman CYR" w:cs="Times New Roman CYR"/>
                                <w:sz w:val="36"/>
                                <w:szCs w:val="36"/>
                              </w:rPr>
                            </w:pPr>
                          </w:p>
                          <w:p w14:paraId="73F8067B" w14:textId="77777777" w:rsidR="00A43AC3" w:rsidRDefault="00A43AC3"/>
                          <w:p w14:paraId="0D1D83A3" w14:textId="77777777" w:rsidR="00A43AC3" w:rsidRPr="00630E21" w:rsidRDefault="00A43AC3" w:rsidP="00987998">
                            <w:pPr>
                              <w:pStyle w:val="3"/>
                              <w:spacing w:line="276" w:lineRule="auto"/>
                              <w:rPr>
                                <w:rFonts w:ascii="Times New Roman" w:hAnsi="Times New Roman"/>
                                <w:bCs/>
                                <w:sz w:val="48"/>
                                <w:szCs w:val="48"/>
                              </w:rPr>
                            </w:pPr>
                            <w:bookmarkStart w:id="63" w:name="_Toc169173538"/>
                            <w:r w:rsidRPr="00630E21">
                              <w:rPr>
                                <w:rFonts w:ascii="Times New Roman" w:hAnsi="Times New Roman"/>
                                <w:bCs/>
                                <w:sz w:val="48"/>
                                <w:szCs w:val="48"/>
                              </w:rPr>
                              <w:t>ДИПЛОМНА РОБОТА</w:t>
                            </w:r>
                            <w:bookmarkEnd w:id="63"/>
                          </w:p>
                          <w:p w14:paraId="404FCDD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099ACB1" w14:textId="77777777" w:rsidR="00A43AC3" w:rsidRPr="005E3013" w:rsidRDefault="00A43AC3" w:rsidP="00987998">
                            <w:pPr>
                              <w:pStyle w:val="2"/>
                              <w:spacing w:line="276" w:lineRule="auto"/>
                              <w:rPr>
                                <w:b w:val="0"/>
                                <w:bCs/>
                                <w:iCs/>
                                <w:sz w:val="48"/>
                                <w:szCs w:val="48"/>
                                <w:highlight w:val="yellow"/>
                              </w:rPr>
                            </w:pPr>
                            <w:bookmarkStart w:id="64" w:name="_Toc16917353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4"/>
                          </w:p>
                          <w:p w14:paraId="3282E37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25DD61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4EA826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39A5C2C" w14:textId="77777777" w:rsidR="00A43AC3" w:rsidRPr="00B1453A" w:rsidRDefault="00A43AC3" w:rsidP="00987998">
                            <w:pPr>
                              <w:jc w:val="center"/>
                              <w:rPr>
                                <w:rFonts w:ascii="Calibri" w:hAnsi="Calibri"/>
                                <w:sz w:val="36"/>
                                <w:szCs w:val="36"/>
                              </w:rPr>
                            </w:pPr>
                          </w:p>
                          <w:p w14:paraId="03CEF641" w14:textId="77777777" w:rsidR="00A43AC3" w:rsidRDefault="00A43AC3" w:rsidP="00987998">
                            <w:pPr>
                              <w:jc w:val="center"/>
                              <w:rPr>
                                <w:rFonts w:ascii="Times New Roman CYR" w:hAnsi="Times New Roman CYR" w:cs="Times New Roman CYR"/>
                                <w:sz w:val="36"/>
                                <w:szCs w:val="36"/>
                              </w:rPr>
                            </w:pPr>
                          </w:p>
                          <w:p w14:paraId="35C9CF3D" w14:textId="77777777" w:rsidR="00A43AC3" w:rsidRDefault="00A43AC3"/>
                          <w:p w14:paraId="1A2036C5" w14:textId="77777777" w:rsidR="00A43AC3" w:rsidRPr="00630E21" w:rsidRDefault="00A43AC3" w:rsidP="00987998">
                            <w:pPr>
                              <w:pStyle w:val="3"/>
                              <w:spacing w:line="276" w:lineRule="auto"/>
                              <w:rPr>
                                <w:rFonts w:ascii="Times New Roman" w:hAnsi="Times New Roman"/>
                                <w:bCs/>
                                <w:sz w:val="48"/>
                                <w:szCs w:val="48"/>
                              </w:rPr>
                            </w:pPr>
                            <w:bookmarkStart w:id="65" w:name="_Toc169173540"/>
                            <w:r w:rsidRPr="00630E21">
                              <w:rPr>
                                <w:rFonts w:ascii="Times New Roman" w:hAnsi="Times New Roman"/>
                                <w:bCs/>
                                <w:sz w:val="48"/>
                                <w:szCs w:val="48"/>
                              </w:rPr>
                              <w:t>ДИПЛОМНА РОБОТА</w:t>
                            </w:r>
                            <w:bookmarkEnd w:id="65"/>
                          </w:p>
                          <w:p w14:paraId="60E1F4B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775DF74" w14:textId="77777777" w:rsidR="00A43AC3" w:rsidRPr="005E3013" w:rsidRDefault="00A43AC3" w:rsidP="00987998">
                            <w:pPr>
                              <w:pStyle w:val="2"/>
                              <w:spacing w:line="276" w:lineRule="auto"/>
                              <w:rPr>
                                <w:b w:val="0"/>
                                <w:bCs/>
                                <w:iCs/>
                                <w:sz w:val="48"/>
                                <w:szCs w:val="48"/>
                                <w:highlight w:val="yellow"/>
                              </w:rPr>
                            </w:pPr>
                            <w:bookmarkStart w:id="66" w:name="_Toc16917354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6"/>
                          </w:p>
                          <w:p w14:paraId="600A503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6B4171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5E771C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B059D23" w14:textId="77777777" w:rsidR="00A43AC3" w:rsidRPr="00B1453A" w:rsidRDefault="00A43AC3" w:rsidP="00987998">
                            <w:pPr>
                              <w:jc w:val="center"/>
                              <w:rPr>
                                <w:rFonts w:ascii="Calibri" w:hAnsi="Calibri"/>
                                <w:sz w:val="36"/>
                                <w:szCs w:val="36"/>
                              </w:rPr>
                            </w:pPr>
                          </w:p>
                          <w:p w14:paraId="016A357D" w14:textId="77777777" w:rsidR="00A43AC3" w:rsidRDefault="00A43AC3" w:rsidP="00987998">
                            <w:pPr>
                              <w:jc w:val="center"/>
                              <w:rPr>
                                <w:rFonts w:ascii="Times New Roman CYR" w:hAnsi="Times New Roman CYR" w:cs="Times New Roman CYR"/>
                                <w:sz w:val="36"/>
                                <w:szCs w:val="36"/>
                              </w:rPr>
                            </w:pPr>
                          </w:p>
                          <w:p w14:paraId="6292B3DB" w14:textId="77777777" w:rsidR="00A43AC3" w:rsidRDefault="00A43AC3"/>
                          <w:p w14:paraId="310AC249" w14:textId="77777777" w:rsidR="00A43AC3" w:rsidRPr="00630E21" w:rsidRDefault="00A43AC3" w:rsidP="00987998">
                            <w:pPr>
                              <w:pStyle w:val="3"/>
                              <w:spacing w:line="276" w:lineRule="auto"/>
                              <w:rPr>
                                <w:rFonts w:ascii="Times New Roman" w:hAnsi="Times New Roman"/>
                                <w:bCs/>
                                <w:sz w:val="48"/>
                                <w:szCs w:val="48"/>
                              </w:rPr>
                            </w:pPr>
                            <w:bookmarkStart w:id="67" w:name="_Toc169173542"/>
                            <w:r w:rsidRPr="00630E21">
                              <w:rPr>
                                <w:rFonts w:ascii="Times New Roman" w:hAnsi="Times New Roman"/>
                                <w:bCs/>
                                <w:sz w:val="48"/>
                                <w:szCs w:val="48"/>
                              </w:rPr>
                              <w:t>ДИПЛОМНА РОБОТА</w:t>
                            </w:r>
                            <w:bookmarkEnd w:id="67"/>
                          </w:p>
                          <w:p w14:paraId="04CC34C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91169FF" w14:textId="77777777" w:rsidR="00A43AC3" w:rsidRPr="005E3013" w:rsidRDefault="00A43AC3" w:rsidP="00987998">
                            <w:pPr>
                              <w:pStyle w:val="2"/>
                              <w:spacing w:line="276" w:lineRule="auto"/>
                              <w:rPr>
                                <w:b w:val="0"/>
                                <w:bCs/>
                                <w:iCs/>
                                <w:sz w:val="48"/>
                                <w:szCs w:val="48"/>
                                <w:highlight w:val="yellow"/>
                              </w:rPr>
                            </w:pPr>
                            <w:bookmarkStart w:id="68" w:name="_Toc16917354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8"/>
                          </w:p>
                          <w:p w14:paraId="1C1C1BD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D65473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16A250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01C71B6" w14:textId="77777777" w:rsidR="00A43AC3" w:rsidRPr="00B1453A" w:rsidRDefault="00A43AC3" w:rsidP="00987998">
                            <w:pPr>
                              <w:jc w:val="center"/>
                              <w:rPr>
                                <w:rFonts w:ascii="Calibri" w:hAnsi="Calibri"/>
                                <w:sz w:val="36"/>
                                <w:szCs w:val="36"/>
                              </w:rPr>
                            </w:pPr>
                          </w:p>
                          <w:p w14:paraId="6E4334F9" w14:textId="77777777" w:rsidR="00A43AC3" w:rsidRDefault="00A43AC3" w:rsidP="00987998">
                            <w:pPr>
                              <w:jc w:val="center"/>
                              <w:rPr>
                                <w:rFonts w:ascii="Times New Roman CYR" w:hAnsi="Times New Roman CYR" w:cs="Times New Roman CYR"/>
                                <w:sz w:val="36"/>
                                <w:szCs w:val="36"/>
                              </w:rPr>
                            </w:pPr>
                          </w:p>
                          <w:p w14:paraId="235416D7" w14:textId="77777777" w:rsidR="00A43AC3" w:rsidRDefault="00A43AC3"/>
                          <w:p w14:paraId="6BFCFC9C" w14:textId="77777777" w:rsidR="000658DF" w:rsidRPr="003A41B8" w:rsidRDefault="000658DF" w:rsidP="000658DF">
                            <w:pPr>
                              <w:pStyle w:val="3"/>
                              <w:spacing w:line="300" w:lineRule="auto"/>
                              <w:rPr>
                                <w:rFonts w:ascii="Times New Roman CYR" w:hAnsi="Times New Roman CYR"/>
                                <w:i/>
                                <w:iCs/>
                                <w:sz w:val="44"/>
                                <w:szCs w:val="44"/>
                              </w:rPr>
                            </w:pPr>
                            <w:bookmarkStart w:id="69" w:name="_Toc169173544"/>
                            <w:r w:rsidRPr="003A41B8">
                              <w:rPr>
                                <w:rFonts w:ascii="Times New Roman CYR" w:hAnsi="Times New Roman CYR"/>
                                <w:i/>
                                <w:iCs/>
                                <w:sz w:val="44"/>
                                <w:szCs w:val="44"/>
                              </w:rPr>
                              <w:t>ДИПЛОМНА РОБОТА БАКАЛАВРА</w:t>
                            </w:r>
                            <w:bookmarkEnd w:id="69"/>
                            <w:r w:rsidRPr="003A41B8">
                              <w:rPr>
                                <w:rFonts w:ascii="Times New Roman CYR" w:hAnsi="Times New Roman CYR"/>
                                <w:i/>
                                <w:iCs/>
                                <w:sz w:val="44"/>
                                <w:szCs w:val="44"/>
                              </w:rPr>
                              <w:t xml:space="preserve"> </w:t>
                            </w:r>
                          </w:p>
                          <w:p w14:paraId="6373E9F3" w14:textId="77777777" w:rsidR="000658DF" w:rsidRPr="000D3135" w:rsidRDefault="000658DF" w:rsidP="000658DF">
                            <w:pPr>
                              <w:pStyle w:val="2"/>
                              <w:spacing w:line="300" w:lineRule="auto"/>
                              <w:rPr>
                                <w:rFonts w:ascii="Times New Roman CYR" w:hAnsi="Times New Roman CYR"/>
                                <w:b w:val="0"/>
                                <w:sz w:val="44"/>
                                <w:szCs w:val="44"/>
                              </w:rPr>
                            </w:pPr>
                            <w:bookmarkStart w:id="70" w:name="_Toc169173545"/>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70"/>
                          </w:p>
                          <w:p w14:paraId="70E30416"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5020C703"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147FA438" w14:textId="77777777" w:rsidR="000658DF" w:rsidRPr="000D3135" w:rsidRDefault="000658DF" w:rsidP="000658DF">
                            <w:pPr>
                              <w:spacing w:line="300" w:lineRule="auto"/>
                              <w:jc w:val="center"/>
                              <w:rPr>
                                <w:b/>
                                <w:lang w:val="uk-UA"/>
                              </w:rPr>
                            </w:pPr>
                          </w:p>
                          <w:p w14:paraId="7FCBC1EB"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46DB62CF" w14:textId="77777777" w:rsidR="00A43AC3" w:rsidRPr="00B1453A" w:rsidRDefault="00A43AC3" w:rsidP="00987998">
                            <w:pPr>
                              <w:jc w:val="center"/>
                              <w:rPr>
                                <w:rFonts w:ascii="Calibri" w:hAnsi="Calibri"/>
                                <w:sz w:val="36"/>
                                <w:szCs w:val="36"/>
                              </w:rPr>
                            </w:pPr>
                          </w:p>
                          <w:p w14:paraId="696A8493" w14:textId="77777777" w:rsidR="00A43AC3" w:rsidRDefault="00A43AC3" w:rsidP="00987998">
                            <w:pPr>
                              <w:jc w:val="center"/>
                              <w:rPr>
                                <w:rFonts w:ascii="Times New Roman CYR" w:hAnsi="Times New Roman CYR" w:cs="Times New Roman CYR"/>
                                <w:sz w:val="36"/>
                                <w:szCs w:val="36"/>
                              </w:rPr>
                            </w:pPr>
                          </w:p>
                          <w:p w14:paraId="366CF264" w14:textId="77777777" w:rsidR="00A43AC3" w:rsidRDefault="00A43AC3"/>
                          <w:p w14:paraId="0C9BAAE4" w14:textId="77777777" w:rsidR="00A43AC3" w:rsidRPr="00630E21" w:rsidRDefault="00A43AC3" w:rsidP="00987998">
                            <w:pPr>
                              <w:pStyle w:val="3"/>
                              <w:spacing w:line="276" w:lineRule="auto"/>
                              <w:rPr>
                                <w:rFonts w:ascii="Times New Roman" w:hAnsi="Times New Roman"/>
                                <w:bCs/>
                                <w:sz w:val="48"/>
                                <w:szCs w:val="48"/>
                              </w:rPr>
                            </w:pPr>
                            <w:bookmarkStart w:id="71" w:name="_Toc169173546"/>
                            <w:r w:rsidRPr="00630E21">
                              <w:rPr>
                                <w:rFonts w:ascii="Times New Roman" w:hAnsi="Times New Roman"/>
                                <w:bCs/>
                                <w:sz w:val="48"/>
                                <w:szCs w:val="48"/>
                              </w:rPr>
                              <w:t>ДИПЛОМНА РОБОТА</w:t>
                            </w:r>
                            <w:bookmarkEnd w:id="71"/>
                          </w:p>
                          <w:p w14:paraId="4AF7A80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9F5B4B1" w14:textId="77777777" w:rsidR="00A43AC3" w:rsidRPr="005E3013" w:rsidRDefault="00A43AC3" w:rsidP="00987998">
                            <w:pPr>
                              <w:pStyle w:val="2"/>
                              <w:spacing w:line="276" w:lineRule="auto"/>
                              <w:rPr>
                                <w:b w:val="0"/>
                                <w:bCs/>
                                <w:iCs/>
                                <w:sz w:val="48"/>
                                <w:szCs w:val="48"/>
                                <w:highlight w:val="yellow"/>
                              </w:rPr>
                            </w:pPr>
                            <w:bookmarkStart w:id="72" w:name="_Toc16917354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2"/>
                          </w:p>
                          <w:p w14:paraId="02219AD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E3E920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174376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27DA796" w14:textId="77777777" w:rsidR="00A43AC3" w:rsidRPr="00B1453A" w:rsidRDefault="00A43AC3" w:rsidP="00987998">
                            <w:pPr>
                              <w:jc w:val="center"/>
                              <w:rPr>
                                <w:rFonts w:ascii="Calibri" w:hAnsi="Calibri"/>
                                <w:sz w:val="36"/>
                                <w:szCs w:val="36"/>
                              </w:rPr>
                            </w:pPr>
                          </w:p>
                          <w:p w14:paraId="2992D812" w14:textId="77777777" w:rsidR="00A43AC3" w:rsidRDefault="00A43AC3" w:rsidP="00987998">
                            <w:pPr>
                              <w:jc w:val="center"/>
                              <w:rPr>
                                <w:rFonts w:ascii="Times New Roman CYR" w:hAnsi="Times New Roman CYR" w:cs="Times New Roman CYR"/>
                                <w:sz w:val="36"/>
                                <w:szCs w:val="36"/>
                              </w:rPr>
                            </w:pPr>
                          </w:p>
                          <w:p w14:paraId="0177F553" w14:textId="77777777" w:rsidR="00A43AC3" w:rsidRDefault="00A43AC3"/>
                          <w:p w14:paraId="720B1FE8" w14:textId="77777777" w:rsidR="00A43AC3" w:rsidRPr="00630E21" w:rsidRDefault="00A43AC3" w:rsidP="00987998">
                            <w:pPr>
                              <w:pStyle w:val="3"/>
                              <w:spacing w:line="276" w:lineRule="auto"/>
                              <w:rPr>
                                <w:rFonts w:ascii="Times New Roman" w:hAnsi="Times New Roman"/>
                                <w:bCs/>
                                <w:sz w:val="48"/>
                                <w:szCs w:val="48"/>
                              </w:rPr>
                            </w:pPr>
                            <w:bookmarkStart w:id="73" w:name="_Toc169173548"/>
                            <w:r w:rsidRPr="00630E21">
                              <w:rPr>
                                <w:rFonts w:ascii="Times New Roman" w:hAnsi="Times New Roman"/>
                                <w:bCs/>
                                <w:sz w:val="48"/>
                                <w:szCs w:val="48"/>
                              </w:rPr>
                              <w:t>ДИПЛОМНА РОБОТА</w:t>
                            </w:r>
                            <w:bookmarkEnd w:id="73"/>
                          </w:p>
                          <w:p w14:paraId="2FD3EE4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06A28C9" w14:textId="77777777" w:rsidR="00A43AC3" w:rsidRPr="005E3013" w:rsidRDefault="00A43AC3" w:rsidP="00987998">
                            <w:pPr>
                              <w:pStyle w:val="2"/>
                              <w:spacing w:line="276" w:lineRule="auto"/>
                              <w:rPr>
                                <w:b w:val="0"/>
                                <w:bCs/>
                                <w:iCs/>
                                <w:sz w:val="48"/>
                                <w:szCs w:val="48"/>
                                <w:highlight w:val="yellow"/>
                              </w:rPr>
                            </w:pPr>
                            <w:bookmarkStart w:id="74" w:name="_Toc16917354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4"/>
                          </w:p>
                          <w:p w14:paraId="33AB89E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6D719F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50B326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998886E" w14:textId="77777777" w:rsidR="00A43AC3" w:rsidRPr="00B1453A" w:rsidRDefault="00A43AC3" w:rsidP="00987998">
                            <w:pPr>
                              <w:jc w:val="center"/>
                              <w:rPr>
                                <w:rFonts w:ascii="Calibri" w:hAnsi="Calibri"/>
                                <w:sz w:val="36"/>
                                <w:szCs w:val="36"/>
                              </w:rPr>
                            </w:pPr>
                          </w:p>
                          <w:p w14:paraId="1BB6D1F5" w14:textId="77777777" w:rsidR="00A43AC3" w:rsidRDefault="00A43AC3" w:rsidP="00987998">
                            <w:pPr>
                              <w:jc w:val="center"/>
                              <w:rPr>
                                <w:rFonts w:ascii="Times New Roman CYR" w:hAnsi="Times New Roman CYR" w:cs="Times New Roman CYR"/>
                                <w:sz w:val="36"/>
                                <w:szCs w:val="36"/>
                              </w:rPr>
                            </w:pPr>
                          </w:p>
                          <w:p w14:paraId="4FA1705B" w14:textId="77777777" w:rsidR="00A43AC3" w:rsidRDefault="00A43AC3"/>
                          <w:p w14:paraId="7F60306A" w14:textId="77777777" w:rsidR="00A43AC3" w:rsidRPr="00630E21" w:rsidRDefault="00A43AC3" w:rsidP="00987998">
                            <w:pPr>
                              <w:pStyle w:val="3"/>
                              <w:spacing w:line="276" w:lineRule="auto"/>
                              <w:rPr>
                                <w:rFonts w:ascii="Times New Roman" w:hAnsi="Times New Roman"/>
                                <w:bCs/>
                                <w:sz w:val="48"/>
                                <w:szCs w:val="48"/>
                              </w:rPr>
                            </w:pPr>
                            <w:bookmarkStart w:id="75" w:name="_Toc169173550"/>
                            <w:r w:rsidRPr="00630E21">
                              <w:rPr>
                                <w:rFonts w:ascii="Times New Roman" w:hAnsi="Times New Roman"/>
                                <w:bCs/>
                                <w:sz w:val="48"/>
                                <w:szCs w:val="48"/>
                              </w:rPr>
                              <w:t>ДИПЛОМНА РОБОТА</w:t>
                            </w:r>
                            <w:bookmarkEnd w:id="75"/>
                          </w:p>
                          <w:p w14:paraId="282E5F2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6050C66" w14:textId="77777777" w:rsidR="00A43AC3" w:rsidRPr="005E3013" w:rsidRDefault="00A43AC3" w:rsidP="00987998">
                            <w:pPr>
                              <w:pStyle w:val="2"/>
                              <w:spacing w:line="276" w:lineRule="auto"/>
                              <w:rPr>
                                <w:b w:val="0"/>
                                <w:bCs/>
                                <w:iCs/>
                                <w:sz w:val="48"/>
                                <w:szCs w:val="48"/>
                                <w:highlight w:val="yellow"/>
                              </w:rPr>
                            </w:pPr>
                            <w:bookmarkStart w:id="76" w:name="_Toc16917355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6"/>
                          </w:p>
                          <w:p w14:paraId="5AB9657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57774B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2C506B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BA06955" w14:textId="77777777" w:rsidR="00A43AC3" w:rsidRPr="00B1453A" w:rsidRDefault="00A43AC3" w:rsidP="00987998">
                            <w:pPr>
                              <w:jc w:val="center"/>
                              <w:rPr>
                                <w:rFonts w:ascii="Calibri" w:hAnsi="Calibri"/>
                                <w:sz w:val="36"/>
                                <w:szCs w:val="36"/>
                              </w:rPr>
                            </w:pPr>
                          </w:p>
                          <w:p w14:paraId="53F5D890" w14:textId="77777777" w:rsidR="00A43AC3" w:rsidRDefault="00A43AC3" w:rsidP="00987998">
                            <w:pPr>
                              <w:jc w:val="center"/>
                              <w:rPr>
                                <w:rFonts w:ascii="Times New Roman CYR" w:hAnsi="Times New Roman CYR" w:cs="Times New Roman CYR"/>
                                <w:sz w:val="36"/>
                                <w:szCs w:val="36"/>
                              </w:rPr>
                            </w:pPr>
                          </w:p>
                          <w:p w14:paraId="198201BA" w14:textId="77777777" w:rsidR="00A43AC3" w:rsidRDefault="00A43AC3"/>
                          <w:p w14:paraId="2B890840" w14:textId="77777777" w:rsidR="00A43AC3" w:rsidRPr="00630E21" w:rsidRDefault="00A43AC3" w:rsidP="00987998">
                            <w:pPr>
                              <w:pStyle w:val="3"/>
                              <w:spacing w:line="276" w:lineRule="auto"/>
                              <w:rPr>
                                <w:rFonts w:ascii="Times New Roman" w:hAnsi="Times New Roman"/>
                                <w:bCs/>
                                <w:sz w:val="48"/>
                                <w:szCs w:val="48"/>
                              </w:rPr>
                            </w:pPr>
                            <w:bookmarkStart w:id="77" w:name="_Toc169173552"/>
                            <w:r w:rsidRPr="00630E21">
                              <w:rPr>
                                <w:rFonts w:ascii="Times New Roman" w:hAnsi="Times New Roman"/>
                                <w:bCs/>
                                <w:sz w:val="48"/>
                                <w:szCs w:val="48"/>
                              </w:rPr>
                              <w:t>ДИПЛОМНА РОБОТА</w:t>
                            </w:r>
                            <w:bookmarkEnd w:id="77"/>
                          </w:p>
                          <w:p w14:paraId="430E4442"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55D7CFC" w14:textId="77777777" w:rsidR="00A43AC3" w:rsidRPr="005E3013" w:rsidRDefault="00A43AC3" w:rsidP="00987998">
                            <w:pPr>
                              <w:pStyle w:val="2"/>
                              <w:spacing w:line="276" w:lineRule="auto"/>
                              <w:rPr>
                                <w:b w:val="0"/>
                                <w:bCs/>
                                <w:iCs/>
                                <w:sz w:val="48"/>
                                <w:szCs w:val="48"/>
                                <w:highlight w:val="yellow"/>
                              </w:rPr>
                            </w:pPr>
                            <w:bookmarkStart w:id="78" w:name="_Toc16917355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8"/>
                          </w:p>
                          <w:p w14:paraId="3E907D5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824D8A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8996AE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0A6AB4F" w14:textId="77777777" w:rsidR="00A43AC3" w:rsidRPr="00B1453A" w:rsidRDefault="00A43AC3" w:rsidP="00987998">
                            <w:pPr>
                              <w:jc w:val="center"/>
                              <w:rPr>
                                <w:rFonts w:ascii="Calibri" w:hAnsi="Calibri"/>
                                <w:sz w:val="36"/>
                                <w:szCs w:val="36"/>
                              </w:rPr>
                            </w:pPr>
                          </w:p>
                          <w:p w14:paraId="5506C08D" w14:textId="77777777" w:rsidR="00A43AC3" w:rsidRDefault="00A43AC3" w:rsidP="00987998">
                            <w:pPr>
                              <w:jc w:val="center"/>
                              <w:rPr>
                                <w:rFonts w:ascii="Times New Roman CYR" w:hAnsi="Times New Roman CYR" w:cs="Times New Roman CYR"/>
                                <w:sz w:val="36"/>
                                <w:szCs w:val="36"/>
                              </w:rPr>
                            </w:pPr>
                          </w:p>
                          <w:p w14:paraId="7F15CCAB" w14:textId="77777777" w:rsidR="00A43AC3" w:rsidRDefault="00A43AC3"/>
                          <w:p w14:paraId="0259A819" w14:textId="77777777" w:rsidR="00A43AC3" w:rsidRPr="00630E21" w:rsidRDefault="00A43AC3" w:rsidP="00987998">
                            <w:pPr>
                              <w:pStyle w:val="3"/>
                              <w:spacing w:line="276" w:lineRule="auto"/>
                              <w:rPr>
                                <w:rFonts w:ascii="Times New Roman" w:hAnsi="Times New Roman"/>
                                <w:bCs/>
                                <w:sz w:val="48"/>
                                <w:szCs w:val="48"/>
                              </w:rPr>
                            </w:pPr>
                            <w:bookmarkStart w:id="79" w:name="_Toc169173554"/>
                            <w:r w:rsidRPr="00630E21">
                              <w:rPr>
                                <w:rFonts w:ascii="Times New Roman" w:hAnsi="Times New Roman"/>
                                <w:bCs/>
                                <w:sz w:val="48"/>
                                <w:szCs w:val="48"/>
                              </w:rPr>
                              <w:t>ДИПЛОМНА РОБОТА</w:t>
                            </w:r>
                            <w:bookmarkEnd w:id="79"/>
                          </w:p>
                          <w:p w14:paraId="449270D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0FEE270" w14:textId="77777777" w:rsidR="00A43AC3" w:rsidRPr="005E3013" w:rsidRDefault="00A43AC3" w:rsidP="00987998">
                            <w:pPr>
                              <w:pStyle w:val="2"/>
                              <w:spacing w:line="276" w:lineRule="auto"/>
                              <w:rPr>
                                <w:b w:val="0"/>
                                <w:bCs/>
                                <w:iCs/>
                                <w:sz w:val="48"/>
                                <w:szCs w:val="48"/>
                                <w:highlight w:val="yellow"/>
                              </w:rPr>
                            </w:pPr>
                            <w:bookmarkStart w:id="80" w:name="_Toc16917355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80"/>
                          </w:p>
                          <w:p w14:paraId="0D41AB5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B58165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D5D84E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7C0A3CE" w14:textId="77777777" w:rsidR="00A43AC3" w:rsidRPr="00B1453A" w:rsidRDefault="00A43AC3" w:rsidP="00987998">
                            <w:pPr>
                              <w:jc w:val="center"/>
                              <w:rPr>
                                <w:rFonts w:ascii="Calibri" w:hAnsi="Calibri"/>
                                <w:sz w:val="36"/>
                                <w:szCs w:val="36"/>
                              </w:rPr>
                            </w:pPr>
                          </w:p>
                          <w:p w14:paraId="7458E27C" w14:textId="77777777" w:rsidR="00A43AC3" w:rsidRDefault="00A43AC3" w:rsidP="00987998">
                            <w:pPr>
                              <w:jc w:val="center"/>
                              <w:rPr>
                                <w:rFonts w:ascii="Times New Roman CYR" w:hAnsi="Times New Roman CYR" w:cs="Times New Roman CYR"/>
                                <w:sz w:val="36"/>
                                <w:szCs w:val="36"/>
                              </w:rPr>
                            </w:pPr>
                          </w:p>
                          <w:p w14:paraId="10F5A849" w14:textId="77777777" w:rsidR="00A43AC3" w:rsidRDefault="00A43AC3"/>
                          <w:p w14:paraId="3B45A81A" w14:textId="77777777" w:rsidR="00A43AC3" w:rsidRPr="00630E21" w:rsidRDefault="00A43AC3" w:rsidP="00987998">
                            <w:pPr>
                              <w:pStyle w:val="3"/>
                              <w:spacing w:line="276" w:lineRule="auto"/>
                              <w:rPr>
                                <w:rFonts w:ascii="Times New Roman" w:hAnsi="Times New Roman"/>
                                <w:bCs/>
                                <w:sz w:val="48"/>
                                <w:szCs w:val="48"/>
                              </w:rPr>
                            </w:pPr>
                            <w:bookmarkStart w:id="81" w:name="_Toc169173556"/>
                            <w:r w:rsidRPr="00630E21">
                              <w:rPr>
                                <w:rFonts w:ascii="Times New Roman" w:hAnsi="Times New Roman"/>
                                <w:bCs/>
                                <w:sz w:val="48"/>
                                <w:szCs w:val="48"/>
                              </w:rPr>
                              <w:t>ДИПЛОМНА РОБОТА</w:t>
                            </w:r>
                            <w:bookmarkEnd w:id="81"/>
                          </w:p>
                          <w:p w14:paraId="7A4EAE0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77758C6" w14:textId="77777777" w:rsidR="00A43AC3" w:rsidRPr="005E3013" w:rsidRDefault="00A43AC3" w:rsidP="00987998">
                            <w:pPr>
                              <w:pStyle w:val="2"/>
                              <w:spacing w:line="276" w:lineRule="auto"/>
                              <w:rPr>
                                <w:b w:val="0"/>
                                <w:bCs/>
                                <w:iCs/>
                                <w:sz w:val="48"/>
                                <w:szCs w:val="48"/>
                                <w:highlight w:val="yellow"/>
                              </w:rPr>
                            </w:pPr>
                            <w:bookmarkStart w:id="82" w:name="_Toc16917355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82"/>
                          </w:p>
                          <w:p w14:paraId="7895851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B20739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6FE46D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3F04C52" w14:textId="77777777" w:rsidR="00A43AC3" w:rsidRPr="00B1453A" w:rsidRDefault="00A43AC3" w:rsidP="00987998">
                            <w:pPr>
                              <w:jc w:val="center"/>
                              <w:rPr>
                                <w:rFonts w:ascii="Calibri" w:hAnsi="Calibri"/>
                                <w:sz w:val="36"/>
                                <w:szCs w:val="36"/>
                              </w:rPr>
                            </w:pPr>
                          </w:p>
                          <w:p w14:paraId="54ACB1B1" w14:textId="77777777" w:rsidR="00A43AC3" w:rsidRDefault="00A43AC3" w:rsidP="00987998">
                            <w:pPr>
                              <w:jc w:val="center"/>
                              <w:rPr>
                                <w:rFonts w:ascii="Times New Roman CYR" w:hAnsi="Times New Roman CYR" w:cs="Times New Roman CYR"/>
                                <w:sz w:val="36"/>
                                <w:szCs w:val="36"/>
                              </w:rPr>
                            </w:pPr>
                          </w:p>
                          <w:p w14:paraId="0029AD38" w14:textId="77777777" w:rsidR="00A43AC3" w:rsidRDefault="00A43AC3"/>
                          <w:p w14:paraId="59E6EF9F" w14:textId="77777777" w:rsidR="00A43AC3" w:rsidRPr="00630E21" w:rsidRDefault="00A43AC3" w:rsidP="00987998">
                            <w:pPr>
                              <w:pStyle w:val="3"/>
                              <w:spacing w:line="276" w:lineRule="auto"/>
                              <w:rPr>
                                <w:rFonts w:ascii="Times New Roman" w:hAnsi="Times New Roman"/>
                                <w:bCs/>
                                <w:sz w:val="48"/>
                                <w:szCs w:val="48"/>
                              </w:rPr>
                            </w:pPr>
                            <w:bookmarkStart w:id="83" w:name="_Toc169173558"/>
                            <w:r w:rsidRPr="00630E21">
                              <w:rPr>
                                <w:rFonts w:ascii="Times New Roman" w:hAnsi="Times New Roman"/>
                                <w:bCs/>
                                <w:sz w:val="48"/>
                                <w:szCs w:val="48"/>
                              </w:rPr>
                              <w:t>ДИПЛОМНА РОБОТА</w:t>
                            </w:r>
                            <w:bookmarkEnd w:id="83"/>
                          </w:p>
                          <w:p w14:paraId="0B837C0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E3A1BE4" w14:textId="77777777" w:rsidR="00A43AC3" w:rsidRPr="005E3013" w:rsidRDefault="00A43AC3" w:rsidP="00987998">
                            <w:pPr>
                              <w:pStyle w:val="2"/>
                              <w:spacing w:line="276" w:lineRule="auto"/>
                              <w:rPr>
                                <w:b w:val="0"/>
                                <w:bCs/>
                                <w:iCs/>
                                <w:sz w:val="48"/>
                                <w:szCs w:val="48"/>
                                <w:highlight w:val="yellow"/>
                              </w:rPr>
                            </w:pPr>
                            <w:bookmarkStart w:id="84" w:name="_Toc16917355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84"/>
                          </w:p>
                          <w:p w14:paraId="264CE3A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EC55D3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49717D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37AB147" w14:textId="77777777" w:rsidR="00A43AC3" w:rsidRPr="00B1453A" w:rsidRDefault="00A43AC3" w:rsidP="00987998">
                            <w:pPr>
                              <w:jc w:val="center"/>
                              <w:rPr>
                                <w:rFonts w:ascii="Calibri" w:hAnsi="Calibri"/>
                                <w:sz w:val="36"/>
                                <w:szCs w:val="36"/>
                              </w:rPr>
                            </w:pPr>
                          </w:p>
                          <w:p w14:paraId="24EFDBA5" w14:textId="77777777" w:rsidR="00A43AC3" w:rsidRDefault="00A43AC3" w:rsidP="00987998">
                            <w:pPr>
                              <w:jc w:val="center"/>
                              <w:rPr>
                                <w:rFonts w:ascii="Times New Roman CYR" w:hAnsi="Times New Roman CYR" w:cs="Times New Roman CYR"/>
                                <w:sz w:val="36"/>
                                <w:szCs w:val="36"/>
                              </w:rPr>
                            </w:pPr>
                          </w:p>
                          <w:p w14:paraId="20C9FD2B" w14:textId="77777777" w:rsidR="00A43AC3" w:rsidRDefault="00A43AC3"/>
                          <w:p w14:paraId="00022541" w14:textId="77777777" w:rsidR="000658DF" w:rsidRPr="003A41B8" w:rsidRDefault="000658DF" w:rsidP="000658DF">
                            <w:pPr>
                              <w:pStyle w:val="3"/>
                              <w:spacing w:line="300" w:lineRule="auto"/>
                              <w:rPr>
                                <w:rFonts w:ascii="Times New Roman CYR" w:hAnsi="Times New Roman CYR"/>
                                <w:i/>
                                <w:iCs/>
                                <w:sz w:val="44"/>
                                <w:szCs w:val="44"/>
                              </w:rPr>
                            </w:pPr>
                            <w:bookmarkStart w:id="85" w:name="_Toc169173560"/>
                            <w:r w:rsidRPr="003A41B8">
                              <w:rPr>
                                <w:rFonts w:ascii="Times New Roman CYR" w:hAnsi="Times New Roman CYR"/>
                                <w:i/>
                                <w:iCs/>
                                <w:sz w:val="44"/>
                                <w:szCs w:val="44"/>
                              </w:rPr>
                              <w:t>ДИПЛОМНА РОБОТА БАКАЛАВРА</w:t>
                            </w:r>
                            <w:bookmarkEnd w:id="85"/>
                            <w:r w:rsidRPr="003A41B8">
                              <w:rPr>
                                <w:rFonts w:ascii="Times New Roman CYR" w:hAnsi="Times New Roman CYR"/>
                                <w:i/>
                                <w:iCs/>
                                <w:sz w:val="44"/>
                                <w:szCs w:val="44"/>
                              </w:rPr>
                              <w:t xml:space="preserve"> </w:t>
                            </w:r>
                          </w:p>
                          <w:p w14:paraId="6D5BDECA" w14:textId="77777777" w:rsidR="000658DF" w:rsidRPr="000D3135" w:rsidRDefault="000658DF" w:rsidP="000658DF">
                            <w:pPr>
                              <w:pStyle w:val="2"/>
                              <w:spacing w:line="300" w:lineRule="auto"/>
                              <w:rPr>
                                <w:rFonts w:ascii="Times New Roman CYR" w:hAnsi="Times New Roman CYR"/>
                                <w:b w:val="0"/>
                                <w:sz w:val="44"/>
                                <w:szCs w:val="44"/>
                              </w:rPr>
                            </w:pPr>
                            <w:bookmarkStart w:id="86" w:name="_Toc169173561"/>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86"/>
                          </w:p>
                          <w:p w14:paraId="787EE3B7"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36F2E6AE"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1F887D26" w14:textId="77777777" w:rsidR="000658DF" w:rsidRPr="000D3135" w:rsidRDefault="000658DF" w:rsidP="000658DF">
                            <w:pPr>
                              <w:spacing w:line="300" w:lineRule="auto"/>
                              <w:jc w:val="center"/>
                              <w:rPr>
                                <w:b/>
                                <w:lang w:val="uk-UA"/>
                              </w:rPr>
                            </w:pPr>
                          </w:p>
                          <w:p w14:paraId="5235EFC6"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7A3C5804" w14:textId="77777777" w:rsidR="00A43AC3" w:rsidRPr="00B1453A" w:rsidRDefault="00A43AC3" w:rsidP="00987998">
                            <w:pPr>
                              <w:jc w:val="center"/>
                              <w:rPr>
                                <w:rFonts w:ascii="Calibri" w:hAnsi="Calibri"/>
                                <w:sz w:val="36"/>
                                <w:szCs w:val="36"/>
                              </w:rPr>
                            </w:pPr>
                          </w:p>
                          <w:p w14:paraId="78099087" w14:textId="77777777" w:rsidR="00A43AC3" w:rsidRDefault="00A43AC3" w:rsidP="00987998">
                            <w:pPr>
                              <w:jc w:val="center"/>
                              <w:rPr>
                                <w:rFonts w:ascii="Times New Roman CYR" w:hAnsi="Times New Roman CYR" w:cs="Times New Roman CYR"/>
                                <w:sz w:val="36"/>
                                <w:szCs w:val="36"/>
                              </w:rPr>
                            </w:pPr>
                          </w:p>
                          <w:p w14:paraId="21FA8DA5" w14:textId="77777777" w:rsidR="00A43AC3" w:rsidRDefault="00A43AC3"/>
                          <w:p w14:paraId="2418BD7F" w14:textId="77777777" w:rsidR="00A43AC3" w:rsidRPr="00630E21" w:rsidRDefault="00A43AC3" w:rsidP="00987998">
                            <w:pPr>
                              <w:pStyle w:val="3"/>
                              <w:spacing w:line="276" w:lineRule="auto"/>
                              <w:rPr>
                                <w:rFonts w:ascii="Times New Roman" w:hAnsi="Times New Roman"/>
                                <w:bCs/>
                                <w:sz w:val="48"/>
                                <w:szCs w:val="48"/>
                              </w:rPr>
                            </w:pPr>
                            <w:bookmarkStart w:id="87" w:name="_Toc169173562"/>
                            <w:r w:rsidRPr="00630E21">
                              <w:rPr>
                                <w:rFonts w:ascii="Times New Roman" w:hAnsi="Times New Roman"/>
                                <w:bCs/>
                                <w:sz w:val="48"/>
                                <w:szCs w:val="48"/>
                              </w:rPr>
                              <w:t>ДИПЛОМНА РОБОТА</w:t>
                            </w:r>
                            <w:bookmarkEnd w:id="87"/>
                          </w:p>
                          <w:p w14:paraId="642A80B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D989C36" w14:textId="77777777" w:rsidR="00A43AC3" w:rsidRPr="005E3013" w:rsidRDefault="00A43AC3" w:rsidP="00987998">
                            <w:pPr>
                              <w:pStyle w:val="2"/>
                              <w:spacing w:line="276" w:lineRule="auto"/>
                              <w:rPr>
                                <w:b w:val="0"/>
                                <w:bCs/>
                                <w:iCs/>
                                <w:sz w:val="48"/>
                                <w:szCs w:val="48"/>
                                <w:highlight w:val="yellow"/>
                              </w:rPr>
                            </w:pPr>
                            <w:bookmarkStart w:id="88" w:name="_Toc16917356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88"/>
                          </w:p>
                          <w:p w14:paraId="72AD922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7CC56B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527195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8034824" w14:textId="77777777" w:rsidR="00A43AC3" w:rsidRPr="00B1453A" w:rsidRDefault="00A43AC3" w:rsidP="00987998">
                            <w:pPr>
                              <w:jc w:val="center"/>
                              <w:rPr>
                                <w:rFonts w:ascii="Calibri" w:hAnsi="Calibri"/>
                                <w:sz w:val="36"/>
                                <w:szCs w:val="36"/>
                              </w:rPr>
                            </w:pPr>
                          </w:p>
                          <w:p w14:paraId="00F34F65" w14:textId="77777777" w:rsidR="00A43AC3" w:rsidRDefault="00A43AC3" w:rsidP="00987998">
                            <w:pPr>
                              <w:jc w:val="center"/>
                              <w:rPr>
                                <w:rFonts w:ascii="Times New Roman CYR" w:hAnsi="Times New Roman CYR" w:cs="Times New Roman CYR"/>
                                <w:sz w:val="36"/>
                                <w:szCs w:val="36"/>
                              </w:rPr>
                            </w:pPr>
                          </w:p>
                          <w:p w14:paraId="11397FA8" w14:textId="77777777" w:rsidR="00A43AC3" w:rsidRDefault="00A43AC3"/>
                          <w:p w14:paraId="65E2F8B7" w14:textId="77777777" w:rsidR="00A43AC3" w:rsidRPr="00630E21" w:rsidRDefault="00A43AC3" w:rsidP="00987998">
                            <w:pPr>
                              <w:pStyle w:val="3"/>
                              <w:spacing w:line="276" w:lineRule="auto"/>
                              <w:rPr>
                                <w:rFonts w:ascii="Times New Roman" w:hAnsi="Times New Roman"/>
                                <w:bCs/>
                                <w:sz w:val="48"/>
                                <w:szCs w:val="48"/>
                              </w:rPr>
                            </w:pPr>
                            <w:bookmarkStart w:id="89" w:name="_Toc169173564"/>
                            <w:r w:rsidRPr="00630E21">
                              <w:rPr>
                                <w:rFonts w:ascii="Times New Roman" w:hAnsi="Times New Roman"/>
                                <w:bCs/>
                                <w:sz w:val="48"/>
                                <w:szCs w:val="48"/>
                              </w:rPr>
                              <w:t>ДИПЛОМНА РОБОТА</w:t>
                            </w:r>
                            <w:bookmarkEnd w:id="89"/>
                          </w:p>
                          <w:p w14:paraId="4F6C820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0C4F3CE" w14:textId="77777777" w:rsidR="00A43AC3" w:rsidRPr="005E3013" w:rsidRDefault="00A43AC3" w:rsidP="00987998">
                            <w:pPr>
                              <w:pStyle w:val="2"/>
                              <w:spacing w:line="276" w:lineRule="auto"/>
                              <w:rPr>
                                <w:b w:val="0"/>
                                <w:bCs/>
                                <w:iCs/>
                                <w:sz w:val="48"/>
                                <w:szCs w:val="48"/>
                                <w:highlight w:val="yellow"/>
                              </w:rPr>
                            </w:pPr>
                            <w:bookmarkStart w:id="90" w:name="_Toc16917356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90"/>
                          </w:p>
                          <w:p w14:paraId="6EC9CE3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EF936E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9BB050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6BC5BE5" w14:textId="77777777" w:rsidR="00A43AC3" w:rsidRPr="00B1453A" w:rsidRDefault="00A43AC3" w:rsidP="00987998">
                            <w:pPr>
                              <w:jc w:val="center"/>
                              <w:rPr>
                                <w:rFonts w:ascii="Calibri" w:hAnsi="Calibri"/>
                                <w:sz w:val="36"/>
                                <w:szCs w:val="36"/>
                              </w:rPr>
                            </w:pPr>
                          </w:p>
                          <w:p w14:paraId="231E3A2F" w14:textId="77777777" w:rsidR="00A43AC3" w:rsidRDefault="00A43AC3" w:rsidP="00987998">
                            <w:pPr>
                              <w:jc w:val="center"/>
                              <w:rPr>
                                <w:rFonts w:ascii="Times New Roman CYR" w:hAnsi="Times New Roman CYR" w:cs="Times New Roman CYR"/>
                                <w:sz w:val="36"/>
                                <w:szCs w:val="36"/>
                              </w:rPr>
                            </w:pPr>
                          </w:p>
                          <w:p w14:paraId="59AAD651" w14:textId="77777777" w:rsidR="00A43AC3" w:rsidRDefault="00A43AC3"/>
                          <w:p w14:paraId="09ECD8F1" w14:textId="77777777" w:rsidR="00A43AC3" w:rsidRPr="00630E21" w:rsidRDefault="00A43AC3" w:rsidP="00987998">
                            <w:pPr>
                              <w:pStyle w:val="3"/>
                              <w:spacing w:line="276" w:lineRule="auto"/>
                              <w:rPr>
                                <w:rFonts w:ascii="Times New Roman" w:hAnsi="Times New Roman"/>
                                <w:bCs/>
                                <w:sz w:val="48"/>
                                <w:szCs w:val="48"/>
                              </w:rPr>
                            </w:pPr>
                            <w:bookmarkStart w:id="91" w:name="_Toc169173566"/>
                            <w:r w:rsidRPr="00630E21">
                              <w:rPr>
                                <w:rFonts w:ascii="Times New Roman" w:hAnsi="Times New Roman"/>
                                <w:bCs/>
                                <w:sz w:val="48"/>
                                <w:szCs w:val="48"/>
                              </w:rPr>
                              <w:t>ДИПЛОМНА РОБОТА</w:t>
                            </w:r>
                            <w:bookmarkEnd w:id="91"/>
                          </w:p>
                          <w:p w14:paraId="5E4B3E2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79C95F9" w14:textId="77777777" w:rsidR="00A43AC3" w:rsidRPr="005E3013" w:rsidRDefault="00A43AC3" w:rsidP="00987998">
                            <w:pPr>
                              <w:pStyle w:val="2"/>
                              <w:spacing w:line="276" w:lineRule="auto"/>
                              <w:rPr>
                                <w:b w:val="0"/>
                                <w:bCs/>
                                <w:iCs/>
                                <w:sz w:val="48"/>
                                <w:szCs w:val="48"/>
                                <w:highlight w:val="yellow"/>
                              </w:rPr>
                            </w:pPr>
                            <w:bookmarkStart w:id="92" w:name="_Toc16917356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92"/>
                          </w:p>
                          <w:p w14:paraId="1D32143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53EB35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172C1E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A85CF0D" w14:textId="77777777" w:rsidR="00A43AC3" w:rsidRPr="00B1453A" w:rsidRDefault="00A43AC3" w:rsidP="00987998">
                            <w:pPr>
                              <w:jc w:val="center"/>
                              <w:rPr>
                                <w:rFonts w:ascii="Calibri" w:hAnsi="Calibri"/>
                                <w:sz w:val="36"/>
                                <w:szCs w:val="36"/>
                              </w:rPr>
                            </w:pPr>
                          </w:p>
                          <w:p w14:paraId="5A65039B" w14:textId="77777777" w:rsidR="00A43AC3" w:rsidRDefault="00A43AC3" w:rsidP="00987998">
                            <w:pPr>
                              <w:jc w:val="center"/>
                              <w:rPr>
                                <w:rFonts w:ascii="Times New Roman CYR" w:hAnsi="Times New Roman CYR" w:cs="Times New Roman CYR"/>
                                <w:sz w:val="36"/>
                                <w:szCs w:val="36"/>
                              </w:rPr>
                            </w:pPr>
                          </w:p>
                          <w:p w14:paraId="70484200" w14:textId="77777777" w:rsidR="00A43AC3" w:rsidRDefault="00A43AC3"/>
                          <w:p w14:paraId="1F18DB09" w14:textId="77777777" w:rsidR="00A43AC3" w:rsidRPr="00630E21" w:rsidRDefault="00A43AC3" w:rsidP="00987998">
                            <w:pPr>
                              <w:pStyle w:val="3"/>
                              <w:spacing w:line="276" w:lineRule="auto"/>
                              <w:rPr>
                                <w:rFonts w:ascii="Times New Roman" w:hAnsi="Times New Roman"/>
                                <w:bCs/>
                                <w:sz w:val="48"/>
                                <w:szCs w:val="48"/>
                              </w:rPr>
                            </w:pPr>
                            <w:bookmarkStart w:id="93" w:name="_Toc169173568"/>
                            <w:r w:rsidRPr="00630E21">
                              <w:rPr>
                                <w:rFonts w:ascii="Times New Roman" w:hAnsi="Times New Roman"/>
                                <w:bCs/>
                                <w:sz w:val="48"/>
                                <w:szCs w:val="48"/>
                              </w:rPr>
                              <w:t>ДИПЛОМНА РОБОТА</w:t>
                            </w:r>
                            <w:bookmarkEnd w:id="93"/>
                          </w:p>
                          <w:p w14:paraId="1797A47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F8C310F" w14:textId="77777777" w:rsidR="00A43AC3" w:rsidRPr="005E3013" w:rsidRDefault="00A43AC3" w:rsidP="00987998">
                            <w:pPr>
                              <w:pStyle w:val="2"/>
                              <w:spacing w:line="276" w:lineRule="auto"/>
                              <w:rPr>
                                <w:b w:val="0"/>
                                <w:bCs/>
                                <w:iCs/>
                                <w:sz w:val="48"/>
                                <w:szCs w:val="48"/>
                                <w:highlight w:val="yellow"/>
                              </w:rPr>
                            </w:pPr>
                            <w:bookmarkStart w:id="94" w:name="_Toc16917356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94"/>
                          </w:p>
                          <w:p w14:paraId="3042D42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ED1D5D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305E57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43FB9FA" w14:textId="77777777" w:rsidR="00A43AC3" w:rsidRPr="00B1453A" w:rsidRDefault="00A43AC3" w:rsidP="00987998">
                            <w:pPr>
                              <w:jc w:val="center"/>
                              <w:rPr>
                                <w:rFonts w:ascii="Calibri" w:hAnsi="Calibri"/>
                                <w:sz w:val="36"/>
                                <w:szCs w:val="36"/>
                              </w:rPr>
                            </w:pPr>
                          </w:p>
                          <w:p w14:paraId="0BCE7FD2" w14:textId="77777777" w:rsidR="00A43AC3" w:rsidRDefault="00A43AC3" w:rsidP="00987998">
                            <w:pPr>
                              <w:jc w:val="center"/>
                              <w:rPr>
                                <w:rFonts w:ascii="Times New Roman CYR" w:hAnsi="Times New Roman CYR" w:cs="Times New Roman CYR"/>
                                <w:sz w:val="36"/>
                                <w:szCs w:val="36"/>
                              </w:rPr>
                            </w:pPr>
                          </w:p>
                          <w:p w14:paraId="0C0A4028" w14:textId="77777777" w:rsidR="00A43AC3" w:rsidRDefault="00A43AC3"/>
                          <w:p w14:paraId="004C0019" w14:textId="77777777" w:rsidR="00A43AC3" w:rsidRPr="00630E21" w:rsidRDefault="00A43AC3" w:rsidP="00987998">
                            <w:pPr>
                              <w:pStyle w:val="3"/>
                              <w:spacing w:line="276" w:lineRule="auto"/>
                              <w:rPr>
                                <w:rFonts w:ascii="Times New Roman" w:hAnsi="Times New Roman"/>
                                <w:bCs/>
                                <w:sz w:val="48"/>
                                <w:szCs w:val="48"/>
                              </w:rPr>
                            </w:pPr>
                            <w:bookmarkStart w:id="95" w:name="_Toc169173570"/>
                            <w:r w:rsidRPr="00630E21">
                              <w:rPr>
                                <w:rFonts w:ascii="Times New Roman" w:hAnsi="Times New Roman"/>
                                <w:bCs/>
                                <w:sz w:val="48"/>
                                <w:szCs w:val="48"/>
                              </w:rPr>
                              <w:t>ДИПЛОМНА РОБОТА</w:t>
                            </w:r>
                            <w:bookmarkEnd w:id="95"/>
                          </w:p>
                          <w:p w14:paraId="7EAC701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854CDE4" w14:textId="77777777" w:rsidR="00A43AC3" w:rsidRPr="005E3013" w:rsidRDefault="00A43AC3" w:rsidP="00987998">
                            <w:pPr>
                              <w:pStyle w:val="2"/>
                              <w:spacing w:line="276" w:lineRule="auto"/>
                              <w:rPr>
                                <w:b w:val="0"/>
                                <w:bCs/>
                                <w:iCs/>
                                <w:sz w:val="48"/>
                                <w:szCs w:val="48"/>
                                <w:highlight w:val="yellow"/>
                              </w:rPr>
                            </w:pPr>
                            <w:bookmarkStart w:id="96" w:name="_Toc16917357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96"/>
                          </w:p>
                          <w:p w14:paraId="286B7A3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E3CA0B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6EF702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AAEDE9E" w14:textId="77777777" w:rsidR="00A43AC3" w:rsidRPr="00B1453A" w:rsidRDefault="00A43AC3" w:rsidP="00987998">
                            <w:pPr>
                              <w:jc w:val="center"/>
                              <w:rPr>
                                <w:rFonts w:ascii="Calibri" w:hAnsi="Calibri"/>
                                <w:sz w:val="36"/>
                                <w:szCs w:val="36"/>
                              </w:rPr>
                            </w:pPr>
                          </w:p>
                          <w:p w14:paraId="419F0154" w14:textId="77777777" w:rsidR="00A43AC3" w:rsidRDefault="00A43AC3" w:rsidP="00987998">
                            <w:pPr>
                              <w:jc w:val="center"/>
                              <w:rPr>
                                <w:rFonts w:ascii="Times New Roman CYR" w:hAnsi="Times New Roman CYR" w:cs="Times New Roman CYR"/>
                                <w:sz w:val="36"/>
                                <w:szCs w:val="36"/>
                              </w:rPr>
                            </w:pPr>
                          </w:p>
                          <w:p w14:paraId="0C02DA9F" w14:textId="77777777" w:rsidR="00A43AC3" w:rsidRDefault="00A43AC3"/>
                          <w:p w14:paraId="6489B6D6" w14:textId="77777777" w:rsidR="00A43AC3" w:rsidRPr="00630E21" w:rsidRDefault="00A43AC3" w:rsidP="00987998">
                            <w:pPr>
                              <w:pStyle w:val="3"/>
                              <w:spacing w:line="276" w:lineRule="auto"/>
                              <w:rPr>
                                <w:rFonts w:ascii="Times New Roman" w:hAnsi="Times New Roman"/>
                                <w:bCs/>
                                <w:sz w:val="48"/>
                                <w:szCs w:val="48"/>
                              </w:rPr>
                            </w:pPr>
                            <w:bookmarkStart w:id="97" w:name="_Toc169173572"/>
                            <w:r w:rsidRPr="00630E21">
                              <w:rPr>
                                <w:rFonts w:ascii="Times New Roman" w:hAnsi="Times New Roman"/>
                                <w:bCs/>
                                <w:sz w:val="48"/>
                                <w:szCs w:val="48"/>
                              </w:rPr>
                              <w:t>ДИПЛОМНА РОБОТА</w:t>
                            </w:r>
                            <w:bookmarkEnd w:id="97"/>
                          </w:p>
                          <w:p w14:paraId="12382EF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06ECA45" w14:textId="77777777" w:rsidR="00A43AC3" w:rsidRPr="005E3013" w:rsidRDefault="00A43AC3" w:rsidP="00987998">
                            <w:pPr>
                              <w:pStyle w:val="2"/>
                              <w:spacing w:line="276" w:lineRule="auto"/>
                              <w:rPr>
                                <w:b w:val="0"/>
                                <w:bCs/>
                                <w:iCs/>
                                <w:sz w:val="48"/>
                                <w:szCs w:val="48"/>
                                <w:highlight w:val="yellow"/>
                              </w:rPr>
                            </w:pPr>
                            <w:bookmarkStart w:id="98" w:name="_Toc16917357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98"/>
                          </w:p>
                          <w:p w14:paraId="05527B4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85128B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C92E17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9E0AA42" w14:textId="77777777" w:rsidR="00A43AC3" w:rsidRPr="00B1453A" w:rsidRDefault="00A43AC3" w:rsidP="00987998">
                            <w:pPr>
                              <w:jc w:val="center"/>
                              <w:rPr>
                                <w:rFonts w:ascii="Calibri" w:hAnsi="Calibri"/>
                                <w:sz w:val="36"/>
                                <w:szCs w:val="36"/>
                              </w:rPr>
                            </w:pPr>
                          </w:p>
                          <w:p w14:paraId="1AF094F3" w14:textId="77777777" w:rsidR="00A43AC3" w:rsidRDefault="00A43AC3" w:rsidP="00987998">
                            <w:pPr>
                              <w:jc w:val="center"/>
                              <w:rPr>
                                <w:rFonts w:ascii="Times New Roman CYR" w:hAnsi="Times New Roman CYR" w:cs="Times New Roman CYR"/>
                                <w:sz w:val="36"/>
                                <w:szCs w:val="36"/>
                              </w:rPr>
                            </w:pPr>
                          </w:p>
                          <w:p w14:paraId="1A8EE221" w14:textId="77777777" w:rsidR="00A43AC3" w:rsidRDefault="00A43AC3"/>
                          <w:p w14:paraId="7685DA23" w14:textId="77777777" w:rsidR="00A43AC3" w:rsidRPr="00630E21" w:rsidRDefault="00A43AC3" w:rsidP="00987998">
                            <w:pPr>
                              <w:pStyle w:val="3"/>
                              <w:spacing w:line="276" w:lineRule="auto"/>
                              <w:rPr>
                                <w:rFonts w:ascii="Times New Roman" w:hAnsi="Times New Roman"/>
                                <w:bCs/>
                                <w:sz w:val="48"/>
                                <w:szCs w:val="48"/>
                              </w:rPr>
                            </w:pPr>
                            <w:bookmarkStart w:id="99" w:name="_Toc169173574"/>
                            <w:r w:rsidRPr="00630E21">
                              <w:rPr>
                                <w:rFonts w:ascii="Times New Roman" w:hAnsi="Times New Roman"/>
                                <w:bCs/>
                                <w:sz w:val="48"/>
                                <w:szCs w:val="48"/>
                              </w:rPr>
                              <w:t>ДИПЛОМНА РОБОТА</w:t>
                            </w:r>
                            <w:bookmarkEnd w:id="99"/>
                          </w:p>
                          <w:p w14:paraId="080E5BD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9E6FD89" w14:textId="77777777" w:rsidR="00A43AC3" w:rsidRPr="005E3013" w:rsidRDefault="00A43AC3" w:rsidP="00987998">
                            <w:pPr>
                              <w:pStyle w:val="2"/>
                              <w:spacing w:line="276" w:lineRule="auto"/>
                              <w:rPr>
                                <w:b w:val="0"/>
                                <w:bCs/>
                                <w:iCs/>
                                <w:sz w:val="48"/>
                                <w:szCs w:val="48"/>
                                <w:highlight w:val="yellow"/>
                              </w:rPr>
                            </w:pPr>
                            <w:bookmarkStart w:id="100" w:name="_Toc16917357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00"/>
                          </w:p>
                          <w:p w14:paraId="1D9938D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A26D2F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E79454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D635097" w14:textId="77777777" w:rsidR="00A43AC3" w:rsidRPr="00B1453A" w:rsidRDefault="00A43AC3" w:rsidP="00987998">
                            <w:pPr>
                              <w:jc w:val="center"/>
                              <w:rPr>
                                <w:rFonts w:ascii="Calibri" w:hAnsi="Calibri"/>
                                <w:sz w:val="36"/>
                                <w:szCs w:val="36"/>
                              </w:rPr>
                            </w:pPr>
                          </w:p>
                          <w:p w14:paraId="1617999C" w14:textId="77777777" w:rsidR="00A43AC3" w:rsidRDefault="00A43AC3" w:rsidP="00987998">
                            <w:pPr>
                              <w:jc w:val="center"/>
                              <w:rPr>
                                <w:rFonts w:ascii="Times New Roman CYR" w:hAnsi="Times New Roman CYR" w:cs="Times New Roman CYR"/>
                                <w:sz w:val="36"/>
                                <w:szCs w:val="36"/>
                              </w:rPr>
                            </w:pPr>
                          </w:p>
                          <w:p w14:paraId="226CA6C1" w14:textId="77777777" w:rsidR="00A43AC3" w:rsidRDefault="00A43AC3"/>
                          <w:p w14:paraId="3D45EC9E" w14:textId="77777777" w:rsidR="000658DF" w:rsidRPr="003A41B8" w:rsidRDefault="000658DF" w:rsidP="000658DF">
                            <w:pPr>
                              <w:pStyle w:val="3"/>
                              <w:spacing w:line="300" w:lineRule="auto"/>
                              <w:rPr>
                                <w:rFonts w:ascii="Times New Roman CYR" w:hAnsi="Times New Roman CYR"/>
                                <w:i/>
                                <w:iCs/>
                                <w:sz w:val="44"/>
                                <w:szCs w:val="44"/>
                              </w:rPr>
                            </w:pPr>
                            <w:bookmarkStart w:id="101" w:name="_Toc169173576"/>
                            <w:r w:rsidRPr="003A41B8">
                              <w:rPr>
                                <w:rFonts w:ascii="Times New Roman CYR" w:hAnsi="Times New Roman CYR"/>
                                <w:i/>
                                <w:iCs/>
                                <w:sz w:val="44"/>
                                <w:szCs w:val="44"/>
                              </w:rPr>
                              <w:t>ДИПЛОМНА РОБОТА БАКАЛАВРА</w:t>
                            </w:r>
                            <w:bookmarkEnd w:id="101"/>
                            <w:r w:rsidRPr="003A41B8">
                              <w:rPr>
                                <w:rFonts w:ascii="Times New Roman CYR" w:hAnsi="Times New Roman CYR"/>
                                <w:i/>
                                <w:iCs/>
                                <w:sz w:val="44"/>
                                <w:szCs w:val="44"/>
                              </w:rPr>
                              <w:t xml:space="preserve"> </w:t>
                            </w:r>
                          </w:p>
                          <w:p w14:paraId="3E932D35" w14:textId="77777777" w:rsidR="000658DF" w:rsidRPr="000D3135" w:rsidRDefault="000658DF" w:rsidP="000658DF">
                            <w:pPr>
                              <w:pStyle w:val="2"/>
                              <w:spacing w:line="300" w:lineRule="auto"/>
                              <w:rPr>
                                <w:rFonts w:ascii="Times New Roman CYR" w:hAnsi="Times New Roman CYR"/>
                                <w:b w:val="0"/>
                                <w:sz w:val="44"/>
                                <w:szCs w:val="44"/>
                              </w:rPr>
                            </w:pPr>
                            <w:bookmarkStart w:id="102" w:name="_Toc169173577"/>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102"/>
                          </w:p>
                          <w:p w14:paraId="2F3A32DB"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66BDC4E9"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1938182E" w14:textId="77777777" w:rsidR="000658DF" w:rsidRPr="000D3135" w:rsidRDefault="000658DF" w:rsidP="000658DF">
                            <w:pPr>
                              <w:spacing w:line="300" w:lineRule="auto"/>
                              <w:jc w:val="center"/>
                              <w:rPr>
                                <w:b/>
                                <w:lang w:val="uk-UA"/>
                              </w:rPr>
                            </w:pPr>
                          </w:p>
                          <w:p w14:paraId="18046804"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7C1729FB" w14:textId="77777777" w:rsidR="00A43AC3" w:rsidRPr="00B1453A" w:rsidRDefault="00A43AC3" w:rsidP="00987998">
                            <w:pPr>
                              <w:jc w:val="center"/>
                              <w:rPr>
                                <w:rFonts w:ascii="Calibri" w:hAnsi="Calibri"/>
                                <w:sz w:val="36"/>
                                <w:szCs w:val="36"/>
                              </w:rPr>
                            </w:pPr>
                          </w:p>
                          <w:p w14:paraId="1FB27BCB" w14:textId="77777777" w:rsidR="00A43AC3" w:rsidRDefault="00A43AC3" w:rsidP="00987998">
                            <w:pPr>
                              <w:jc w:val="center"/>
                              <w:rPr>
                                <w:rFonts w:ascii="Times New Roman CYR" w:hAnsi="Times New Roman CYR" w:cs="Times New Roman CYR"/>
                                <w:sz w:val="36"/>
                                <w:szCs w:val="36"/>
                              </w:rPr>
                            </w:pPr>
                          </w:p>
                          <w:p w14:paraId="1D43ED18" w14:textId="77777777" w:rsidR="00A43AC3" w:rsidRDefault="00A43AC3"/>
                          <w:p w14:paraId="51EB7D19" w14:textId="77777777" w:rsidR="00A43AC3" w:rsidRPr="00630E21" w:rsidRDefault="00A43AC3" w:rsidP="00987998">
                            <w:pPr>
                              <w:pStyle w:val="3"/>
                              <w:spacing w:line="276" w:lineRule="auto"/>
                              <w:rPr>
                                <w:rFonts w:ascii="Times New Roman" w:hAnsi="Times New Roman"/>
                                <w:bCs/>
                                <w:sz w:val="48"/>
                                <w:szCs w:val="48"/>
                              </w:rPr>
                            </w:pPr>
                            <w:bookmarkStart w:id="103" w:name="_Toc169173578"/>
                            <w:r w:rsidRPr="00630E21">
                              <w:rPr>
                                <w:rFonts w:ascii="Times New Roman" w:hAnsi="Times New Roman"/>
                                <w:bCs/>
                                <w:sz w:val="48"/>
                                <w:szCs w:val="48"/>
                              </w:rPr>
                              <w:t>ДИПЛОМНА РОБОТА</w:t>
                            </w:r>
                            <w:bookmarkEnd w:id="103"/>
                          </w:p>
                          <w:p w14:paraId="522AF79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568DE41" w14:textId="77777777" w:rsidR="00A43AC3" w:rsidRPr="005E3013" w:rsidRDefault="00A43AC3" w:rsidP="00987998">
                            <w:pPr>
                              <w:pStyle w:val="2"/>
                              <w:spacing w:line="276" w:lineRule="auto"/>
                              <w:rPr>
                                <w:b w:val="0"/>
                                <w:bCs/>
                                <w:iCs/>
                                <w:sz w:val="48"/>
                                <w:szCs w:val="48"/>
                                <w:highlight w:val="yellow"/>
                              </w:rPr>
                            </w:pPr>
                            <w:bookmarkStart w:id="104" w:name="_Toc16917357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04"/>
                          </w:p>
                          <w:p w14:paraId="3323364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8E5693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402BB7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7DDFB67" w14:textId="77777777" w:rsidR="00A43AC3" w:rsidRPr="00B1453A" w:rsidRDefault="00A43AC3" w:rsidP="00987998">
                            <w:pPr>
                              <w:jc w:val="center"/>
                              <w:rPr>
                                <w:rFonts w:ascii="Calibri" w:hAnsi="Calibri"/>
                                <w:sz w:val="36"/>
                                <w:szCs w:val="36"/>
                              </w:rPr>
                            </w:pPr>
                          </w:p>
                          <w:p w14:paraId="5A0262FA" w14:textId="77777777" w:rsidR="00A43AC3" w:rsidRDefault="00A43AC3" w:rsidP="00987998">
                            <w:pPr>
                              <w:jc w:val="center"/>
                              <w:rPr>
                                <w:rFonts w:ascii="Times New Roman CYR" w:hAnsi="Times New Roman CYR" w:cs="Times New Roman CYR"/>
                                <w:sz w:val="36"/>
                                <w:szCs w:val="36"/>
                              </w:rPr>
                            </w:pPr>
                          </w:p>
                          <w:p w14:paraId="289BF261" w14:textId="77777777" w:rsidR="00A43AC3" w:rsidRDefault="00A43AC3"/>
                          <w:p w14:paraId="01AE39C0" w14:textId="77777777" w:rsidR="00A43AC3" w:rsidRPr="00630E21" w:rsidRDefault="00A43AC3" w:rsidP="00987998">
                            <w:pPr>
                              <w:pStyle w:val="3"/>
                              <w:spacing w:line="276" w:lineRule="auto"/>
                              <w:rPr>
                                <w:rFonts w:ascii="Times New Roman" w:hAnsi="Times New Roman"/>
                                <w:bCs/>
                                <w:sz w:val="48"/>
                                <w:szCs w:val="48"/>
                              </w:rPr>
                            </w:pPr>
                            <w:bookmarkStart w:id="105" w:name="_Toc169173580"/>
                            <w:r w:rsidRPr="00630E21">
                              <w:rPr>
                                <w:rFonts w:ascii="Times New Roman" w:hAnsi="Times New Roman"/>
                                <w:bCs/>
                                <w:sz w:val="48"/>
                                <w:szCs w:val="48"/>
                              </w:rPr>
                              <w:t>ДИПЛОМНА РОБОТА</w:t>
                            </w:r>
                            <w:bookmarkEnd w:id="105"/>
                          </w:p>
                          <w:p w14:paraId="13EA2B4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98C1DCA" w14:textId="77777777" w:rsidR="00A43AC3" w:rsidRPr="005E3013" w:rsidRDefault="00A43AC3" w:rsidP="00987998">
                            <w:pPr>
                              <w:pStyle w:val="2"/>
                              <w:spacing w:line="276" w:lineRule="auto"/>
                              <w:rPr>
                                <w:b w:val="0"/>
                                <w:bCs/>
                                <w:iCs/>
                                <w:sz w:val="48"/>
                                <w:szCs w:val="48"/>
                                <w:highlight w:val="yellow"/>
                              </w:rPr>
                            </w:pPr>
                            <w:bookmarkStart w:id="106" w:name="_Toc16917358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06"/>
                          </w:p>
                          <w:p w14:paraId="2F5F9FA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27DB32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B4D8F1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9775599" w14:textId="77777777" w:rsidR="00A43AC3" w:rsidRPr="00B1453A" w:rsidRDefault="00A43AC3" w:rsidP="00987998">
                            <w:pPr>
                              <w:jc w:val="center"/>
                              <w:rPr>
                                <w:rFonts w:ascii="Calibri" w:hAnsi="Calibri"/>
                                <w:sz w:val="36"/>
                                <w:szCs w:val="36"/>
                              </w:rPr>
                            </w:pPr>
                          </w:p>
                          <w:p w14:paraId="521BC32B" w14:textId="77777777" w:rsidR="00A43AC3" w:rsidRDefault="00A43AC3" w:rsidP="00987998">
                            <w:pPr>
                              <w:jc w:val="center"/>
                              <w:rPr>
                                <w:rFonts w:ascii="Times New Roman CYR" w:hAnsi="Times New Roman CYR" w:cs="Times New Roman CYR"/>
                                <w:sz w:val="36"/>
                                <w:szCs w:val="36"/>
                              </w:rPr>
                            </w:pPr>
                          </w:p>
                          <w:p w14:paraId="0E1B3ABE" w14:textId="77777777" w:rsidR="00A43AC3" w:rsidRDefault="00A43AC3"/>
                          <w:p w14:paraId="45A930A3" w14:textId="77777777" w:rsidR="00A43AC3" w:rsidRPr="00630E21" w:rsidRDefault="00A43AC3" w:rsidP="00987998">
                            <w:pPr>
                              <w:pStyle w:val="3"/>
                              <w:spacing w:line="276" w:lineRule="auto"/>
                              <w:rPr>
                                <w:rFonts w:ascii="Times New Roman" w:hAnsi="Times New Roman"/>
                                <w:bCs/>
                                <w:sz w:val="48"/>
                                <w:szCs w:val="48"/>
                              </w:rPr>
                            </w:pPr>
                            <w:bookmarkStart w:id="107" w:name="_Toc169173582"/>
                            <w:r w:rsidRPr="00630E21">
                              <w:rPr>
                                <w:rFonts w:ascii="Times New Roman" w:hAnsi="Times New Roman"/>
                                <w:bCs/>
                                <w:sz w:val="48"/>
                                <w:szCs w:val="48"/>
                              </w:rPr>
                              <w:t>ДИПЛОМНА РОБОТА</w:t>
                            </w:r>
                            <w:bookmarkEnd w:id="107"/>
                          </w:p>
                          <w:p w14:paraId="06BBBE1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B789999" w14:textId="77777777" w:rsidR="00A43AC3" w:rsidRPr="005E3013" w:rsidRDefault="00A43AC3" w:rsidP="00987998">
                            <w:pPr>
                              <w:pStyle w:val="2"/>
                              <w:spacing w:line="276" w:lineRule="auto"/>
                              <w:rPr>
                                <w:b w:val="0"/>
                                <w:bCs/>
                                <w:iCs/>
                                <w:sz w:val="48"/>
                                <w:szCs w:val="48"/>
                                <w:highlight w:val="yellow"/>
                              </w:rPr>
                            </w:pPr>
                            <w:bookmarkStart w:id="108" w:name="_Toc16917358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08"/>
                          </w:p>
                          <w:p w14:paraId="0CA97E9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D6A320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E0D57A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0E9B00F" w14:textId="77777777" w:rsidR="00A43AC3" w:rsidRPr="00B1453A" w:rsidRDefault="00A43AC3" w:rsidP="00987998">
                            <w:pPr>
                              <w:jc w:val="center"/>
                              <w:rPr>
                                <w:rFonts w:ascii="Calibri" w:hAnsi="Calibri"/>
                                <w:sz w:val="36"/>
                                <w:szCs w:val="36"/>
                              </w:rPr>
                            </w:pPr>
                          </w:p>
                          <w:p w14:paraId="50142755" w14:textId="77777777" w:rsidR="00A43AC3" w:rsidRDefault="00A43AC3" w:rsidP="00987998">
                            <w:pPr>
                              <w:jc w:val="center"/>
                              <w:rPr>
                                <w:rFonts w:ascii="Times New Roman CYR" w:hAnsi="Times New Roman CYR" w:cs="Times New Roman CYR"/>
                                <w:sz w:val="36"/>
                                <w:szCs w:val="36"/>
                              </w:rPr>
                            </w:pPr>
                          </w:p>
                          <w:p w14:paraId="3035D9B2" w14:textId="77777777" w:rsidR="00A43AC3" w:rsidRDefault="00A43AC3"/>
                          <w:p w14:paraId="1CED5822" w14:textId="77777777" w:rsidR="00A43AC3" w:rsidRPr="00630E21" w:rsidRDefault="00A43AC3" w:rsidP="00987998">
                            <w:pPr>
                              <w:pStyle w:val="3"/>
                              <w:spacing w:line="276" w:lineRule="auto"/>
                              <w:rPr>
                                <w:rFonts w:ascii="Times New Roman" w:hAnsi="Times New Roman"/>
                                <w:bCs/>
                                <w:sz w:val="48"/>
                                <w:szCs w:val="48"/>
                              </w:rPr>
                            </w:pPr>
                            <w:bookmarkStart w:id="109" w:name="_Toc169173584"/>
                            <w:r w:rsidRPr="00630E21">
                              <w:rPr>
                                <w:rFonts w:ascii="Times New Roman" w:hAnsi="Times New Roman"/>
                                <w:bCs/>
                                <w:sz w:val="48"/>
                                <w:szCs w:val="48"/>
                              </w:rPr>
                              <w:t>ДИПЛОМНА РОБОТА</w:t>
                            </w:r>
                            <w:bookmarkEnd w:id="109"/>
                          </w:p>
                          <w:p w14:paraId="585ADB5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09E0515" w14:textId="77777777" w:rsidR="00A43AC3" w:rsidRPr="005E3013" w:rsidRDefault="00A43AC3" w:rsidP="00987998">
                            <w:pPr>
                              <w:pStyle w:val="2"/>
                              <w:spacing w:line="276" w:lineRule="auto"/>
                              <w:rPr>
                                <w:b w:val="0"/>
                                <w:bCs/>
                                <w:iCs/>
                                <w:sz w:val="48"/>
                                <w:szCs w:val="48"/>
                                <w:highlight w:val="yellow"/>
                              </w:rPr>
                            </w:pPr>
                            <w:bookmarkStart w:id="110" w:name="_Toc16917358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10"/>
                          </w:p>
                          <w:p w14:paraId="3935B3F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C470E6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D00A4A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CB900E5" w14:textId="77777777" w:rsidR="00A43AC3" w:rsidRPr="00B1453A" w:rsidRDefault="00A43AC3" w:rsidP="00987998">
                            <w:pPr>
                              <w:jc w:val="center"/>
                              <w:rPr>
                                <w:rFonts w:ascii="Calibri" w:hAnsi="Calibri"/>
                                <w:sz w:val="36"/>
                                <w:szCs w:val="36"/>
                              </w:rPr>
                            </w:pPr>
                          </w:p>
                          <w:p w14:paraId="30641873" w14:textId="77777777" w:rsidR="00A43AC3" w:rsidRDefault="00A43AC3" w:rsidP="00987998">
                            <w:pPr>
                              <w:jc w:val="center"/>
                              <w:rPr>
                                <w:rFonts w:ascii="Times New Roman CYR" w:hAnsi="Times New Roman CYR" w:cs="Times New Roman CYR"/>
                                <w:sz w:val="36"/>
                                <w:szCs w:val="36"/>
                              </w:rPr>
                            </w:pPr>
                          </w:p>
                          <w:p w14:paraId="0B0AC3A8" w14:textId="77777777" w:rsidR="00A43AC3" w:rsidRDefault="00A43AC3"/>
                          <w:p w14:paraId="3700A946" w14:textId="77777777" w:rsidR="00A43AC3" w:rsidRPr="00630E21" w:rsidRDefault="00A43AC3" w:rsidP="00987998">
                            <w:pPr>
                              <w:pStyle w:val="3"/>
                              <w:spacing w:line="276" w:lineRule="auto"/>
                              <w:rPr>
                                <w:rFonts w:ascii="Times New Roman" w:hAnsi="Times New Roman"/>
                                <w:bCs/>
                                <w:sz w:val="48"/>
                                <w:szCs w:val="48"/>
                              </w:rPr>
                            </w:pPr>
                            <w:bookmarkStart w:id="111" w:name="_Toc169173586"/>
                            <w:r w:rsidRPr="00630E21">
                              <w:rPr>
                                <w:rFonts w:ascii="Times New Roman" w:hAnsi="Times New Roman"/>
                                <w:bCs/>
                                <w:sz w:val="48"/>
                                <w:szCs w:val="48"/>
                              </w:rPr>
                              <w:t>ДИПЛОМНА РОБОТА</w:t>
                            </w:r>
                            <w:bookmarkEnd w:id="111"/>
                          </w:p>
                          <w:p w14:paraId="2F6AA07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89B04B8" w14:textId="77777777" w:rsidR="00A43AC3" w:rsidRPr="005E3013" w:rsidRDefault="00A43AC3" w:rsidP="00987998">
                            <w:pPr>
                              <w:pStyle w:val="2"/>
                              <w:spacing w:line="276" w:lineRule="auto"/>
                              <w:rPr>
                                <w:b w:val="0"/>
                                <w:bCs/>
                                <w:iCs/>
                                <w:sz w:val="48"/>
                                <w:szCs w:val="48"/>
                                <w:highlight w:val="yellow"/>
                              </w:rPr>
                            </w:pPr>
                            <w:bookmarkStart w:id="112" w:name="_Toc16917358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12"/>
                          </w:p>
                          <w:p w14:paraId="5E10DA9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79F95B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03FA82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521F698" w14:textId="77777777" w:rsidR="00A43AC3" w:rsidRPr="00B1453A" w:rsidRDefault="00A43AC3" w:rsidP="00987998">
                            <w:pPr>
                              <w:jc w:val="center"/>
                              <w:rPr>
                                <w:rFonts w:ascii="Calibri" w:hAnsi="Calibri"/>
                                <w:sz w:val="36"/>
                                <w:szCs w:val="36"/>
                              </w:rPr>
                            </w:pPr>
                          </w:p>
                          <w:p w14:paraId="72FE01AD" w14:textId="77777777" w:rsidR="00A43AC3" w:rsidRDefault="00A43AC3" w:rsidP="00987998">
                            <w:pPr>
                              <w:jc w:val="center"/>
                              <w:rPr>
                                <w:rFonts w:ascii="Times New Roman CYR" w:hAnsi="Times New Roman CYR" w:cs="Times New Roman CYR"/>
                                <w:sz w:val="36"/>
                                <w:szCs w:val="36"/>
                              </w:rPr>
                            </w:pPr>
                          </w:p>
                          <w:p w14:paraId="15934F99" w14:textId="77777777" w:rsidR="00A43AC3" w:rsidRDefault="00A43AC3"/>
                          <w:p w14:paraId="4F615CE6" w14:textId="77777777" w:rsidR="00A43AC3" w:rsidRPr="00630E21" w:rsidRDefault="00A43AC3" w:rsidP="00987998">
                            <w:pPr>
                              <w:pStyle w:val="3"/>
                              <w:spacing w:line="276" w:lineRule="auto"/>
                              <w:rPr>
                                <w:rFonts w:ascii="Times New Roman" w:hAnsi="Times New Roman"/>
                                <w:bCs/>
                                <w:sz w:val="48"/>
                                <w:szCs w:val="48"/>
                              </w:rPr>
                            </w:pPr>
                            <w:bookmarkStart w:id="113" w:name="_Toc169173588"/>
                            <w:r w:rsidRPr="00630E21">
                              <w:rPr>
                                <w:rFonts w:ascii="Times New Roman" w:hAnsi="Times New Roman"/>
                                <w:bCs/>
                                <w:sz w:val="48"/>
                                <w:szCs w:val="48"/>
                              </w:rPr>
                              <w:t>ДИПЛОМНА РОБОТА</w:t>
                            </w:r>
                            <w:bookmarkEnd w:id="113"/>
                          </w:p>
                          <w:p w14:paraId="6535C5D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AF46EC0" w14:textId="77777777" w:rsidR="00A43AC3" w:rsidRPr="005E3013" w:rsidRDefault="00A43AC3" w:rsidP="00987998">
                            <w:pPr>
                              <w:pStyle w:val="2"/>
                              <w:spacing w:line="276" w:lineRule="auto"/>
                              <w:rPr>
                                <w:b w:val="0"/>
                                <w:bCs/>
                                <w:iCs/>
                                <w:sz w:val="48"/>
                                <w:szCs w:val="48"/>
                                <w:highlight w:val="yellow"/>
                              </w:rPr>
                            </w:pPr>
                            <w:bookmarkStart w:id="114" w:name="_Toc16917358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14"/>
                          </w:p>
                          <w:p w14:paraId="6E498FD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71F3D7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486A1E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BFEDFCE" w14:textId="77777777" w:rsidR="00A43AC3" w:rsidRPr="00B1453A" w:rsidRDefault="00A43AC3" w:rsidP="00987998">
                            <w:pPr>
                              <w:jc w:val="center"/>
                              <w:rPr>
                                <w:rFonts w:ascii="Calibri" w:hAnsi="Calibri"/>
                                <w:sz w:val="36"/>
                                <w:szCs w:val="36"/>
                              </w:rPr>
                            </w:pPr>
                          </w:p>
                          <w:p w14:paraId="5BDCD274" w14:textId="77777777" w:rsidR="00A43AC3" w:rsidRDefault="00A43AC3" w:rsidP="00987998">
                            <w:pPr>
                              <w:jc w:val="center"/>
                              <w:rPr>
                                <w:rFonts w:ascii="Times New Roman CYR" w:hAnsi="Times New Roman CYR" w:cs="Times New Roman CYR"/>
                                <w:sz w:val="36"/>
                                <w:szCs w:val="36"/>
                              </w:rPr>
                            </w:pPr>
                          </w:p>
                          <w:p w14:paraId="41828634" w14:textId="77777777" w:rsidR="00A43AC3" w:rsidRDefault="00A43AC3"/>
                          <w:p w14:paraId="47635F78" w14:textId="77777777" w:rsidR="00A43AC3" w:rsidRPr="00630E21" w:rsidRDefault="00A43AC3" w:rsidP="00987998">
                            <w:pPr>
                              <w:pStyle w:val="3"/>
                              <w:spacing w:line="276" w:lineRule="auto"/>
                              <w:rPr>
                                <w:rFonts w:ascii="Times New Roman" w:hAnsi="Times New Roman"/>
                                <w:bCs/>
                                <w:sz w:val="48"/>
                                <w:szCs w:val="48"/>
                              </w:rPr>
                            </w:pPr>
                            <w:bookmarkStart w:id="115" w:name="_Toc169173590"/>
                            <w:r w:rsidRPr="00630E21">
                              <w:rPr>
                                <w:rFonts w:ascii="Times New Roman" w:hAnsi="Times New Roman"/>
                                <w:bCs/>
                                <w:sz w:val="48"/>
                                <w:szCs w:val="48"/>
                              </w:rPr>
                              <w:t>ДИПЛОМНА РОБОТА</w:t>
                            </w:r>
                            <w:bookmarkEnd w:id="115"/>
                          </w:p>
                          <w:p w14:paraId="4A524B9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22BE21C" w14:textId="77777777" w:rsidR="00A43AC3" w:rsidRPr="005E3013" w:rsidRDefault="00A43AC3" w:rsidP="00987998">
                            <w:pPr>
                              <w:pStyle w:val="2"/>
                              <w:spacing w:line="276" w:lineRule="auto"/>
                              <w:rPr>
                                <w:b w:val="0"/>
                                <w:bCs/>
                                <w:iCs/>
                                <w:sz w:val="48"/>
                                <w:szCs w:val="48"/>
                                <w:highlight w:val="yellow"/>
                              </w:rPr>
                            </w:pPr>
                            <w:bookmarkStart w:id="116" w:name="_Toc16917359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16"/>
                          </w:p>
                          <w:p w14:paraId="788E33B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2631B1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F134E4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2AF86A4" w14:textId="77777777" w:rsidR="00A43AC3" w:rsidRPr="00B1453A" w:rsidRDefault="00A43AC3" w:rsidP="00987998">
                            <w:pPr>
                              <w:jc w:val="center"/>
                              <w:rPr>
                                <w:rFonts w:ascii="Calibri" w:hAnsi="Calibri"/>
                                <w:sz w:val="36"/>
                                <w:szCs w:val="36"/>
                              </w:rPr>
                            </w:pPr>
                          </w:p>
                          <w:p w14:paraId="72CD0190" w14:textId="77777777" w:rsidR="00A43AC3" w:rsidRDefault="00A43AC3" w:rsidP="00987998">
                            <w:pPr>
                              <w:jc w:val="center"/>
                              <w:rPr>
                                <w:rFonts w:ascii="Times New Roman CYR" w:hAnsi="Times New Roman CYR" w:cs="Times New Roman CYR"/>
                                <w:sz w:val="36"/>
                                <w:szCs w:val="36"/>
                              </w:rPr>
                            </w:pPr>
                          </w:p>
                          <w:p w14:paraId="3DC1F629" w14:textId="77777777" w:rsidR="00A43AC3" w:rsidRDefault="00A43AC3"/>
                          <w:p w14:paraId="550D5EAE" w14:textId="77777777" w:rsidR="000658DF" w:rsidRPr="003A41B8" w:rsidRDefault="000658DF" w:rsidP="000658DF">
                            <w:pPr>
                              <w:pStyle w:val="3"/>
                              <w:spacing w:line="300" w:lineRule="auto"/>
                              <w:rPr>
                                <w:rFonts w:ascii="Times New Roman CYR" w:hAnsi="Times New Roman CYR"/>
                                <w:i/>
                                <w:iCs/>
                                <w:sz w:val="44"/>
                                <w:szCs w:val="44"/>
                              </w:rPr>
                            </w:pPr>
                            <w:bookmarkStart w:id="117" w:name="_Toc169173592"/>
                            <w:r w:rsidRPr="003A41B8">
                              <w:rPr>
                                <w:rFonts w:ascii="Times New Roman CYR" w:hAnsi="Times New Roman CYR"/>
                                <w:i/>
                                <w:iCs/>
                                <w:sz w:val="44"/>
                                <w:szCs w:val="44"/>
                              </w:rPr>
                              <w:t>ДИПЛОМНА РОБОТА БАКАЛАВРА</w:t>
                            </w:r>
                            <w:bookmarkEnd w:id="117"/>
                            <w:r w:rsidRPr="003A41B8">
                              <w:rPr>
                                <w:rFonts w:ascii="Times New Roman CYR" w:hAnsi="Times New Roman CYR"/>
                                <w:i/>
                                <w:iCs/>
                                <w:sz w:val="44"/>
                                <w:szCs w:val="44"/>
                              </w:rPr>
                              <w:t xml:space="preserve"> </w:t>
                            </w:r>
                          </w:p>
                          <w:p w14:paraId="7CF6269A" w14:textId="77777777" w:rsidR="000658DF" w:rsidRPr="000D3135" w:rsidRDefault="000658DF" w:rsidP="000658DF">
                            <w:pPr>
                              <w:pStyle w:val="2"/>
                              <w:spacing w:line="300" w:lineRule="auto"/>
                              <w:rPr>
                                <w:rFonts w:ascii="Times New Roman CYR" w:hAnsi="Times New Roman CYR"/>
                                <w:b w:val="0"/>
                                <w:sz w:val="44"/>
                                <w:szCs w:val="44"/>
                              </w:rPr>
                            </w:pPr>
                            <w:bookmarkStart w:id="118" w:name="_Toc169173593"/>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118"/>
                          </w:p>
                          <w:p w14:paraId="0A33E9A5"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0497109F"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326567A6" w14:textId="77777777" w:rsidR="000658DF" w:rsidRPr="000D3135" w:rsidRDefault="000658DF" w:rsidP="000658DF">
                            <w:pPr>
                              <w:spacing w:line="300" w:lineRule="auto"/>
                              <w:jc w:val="center"/>
                              <w:rPr>
                                <w:b/>
                                <w:lang w:val="uk-UA"/>
                              </w:rPr>
                            </w:pPr>
                          </w:p>
                          <w:p w14:paraId="77461482"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568DAAD3" w14:textId="77777777" w:rsidR="00A43AC3" w:rsidRPr="00B1453A" w:rsidRDefault="00A43AC3" w:rsidP="00987998">
                            <w:pPr>
                              <w:jc w:val="center"/>
                              <w:rPr>
                                <w:rFonts w:ascii="Calibri" w:hAnsi="Calibri"/>
                                <w:sz w:val="36"/>
                                <w:szCs w:val="36"/>
                              </w:rPr>
                            </w:pPr>
                          </w:p>
                          <w:p w14:paraId="13DF3433" w14:textId="77777777" w:rsidR="00A43AC3" w:rsidRDefault="00A43AC3" w:rsidP="00987998">
                            <w:pPr>
                              <w:jc w:val="center"/>
                              <w:rPr>
                                <w:rFonts w:ascii="Times New Roman CYR" w:hAnsi="Times New Roman CYR" w:cs="Times New Roman CYR"/>
                                <w:sz w:val="36"/>
                                <w:szCs w:val="36"/>
                              </w:rPr>
                            </w:pPr>
                          </w:p>
                          <w:p w14:paraId="74E2504E" w14:textId="77777777" w:rsidR="00A43AC3" w:rsidRDefault="00A43AC3"/>
                          <w:p w14:paraId="292FC0FD" w14:textId="77777777" w:rsidR="00A43AC3" w:rsidRPr="00630E21" w:rsidRDefault="00A43AC3" w:rsidP="00987998">
                            <w:pPr>
                              <w:pStyle w:val="3"/>
                              <w:spacing w:line="276" w:lineRule="auto"/>
                              <w:rPr>
                                <w:rFonts w:ascii="Times New Roman" w:hAnsi="Times New Roman"/>
                                <w:bCs/>
                                <w:sz w:val="48"/>
                                <w:szCs w:val="48"/>
                              </w:rPr>
                            </w:pPr>
                            <w:bookmarkStart w:id="119" w:name="_Toc169173594"/>
                            <w:r w:rsidRPr="00630E21">
                              <w:rPr>
                                <w:rFonts w:ascii="Times New Roman" w:hAnsi="Times New Roman"/>
                                <w:bCs/>
                                <w:sz w:val="48"/>
                                <w:szCs w:val="48"/>
                              </w:rPr>
                              <w:t>ДИПЛОМНА РОБОТА</w:t>
                            </w:r>
                            <w:bookmarkEnd w:id="119"/>
                          </w:p>
                          <w:p w14:paraId="280B7F1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C17F670" w14:textId="77777777" w:rsidR="00A43AC3" w:rsidRPr="005E3013" w:rsidRDefault="00A43AC3" w:rsidP="00987998">
                            <w:pPr>
                              <w:pStyle w:val="2"/>
                              <w:spacing w:line="276" w:lineRule="auto"/>
                              <w:rPr>
                                <w:b w:val="0"/>
                                <w:bCs/>
                                <w:iCs/>
                                <w:sz w:val="48"/>
                                <w:szCs w:val="48"/>
                                <w:highlight w:val="yellow"/>
                              </w:rPr>
                            </w:pPr>
                            <w:bookmarkStart w:id="120" w:name="_Toc16917359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20"/>
                          </w:p>
                          <w:p w14:paraId="1E56196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81961C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0C8F59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881B98F" w14:textId="77777777" w:rsidR="00A43AC3" w:rsidRPr="00B1453A" w:rsidRDefault="00A43AC3" w:rsidP="00987998">
                            <w:pPr>
                              <w:jc w:val="center"/>
                              <w:rPr>
                                <w:rFonts w:ascii="Calibri" w:hAnsi="Calibri"/>
                                <w:sz w:val="36"/>
                                <w:szCs w:val="36"/>
                              </w:rPr>
                            </w:pPr>
                          </w:p>
                          <w:p w14:paraId="13B85C6C" w14:textId="77777777" w:rsidR="00A43AC3" w:rsidRDefault="00A43AC3" w:rsidP="00987998">
                            <w:pPr>
                              <w:jc w:val="center"/>
                              <w:rPr>
                                <w:rFonts w:ascii="Times New Roman CYR" w:hAnsi="Times New Roman CYR" w:cs="Times New Roman CYR"/>
                                <w:sz w:val="36"/>
                                <w:szCs w:val="36"/>
                              </w:rPr>
                            </w:pPr>
                          </w:p>
                          <w:p w14:paraId="22BE5AED" w14:textId="77777777" w:rsidR="00A43AC3" w:rsidRDefault="00A43AC3"/>
                          <w:p w14:paraId="7BB2F8B5" w14:textId="77777777" w:rsidR="00A43AC3" w:rsidRPr="00630E21" w:rsidRDefault="00A43AC3" w:rsidP="00987998">
                            <w:pPr>
                              <w:pStyle w:val="3"/>
                              <w:spacing w:line="276" w:lineRule="auto"/>
                              <w:rPr>
                                <w:rFonts w:ascii="Times New Roman" w:hAnsi="Times New Roman"/>
                                <w:bCs/>
                                <w:sz w:val="48"/>
                                <w:szCs w:val="48"/>
                              </w:rPr>
                            </w:pPr>
                            <w:bookmarkStart w:id="121" w:name="_Toc169173596"/>
                            <w:r w:rsidRPr="00630E21">
                              <w:rPr>
                                <w:rFonts w:ascii="Times New Roman" w:hAnsi="Times New Roman"/>
                                <w:bCs/>
                                <w:sz w:val="48"/>
                                <w:szCs w:val="48"/>
                              </w:rPr>
                              <w:t>ДИПЛОМНА РОБОТА</w:t>
                            </w:r>
                            <w:bookmarkEnd w:id="121"/>
                          </w:p>
                          <w:p w14:paraId="1BFC23F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2FC0635" w14:textId="77777777" w:rsidR="00A43AC3" w:rsidRPr="005E3013" w:rsidRDefault="00A43AC3" w:rsidP="00987998">
                            <w:pPr>
                              <w:pStyle w:val="2"/>
                              <w:spacing w:line="276" w:lineRule="auto"/>
                              <w:rPr>
                                <w:b w:val="0"/>
                                <w:bCs/>
                                <w:iCs/>
                                <w:sz w:val="48"/>
                                <w:szCs w:val="48"/>
                                <w:highlight w:val="yellow"/>
                              </w:rPr>
                            </w:pPr>
                            <w:bookmarkStart w:id="122" w:name="_Toc16917359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22"/>
                          </w:p>
                          <w:p w14:paraId="0986EC6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829154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B20F13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9D1E6CD" w14:textId="77777777" w:rsidR="00A43AC3" w:rsidRPr="00B1453A" w:rsidRDefault="00A43AC3" w:rsidP="00987998">
                            <w:pPr>
                              <w:jc w:val="center"/>
                              <w:rPr>
                                <w:rFonts w:ascii="Calibri" w:hAnsi="Calibri"/>
                                <w:sz w:val="36"/>
                                <w:szCs w:val="36"/>
                              </w:rPr>
                            </w:pPr>
                          </w:p>
                          <w:p w14:paraId="44902602" w14:textId="77777777" w:rsidR="00A43AC3" w:rsidRDefault="00A43AC3" w:rsidP="00987998">
                            <w:pPr>
                              <w:jc w:val="center"/>
                              <w:rPr>
                                <w:rFonts w:ascii="Times New Roman CYR" w:hAnsi="Times New Roman CYR" w:cs="Times New Roman CYR"/>
                                <w:sz w:val="36"/>
                                <w:szCs w:val="36"/>
                              </w:rPr>
                            </w:pPr>
                          </w:p>
                          <w:p w14:paraId="690EE4E7" w14:textId="77777777" w:rsidR="00A43AC3" w:rsidRDefault="00A43AC3"/>
                          <w:p w14:paraId="7B706B60" w14:textId="77777777" w:rsidR="00A43AC3" w:rsidRPr="00630E21" w:rsidRDefault="00A43AC3" w:rsidP="00987998">
                            <w:pPr>
                              <w:pStyle w:val="3"/>
                              <w:spacing w:line="276" w:lineRule="auto"/>
                              <w:rPr>
                                <w:rFonts w:ascii="Times New Roman" w:hAnsi="Times New Roman"/>
                                <w:bCs/>
                                <w:sz w:val="48"/>
                                <w:szCs w:val="48"/>
                              </w:rPr>
                            </w:pPr>
                            <w:bookmarkStart w:id="123" w:name="_Toc169173598"/>
                            <w:r w:rsidRPr="00630E21">
                              <w:rPr>
                                <w:rFonts w:ascii="Times New Roman" w:hAnsi="Times New Roman"/>
                                <w:bCs/>
                                <w:sz w:val="48"/>
                                <w:szCs w:val="48"/>
                              </w:rPr>
                              <w:t>ДИПЛОМНА РОБОТА</w:t>
                            </w:r>
                            <w:bookmarkEnd w:id="123"/>
                          </w:p>
                          <w:p w14:paraId="22D42C9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0BED00E" w14:textId="77777777" w:rsidR="00A43AC3" w:rsidRPr="005E3013" w:rsidRDefault="00A43AC3" w:rsidP="00987998">
                            <w:pPr>
                              <w:pStyle w:val="2"/>
                              <w:spacing w:line="276" w:lineRule="auto"/>
                              <w:rPr>
                                <w:b w:val="0"/>
                                <w:bCs/>
                                <w:iCs/>
                                <w:sz w:val="48"/>
                                <w:szCs w:val="48"/>
                                <w:highlight w:val="yellow"/>
                              </w:rPr>
                            </w:pPr>
                            <w:bookmarkStart w:id="124" w:name="_Toc16917359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24"/>
                          </w:p>
                          <w:p w14:paraId="73407BF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BE03BC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462DA3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F59AF3E" w14:textId="77777777" w:rsidR="00A43AC3" w:rsidRPr="00B1453A" w:rsidRDefault="00A43AC3" w:rsidP="00987998">
                            <w:pPr>
                              <w:jc w:val="center"/>
                              <w:rPr>
                                <w:rFonts w:ascii="Calibri" w:hAnsi="Calibri"/>
                                <w:sz w:val="36"/>
                                <w:szCs w:val="36"/>
                              </w:rPr>
                            </w:pPr>
                          </w:p>
                          <w:p w14:paraId="3EA4B9C3" w14:textId="77777777" w:rsidR="00A43AC3" w:rsidRDefault="00A43AC3" w:rsidP="00987998">
                            <w:pPr>
                              <w:jc w:val="center"/>
                              <w:rPr>
                                <w:rFonts w:ascii="Times New Roman CYR" w:hAnsi="Times New Roman CYR" w:cs="Times New Roman CYR"/>
                                <w:sz w:val="36"/>
                                <w:szCs w:val="36"/>
                              </w:rPr>
                            </w:pPr>
                          </w:p>
                          <w:p w14:paraId="50773851" w14:textId="77777777" w:rsidR="00A43AC3" w:rsidRDefault="00A43AC3"/>
                          <w:p w14:paraId="08B86A66" w14:textId="77777777" w:rsidR="00A43AC3" w:rsidRPr="00630E21" w:rsidRDefault="00A43AC3" w:rsidP="00987998">
                            <w:pPr>
                              <w:pStyle w:val="3"/>
                              <w:spacing w:line="276" w:lineRule="auto"/>
                              <w:rPr>
                                <w:rFonts w:ascii="Times New Roman" w:hAnsi="Times New Roman"/>
                                <w:bCs/>
                                <w:sz w:val="48"/>
                                <w:szCs w:val="48"/>
                              </w:rPr>
                            </w:pPr>
                            <w:bookmarkStart w:id="125" w:name="_Toc169173600"/>
                            <w:r w:rsidRPr="00630E21">
                              <w:rPr>
                                <w:rFonts w:ascii="Times New Roman" w:hAnsi="Times New Roman"/>
                                <w:bCs/>
                                <w:sz w:val="48"/>
                                <w:szCs w:val="48"/>
                              </w:rPr>
                              <w:t>ДИПЛОМНА РОБОТА</w:t>
                            </w:r>
                            <w:bookmarkEnd w:id="125"/>
                          </w:p>
                          <w:p w14:paraId="25D67EE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0CF586F" w14:textId="77777777" w:rsidR="00A43AC3" w:rsidRPr="005E3013" w:rsidRDefault="00A43AC3" w:rsidP="00987998">
                            <w:pPr>
                              <w:pStyle w:val="2"/>
                              <w:spacing w:line="276" w:lineRule="auto"/>
                              <w:rPr>
                                <w:b w:val="0"/>
                                <w:bCs/>
                                <w:iCs/>
                                <w:sz w:val="48"/>
                                <w:szCs w:val="48"/>
                                <w:highlight w:val="yellow"/>
                              </w:rPr>
                            </w:pPr>
                            <w:bookmarkStart w:id="126" w:name="_Toc16917360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26"/>
                          </w:p>
                          <w:p w14:paraId="1D805F1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0CD854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77E889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C4A4771" w14:textId="77777777" w:rsidR="00A43AC3" w:rsidRPr="00B1453A" w:rsidRDefault="00A43AC3" w:rsidP="00987998">
                            <w:pPr>
                              <w:jc w:val="center"/>
                              <w:rPr>
                                <w:rFonts w:ascii="Calibri" w:hAnsi="Calibri"/>
                                <w:sz w:val="36"/>
                                <w:szCs w:val="36"/>
                              </w:rPr>
                            </w:pPr>
                          </w:p>
                          <w:p w14:paraId="28A3A44D" w14:textId="77777777" w:rsidR="00A43AC3" w:rsidRDefault="00A43AC3" w:rsidP="00987998">
                            <w:pPr>
                              <w:jc w:val="center"/>
                              <w:rPr>
                                <w:rFonts w:ascii="Times New Roman CYR" w:hAnsi="Times New Roman CYR" w:cs="Times New Roman CYR"/>
                                <w:sz w:val="36"/>
                                <w:szCs w:val="36"/>
                              </w:rPr>
                            </w:pPr>
                          </w:p>
                          <w:p w14:paraId="28E2E72E" w14:textId="77777777" w:rsidR="00A43AC3" w:rsidRDefault="00A43AC3"/>
                          <w:p w14:paraId="23CB94F2" w14:textId="77777777" w:rsidR="00A43AC3" w:rsidRPr="00630E21" w:rsidRDefault="00A43AC3" w:rsidP="00987998">
                            <w:pPr>
                              <w:pStyle w:val="3"/>
                              <w:spacing w:line="276" w:lineRule="auto"/>
                              <w:rPr>
                                <w:rFonts w:ascii="Times New Roman" w:hAnsi="Times New Roman"/>
                                <w:bCs/>
                                <w:sz w:val="48"/>
                                <w:szCs w:val="48"/>
                              </w:rPr>
                            </w:pPr>
                            <w:bookmarkStart w:id="127" w:name="_Toc169173602"/>
                            <w:r w:rsidRPr="00630E21">
                              <w:rPr>
                                <w:rFonts w:ascii="Times New Roman" w:hAnsi="Times New Roman"/>
                                <w:bCs/>
                                <w:sz w:val="48"/>
                                <w:szCs w:val="48"/>
                              </w:rPr>
                              <w:t>ДИПЛОМНА РОБОТА</w:t>
                            </w:r>
                            <w:bookmarkEnd w:id="127"/>
                          </w:p>
                          <w:p w14:paraId="541DDB7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87905A7" w14:textId="77777777" w:rsidR="00A43AC3" w:rsidRPr="005E3013" w:rsidRDefault="00A43AC3" w:rsidP="00987998">
                            <w:pPr>
                              <w:pStyle w:val="2"/>
                              <w:spacing w:line="276" w:lineRule="auto"/>
                              <w:rPr>
                                <w:b w:val="0"/>
                                <w:bCs/>
                                <w:iCs/>
                                <w:sz w:val="48"/>
                                <w:szCs w:val="48"/>
                                <w:highlight w:val="yellow"/>
                              </w:rPr>
                            </w:pPr>
                            <w:bookmarkStart w:id="128" w:name="_Toc16917360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28"/>
                          </w:p>
                          <w:p w14:paraId="75DA8B9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C2A1B5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667994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F6FBC8A" w14:textId="77777777" w:rsidR="00A43AC3" w:rsidRPr="00B1453A" w:rsidRDefault="00A43AC3" w:rsidP="00987998">
                            <w:pPr>
                              <w:jc w:val="center"/>
                              <w:rPr>
                                <w:rFonts w:ascii="Calibri" w:hAnsi="Calibri"/>
                                <w:sz w:val="36"/>
                                <w:szCs w:val="36"/>
                              </w:rPr>
                            </w:pPr>
                          </w:p>
                          <w:p w14:paraId="5CA0D71E" w14:textId="77777777" w:rsidR="00A43AC3" w:rsidRDefault="00A43AC3" w:rsidP="00987998">
                            <w:pPr>
                              <w:jc w:val="center"/>
                              <w:rPr>
                                <w:rFonts w:ascii="Times New Roman CYR" w:hAnsi="Times New Roman CYR" w:cs="Times New Roman CYR"/>
                                <w:sz w:val="36"/>
                                <w:szCs w:val="36"/>
                              </w:rPr>
                            </w:pPr>
                          </w:p>
                          <w:p w14:paraId="216983B3" w14:textId="77777777" w:rsidR="00A43AC3" w:rsidRDefault="00A43AC3"/>
                          <w:p w14:paraId="67EE2FC9" w14:textId="77777777" w:rsidR="00A43AC3" w:rsidRPr="00630E21" w:rsidRDefault="00A43AC3" w:rsidP="00987998">
                            <w:pPr>
                              <w:pStyle w:val="3"/>
                              <w:spacing w:line="276" w:lineRule="auto"/>
                              <w:rPr>
                                <w:rFonts w:ascii="Times New Roman" w:hAnsi="Times New Roman"/>
                                <w:bCs/>
                                <w:sz w:val="48"/>
                                <w:szCs w:val="48"/>
                              </w:rPr>
                            </w:pPr>
                            <w:bookmarkStart w:id="129" w:name="_Toc169173604"/>
                            <w:r w:rsidRPr="00630E21">
                              <w:rPr>
                                <w:rFonts w:ascii="Times New Roman" w:hAnsi="Times New Roman"/>
                                <w:bCs/>
                                <w:sz w:val="48"/>
                                <w:szCs w:val="48"/>
                              </w:rPr>
                              <w:t>ДИПЛОМНА РОБОТА</w:t>
                            </w:r>
                            <w:bookmarkEnd w:id="129"/>
                          </w:p>
                          <w:p w14:paraId="37AC0FF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EEDE17B" w14:textId="77777777" w:rsidR="00A43AC3" w:rsidRPr="005E3013" w:rsidRDefault="00A43AC3" w:rsidP="00987998">
                            <w:pPr>
                              <w:pStyle w:val="2"/>
                              <w:spacing w:line="276" w:lineRule="auto"/>
                              <w:rPr>
                                <w:b w:val="0"/>
                                <w:bCs/>
                                <w:iCs/>
                                <w:sz w:val="48"/>
                                <w:szCs w:val="48"/>
                                <w:highlight w:val="yellow"/>
                              </w:rPr>
                            </w:pPr>
                            <w:bookmarkStart w:id="130" w:name="_Toc16917360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30"/>
                          </w:p>
                          <w:p w14:paraId="66F0089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186920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29DC69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9D8DF88" w14:textId="77777777" w:rsidR="00A43AC3" w:rsidRPr="00B1453A" w:rsidRDefault="00A43AC3" w:rsidP="00987998">
                            <w:pPr>
                              <w:jc w:val="center"/>
                              <w:rPr>
                                <w:rFonts w:ascii="Calibri" w:hAnsi="Calibri"/>
                                <w:sz w:val="36"/>
                                <w:szCs w:val="36"/>
                              </w:rPr>
                            </w:pPr>
                          </w:p>
                          <w:p w14:paraId="50043939" w14:textId="77777777" w:rsidR="00A43AC3" w:rsidRDefault="00A43AC3" w:rsidP="00987998">
                            <w:pPr>
                              <w:jc w:val="center"/>
                              <w:rPr>
                                <w:rFonts w:ascii="Times New Roman CYR" w:hAnsi="Times New Roman CYR" w:cs="Times New Roman CYR"/>
                                <w:sz w:val="36"/>
                                <w:szCs w:val="36"/>
                              </w:rPr>
                            </w:pPr>
                          </w:p>
                          <w:p w14:paraId="4D143139" w14:textId="77777777" w:rsidR="00A43AC3" w:rsidRDefault="00A43AC3"/>
                          <w:p w14:paraId="1AB138AB" w14:textId="77777777" w:rsidR="00A43AC3" w:rsidRPr="00630E21" w:rsidRDefault="00A43AC3" w:rsidP="00987998">
                            <w:pPr>
                              <w:pStyle w:val="3"/>
                              <w:spacing w:line="276" w:lineRule="auto"/>
                              <w:rPr>
                                <w:rFonts w:ascii="Times New Roman" w:hAnsi="Times New Roman"/>
                                <w:bCs/>
                                <w:sz w:val="48"/>
                                <w:szCs w:val="48"/>
                              </w:rPr>
                            </w:pPr>
                            <w:bookmarkStart w:id="131" w:name="_Toc169173606"/>
                            <w:r w:rsidRPr="00630E21">
                              <w:rPr>
                                <w:rFonts w:ascii="Times New Roman" w:hAnsi="Times New Roman"/>
                                <w:bCs/>
                                <w:sz w:val="48"/>
                                <w:szCs w:val="48"/>
                              </w:rPr>
                              <w:t>ДИПЛОМНА РОБОТА</w:t>
                            </w:r>
                            <w:bookmarkEnd w:id="131"/>
                          </w:p>
                          <w:p w14:paraId="1BD7AD3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C1E1B69" w14:textId="77777777" w:rsidR="00A43AC3" w:rsidRPr="005E3013" w:rsidRDefault="00A43AC3" w:rsidP="00987998">
                            <w:pPr>
                              <w:pStyle w:val="2"/>
                              <w:spacing w:line="276" w:lineRule="auto"/>
                              <w:rPr>
                                <w:b w:val="0"/>
                                <w:bCs/>
                                <w:iCs/>
                                <w:sz w:val="48"/>
                                <w:szCs w:val="48"/>
                                <w:highlight w:val="yellow"/>
                              </w:rPr>
                            </w:pPr>
                            <w:bookmarkStart w:id="132" w:name="_Toc16917360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32"/>
                          </w:p>
                          <w:p w14:paraId="6A0E569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31D020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AE477B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9D1ED97" w14:textId="77777777" w:rsidR="00A43AC3" w:rsidRPr="00B1453A" w:rsidRDefault="00A43AC3" w:rsidP="00987998">
                            <w:pPr>
                              <w:jc w:val="center"/>
                              <w:rPr>
                                <w:rFonts w:ascii="Calibri" w:hAnsi="Calibri"/>
                                <w:sz w:val="36"/>
                                <w:szCs w:val="36"/>
                              </w:rPr>
                            </w:pPr>
                          </w:p>
                          <w:p w14:paraId="45949D96" w14:textId="77777777" w:rsidR="00A43AC3" w:rsidRDefault="00A43AC3" w:rsidP="00987998">
                            <w:pPr>
                              <w:jc w:val="center"/>
                              <w:rPr>
                                <w:rFonts w:ascii="Times New Roman CYR" w:hAnsi="Times New Roman CYR" w:cs="Times New Roman CYR"/>
                                <w:sz w:val="36"/>
                                <w:szCs w:val="36"/>
                              </w:rPr>
                            </w:pPr>
                          </w:p>
                          <w:p w14:paraId="716E5443" w14:textId="77777777" w:rsidR="00A43AC3" w:rsidRDefault="00A43AC3"/>
                          <w:p w14:paraId="30A38733" w14:textId="77777777" w:rsidR="000658DF" w:rsidRPr="003A41B8" w:rsidRDefault="000658DF" w:rsidP="000658DF">
                            <w:pPr>
                              <w:pStyle w:val="3"/>
                              <w:spacing w:line="300" w:lineRule="auto"/>
                              <w:rPr>
                                <w:rFonts w:ascii="Times New Roman CYR" w:hAnsi="Times New Roman CYR"/>
                                <w:i/>
                                <w:iCs/>
                                <w:sz w:val="44"/>
                                <w:szCs w:val="44"/>
                              </w:rPr>
                            </w:pPr>
                            <w:bookmarkStart w:id="133" w:name="_Toc169173608"/>
                            <w:r w:rsidRPr="003A41B8">
                              <w:rPr>
                                <w:rFonts w:ascii="Times New Roman CYR" w:hAnsi="Times New Roman CYR"/>
                                <w:i/>
                                <w:iCs/>
                                <w:sz w:val="44"/>
                                <w:szCs w:val="44"/>
                              </w:rPr>
                              <w:t>ДИПЛОМНА РОБОТА БАКАЛАВРА</w:t>
                            </w:r>
                            <w:bookmarkEnd w:id="133"/>
                            <w:r w:rsidRPr="003A41B8">
                              <w:rPr>
                                <w:rFonts w:ascii="Times New Roman CYR" w:hAnsi="Times New Roman CYR"/>
                                <w:i/>
                                <w:iCs/>
                                <w:sz w:val="44"/>
                                <w:szCs w:val="44"/>
                              </w:rPr>
                              <w:t xml:space="preserve"> </w:t>
                            </w:r>
                          </w:p>
                          <w:p w14:paraId="0C8688EC" w14:textId="77777777" w:rsidR="000658DF" w:rsidRPr="000D3135" w:rsidRDefault="000658DF" w:rsidP="000658DF">
                            <w:pPr>
                              <w:pStyle w:val="2"/>
                              <w:spacing w:line="300" w:lineRule="auto"/>
                              <w:rPr>
                                <w:rFonts w:ascii="Times New Roman CYR" w:hAnsi="Times New Roman CYR"/>
                                <w:b w:val="0"/>
                                <w:sz w:val="44"/>
                                <w:szCs w:val="44"/>
                              </w:rPr>
                            </w:pPr>
                            <w:bookmarkStart w:id="134" w:name="_Toc169173609"/>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134"/>
                          </w:p>
                          <w:p w14:paraId="203F6D99"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3C5C5256"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3CCF7938" w14:textId="77777777" w:rsidR="000658DF" w:rsidRPr="000D3135" w:rsidRDefault="000658DF" w:rsidP="000658DF">
                            <w:pPr>
                              <w:spacing w:line="300" w:lineRule="auto"/>
                              <w:jc w:val="center"/>
                              <w:rPr>
                                <w:b/>
                                <w:lang w:val="uk-UA"/>
                              </w:rPr>
                            </w:pPr>
                          </w:p>
                          <w:p w14:paraId="7E6A3A39"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4C489797" w14:textId="77777777" w:rsidR="00A43AC3" w:rsidRPr="00B1453A" w:rsidRDefault="00A43AC3" w:rsidP="00987998">
                            <w:pPr>
                              <w:jc w:val="center"/>
                              <w:rPr>
                                <w:rFonts w:ascii="Calibri" w:hAnsi="Calibri"/>
                                <w:sz w:val="36"/>
                                <w:szCs w:val="36"/>
                              </w:rPr>
                            </w:pPr>
                          </w:p>
                          <w:p w14:paraId="17EC5180" w14:textId="77777777" w:rsidR="00A43AC3" w:rsidRDefault="00A43AC3" w:rsidP="00987998">
                            <w:pPr>
                              <w:jc w:val="center"/>
                              <w:rPr>
                                <w:rFonts w:ascii="Times New Roman CYR" w:hAnsi="Times New Roman CYR" w:cs="Times New Roman CYR"/>
                                <w:sz w:val="36"/>
                                <w:szCs w:val="36"/>
                              </w:rPr>
                            </w:pPr>
                          </w:p>
                          <w:p w14:paraId="5FFF6694" w14:textId="77777777" w:rsidR="00A43AC3" w:rsidRDefault="00A43AC3"/>
                          <w:p w14:paraId="640F15C1" w14:textId="77777777" w:rsidR="00A43AC3" w:rsidRPr="00630E21" w:rsidRDefault="00A43AC3" w:rsidP="00987998">
                            <w:pPr>
                              <w:pStyle w:val="3"/>
                              <w:spacing w:line="276" w:lineRule="auto"/>
                              <w:rPr>
                                <w:rFonts w:ascii="Times New Roman" w:hAnsi="Times New Roman"/>
                                <w:bCs/>
                                <w:sz w:val="48"/>
                                <w:szCs w:val="48"/>
                              </w:rPr>
                            </w:pPr>
                            <w:bookmarkStart w:id="135" w:name="_Toc169173610"/>
                            <w:r w:rsidRPr="00630E21">
                              <w:rPr>
                                <w:rFonts w:ascii="Times New Roman" w:hAnsi="Times New Roman"/>
                                <w:bCs/>
                                <w:sz w:val="48"/>
                                <w:szCs w:val="48"/>
                              </w:rPr>
                              <w:t>ДИПЛОМНА РОБОТА</w:t>
                            </w:r>
                            <w:bookmarkEnd w:id="135"/>
                          </w:p>
                          <w:p w14:paraId="31C26CB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AD1C65C" w14:textId="77777777" w:rsidR="00A43AC3" w:rsidRPr="005E3013" w:rsidRDefault="00A43AC3" w:rsidP="00987998">
                            <w:pPr>
                              <w:pStyle w:val="2"/>
                              <w:spacing w:line="276" w:lineRule="auto"/>
                              <w:rPr>
                                <w:b w:val="0"/>
                                <w:bCs/>
                                <w:iCs/>
                                <w:sz w:val="48"/>
                                <w:szCs w:val="48"/>
                                <w:highlight w:val="yellow"/>
                              </w:rPr>
                            </w:pPr>
                            <w:bookmarkStart w:id="136" w:name="_Toc16917361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36"/>
                          </w:p>
                          <w:p w14:paraId="2CB3600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877FDF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E574F5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68A94B0" w14:textId="77777777" w:rsidR="00A43AC3" w:rsidRPr="00B1453A" w:rsidRDefault="00A43AC3" w:rsidP="00987998">
                            <w:pPr>
                              <w:jc w:val="center"/>
                              <w:rPr>
                                <w:rFonts w:ascii="Calibri" w:hAnsi="Calibri"/>
                                <w:sz w:val="36"/>
                                <w:szCs w:val="36"/>
                              </w:rPr>
                            </w:pPr>
                          </w:p>
                          <w:p w14:paraId="6D7721F7" w14:textId="77777777" w:rsidR="00A43AC3" w:rsidRDefault="00A43AC3" w:rsidP="00987998">
                            <w:pPr>
                              <w:jc w:val="center"/>
                              <w:rPr>
                                <w:rFonts w:ascii="Times New Roman CYR" w:hAnsi="Times New Roman CYR" w:cs="Times New Roman CYR"/>
                                <w:sz w:val="36"/>
                                <w:szCs w:val="36"/>
                              </w:rPr>
                            </w:pPr>
                          </w:p>
                          <w:p w14:paraId="0E5EEE81" w14:textId="77777777" w:rsidR="00A43AC3" w:rsidRDefault="00A43AC3"/>
                          <w:p w14:paraId="6AF08262" w14:textId="77777777" w:rsidR="00A43AC3" w:rsidRPr="00630E21" w:rsidRDefault="00A43AC3" w:rsidP="00987998">
                            <w:pPr>
                              <w:pStyle w:val="3"/>
                              <w:spacing w:line="276" w:lineRule="auto"/>
                              <w:rPr>
                                <w:rFonts w:ascii="Times New Roman" w:hAnsi="Times New Roman"/>
                                <w:bCs/>
                                <w:sz w:val="48"/>
                                <w:szCs w:val="48"/>
                              </w:rPr>
                            </w:pPr>
                            <w:bookmarkStart w:id="137" w:name="_Toc169173612"/>
                            <w:r w:rsidRPr="00630E21">
                              <w:rPr>
                                <w:rFonts w:ascii="Times New Roman" w:hAnsi="Times New Roman"/>
                                <w:bCs/>
                                <w:sz w:val="48"/>
                                <w:szCs w:val="48"/>
                              </w:rPr>
                              <w:t>ДИПЛОМНА РОБОТА</w:t>
                            </w:r>
                            <w:bookmarkEnd w:id="137"/>
                          </w:p>
                          <w:p w14:paraId="27C6DA4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2B15048" w14:textId="77777777" w:rsidR="00A43AC3" w:rsidRPr="005E3013" w:rsidRDefault="00A43AC3" w:rsidP="00987998">
                            <w:pPr>
                              <w:pStyle w:val="2"/>
                              <w:spacing w:line="276" w:lineRule="auto"/>
                              <w:rPr>
                                <w:b w:val="0"/>
                                <w:bCs/>
                                <w:iCs/>
                                <w:sz w:val="48"/>
                                <w:szCs w:val="48"/>
                                <w:highlight w:val="yellow"/>
                              </w:rPr>
                            </w:pPr>
                            <w:bookmarkStart w:id="138" w:name="_Toc16917361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38"/>
                          </w:p>
                          <w:p w14:paraId="3761964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5CDE2A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67CEC7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1899714" w14:textId="77777777" w:rsidR="00A43AC3" w:rsidRPr="00B1453A" w:rsidRDefault="00A43AC3" w:rsidP="00987998">
                            <w:pPr>
                              <w:jc w:val="center"/>
                              <w:rPr>
                                <w:rFonts w:ascii="Calibri" w:hAnsi="Calibri"/>
                                <w:sz w:val="36"/>
                                <w:szCs w:val="36"/>
                              </w:rPr>
                            </w:pPr>
                          </w:p>
                          <w:p w14:paraId="4675DD64" w14:textId="77777777" w:rsidR="00A43AC3" w:rsidRDefault="00A43AC3" w:rsidP="00987998">
                            <w:pPr>
                              <w:jc w:val="center"/>
                              <w:rPr>
                                <w:rFonts w:ascii="Times New Roman CYR" w:hAnsi="Times New Roman CYR" w:cs="Times New Roman CYR"/>
                                <w:sz w:val="36"/>
                                <w:szCs w:val="36"/>
                              </w:rPr>
                            </w:pPr>
                          </w:p>
                          <w:p w14:paraId="32BB1A5F" w14:textId="77777777" w:rsidR="00A43AC3" w:rsidRDefault="00A43AC3"/>
                          <w:p w14:paraId="4EEF8E92" w14:textId="77777777" w:rsidR="00A43AC3" w:rsidRPr="00630E21" w:rsidRDefault="00A43AC3" w:rsidP="00987998">
                            <w:pPr>
                              <w:pStyle w:val="3"/>
                              <w:spacing w:line="276" w:lineRule="auto"/>
                              <w:rPr>
                                <w:rFonts w:ascii="Times New Roman" w:hAnsi="Times New Roman"/>
                                <w:bCs/>
                                <w:sz w:val="48"/>
                                <w:szCs w:val="48"/>
                              </w:rPr>
                            </w:pPr>
                            <w:bookmarkStart w:id="139" w:name="_Toc169173614"/>
                            <w:r w:rsidRPr="00630E21">
                              <w:rPr>
                                <w:rFonts w:ascii="Times New Roman" w:hAnsi="Times New Roman"/>
                                <w:bCs/>
                                <w:sz w:val="48"/>
                                <w:szCs w:val="48"/>
                              </w:rPr>
                              <w:t>ДИПЛОМНА РОБОТА</w:t>
                            </w:r>
                            <w:bookmarkEnd w:id="139"/>
                          </w:p>
                          <w:p w14:paraId="573D4BA2"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58B6276" w14:textId="77777777" w:rsidR="00A43AC3" w:rsidRPr="005E3013" w:rsidRDefault="00A43AC3" w:rsidP="00987998">
                            <w:pPr>
                              <w:pStyle w:val="2"/>
                              <w:spacing w:line="276" w:lineRule="auto"/>
                              <w:rPr>
                                <w:b w:val="0"/>
                                <w:bCs/>
                                <w:iCs/>
                                <w:sz w:val="48"/>
                                <w:szCs w:val="48"/>
                                <w:highlight w:val="yellow"/>
                              </w:rPr>
                            </w:pPr>
                            <w:bookmarkStart w:id="140" w:name="_Toc16917361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40"/>
                          </w:p>
                          <w:p w14:paraId="2F4D363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024A9C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992F98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67CC5DA" w14:textId="77777777" w:rsidR="00A43AC3" w:rsidRPr="00B1453A" w:rsidRDefault="00A43AC3" w:rsidP="00987998">
                            <w:pPr>
                              <w:jc w:val="center"/>
                              <w:rPr>
                                <w:rFonts w:ascii="Calibri" w:hAnsi="Calibri"/>
                                <w:sz w:val="36"/>
                                <w:szCs w:val="36"/>
                              </w:rPr>
                            </w:pPr>
                          </w:p>
                          <w:p w14:paraId="2BBF3368" w14:textId="77777777" w:rsidR="00A43AC3" w:rsidRDefault="00A43AC3" w:rsidP="00987998">
                            <w:pPr>
                              <w:jc w:val="center"/>
                              <w:rPr>
                                <w:rFonts w:ascii="Times New Roman CYR" w:hAnsi="Times New Roman CYR" w:cs="Times New Roman CYR"/>
                                <w:sz w:val="36"/>
                                <w:szCs w:val="36"/>
                              </w:rPr>
                            </w:pPr>
                          </w:p>
                          <w:p w14:paraId="6123F652" w14:textId="77777777" w:rsidR="00A43AC3" w:rsidRDefault="00A43AC3"/>
                          <w:p w14:paraId="3BAD83F4" w14:textId="77777777" w:rsidR="00A43AC3" w:rsidRPr="00630E21" w:rsidRDefault="00A43AC3" w:rsidP="00987998">
                            <w:pPr>
                              <w:pStyle w:val="3"/>
                              <w:spacing w:line="276" w:lineRule="auto"/>
                              <w:rPr>
                                <w:rFonts w:ascii="Times New Roman" w:hAnsi="Times New Roman"/>
                                <w:bCs/>
                                <w:sz w:val="48"/>
                                <w:szCs w:val="48"/>
                              </w:rPr>
                            </w:pPr>
                            <w:bookmarkStart w:id="141" w:name="_Toc169173616"/>
                            <w:r w:rsidRPr="00630E21">
                              <w:rPr>
                                <w:rFonts w:ascii="Times New Roman" w:hAnsi="Times New Roman"/>
                                <w:bCs/>
                                <w:sz w:val="48"/>
                                <w:szCs w:val="48"/>
                              </w:rPr>
                              <w:t>ДИПЛОМНА РОБОТА</w:t>
                            </w:r>
                            <w:bookmarkEnd w:id="141"/>
                          </w:p>
                          <w:p w14:paraId="0AABEB2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06903E6" w14:textId="77777777" w:rsidR="00A43AC3" w:rsidRPr="005E3013" w:rsidRDefault="00A43AC3" w:rsidP="00987998">
                            <w:pPr>
                              <w:pStyle w:val="2"/>
                              <w:spacing w:line="276" w:lineRule="auto"/>
                              <w:rPr>
                                <w:b w:val="0"/>
                                <w:bCs/>
                                <w:iCs/>
                                <w:sz w:val="48"/>
                                <w:szCs w:val="48"/>
                                <w:highlight w:val="yellow"/>
                              </w:rPr>
                            </w:pPr>
                            <w:bookmarkStart w:id="142" w:name="_Toc16917361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42"/>
                          </w:p>
                          <w:p w14:paraId="57C7420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23CFE9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8FF5B8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767ACEE" w14:textId="77777777" w:rsidR="00A43AC3" w:rsidRPr="00B1453A" w:rsidRDefault="00A43AC3" w:rsidP="00987998">
                            <w:pPr>
                              <w:jc w:val="center"/>
                              <w:rPr>
                                <w:rFonts w:ascii="Calibri" w:hAnsi="Calibri"/>
                                <w:sz w:val="36"/>
                                <w:szCs w:val="36"/>
                              </w:rPr>
                            </w:pPr>
                          </w:p>
                          <w:p w14:paraId="2F61DA3D" w14:textId="77777777" w:rsidR="00A43AC3" w:rsidRDefault="00A43AC3" w:rsidP="00987998">
                            <w:pPr>
                              <w:jc w:val="center"/>
                              <w:rPr>
                                <w:rFonts w:ascii="Times New Roman CYR" w:hAnsi="Times New Roman CYR" w:cs="Times New Roman CYR"/>
                                <w:sz w:val="36"/>
                                <w:szCs w:val="36"/>
                              </w:rPr>
                            </w:pPr>
                          </w:p>
                          <w:p w14:paraId="57FE1D57" w14:textId="77777777" w:rsidR="00A43AC3" w:rsidRDefault="00A43AC3"/>
                          <w:p w14:paraId="4AB881E0" w14:textId="77777777" w:rsidR="00A43AC3" w:rsidRPr="00630E21" w:rsidRDefault="00A43AC3" w:rsidP="00987998">
                            <w:pPr>
                              <w:pStyle w:val="3"/>
                              <w:spacing w:line="276" w:lineRule="auto"/>
                              <w:rPr>
                                <w:rFonts w:ascii="Times New Roman" w:hAnsi="Times New Roman"/>
                                <w:bCs/>
                                <w:sz w:val="48"/>
                                <w:szCs w:val="48"/>
                              </w:rPr>
                            </w:pPr>
                            <w:bookmarkStart w:id="143" w:name="_Toc169173618"/>
                            <w:r w:rsidRPr="00630E21">
                              <w:rPr>
                                <w:rFonts w:ascii="Times New Roman" w:hAnsi="Times New Roman"/>
                                <w:bCs/>
                                <w:sz w:val="48"/>
                                <w:szCs w:val="48"/>
                              </w:rPr>
                              <w:t>ДИПЛОМНА РОБОТА</w:t>
                            </w:r>
                            <w:bookmarkEnd w:id="143"/>
                          </w:p>
                          <w:p w14:paraId="235B3E1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E6A291C" w14:textId="77777777" w:rsidR="00A43AC3" w:rsidRPr="005E3013" w:rsidRDefault="00A43AC3" w:rsidP="00987998">
                            <w:pPr>
                              <w:pStyle w:val="2"/>
                              <w:spacing w:line="276" w:lineRule="auto"/>
                              <w:rPr>
                                <w:b w:val="0"/>
                                <w:bCs/>
                                <w:iCs/>
                                <w:sz w:val="48"/>
                                <w:szCs w:val="48"/>
                                <w:highlight w:val="yellow"/>
                              </w:rPr>
                            </w:pPr>
                            <w:bookmarkStart w:id="144" w:name="_Toc16917361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44"/>
                          </w:p>
                          <w:p w14:paraId="49B803D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377517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37C918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CE7BF55" w14:textId="77777777" w:rsidR="00A43AC3" w:rsidRPr="00B1453A" w:rsidRDefault="00A43AC3" w:rsidP="00987998">
                            <w:pPr>
                              <w:jc w:val="center"/>
                              <w:rPr>
                                <w:rFonts w:ascii="Calibri" w:hAnsi="Calibri"/>
                                <w:sz w:val="36"/>
                                <w:szCs w:val="36"/>
                              </w:rPr>
                            </w:pPr>
                          </w:p>
                          <w:p w14:paraId="41A4112C" w14:textId="77777777" w:rsidR="00A43AC3" w:rsidRDefault="00A43AC3" w:rsidP="00987998">
                            <w:pPr>
                              <w:jc w:val="center"/>
                              <w:rPr>
                                <w:rFonts w:ascii="Times New Roman CYR" w:hAnsi="Times New Roman CYR" w:cs="Times New Roman CYR"/>
                                <w:sz w:val="36"/>
                                <w:szCs w:val="36"/>
                              </w:rPr>
                            </w:pPr>
                          </w:p>
                          <w:p w14:paraId="4E339109" w14:textId="77777777" w:rsidR="00A43AC3" w:rsidRDefault="00A43AC3"/>
                          <w:p w14:paraId="2B4FEE1F" w14:textId="77777777" w:rsidR="00A43AC3" w:rsidRPr="00630E21" w:rsidRDefault="00A43AC3" w:rsidP="00987998">
                            <w:pPr>
                              <w:pStyle w:val="3"/>
                              <w:spacing w:line="276" w:lineRule="auto"/>
                              <w:rPr>
                                <w:rFonts w:ascii="Times New Roman" w:hAnsi="Times New Roman"/>
                                <w:bCs/>
                                <w:sz w:val="48"/>
                                <w:szCs w:val="48"/>
                              </w:rPr>
                            </w:pPr>
                            <w:bookmarkStart w:id="145" w:name="_Toc169173620"/>
                            <w:r w:rsidRPr="00630E21">
                              <w:rPr>
                                <w:rFonts w:ascii="Times New Roman" w:hAnsi="Times New Roman"/>
                                <w:bCs/>
                                <w:sz w:val="48"/>
                                <w:szCs w:val="48"/>
                              </w:rPr>
                              <w:t>ДИПЛОМНА РОБОТА</w:t>
                            </w:r>
                            <w:bookmarkEnd w:id="145"/>
                          </w:p>
                          <w:p w14:paraId="346EEBA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E53886A" w14:textId="77777777" w:rsidR="00A43AC3" w:rsidRPr="005E3013" w:rsidRDefault="00A43AC3" w:rsidP="00987998">
                            <w:pPr>
                              <w:pStyle w:val="2"/>
                              <w:spacing w:line="276" w:lineRule="auto"/>
                              <w:rPr>
                                <w:b w:val="0"/>
                                <w:bCs/>
                                <w:iCs/>
                                <w:sz w:val="48"/>
                                <w:szCs w:val="48"/>
                                <w:highlight w:val="yellow"/>
                              </w:rPr>
                            </w:pPr>
                            <w:bookmarkStart w:id="146" w:name="_Toc16917362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46"/>
                          </w:p>
                          <w:p w14:paraId="05A5121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8B2DB9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09DDE6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36B07DC" w14:textId="77777777" w:rsidR="00A43AC3" w:rsidRPr="00B1453A" w:rsidRDefault="00A43AC3" w:rsidP="00987998">
                            <w:pPr>
                              <w:jc w:val="center"/>
                              <w:rPr>
                                <w:rFonts w:ascii="Calibri" w:hAnsi="Calibri"/>
                                <w:sz w:val="36"/>
                                <w:szCs w:val="36"/>
                              </w:rPr>
                            </w:pPr>
                          </w:p>
                          <w:p w14:paraId="6C198452" w14:textId="77777777" w:rsidR="00A43AC3" w:rsidRDefault="00A43AC3" w:rsidP="00987998">
                            <w:pPr>
                              <w:jc w:val="center"/>
                              <w:rPr>
                                <w:rFonts w:ascii="Times New Roman CYR" w:hAnsi="Times New Roman CYR" w:cs="Times New Roman CYR"/>
                                <w:sz w:val="36"/>
                                <w:szCs w:val="36"/>
                              </w:rPr>
                            </w:pPr>
                          </w:p>
                          <w:p w14:paraId="29F6324E" w14:textId="77777777" w:rsidR="00A43AC3" w:rsidRDefault="00A43AC3"/>
                          <w:p w14:paraId="64F49F31" w14:textId="77777777" w:rsidR="00A43AC3" w:rsidRPr="00630E21" w:rsidRDefault="00A43AC3" w:rsidP="00987998">
                            <w:pPr>
                              <w:pStyle w:val="3"/>
                              <w:spacing w:line="276" w:lineRule="auto"/>
                              <w:rPr>
                                <w:rFonts w:ascii="Times New Roman" w:hAnsi="Times New Roman"/>
                                <w:bCs/>
                                <w:sz w:val="48"/>
                                <w:szCs w:val="48"/>
                              </w:rPr>
                            </w:pPr>
                            <w:bookmarkStart w:id="147" w:name="_Toc169173622"/>
                            <w:r w:rsidRPr="00630E21">
                              <w:rPr>
                                <w:rFonts w:ascii="Times New Roman" w:hAnsi="Times New Roman"/>
                                <w:bCs/>
                                <w:sz w:val="48"/>
                                <w:szCs w:val="48"/>
                              </w:rPr>
                              <w:t>ДИПЛОМНА РОБОТА</w:t>
                            </w:r>
                            <w:bookmarkEnd w:id="147"/>
                          </w:p>
                          <w:p w14:paraId="178C183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48A6BD1" w14:textId="77777777" w:rsidR="00A43AC3" w:rsidRPr="005E3013" w:rsidRDefault="00A43AC3" w:rsidP="00987998">
                            <w:pPr>
                              <w:pStyle w:val="2"/>
                              <w:spacing w:line="276" w:lineRule="auto"/>
                              <w:rPr>
                                <w:b w:val="0"/>
                                <w:bCs/>
                                <w:iCs/>
                                <w:sz w:val="48"/>
                                <w:szCs w:val="48"/>
                                <w:highlight w:val="yellow"/>
                              </w:rPr>
                            </w:pPr>
                            <w:bookmarkStart w:id="148" w:name="_Toc16917362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48"/>
                          </w:p>
                          <w:p w14:paraId="7D572FB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4CDF31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BF4A0F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2CEE544" w14:textId="77777777" w:rsidR="00A43AC3" w:rsidRPr="00B1453A" w:rsidRDefault="00A43AC3" w:rsidP="00987998">
                            <w:pPr>
                              <w:jc w:val="center"/>
                              <w:rPr>
                                <w:rFonts w:ascii="Calibri" w:hAnsi="Calibri"/>
                                <w:sz w:val="36"/>
                                <w:szCs w:val="36"/>
                              </w:rPr>
                            </w:pPr>
                          </w:p>
                          <w:p w14:paraId="463E1F85" w14:textId="77777777" w:rsidR="00A43AC3" w:rsidRDefault="00A43AC3" w:rsidP="00987998">
                            <w:pPr>
                              <w:jc w:val="center"/>
                              <w:rPr>
                                <w:rFonts w:ascii="Times New Roman CYR" w:hAnsi="Times New Roman CYR" w:cs="Times New Roman CYR"/>
                                <w:sz w:val="36"/>
                                <w:szCs w:val="36"/>
                              </w:rPr>
                            </w:pPr>
                          </w:p>
                          <w:p w14:paraId="584C0589" w14:textId="77777777" w:rsidR="00A43AC3" w:rsidRDefault="00A43AC3"/>
                          <w:p w14:paraId="777D38E6" w14:textId="77777777" w:rsidR="000658DF" w:rsidRPr="003A41B8" w:rsidRDefault="000658DF" w:rsidP="000658DF">
                            <w:pPr>
                              <w:pStyle w:val="3"/>
                              <w:spacing w:line="300" w:lineRule="auto"/>
                              <w:rPr>
                                <w:rFonts w:ascii="Times New Roman CYR" w:hAnsi="Times New Roman CYR"/>
                                <w:i/>
                                <w:iCs/>
                                <w:sz w:val="44"/>
                                <w:szCs w:val="44"/>
                              </w:rPr>
                            </w:pPr>
                            <w:bookmarkStart w:id="149" w:name="_Toc169173624"/>
                            <w:r w:rsidRPr="003A41B8">
                              <w:rPr>
                                <w:rFonts w:ascii="Times New Roman CYR" w:hAnsi="Times New Roman CYR"/>
                                <w:i/>
                                <w:iCs/>
                                <w:sz w:val="44"/>
                                <w:szCs w:val="44"/>
                              </w:rPr>
                              <w:t>ДИПЛОМНА РОБОТА БАКАЛАВРА</w:t>
                            </w:r>
                            <w:bookmarkEnd w:id="149"/>
                            <w:r w:rsidRPr="003A41B8">
                              <w:rPr>
                                <w:rFonts w:ascii="Times New Roman CYR" w:hAnsi="Times New Roman CYR"/>
                                <w:i/>
                                <w:iCs/>
                                <w:sz w:val="44"/>
                                <w:szCs w:val="44"/>
                              </w:rPr>
                              <w:t xml:space="preserve"> </w:t>
                            </w:r>
                          </w:p>
                          <w:p w14:paraId="19FCD17C" w14:textId="77777777" w:rsidR="000658DF" w:rsidRPr="000D3135" w:rsidRDefault="000658DF" w:rsidP="000658DF">
                            <w:pPr>
                              <w:pStyle w:val="2"/>
                              <w:spacing w:line="300" w:lineRule="auto"/>
                              <w:rPr>
                                <w:rFonts w:ascii="Times New Roman CYR" w:hAnsi="Times New Roman CYR"/>
                                <w:b w:val="0"/>
                                <w:sz w:val="44"/>
                                <w:szCs w:val="44"/>
                              </w:rPr>
                            </w:pPr>
                            <w:bookmarkStart w:id="150" w:name="_Toc169173625"/>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150"/>
                          </w:p>
                          <w:p w14:paraId="12FD3454"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16CD296C"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57BAE2D5" w14:textId="77777777" w:rsidR="000658DF" w:rsidRPr="000D3135" w:rsidRDefault="000658DF" w:rsidP="000658DF">
                            <w:pPr>
                              <w:spacing w:line="300" w:lineRule="auto"/>
                              <w:jc w:val="center"/>
                              <w:rPr>
                                <w:b/>
                                <w:lang w:val="uk-UA"/>
                              </w:rPr>
                            </w:pPr>
                          </w:p>
                          <w:p w14:paraId="379CF3F9"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1B487532" w14:textId="77777777" w:rsidR="00A43AC3" w:rsidRPr="00B1453A" w:rsidRDefault="00A43AC3" w:rsidP="00987998">
                            <w:pPr>
                              <w:jc w:val="center"/>
                              <w:rPr>
                                <w:rFonts w:ascii="Calibri" w:hAnsi="Calibri"/>
                                <w:sz w:val="36"/>
                                <w:szCs w:val="36"/>
                              </w:rPr>
                            </w:pPr>
                          </w:p>
                          <w:p w14:paraId="45C4BB8E" w14:textId="77777777" w:rsidR="00A43AC3" w:rsidRDefault="00A43AC3" w:rsidP="00987998">
                            <w:pPr>
                              <w:jc w:val="center"/>
                              <w:rPr>
                                <w:rFonts w:ascii="Times New Roman CYR" w:hAnsi="Times New Roman CYR" w:cs="Times New Roman CYR"/>
                                <w:sz w:val="36"/>
                                <w:szCs w:val="36"/>
                              </w:rPr>
                            </w:pPr>
                          </w:p>
                          <w:p w14:paraId="275C1FDD" w14:textId="77777777" w:rsidR="00A43AC3" w:rsidRDefault="00A43AC3"/>
                          <w:p w14:paraId="143F1CA2" w14:textId="77777777" w:rsidR="00A43AC3" w:rsidRPr="00630E21" w:rsidRDefault="00A43AC3" w:rsidP="00987998">
                            <w:pPr>
                              <w:pStyle w:val="3"/>
                              <w:spacing w:line="276" w:lineRule="auto"/>
                              <w:rPr>
                                <w:rFonts w:ascii="Times New Roman" w:hAnsi="Times New Roman"/>
                                <w:bCs/>
                                <w:sz w:val="48"/>
                                <w:szCs w:val="48"/>
                              </w:rPr>
                            </w:pPr>
                            <w:bookmarkStart w:id="151" w:name="_Toc169173626"/>
                            <w:r w:rsidRPr="00630E21">
                              <w:rPr>
                                <w:rFonts w:ascii="Times New Roman" w:hAnsi="Times New Roman"/>
                                <w:bCs/>
                                <w:sz w:val="48"/>
                                <w:szCs w:val="48"/>
                              </w:rPr>
                              <w:t>ДИПЛОМНА РОБОТА</w:t>
                            </w:r>
                            <w:bookmarkEnd w:id="151"/>
                          </w:p>
                          <w:p w14:paraId="543A20E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50E3F7F" w14:textId="77777777" w:rsidR="00A43AC3" w:rsidRPr="005E3013" w:rsidRDefault="00A43AC3" w:rsidP="00987998">
                            <w:pPr>
                              <w:pStyle w:val="2"/>
                              <w:spacing w:line="276" w:lineRule="auto"/>
                              <w:rPr>
                                <w:b w:val="0"/>
                                <w:bCs/>
                                <w:iCs/>
                                <w:sz w:val="48"/>
                                <w:szCs w:val="48"/>
                                <w:highlight w:val="yellow"/>
                              </w:rPr>
                            </w:pPr>
                            <w:bookmarkStart w:id="152" w:name="_Toc16917362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52"/>
                          </w:p>
                          <w:p w14:paraId="1EA6E0B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3070CA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07CD2B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FAC4F83" w14:textId="77777777" w:rsidR="00A43AC3" w:rsidRPr="00B1453A" w:rsidRDefault="00A43AC3" w:rsidP="00987998">
                            <w:pPr>
                              <w:jc w:val="center"/>
                              <w:rPr>
                                <w:rFonts w:ascii="Calibri" w:hAnsi="Calibri"/>
                                <w:sz w:val="36"/>
                                <w:szCs w:val="36"/>
                              </w:rPr>
                            </w:pPr>
                          </w:p>
                          <w:p w14:paraId="60731254" w14:textId="77777777" w:rsidR="00A43AC3" w:rsidRDefault="00A43AC3" w:rsidP="00987998">
                            <w:pPr>
                              <w:jc w:val="center"/>
                              <w:rPr>
                                <w:rFonts w:ascii="Times New Roman CYR" w:hAnsi="Times New Roman CYR" w:cs="Times New Roman CYR"/>
                                <w:sz w:val="36"/>
                                <w:szCs w:val="36"/>
                              </w:rPr>
                            </w:pPr>
                          </w:p>
                          <w:p w14:paraId="39931421" w14:textId="77777777" w:rsidR="00A43AC3" w:rsidRDefault="00A43AC3"/>
                          <w:p w14:paraId="5A781A3E" w14:textId="77777777" w:rsidR="00A43AC3" w:rsidRPr="00630E21" w:rsidRDefault="00A43AC3" w:rsidP="00987998">
                            <w:pPr>
                              <w:pStyle w:val="3"/>
                              <w:spacing w:line="276" w:lineRule="auto"/>
                              <w:rPr>
                                <w:rFonts w:ascii="Times New Roman" w:hAnsi="Times New Roman"/>
                                <w:bCs/>
                                <w:sz w:val="48"/>
                                <w:szCs w:val="48"/>
                              </w:rPr>
                            </w:pPr>
                            <w:bookmarkStart w:id="153" w:name="_Toc169173628"/>
                            <w:r w:rsidRPr="00630E21">
                              <w:rPr>
                                <w:rFonts w:ascii="Times New Roman" w:hAnsi="Times New Roman"/>
                                <w:bCs/>
                                <w:sz w:val="48"/>
                                <w:szCs w:val="48"/>
                              </w:rPr>
                              <w:t>ДИПЛОМНА РОБОТА</w:t>
                            </w:r>
                            <w:bookmarkEnd w:id="153"/>
                          </w:p>
                          <w:p w14:paraId="4C9397B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52FFD21" w14:textId="77777777" w:rsidR="00A43AC3" w:rsidRPr="005E3013" w:rsidRDefault="00A43AC3" w:rsidP="00987998">
                            <w:pPr>
                              <w:pStyle w:val="2"/>
                              <w:spacing w:line="276" w:lineRule="auto"/>
                              <w:rPr>
                                <w:b w:val="0"/>
                                <w:bCs/>
                                <w:iCs/>
                                <w:sz w:val="48"/>
                                <w:szCs w:val="48"/>
                                <w:highlight w:val="yellow"/>
                              </w:rPr>
                            </w:pPr>
                            <w:bookmarkStart w:id="154" w:name="_Toc16917362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54"/>
                          </w:p>
                          <w:p w14:paraId="2D0EB6E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88C771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FC0A04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BD1296C" w14:textId="77777777" w:rsidR="00A43AC3" w:rsidRPr="00B1453A" w:rsidRDefault="00A43AC3" w:rsidP="00987998">
                            <w:pPr>
                              <w:jc w:val="center"/>
                              <w:rPr>
                                <w:rFonts w:ascii="Calibri" w:hAnsi="Calibri"/>
                                <w:sz w:val="36"/>
                                <w:szCs w:val="36"/>
                              </w:rPr>
                            </w:pPr>
                          </w:p>
                          <w:p w14:paraId="722ECA1B" w14:textId="77777777" w:rsidR="00A43AC3" w:rsidRDefault="00A43AC3" w:rsidP="00987998">
                            <w:pPr>
                              <w:jc w:val="center"/>
                              <w:rPr>
                                <w:rFonts w:ascii="Times New Roman CYR" w:hAnsi="Times New Roman CYR" w:cs="Times New Roman CYR"/>
                                <w:sz w:val="36"/>
                                <w:szCs w:val="36"/>
                              </w:rPr>
                            </w:pPr>
                          </w:p>
                          <w:p w14:paraId="080C5EA8" w14:textId="77777777" w:rsidR="00A43AC3" w:rsidRDefault="00A43AC3"/>
                          <w:p w14:paraId="5D97F56C" w14:textId="77777777" w:rsidR="00A43AC3" w:rsidRPr="00630E21" w:rsidRDefault="00A43AC3" w:rsidP="00987998">
                            <w:pPr>
                              <w:pStyle w:val="3"/>
                              <w:spacing w:line="276" w:lineRule="auto"/>
                              <w:rPr>
                                <w:rFonts w:ascii="Times New Roman" w:hAnsi="Times New Roman"/>
                                <w:bCs/>
                                <w:sz w:val="48"/>
                                <w:szCs w:val="48"/>
                              </w:rPr>
                            </w:pPr>
                            <w:bookmarkStart w:id="155" w:name="_Toc169173630"/>
                            <w:r w:rsidRPr="00630E21">
                              <w:rPr>
                                <w:rFonts w:ascii="Times New Roman" w:hAnsi="Times New Roman"/>
                                <w:bCs/>
                                <w:sz w:val="48"/>
                                <w:szCs w:val="48"/>
                              </w:rPr>
                              <w:t>ДИПЛОМНА РОБОТА</w:t>
                            </w:r>
                            <w:bookmarkEnd w:id="155"/>
                          </w:p>
                          <w:p w14:paraId="29AF186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D4753E0" w14:textId="77777777" w:rsidR="00A43AC3" w:rsidRPr="005E3013" w:rsidRDefault="00A43AC3" w:rsidP="00987998">
                            <w:pPr>
                              <w:pStyle w:val="2"/>
                              <w:spacing w:line="276" w:lineRule="auto"/>
                              <w:rPr>
                                <w:b w:val="0"/>
                                <w:bCs/>
                                <w:iCs/>
                                <w:sz w:val="48"/>
                                <w:szCs w:val="48"/>
                                <w:highlight w:val="yellow"/>
                              </w:rPr>
                            </w:pPr>
                            <w:bookmarkStart w:id="156" w:name="_Toc16917363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56"/>
                          </w:p>
                          <w:p w14:paraId="74697DE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E101CB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B29DCC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0070799" w14:textId="77777777" w:rsidR="00A43AC3" w:rsidRPr="00B1453A" w:rsidRDefault="00A43AC3" w:rsidP="00987998">
                            <w:pPr>
                              <w:jc w:val="center"/>
                              <w:rPr>
                                <w:rFonts w:ascii="Calibri" w:hAnsi="Calibri"/>
                                <w:sz w:val="36"/>
                                <w:szCs w:val="36"/>
                              </w:rPr>
                            </w:pPr>
                          </w:p>
                          <w:p w14:paraId="18BB3B7F" w14:textId="77777777" w:rsidR="00A43AC3" w:rsidRDefault="00A43AC3" w:rsidP="00987998">
                            <w:pPr>
                              <w:jc w:val="center"/>
                              <w:rPr>
                                <w:rFonts w:ascii="Times New Roman CYR" w:hAnsi="Times New Roman CYR" w:cs="Times New Roman CYR"/>
                                <w:sz w:val="36"/>
                                <w:szCs w:val="36"/>
                              </w:rPr>
                            </w:pPr>
                          </w:p>
                          <w:p w14:paraId="61E6327A" w14:textId="77777777" w:rsidR="00A43AC3" w:rsidRDefault="00A43AC3"/>
                          <w:p w14:paraId="572B6D20" w14:textId="77777777" w:rsidR="00A43AC3" w:rsidRPr="00630E21" w:rsidRDefault="00A43AC3" w:rsidP="00987998">
                            <w:pPr>
                              <w:pStyle w:val="3"/>
                              <w:spacing w:line="276" w:lineRule="auto"/>
                              <w:rPr>
                                <w:rFonts w:ascii="Times New Roman" w:hAnsi="Times New Roman"/>
                                <w:bCs/>
                                <w:sz w:val="48"/>
                                <w:szCs w:val="48"/>
                              </w:rPr>
                            </w:pPr>
                            <w:bookmarkStart w:id="157" w:name="_Toc169173632"/>
                            <w:r w:rsidRPr="00630E21">
                              <w:rPr>
                                <w:rFonts w:ascii="Times New Roman" w:hAnsi="Times New Roman"/>
                                <w:bCs/>
                                <w:sz w:val="48"/>
                                <w:szCs w:val="48"/>
                              </w:rPr>
                              <w:t>ДИПЛОМНА РОБОТА</w:t>
                            </w:r>
                            <w:bookmarkEnd w:id="157"/>
                          </w:p>
                          <w:p w14:paraId="380659A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6AA9DF4" w14:textId="77777777" w:rsidR="00A43AC3" w:rsidRPr="005E3013" w:rsidRDefault="00A43AC3" w:rsidP="00987998">
                            <w:pPr>
                              <w:pStyle w:val="2"/>
                              <w:spacing w:line="276" w:lineRule="auto"/>
                              <w:rPr>
                                <w:b w:val="0"/>
                                <w:bCs/>
                                <w:iCs/>
                                <w:sz w:val="48"/>
                                <w:szCs w:val="48"/>
                                <w:highlight w:val="yellow"/>
                              </w:rPr>
                            </w:pPr>
                            <w:bookmarkStart w:id="158" w:name="_Toc16917363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58"/>
                          </w:p>
                          <w:p w14:paraId="3A7A999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C64258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90091C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5E60C36" w14:textId="77777777" w:rsidR="00A43AC3" w:rsidRPr="00B1453A" w:rsidRDefault="00A43AC3" w:rsidP="00987998">
                            <w:pPr>
                              <w:jc w:val="center"/>
                              <w:rPr>
                                <w:rFonts w:ascii="Calibri" w:hAnsi="Calibri"/>
                                <w:sz w:val="36"/>
                                <w:szCs w:val="36"/>
                              </w:rPr>
                            </w:pPr>
                          </w:p>
                          <w:p w14:paraId="056F4A03" w14:textId="77777777" w:rsidR="00A43AC3" w:rsidRDefault="00A43AC3" w:rsidP="00987998">
                            <w:pPr>
                              <w:jc w:val="center"/>
                              <w:rPr>
                                <w:rFonts w:ascii="Times New Roman CYR" w:hAnsi="Times New Roman CYR" w:cs="Times New Roman CYR"/>
                                <w:sz w:val="36"/>
                                <w:szCs w:val="36"/>
                              </w:rPr>
                            </w:pPr>
                          </w:p>
                          <w:p w14:paraId="19771921" w14:textId="77777777" w:rsidR="00A43AC3" w:rsidRDefault="00A43AC3"/>
                          <w:p w14:paraId="090BB7C5" w14:textId="77777777" w:rsidR="00A43AC3" w:rsidRPr="00630E21" w:rsidRDefault="00A43AC3" w:rsidP="00987998">
                            <w:pPr>
                              <w:pStyle w:val="3"/>
                              <w:spacing w:line="276" w:lineRule="auto"/>
                              <w:rPr>
                                <w:rFonts w:ascii="Times New Roman" w:hAnsi="Times New Roman"/>
                                <w:bCs/>
                                <w:sz w:val="48"/>
                                <w:szCs w:val="48"/>
                              </w:rPr>
                            </w:pPr>
                            <w:bookmarkStart w:id="159" w:name="_Toc169173634"/>
                            <w:r w:rsidRPr="00630E21">
                              <w:rPr>
                                <w:rFonts w:ascii="Times New Roman" w:hAnsi="Times New Roman"/>
                                <w:bCs/>
                                <w:sz w:val="48"/>
                                <w:szCs w:val="48"/>
                              </w:rPr>
                              <w:t>ДИПЛОМНА РОБОТА</w:t>
                            </w:r>
                            <w:bookmarkEnd w:id="159"/>
                          </w:p>
                          <w:p w14:paraId="2195BD8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895EB3F" w14:textId="77777777" w:rsidR="00A43AC3" w:rsidRPr="005E3013" w:rsidRDefault="00A43AC3" w:rsidP="00987998">
                            <w:pPr>
                              <w:pStyle w:val="2"/>
                              <w:spacing w:line="276" w:lineRule="auto"/>
                              <w:rPr>
                                <w:b w:val="0"/>
                                <w:bCs/>
                                <w:iCs/>
                                <w:sz w:val="48"/>
                                <w:szCs w:val="48"/>
                                <w:highlight w:val="yellow"/>
                              </w:rPr>
                            </w:pPr>
                            <w:bookmarkStart w:id="160" w:name="_Toc16917363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60"/>
                          </w:p>
                          <w:p w14:paraId="7A6E909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EAF219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FA7909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A63C840" w14:textId="77777777" w:rsidR="00A43AC3" w:rsidRPr="00B1453A" w:rsidRDefault="00A43AC3" w:rsidP="00987998">
                            <w:pPr>
                              <w:jc w:val="center"/>
                              <w:rPr>
                                <w:rFonts w:ascii="Calibri" w:hAnsi="Calibri"/>
                                <w:sz w:val="36"/>
                                <w:szCs w:val="36"/>
                              </w:rPr>
                            </w:pPr>
                          </w:p>
                          <w:p w14:paraId="61062AB2" w14:textId="77777777" w:rsidR="00A43AC3" w:rsidRDefault="00A43AC3" w:rsidP="00987998">
                            <w:pPr>
                              <w:jc w:val="center"/>
                              <w:rPr>
                                <w:rFonts w:ascii="Times New Roman CYR" w:hAnsi="Times New Roman CYR" w:cs="Times New Roman CYR"/>
                                <w:sz w:val="36"/>
                                <w:szCs w:val="36"/>
                              </w:rPr>
                            </w:pPr>
                          </w:p>
                          <w:p w14:paraId="44A0DAC9" w14:textId="77777777" w:rsidR="00A43AC3" w:rsidRDefault="00A43AC3"/>
                          <w:p w14:paraId="69F62EFA" w14:textId="77777777" w:rsidR="00A43AC3" w:rsidRPr="00630E21" w:rsidRDefault="00A43AC3" w:rsidP="00987998">
                            <w:pPr>
                              <w:pStyle w:val="3"/>
                              <w:spacing w:line="276" w:lineRule="auto"/>
                              <w:rPr>
                                <w:rFonts w:ascii="Times New Roman" w:hAnsi="Times New Roman"/>
                                <w:bCs/>
                                <w:sz w:val="48"/>
                                <w:szCs w:val="48"/>
                              </w:rPr>
                            </w:pPr>
                            <w:bookmarkStart w:id="161" w:name="_Toc169173636"/>
                            <w:r w:rsidRPr="00630E21">
                              <w:rPr>
                                <w:rFonts w:ascii="Times New Roman" w:hAnsi="Times New Roman"/>
                                <w:bCs/>
                                <w:sz w:val="48"/>
                                <w:szCs w:val="48"/>
                              </w:rPr>
                              <w:t>ДИПЛОМНА РОБОТА</w:t>
                            </w:r>
                            <w:bookmarkEnd w:id="161"/>
                          </w:p>
                          <w:p w14:paraId="2475247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D055F98" w14:textId="77777777" w:rsidR="00A43AC3" w:rsidRPr="005E3013" w:rsidRDefault="00A43AC3" w:rsidP="00987998">
                            <w:pPr>
                              <w:pStyle w:val="2"/>
                              <w:spacing w:line="276" w:lineRule="auto"/>
                              <w:rPr>
                                <w:b w:val="0"/>
                                <w:bCs/>
                                <w:iCs/>
                                <w:sz w:val="48"/>
                                <w:szCs w:val="48"/>
                                <w:highlight w:val="yellow"/>
                              </w:rPr>
                            </w:pPr>
                            <w:bookmarkStart w:id="162" w:name="_Toc16917363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62"/>
                          </w:p>
                          <w:p w14:paraId="12312D0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39A159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93B928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D71403A" w14:textId="77777777" w:rsidR="00A43AC3" w:rsidRPr="00B1453A" w:rsidRDefault="00A43AC3" w:rsidP="00987998">
                            <w:pPr>
                              <w:jc w:val="center"/>
                              <w:rPr>
                                <w:rFonts w:ascii="Calibri" w:hAnsi="Calibri"/>
                                <w:sz w:val="36"/>
                                <w:szCs w:val="36"/>
                              </w:rPr>
                            </w:pPr>
                          </w:p>
                          <w:p w14:paraId="4CB9BC39" w14:textId="77777777" w:rsidR="00A43AC3" w:rsidRDefault="00A43AC3" w:rsidP="00987998">
                            <w:pPr>
                              <w:jc w:val="center"/>
                              <w:rPr>
                                <w:rFonts w:ascii="Times New Roman CYR" w:hAnsi="Times New Roman CYR" w:cs="Times New Roman CYR"/>
                                <w:sz w:val="36"/>
                                <w:szCs w:val="36"/>
                              </w:rPr>
                            </w:pPr>
                          </w:p>
                          <w:p w14:paraId="0C76B7AB" w14:textId="77777777" w:rsidR="00A43AC3" w:rsidRDefault="00A43AC3"/>
                          <w:p w14:paraId="4170D03F" w14:textId="77777777" w:rsidR="00A43AC3" w:rsidRPr="00630E21" w:rsidRDefault="00A43AC3" w:rsidP="00987998">
                            <w:pPr>
                              <w:pStyle w:val="3"/>
                              <w:spacing w:line="276" w:lineRule="auto"/>
                              <w:rPr>
                                <w:rFonts w:ascii="Times New Roman" w:hAnsi="Times New Roman"/>
                                <w:bCs/>
                                <w:sz w:val="48"/>
                                <w:szCs w:val="48"/>
                              </w:rPr>
                            </w:pPr>
                            <w:bookmarkStart w:id="163" w:name="_Toc169173638"/>
                            <w:r w:rsidRPr="00630E21">
                              <w:rPr>
                                <w:rFonts w:ascii="Times New Roman" w:hAnsi="Times New Roman"/>
                                <w:bCs/>
                                <w:sz w:val="48"/>
                                <w:szCs w:val="48"/>
                              </w:rPr>
                              <w:t>ДИПЛОМНА РОБОТА</w:t>
                            </w:r>
                            <w:bookmarkEnd w:id="163"/>
                          </w:p>
                          <w:p w14:paraId="1FF1D26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B21D19A" w14:textId="77777777" w:rsidR="00A43AC3" w:rsidRPr="005E3013" w:rsidRDefault="00A43AC3" w:rsidP="00987998">
                            <w:pPr>
                              <w:pStyle w:val="2"/>
                              <w:spacing w:line="276" w:lineRule="auto"/>
                              <w:rPr>
                                <w:b w:val="0"/>
                                <w:bCs/>
                                <w:iCs/>
                                <w:sz w:val="48"/>
                                <w:szCs w:val="48"/>
                                <w:highlight w:val="yellow"/>
                              </w:rPr>
                            </w:pPr>
                            <w:bookmarkStart w:id="164" w:name="_Toc16917363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64"/>
                          </w:p>
                          <w:p w14:paraId="7B72B10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9FF0AB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84B54A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CFBE889" w14:textId="77777777" w:rsidR="00A43AC3" w:rsidRPr="00B1453A" w:rsidRDefault="00A43AC3" w:rsidP="00987998">
                            <w:pPr>
                              <w:jc w:val="center"/>
                              <w:rPr>
                                <w:rFonts w:ascii="Calibri" w:hAnsi="Calibri"/>
                                <w:sz w:val="36"/>
                                <w:szCs w:val="36"/>
                              </w:rPr>
                            </w:pPr>
                          </w:p>
                          <w:p w14:paraId="37147D07" w14:textId="77777777" w:rsidR="00A43AC3" w:rsidRDefault="00A43AC3" w:rsidP="00987998">
                            <w:pPr>
                              <w:jc w:val="center"/>
                              <w:rPr>
                                <w:rFonts w:ascii="Times New Roman CYR" w:hAnsi="Times New Roman CYR" w:cs="Times New Roman CYR"/>
                                <w:sz w:val="36"/>
                                <w:szCs w:val="36"/>
                              </w:rPr>
                            </w:pPr>
                          </w:p>
                          <w:p w14:paraId="280D444B" w14:textId="77777777" w:rsidR="00A43AC3" w:rsidRDefault="00A43AC3"/>
                          <w:p w14:paraId="2001C76A" w14:textId="77777777" w:rsidR="000658DF" w:rsidRPr="003A41B8" w:rsidRDefault="000658DF" w:rsidP="000658DF">
                            <w:pPr>
                              <w:pStyle w:val="3"/>
                              <w:spacing w:line="300" w:lineRule="auto"/>
                              <w:rPr>
                                <w:rFonts w:ascii="Times New Roman CYR" w:hAnsi="Times New Roman CYR"/>
                                <w:i/>
                                <w:iCs/>
                                <w:sz w:val="44"/>
                                <w:szCs w:val="44"/>
                              </w:rPr>
                            </w:pPr>
                            <w:bookmarkStart w:id="165" w:name="_Toc169173640"/>
                            <w:r w:rsidRPr="003A41B8">
                              <w:rPr>
                                <w:rFonts w:ascii="Times New Roman CYR" w:hAnsi="Times New Roman CYR"/>
                                <w:i/>
                                <w:iCs/>
                                <w:sz w:val="44"/>
                                <w:szCs w:val="44"/>
                              </w:rPr>
                              <w:t>ДИПЛОМНА РОБОТА БАКАЛАВРА</w:t>
                            </w:r>
                            <w:bookmarkEnd w:id="165"/>
                            <w:r w:rsidRPr="003A41B8">
                              <w:rPr>
                                <w:rFonts w:ascii="Times New Roman CYR" w:hAnsi="Times New Roman CYR"/>
                                <w:i/>
                                <w:iCs/>
                                <w:sz w:val="44"/>
                                <w:szCs w:val="44"/>
                              </w:rPr>
                              <w:t xml:space="preserve"> </w:t>
                            </w:r>
                          </w:p>
                          <w:p w14:paraId="7F4C02FF" w14:textId="77777777" w:rsidR="000658DF" w:rsidRPr="000D3135" w:rsidRDefault="000658DF" w:rsidP="000658DF">
                            <w:pPr>
                              <w:pStyle w:val="2"/>
                              <w:spacing w:line="300" w:lineRule="auto"/>
                              <w:rPr>
                                <w:rFonts w:ascii="Times New Roman CYR" w:hAnsi="Times New Roman CYR"/>
                                <w:b w:val="0"/>
                                <w:sz w:val="44"/>
                                <w:szCs w:val="44"/>
                              </w:rPr>
                            </w:pPr>
                            <w:bookmarkStart w:id="166" w:name="_Toc169173641"/>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166"/>
                          </w:p>
                          <w:p w14:paraId="221BFA82"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26660919"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3377BC94" w14:textId="77777777" w:rsidR="000658DF" w:rsidRPr="000D3135" w:rsidRDefault="000658DF" w:rsidP="000658DF">
                            <w:pPr>
                              <w:spacing w:line="300" w:lineRule="auto"/>
                              <w:jc w:val="center"/>
                              <w:rPr>
                                <w:b/>
                                <w:lang w:val="uk-UA"/>
                              </w:rPr>
                            </w:pPr>
                          </w:p>
                          <w:p w14:paraId="138A51F6"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3C76F5D3" w14:textId="77777777" w:rsidR="00A43AC3" w:rsidRPr="00B1453A" w:rsidRDefault="00A43AC3" w:rsidP="00987998">
                            <w:pPr>
                              <w:jc w:val="center"/>
                              <w:rPr>
                                <w:rFonts w:ascii="Calibri" w:hAnsi="Calibri"/>
                                <w:sz w:val="36"/>
                                <w:szCs w:val="36"/>
                              </w:rPr>
                            </w:pPr>
                          </w:p>
                          <w:p w14:paraId="3AC186FB" w14:textId="77777777" w:rsidR="00A43AC3" w:rsidRDefault="00A43AC3" w:rsidP="00987998">
                            <w:pPr>
                              <w:jc w:val="center"/>
                              <w:rPr>
                                <w:rFonts w:ascii="Times New Roman CYR" w:hAnsi="Times New Roman CYR" w:cs="Times New Roman CYR"/>
                                <w:sz w:val="36"/>
                                <w:szCs w:val="36"/>
                              </w:rPr>
                            </w:pPr>
                          </w:p>
                          <w:p w14:paraId="2D64112B" w14:textId="77777777" w:rsidR="00A43AC3" w:rsidRDefault="00A43AC3"/>
                          <w:p w14:paraId="72F36B1F" w14:textId="77777777" w:rsidR="00A43AC3" w:rsidRPr="00630E21" w:rsidRDefault="00A43AC3" w:rsidP="00987998">
                            <w:pPr>
                              <w:pStyle w:val="3"/>
                              <w:spacing w:line="276" w:lineRule="auto"/>
                              <w:rPr>
                                <w:rFonts w:ascii="Times New Roman" w:hAnsi="Times New Roman"/>
                                <w:bCs/>
                                <w:sz w:val="48"/>
                                <w:szCs w:val="48"/>
                              </w:rPr>
                            </w:pPr>
                            <w:bookmarkStart w:id="167" w:name="_Toc169173642"/>
                            <w:r w:rsidRPr="00630E21">
                              <w:rPr>
                                <w:rFonts w:ascii="Times New Roman" w:hAnsi="Times New Roman"/>
                                <w:bCs/>
                                <w:sz w:val="48"/>
                                <w:szCs w:val="48"/>
                              </w:rPr>
                              <w:t>ДИПЛОМНА РОБОТА</w:t>
                            </w:r>
                            <w:bookmarkEnd w:id="167"/>
                          </w:p>
                          <w:p w14:paraId="7F616F8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8019EFC" w14:textId="77777777" w:rsidR="00A43AC3" w:rsidRPr="005E3013" w:rsidRDefault="00A43AC3" w:rsidP="00987998">
                            <w:pPr>
                              <w:pStyle w:val="2"/>
                              <w:spacing w:line="276" w:lineRule="auto"/>
                              <w:rPr>
                                <w:b w:val="0"/>
                                <w:bCs/>
                                <w:iCs/>
                                <w:sz w:val="48"/>
                                <w:szCs w:val="48"/>
                                <w:highlight w:val="yellow"/>
                              </w:rPr>
                            </w:pPr>
                            <w:bookmarkStart w:id="168" w:name="_Toc16917364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68"/>
                          </w:p>
                          <w:p w14:paraId="513D01E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C7E413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29906C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3A6607A" w14:textId="77777777" w:rsidR="00A43AC3" w:rsidRPr="00B1453A" w:rsidRDefault="00A43AC3" w:rsidP="00987998">
                            <w:pPr>
                              <w:jc w:val="center"/>
                              <w:rPr>
                                <w:rFonts w:ascii="Calibri" w:hAnsi="Calibri"/>
                                <w:sz w:val="36"/>
                                <w:szCs w:val="36"/>
                              </w:rPr>
                            </w:pPr>
                          </w:p>
                          <w:p w14:paraId="60D01425" w14:textId="77777777" w:rsidR="00A43AC3" w:rsidRDefault="00A43AC3" w:rsidP="00987998">
                            <w:pPr>
                              <w:jc w:val="center"/>
                              <w:rPr>
                                <w:rFonts w:ascii="Times New Roman CYR" w:hAnsi="Times New Roman CYR" w:cs="Times New Roman CYR"/>
                                <w:sz w:val="36"/>
                                <w:szCs w:val="36"/>
                              </w:rPr>
                            </w:pPr>
                          </w:p>
                          <w:p w14:paraId="29A1A888" w14:textId="77777777" w:rsidR="00A43AC3" w:rsidRDefault="00A43AC3"/>
                          <w:p w14:paraId="39CB421F" w14:textId="77777777" w:rsidR="00A43AC3" w:rsidRPr="00630E21" w:rsidRDefault="00A43AC3" w:rsidP="00987998">
                            <w:pPr>
                              <w:pStyle w:val="3"/>
                              <w:spacing w:line="276" w:lineRule="auto"/>
                              <w:rPr>
                                <w:rFonts w:ascii="Times New Roman" w:hAnsi="Times New Roman"/>
                                <w:bCs/>
                                <w:sz w:val="48"/>
                                <w:szCs w:val="48"/>
                              </w:rPr>
                            </w:pPr>
                            <w:bookmarkStart w:id="169" w:name="_Toc169173644"/>
                            <w:r w:rsidRPr="00630E21">
                              <w:rPr>
                                <w:rFonts w:ascii="Times New Roman" w:hAnsi="Times New Roman"/>
                                <w:bCs/>
                                <w:sz w:val="48"/>
                                <w:szCs w:val="48"/>
                              </w:rPr>
                              <w:t>ДИПЛОМНА РОБОТА</w:t>
                            </w:r>
                            <w:bookmarkEnd w:id="169"/>
                          </w:p>
                          <w:p w14:paraId="45B47B8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7F2A7FB" w14:textId="77777777" w:rsidR="00A43AC3" w:rsidRPr="005E3013" w:rsidRDefault="00A43AC3" w:rsidP="00987998">
                            <w:pPr>
                              <w:pStyle w:val="2"/>
                              <w:spacing w:line="276" w:lineRule="auto"/>
                              <w:rPr>
                                <w:b w:val="0"/>
                                <w:bCs/>
                                <w:iCs/>
                                <w:sz w:val="48"/>
                                <w:szCs w:val="48"/>
                                <w:highlight w:val="yellow"/>
                              </w:rPr>
                            </w:pPr>
                            <w:bookmarkStart w:id="170" w:name="_Toc16917364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70"/>
                          </w:p>
                          <w:p w14:paraId="732310C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347EF9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9BF8EB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4D38714" w14:textId="77777777" w:rsidR="00A43AC3" w:rsidRPr="00B1453A" w:rsidRDefault="00A43AC3" w:rsidP="00987998">
                            <w:pPr>
                              <w:jc w:val="center"/>
                              <w:rPr>
                                <w:rFonts w:ascii="Calibri" w:hAnsi="Calibri"/>
                                <w:sz w:val="36"/>
                                <w:szCs w:val="36"/>
                              </w:rPr>
                            </w:pPr>
                          </w:p>
                          <w:p w14:paraId="21F200BB" w14:textId="77777777" w:rsidR="00A43AC3" w:rsidRDefault="00A43AC3" w:rsidP="00987998">
                            <w:pPr>
                              <w:jc w:val="center"/>
                              <w:rPr>
                                <w:rFonts w:ascii="Times New Roman CYR" w:hAnsi="Times New Roman CYR" w:cs="Times New Roman CYR"/>
                                <w:sz w:val="36"/>
                                <w:szCs w:val="36"/>
                              </w:rPr>
                            </w:pPr>
                          </w:p>
                          <w:p w14:paraId="5C12C014" w14:textId="77777777" w:rsidR="00A43AC3" w:rsidRDefault="00A43AC3"/>
                          <w:p w14:paraId="565F974E" w14:textId="77777777" w:rsidR="00A43AC3" w:rsidRPr="00630E21" w:rsidRDefault="00A43AC3" w:rsidP="00987998">
                            <w:pPr>
                              <w:pStyle w:val="3"/>
                              <w:spacing w:line="276" w:lineRule="auto"/>
                              <w:rPr>
                                <w:rFonts w:ascii="Times New Roman" w:hAnsi="Times New Roman"/>
                                <w:bCs/>
                                <w:sz w:val="48"/>
                                <w:szCs w:val="48"/>
                              </w:rPr>
                            </w:pPr>
                            <w:bookmarkStart w:id="171" w:name="_Toc169173646"/>
                            <w:r w:rsidRPr="00630E21">
                              <w:rPr>
                                <w:rFonts w:ascii="Times New Roman" w:hAnsi="Times New Roman"/>
                                <w:bCs/>
                                <w:sz w:val="48"/>
                                <w:szCs w:val="48"/>
                              </w:rPr>
                              <w:t>ДИПЛОМНА РОБОТА</w:t>
                            </w:r>
                            <w:bookmarkEnd w:id="171"/>
                          </w:p>
                          <w:p w14:paraId="2C3C759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677C4B3" w14:textId="77777777" w:rsidR="00A43AC3" w:rsidRPr="005E3013" w:rsidRDefault="00A43AC3" w:rsidP="00987998">
                            <w:pPr>
                              <w:pStyle w:val="2"/>
                              <w:spacing w:line="276" w:lineRule="auto"/>
                              <w:rPr>
                                <w:b w:val="0"/>
                                <w:bCs/>
                                <w:iCs/>
                                <w:sz w:val="48"/>
                                <w:szCs w:val="48"/>
                                <w:highlight w:val="yellow"/>
                              </w:rPr>
                            </w:pPr>
                            <w:bookmarkStart w:id="172" w:name="_Toc16917364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72"/>
                          </w:p>
                          <w:p w14:paraId="5BC1CC4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4C5F9E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A10413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CA3E82D" w14:textId="77777777" w:rsidR="00A43AC3" w:rsidRPr="00B1453A" w:rsidRDefault="00A43AC3" w:rsidP="00987998">
                            <w:pPr>
                              <w:jc w:val="center"/>
                              <w:rPr>
                                <w:rFonts w:ascii="Calibri" w:hAnsi="Calibri"/>
                                <w:sz w:val="36"/>
                                <w:szCs w:val="36"/>
                              </w:rPr>
                            </w:pPr>
                          </w:p>
                          <w:p w14:paraId="470EDB77" w14:textId="77777777" w:rsidR="00A43AC3" w:rsidRDefault="00A43AC3" w:rsidP="00987998">
                            <w:pPr>
                              <w:jc w:val="center"/>
                              <w:rPr>
                                <w:rFonts w:ascii="Times New Roman CYR" w:hAnsi="Times New Roman CYR" w:cs="Times New Roman CYR"/>
                                <w:sz w:val="36"/>
                                <w:szCs w:val="36"/>
                              </w:rPr>
                            </w:pPr>
                          </w:p>
                          <w:p w14:paraId="20064B42" w14:textId="77777777" w:rsidR="00A43AC3" w:rsidRDefault="00A43AC3"/>
                          <w:p w14:paraId="2C81F373" w14:textId="77777777" w:rsidR="00A43AC3" w:rsidRPr="00630E21" w:rsidRDefault="00A43AC3" w:rsidP="00987998">
                            <w:pPr>
                              <w:pStyle w:val="3"/>
                              <w:spacing w:line="276" w:lineRule="auto"/>
                              <w:rPr>
                                <w:rFonts w:ascii="Times New Roman" w:hAnsi="Times New Roman"/>
                                <w:bCs/>
                                <w:sz w:val="48"/>
                                <w:szCs w:val="48"/>
                              </w:rPr>
                            </w:pPr>
                            <w:bookmarkStart w:id="173" w:name="_Toc169173648"/>
                            <w:r w:rsidRPr="00630E21">
                              <w:rPr>
                                <w:rFonts w:ascii="Times New Roman" w:hAnsi="Times New Roman"/>
                                <w:bCs/>
                                <w:sz w:val="48"/>
                                <w:szCs w:val="48"/>
                              </w:rPr>
                              <w:t>ДИПЛОМНА РОБОТА</w:t>
                            </w:r>
                            <w:bookmarkEnd w:id="173"/>
                          </w:p>
                          <w:p w14:paraId="10655FC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C17A5A4" w14:textId="77777777" w:rsidR="00A43AC3" w:rsidRPr="005E3013" w:rsidRDefault="00A43AC3" w:rsidP="00987998">
                            <w:pPr>
                              <w:pStyle w:val="2"/>
                              <w:spacing w:line="276" w:lineRule="auto"/>
                              <w:rPr>
                                <w:b w:val="0"/>
                                <w:bCs/>
                                <w:iCs/>
                                <w:sz w:val="48"/>
                                <w:szCs w:val="48"/>
                                <w:highlight w:val="yellow"/>
                              </w:rPr>
                            </w:pPr>
                            <w:bookmarkStart w:id="174" w:name="_Toc16917364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74"/>
                          </w:p>
                          <w:p w14:paraId="523A4A5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142A33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47BD33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D61B559" w14:textId="77777777" w:rsidR="00A43AC3" w:rsidRPr="00B1453A" w:rsidRDefault="00A43AC3" w:rsidP="00987998">
                            <w:pPr>
                              <w:jc w:val="center"/>
                              <w:rPr>
                                <w:rFonts w:ascii="Calibri" w:hAnsi="Calibri"/>
                                <w:sz w:val="36"/>
                                <w:szCs w:val="36"/>
                              </w:rPr>
                            </w:pPr>
                          </w:p>
                          <w:p w14:paraId="5876FA29" w14:textId="77777777" w:rsidR="00A43AC3" w:rsidRDefault="00A43AC3" w:rsidP="00987998">
                            <w:pPr>
                              <w:jc w:val="center"/>
                              <w:rPr>
                                <w:rFonts w:ascii="Times New Roman CYR" w:hAnsi="Times New Roman CYR" w:cs="Times New Roman CYR"/>
                                <w:sz w:val="36"/>
                                <w:szCs w:val="36"/>
                              </w:rPr>
                            </w:pPr>
                          </w:p>
                          <w:p w14:paraId="6767E736" w14:textId="77777777" w:rsidR="00A43AC3" w:rsidRDefault="00A43AC3"/>
                          <w:p w14:paraId="181DE72C" w14:textId="77777777" w:rsidR="00A43AC3" w:rsidRPr="00630E21" w:rsidRDefault="00A43AC3" w:rsidP="00987998">
                            <w:pPr>
                              <w:pStyle w:val="3"/>
                              <w:spacing w:line="276" w:lineRule="auto"/>
                              <w:rPr>
                                <w:rFonts w:ascii="Times New Roman" w:hAnsi="Times New Roman"/>
                                <w:bCs/>
                                <w:sz w:val="48"/>
                                <w:szCs w:val="48"/>
                              </w:rPr>
                            </w:pPr>
                            <w:bookmarkStart w:id="175" w:name="_Toc169173650"/>
                            <w:r w:rsidRPr="00630E21">
                              <w:rPr>
                                <w:rFonts w:ascii="Times New Roman" w:hAnsi="Times New Roman"/>
                                <w:bCs/>
                                <w:sz w:val="48"/>
                                <w:szCs w:val="48"/>
                              </w:rPr>
                              <w:t>ДИПЛОМНА РОБОТА</w:t>
                            </w:r>
                            <w:bookmarkEnd w:id="175"/>
                          </w:p>
                          <w:p w14:paraId="4E3A53A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EA92C1A" w14:textId="77777777" w:rsidR="00A43AC3" w:rsidRPr="005E3013" w:rsidRDefault="00A43AC3" w:rsidP="00987998">
                            <w:pPr>
                              <w:pStyle w:val="2"/>
                              <w:spacing w:line="276" w:lineRule="auto"/>
                              <w:rPr>
                                <w:b w:val="0"/>
                                <w:bCs/>
                                <w:iCs/>
                                <w:sz w:val="48"/>
                                <w:szCs w:val="48"/>
                                <w:highlight w:val="yellow"/>
                              </w:rPr>
                            </w:pPr>
                            <w:bookmarkStart w:id="176" w:name="_Toc16917365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76"/>
                          </w:p>
                          <w:p w14:paraId="2B0DBEE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960AAF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C8C58F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F3CF5C2" w14:textId="77777777" w:rsidR="00A43AC3" w:rsidRPr="00B1453A" w:rsidRDefault="00A43AC3" w:rsidP="00987998">
                            <w:pPr>
                              <w:jc w:val="center"/>
                              <w:rPr>
                                <w:rFonts w:ascii="Calibri" w:hAnsi="Calibri"/>
                                <w:sz w:val="36"/>
                                <w:szCs w:val="36"/>
                              </w:rPr>
                            </w:pPr>
                          </w:p>
                          <w:p w14:paraId="70ACF601" w14:textId="77777777" w:rsidR="00A43AC3" w:rsidRDefault="00A43AC3" w:rsidP="00987998">
                            <w:pPr>
                              <w:jc w:val="center"/>
                              <w:rPr>
                                <w:rFonts w:ascii="Times New Roman CYR" w:hAnsi="Times New Roman CYR" w:cs="Times New Roman CYR"/>
                                <w:sz w:val="36"/>
                                <w:szCs w:val="36"/>
                              </w:rPr>
                            </w:pPr>
                          </w:p>
                          <w:p w14:paraId="36667F19" w14:textId="77777777" w:rsidR="00A43AC3" w:rsidRDefault="00A43AC3"/>
                          <w:p w14:paraId="1526A9F1" w14:textId="77777777" w:rsidR="00A43AC3" w:rsidRPr="00630E21" w:rsidRDefault="00A43AC3" w:rsidP="00987998">
                            <w:pPr>
                              <w:pStyle w:val="3"/>
                              <w:spacing w:line="276" w:lineRule="auto"/>
                              <w:rPr>
                                <w:rFonts w:ascii="Times New Roman" w:hAnsi="Times New Roman"/>
                                <w:bCs/>
                                <w:sz w:val="48"/>
                                <w:szCs w:val="48"/>
                              </w:rPr>
                            </w:pPr>
                            <w:bookmarkStart w:id="177" w:name="_Toc169173652"/>
                            <w:r w:rsidRPr="00630E21">
                              <w:rPr>
                                <w:rFonts w:ascii="Times New Roman" w:hAnsi="Times New Roman"/>
                                <w:bCs/>
                                <w:sz w:val="48"/>
                                <w:szCs w:val="48"/>
                              </w:rPr>
                              <w:t>ДИПЛОМНА РОБОТА</w:t>
                            </w:r>
                            <w:bookmarkEnd w:id="177"/>
                          </w:p>
                          <w:p w14:paraId="07523D7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90C0F69" w14:textId="77777777" w:rsidR="00A43AC3" w:rsidRPr="005E3013" w:rsidRDefault="00A43AC3" w:rsidP="00987998">
                            <w:pPr>
                              <w:pStyle w:val="2"/>
                              <w:spacing w:line="276" w:lineRule="auto"/>
                              <w:rPr>
                                <w:b w:val="0"/>
                                <w:bCs/>
                                <w:iCs/>
                                <w:sz w:val="48"/>
                                <w:szCs w:val="48"/>
                                <w:highlight w:val="yellow"/>
                              </w:rPr>
                            </w:pPr>
                            <w:bookmarkStart w:id="178" w:name="_Toc16917365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78"/>
                          </w:p>
                          <w:p w14:paraId="5EB8168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745C5C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AC284F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372FD3A" w14:textId="77777777" w:rsidR="00A43AC3" w:rsidRPr="00B1453A" w:rsidRDefault="00A43AC3" w:rsidP="00987998">
                            <w:pPr>
                              <w:jc w:val="center"/>
                              <w:rPr>
                                <w:rFonts w:ascii="Calibri" w:hAnsi="Calibri"/>
                                <w:sz w:val="36"/>
                                <w:szCs w:val="36"/>
                              </w:rPr>
                            </w:pPr>
                          </w:p>
                          <w:p w14:paraId="6D694E38" w14:textId="77777777" w:rsidR="00A43AC3" w:rsidRDefault="00A43AC3" w:rsidP="00987998">
                            <w:pPr>
                              <w:jc w:val="center"/>
                              <w:rPr>
                                <w:rFonts w:ascii="Times New Roman CYR" w:hAnsi="Times New Roman CYR" w:cs="Times New Roman CYR"/>
                                <w:sz w:val="36"/>
                                <w:szCs w:val="36"/>
                              </w:rPr>
                            </w:pPr>
                          </w:p>
                          <w:p w14:paraId="7BEAA45D" w14:textId="77777777" w:rsidR="00A43AC3" w:rsidRDefault="00A43AC3"/>
                          <w:p w14:paraId="73B084E2" w14:textId="77777777" w:rsidR="00A43AC3" w:rsidRPr="00630E21" w:rsidRDefault="00A43AC3" w:rsidP="00987998">
                            <w:pPr>
                              <w:pStyle w:val="3"/>
                              <w:spacing w:line="276" w:lineRule="auto"/>
                              <w:rPr>
                                <w:rFonts w:ascii="Times New Roman" w:hAnsi="Times New Roman"/>
                                <w:bCs/>
                                <w:sz w:val="48"/>
                                <w:szCs w:val="48"/>
                              </w:rPr>
                            </w:pPr>
                            <w:bookmarkStart w:id="179" w:name="_Toc169173654"/>
                            <w:r w:rsidRPr="00630E21">
                              <w:rPr>
                                <w:rFonts w:ascii="Times New Roman" w:hAnsi="Times New Roman"/>
                                <w:bCs/>
                                <w:sz w:val="48"/>
                                <w:szCs w:val="48"/>
                              </w:rPr>
                              <w:t>ДИПЛОМНА РОБОТА</w:t>
                            </w:r>
                            <w:bookmarkEnd w:id="179"/>
                          </w:p>
                          <w:p w14:paraId="55E6D11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2F0CE28" w14:textId="77777777" w:rsidR="00A43AC3" w:rsidRPr="005E3013" w:rsidRDefault="00A43AC3" w:rsidP="00987998">
                            <w:pPr>
                              <w:pStyle w:val="2"/>
                              <w:spacing w:line="276" w:lineRule="auto"/>
                              <w:rPr>
                                <w:b w:val="0"/>
                                <w:bCs/>
                                <w:iCs/>
                                <w:sz w:val="48"/>
                                <w:szCs w:val="48"/>
                                <w:highlight w:val="yellow"/>
                              </w:rPr>
                            </w:pPr>
                            <w:bookmarkStart w:id="180" w:name="_Toc16917365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80"/>
                          </w:p>
                          <w:p w14:paraId="3B2183B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FC7ADC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A623CA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5BE9815" w14:textId="77777777" w:rsidR="00A43AC3" w:rsidRPr="00B1453A" w:rsidRDefault="00A43AC3" w:rsidP="00987998">
                            <w:pPr>
                              <w:jc w:val="center"/>
                              <w:rPr>
                                <w:rFonts w:ascii="Calibri" w:hAnsi="Calibri"/>
                                <w:sz w:val="36"/>
                                <w:szCs w:val="36"/>
                              </w:rPr>
                            </w:pPr>
                          </w:p>
                          <w:p w14:paraId="1BDD3260" w14:textId="77777777" w:rsidR="00A43AC3" w:rsidRDefault="00A43AC3" w:rsidP="00987998">
                            <w:pPr>
                              <w:jc w:val="center"/>
                              <w:rPr>
                                <w:rFonts w:ascii="Times New Roman CYR" w:hAnsi="Times New Roman CYR" w:cs="Times New Roman CYR"/>
                                <w:sz w:val="36"/>
                                <w:szCs w:val="36"/>
                              </w:rPr>
                            </w:pPr>
                          </w:p>
                          <w:p w14:paraId="0FE25110" w14:textId="77777777" w:rsidR="00A43AC3" w:rsidRDefault="00A43AC3"/>
                          <w:p w14:paraId="784C9186" w14:textId="77777777" w:rsidR="000658DF" w:rsidRPr="003A41B8" w:rsidRDefault="000658DF" w:rsidP="000658DF">
                            <w:pPr>
                              <w:pStyle w:val="3"/>
                              <w:spacing w:line="300" w:lineRule="auto"/>
                              <w:rPr>
                                <w:rFonts w:ascii="Times New Roman CYR" w:hAnsi="Times New Roman CYR"/>
                                <w:i/>
                                <w:iCs/>
                                <w:sz w:val="44"/>
                                <w:szCs w:val="44"/>
                              </w:rPr>
                            </w:pPr>
                            <w:bookmarkStart w:id="181" w:name="_Toc169173656"/>
                            <w:r w:rsidRPr="003A41B8">
                              <w:rPr>
                                <w:rFonts w:ascii="Times New Roman CYR" w:hAnsi="Times New Roman CYR"/>
                                <w:i/>
                                <w:iCs/>
                                <w:sz w:val="44"/>
                                <w:szCs w:val="44"/>
                              </w:rPr>
                              <w:t>ДИПЛОМНА РОБОТА БАКАЛАВРА</w:t>
                            </w:r>
                            <w:bookmarkEnd w:id="181"/>
                            <w:r w:rsidRPr="003A41B8">
                              <w:rPr>
                                <w:rFonts w:ascii="Times New Roman CYR" w:hAnsi="Times New Roman CYR"/>
                                <w:i/>
                                <w:iCs/>
                                <w:sz w:val="44"/>
                                <w:szCs w:val="44"/>
                              </w:rPr>
                              <w:t xml:space="preserve"> </w:t>
                            </w:r>
                          </w:p>
                          <w:p w14:paraId="2C77C328" w14:textId="77777777" w:rsidR="000658DF" w:rsidRPr="000D3135" w:rsidRDefault="000658DF" w:rsidP="000658DF">
                            <w:pPr>
                              <w:pStyle w:val="2"/>
                              <w:spacing w:line="300" w:lineRule="auto"/>
                              <w:rPr>
                                <w:rFonts w:ascii="Times New Roman CYR" w:hAnsi="Times New Roman CYR"/>
                                <w:b w:val="0"/>
                                <w:sz w:val="44"/>
                                <w:szCs w:val="44"/>
                              </w:rPr>
                            </w:pPr>
                            <w:bookmarkStart w:id="182" w:name="_Toc169173657"/>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182"/>
                          </w:p>
                          <w:p w14:paraId="0986AA94"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0E4AA977"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6153E876" w14:textId="77777777" w:rsidR="000658DF" w:rsidRPr="000D3135" w:rsidRDefault="000658DF" w:rsidP="000658DF">
                            <w:pPr>
                              <w:spacing w:line="300" w:lineRule="auto"/>
                              <w:jc w:val="center"/>
                              <w:rPr>
                                <w:b/>
                                <w:lang w:val="uk-UA"/>
                              </w:rPr>
                            </w:pPr>
                          </w:p>
                          <w:p w14:paraId="6B09D37A"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7302DCA3" w14:textId="77777777" w:rsidR="00A43AC3" w:rsidRPr="00B1453A" w:rsidRDefault="00A43AC3" w:rsidP="00987998">
                            <w:pPr>
                              <w:jc w:val="center"/>
                              <w:rPr>
                                <w:rFonts w:ascii="Calibri" w:hAnsi="Calibri"/>
                                <w:sz w:val="36"/>
                                <w:szCs w:val="36"/>
                              </w:rPr>
                            </w:pPr>
                          </w:p>
                          <w:p w14:paraId="4FD75A04" w14:textId="77777777" w:rsidR="00A43AC3" w:rsidRDefault="00A43AC3" w:rsidP="00987998">
                            <w:pPr>
                              <w:jc w:val="center"/>
                              <w:rPr>
                                <w:rFonts w:ascii="Times New Roman CYR" w:hAnsi="Times New Roman CYR" w:cs="Times New Roman CYR"/>
                                <w:sz w:val="36"/>
                                <w:szCs w:val="36"/>
                              </w:rPr>
                            </w:pPr>
                          </w:p>
                          <w:p w14:paraId="13A52E96" w14:textId="77777777" w:rsidR="00A43AC3" w:rsidRDefault="00A43AC3"/>
                          <w:p w14:paraId="42F8EFE2" w14:textId="77777777" w:rsidR="00A43AC3" w:rsidRPr="00630E21" w:rsidRDefault="00A43AC3" w:rsidP="00987998">
                            <w:pPr>
                              <w:pStyle w:val="3"/>
                              <w:spacing w:line="276" w:lineRule="auto"/>
                              <w:rPr>
                                <w:rFonts w:ascii="Times New Roman" w:hAnsi="Times New Roman"/>
                                <w:bCs/>
                                <w:sz w:val="48"/>
                                <w:szCs w:val="48"/>
                              </w:rPr>
                            </w:pPr>
                            <w:bookmarkStart w:id="183" w:name="_Toc169173658"/>
                            <w:r w:rsidRPr="00630E21">
                              <w:rPr>
                                <w:rFonts w:ascii="Times New Roman" w:hAnsi="Times New Roman"/>
                                <w:bCs/>
                                <w:sz w:val="48"/>
                                <w:szCs w:val="48"/>
                              </w:rPr>
                              <w:t>ДИПЛОМНА РОБОТА</w:t>
                            </w:r>
                            <w:bookmarkEnd w:id="183"/>
                          </w:p>
                          <w:p w14:paraId="63177E3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7516736" w14:textId="77777777" w:rsidR="00A43AC3" w:rsidRPr="005E3013" w:rsidRDefault="00A43AC3" w:rsidP="00987998">
                            <w:pPr>
                              <w:pStyle w:val="2"/>
                              <w:spacing w:line="276" w:lineRule="auto"/>
                              <w:rPr>
                                <w:b w:val="0"/>
                                <w:bCs/>
                                <w:iCs/>
                                <w:sz w:val="48"/>
                                <w:szCs w:val="48"/>
                                <w:highlight w:val="yellow"/>
                              </w:rPr>
                            </w:pPr>
                            <w:bookmarkStart w:id="184" w:name="_Toc16917365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84"/>
                          </w:p>
                          <w:p w14:paraId="28F13FA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A24F7D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744AFB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1162405" w14:textId="77777777" w:rsidR="00A43AC3" w:rsidRPr="00B1453A" w:rsidRDefault="00A43AC3" w:rsidP="00987998">
                            <w:pPr>
                              <w:jc w:val="center"/>
                              <w:rPr>
                                <w:rFonts w:ascii="Calibri" w:hAnsi="Calibri"/>
                                <w:sz w:val="36"/>
                                <w:szCs w:val="36"/>
                              </w:rPr>
                            </w:pPr>
                          </w:p>
                          <w:p w14:paraId="7970CF85" w14:textId="77777777" w:rsidR="00A43AC3" w:rsidRDefault="00A43AC3" w:rsidP="00987998">
                            <w:pPr>
                              <w:jc w:val="center"/>
                              <w:rPr>
                                <w:rFonts w:ascii="Times New Roman CYR" w:hAnsi="Times New Roman CYR" w:cs="Times New Roman CYR"/>
                                <w:sz w:val="36"/>
                                <w:szCs w:val="36"/>
                              </w:rPr>
                            </w:pPr>
                          </w:p>
                          <w:p w14:paraId="77D61D52" w14:textId="77777777" w:rsidR="00A43AC3" w:rsidRDefault="00A43AC3"/>
                          <w:p w14:paraId="6C2FC44E" w14:textId="77777777" w:rsidR="00A43AC3" w:rsidRPr="00630E21" w:rsidRDefault="00A43AC3" w:rsidP="00987998">
                            <w:pPr>
                              <w:pStyle w:val="3"/>
                              <w:spacing w:line="276" w:lineRule="auto"/>
                              <w:rPr>
                                <w:rFonts w:ascii="Times New Roman" w:hAnsi="Times New Roman"/>
                                <w:bCs/>
                                <w:sz w:val="48"/>
                                <w:szCs w:val="48"/>
                              </w:rPr>
                            </w:pPr>
                            <w:bookmarkStart w:id="185" w:name="_Toc169173660"/>
                            <w:r w:rsidRPr="00630E21">
                              <w:rPr>
                                <w:rFonts w:ascii="Times New Roman" w:hAnsi="Times New Roman"/>
                                <w:bCs/>
                                <w:sz w:val="48"/>
                                <w:szCs w:val="48"/>
                              </w:rPr>
                              <w:t>ДИПЛОМНА РОБОТА</w:t>
                            </w:r>
                            <w:bookmarkEnd w:id="185"/>
                          </w:p>
                          <w:p w14:paraId="7F8AC55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9C289AF" w14:textId="77777777" w:rsidR="00A43AC3" w:rsidRPr="005E3013" w:rsidRDefault="00A43AC3" w:rsidP="00987998">
                            <w:pPr>
                              <w:pStyle w:val="2"/>
                              <w:spacing w:line="276" w:lineRule="auto"/>
                              <w:rPr>
                                <w:b w:val="0"/>
                                <w:bCs/>
                                <w:iCs/>
                                <w:sz w:val="48"/>
                                <w:szCs w:val="48"/>
                                <w:highlight w:val="yellow"/>
                              </w:rPr>
                            </w:pPr>
                            <w:bookmarkStart w:id="186" w:name="_Toc16917366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86"/>
                          </w:p>
                          <w:p w14:paraId="0728ACA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E7477B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52129F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4534F42" w14:textId="77777777" w:rsidR="00A43AC3" w:rsidRPr="00B1453A" w:rsidRDefault="00A43AC3" w:rsidP="00987998">
                            <w:pPr>
                              <w:jc w:val="center"/>
                              <w:rPr>
                                <w:rFonts w:ascii="Calibri" w:hAnsi="Calibri"/>
                                <w:sz w:val="36"/>
                                <w:szCs w:val="36"/>
                              </w:rPr>
                            </w:pPr>
                          </w:p>
                          <w:p w14:paraId="7B1453BD" w14:textId="77777777" w:rsidR="00A43AC3" w:rsidRDefault="00A43AC3" w:rsidP="00987998">
                            <w:pPr>
                              <w:jc w:val="center"/>
                              <w:rPr>
                                <w:rFonts w:ascii="Times New Roman CYR" w:hAnsi="Times New Roman CYR" w:cs="Times New Roman CYR"/>
                                <w:sz w:val="36"/>
                                <w:szCs w:val="36"/>
                              </w:rPr>
                            </w:pPr>
                          </w:p>
                          <w:p w14:paraId="55DD85C6" w14:textId="77777777" w:rsidR="00A43AC3" w:rsidRDefault="00A43AC3"/>
                          <w:p w14:paraId="2E61F08C" w14:textId="77777777" w:rsidR="00A43AC3" w:rsidRPr="00630E21" w:rsidRDefault="00A43AC3" w:rsidP="00987998">
                            <w:pPr>
                              <w:pStyle w:val="3"/>
                              <w:spacing w:line="276" w:lineRule="auto"/>
                              <w:rPr>
                                <w:rFonts w:ascii="Times New Roman" w:hAnsi="Times New Roman"/>
                                <w:bCs/>
                                <w:sz w:val="48"/>
                                <w:szCs w:val="48"/>
                              </w:rPr>
                            </w:pPr>
                            <w:bookmarkStart w:id="187" w:name="_Toc169173662"/>
                            <w:r w:rsidRPr="00630E21">
                              <w:rPr>
                                <w:rFonts w:ascii="Times New Roman" w:hAnsi="Times New Roman"/>
                                <w:bCs/>
                                <w:sz w:val="48"/>
                                <w:szCs w:val="48"/>
                              </w:rPr>
                              <w:t>ДИПЛОМНА РОБОТА</w:t>
                            </w:r>
                            <w:bookmarkEnd w:id="187"/>
                          </w:p>
                          <w:p w14:paraId="7E55E8B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0CEE8F0" w14:textId="77777777" w:rsidR="00A43AC3" w:rsidRPr="005E3013" w:rsidRDefault="00A43AC3" w:rsidP="00987998">
                            <w:pPr>
                              <w:pStyle w:val="2"/>
                              <w:spacing w:line="276" w:lineRule="auto"/>
                              <w:rPr>
                                <w:b w:val="0"/>
                                <w:bCs/>
                                <w:iCs/>
                                <w:sz w:val="48"/>
                                <w:szCs w:val="48"/>
                                <w:highlight w:val="yellow"/>
                              </w:rPr>
                            </w:pPr>
                            <w:bookmarkStart w:id="188" w:name="_Toc16917366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88"/>
                          </w:p>
                          <w:p w14:paraId="5CCB1B4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6E22F5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E3EC71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96896E5" w14:textId="77777777" w:rsidR="00A43AC3" w:rsidRPr="00B1453A" w:rsidRDefault="00A43AC3" w:rsidP="00987998">
                            <w:pPr>
                              <w:jc w:val="center"/>
                              <w:rPr>
                                <w:rFonts w:ascii="Calibri" w:hAnsi="Calibri"/>
                                <w:sz w:val="36"/>
                                <w:szCs w:val="36"/>
                              </w:rPr>
                            </w:pPr>
                          </w:p>
                          <w:p w14:paraId="2C71AB5B" w14:textId="77777777" w:rsidR="00A43AC3" w:rsidRDefault="00A43AC3" w:rsidP="00987998">
                            <w:pPr>
                              <w:jc w:val="center"/>
                              <w:rPr>
                                <w:rFonts w:ascii="Times New Roman CYR" w:hAnsi="Times New Roman CYR" w:cs="Times New Roman CYR"/>
                                <w:sz w:val="36"/>
                                <w:szCs w:val="36"/>
                              </w:rPr>
                            </w:pPr>
                          </w:p>
                          <w:p w14:paraId="1FC78592" w14:textId="77777777" w:rsidR="00A43AC3" w:rsidRDefault="00A43AC3"/>
                          <w:p w14:paraId="445BFEC4" w14:textId="77777777" w:rsidR="00A43AC3" w:rsidRPr="00630E21" w:rsidRDefault="00A43AC3" w:rsidP="00987998">
                            <w:pPr>
                              <w:pStyle w:val="3"/>
                              <w:spacing w:line="276" w:lineRule="auto"/>
                              <w:rPr>
                                <w:rFonts w:ascii="Times New Roman" w:hAnsi="Times New Roman"/>
                                <w:bCs/>
                                <w:sz w:val="48"/>
                                <w:szCs w:val="48"/>
                              </w:rPr>
                            </w:pPr>
                            <w:bookmarkStart w:id="189" w:name="_Toc169173664"/>
                            <w:r w:rsidRPr="00630E21">
                              <w:rPr>
                                <w:rFonts w:ascii="Times New Roman" w:hAnsi="Times New Roman"/>
                                <w:bCs/>
                                <w:sz w:val="48"/>
                                <w:szCs w:val="48"/>
                              </w:rPr>
                              <w:t>ДИПЛОМНА РОБОТА</w:t>
                            </w:r>
                            <w:bookmarkEnd w:id="189"/>
                          </w:p>
                          <w:p w14:paraId="18497F0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69B9AAB" w14:textId="77777777" w:rsidR="00A43AC3" w:rsidRPr="005E3013" w:rsidRDefault="00A43AC3" w:rsidP="00987998">
                            <w:pPr>
                              <w:pStyle w:val="2"/>
                              <w:spacing w:line="276" w:lineRule="auto"/>
                              <w:rPr>
                                <w:b w:val="0"/>
                                <w:bCs/>
                                <w:iCs/>
                                <w:sz w:val="48"/>
                                <w:szCs w:val="48"/>
                                <w:highlight w:val="yellow"/>
                              </w:rPr>
                            </w:pPr>
                            <w:bookmarkStart w:id="190" w:name="_Toc16917366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90"/>
                          </w:p>
                          <w:p w14:paraId="2A896B8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4EE4ED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55273A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72CA643" w14:textId="77777777" w:rsidR="00A43AC3" w:rsidRPr="00B1453A" w:rsidRDefault="00A43AC3" w:rsidP="00987998">
                            <w:pPr>
                              <w:jc w:val="center"/>
                              <w:rPr>
                                <w:rFonts w:ascii="Calibri" w:hAnsi="Calibri"/>
                                <w:sz w:val="36"/>
                                <w:szCs w:val="36"/>
                              </w:rPr>
                            </w:pPr>
                          </w:p>
                          <w:p w14:paraId="06F34045" w14:textId="77777777" w:rsidR="00A43AC3" w:rsidRDefault="00A43AC3" w:rsidP="00987998">
                            <w:pPr>
                              <w:jc w:val="center"/>
                              <w:rPr>
                                <w:rFonts w:ascii="Times New Roman CYR" w:hAnsi="Times New Roman CYR" w:cs="Times New Roman CYR"/>
                                <w:sz w:val="36"/>
                                <w:szCs w:val="36"/>
                              </w:rPr>
                            </w:pPr>
                          </w:p>
                          <w:p w14:paraId="3CF54825" w14:textId="77777777" w:rsidR="00A43AC3" w:rsidRDefault="00A43AC3"/>
                          <w:p w14:paraId="28DD8C4F" w14:textId="77777777" w:rsidR="00A43AC3" w:rsidRPr="00630E21" w:rsidRDefault="00A43AC3" w:rsidP="00987998">
                            <w:pPr>
                              <w:pStyle w:val="3"/>
                              <w:spacing w:line="276" w:lineRule="auto"/>
                              <w:rPr>
                                <w:rFonts w:ascii="Times New Roman" w:hAnsi="Times New Roman"/>
                                <w:bCs/>
                                <w:sz w:val="48"/>
                                <w:szCs w:val="48"/>
                              </w:rPr>
                            </w:pPr>
                            <w:bookmarkStart w:id="191" w:name="_Toc169173666"/>
                            <w:r w:rsidRPr="00630E21">
                              <w:rPr>
                                <w:rFonts w:ascii="Times New Roman" w:hAnsi="Times New Roman"/>
                                <w:bCs/>
                                <w:sz w:val="48"/>
                                <w:szCs w:val="48"/>
                              </w:rPr>
                              <w:t>ДИПЛОМНА РОБОТА</w:t>
                            </w:r>
                            <w:bookmarkEnd w:id="191"/>
                          </w:p>
                          <w:p w14:paraId="565C7682"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43B41D4" w14:textId="77777777" w:rsidR="00A43AC3" w:rsidRPr="005E3013" w:rsidRDefault="00A43AC3" w:rsidP="00987998">
                            <w:pPr>
                              <w:pStyle w:val="2"/>
                              <w:spacing w:line="276" w:lineRule="auto"/>
                              <w:rPr>
                                <w:b w:val="0"/>
                                <w:bCs/>
                                <w:iCs/>
                                <w:sz w:val="48"/>
                                <w:szCs w:val="48"/>
                                <w:highlight w:val="yellow"/>
                              </w:rPr>
                            </w:pPr>
                            <w:bookmarkStart w:id="192" w:name="_Toc16917366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92"/>
                          </w:p>
                          <w:p w14:paraId="60592B5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7E1AEA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7F73AE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29A9245" w14:textId="77777777" w:rsidR="00A43AC3" w:rsidRPr="00B1453A" w:rsidRDefault="00A43AC3" w:rsidP="00987998">
                            <w:pPr>
                              <w:jc w:val="center"/>
                              <w:rPr>
                                <w:rFonts w:ascii="Calibri" w:hAnsi="Calibri"/>
                                <w:sz w:val="36"/>
                                <w:szCs w:val="36"/>
                              </w:rPr>
                            </w:pPr>
                          </w:p>
                          <w:p w14:paraId="6EEA344F" w14:textId="77777777" w:rsidR="00A43AC3" w:rsidRDefault="00A43AC3" w:rsidP="00987998">
                            <w:pPr>
                              <w:jc w:val="center"/>
                              <w:rPr>
                                <w:rFonts w:ascii="Times New Roman CYR" w:hAnsi="Times New Roman CYR" w:cs="Times New Roman CYR"/>
                                <w:sz w:val="36"/>
                                <w:szCs w:val="36"/>
                              </w:rPr>
                            </w:pPr>
                          </w:p>
                          <w:p w14:paraId="29E5B356" w14:textId="77777777" w:rsidR="00A43AC3" w:rsidRDefault="00A43AC3"/>
                          <w:p w14:paraId="6C1DAECD" w14:textId="77777777" w:rsidR="00A43AC3" w:rsidRPr="00630E21" w:rsidRDefault="00A43AC3" w:rsidP="00987998">
                            <w:pPr>
                              <w:pStyle w:val="3"/>
                              <w:spacing w:line="276" w:lineRule="auto"/>
                              <w:rPr>
                                <w:rFonts w:ascii="Times New Roman" w:hAnsi="Times New Roman"/>
                                <w:bCs/>
                                <w:sz w:val="48"/>
                                <w:szCs w:val="48"/>
                              </w:rPr>
                            </w:pPr>
                            <w:bookmarkStart w:id="193" w:name="_Toc169173668"/>
                            <w:r w:rsidRPr="00630E21">
                              <w:rPr>
                                <w:rFonts w:ascii="Times New Roman" w:hAnsi="Times New Roman"/>
                                <w:bCs/>
                                <w:sz w:val="48"/>
                                <w:szCs w:val="48"/>
                              </w:rPr>
                              <w:t>ДИПЛОМНА РОБОТА</w:t>
                            </w:r>
                            <w:bookmarkEnd w:id="193"/>
                          </w:p>
                          <w:p w14:paraId="49C7D00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1848991" w14:textId="77777777" w:rsidR="00A43AC3" w:rsidRPr="005E3013" w:rsidRDefault="00A43AC3" w:rsidP="00987998">
                            <w:pPr>
                              <w:pStyle w:val="2"/>
                              <w:spacing w:line="276" w:lineRule="auto"/>
                              <w:rPr>
                                <w:b w:val="0"/>
                                <w:bCs/>
                                <w:iCs/>
                                <w:sz w:val="48"/>
                                <w:szCs w:val="48"/>
                                <w:highlight w:val="yellow"/>
                              </w:rPr>
                            </w:pPr>
                            <w:bookmarkStart w:id="194" w:name="_Toc16917366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94"/>
                          </w:p>
                          <w:p w14:paraId="249E3E2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5C3BDD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1564F6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731C12C" w14:textId="77777777" w:rsidR="00A43AC3" w:rsidRPr="00B1453A" w:rsidRDefault="00A43AC3" w:rsidP="00987998">
                            <w:pPr>
                              <w:jc w:val="center"/>
                              <w:rPr>
                                <w:rFonts w:ascii="Calibri" w:hAnsi="Calibri"/>
                                <w:sz w:val="36"/>
                                <w:szCs w:val="36"/>
                              </w:rPr>
                            </w:pPr>
                          </w:p>
                          <w:p w14:paraId="1ACC6DC8" w14:textId="77777777" w:rsidR="00A43AC3" w:rsidRDefault="00A43AC3" w:rsidP="00987998">
                            <w:pPr>
                              <w:jc w:val="center"/>
                              <w:rPr>
                                <w:rFonts w:ascii="Times New Roman CYR" w:hAnsi="Times New Roman CYR" w:cs="Times New Roman CYR"/>
                                <w:sz w:val="36"/>
                                <w:szCs w:val="36"/>
                              </w:rPr>
                            </w:pPr>
                          </w:p>
                          <w:p w14:paraId="2F9C5F5C" w14:textId="77777777" w:rsidR="00A43AC3" w:rsidRDefault="00A43AC3"/>
                          <w:p w14:paraId="1D030DC3" w14:textId="77777777" w:rsidR="00A43AC3" w:rsidRPr="00630E21" w:rsidRDefault="00A43AC3" w:rsidP="00987998">
                            <w:pPr>
                              <w:pStyle w:val="3"/>
                              <w:spacing w:line="276" w:lineRule="auto"/>
                              <w:rPr>
                                <w:rFonts w:ascii="Times New Roman" w:hAnsi="Times New Roman"/>
                                <w:bCs/>
                                <w:sz w:val="48"/>
                                <w:szCs w:val="48"/>
                              </w:rPr>
                            </w:pPr>
                            <w:bookmarkStart w:id="195" w:name="_Toc169173670"/>
                            <w:r w:rsidRPr="00630E21">
                              <w:rPr>
                                <w:rFonts w:ascii="Times New Roman" w:hAnsi="Times New Roman"/>
                                <w:bCs/>
                                <w:sz w:val="48"/>
                                <w:szCs w:val="48"/>
                              </w:rPr>
                              <w:t>ДИПЛОМНА РОБОТА</w:t>
                            </w:r>
                            <w:bookmarkEnd w:id="195"/>
                          </w:p>
                          <w:p w14:paraId="1933B44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F98CC3B" w14:textId="77777777" w:rsidR="00A43AC3" w:rsidRPr="005E3013" w:rsidRDefault="00A43AC3" w:rsidP="00987998">
                            <w:pPr>
                              <w:pStyle w:val="2"/>
                              <w:spacing w:line="276" w:lineRule="auto"/>
                              <w:rPr>
                                <w:b w:val="0"/>
                                <w:bCs/>
                                <w:iCs/>
                                <w:sz w:val="48"/>
                                <w:szCs w:val="48"/>
                                <w:highlight w:val="yellow"/>
                              </w:rPr>
                            </w:pPr>
                            <w:bookmarkStart w:id="196" w:name="_Toc16917367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96"/>
                          </w:p>
                          <w:p w14:paraId="53DFE09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EB866C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34CFE8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BCC2C2D" w14:textId="77777777" w:rsidR="00A43AC3" w:rsidRPr="00B1453A" w:rsidRDefault="00A43AC3" w:rsidP="00987998">
                            <w:pPr>
                              <w:jc w:val="center"/>
                              <w:rPr>
                                <w:rFonts w:ascii="Calibri" w:hAnsi="Calibri"/>
                                <w:sz w:val="36"/>
                                <w:szCs w:val="36"/>
                              </w:rPr>
                            </w:pPr>
                          </w:p>
                          <w:p w14:paraId="32C76C40" w14:textId="77777777" w:rsidR="00A43AC3" w:rsidRDefault="00A43AC3" w:rsidP="00987998">
                            <w:pPr>
                              <w:jc w:val="center"/>
                              <w:rPr>
                                <w:rFonts w:ascii="Times New Roman CYR" w:hAnsi="Times New Roman CYR" w:cs="Times New Roman CYR"/>
                                <w:sz w:val="36"/>
                                <w:szCs w:val="36"/>
                              </w:rPr>
                            </w:pPr>
                          </w:p>
                          <w:p w14:paraId="2790AC0B" w14:textId="77777777" w:rsidR="00A43AC3" w:rsidRDefault="00A43AC3"/>
                          <w:p w14:paraId="7424DED6" w14:textId="77777777" w:rsidR="000658DF" w:rsidRPr="003A41B8" w:rsidRDefault="000658DF" w:rsidP="000658DF">
                            <w:pPr>
                              <w:pStyle w:val="3"/>
                              <w:spacing w:line="300" w:lineRule="auto"/>
                              <w:rPr>
                                <w:rFonts w:ascii="Times New Roman CYR" w:hAnsi="Times New Roman CYR"/>
                                <w:i/>
                                <w:iCs/>
                                <w:sz w:val="44"/>
                                <w:szCs w:val="44"/>
                              </w:rPr>
                            </w:pPr>
                            <w:bookmarkStart w:id="197" w:name="_Toc169173672"/>
                            <w:r w:rsidRPr="003A41B8">
                              <w:rPr>
                                <w:rFonts w:ascii="Times New Roman CYR" w:hAnsi="Times New Roman CYR"/>
                                <w:i/>
                                <w:iCs/>
                                <w:sz w:val="44"/>
                                <w:szCs w:val="44"/>
                              </w:rPr>
                              <w:t>ДИПЛОМНА РОБОТА БАКАЛАВРА</w:t>
                            </w:r>
                            <w:bookmarkEnd w:id="197"/>
                            <w:r w:rsidRPr="003A41B8">
                              <w:rPr>
                                <w:rFonts w:ascii="Times New Roman CYR" w:hAnsi="Times New Roman CYR"/>
                                <w:i/>
                                <w:iCs/>
                                <w:sz w:val="44"/>
                                <w:szCs w:val="44"/>
                              </w:rPr>
                              <w:t xml:space="preserve"> </w:t>
                            </w:r>
                          </w:p>
                          <w:p w14:paraId="4585A477" w14:textId="77777777" w:rsidR="000658DF" w:rsidRPr="000D3135" w:rsidRDefault="000658DF" w:rsidP="000658DF">
                            <w:pPr>
                              <w:pStyle w:val="2"/>
                              <w:spacing w:line="300" w:lineRule="auto"/>
                              <w:rPr>
                                <w:rFonts w:ascii="Times New Roman CYR" w:hAnsi="Times New Roman CYR"/>
                                <w:b w:val="0"/>
                                <w:sz w:val="44"/>
                                <w:szCs w:val="44"/>
                              </w:rPr>
                            </w:pPr>
                            <w:bookmarkStart w:id="198" w:name="_Toc169173673"/>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198"/>
                          </w:p>
                          <w:p w14:paraId="33033249"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1CACF82F"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32B9D880" w14:textId="77777777" w:rsidR="000658DF" w:rsidRPr="000D3135" w:rsidRDefault="000658DF" w:rsidP="000658DF">
                            <w:pPr>
                              <w:spacing w:line="300" w:lineRule="auto"/>
                              <w:jc w:val="center"/>
                              <w:rPr>
                                <w:b/>
                                <w:lang w:val="uk-UA"/>
                              </w:rPr>
                            </w:pPr>
                          </w:p>
                          <w:p w14:paraId="1EB36D89"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647DDBBC" w14:textId="77777777" w:rsidR="00A43AC3" w:rsidRPr="00B1453A" w:rsidRDefault="00A43AC3" w:rsidP="00987998">
                            <w:pPr>
                              <w:jc w:val="center"/>
                              <w:rPr>
                                <w:rFonts w:ascii="Calibri" w:hAnsi="Calibri"/>
                                <w:sz w:val="36"/>
                                <w:szCs w:val="36"/>
                              </w:rPr>
                            </w:pPr>
                          </w:p>
                          <w:p w14:paraId="4B63B9A0" w14:textId="77777777" w:rsidR="00A43AC3" w:rsidRDefault="00A43AC3" w:rsidP="00987998">
                            <w:pPr>
                              <w:jc w:val="center"/>
                              <w:rPr>
                                <w:rFonts w:ascii="Times New Roman CYR" w:hAnsi="Times New Roman CYR" w:cs="Times New Roman CYR"/>
                                <w:sz w:val="36"/>
                                <w:szCs w:val="36"/>
                              </w:rPr>
                            </w:pPr>
                          </w:p>
                          <w:p w14:paraId="4BD51268" w14:textId="77777777" w:rsidR="00A43AC3" w:rsidRDefault="00A43AC3"/>
                          <w:p w14:paraId="482FED1B" w14:textId="77777777" w:rsidR="00A43AC3" w:rsidRPr="00630E21" w:rsidRDefault="00A43AC3" w:rsidP="00987998">
                            <w:pPr>
                              <w:pStyle w:val="3"/>
                              <w:spacing w:line="276" w:lineRule="auto"/>
                              <w:rPr>
                                <w:rFonts w:ascii="Times New Roman" w:hAnsi="Times New Roman"/>
                                <w:bCs/>
                                <w:sz w:val="48"/>
                                <w:szCs w:val="48"/>
                              </w:rPr>
                            </w:pPr>
                            <w:bookmarkStart w:id="199" w:name="_Toc169173674"/>
                            <w:r w:rsidRPr="00630E21">
                              <w:rPr>
                                <w:rFonts w:ascii="Times New Roman" w:hAnsi="Times New Roman"/>
                                <w:bCs/>
                                <w:sz w:val="48"/>
                                <w:szCs w:val="48"/>
                              </w:rPr>
                              <w:t>ДИПЛОМНА РОБОТА</w:t>
                            </w:r>
                            <w:bookmarkEnd w:id="199"/>
                          </w:p>
                          <w:p w14:paraId="71A8100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77BD9F9" w14:textId="77777777" w:rsidR="00A43AC3" w:rsidRPr="005E3013" w:rsidRDefault="00A43AC3" w:rsidP="00987998">
                            <w:pPr>
                              <w:pStyle w:val="2"/>
                              <w:spacing w:line="276" w:lineRule="auto"/>
                              <w:rPr>
                                <w:b w:val="0"/>
                                <w:bCs/>
                                <w:iCs/>
                                <w:sz w:val="48"/>
                                <w:szCs w:val="48"/>
                                <w:highlight w:val="yellow"/>
                              </w:rPr>
                            </w:pPr>
                            <w:bookmarkStart w:id="200" w:name="_Toc16917367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00"/>
                          </w:p>
                          <w:p w14:paraId="456601F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567539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7FFFF9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2FDDF75" w14:textId="77777777" w:rsidR="00A43AC3" w:rsidRPr="00B1453A" w:rsidRDefault="00A43AC3" w:rsidP="00987998">
                            <w:pPr>
                              <w:jc w:val="center"/>
                              <w:rPr>
                                <w:rFonts w:ascii="Calibri" w:hAnsi="Calibri"/>
                                <w:sz w:val="36"/>
                                <w:szCs w:val="36"/>
                              </w:rPr>
                            </w:pPr>
                          </w:p>
                          <w:p w14:paraId="707278E6" w14:textId="77777777" w:rsidR="00A43AC3" w:rsidRDefault="00A43AC3" w:rsidP="00987998">
                            <w:pPr>
                              <w:jc w:val="center"/>
                              <w:rPr>
                                <w:rFonts w:ascii="Times New Roman CYR" w:hAnsi="Times New Roman CYR" w:cs="Times New Roman CYR"/>
                                <w:sz w:val="36"/>
                                <w:szCs w:val="36"/>
                              </w:rPr>
                            </w:pPr>
                          </w:p>
                          <w:p w14:paraId="7294F0E2" w14:textId="77777777" w:rsidR="00A43AC3" w:rsidRDefault="00A43AC3"/>
                          <w:p w14:paraId="56EA0C81" w14:textId="77777777" w:rsidR="00A43AC3" w:rsidRPr="00630E21" w:rsidRDefault="00A43AC3" w:rsidP="00987998">
                            <w:pPr>
                              <w:pStyle w:val="3"/>
                              <w:spacing w:line="276" w:lineRule="auto"/>
                              <w:rPr>
                                <w:rFonts w:ascii="Times New Roman" w:hAnsi="Times New Roman"/>
                                <w:bCs/>
                                <w:sz w:val="48"/>
                                <w:szCs w:val="48"/>
                              </w:rPr>
                            </w:pPr>
                            <w:bookmarkStart w:id="201" w:name="_Toc169173676"/>
                            <w:r w:rsidRPr="00630E21">
                              <w:rPr>
                                <w:rFonts w:ascii="Times New Roman" w:hAnsi="Times New Roman"/>
                                <w:bCs/>
                                <w:sz w:val="48"/>
                                <w:szCs w:val="48"/>
                              </w:rPr>
                              <w:t>ДИПЛОМНА РОБОТА</w:t>
                            </w:r>
                            <w:bookmarkEnd w:id="201"/>
                          </w:p>
                          <w:p w14:paraId="6BEE9B2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BC4509D" w14:textId="77777777" w:rsidR="00A43AC3" w:rsidRPr="005E3013" w:rsidRDefault="00A43AC3" w:rsidP="00987998">
                            <w:pPr>
                              <w:pStyle w:val="2"/>
                              <w:spacing w:line="276" w:lineRule="auto"/>
                              <w:rPr>
                                <w:b w:val="0"/>
                                <w:bCs/>
                                <w:iCs/>
                                <w:sz w:val="48"/>
                                <w:szCs w:val="48"/>
                                <w:highlight w:val="yellow"/>
                              </w:rPr>
                            </w:pPr>
                            <w:bookmarkStart w:id="202" w:name="_Toc16917367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02"/>
                          </w:p>
                          <w:p w14:paraId="7555584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6293D7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727E0C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FE66D36" w14:textId="77777777" w:rsidR="00A43AC3" w:rsidRPr="00B1453A" w:rsidRDefault="00A43AC3" w:rsidP="00987998">
                            <w:pPr>
                              <w:jc w:val="center"/>
                              <w:rPr>
                                <w:rFonts w:ascii="Calibri" w:hAnsi="Calibri"/>
                                <w:sz w:val="36"/>
                                <w:szCs w:val="36"/>
                              </w:rPr>
                            </w:pPr>
                          </w:p>
                          <w:p w14:paraId="35F87853" w14:textId="77777777" w:rsidR="00A43AC3" w:rsidRDefault="00A43AC3" w:rsidP="00987998">
                            <w:pPr>
                              <w:jc w:val="center"/>
                              <w:rPr>
                                <w:rFonts w:ascii="Times New Roman CYR" w:hAnsi="Times New Roman CYR" w:cs="Times New Roman CYR"/>
                                <w:sz w:val="36"/>
                                <w:szCs w:val="36"/>
                              </w:rPr>
                            </w:pPr>
                          </w:p>
                          <w:p w14:paraId="182CDB7A" w14:textId="77777777" w:rsidR="00A43AC3" w:rsidRDefault="00A43AC3"/>
                          <w:p w14:paraId="0BEC8A33" w14:textId="77777777" w:rsidR="00A43AC3" w:rsidRPr="00630E21" w:rsidRDefault="00A43AC3" w:rsidP="00987998">
                            <w:pPr>
                              <w:pStyle w:val="3"/>
                              <w:spacing w:line="276" w:lineRule="auto"/>
                              <w:rPr>
                                <w:rFonts w:ascii="Times New Roman" w:hAnsi="Times New Roman"/>
                                <w:bCs/>
                                <w:sz w:val="48"/>
                                <w:szCs w:val="48"/>
                              </w:rPr>
                            </w:pPr>
                            <w:bookmarkStart w:id="203" w:name="_Toc169173678"/>
                            <w:r w:rsidRPr="00630E21">
                              <w:rPr>
                                <w:rFonts w:ascii="Times New Roman" w:hAnsi="Times New Roman"/>
                                <w:bCs/>
                                <w:sz w:val="48"/>
                                <w:szCs w:val="48"/>
                              </w:rPr>
                              <w:t>ДИПЛОМНА РОБОТА</w:t>
                            </w:r>
                            <w:bookmarkEnd w:id="203"/>
                          </w:p>
                          <w:p w14:paraId="0C7E86D2"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D06D3EB" w14:textId="77777777" w:rsidR="00A43AC3" w:rsidRPr="005E3013" w:rsidRDefault="00A43AC3" w:rsidP="00987998">
                            <w:pPr>
                              <w:pStyle w:val="2"/>
                              <w:spacing w:line="276" w:lineRule="auto"/>
                              <w:rPr>
                                <w:b w:val="0"/>
                                <w:bCs/>
                                <w:iCs/>
                                <w:sz w:val="48"/>
                                <w:szCs w:val="48"/>
                                <w:highlight w:val="yellow"/>
                              </w:rPr>
                            </w:pPr>
                            <w:bookmarkStart w:id="204" w:name="_Toc16917367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04"/>
                          </w:p>
                          <w:p w14:paraId="39FCCFF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2C2F84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CBC2C9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A0854EE" w14:textId="77777777" w:rsidR="00A43AC3" w:rsidRPr="00B1453A" w:rsidRDefault="00A43AC3" w:rsidP="00987998">
                            <w:pPr>
                              <w:jc w:val="center"/>
                              <w:rPr>
                                <w:rFonts w:ascii="Calibri" w:hAnsi="Calibri"/>
                                <w:sz w:val="36"/>
                                <w:szCs w:val="36"/>
                              </w:rPr>
                            </w:pPr>
                          </w:p>
                          <w:p w14:paraId="0CAF1CD5" w14:textId="77777777" w:rsidR="00A43AC3" w:rsidRDefault="00A43AC3" w:rsidP="00987998">
                            <w:pPr>
                              <w:jc w:val="center"/>
                              <w:rPr>
                                <w:rFonts w:ascii="Times New Roman CYR" w:hAnsi="Times New Roman CYR" w:cs="Times New Roman CYR"/>
                                <w:sz w:val="36"/>
                                <w:szCs w:val="36"/>
                              </w:rPr>
                            </w:pPr>
                          </w:p>
                          <w:p w14:paraId="34F1E036" w14:textId="77777777" w:rsidR="00A43AC3" w:rsidRDefault="00A43AC3"/>
                          <w:p w14:paraId="3E33405F" w14:textId="77777777" w:rsidR="00A43AC3" w:rsidRPr="00630E21" w:rsidRDefault="00A43AC3" w:rsidP="00987998">
                            <w:pPr>
                              <w:pStyle w:val="3"/>
                              <w:spacing w:line="276" w:lineRule="auto"/>
                              <w:rPr>
                                <w:rFonts w:ascii="Times New Roman" w:hAnsi="Times New Roman"/>
                                <w:bCs/>
                                <w:sz w:val="48"/>
                                <w:szCs w:val="48"/>
                              </w:rPr>
                            </w:pPr>
                            <w:bookmarkStart w:id="205" w:name="_Toc169173680"/>
                            <w:r w:rsidRPr="00630E21">
                              <w:rPr>
                                <w:rFonts w:ascii="Times New Roman" w:hAnsi="Times New Roman"/>
                                <w:bCs/>
                                <w:sz w:val="48"/>
                                <w:szCs w:val="48"/>
                              </w:rPr>
                              <w:t>ДИПЛОМНА РОБОТА</w:t>
                            </w:r>
                            <w:bookmarkEnd w:id="205"/>
                          </w:p>
                          <w:p w14:paraId="4F3964A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7D793AA" w14:textId="77777777" w:rsidR="00A43AC3" w:rsidRPr="005E3013" w:rsidRDefault="00A43AC3" w:rsidP="00987998">
                            <w:pPr>
                              <w:pStyle w:val="2"/>
                              <w:spacing w:line="276" w:lineRule="auto"/>
                              <w:rPr>
                                <w:b w:val="0"/>
                                <w:bCs/>
                                <w:iCs/>
                                <w:sz w:val="48"/>
                                <w:szCs w:val="48"/>
                                <w:highlight w:val="yellow"/>
                              </w:rPr>
                            </w:pPr>
                            <w:bookmarkStart w:id="206" w:name="_Toc16917368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06"/>
                          </w:p>
                          <w:p w14:paraId="5448CCA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7E0121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A22B3A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052E974" w14:textId="77777777" w:rsidR="00A43AC3" w:rsidRPr="00B1453A" w:rsidRDefault="00A43AC3" w:rsidP="00987998">
                            <w:pPr>
                              <w:jc w:val="center"/>
                              <w:rPr>
                                <w:rFonts w:ascii="Calibri" w:hAnsi="Calibri"/>
                                <w:sz w:val="36"/>
                                <w:szCs w:val="36"/>
                              </w:rPr>
                            </w:pPr>
                          </w:p>
                          <w:p w14:paraId="67D2F489" w14:textId="77777777" w:rsidR="00A43AC3" w:rsidRDefault="00A43AC3" w:rsidP="00987998">
                            <w:pPr>
                              <w:jc w:val="center"/>
                              <w:rPr>
                                <w:rFonts w:ascii="Times New Roman CYR" w:hAnsi="Times New Roman CYR" w:cs="Times New Roman CYR"/>
                                <w:sz w:val="36"/>
                                <w:szCs w:val="36"/>
                              </w:rPr>
                            </w:pPr>
                          </w:p>
                          <w:p w14:paraId="22FC0D1A" w14:textId="77777777" w:rsidR="00A43AC3" w:rsidRDefault="00A43AC3"/>
                          <w:p w14:paraId="3A8F7669" w14:textId="77777777" w:rsidR="00A43AC3" w:rsidRPr="00630E21" w:rsidRDefault="00A43AC3" w:rsidP="00987998">
                            <w:pPr>
                              <w:pStyle w:val="3"/>
                              <w:spacing w:line="276" w:lineRule="auto"/>
                              <w:rPr>
                                <w:rFonts w:ascii="Times New Roman" w:hAnsi="Times New Roman"/>
                                <w:bCs/>
                                <w:sz w:val="48"/>
                                <w:szCs w:val="48"/>
                              </w:rPr>
                            </w:pPr>
                            <w:bookmarkStart w:id="207" w:name="_Toc169173682"/>
                            <w:r w:rsidRPr="00630E21">
                              <w:rPr>
                                <w:rFonts w:ascii="Times New Roman" w:hAnsi="Times New Roman"/>
                                <w:bCs/>
                                <w:sz w:val="48"/>
                                <w:szCs w:val="48"/>
                              </w:rPr>
                              <w:t>ДИПЛОМНА РОБОТА</w:t>
                            </w:r>
                            <w:bookmarkEnd w:id="207"/>
                          </w:p>
                          <w:p w14:paraId="2CBE7D6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2DE8BED" w14:textId="77777777" w:rsidR="00A43AC3" w:rsidRPr="005E3013" w:rsidRDefault="00A43AC3" w:rsidP="00987998">
                            <w:pPr>
                              <w:pStyle w:val="2"/>
                              <w:spacing w:line="276" w:lineRule="auto"/>
                              <w:rPr>
                                <w:b w:val="0"/>
                                <w:bCs/>
                                <w:iCs/>
                                <w:sz w:val="48"/>
                                <w:szCs w:val="48"/>
                                <w:highlight w:val="yellow"/>
                              </w:rPr>
                            </w:pPr>
                            <w:bookmarkStart w:id="208" w:name="_Toc16917368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08"/>
                          </w:p>
                          <w:p w14:paraId="4EAAC7F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8C5D91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92563E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A775384" w14:textId="77777777" w:rsidR="00A43AC3" w:rsidRPr="00B1453A" w:rsidRDefault="00A43AC3" w:rsidP="00987998">
                            <w:pPr>
                              <w:jc w:val="center"/>
                              <w:rPr>
                                <w:rFonts w:ascii="Calibri" w:hAnsi="Calibri"/>
                                <w:sz w:val="36"/>
                                <w:szCs w:val="36"/>
                              </w:rPr>
                            </w:pPr>
                          </w:p>
                          <w:p w14:paraId="6ECBAF50" w14:textId="77777777" w:rsidR="00A43AC3" w:rsidRDefault="00A43AC3" w:rsidP="00987998">
                            <w:pPr>
                              <w:jc w:val="center"/>
                              <w:rPr>
                                <w:rFonts w:ascii="Times New Roman CYR" w:hAnsi="Times New Roman CYR" w:cs="Times New Roman CYR"/>
                                <w:sz w:val="36"/>
                                <w:szCs w:val="36"/>
                              </w:rPr>
                            </w:pPr>
                          </w:p>
                          <w:p w14:paraId="17119164" w14:textId="77777777" w:rsidR="00A43AC3" w:rsidRDefault="00A43AC3"/>
                          <w:p w14:paraId="18037096" w14:textId="77777777" w:rsidR="00A43AC3" w:rsidRPr="00630E21" w:rsidRDefault="00A43AC3" w:rsidP="00987998">
                            <w:pPr>
                              <w:pStyle w:val="3"/>
                              <w:spacing w:line="276" w:lineRule="auto"/>
                              <w:rPr>
                                <w:rFonts w:ascii="Times New Roman" w:hAnsi="Times New Roman"/>
                                <w:bCs/>
                                <w:sz w:val="48"/>
                                <w:szCs w:val="48"/>
                              </w:rPr>
                            </w:pPr>
                            <w:bookmarkStart w:id="209" w:name="_Toc169173684"/>
                            <w:r w:rsidRPr="00630E21">
                              <w:rPr>
                                <w:rFonts w:ascii="Times New Roman" w:hAnsi="Times New Roman"/>
                                <w:bCs/>
                                <w:sz w:val="48"/>
                                <w:szCs w:val="48"/>
                              </w:rPr>
                              <w:t>ДИПЛОМНА РОБОТА</w:t>
                            </w:r>
                            <w:bookmarkEnd w:id="209"/>
                          </w:p>
                          <w:p w14:paraId="5702FA5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84BB3C1" w14:textId="77777777" w:rsidR="00A43AC3" w:rsidRPr="005E3013" w:rsidRDefault="00A43AC3" w:rsidP="00987998">
                            <w:pPr>
                              <w:pStyle w:val="2"/>
                              <w:spacing w:line="276" w:lineRule="auto"/>
                              <w:rPr>
                                <w:b w:val="0"/>
                                <w:bCs/>
                                <w:iCs/>
                                <w:sz w:val="48"/>
                                <w:szCs w:val="48"/>
                                <w:highlight w:val="yellow"/>
                              </w:rPr>
                            </w:pPr>
                            <w:bookmarkStart w:id="210" w:name="_Toc16917368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10"/>
                          </w:p>
                          <w:p w14:paraId="7B3BB12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C080E4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C19271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BFD8103" w14:textId="77777777" w:rsidR="00A43AC3" w:rsidRPr="00B1453A" w:rsidRDefault="00A43AC3" w:rsidP="00987998">
                            <w:pPr>
                              <w:jc w:val="center"/>
                              <w:rPr>
                                <w:rFonts w:ascii="Calibri" w:hAnsi="Calibri"/>
                                <w:sz w:val="36"/>
                                <w:szCs w:val="36"/>
                              </w:rPr>
                            </w:pPr>
                          </w:p>
                          <w:p w14:paraId="174B19E6" w14:textId="77777777" w:rsidR="00A43AC3" w:rsidRDefault="00A43AC3" w:rsidP="00987998">
                            <w:pPr>
                              <w:jc w:val="center"/>
                              <w:rPr>
                                <w:rFonts w:ascii="Times New Roman CYR" w:hAnsi="Times New Roman CYR" w:cs="Times New Roman CYR"/>
                                <w:sz w:val="36"/>
                                <w:szCs w:val="36"/>
                              </w:rPr>
                            </w:pPr>
                          </w:p>
                          <w:p w14:paraId="372D3CCF" w14:textId="77777777" w:rsidR="00A43AC3" w:rsidRDefault="00A43AC3"/>
                          <w:p w14:paraId="5D82AA23" w14:textId="77777777" w:rsidR="00A43AC3" w:rsidRPr="00630E21" w:rsidRDefault="00A43AC3" w:rsidP="00987998">
                            <w:pPr>
                              <w:pStyle w:val="3"/>
                              <w:spacing w:line="276" w:lineRule="auto"/>
                              <w:rPr>
                                <w:rFonts w:ascii="Times New Roman" w:hAnsi="Times New Roman"/>
                                <w:bCs/>
                                <w:sz w:val="48"/>
                                <w:szCs w:val="48"/>
                              </w:rPr>
                            </w:pPr>
                            <w:bookmarkStart w:id="211" w:name="_Toc169173686"/>
                            <w:r w:rsidRPr="00630E21">
                              <w:rPr>
                                <w:rFonts w:ascii="Times New Roman" w:hAnsi="Times New Roman"/>
                                <w:bCs/>
                                <w:sz w:val="48"/>
                                <w:szCs w:val="48"/>
                              </w:rPr>
                              <w:t>ДИПЛОМНА РОБОТА</w:t>
                            </w:r>
                            <w:bookmarkEnd w:id="211"/>
                          </w:p>
                          <w:p w14:paraId="78C5F1D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CDC4309" w14:textId="77777777" w:rsidR="00A43AC3" w:rsidRPr="005E3013" w:rsidRDefault="00A43AC3" w:rsidP="00987998">
                            <w:pPr>
                              <w:pStyle w:val="2"/>
                              <w:spacing w:line="276" w:lineRule="auto"/>
                              <w:rPr>
                                <w:b w:val="0"/>
                                <w:bCs/>
                                <w:iCs/>
                                <w:sz w:val="48"/>
                                <w:szCs w:val="48"/>
                                <w:highlight w:val="yellow"/>
                              </w:rPr>
                            </w:pPr>
                            <w:bookmarkStart w:id="212" w:name="_Toc16917368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12"/>
                          </w:p>
                          <w:p w14:paraId="0904A07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18BBF4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936EC4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B132A93" w14:textId="77777777" w:rsidR="00A43AC3" w:rsidRPr="00B1453A" w:rsidRDefault="00A43AC3" w:rsidP="00987998">
                            <w:pPr>
                              <w:jc w:val="center"/>
                              <w:rPr>
                                <w:rFonts w:ascii="Calibri" w:hAnsi="Calibri"/>
                                <w:sz w:val="36"/>
                                <w:szCs w:val="36"/>
                              </w:rPr>
                            </w:pPr>
                          </w:p>
                          <w:p w14:paraId="79550784" w14:textId="77777777" w:rsidR="00A43AC3" w:rsidRDefault="00A43AC3" w:rsidP="00987998">
                            <w:pPr>
                              <w:jc w:val="center"/>
                              <w:rPr>
                                <w:rFonts w:ascii="Times New Roman CYR" w:hAnsi="Times New Roman CYR" w:cs="Times New Roman CYR"/>
                                <w:sz w:val="36"/>
                                <w:szCs w:val="36"/>
                              </w:rPr>
                            </w:pPr>
                          </w:p>
                          <w:p w14:paraId="4E0E430C" w14:textId="77777777" w:rsidR="00A43AC3" w:rsidRDefault="00A43AC3"/>
                          <w:p w14:paraId="142EF303" w14:textId="77777777" w:rsidR="000658DF" w:rsidRPr="003A41B8" w:rsidRDefault="000658DF" w:rsidP="000658DF">
                            <w:pPr>
                              <w:pStyle w:val="3"/>
                              <w:spacing w:line="300" w:lineRule="auto"/>
                              <w:rPr>
                                <w:rFonts w:ascii="Times New Roman CYR" w:hAnsi="Times New Roman CYR"/>
                                <w:i/>
                                <w:iCs/>
                                <w:sz w:val="44"/>
                                <w:szCs w:val="44"/>
                              </w:rPr>
                            </w:pPr>
                            <w:bookmarkStart w:id="213" w:name="_Toc169173688"/>
                            <w:r w:rsidRPr="003A41B8">
                              <w:rPr>
                                <w:rFonts w:ascii="Times New Roman CYR" w:hAnsi="Times New Roman CYR"/>
                                <w:i/>
                                <w:iCs/>
                                <w:sz w:val="44"/>
                                <w:szCs w:val="44"/>
                              </w:rPr>
                              <w:t>ДИПЛОМНА РОБОТА БАКАЛАВРА</w:t>
                            </w:r>
                            <w:bookmarkEnd w:id="213"/>
                            <w:r w:rsidRPr="003A41B8">
                              <w:rPr>
                                <w:rFonts w:ascii="Times New Roman CYR" w:hAnsi="Times New Roman CYR"/>
                                <w:i/>
                                <w:iCs/>
                                <w:sz w:val="44"/>
                                <w:szCs w:val="44"/>
                              </w:rPr>
                              <w:t xml:space="preserve"> </w:t>
                            </w:r>
                          </w:p>
                          <w:p w14:paraId="682D70C9" w14:textId="77777777" w:rsidR="000658DF" w:rsidRPr="000D3135" w:rsidRDefault="000658DF" w:rsidP="000658DF">
                            <w:pPr>
                              <w:pStyle w:val="2"/>
                              <w:spacing w:line="300" w:lineRule="auto"/>
                              <w:rPr>
                                <w:rFonts w:ascii="Times New Roman CYR" w:hAnsi="Times New Roman CYR"/>
                                <w:b w:val="0"/>
                                <w:sz w:val="44"/>
                                <w:szCs w:val="44"/>
                              </w:rPr>
                            </w:pPr>
                            <w:bookmarkStart w:id="214" w:name="_Toc169173689"/>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214"/>
                          </w:p>
                          <w:p w14:paraId="324CBFCA"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45666A05"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04FE2028" w14:textId="77777777" w:rsidR="000658DF" w:rsidRPr="000D3135" w:rsidRDefault="000658DF" w:rsidP="000658DF">
                            <w:pPr>
                              <w:spacing w:line="300" w:lineRule="auto"/>
                              <w:jc w:val="center"/>
                              <w:rPr>
                                <w:b/>
                                <w:lang w:val="uk-UA"/>
                              </w:rPr>
                            </w:pPr>
                          </w:p>
                          <w:p w14:paraId="242445F2"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1E9C1D39" w14:textId="77777777" w:rsidR="00A43AC3" w:rsidRPr="00B1453A" w:rsidRDefault="00A43AC3" w:rsidP="00987998">
                            <w:pPr>
                              <w:jc w:val="center"/>
                              <w:rPr>
                                <w:rFonts w:ascii="Calibri" w:hAnsi="Calibri"/>
                                <w:sz w:val="36"/>
                                <w:szCs w:val="36"/>
                              </w:rPr>
                            </w:pPr>
                          </w:p>
                          <w:p w14:paraId="6619D20C" w14:textId="77777777" w:rsidR="00A43AC3" w:rsidRDefault="00A43AC3" w:rsidP="00987998">
                            <w:pPr>
                              <w:jc w:val="center"/>
                              <w:rPr>
                                <w:rFonts w:ascii="Times New Roman CYR" w:hAnsi="Times New Roman CYR" w:cs="Times New Roman CYR"/>
                                <w:sz w:val="36"/>
                                <w:szCs w:val="36"/>
                              </w:rPr>
                            </w:pPr>
                          </w:p>
                          <w:p w14:paraId="079BF4FF" w14:textId="77777777" w:rsidR="00A43AC3" w:rsidRDefault="00A43AC3"/>
                          <w:p w14:paraId="05129DED" w14:textId="77777777" w:rsidR="00A43AC3" w:rsidRPr="00630E21" w:rsidRDefault="00A43AC3" w:rsidP="00987998">
                            <w:pPr>
                              <w:pStyle w:val="3"/>
                              <w:spacing w:line="276" w:lineRule="auto"/>
                              <w:rPr>
                                <w:rFonts w:ascii="Times New Roman" w:hAnsi="Times New Roman"/>
                                <w:bCs/>
                                <w:sz w:val="48"/>
                                <w:szCs w:val="48"/>
                              </w:rPr>
                            </w:pPr>
                            <w:bookmarkStart w:id="215" w:name="_Toc169173690"/>
                            <w:r w:rsidRPr="00630E21">
                              <w:rPr>
                                <w:rFonts w:ascii="Times New Roman" w:hAnsi="Times New Roman"/>
                                <w:bCs/>
                                <w:sz w:val="48"/>
                                <w:szCs w:val="48"/>
                              </w:rPr>
                              <w:t>ДИПЛОМНА РОБОТА</w:t>
                            </w:r>
                            <w:bookmarkEnd w:id="215"/>
                          </w:p>
                          <w:p w14:paraId="364144E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0FDD194" w14:textId="77777777" w:rsidR="00A43AC3" w:rsidRPr="005E3013" w:rsidRDefault="00A43AC3" w:rsidP="00987998">
                            <w:pPr>
                              <w:pStyle w:val="2"/>
                              <w:spacing w:line="276" w:lineRule="auto"/>
                              <w:rPr>
                                <w:b w:val="0"/>
                                <w:bCs/>
                                <w:iCs/>
                                <w:sz w:val="48"/>
                                <w:szCs w:val="48"/>
                                <w:highlight w:val="yellow"/>
                              </w:rPr>
                            </w:pPr>
                            <w:bookmarkStart w:id="216" w:name="_Toc16917369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16"/>
                          </w:p>
                          <w:p w14:paraId="245DC4F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C59823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0E6029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2FF15DB" w14:textId="77777777" w:rsidR="00A43AC3" w:rsidRPr="00B1453A" w:rsidRDefault="00A43AC3" w:rsidP="00987998">
                            <w:pPr>
                              <w:jc w:val="center"/>
                              <w:rPr>
                                <w:rFonts w:ascii="Calibri" w:hAnsi="Calibri"/>
                                <w:sz w:val="36"/>
                                <w:szCs w:val="36"/>
                              </w:rPr>
                            </w:pPr>
                          </w:p>
                          <w:p w14:paraId="2EF63DB7" w14:textId="77777777" w:rsidR="00A43AC3" w:rsidRDefault="00A43AC3" w:rsidP="00987998">
                            <w:pPr>
                              <w:jc w:val="center"/>
                              <w:rPr>
                                <w:rFonts w:ascii="Times New Roman CYR" w:hAnsi="Times New Roman CYR" w:cs="Times New Roman CYR"/>
                                <w:sz w:val="36"/>
                                <w:szCs w:val="36"/>
                              </w:rPr>
                            </w:pPr>
                          </w:p>
                          <w:p w14:paraId="37AA5013" w14:textId="77777777" w:rsidR="00A43AC3" w:rsidRDefault="00A43AC3"/>
                          <w:p w14:paraId="1BCEC464" w14:textId="77777777" w:rsidR="00A43AC3" w:rsidRPr="00630E21" w:rsidRDefault="00A43AC3" w:rsidP="00987998">
                            <w:pPr>
                              <w:pStyle w:val="3"/>
                              <w:spacing w:line="276" w:lineRule="auto"/>
                              <w:rPr>
                                <w:rFonts w:ascii="Times New Roman" w:hAnsi="Times New Roman"/>
                                <w:bCs/>
                                <w:sz w:val="48"/>
                                <w:szCs w:val="48"/>
                              </w:rPr>
                            </w:pPr>
                            <w:bookmarkStart w:id="217" w:name="_Toc169173692"/>
                            <w:r w:rsidRPr="00630E21">
                              <w:rPr>
                                <w:rFonts w:ascii="Times New Roman" w:hAnsi="Times New Roman"/>
                                <w:bCs/>
                                <w:sz w:val="48"/>
                                <w:szCs w:val="48"/>
                              </w:rPr>
                              <w:t>ДИПЛОМНА РОБОТА</w:t>
                            </w:r>
                            <w:bookmarkEnd w:id="217"/>
                          </w:p>
                          <w:p w14:paraId="665101D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CC0D3A6" w14:textId="77777777" w:rsidR="00A43AC3" w:rsidRPr="005E3013" w:rsidRDefault="00A43AC3" w:rsidP="00987998">
                            <w:pPr>
                              <w:pStyle w:val="2"/>
                              <w:spacing w:line="276" w:lineRule="auto"/>
                              <w:rPr>
                                <w:b w:val="0"/>
                                <w:bCs/>
                                <w:iCs/>
                                <w:sz w:val="48"/>
                                <w:szCs w:val="48"/>
                                <w:highlight w:val="yellow"/>
                              </w:rPr>
                            </w:pPr>
                            <w:bookmarkStart w:id="218" w:name="_Toc16917369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18"/>
                          </w:p>
                          <w:p w14:paraId="1C845DC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D0E3FE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6B786D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9BCF034" w14:textId="77777777" w:rsidR="00A43AC3" w:rsidRPr="00B1453A" w:rsidRDefault="00A43AC3" w:rsidP="00987998">
                            <w:pPr>
                              <w:jc w:val="center"/>
                              <w:rPr>
                                <w:rFonts w:ascii="Calibri" w:hAnsi="Calibri"/>
                                <w:sz w:val="36"/>
                                <w:szCs w:val="36"/>
                              </w:rPr>
                            </w:pPr>
                          </w:p>
                          <w:p w14:paraId="3057A54D" w14:textId="77777777" w:rsidR="00A43AC3" w:rsidRDefault="00A43AC3" w:rsidP="00987998">
                            <w:pPr>
                              <w:jc w:val="center"/>
                              <w:rPr>
                                <w:rFonts w:ascii="Times New Roman CYR" w:hAnsi="Times New Roman CYR" w:cs="Times New Roman CYR"/>
                                <w:sz w:val="36"/>
                                <w:szCs w:val="36"/>
                              </w:rPr>
                            </w:pPr>
                          </w:p>
                          <w:p w14:paraId="2D6D4D78" w14:textId="77777777" w:rsidR="00A43AC3" w:rsidRDefault="00A43AC3"/>
                          <w:p w14:paraId="5541CDE8" w14:textId="77777777" w:rsidR="00A43AC3" w:rsidRPr="00630E21" w:rsidRDefault="00A43AC3" w:rsidP="00987998">
                            <w:pPr>
                              <w:pStyle w:val="3"/>
                              <w:spacing w:line="276" w:lineRule="auto"/>
                              <w:rPr>
                                <w:rFonts w:ascii="Times New Roman" w:hAnsi="Times New Roman"/>
                                <w:bCs/>
                                <w:sz w:val="48"/>
                                <w:szCs w:val="48"/>
                              </w:rPr>
                            </w:pPr>
                            <w:bookmarkStart w:id="219" w:name="_Toc169173694"/>
                            <w:r w:rsidRPr="00630E21">
                              <w:rPr>
                                <w:rFonts w:ascii="Times New Roman" w:hAnsi="Times New Roman"/>
                                <w:bCs/>
                                <w:sz w:val="48"/>
                                <w:szCs w:val="48"/>
                              </w:rPr>
                              <w:t>ДИПЛОМНА РОБОТА</w:t>
                            </w:r>
                            <w:bookmarkEnd w:id="219"/>
                          </w:p>
                          <w:p w14:paraId="58852AE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7CBAFCC" w14:textId="77777777" w:rsidR="00A43AC3" w:rsidRPr="005E3013" w:rsidRDefault="00A43AC3" w:rsidP="00987998">
                            <w:pPr>
                              <w:pStyle w:val="2"/>
                              <w:spacing w:line="276" w:lineRule="auto"/>
                              <w:rPr>
                                <w:b w:val="0"/>
                                <w:bCs/>
                                <w:iCs/>
                                <w:sz w:val="48"/>
                                <w:szCs w:val="48"/>
                                <w:highlight w:val="yellow"/>
                              </w:rPr>
                            </w:pPr>
                            <w:bookmarkStart w:id="220" w:name="_Toc16917369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20"/>
                          </w:p>
                          <w:p w14:paraId="2C23CA5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4169CB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287C16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D142014" w14:textId="77777777" w:rsidR="00A43AC3" w:rsidRPr="00B1453A" w:rsidRDefault="00A43AC3" w:rsidP="00987998">
                            <w:pPr>
                              <w:jc w:val="center"/>
                              <w:rPr>
                                <w:rFonts w:ascii="Calibri" w:hAnsi="Calibri"/>
                                <w:sz w:val="36"/>
                                <w:szCs w:val="36"/>
                              </w:rPr>
                            </w:pPr>
                          </w:p>
                          <w:p w14:paraId="181F82EC" w14:textId="77777777" w:rsidR="00A43AC3" w:rsidRDefault="00A43AC3" w:rsidP="00987998">
                            <w:pPr>
                              <w:jc w:val="center"/>
                              <w:rPr>
                                <w:rFonts w:ascii="Times New Roman CYR" w:hAnsi="Times New Roman CYR" w:cs="Times New Roman CYR"/>
                                <w:sz w:val="36"/>
                                <w:szCs w:val="36"/>
                              </w:rPr>
                            </w:pPr>
                          </w:p>
                          <w:p w14:paraId="0BEE618B" w14:textId="77777777" w:rsidR="00A43AC3" w:rsidRDefault="00A43AC3"/>
                          <w:p w14:paraId="5320C1C0" w14:textId="77777777" w:rsidR="00A43AC3" w:rsidRPr="00630E21" w:rsidRDefault="00A43AC3" w:rsidP="00987998">
                            <w:pPr>
                              <w:pStyle w:val="3"/>
                              <w:spacing w:line="276" w:lineRule="auto"/>
                              <w:rPr>
                                <w:rFonts w:ascii="Times New Roman" w:hAnsi="Times New Roman"/>
                                <w:bCs/>
                                <w:sz w:val="48"/>
                                <w:szCs w:val="48"/>
                              </w:rPr>
                            </w:pPr>
                            <w:bookmarkStart w:id="221" w:name="_Toc169173696"/>
                            <w:r w:rsidRPr="00630E21">
                              <w:rPr>
                                <w:rFonts w:ascii="Times New Roman" w:hAnsi="Times New Roman"/>
                                <w:bCs/>
                                <w:sz w:val="48"/>
                                <w:szCs w:val="48"/>
                              </w:rPr>
                              <w:t>ДИПЛОМНА РОБОТА</w:t>
                            </w:r>
                            <w:bookmarkEnd w:id="221"/>
                          </w:p>
                          <w:p w14:paraId="2AB5BBB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8EE4015" w14:textId="77777777" w:rsidR="00A43AC3" w:rsidRPr="005E3013" w:rsidRDefault="00A43AC3" w:rsidP="00987998">
                            <w:pPr>
                              <w:pStyle w:val="2"/>
                              <w:spacing w:line="276" w:lineRule="auto"/>
                              <w:rPr>
                                <w:b w:val="0"/>
                                <w:bCs/>
                                <w:iCs/>
                                <w:sz w:val="48"/>
                                <w:szCs w:val="48"/>
                                <w:highlight w:val="yellow"/>
                              </w:rPr>
                            </w:pPr>
                            <w:bookmarkStart w:id="222" w:name="_Toc16917369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22"/>
                          </w:p>
                          <w:p w14:paraId="071D23C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3F1201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469EE8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EF14DEB" w14:textId="77777777" w:rsidR="00A43AC3" w:rsidRPr="00B1453A" w:rsidRDefault="00A43AC3" w:rsidP="00987998">
                            <w:pPr>
                              <w:jc w:val="center"/>
                              <w:rPr>
                                <w:rFonts w:ascii="Calibri" w:hAnsi="Calibri"/>
                                <w:sz w:val="36"/>
                                <w:szCs w:val="36"/>
                              </w:rPr>
                            </w:pPr>
                          </w:p>
                          <w:p w14:paraId="0A472124" w14:textId="77777777" w:rsidR="00A43AC3" w:rsidRDefault="00A43AC3" w:rsidP="00987998">
                            <w:pPr>
                              <w:jc w:val="center"/>
                              <w:rPr>
                                <w:rFonts w:ascii="Times New Roman CYR" w:hAnsi="Times New Roman CYR" w:cs="Times New Roman CYR"/>
                                <w:sz w:val="36"/>
                                <w:szCs w:val="36"/>
                              </w:rPr>
                            </w:pPr>
                          </w:p>
                          <w:p w14:paraId="65CF23CA" w14:textId="77777777" w:rsidR="00A43AC3" w:rsidRDefault="00A43AC3"/>
                          <w:p w14:paraId="569CE1AF" w14:textId="77777777" w:rsidR="00A43AC3" w:rsidRPr="00630E21" w:rsidRDefault="00A43AC3" w:rsidP="00987998">
                            <w:pPr>
                              <w:pStyle w:val="3"/>
                              <w:spacing w:line="276" w:lineRule="auto"/>
                              <w:rPr>
                                <w:rFonts w:ascii="Times New Roman" w:hAnsi="Times New Roman"/>
                                <w:bCs/>
                                <w:sz w:val="48"/>
                                <w:szCs w:val="48"/>
                              </w:rPr>
                            </w:pPr>
                            <w:bookmarkStart w:id="223" w:name="_Toc169173698"/>
                            <w:r w:rsidRPr="00630E21">
                              <w:rPr>
                                <w:rFonts w:ascii="Times New Roman" w:hAnsi="Times New Roman"/>
                                <w:bCs/>
                                <w:sz w:val="48"/>
                                <w:szCs w:val="48"/>
                              </w:rPr>
                              <w:t>ДИПЛОМНА РОБОТА</w:t>
                            </w:r>
                            <w:bookmarkEnd w:id="223"/>
                          </w:p>
                          <w:p w14:paraId="5B8AE69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ABD1DE5" w14:textId="77777777" w:rsidR="00A43AC3" w:rsidRPr="005E3013" w:rsidRDefault="00A43AC3" w:rsidP="00987998">
                            <w:pPr>
                              <w:pStyle w:val="2"/>
                              <w:spacing w:line="276" w:lineRule="auto"/>
                              <w:rPr>
                                <w:b w:val="0"/>
                                <w:bCs/>
                                <w:iCs/>
                                <w:sz w:val="48"/>
                                <w:szCs w:val="48"/>
                                <w:highlight w:val="yellow"/>
                              </w:rPr>
                            </w:pPr>
                            <w:bookmarkStart w:id="224" w:name="_Toc16917369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24"/>
                          </w:p>
                          <w:p w14:paraId="4430E1B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250D9C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2BF005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47C8556" w14:textId="77777777" w:rsidR="00A43AC3" w:rsidRPr="00B1453A" w:rsidRDefault="00A43AC3" w:rsidP="00987998">
                            <w:pPr>
                              <w:jc w:val="center"/>
                              <w:rPr>
                                <w:rFonts w:ascii="Calibri" w:hAnsi="Calibri"/>
                                <w:sz w:val="36"/>
                                <w:szCs w:val="36"/>
                              </w:rPr>
                            </w:pPr>
                          </w:p>
                          <w:p w14:paraId="78140084" w14:textId="77777777" w:rsidR="00A43AC3" w:rsidRDefault="00A43AC3" w:rsidP="00987998">
                            <w:pPr>
                              <w:jc w:val="center"/>
                              <w:rPr>
                                <w:rFonts w:ascii="Times New Roman CYR" w:hAnsi="Times New Roman CYR" w:cs="Times New Roman CYR"/>
                                <w:sz w:val="36"/>
                                <w:szCs w:val="36"/>
                              </w:rPr>
                            </w:pPr>
                          </w:p>
                          <w:p w14:paraId="3264C4B6" w14:textId="77777777" w:rsidR="00A43AC3" w:rsidRDefault="00A43AC3"/>
                          <w:p w14:paraId="5EDB3E3A" w14:textId="77777777" w:rsidR="00A43AC3" w:rsidRPr="00630E21" w:rsidRDefault="00A43AC3" w:rsidP="00987998">
                            <w:pPr>
                              <w:pStyle w:val="3"/>
                              <w:spacing w:line="276" w:lineRule="auto"/>
                              <w:rPr>
                                <w:rFonts w:ascii="Times New Roman" w:hAnsi="Times New Roman"/>
                                <w:bCs/>
                                <w:sz w:val="48"/>
                                <w:szCs w:val="48"/>
                              </w:rPr>
                            </w:pPr>
                            <w:bookmarkStart w:id="225" w:name="_Toc169173700"/>
                            <w:r w:rsidRPr="00630E21">
                              <w:rPr>
                                <w:rFonts w:ascii="Times New Roman" w:hAnsi="Times New Roman"/>
                                <w:bCs/>
                                <w:sz w:val="48"/>
                                <w:szCs w:val="48"/>
                              </w:rPr>
                              <w:t>ДИПЛОМНА РОБОТА</w:t>
                            </w:r>
                            <w:bookmarkEnd w:id="225"/>
                          </w:p>
                          <w:p w14:paraId="1BEF152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E0C64F2" w14:textId="77777777" w:rsidR="00A43AC3" w:rsidRPr="005E3013" w:rsidRDefault="00A43AC3" w:rsidP="00987998">
                            <w:pPr>
                              <w:pStyle w:val="2"/>
                              <w:spacing w:line="276" w:lineRule="auto"/>
                              <w:rPr>
                                <w:b w:val="0"/>
                                <w:bCs/>
                                <w:iCs/>
                                <w:sz w:val="48"/>
                                <w:szCs w:val="48"/>
                                <w:highlight w:val="yellow"/>
                              </w:rPr>
                            </w:pPr>
                            <w:bookmarkStart w:id="226" w:name="_Toc16917370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26"/>
                          </w:p>
                          <w:p w14:paraId="7C896C9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F1773B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1BED00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03F7E41" w14:textId="77777777" w:rsidR="00A43AC3" w:rsidRPr="00B1453A" w:rsidRDefault="00A43AC3" w:rsidP="00987998">
                            <w:pPr>
                              <w:jc w:val="center"/>
                              <w:rPr>
                                <w:rFonts w:ascii="Calibri" w:hAnsi="Calibri"/>
                                <w:sz w:val="36"/>
                                <w:szCs w:val="36"/>
                              </w:rPr>
                            </w:pPr>
                          </w:p>
                          <w:p w14:paraId="6EDB31B2" w14:textId="77777777" w:rsidR="00A43AC3" w:rsidRDefault="00A43AC3" w:rsidP="00987998">
                            <w:pPr>
                              <w:jc w:val="center"/>
                              <w:rPr>
                                <w:rFonts w:ascii="Times New Roman CYR" w:hAnsi="Times New Roman CYR" w:cs="Times New Roman CYR"/>
                                <w:sz w:val="36"/>
                                <w:szCs w:val="36"/>
                              </w:rPr>
                            </w:pPr>
                          </w:p>
                          <w:p w14:paraId="6A0E5F57" w14:textId="77777777" w:rsidR="00A43AC3" w:rsidRDefault="00A43AC3"/>
                          <w:p w14:paraId="446C792D" w14:textId="77777777" w:rsidR="00A43AC3" w:rsidRPr="00630E21" w:rsidRDefault="00A43AC3" w:rsidP="00987998">
                            <w:pPr>
                              <w:pStyle w:val="3"/>
                              <w:spacing w:line="276" w:lineRule="auto"/>
                              <w:rPr>
                                <w:rFonts w:ascii="Times New Roman" w:hAnsi="Times New Roman"/>
                                <w:bCs/>
                                <w:sz w:val="48"/>
                                <w:szCs w:val="48"/>
                              </w:rPr>
                            </w:pPr>
                            <w:bookmarkStart w:id="227" w:name="_Toc169173702"/>
                            <w:r w:rsidRPr="00630E21">
                              <w:rPr>
                                <w:rFonts w:ascii="Times New Roman" w:hAnsi="Times New Roman"/>
                                <w:bCs/>
                                <w:sz w:val="48"/>
                                <w:szCs w:val="48"/>
                              </w:rPr>
                              <w:t>ДИПЛОМНА РОБОТА</w:t>
                            </w:r>
                            <w:bookmarkEnd w:id="227"/>
                          </w:p>
                          <w:p w14:paraId="107194C2"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0648F0B" w14:textId="77777777" w:rsidR="00A43AC3" w:rsidRPr="005E3013" w:rsidRDefault="00A43AC3" w:rsidP="00987998">
                            <w:pPr>
                              <w:pStyle w:val="2"/>
                              <w:spacing w:line="276" w:lineRule="auto"/>
                              <w:rPr>
                                <w:b w:val="0"/>
                                <w:bCs/>
                                <w:iCs/>
                                <w:sz w:val="48"/>
                                <w:szCs w:val="48"/>
                                <w:highlight w:val="yellow"/>
                              </w:rPr>
                            </w:pPr>
                            <w:bookmarkStart w:id="228" w:name="_Toc16917370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28"/>
                          </w:p>
                          <w:p w14:paraId="5CD09E8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A5E222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8519AE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DB023C7" w14:textId="77777777" w:rsidR="00A43AC3" w:rsidRPr="00B1453A" w:rsidRDefault="00A43AC3" w:rsidP="00987998">
                            <w:pPr>
                              <w:jc w:val="center"/>
                              <w:rPr>
                                <w:rFonts w:ascii="Calibri" w:hAnsi="Calibri"/>
                                <w:sz w:val="36"/>
                                <w:szCs w:val="36"/>
                              </w:rPr>
                            </w:pPr>
                          </w:p>
                          <w:p w14:paraId="395941F1" w14:textId="77777777" w:rsidR="00A43AC3" w:rsidRDefault="00A43AC3" w:rsidP="00987998">
                            <w:pPr>
                              <w:jc w:val="center"/>
                              <w:rPr>
                                <w:rFonts w:ascii="Times New Roman CYR" w:hAnsi="Times New Roman CYR" w:cs="Times New Roman CYR"/>
                                <w:sz w:val="36"/>
                                <w:szCs w:val="36"/>
                              </w:rPr>
                            </w:pPr>
                          </w:p>
                          <w:p w14:paraId="30437A51" w14:textId="77777777" w:rsidR="00A43AC3" w:rsidRDefault="00A43AC3"/>
                          <w:p w14:paraId="27B83F02" w14:textId="77777777" w:rsidR="000658DF" w:rsidRPr="003A41B8" w:rsidRDefault="000658DF" w:rsidP="000658DF">
                            <w:pPr>
                              <w:pStyle w:val="3"/>
                              <w:spacing w:line="300" w:lineRule="auto"/>
                              <w:rPr>
                                <w:rFonts w:ascii="Times New Roman CYR" w:hAnsi="Times New Roman CYR"/>
                                <w:i/>
                                <w:iCs/>
                                <w:sz w:val="44"/>
                                <w:szCs w:val="44"/>
                              </w:rPr>
                            </w:pPr>
                            <w:bookmarkStart w:id="229" w:name="_Toc169173704"/>
                            <w:r w:rsidRPr="003A41B8">
                              <w:rPr>
                                <w:rFonts w:ascii="Times New Roman CYR" w:hAnsi="Times New Roman CYR"/>
                                <w:i/>
                                <w:iCs/>
                                <w:sz w:val="44"/>
                                <w:szCs w:val="44"/>
                              </w:rPr>
                              <w:t>ДИПЛОМНА РОБОТА БАКАЛАВРА</w:t>
                            </w:r>
                            <w:bookmarkEnd w:id="229"/>
                            <w:r w:rsidRPr="003A41B8">
                              <w:rPr>
                                <w:rFonts w:ascii="Times New Roman CYR" w:hAnsi="Times New Roman CYR"/>
                                <w:i/>
                                <w:iCs/>
                                <w:sz w:val="44"/>
                                <w:szCs w:val="44"/>
                              </w:rPr>
                              <w:t xml:space="preserve"> </w:t>
                            </w:r>
                          </w:p>
                          <w:p w14:paraId="6255F170" w14:textId="77777777" w:rsidR="000658DF" w:rsidRPr="000D3135" w:rsidRDefault="000658DF" w:rsidP="000658DF">
                            <w:pPr>
                              <w:pStyle w:val="2"/>
                              <w:spacing w:line="300" w:lineRule="auto"/>
                              <w:rPr>
                                <w:rFonts w:ascii="Times New Roman CYR" w:hAnsi="Times New Roman CYR"/>
                                <w:b w:val="0"/>
                                <w:sz w:val="44"/>
                                <w:szCs w:val="44"/>
                              </w:rPr>
                            </w:pPr>
                            <w:bookmarkStart w:id="230" w:name="_Toc169173705"/>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230"/>
                          </w:p>
                          <w:p w14:paraId="161C3AFE"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540FEBED"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01DAD225" w14:textId="77777777" w:rsidR="000658DF" w:rsidRPr="000D3135" w:rsidRDefault="000658DF" w:rsidP="000658DF">
                            <w:pPr>
                              <w:spacing w:line="300" w:lineRule="auto"/>
                              <w:jc w:val="center"/>
                              <w:rPr>
                                <w:b/>
                                <w:lang w:val="uk-UA"/>
                              </w:rPr>
                            </w:pPr>
                          </w:p>
                          <w:p w14:paraId="42BC9043"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56F7245F" w14:textId="77777777" w:rsidR="00A43AC3" w:rsidRPr="00B1453A" w:rsidRDefault="00A43AC3" w:rsidP="00987998">
                            <w:pPr>
                              <w:jc w:val="center"/>
                              <w:rPr>
                                <w:rFonts w:ascii="Calibri" w:hAnsi="Calibri"/>
                                <w:sz w:val="36"/>
                                <w:szCs w:val="36"/>
                              </w:rPr>
                            </w:pPr>
                          </w:p>
                          <w:p w14:paraId="623B2CAC" w14:textId="77777777" w:rsidR="00A43AC3" w:rsidRDefault="00A43AC3" w:rsidP="00987998">
                            <w:pPr>
                              <w:jc w:val="center"/>
                              <w:rPr>
                                <w:rFonts w:ascii="Times New Roman CYR" w:hAnsi="Times New Roman CYR" w:cs="Times New Roman CYR"/>
                                <w:sz w:val="36"/>
                                <w:szCs w:val="36"/>
                              </w:rPr>
                            </w:pPr>
                          </w:p>
                          <w:p w14:paraId="132DAC5C" w14:textId="77777777" w:rsidR="00A43AC3" w:rsidRDefault="00A43AC3"/>
                          <w:p w14:paraId="5A3A1226" w14:textId="77777777" w:rsidR="00A43AC3" w:rsidRPr="00630E21" w:rsidRDefault="00A43AC3" w:rsidP="00987998">
                            <w:pPr>
                              <w:pStyle w:val="3"/>
                              <w:spacing w:line="276" w:lineRule="auto"/>
                              <w:rPr>
                                <w:rFonts w:ascii="Times New Roman" w:hAnsi="Times New Roman"/>
                                <w:bCs/>
                                <w:sz w:val="48"/>
                                <w:szCs w:val="48"/>
                              </w:rPr>
                            </w:pPr>
                            <w:bookmarkStart w:id="231" w:name="_Toc169173706"/>
                            <w:r w:rsidRPr="00630E21">
                              <w:rPr>
                                <w:rFonts w:ascii="Times New Roman" w:hAnsi="Times New Roman"/>
                                <w:bCs/>
                                <w:sz w:val="48"/>
                                <w:szCs w:val="48"/>
                              </w:rPr>
                              <w:t>ДИПЛОМНА РОБОТА</w:t>
                            </w:r>
                            <w:bookmarkEnd w:id="231"/>
                          </w:p>
                          <w:p w14:paraId="00D715A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6662C9D" w14:textId="77777777" w:rsidR="00A43AC3" w:rsidRPr="005E3013" w:rsidRDefault="00A43AC3" w:rsidP="00987998">
                            <w:pPr>
                              <w:pStyle w:val="2"/>
                              <w:spacing w:line="276" w:lineRule="auto"/>
                              <w:rPr>
                                <w:b w:val="0"/>
                                <w:bCs/>
                                <w:iCs/>
                                <w:sz w:val="48"/>
                                <w:szCs w:val="48"/>
                                <w:highlight w:val="yellow"/>
                              </w:rPr>
                            </w:pPr>
                            <w:bookmarkStart w:id="232" w:name="_Toc16917370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32"/>
                          </w:p>
                          <w:p w14:paraId="28CA5C6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6489B4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A7A299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B9B7408" w14:textId="77777777" w:rsidR="00A43AC3" w:rsidRPr="00B1453A" w:rsidRDefault="00A43AC3" w:rsidP="00987998">
                            <w:pPr>
                              <w:jc w:val="center"/>
                              <w:rPr>
                                <w:rFonts w:ascii="Calibri" w:hAnsi="Calibri"/>
                                <w:sz w:val="36"/>
                                <w:szCs w:val="36"/>
                              </w:rPr>
                            </w:pPr>
                          </w:p>
                          <w:p w14:paraId="35BF2462" w14:textId="77777777" w:rsidR="00A43AC3" w:rsidRDefault="00A43AC3" w:rsidP="00987998">
                            <w:pPr>
                              <w:jc w:val="center"/>
                              <w:rPr>
                                <w:rFonts w:ascii="Times New Roman CYR" w:hAnsi="Times New Roman CYR" w:cs="Times New Roman CYR"/>
                                <w:sz w:val="36"/>
                                <w:szCs w:val="36"/>
                              </w:rPr>
                            </w:pPr>
                          </w:p>
                          <w:p w14:paraId="00E39667" w14:textId="77777777" w:rsidR="00A43AC3" w:rsidRDefault="00A43AC3"/>
                          <w:p w14:paraId="360D95E1" w14:textId="77777777" w:rsidR="00A43AC3" w:rsidRPr="00630E21" w:rsidRDefault="00A43AC3" w:rsidP="00987998">
                            <w:pPr>
                              <w:pStyle w:val="3"/>
                              <w:spacing w:line="276" w:lineRule="auto"/>
                              <w:rPr>
                                <w:rFonts w:ascii="Times New Roman" w:hAnsi="Times New Roman"/>
                                <w:bCs/>
                                <w:sz w:val="48"/>
                                <w:szCs w:val="48"/>
                              </w:rPr>
                            </w:pPr>
                            <w:bookmarkStart w:id="233" w:name="_Toc169173708"/>
                            <w:r w:rsidRPr="00630E21">
                              <w:rPr>
                                <w:rFonts w:ascii="Times New Roman" w:hAnsi="Times New Roman"/>
                                <w:bCs/>
                                <w:sz w:val="48"/>
                                <w:szCs w:val="48"/>
                              </w:rPr>
                              <w:t>ДИПЛОМНА РОБОТА</w:t>
                            </w:r>
                            <w:bookmarkEnd w:id="233"/>
                          </w:p>
                          <w:p w14:paraId="423BB5E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7BD2F37" w14:textId="77777777" w:rsidR="00A43AC3" w:rsidRPr="005E3013" w:rsidRDefault="00A43AC3" w:rsidP="00987998">
                            <w:pPr>
                              <w:pStyle w:val="2"/>
                              <w:spacing w:line="276" w:lineRule="auto"/>
                              <w:rPr>
                                <w:b w:val="0"/>
                                <w:bCs/>
                                <w:iCs/>
                                <w:sz w:val="48"/>
                                <w:szCs w:val="48"/>
                                <w:highlight w:val="yellow"/>
                              </w:rPr>
                            </w:pPr>
                            <w:bookmarkStart w:id="234" w:name="_Toc16917370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34"/>
                          </w:p>
                          <w:p w14:paraId="7FC9067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E0A6AA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0AB98D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2140F3B" w14:textId="77777777" w:rsidR="00A43AC3" w:rsidRPr="00B1453A" w:rsidRDefault="00A43AC3" w:rsidP="00987998">
                            <w:pPr>
                              <w:jc w:val="center"/>
                              <w:rPr>
                                <w:rFonts w:ascii="Calibri" w:hAnsi="Calibri"/>
                                <w:sz w:val="36"/>
                                <w:szCs w:val="36"/>
                              </w:rPr>
                            </w:pPr>
                          </w:p>
                          <w:p w14:paraId="36992612" w14:textId="77777777" w:rsidR="00A43AC3" w:rsidRDefault="00A43AC3" w:rsidP="00987998">
                            <w:pPr>
                              <w:jc w:val="center"/>
                              <w:rPr>
                                <w:rFonts w:ascii="Times New Roman CYR" w:hAnsi="Times New Roman CYR" w:cs="Times New Roman CYR"/>
                                <w:sz w:val="36"/>
                                <w:szCs w:val="36"/>
                              </w:rPr>
                            </w:pPr>
                          </w:p>
                          <w:p w14:paraId="2C566000" w14:textId="77777777" w:rsidR="00A43AC3" w:rsidRDefault="00A43AC3"/>
                          <w:p w14:paraId="08ADA337" w14:textId="77777777" w:rsidR="00A43AC3" w:rsidRPr="00630E21" w:rsidRDefault="00A43AC3" w:rsidP="00987998">
                            <w:pPr>
                              <w:pStyle w:val="3"/>
                              <w:spacing w:line="276" w:lineRule="auto"/>
                              <w:rPr>
                                <w:rFonts w:ascii="Times New Roman" w:hAnsi="Times New Roman"/>
                                <w:bCs/>
                                <w:sz w:val="48"/>
                                <w:szCs w:val="48"/>
                              </w:rPr>
                            </w:pPr>
                            <w:bookmarkStart w:id="235" w:name="_Toc169173710"/>
                            <w:r w:rsidRPr="00630E21">
                              <w:rPr>
                                <w:rFonts w:ascii="Times New Roman" w:hAnsi="Times New Roman"/>
                                <w:bCs/>
                                <w:sz w:val="48"/>
                                <w:szCs w:val="48"/>
                              </w:rPr>
                              <w:t>ДИПЛОМНА РОБОТА</w:t>
                            </w:r>
                            <w:bookmarkEnd w:id="235"/>
                          </w:p>
                          <w:p w14:paraId="085B25D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BC746B4" w14:textId="77777777" w:rsidR="00A43AC3" w:rsidRPr="005E3013" w:rsidRDefault="00A43AC3" w:rsidP="00987998">
                            <w:pPr>
                              <w:pStyle w:val="2"/>
                              <w:spacing w:line="276" w:lineRule="auto"/>
                              <w:rPr>
                                <w:b w:val="0"/>
                                <w:bCs/>
                                <w:iCs/>
                                <w:sz w:val="48"/>
                                <w:szCs w:val="48"/>
                                <w:highlight w:val="yellow"/>
                              </w:rPr>
                            </w:pPr>
                            <w:bookmarkStart w:id="236" w:name="_Toc16917371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36"/>
                          </w:p>
                          <w:p w14:paraId="16F0379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89076C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929F74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A012F98" w14:textId="77777777" w:rsidR="00A43AC3" w:rsidRPr="00B1453A" w:rsidRDefault="00A43AC3" w:rsidP="00987998">
                            <w:pPr>
                              <w:jc w:val="center"/>
                              <w:rPr>
                                <w:rFonts w:ascii="Calibri" w:hAnsi="Calibri"/>
                                <w:sz w:val="36"/>
                                <w:szCs w:val="36"/>
                              </w:rPr>
                            </w:pPr>
                          </w:p>
                          <w:p w14:paraId="7A8BC656" w14:textId="77777777" w:rsidR="00A43AC3" w:rsidRDefault="00A43AC3" w:rsidP="00987998">
                            <w:pPr>
                              <w:jc w:val="center"/>
                              <w:rPr>
                                <w:rFonts w:ascii="Times New Roman CYR" w:hAnsi="Times New Roman CYR" w:cs="Times New Roman CYR"/>
                                <w:sz w:val="36"/>
                                <w:szCs w:val="36"/>
                              </w:rPr>
                            </w:pPr>
                          </w:p>
                          <w:p w14:paraId="5F44D590" w14:textId="77777777" w:rsidR="00A43AC3" w:rsidRDefault="00A43AC3"/>
                          <w:p w14:paraId="6EC1ED1F" w14:textId="77777777" w:rsidR="00A43AC3" w:rsidRPr="00630E21" w:rsidRDefault="00A43AC3" w:rsidP="00987998">
                            <w:pPr>
                              <w:pStyle w:val="3"/>
                              <w:spacing w:line="276" w:lineRule="auto"/>
                              <w:rPr>
                                <w:rFonts w:ascii="Times New Roman" w:hAnsi="Times New Roman"/>
                                <w:bCs/>
                                <w:sz w:val="48"/>
                                <w:szCs w:val="48"/>
                              </w:rPr>
                            </w:pPr>
                            <w:bookmarkStart w:id="237" w:name="_Toc169173712"/>
                            <w:r w:rsidRPr="00630E21">
                              <w:rPr>
                                <w:rFonts w:ascii="Times New Roman" w:hAnsi="Times New Roman"/>
                                <w:bCs/>
                                <w:sz w:val="48"/>
                                <w:szCs w:val="48"/>
                              </w:rPr>
                              <w:t>ДИПЛОМНА РОБОТА</w:t>
                            </w:r>
                            <w:bookmarkEnd w:id="237"/>
                          </w:p>
                          <w:p w14:paraId="20B2A91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10E71EA" w14:textId="77777777" w:rsidR="00A43AC3" w:rsidRPr="005E3013" w:rsidRDefault="00A43AC3" w:rsidP="00987998">
                            <w:pPr>
                              <w:pStyle w:val="2"/>
                              <w:spacing w:line="276" w:lineRule="auto"/>
                              <w:rPr>
                                <w:b w:val="0"/>
                                <w:bCs/>
                                <w:iCs/>
                                <w:sz w:val="48"/>
                                <w:szCs w:val="48"/>
                                <w:highlight w:val="yellow"/>
                              </w:rPr>
                            </w:pPr>
                            <w:bookmarkStart w:id="238" w:name="_Toc16917371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38"/>
                          </w:p>
                          <w:p w14:paraId="2234D03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F2475E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4CC969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7BA1BB1" w14:textId="77777777" w:rsidR="00A43AC3" w:rsidRPr="00B1453A" w:rsidRDefault="00A43AC3" w:rsidP="00987998">
                            <w:pPr>
                              <w:jc w:val="center"/>
                              <w:rPr>
                                <w:rFonts w:ascii="Calibri" w:hAnsi="Calibri"/>
                                <w:sz w:val="36"/>
                                <w:szCs w:val="36"/>
                              </w:rPr>
                            </w:pPr>
                          </w:p>
                          <w:p w14:paraId="09C4F9F2" w14:textId="77777777" w:rsidR="00A43AC3" w:rsidRDefault="00A43AC3" w:rsidP="00987998">
                            <w:pPr>
                              <w:jc w:val="center"/>
                              <w:rPr>
                                <w:rFonts w:ascii="Times New Roman CYR" w:hAnsi="Times New Roman CYR" w:cs="Times New Roman CYR"/>
                                <w:sz w:val="36"/>
                                <w:szCs w:val="36"/>
                              </w:rPr>
                            </w:pPr>
                          </w:p>
                          <w:p w14:paraId="64B56592" w14:textId="77777777" w:rsidR="00A43AC3" w:rsidRDefault="00A43AC3"/>
                          <w:p w14:paraId="1E0675C5" w14:textId="77777777" w:rsidR="00A43AC3" w:rsidRPr="00630E21" w:rsidRDefault="00A43AC3" w:rsidP="00987998">
                            <w:pPr>
                              <w:pStyle w:val="3"/>
                              <w:spacing w:line="276" w:lineRule="auto"/>
                              <w:rPr>
                                <w:rFonts w:ascii="Times New Roman" w:hAnsi="Times New Roman"/>
                                <w:bCs/>
                                <w:sz w:val="48"/>
                                <w:szCs w:val="48"/>
                              </w:rPr>
                            </w:pPr>
                            <w:bookmarkStart w:id="239" w:name="_Toc169173714"/>
                            <w:r w:rsidRPr="00630E21">
                              <w:rPr>
                                <w:rFonts w:ascii="Times New Roman" w:hAnsi="Times New Roman"/>
                                <w:bCs/>
                                <w:sz w:val="48"/>
                                <w:szCs w:val="48"/>
                              </w:rPr>
                              <w:t>ДИПЛОМНА РОБОТА</w:t>
                            </w:r>
                            <w:bookmarkEnd w:id="239"/>
                          </w:p>
                          <w:p w14:paraId="78E0D75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4B1F71A" w14:textId="77777777" w:rsidR="00A43AC3" w:rsidRPr="005E3013" w:rsidRDefault="00A43AC3" w:rsidP="00987998">
                            <w:pPr>
                              <w:pStyle w:val="2"/>
                              <w:spacing w:line="276" w:lineRule="auto"/>
                              <w:rPr>
                                <w:b w:val="0"/>
                                <w:bCs/>
                                <w:iCs/>
                                <w:sz w:val="48"/>
                                <w:szCs w:val="48"/>
                                <w:highlight w:val="yellow"/>
                              </w:rPr>
                            </w:pPr>
                            <w:bookmarkStart w:id="240" w:name="_Toc16917371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40"/>
                          </w:p>
                          <w:p w14:paraId="1A6179D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88BD4F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775F9D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3FEC5D0" w14:textId="77777777" w:rsidR="00A43AC3" w:rsidRPr="00B1453A" w:rsidRDefault="00A43AC3" w:rsidP="00987998">
                            <w:pPr>
                              <w:jc w:val="center"/>
                              <w:rPr>
                                <w:rFonts w:ascii="Calibri" w:hAnsi="Calibri"/>
                                <w:sz w:val="36"/>
                                <w:szCs w:val="36"/>
                              </w:rPr>
                            </w:pPr>
                          </w:p>
                          <w:p w14:paraId="7FF77714" w14:textId="77777777" w:rsidR="00A43AC3" w:rsidRDefault="00A43AC3" w:rsidP="00987998">
                            <w:pPr>
                              <w:jc w:val="center"/>
                              <w:rPr>
                                <w:rFonts w:ascii="Times New Roman CYR" w:hAnsi="Times New Roman CYR" w:cs="Times New Roman CYR"/>
                                <w:sz w:val="36"/>
                                <w:szCs w:val="36"/>
                              </w:rPr>
                            </w:pPr>
                          </w:p>
                          <w:p w14:paraId="53A03526" w14:textId="77777777" w:rsidR="00A43AC3" w:rsidRDefault="00A43AC3"/>
                          <w:p w14:paraId="4423C873" w14:textId="77777777" w:rsidR="00A43AC3" w:rsidRPr="00630E21" w:rsidRDefault="00A43AC3" w:rsidP="00987998">
                            <w:pPr>
                              <w:pStyle w:val="3"/>
                              <w:spacing w:line="276" w:lineRule="auto"/>
                              <w:rPr>
                                <w:rFonts w:ascii="Times New Roman" w:hAnsi="Times New Roman"/>
                                <w:bCs/>
                                <w:sz w:val="48"/>
                                <w:szCs w:val="48"/>
                              </w:rPr>
                            </w:pPr>
                            <w:bookmarkStart w:id="241" w:name="_Toc169173716"/>
                            <w:r w:rsidRPr="00630E21">
                              <w:rPr>
                                <w:rFonts w:ascii="Times New Roman" w:hAnsi="Times New Roman"/>
                                <w:bCs/>
                                <w:sz w:val="48"/>
                                <w:szCs w:val="48"/>
                              </w:rPr>
                              <w:t>ДИПЛОМНА РОБОТА</w:t>
                            </w:r>
                            <w:bookmarkEnd w:id="241"/>
                          </w:p>
                          <w:p w14:paraId="2BCDAED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CB9E18D" w14:textId="77777777" w:rsidR="00A43AC3" w:rsidRPr="005E3013" w:rsidRDefault="00A43AC3" w:rsidP="00987998">
                            <w:pPr>
                              <w:pStyle w:val="2"/>
                              <w:spacing w:line="276" w:lineRule="auto"/>
                              <w:rPr>
                                <w:b w:val="0"/>
                                <w:bCs/>
                                <w:iCs/>
                                <w:sz w:val="48"/>
                                <w:szCs w:val="48"/>
                                <w:highlight w:val="yellow"/>
                              </w:rPr>
                            </w:pPr>
                            <w:bookmarkStart w:id="242" w:name="_Toc16917371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42"/>
                          </w:p>
                          <w:p w14:paraId="520E977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4D5A7B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390F2F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AC70BB5" w14:textId="77777777" w:rsidR="00A43AC3" w:rsidRPr="00B1453A" w:rsidRDefault="00A43AC3" w:rsidP="00987998">
                            <w:pPr>
                              <w:jc w:val="center"/>
                              <w:rPr>
                                <w:rFonts w:ascii="Calibri" w:hAnsi="Calibri"/>
                                <w:sz w:val="36"/>
                                <w:szCs w:val="36"/>
                              </w:rPr>
                            </w:pPr>
                          </w:p>
                          <w:p w14:paraId="51190E3F" w14:textId="77777777" w:rsidR="00A43AC3" w:rsidRDefault="00A43AC3" w:rsidP="00987998">
                            <w:pPr>
                              <w:jc w:val="center"/>
                              <w:rPr>
                                <w:rFonts w:ascii="Times New Roman CYR" w:hAnsi="Times New Roman CYR" w:cs="Times New Roman CYR"/>
                                <w:sz w:val="36"/>
                                <w:szCs w:val="36"/>
                              </w:rPr>
                            </w:pPr>
                          </w:p>
                          <w:p w14:paraId="49446B84" w14:textId="77777777" w:rsidR="00A43AC3" w:rsidRDefault="00A43AC3"/>
                          <w:p w14:paraId="60DD7E9E" w14:textId="77777777" w:rsidR="00A43AC3" w:rsidRPr="00630E21" w:rsidRDefault="00A43AC3" w:rsidP="00987998">
                            <w:pPr>
                              <w:pStyle w:val="3"/>
                              <w:spacing w:line="276" w:lineRule="auto"/>
                              <w:rPr>
                                <w:rFonts w:ascii="Times New Roman" w:hAnsi="Times New Roman"/>
                                <w:bCs/>
                                <w:sz w:val="48"/>
                                <w:szCs w:val="48"/>
                              </w:rPr>
                            </w:pPr>
                            <w:bookmarkStart w:id="243" w:name="_Toc169173718"/>
                            <w:r w:rsidRPr="00630E21">
                              <w:rPr>
                                <w:rFonts w:ascii="Times New Roman" w:hAnsi="Times New Roman"/>
                                <w:bCs/>
                                <w:sz w:val="48"/>
                                <w:szCs w:val="48"/>
                              </w:rPr>
                              <w:t>ДИПЛОМНА РОБОТА</w:t>
                            </w:r>
                            <w:bookmarkEnd w:id="243"/>
                          </w:p>
                          <w:p w14:paraId="2C4F612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C4F8C6E" w14:textId="77777777" w:rsidR="00A43AC3" w:rsidRPr="005E3013" w:rsidRDefault="00A43AC3" w:rsidP="00987998">
                            <w:pPr>
                              <w:pStyle w:val="2"/>
                              <w:spacing w:line="276" w:lineRule="auto"/>
                              <w:rPr>
                                <w:b w:val="0"/>
                                <w:bCs/>
                                <w:iCs/>
                                <w:sz w:val="48"/>
                                <w:szCs w:val="48"/>
                                <w:highlight w:val="yellow"/>
                              </w:rPr>
                            </w:pPr>
                            <w:bookmarkStart w:id="244" w:name="_Toc16917371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44"/>
                          </w:p>
                          <w:p w14:paraId="12CB41B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AA3BBC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668908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47D317B" w14:textId="77777777" w:rsidR="00A43AC3" w:rsidRPr="00B1453A" w:rsidRDefault="00A43AC3" w:rsidP="00987998">
                            <w:pPr>
                              <w:jc w:val="center"/>
                              <w:rPr>
                                <w:rFonts w:ascii="Calibri" w:hAnsi="Calibri"/>
                                <w:sz w:val="36"/>
                                <w:szCs w:val="36"/>
                              </w:rPr>
                            </w:pPr>
                          </w:p>
                          <w:p w14:paraId="11E01C7E" w14:textId="77777777" w:rsidR="00A43AC3" w:rsidRDefault="00A43AC3" w:rsidP="00987998">
                            <w:pPr>
                              <w:jc w:val="center"/>
                              <w:rPr>
                                <w:rFonts w:ascii="Times New Roman CYR" w:hAnsi="Times New Roman CYR" w:cs="Times New Roman CYR"/>
                                <w:sz w:val="36"/>
                                <w:szCs w:val="36"/>
                              </w:rPr>
                            </w:pPr>
                          </w:p>
                          <w:p w14:paraId="5DB1DB53" w14:textId="77777777" w:rsidR="00A43AC3" w:rsidRDefault="00A43AC3"/>
                          <w:p w14:paraId="0B37D8EC" w14:textId="77777777" w:rsidR="000658DF" w:rsidRPr="003A41B8" w:rsidRDefault="000658DF" w:rsidP="000658DF">
                            <w:pPr>
                              <w:pStyle w:val="3"/>
                              <w:spacing w:line="300" w:lineRule="auto"/>
                              <w:rPr>
                                <w:rFonts w:ascii="Times New Roman CYR" w:hAnsi="Times New Roman CYR"/>
                                <w:i/>
                                <w:iCs/>
                                <w:sz w:val="44"/>
                                <w:szCs w:val="44"/>
                              </w:rPr>
                            </w:pPr>
                            <w:bookmarkStart w:id="245" w:name="_Toc169173720"/>
                            <w:r w:rsidRPr="003A41B8">
                              <w:rPr>
                                <w:rFonts w:ascii="Times New Roman CYR" w:hAnsi="Times New Roman CYR"/>
                                <w:i/>
                                <w:iCs/>
                                <w:sz w:val="44"/>
                                <w:szCs w:val="44"/>
                              </w:rPr>
                              <w:t>ДИПЛОМНА РОБОТА БАКАЛАВРА</w:t>
                            </w:r>
                            <w:bookmarkEnd w:id="245"/>
                            <w:r w:rsidRPr="003A41B8">
                              <w:rPr>
                                <w:rFonts w:ascii="Times New Roman CYR" w:hAnsi="Times New Roman CYR"/>
                                <w:i/>
                                <w:iCs/>
                                <w:sz w:val="44"/>
                                <w:szCs w:val="44"/>
                              </w:rPr>
                              <w:t xml:space="preserve"> </w:t>
                            </w:r>
                          </w:p>
                          <w:p w14:paraId="78897A12" w14:textId="77777777" w:rsidR="000658DF" w:rsidRPr="000D3135" w:rsidRDefault="000658DF" w:rsidP="000658DF">
                            <w:pPr>
                              <w:pStyle w:val="2"/>
                              <w:spacing w:line="300" w:lineRule="auto"/>
                              <w:rPr>
                                <w:rFonts w:ascii="Times New Roman CYR" w:hAnsi="Times New Roman CYR"/>
                                <w:b w:val="0"/>
                                <w:sz w:val="44"/>
                                <w:szCs w:val="44"/>
                              </w:rPr>
                            </w:pPr>
                            <w:bookmarkStart w:id="246" w:name="_Toc169173721"/>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246"/>
                          </w:p>
                          <w:p w14:paraId="4D1D086A"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6DD8985B"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2959D0B3" w14:textId="77777777" w:rsidR="000658DF" w:rsidRPr="000D3135" w:rsidRDefault="000658DF" w:rsidP="000658DF">
                            <w:pPr>
                              <w:spacing w:line="300" w:lineRule="auto"/>
                              <w:jc w:val="center"/>
                              <w:rPr>
                                <w:b/>
                                <w:lang w:val="uk-UA"/>
                              </w:rPr>
                            </w:pPr>
                          </w:p>
                          <w:p w14:paraId="75A81D65"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4D7C98A3" w14:textId="77777777" w:rsidR="00A43AC3" w:rsidRPr="00B1453A" w:rsidRDefault="00A43AC3" w:rsidP="00987998">
                            <w:pPr>
                              <w:jc w:val="center"/>
                              <w:rPr>
                                <w:rFonts w:ascii="Calibri" w:hAnsi="Calibri"/>
                                <w:sz w:val="36"/>
                                <w:szCs w:val="36"/>
                              </w:rPr>
                            </w:pPr>
                          </w:p>
                          <w:p w14:paraId="3FF88340" w14:textId="77777777" w:rsidR="00A43AC3" w:rsidRDefault="00A43AC3" w:rsidP="00987998">
                            <w:pPr>
                              <w:jc w:val="center"/>
                              <w:rPr>
                                <w:rFonts w:ascii="Times New Roman CYR" w:hAnsi="Times New Roman CYR" w:cs="Times New Roman CYR"/>
                                <w:sz w:val="36"/>
                                <w:szCs w:val="36"/>
                              </w:rPr>
                            </w:pPr>
                          </w:p>
                          <w:p w14:paraId="3BD00684" w14:textId="77777777" w:rsidR="00A43AC3" w:rsidRDefault="00A43AC3"/>
                          <w:p w14:paraId="3696CEBE" w14:textId="77777777" w:rsidR="00A43AC3" w:rsidRPr="00630E21" w:rsidRDefault="00A43AC3" w:rsidP="00987998">
                            <w:pPr>
                              <w:pStyle w:val="3"/>
                              <w:spacing w:line="276" w:lineRule="auto"/>
                              <w:rPr>
                                <w:rFonts w:ascii="Times New Roman" w:hAnsi="Times New Roman"/>
                                <w:bCs/>
                                <w:sz w:val="48"/>
                                <w:szCs w:val="48"/>
                              </w:rPr>
                            </w:pPr>
                            <w:bookmarkStart w:id="247" w:name="_Toc169173722"/>
                            <w:r w:rsidRPr="00630E21">
                              <w:rPr>
                                <w:rFonts w:ascii="Times New Roman" w:hAnsi="Times New Roman"/>
                                <w:bCs/>
                                <w:sz w:val="48"/>
                                <w:szCs w:val="48"/>
                              </w:rPr>
                              <w:t>ДИПЛОМНА РОБОТА</w:t>
                            </w:r>
                            <w:bookmarkEnd w:id="247"/>
                          </w:p>
                          <w:p w14:paraId="5286323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141C7CC" w14:textId="77777777" w:rsidR="00A43AC3" w:rsidRPr="005E3013" w:rsidRDefault="00A43AC3" w:rsidP="00987998">
                            <w:pPr>
                              <w:pStyle w:val="2"/>
                              <w:spacing w:line="276" w:lineRule="auto"/>
                              <w:rPr>
                                <w:b w:val="0"/>
                                <w:bCs/>
                                <w:iCs/>
                                <w:sz w:val="48"/>
                                <w:szCs w:val="48"/>
                                <w:highlight w:val="yellow"/>
                              </w:rPr>
                            </w:pPr>
                            <w:bookmarkStart w:id="248" w:name="_Toc16917372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48"/>
                          </w:p>
                          <w:p w14:paraId="539A7FB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922D94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8F5CAB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86E8D20" w14:textId="77777777" w:rsidR="00A43AC3" w:rsidRPr="00B1453A" w:rsidRDefault="00A43AC3" w:rsidP="00987998">
                            <w:pPr>
                              <w:jc w:val="center"/>
                              <w:rPr>
                                <w:rFonts w:ascii="Calibri" w:hAnsi="Calibri"/>
                                <w:sz w:val="36"/>
                                <w:szCs w:val="36"/>
                              </w:rPr>
                            </w:pPr>
                          </w:p>
                          <w:p w14:paraId="1428B269" w14:textId="77777777" w:rsidR="00A43AC3" w:rsidRDefault="00A43AC3" w:rsidP="00987998">
                            <w:pPr>
                              <w:jc w:val="center"/>
                              <w:rPr>
                                <w:rFonts w:ascii="Times New Roman CYR" w:hAnsi="Times New Roman CYR" w:cs="Times New Roman CYR"/>
                                <w:sz w:val="36"/>
                                <w:szCs w:val="36"/>
                              </w:rPr>
                            </w:pPr>
                          </w:p>
                          <w:p w14:paraId="785118F1" w14:textId="77777777" w:rsidR="00A43AC3" w:rsidRDefault="00A43AC3"/>
                          <w:p w14:paraId="5A36DB99" w14:textId="77777777" w:rsidR="00A43AC3" w:rsidRPr="00630E21" w:rsidRDefault="00A43AC3" w:rsidP="00987998">
                            <w:pPr>
                              <w:pStyle w:val="3"/>
                              <w:spacing w:line="276" w:lineRule="auto"/>
                              <w:rPr>
                                <w:rFonts w:ascii="Times New Roman" w:hAnsi="Times New Roman"/>
                                <w:bCs/>
                                <w:sz w:val="48"/>
                                <w:szCs w:val="48"/>
                              </w:rPr>
                            </w:pPr>
                            <w:bookmarkStart w:id="249" w:name="_Toc169173724"/>
                            <w:r w:rsidRPr="00630E21">
                              <w:rPr>
                                <w:rFonts w:ascii="Times New Roman" w:hAnsi="Times New Roman"/>
                                <w:bCs/>
                                <w:sz w:val="48"/>
                                <w:szCs w:val="48"/>
                              </w:rPr>
                              <w:t>ДИПЛОМНА РОБОТА</w:t>
                            </w:r>
                            <w:bookmarkEnd w:id="249"/>
                          </w:p>
                          <w:p w14:paraId="059354C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02801C1" w14:textId="77777777" w:rsidR="00A43AC3" w:rsidRPr="005E3013" w:rsidRDefault="00A43AC3" w:rsidP="00987998">
                            <w:pPr>
                              <w:pStyle w:val="2"/>
                              <w:spacing w:line="276" w:lineRule="auto"/>
                              <w:rPr>
                                <w:b w:val="0"/>
                                <w:bCs/>
                                <w:iCs/>
                                <w:sz w:val="48"/>
                                <w:szCs w:val="48"/>
                                <w:highlight w:val="yellow"/>
                              </w:rPr>
                            </w:pPr>
                            <w:bookmarkStart w:id="250" w:name="_Toc16917372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50"/>
                          </w:p>
                          <w:p w14:paraId="19D80A1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007674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710DD2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CFFB640" w14:textId="77777777" w:rsidR="00A43AC3" w:rsidRPr="00B1453A" w:rsidRDefault="00A43AC3" w:rsidP="00987998">
                            <w:pPr>
                              <w:jc w:val="center"/>
                              <w:rPr>
                                <w:rFonts w:ascii="Calibri" w:hAnsi="Calibri"/>
                                <w:sz w:val="36"/>
                                <w:szCs w:val="36"/>
                              </w:rPr>
                            </w:pPr>
                          </w:p>
                          <w:p w14:paraId="68FF85ED" w14:textId="77777777" w:rsidR="00A43AC3" w:rsidRDefault="00A43AC3" w:rsidP="00987998">
                            <w:pPr>
                              <w:jc w:val="center"/>
                              <w:rPr>
                                <w:rFonts w:ascii="Times New Roman CYR" w:hAnsi="Times New Roman CYR" w:cs="Times New Roman CYR"/>
                                <w:sz w:val="36"/>
                                <w:szCs w:val="36"/>
                              </w:rPr>
                            </w:pPr>
                          </w:p>
                          <w:p w14:paraId="2DC1CEDC" w14:textId="77777777" w:rsidR="00A43AC3" w:rsidRDefault="00A43AC3"/>
                          <w:p w14:paraId="7F2987C3" w14:textId="77777777" w:rsidR="00A43AC3" w:rsidRPr="00630E21" w:rsidRDefault="00A43AC3" w:rsidP="00987998">
                            <w:pPr>
                              <w:pStyle w:val="3"/>
                              <w:spacing w:line="276" w:lineRule="auto"/>
                              <w:rPr>
                                <w:rFonts w:ascii="Times New Roman" w:hAnsi="Times New Roman"/>
                                <w:bCs/>
                                <w:sz w:val="48"/>
                                <w:szCs w:val="48"/>
                              </w:rPr>
                            </w:pPr>
                            <w:bookmarkStart w:id="251" w:name="_Toc169173726"/>
                            <w:r w:rsidRPr="00630E21">
                              <w:rPr>
                                <w:rFonts w:ascii="Times New Roman" w:hAnsi="Times New Roman"/>
                                <w:bCs/>
                                <w:sz w:val="48"/>
                                <w:szCs w:val="48"/>
                              </w:rPr>
                              <w:t>ДИПЛОМНА РОБОТА</w:t>
                            </w:r>
                            <w:bookmarkEnd w:id="251"/>
                          </w:p>
                          <w:p w14:paraId="774A4CB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86E9CBD" w14:textId="77777777" w:rsidR="00A43AC3" w:rsidRPr="005E3013" w:rsidRDefault="00A43AC3" w:rsidP="00987998">
                            <w:pPr>
                              <w:pStyle w:val="2"/>
                              <w:spacing w:line="276" w:lineRule="auto"/>
                              <w:rPr>
                                <w:b w:val="0"/>
                                <w:bCs/>
                                <w:iCs/>
                                <w:sz w:val="48"/>
                                <w:szCs w:val="48"/>
                                <w:highlight w:val="yellow"/>
                              </w:rPr>
                            </w:pPr>
                            <w:bookmarkStart w:id="252" w:name="_Toc16917372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52"/>
                          </w:p>
                          <w:p w14:paraId="467FF3C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5B7C92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6AD797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818E9CD" w14:textId="77777777" w:rsidR="00A43AC3" w:rsidRPr="00B1453A" w:rsidRDefault="00A43AC3" w:rsidP="00987998">
                            <w:pPr>
                              <w:jc w:val="center"/>
                              <w:rPr>
                                <w:rFonts w:ascii="Calibri" w:hAnsi="Calibri"/>
                                <w:sz w:val="36"/>
                                <w:szCs w:val="36"/>
                              </w:rPr>
                            </w:pPr>
                          </w:p>
                          <w:p w14:paraId="5ECE19B7" w14:textId="77777777" w:rsidR="00A43AC3" w:rsidRDefault="00A43AC3" w:rsidP="00987998">
                            <w:pPr>
                              <w:jc w:val="center"/>
                              <w:rPr>
                                <w:rFonts w:ascii="Times New Roman CYR" w:hAnsi="Times New Roman CYR" w:cs="Times New Roman CYR"/>
                                <w:sz w:val="36"/>
                                <w:szCs w:val="36"/>
                              </w:rPr>
                            </w:pPr>
                          </w:p>
                          <w:p w14:paraId="23BD5CD2" w14:textId="77777777" w:rsidR="00A43AC3" w:rsidRDefault="00A43AC3"/>
                          <w:p w14:paraId="329EA7E0" w14:textId="77777777" w:rsidR="00A43AC3" w:rsidRPr="00630E21" w:rsidRDefault="00A43AC3" w:rsidP="00987998">
                            <w:pPr>
                              <w:pStyle w:val="3"/>
                              <w:spacing w:line="276" w:lineRule="auto"/>
                              <w:rPr>
                                <w:rFonts w:ascii="Times New Roman" w:hAnsi="Times New Roman"/>
                                <w:bCs/>
                                <w:sz w:val="48"/>
                                <w:szCs w:val="48"/>
                              </w:rPr>
                            </w:pPr>
                            <w:bookmarkStart w:id="253" w:name="_Toc169173728"/>
                            <w:r w:rsidRPr="00630E21">
                              <w:rPr>
                                <w:rFonts w:ascii="Times New Roman" w:hAnsi="Times New Roman"/>
                                <w:bCs/>
                                <w:sz w:val="48"/>
                                <w:szCs w:val="48"/>
                              </w:rPr>
                              <w:t>ДИПЛОМНА РОБОТА</w:t>
                            </w:r>
                            <w:bookmarkEnd w:id="253"/>
                          </w:p>
                          <w:p w14:paraId="0B9B101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6C45842" w14:textId="77777777" w:rsidR="00A43AC3" w:rsidRPr="005E3013" w:rsidRDefault="00A43AC3" w:rsidP="00987998">
                            <w:pPr>
                              <w:pStyle w:val="2"/>
                              <w:spacing w:line="276" w:lineRule="auto"/>
                              <w:rPr>
                                <w:b w:val="0"/>
                                <w:bCs/>
                                <w:iCs/>
                                <w:sz w:val="48"/>
                                <w:szCs w:val="48"/>
                                <w:highlight w:val="yellow"/>
                              </w:rPr>
                            </w:pPr>
                            <w:bookmarkStart w:id="254" w:name="_Toc16917372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54"/>
                          </w:p>
                          <w:p w14:paraId="457AAE0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E72F20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ABC965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FE07B98" w14:textId="77777777" w:rsidR="00A43AC3" w:rsidRPr="00B1453A" w:rsidRDefault="00A43AC3" w:rsidP="00987998">
                            <w:pPr>
                              <w:jc w:val="center"/>
                              <w:rPr>
                                <w:rFonts w:ascii="Calibri" w:hAnsi="Calibri"/>
                                <w:sz w:val="36"/>
                                <w:szCs w:val="36"/>
                              </w:rPr>
                            </w:pPr>
                          </w:p>
                          <w:p w14:paraId="41F256F4" w14:textId="77777777" w:rsidR="00A43AC3" w:rsidRDefault="00A43AC3" w:rsidP="00987998">
                            <w:pPr>
                              <w:jc w:val="center"/>
                              <w:rPr>
                                <w:rFonts w:ascii="Times New Roman CYR" w:hAnsi="Times New Roman CYR" w:cs="Times New Roman CYR"/>
                                <w:sz w:val="36"/>
                                <w:szCs w:val="36"/>
                              </w:rPr>
                            </w:pPr>
                          </w:p>
                          <w:p w14:paraId="08FE953A" w14:textId="77777777" w:rsidR="00A43AC3" w:rsidRDefault="00A43AC3"/>
                          <w:p w14:paraId="29AF8998" w14:textId="77777777" w:rsidR="00A43AC3" w:rsidRPr="00630E21" w:rsidRDefault="00A43AC3" w:rsidP="00987998">
                            <w:pPr>
                              <w:pStyle w:val="3"/>
                              <w:spacing w:line="276" w:lineRule="auto"/>
                              <w:rPr>
                                <w:rFonts w:ascii="Times New Roman" w:hAnsi="Times New Roman"/>
                                <w:bCs/>
                                <w:sz w:val="48"/>
                                <w:szCs w:val="48"/>
                              </w:rPr>
                            </w:pPr>
                            <w:bookmarkStart w:id="255" w:name="_Toc169173730"/>
                            <w:r w:rsidRPr="00630E21">
                              <w:rPr>
                                <w:rFonts w:ascii="Times New Roman" w:hAnsi="Times New Roman"/>
                                <w:bCs/>
                                <w:sz w:val="48"/>
                                <w:szCs w:val="48"/>
                              </w:rPr>
                              <w:t>ДИПЛОМНА РОБОТА</w:t>
                            </w:r>
                            <w:bookmarkEnd w:id="255"/>
                          </w:p>
                          <w:p w14:paraId="4E3E568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88B19E4" w14:textId="77777777" w:rsidR="00A43AC3" w:rsidRPr="005E3013" w:rsidRDefault="00A43AC3" w:rsidP="00987998">
                            <w:pPr>
                              <w:pStyle w:val="2"/>
                              <w:spacing w:line="276" w:lineRule="auto"/>
                              <w:rPr>
                                <w:b w:val="0"/>
                                <w:bCs/>
                                <w:iCs/>
                                <w:sz w:val="48"/>
                                <w:szCs w:val="48"/>
                                <w:highlight w:val="yellow"/>
                              </w:rPr>
                            </w:pPr>
                            <w:bookmarkStart w:id="256" w:name="_Toc16917373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56"/>
                          </w:p>
                          <w:p w14:paraId="1B6D224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4C917E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1A7848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2955B42" w14:textId="77777777" w:rsidR="00A43AC3" w:rsidRPr="00B1453A" w:rsidRDefault="00A43AC3" w:rsidP="00987998">
                            <w:pPr>
                              <w:jc w:val="center"/>
                              <w:rPr>
                                <w:rFonts w:ascii="Calibri" w:hAnsi="Calibri"/>
                                <w:sz w:val="36"/>
                                <w:szCs w:val="36"/>
                              </w:rPr>
                            </w:pPr>
                          </w:p>
                          <w:p w14:paraId="76DACFCF" w14:textId="77777777" w:rsidR="00A43AC3" w:rsidRDefault="00A43AC3" w:rsidP="00987998">
                            <w:pPr>
                              <w:jc w:val="center"/>
                              <w:rPr>
                                <w:rFonts w:ascii="Times New Roman CYR" w:hAnsi="Times New Roman CYR" w:cs="Times New Roman CYR"/>
                                <w:sz w:val="36"/>
                                <w:szCs w:val="36"/>
                              </w:rPr>
                            </w:pPr>
                          </w:p>
                          <w:p w14:paraId="43633A6D" w14:textId="77777777" w:rsidR="00A43AC3" w:rsidRDefault="00A43AC3"/>
                          <w:p w14:paraId="50C535BF" w14:textId="77777777" w:rsidR="00A43AC3" w:rsidRPr="00630E21" w:rsidRDefault="00A43AC3" w:rsidP="00987998">
                            <w:pPr>
                              <w:pStyle w:val="3"/>
                              <w:spacing w:line="276" w:lineRule="auto"/>
                              <w:rPr>
                                <w:rFonts w:ascii="Times New Roman" w:hAnsi="Times New Roman"/>
                                <w:bCs/>
                                <w:sz w:val="48"/>
                                <w:szCs w:val="48"/>
                              </w:rPr>
                            </w:pPr>
                            <w:bookmarkStart w:id="257" w:name="_Toc169173732"/>
                            <w:r w:rsidRPr="00630E21">
                              <w:rPr>
                                <w:rFonts w:ascii="Times New Roman" w:hAnsi="Times New Roman"/>
                                <w:bCs/>
                                <w:sz w:val="48"/>
                                <w:szCs w:val="48"/>
                              </w:rPr>
                              <w:t>ДИПЛОМНА РОБОТА</w:t>
                            </w:r>
                            <w:bookmarkEnd w:id="257"/>
                          </w:p>
                          <w:p w14:paraId="38ABCB8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1AC16DE" w14:textId="77777777" w:rsidR="00A43AC3" w:rsidRPr="005E3013" w:rsidRDefault="00A43AC3" w:rsidP="00987998">
                            <w:pPr>
                              <w:pStyle w:val="2"/>
                              <w:spacing w:line="276" w:lineRule="auto"/>
                              <w:rPr>
                                <w:b w:val="0"/>
                                <w:bCs/>
                                <w:iCs/>
                                <w:sz w:val="48"/>
                                <w:szCs w:val="48"/>
                                <w:highlight w:val="yellow"/>
                              </w:rPr>
                            </w:pPr>
                            <w:bookmarkStart w:id="258" w:name="_Toc16917373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58"/>
                          </w:p>
                          <w:p w14:paraId="31F6232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AAF8D9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BD7044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2CC5417" w14:textId="77777777" w:rsidR="00A43AC3" w:rsidRPr="00B1453A" w:rsidRDefault="00A43AC3" w:rsidP="00987998">
                            <w:pPr>
                              <w:jc w:val="center"/>
                              <w:rPr>
                                <w:rFonts w:ascii="Calibri" w:hAnsi="Calibri"/>
                                <w:sz w:val="36"/>
                                <w:szCs w:val="36"/>
                              </w:rPr>
                            </w:pPr>
                          </w:p>
                          <w:p w14:paraId="43C2BB97" w14:textId="77777777" w:rsidR="00A43AC3" w:rsidRDefault="00A43AC3" w:rsidP="00987998">
                            <w:pPr>
                              <w:jc w:val="center"/>
                              <w:rPr>
                                <w:rFonts w:ascii="Times New Roman CYR" w:hAnsi="Times New Roman CYR" w:cs="Times New Roman CYR"/>
                                <w:sz w:val="36"/>
                                <w:szCs w:val="36"/>
                              </w:rPr>
                            </w:pPr>
                          </w:p>
                          <w:p w14:paraId="20A36367" w14:textId="77777777" w:rsidR="00A43AC3" w:rsidRDefault="00A43AC3"/>
                          <w:p w14:paraId="37292E33" w14:textId="77777777" w:rsidR="00A43AC3" w:rsidRPr="00630E21" w:rsidRDefault="00A43AC3" w:rsidP="00987998">
                            <w:pPr>
                              <w:pStyle w:val="3"/>
                              <w:spacing w:line="276" w:lineRule="auto"/>
                              <w:rPr>
                                <w:rFonts w:ascii="Times New Roman" w:hAnsi="Times New Roman"/>
                                <w:bCs/>
                                <w:sz w:val="48"/>
                                <w:szCs w:val="48"/>
                              </w:rPr>
                            </w:pPr>
                            <w:bookmarkStart w:id="259" w:name="_Toc169173734"/>
                            <w:r w:rsidRPr="00630E21">
                              <w:rPr>
                                <w:rFonts w:ascii="Times New Roman" w:hAnsi="Times New Roman"/>
                                <w:bCs/>
                                <w:sz w:val="48"/>
                                <w:szCs w:val="48"/>
                              </w:rPr>
                              <w:t>ДИПЛОМНА РОБОТА</w:t>
                            </w:r>
                            <w:bookmarkEnd w:id="259"/>
                          </w:p>
                          <w:p w14:paraId="41DE34D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49D0B0C" w14:textId="77777777" w:rsidR="00A43AC3" w:rsidRPr="005E3013" w:rsidRDefault="00A43AC3" w:rsidP="00987998">
                            <w:pPr>
                              <w:pStyle w:val="2"/>
                              <w:spacing w:line="276" w:lineRule="auto"/>
                              <w:rPr>
                                <w:b w:val="0"/>
                                <w:bCs/>
                                <w:iCs/>
                                <w:sz w:val="48"/>
                                <w:szCs w:val="48"/>
                                <w:highlight w:val="yellow"/>
                              </w:rPr>
                            </w:pPr>
                            <w:bookmarkStart w:id="260" w:name="_Toc16917373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60"/>
                          </w:p>
                          <w:p w14:paraId="17BD8C0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DB192A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053EDA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ED10978" w14:textId="77777777" w:rsidR="00A43AC3" w:rsidRPr="00B1453A" w:rsidRDefault="00A43AC3" w:rsidP="00987998">
                            <w:pPr>
                              <w:jc w:val="center"/>
                              <w:rPr>
                                <w:rFonts w:ascii="Calibri" w:hAnsi="Calibri"/>
                                <w:sz w:val="36"/>
                                <w:szCs w:val="36"/>
                              </w:rPr>
                            </w:pPr>
                          </w:p>
                          <w:p w14:paraId="2465065B" w14:textId="77777777" w:rsidR="00A43AC3" w:rsidRDefault="00A43AC3" w:rsidP="00987998">
                            <w:pPr>
                              <w:jc w:val="center"/>
                              <w:rPr>
                                <w:rFonts w:ascii="Times New Roman CYR" w:hAnsi="Times New Roman CYR" w:cs="Times New Roman CYR"/>
                                <w:sz w:val="36"/>
                                <w:szCs w:val="36"/>
                              </w:rPr>
                            </w:pPr>
                          </w:p>
                          <w:p w14:paraId="52B1970A" w14:textId="77777777" w:rsidR="00A43AC3" w:rsidRDefault="00A43AC3"/>
                          <w:p w14:paraId="01FC4D81" w14:textId="77777777" w:rsidR="000658DF" w:rsidRPr="003A41B8" w:rsidRDefault="000658DF" w:rsidP="000658DF">
                            <w:pPr>
                              <w:pStyle w:val="3"/>
                              <w:spacing w:line="300" w:lineRule="auto"/>
                              <w:rPr>
                                <w:rFonts w:ascii="Times New Roman CYR" w:hAnsi="Times New Roman CYR"/>
                                <w:i/>
                                <w:iCs/>
                                <w:sz w:val="44"/>
                                <w:szCs w:val="44"/>
                              </w:rPr>
                            </w:pPr>
                            <w:bookmarkStart w:id="261" w:name="_Toc169173736"/>
                            <w:r w:rsidRPr="003A41B8">
                              <w:rPr>
                                <w:rFonts w:ascii="Times New Roman CYR" w:hAnsi="Times New Roman CYR"/>
                                <w:i/>
                                <w:iCs/>
                                <w:sz w:val="44"/>
                                <w:szCs w:val="44"/>
                              </w:rPr>
                              <w:t>ДИПЛОМНА РОБОТА БАКАЛАВРА</w:t>
                            </w:r>
                            <w:bookmarkEnd w:id="261"/>
                            <w:r w:rsidRPr="003A41B8">
                              <w:rPr>
                                <w:rFonts w:ascii="Times New Roman CYR" w:hAnsi="Times New Roman CYR"/>
                                <w:i/>
                                <w:iCs/>
                                <w:sz w:val="44"/>
                                <w:szCs w:val="44"/>
                              </w:rPr>
                              <w:t xml:space="preserve"> </w:t>
                            </w:r>
                          </w:p>
                          <w:p w14:paraId="4735EC6F" w14:textId="77777777" w:rsidR="000658DF" w:rsidRPr="000D3135" w:rsidRDefault="000658DF" w:rsidP="000658DF">
                            <w:pPr>
                              <w:pStyle w:val="2"/>
                              <w:spacing w:line="300" w:lineRule="auto"/>
                              <w:rPr>
                                <w:rFonts w:ascii="Times New Roman CYR" w:hAnsi="Times New Roman CYR"/>
                                <w:b w:val="0"/>
                                <w:sz w:val="44"/>
                                <w:szCs w:val="44"/>
                              </w:rPr>
                            </w:pPr>
                            <w:bookmarkStart w:id="262" w:name="_Toc169173737"/>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262"/>
                          </w:p>
                          <w:p w14:paraId="7ABC3C5C"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226484B1"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05434A1A" w14:textId="77777777" w:rsidR="000658DF" w:rsidRPr="000D3135" w:rsidRDefault="000658DF" w:rsidP="000658DF">
                            <w:pPr>
                              <w:spacing w:line="300" w:lineRule="auto"/>
                              <w:jc w:val="center"/>
                              <w:rPr>
                                <w:b/>
                                <w:lang w:val="uk-UA"/>
                              </w:rPr>
                            </w:pPr>
                          </w:p>
                          <w:p w14:paraId="017E8C15"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6ED0C3CA" w14:textId="77777777" w:rsidR="00A43AC3" w:rsidRPr="00B1453A" w:rsidRDefault="00A43AC3" w:rsidP="00987998">
                            <w:pPr>
                              <w:jc w:val="center"/>
                              <w:rPr>
                                <w:rFonts w:ascii="Calibri" w:hAnsi="Calibri"/>
                                <w:sz w:val="36"/>
                                <w:szCs w:val="36"/>
                              </w:rPr>
                            </w:pPr>
                          </w:p>
                          <w:p w14:paraId="59F40522" w14:textId="77777777" w:rsidR="00A43AC3" w:rsidRDefault="00A43AC3" w:rsidP="00987998">
                            <w:pPr>
                              <w:jc w:val="center"/>
                              <w:rPr>
                                <w:rFonts w:ascii="Times New Roman CYR" w:hAnsi="Times New Roman CYR" w:cs="Times New Roman CYR"/>
                                <w:sz w:val="36"/>
                                <w:szCs w:val="36"/>
                              </w:rPr>
                            </w:pPr>
                          </w:p>
                          <w:p w14:paraId="0175CC30" w14:textId="77777777" w:rsidR="00A43AC3" w:rsidRDefault="00A43AC3"/>
                          <w:p w14:paraId="1F26F0F5" w14:textId="77777777" w:rsidR="00A43AC3" w:rsidRPr="00630E21" w:rsidRDefault="00A43AC3" w:rsidP="00987998">
                            <w:pPr>
                              <w:pStyle w:val="3"/>
                              <w:spacing w:line="276" w:lineRule="auto"/>
                              <w:rPr>
                                <w:rFonts w:ascii="Times New Roman" w:hAnsi="Times New Roman"/>
                                <w:bCs/>
                                <w:sz w:val="48"/>
                                <w:szCs w:val="48"/>
                              </w:rPr>
                            </w:pPr>
                            <w:bookmarkStart w:id="263" w:name="_Toc169173738"/>
                            <w:r w:rsidRPr="00630E21">
                              <w:rPr>
                                <w:rFonts w:ascii="Times New Roman" w:hAnsi="Times New Roman"/>
                                <w:bCs/>
                                <w:sz w:val="48"/>
                                <w:szCs w:val="48"/>
                              </w:rPr>
                              <w:t>ДИПЛОМНА РОБОТА</w:t>
                            </w:r>
                            <w:bookmarkEnd w:id="263"/>
                          </w:p>
                          <w:p w14:paraId="33F69E3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720F765" w14:textId="77777777" w:rsidR="00A43AC3" w:rsidRPr="005E3013" w:rsidRDefault="00A43AC3" w:rsidP="00987998">
                            <w:pPr>
                              <w:pStyle w:val="2"/>
                              <w:spacing w:line="276" w:lineRule="auto"/>
                              <w:rPr>
                                <w:b w:val="0"/>
                                <w:bCs/>
                                <w:iCs/>
                                <w:sz w:val="48"/>
                                <w:szCs w:val="48"/>
                                <w:highlight w:val="yellow"/>
                              </w:rPr>
                            </w:pPr>
                            <w:bookmarkStart w:id="264" w:name="_Toc16917373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64"/>
                          </w:p>
                          <w:p w14:paraId="66BF912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E2F805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F5C11A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A1E1167" w14:textId="77777777" w:rsidR="00A43AC3" w:rsidRPr="00B1453A" w:rsidRDefault="00A43AC3" w:rsidP="00987998">
                            <w:pPr>
                              <w:jc w:val="center"/>
                              <w:rPr>
                                <w:rFonts w:ascii="Calibri" w:hAnsi="Calibri"/>
                                <w:sz w:val="36"/>
                                <w:szCs w:val="36"/>
                              </w:rPr>
                            </w:pPr>
                          </w:p>
                          <w:p w14:paraId="1E8E7F2D" w14:textId="77777777" w:rsidR="00A43AC3" w:rsidRDefault="00A43AC3" w:rsidP="00987998">
                            <w:pPr>
                              <w:jc w:val="center"/>
                              <w:rPr>
                                <w:rFonts w:ascii="Times New Roman CYR" w:hAnsi="Times New Roman CYR" w:cs="Times New Roman CYR"/>
                                <w:sz w:val="36"/>
                                <w:szCs w:val="36"/>
                              </w:rPr>
                            </w:pPr>
                          </w:p>
                          <w:p w14:paraId="5BB1A442" w14:textId="77777777" w:rsidR="00A43AC3" w:rsidRDefault="00A43AC3"/>
                          <w:p w14:paraId="48F759AF" w14:textId="77777777" w:rsidR="00A43AC3" w:rsidRPr="00630E21" w:rsidRDefault="00A43AC3" w:rsidP="00987998">
                            <w:pPr>
                              <w:pStyle w:val="3"/>
                              <w:spacing w:line="276" w:lineRule="auto"/>
                              <w:rPr>
                                <w:rFonts w:ascii="Times New Roman" w:hAnsi="Times New Roman"/>
                                <w:bCs/>
                                <w:sz w:val="48"/>
                                <w:szCs w:val="48"/>
                              </w:rPr>
                            </w:pPr>
                            <w:bookmarkStart w:id="265" w:name="_Toc169173740"/>
                            <w:r w:rsidRPr="00630E21">
                              <w:rPr>
                                <w:rFonts w:ascii="Times New Roman" w:hAnsi="Times New Roman"/>
                                <w:bCs/>
                                <w:sz w:val="48"/>
                                <w:szCs w:val="48"/>
                              </w:rPr>
                              <w:t>ДИПЛОМНА РОБОТА</w:t>
                            </w:r>
                            <w:bookmarkEnd w:id="265"/>
                          </w:p>
                          <w:p w14:paraId="5438630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23B857F" w14:textId="77777777" w:rsidR="00A43AC3" w:rsidRPr="005E3013" w:rsidRDefault="00A43AC3" w:rsidP="00987998">
                            <w:pPr>
                              <w:pStyle w:val="2"/>
                              <w:spacing w:line="276" w:lineRule="auto"/>
                              <w:rPr>
                                <w:b w:val="0"/>
                                <w:bCs/>
                                <w:iCs/>
                                <w:sz w:val="48"/>
                                <w:szCs w:val="48"/>
                                <w:highlight w:val="yellow"/>
                              </w:rPr>
                            </w:pPr>
                            <w:bookmarkStart w:id="266" w:name="_Toc16917374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66"/>
                          </w:p>
                          <w:p w14:paraId="107D01F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6C1871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967A0A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78BA5E0" w14:textId="77777777" w:rsidR="00A43AC3" w:rsidRPr="00B1453A" w:rsidRDefault="00A43AC3" w:rsidP="00987998">
                            <w:pPr>
                              <w:jc w:val="center"/>
                              <w:rPr>
                                <w:rFonts w:ascii="Calibri" w:hAnsi="Calibri"/>
                                <w:sz w:val="36"/>
                                <w:szCs w:val="36"/>
                              </w:rPr>
                            </w:pPr>
                          </w:p>
                          <w:p w14:paraId="53674F7A" w14:textId="77777777" w:rsidR="00A43AC3" w:rsidRDefault="00A43AC3" w:rsidP="00987998">
                            <w:pPr>
                              <w:jc w:val="center"/>
                              <w:rPr>
                                <w:rFonts w:ascii="Times New Roman CYR" w:hAnsi="Times New Roman CYR" w:cs="Times New Roman CYR"/>
                                <w:sz w:val="36"/>
                                <w:szCs w:val="36"/>
                              </w:rPr>
                            </w:pPr>
                          </w:p>
                          <w:p w14:paraId="3D60D1A3" w14:textId="77777777" w:rsidR="00A43AC3" w:rsidRDefault="00A43AC3"/>
                          <w:p w14:paraId="46573DA5" w14:textId="77777777" w:rsidR="00A43AC3" w:rsidRPr="00630E21" w:rsidRDefault="00A43AC3" w:rsidP="00987998">
                            <w:pPr>
                              <w:pStyle w:val="3"/>
                              <w:spacing w:line="276" w:lineRule="auto"/>
                              <w:rPr>
                                <w:rFonts w:ascii="Times New Roman" w:hAnsi="Times New Roman"/>
                                <w:bCs/>
                                <w:sz w:val="48"/>
                                <w:szCs w:val="48"/>
                              </w:rPr>
                            </w:pPr>
                            <w:bookmarkStart w:id="267" w:name="_Toc169173742"/>
                            <w:r w:rsidRPr="00630E21">
                              <w:rPr>
                                <w:rFonts w:ascii="Times New Roman" w:hAnsi="Times New Roman"/>
                                <w:bCs/>
                                <w:sz w:val="48"/>
                                <w:szCs w:val="48"/>
                              </w:rPr>
                              <w:t>ДИПЛОМНА РОБОТА</w:t>
                            </w:r>
                            <w:bookmarkEnd w:id="267"/>
                          </w:p>
                          <w:p w14:paraId="1BE4BE3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161B3DF" w14:textId="77777777" w:rsidR="00A43AC3" w:rsidRPr="005E3013" w:rsidRDefault="00A43AC3" w:rsidP="00987998">
                            <w:pPr>
                              <w:pStyle w:val="2"/>
                              <w:spacing w:line="276" w:lineRule="auto"/>
                              <w:rPr>
                                <w:b w:val="0"/>
                                <w:bCs/>
                                <w:iCs/>
                                <w:sz w:val="48"/>
                                <w:szCs w:val="48"/>
                                <w:highlight w:val="yellow"/>
                              </w:rPr>
                            </w:pPr>
                            <w:bookmarkStart w:id="268" w:name="_Toc16917374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68"/>
                          </w:p>
                          <w:p w14:paraId="0C3E49D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CA31F5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8F6E1F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2489163" w14:textId="77777777" w:rsidR="00A43AC3" w:rsidRPr="00B1453A" w:rsidRDefault="00A43AC3" w:rsidP="00987998">
                            <w:pPr>
                              <w:jc w:val="center"/>
                              <w:rPr>
                                <w:rFonts w:ascii="Calibri" w:hAnsi="Calibri"/>
                                <w:sz w:val="36"/>
                                <w:szCs w:val="36"/>
                              </w:rPr>
                            </w:pPr>
                          </w:p>
                          <w:p w14:paraId="54FE3AB6" w14:textId="77777777" w:rsidR="00A43AC3" w:rsidRDefault="00A43AC3" w:rsidP="00987998">
                            <w:pPr>
                              <w:jc w:val="center"/>
                              <w:rPr>
                                <w:rFonts w:ascii="Times New Roman CYR" w:hAnsi="Times New Roman CYR" w:cs="Times New Roman CYR"/>
                                <w:sz w:val="36"/>
                                <w:szCs w:val="36"/>
                              </w:rPr>
                            </w:pPr>
                          </w:p>
                          <w:p w14:paraId="381F375A" w14:textId="77777777" w:rsidR="00A43AC3" w:rsidRDefault="00A43AC3"/>
                          <w:p w14:paraId="209B4C5E" w14:textId="77777777" w:rsidR="00A43AC3" w:rsidRPr="00630E21" w:rsidRDefault="00A43AC3" w:rsidP="00987998">
                            <w:pPr>
                              <w:pStyle w:val="3"/>
                              <w:spacing w:line="276" w:lineRule="auto"/>
                              <w:rPr>
                                <w:rFonts w:ascii="Times New Roman" w:hAnsi="Times New Roman"/>
                                <w:bCs/>
                                <w:sz w:val="48"/>
                                <w:szCs w:val="48"/>
                              </w:rPr>
                            </w:pPr>
                            <w:bookmarkStart w:id="269" w:name="_Toc169173744"/>
                            <w:r w:rsidRPr="00630E21">
                              <w:rPr>
                                <w:rFonts w:ascii="Times New Roman" w:hAnsi="Times New Roman"/>
                                <w:bCs/>
                                <w:sz w:val="48"/>
                                <w:szCs w:val="48"/>
                              </w:rPr>
                              <w:t>ДИПЛОМНА РОБОТА</w:t>
                            </w:r>
                            <w:bookmarkEnd w:id="269"/>
                          </w:p>
                          <w:p w14:paraId="00CD6F5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4362BFC" w14:textId="77777777" w:rsidR="00A43AC3" w:rsidRPr="005E3013" w:rsidRDefault="00A43AC3" w:rsidP="00987998">
                            <w:pPr>
                              <w:pStyle w:val="2"/>
                              <w:spacing w:line="276" w:lineRule="auto"/>
                              <w:rPr>
                                <w:b w:val="0"/>
                                <w:bCs/>
                                <w:iCs/>
                                <w:sz w:val="48"/>
                                <w:szCs w:val="48"/>
                                <w:highlight w:val="yellow"/>
                              </w:rPr>
                            </w:pPr>
                            <w:bookmarkStart w:id="270" w:name="_Toc16917374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70"/>
                          </w:p>
                          <w:p w14:paraId="0D423D4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135FD8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F4CD08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0E7CD3D" w14:textId="77777777" w:rsidR="00A43AC3" w:rsidRPr="00B1453A" w:rsidRDefault="00A43AC3" w:rsidP="00987998">
                            <w:pPr>
                              <w:jc w:val="center"/>
                              <w:rPr>
                                <w:rFonts w:ascii="Calibri" w:hAnsi="Calibri"/>
                                <w:sz w:val="36"/>
                                <w:szCs w:val="36"/>
                              </w:rPr>
                            </w:pPr>
                          </w:p>
                          <w:p w14:paraId="67B977F9" w14:textId="77777777" w:rsidR="00A43AC3" w:rsidRDefault="00A43AC3" w:rsidP="00987998">
                            <w:pPr>
                              <w:jc w:val="center"/>
                              <w:rPr>
                                <w:rFonts w:ascii="Times New Roman CYR" w:hAnsi="Times New Roman CYR" w:cs="Times New Roman CYR"/>
                                <w:sz w:val="36"/>
                                <w:szCs w:val="36"/>
                              </w:rPr>
                            </w:pPr>
                          </w:p>
                          <w:p w14:paraId="513C6AFD" w14:textId="77777777" w:rsidR="00A43AC3" w:rsidRDefault="00A43AC3"/>
                          <w:p w14:paraId="15E15C75" w14:textId="77777777" w:rsidR="00A43AC3" w:rsidRPr="00630E21" w:rsidRDefault="00A43AC3" w:rsidP="00987998">
                            <w:pPr>
                              <w:pStyle w:val="3"/>
                              <w:spacing w:line="276" w:lineRule="auto"/>
                              <w:rPr>
                                <w:rFonts w:ascii="Times New Roman" w:hAnsi="Times New Roman"/>
                                <w:bCs/>
                                <w:sz w:val="48"/>
                                <w:szCs w:val="48"/>
                              </w:rPr>
                            </w:pPr>
                            <w:bookmarkStart w:id="271" w:name="_Toc169173746"/>
                            <w:r w:rsidRPr="00630E21">
                              <w:rPr>
                                <w:rFonts w:ascii="Times New Roman" w:hAnsi="Times New Roman"/>
                                <w:bCs/>
                                <w:sz w:val="48"/>
                                <w:szCs w:val="48"/>
                              </w:rPr>
                              <w:t>ДИПЛОМНА РОБОТА</w:t>
                            </w:r>
                            <w:bookmarkEnd w:id="271"/>
                          </w:p>
                          <w:p w14:paraId="01A4A13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3CA657F" w14:textId="77777777" w:rsidR="00A43AC3" w:rsidRPr="005E3013" w:rsidRDefault="00A43AC3" w:rsidP="00987998">
                            <w:pPr>
                              <w:pStyle w:val="2"/>
                              <w:spacing w:line="276" w:lineRule="auto"/>
                              <w:rPr>
                                <w:b w:val="0"/>
                                <w:bCs/>
                                <w:iCs/>
                                <w:sz w:val="48"/>
                                <w:szCs w:val="48"/>
                                <w:highlight w:val="yellow"/>
                              </w:rPr>
                            </w:pPr>
                            <w:bookmarkStart w:id="272" w:name="_Toc16917374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72"/>
                          </w:p>
                          <w:p w14:paraId="26A485C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0AD74C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964F48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106C503" w14:textId="77777777" w:rsidR="00A43AC3" w:rsidRPr="00B1453A" w:rsidRDefault="00A43AC3" w:rsidP="00987998">
                            <w:pPr>
                              <w:jc w:val="center"/>
                              <w:rPr>
                                <w:rFonts w:ascii="Calibri" w:hAnsi="Calibri"/>
                                <w:sz w:val="36"/>
                                <w:szCs w:val="36"/>
                              </w:rPr>
                            </w:pPr>
                          </w:p>
                          <w:p w14:paraId="5BC0E8F1" w14:textId="77777777" w:rsidR="00A43AC3" w:rsidRDefault="00A43AC3" w:rsidP="00987998">
                            <w:pPr>
                              <w:jc w:val="center"/>
                              <w:rPr>
                                <w:rFonts w:ascii="Times New Roman CYR" w:hAnsi="Times New Roman CYR" w:cs="Times New Roman CYR"/>
                                <w:sz w:val="36"/>
                                <w:szCs w:val="36"/>
                              </w:rPr>
                            </w:pPr>
                          </w:p>
                          <w:p w14:paraId="12B55220" w14:textId="77777777" w:rsidR="00A43AC3" w:rsidRDefault="00A43AC3"/>
                          <w:p w14:paraId="511C50AB" w14:textId="77777777" w:rsidR="00A43AC3" w:rsidRPr="00630E21" w:rsidRDefault="00A43AC3" w:rsidP="00987998">
                            <w:pPr>
                              <w:pStyle w:val="3"/>
                              <w:spacing w:line="276" w:lineRule="auto"/>
                              <w:rPr>
                                <w:rFonts w:ascii="Times New Roman" w:hAnsi="Times New Roman"/>
                                <w:bCs/>
                                <w:sz w:val="48"/>
                                <w:szCs w:val="48"/>
                              </w:rPr>
                            </w:pPr>
                            <w:bookmarkStart w:id="273" w:name="_Toc169173748"/>
                            <w:r w:rsidRPr="00630E21">
                              <w:rPr>
                                <w:rFonts w:ascii="Times New Roman" w:hAnsi="Times New Roman"/>
                                <w:bCs/>
                                <w:sz w:val="48"/>
                                <w:szCs w:val="48"/>
                              </w:rPr>
                              <w:t>ДИПЛОМНА РОБОТА</w:t>
                            </w:r>
                            <w:bookmarkEnd w:id="273"/>
                          </w:p>
                          <w:p w14:paraId="464F8F0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52FEB3E" w14:textId="77777777" w:rsidR="00A43AC3" w:rsidRPr="005E3013" w:rsidRDefault="00A43AC3" w:rsidP="00987998">
                            <w:pPr>
                              <w:pStyle w:val="2"/>
                              <w:spacing w:line="276" w:lineRule="auto"/>
                              <w:rPr>
                                <w:b w:val="0"/>
                                <w:bCs/>
                                <w:iCs/>
                                <w:sz w:val="48"/>
                                <w:szCs w:val="48"/>
                                <w:highlight w:val="yellow"/>
                              </w:rPr>
                            </w:pPr>
                            <w:bookmarkStart w:id="274" w:name="_Toc16917374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74"/>
                          </w:p>
                          <w:p w14:paraId="4A609D9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78A6B4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441FF8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2F38547" w14:textId="77777777" w:rsidR="00A43AC3" w:rsidRPr="00B1453A" w:rsidRDefault="00A43AC3" w:rsidP="00987998">
                            <w:pPr>
                              <w:jc w:val="center"/>
                              <w:rPr>
                                <w:rFonts w:ascii="Calibri" w:hAnsi="Calibri"/>
                                <w:sz w:val="36"/>
                                <w:szCs w:val="36"/>
                              </w:rPr>
                            </w:pPr>
                          </w:p>
                          <w:p w14:paraId="134CBBFA" w14:textId="77777777" w:rsidR="00A43AC3" w:rsidRDefault="00A43AC3" w:rsidP="00987998">
                            <w:pPr>
                              <w:jc w:val="center"/>
                              <w:rPr>
                                <w:rFonts w:ascii="Times New Roman CYR" w:hAnsi="Times New Roman CYR" w:cs="Times New Roman CYR"/>
                                <w:sz w:val="36"/>
                                <w:szCs w:val="36"/>
                              </w:rPr>
                            </w:pPr>
                          </w:p>
                          <w:p w14:paraId="01D42EBB" w14:textId="77777777" w:rsidR="00A43AC3" w:rsidRDefault="00A43AC3"/>
                          <w:p w14:paraId="4411654B" w14:textId="77777777" w:rsidR="00A43AC3" w:rsidRPr="00630E21" w:rsidRDefault="00A43AC3" w:rsidP="00987998">
                            <w:pPr>
                              <w:pStyle w:val="3"/>
                              <w:spacing w:line="276" w:lineRule="auto"/>
                              <w:rPr>
                                <w:rFonts w:ascii="Times New Roman" w:hAnsi="Times New Roman"/>
                                <w:bCs/>
                                <w:sz w:val="48"/>
                                <w:szCs w:val="48"/>
                              </w:rPr>
                            </w:pPr>
                            <w:bookmarkStart w:id="275" w:name="_Toc169173750"/>
                            <w:r w:rsidRPr="00630E21">
                              <w:rPr>
                                <w:rFonts w:ascii="Times New Roman" w:hAnsi="Times New Roman"/>
                                <w:bCs/>
                                <w:sz w:val="48"/>
                                <w:szCs w:val="48"/>
                              </w:rPr>
                              <w:t>ДИПЛОМНА РОБОТА</w:t>
                            </w:r>
                            <w:bookmarkEnd w:id="275"/>
                          </w:p>
                          <w:p w14:paraId="6A67D24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BFACB15" w14:textId="77777777" w:rsidR="00A43AC3" w:rsidRPr="005E3013" w:rsidRDefault="00A43AC3" w:rsidP="00987998">
                            <w:pPr>
                              <w:pStyle w:val="2"/>
                              <w:spacing w:line="276" w:lineRule="auto"/>
                              <w:rPr>
                                <w:b w:val="0"/>
                                <w:bCs/>
                                <w:iCs/>
                                <w:sz w:val="48"/>
                                <w:szCs w:val="48"/>
                                <w:highlight w:val="yellow"/>
                              </w:rPr>
                            </w:pPr>
                            <w:bookmarkStart w:id="276" w:name="_Toc16917375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76"/>
                          </w:p>
                          <w:p w14:paraId="4F4D9D9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FA2EC0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8461B1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48A2B15" w14:textId="77777777" w:rsidR="00A43AC3" w:rsidRPr="00B1453A" w:rsidRDefault="00A43AC3" w:rsidP="00987998">
                            <w:pPr>
                              <w:jc w:val="center"/>
                              <w:rPr>
                                <w:rFonts w:ascii="Calibri" w:hAnsi="Calibri"/>
                                <w:sz w:val="36"/>
                                <w:szCs w:val="36"/>
                              </w:rPr>
                            </w:pPr>
                          </w:p>
                          <w:p w14:paraId="13A3836C" w14:textId="77777777" w:rsidR="00A43AC3" w:rsidRDefault="00A43AC3" w:rsidP="00987998">
                            <w:pPr>
                              <w:jc w:val="center"/>
                              <w:rPr>
                                <w:rFonts w:ascii="Times New Roman CYR" w:hAnsi="Times New Roman CYR" w:cs="Times New Roman CYR"/>
                                <w:sz w:val="36"/>
                                <w:szCs w:val="36"/>
                              </w:rPr>
                            </w:pPr>
                          </w:p>
                          <w:p w14:paraId="02F581F5" w14:textId="77777777" w:rsidR="00A43AC3" w:rsidRDefault="00A43AC3"/>
                          <w:p w14:paraId="1F873E91" w14:textId="77777777" w:rsidR="000658DF" w:rsidRPr="003A41B8" w:rsidRDefault="000658DF" w:rsidP="000658DF">
                            <w:pPr>
                              <w:pStyle w:val="3"/>
                              <w:spacing w:line="300" w:lineRule="auto"/>
                              <w:rPr>
                                <w:rFonts w:ascii="Times New Roman CYR" w:hAnsi="Times New Roman CYR"/>
                                <w:i/>
                                <w:iCs/>
                                <w:sz w:val="44"/>
                                <w:szCs w:val="44"/>
                              </w:rPr>
                            </w:pPr>
                            <w:bookmarkStart w:id="277" w:name="_Toc169173752"/>
                            <w:r w:rsidRPr="003A41B8">
                              <w:rPr>
                                <w:rFonts w:ascii="Times New Roman CYR" w:hAnsi="Times New Roman CYR"/>
                                <w:i/>
                                <w:iCs/>
                                <w:sz w:val="44"/>
                                <w:szCs w:val="44"/>
                              </w:rPr>
                              <w:t>ДИПЛОМНА РОБОТА БАКАЛАВРА</w:t>
                            </w:r>
                            <w:bookmarkEnd w:id="277"/>
                            <w:r w:rsidRPr="003A41B8">
                              <w:rPr>
                                <w:rFonts w:ascii="Times New Roman CYR" w:hAnsi="Times New Roman CYR"/>
                                <w:i/>
                                <w:iCs/>
                                <w:sz w:val="44"/>
                                <w:szCs w:val="44"/>
                              </w:rPr>
                              <w:t xml:space="preserve"> </w:t>
                            </w:r>
                          </w:p>
                          <w:p w14:paraId="2277FAC0" w14:textId="77777777" w:rsidR="000658DF" w:rsidRPr="000D3135" w:rsidRDefault="000658DF" w:rsidP="000658DF">
                            <w:pPr>
                              <w:pStyle w:val="2"/>
                              <w:spacing w:line="300" w:lineRule="auto"/>
                              <w:rPr>
                                <w:rFonts w:ascii="Times New Roman CYR" w:hAnsi="Times New Roman CYR"/>
                                <w:b w:val="0"/>
                                <w:sz w:val="44"/>
                                <w:szCs w:val="44"/>
                              </w:rPr>
                            </w:pPr>
                            <w:bookmarkStart w:id="278" w:name="_Toc169173753"/>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278"/>
                          </w:p>
                          <w:p w14:paraId="6FDB5976"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4D03E92B"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2A1506A4" w14:textId="77777777" w:rsidR="000658DF" w:rsidRPr="000D3135" w:rsidRDefault="000658DF" w:rsidP="000658DF">
                            <w:pPr>
                              <w:spacing w:line="300" w:lineRule="auto"/>
                              <w:jc w:val="center"/>
                              <w:rPr>
                                <w:b/>
                                <w:lang w:val="uk-UA"/>
                              </w:rPr>
                            </w:pPr>
                          </w:p>
                          <w:p w14:paraId="03AC8A43"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0D40E729" w14:textId="77777777" w:rsidR="00A43AC3" w:rsidRPr="00B1453A" w:rsidRDefault="00A43AC3" w:rsidP="00987998">
                            <w:pPr>
                              <w:jc w:val="center"/>
                              <w:rPr>
                                <w:rFonts w:ascii="Calibri" w:hAnsi="Calibri"/>
                                <w:sz w:val="36"/>
                                <w:szCs w:val="36"/>
                              </w:rPr>
                            </w:pPr>
                          </w:p>
                          <w:p w14:paraId="0DF0D9ED" w14:textId="77777777" w:rsidR="00A43AC3" w:rsidRDefault="00A43AC3" w:rsidP="00987998">
                            <w:pPr>
                              <w:jc w:val="center"/>
                              <w:rPr>
                                <w:rFonts w:ascii="Times New Roman CYR" w:hAnsi="Times New Roman CYR" w:cs="Times New Roman CYR"/>
                                <w:sz w:val="36"/>
                                <w:szCs w:val="36"/>
                              </w:rPr>
                            </w:pPr>
                          </w:p>
                          <w:p w14:paraId="6BE51E41" w14:textId="77777777" w:rsidR="00A43AC3" w:rsidRDefault="00A43AC3"/>
                          <w:p w14:paraId="4FC6968D" w14:textId="77777777" w:rsidR="00A43AC3" w:rsidRPr="00630E21" w:rsidRDefault="00A43AC3" w:rsidP="00987998">
                            <w:pPr>
                              <w:pStyle w:val="3"/>
                              <w:spacing w:line="276" w:lineRule="auto"/>
                              <w:rPr>
                                <w:rFonts w:ascii="Times New Roman" w:hAnsi="Times New Roman"/>
                                <w:bCs/>
                                <w:sz w:val="48"/>
                                <w:szCs w:val="48"/>
                              </w:rPr>
                            </w:pPr>
                            <w:bookmarkStart w:id="279" w:name="_Toc169173754"/>
                            <w:r w:rsidRPr="00630E21">
                              <w:rPr>
                                <w:rFonts w:ascii="Times New Roman" w:hAnsi="Times New Roman"/>
                                <w:bCs/>
                                <w:sz w:val="48"/>
                                <w:szCs w:val="48"/>
                              </w:rPr>
                              <w:t>ДИПЛОМНА РОБОТА</w:t>
                            </w:r>
                            <w:bookmarkEnd w:id="279"/>
                          </w:p>
                          <w:p w14:paraId="108A91A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F020211" w14:textId="77777777" w:rsidR="00A43AC3" w:rsidRPr="005E3013" w:rsidRDefault="00A43AC3" w:rsidP="00987998">
                            <w:pPr>
                              <w:pStyle w:val="2"/>
                              <w:spacing w:line="276" w:lineRule="auto"/>
                              <w:rPr>
                                <w:b w:val="0"/>
                                <w:bCs/>
                                <w:iCs/>
                                <w:sz w:val="48"/>
                                <w:szCs w:val="48"/>
                                <w:highlight w:val="yellow"/>
                              </w:rPr>
                            </w:pPr>
                            <w:bookmarkStart w:id="280" w:name="_Toc16917375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80"/>
                          </w:p>
                          <w:p w14:paraId="7B16169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96CDB6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02A85C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A5B8220" w14:textId="77777777" w:rsidR="00A43AC3" w:rsidRPr="00B1453A" w:rsidRDefault="00A43AC3" w:rsidP="00987998">
                            <w:pPr>
                              <w:jc w:val="center"/>
                              <w:rPr>
                                <w:rFonts w:ascii="Calibri" w:hAnsi="Calibri"/>
                                <w:sz w:val="36"/>
                                <w:szCs w:val="36"/>
                              </w:rPr>
                            </w:pPr>
                          </w:p>
                          <w:p w14:paraId="239C0D79" w14:textId="77777777" w:rsidR="00A43AC3" w:rsidRDefault="00A43AC3" w:rsidP="00987998">
                            <w:pPr>
                              <w:jc w:val="center"/>
                              <w:rPr>
                                <w:rFonts w:ascii="Times New Roman CYR" w:hAnsi="Times New Roman CYR" w:cs="Times New Roman CYR"/>
                                <w:sz w:val="36"/>
                                <w:szCs w:val="36"/>
                              </w:rPr>
                            </w:pPr>
                          </w:p>
                          <w:p w14:paraId="34BDA8F5" w14:textId="77777777" w:rsidR="00A43AC3" w:rsidRDefault="00A43AC3"/>
                          <w:p w14:paraId="6B079C36" w14:textId="77777777" w:rsidR="00A43AC3" w:rsidRPr="00630E21" w:rsidRDefault="00A43AC3" w:rsidP="00987998">
                            <w:pPr>
                              <w:pStyle w:val="3"/>
                              <w:spacing w:line="276" w:lineRule="auto"/>
                              <w:rPr>
                                <w:rFonts w:ascii="Times New Roman" w:hAnsi="Times New Roman"/>
                                <w:bCs/>
                                <w:sz w:val="48"/>
                                <w:szCs w:val="48"/>
                              </w:rPr>
                            </w:pPr>
                            <w:bookmarkStart w:id="281" w:name="_Toc169173756"/>
                            <w:r w:rsidRPr="00630E21">
                              <w:rPr>
                                <w:rFonts w:ascii="Times New Roman" w:hAnsi="Times New Roman"/>
                                <w:bCs/>
                                <w:sz w:val="48"/>
                                <w:szCs w:val="48"/>
                              </w:rPr>
                              <w:t>ДИПЛОМНА РОБОТА</w:t>
                            </w:r>
                            <w:bookmarkEnd w:id="281"/>
                          </w:p>
                          <w:p w14:paraId="1E00C25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E2BA3A0" w14:textId="77777777" w:rsidR="00A43AC3" w:rsidRPr="005E3013" w:rsidRDefault="00A43AC3" w:rsidP="00987998">
                            <w:pPr>
                              <w:pStyle w:val="2"/>
                              <w:spacing w:line="276" w:lineRule="auto"/>
                              <w:rPr>
                                <w:b w:val="0"/>
                                <w:bCs/>
                                <w:iCs/>
                                <w:sz w:val="48"/>
                                <w:szCs w:val="48"/>
                                <w:highlight w:val="yellow"/>
                              </w:rPr>
                            </w:pPr>
                            <w:bookmarkStart w:id="282" w:name="_Toc16917375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82"/>
                          </w:p>
                          <w:p w14:paraId="0B30F0D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F93448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FB927F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D3F13A8" w14:textId="77777777" w:rsidR="00A43AC3" w:rsidRPr="00B1453A" w:rsidRDefault="00A43AC3" w:rsidP="00987998">
                            <w:pPr>
                              <w:jc w:val="center"/>
                              <w:rPr>
                                <w:rFonts w:ascii="Calibri" w:hAnsi="Calibri"/>
                                <w:sz w:val="36"/>
                                <w:szCs w:val="36"/>
                              </w:rPr>
                            </w:pPr>
                          </w:p>
                          <w:p w14:paraId="77E207A4" w14:textId="77777777" w:rsidR="00A43AC3" w:rsidRDefault="00A43AC3" w:rsidP="00987998">
                            <w:pPr>
                              <w:jc w:val="center"/>
                              <w:rPr>
                                <w:rFonts w:ascii="Times New Roman CYR" w:hAnsi="Times New Roman CYR" w:cs="Times New Roman CYR"/>
                                <w:sz w:val="36"/>
                                <w:szCs w:val="36"/>
                              </w:rPr>
                            </w:pPr>
                          </w:p>
                          <w:p w14:paraId="354C2945" w14:textId="77777777" w:rsidR="00A43AC3" w:rsidRDefault="00A43AC3"/>
                          <w:p w14:paraId="45D81E4C" w14:textId="77777777" w:rsidR="00A43AC3" w:rsidRPr="00630E21" w:rsidRDefault="00A43AC3" w:rsidP="00987998">
                            <w:pPr>
                              <w:pStyle w:val="3"/>
                              <w:spacing w:line="276" w:lineRule="auto"/>
                              <w:rPr>
                                <w:rFonts w:ascii="Times New Roman" w:hAnsi="Times New Roman"/>
                                <w:bCs/>
                                <w:sz w:val="48"/>
                                <w:szCs w:val="48"/>
                              </w:rPr>
                            </w:pPr>
                            <w:bookmarkStart w:id="283" w:name="_Toc169173758"/>
                            <w:r w:rsidRPr="00630E21">
                              <w:rPr>
                                <w:rFonts w:ascii="Times New Roman" w:hAnsi="Times New Roman"/>
                                <w:bCs/>
                                <w:sz w:val="48"/>
                                <w:szCs w:val="48"/>
                              </w:rPr>
                              <w:t>ДИПЛОМНА РОБОТА</w:t>
                            </w:r>
                            <w:bookmarkEnd w:id="283"/>
                          </w:p>
                          <w:p w14:paraId="0F0F287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3905BC9" w14:textId="77777777" w:rsidR="00A43AC3" w:rsidRPr="005E3013" w:rsidRDefault="00A43AC3" w:rsidP="00987998">
                            <w:pPr>
                              <w:pStyle w:val="2"/>
                              <w:spacing w:line="276" w:lineRule="auto"/>
                              <w:rPr>
                                <w:b w:val="0"/>
                                <w:bCs/>
                                <w:iCs/>
                                <w:sz w:val="48"/>
                                <w:szCs w:val="48"/>
                                <w:highlight w:val="yellow"/>
                              </w:rPr>
                            </w:pPr>
                            <w:bookmarkStart w:id="284" w:name="_Toc16917375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84"/>
                          </w:p>
                          <w:p w14:paraId="641DFFD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DECC26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EEBE24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A55BD5A" w14:textId="77777777" w:rsidR="00A43AC3" w:rsidRPr="00B1453A" w:rsidRDefault="00A43AC3" w:rsidP="00987998">
                            <w:pPr>
                              <w:jc w:val="center"/>
                              <w:rPr>
                                <w:rFonts w:ascii="Calibri" w:hAnsi="Calibri"/>
                                <w:sz w:val="36"/>
                                <w:szCs w:val="36"/>
                              </w:rPr>
                            </w:pPr>
                          </w:p>
                          <w:p w14:paraId="364DF891" w14:textId="77777777" w:rsidR="00A43AC3" w:rsidRDefault="00A43AC3" w:rsidP="00987998">
                            <w:pPr>
                              <w:jc w:val="center"/>
                              <w:rPr>
                                <w:rFonts w:ascii="Times New Roman CYR" w:hAnsi="Times New Roman CYR" w:cs="Times New Roman CYR"/>
                                <w:sz w:val="36"/>
                                <w:szCs w:val="36"/>
                              </w:rPr>
                            </w:pPr>
                          </w:p>
                          <w:p w14:paraId="6845A877" w14:textId="77777777" w:rsidR="00A43AC3" w:rsidRDefault="00A43AC3"/>
                          <w:p w14:paraId="535CDC9C" w14:textId="77777777" w:rsidR="00A43AC3" w:rsidRPr="00630E21" w:rsidRDefault="00A43AC3" w:rsidP="00987998">
                            <w:pPr>
                              <w:pStyle w:val="3"/>
                              <w:spacing w:line="276" w:lineRule="auto"/>
                              <w:rPr>
                                <w:rFonts w:ascii="Times New Roman" w:hAnsi="Times New Roman"/>
                                <w:bCs/>
                                <w:sz w:val="48"/>
                                <w:szCs w:val="48"/>
                              </w:rPr>
                            </w:pPr>
                            <w:bookmarkStart w:id="285" w:name="_Toc169173760"/>
                            <w:r w:rsidRPr="00630E21">
                              <w:rPr>
                                <w:rFonts w:ascii="Times New Roman" w:hAnsi="Times New Roman"/>
                                <w:bCs/>
                                <w:sz w:val="48"/>
                                <w:szCs w:val="48"/>
                              </w:rPr>
                              <w:t>ДИПЛОМНА РОБОТА</w:t>
                            </w:r>
                            <w:bookmarkEnd w:id="285"/>
                          </w:p>
                          <w:p w14:paraId="2C881E6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D03CF3A" w14:textId="77777777" w:rsidR="00A43AC3" w:rsidRPr="005E3013" w:rsidRDefault="00A43AC3" w:rsidP="00987998">
                            <w:pPr>
                              <w:pStyle w:val="2"/>
                              <w:spacing w:line="276" w:lineRule="auto"/>
                              <w:rPr>
                                <w:b w:val="0"/>
                                <w:bCs/>
                                <w:iCs/>
                                <w:sz w:val="48"/>
                                <w:szCs w:val="48"/>
                                <w:highlight w:val="yellow"/>
                              </w:rPr>
                            </w:pPr>
                            <w:bookmarkStart w:id="286" w:name="_Toc16917376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86"/>
                          </w:p>
                          <w:p w14:paraId="1631D48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0B37E5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10278A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6DC0046" w14:textId="77777777" w:rsidR="00A43AC3" w:rsidRPr="00B1453A" w:rsidRDefault="00A43AC3" w:rsidP="00987998">
                            <w:pPr>
                              <w:jc w:val="center"/>
                              <w:rPr>
                                <w:rFonts w:ascii="Calibri" w:hAnsi="Calibri"/>
                                <w:sz w:val="36"/>
                                <w:szCs w:val="36"/>
                              </w:rPr>
                            </w:pPr>
                          </w:p>
                          <w:p w14:paraId="21037A90" w14:textId="77777777" w:rsidR="00A43AC3" w:rsidRDefault="00A43AC3" w:rsidP="00987998">
                            <w:pPr>
                              <w:jc w:val="center"/>
                              <w:rPr>
                                <w:rFonts w:ascii="Times New Roman CYR" w:hAnsi="Times New Roman CYR" w:cs="Times New Roman CYR"/>
                                <w:sz w:val="36"/>
                                <w:szCs w:val="36"/>
                              </w:rPr>
                            </w:pPr>
                          </w:p>
                          <w:p w14:paraId="1D81A6D4" w14:textId="77777777" w:rsidR="00A43AC3" w:rsidRDefault="00A43AC3"/>
                          <w:p w14:paraId="11E9D58E" w14:textId="77777777" w:rsidR="00A43AC3" w:rsidRPr="00630E21" w:rsidRDefault="00A43AC3" w:rsidP="00987998">
                            <w:pPr>
                              <w:pStyle w:val="3"/>
                              <w:spacing w:line="276" w:lineRule="auto"/>
                              <w:rPr>
                                <w:rFonts w:ascii="Times New Roman" w:hAnsi="Times New Roman"/>
                                <w:bCs/>
                                <w:sz w:val="48"/>
                                <w:szCs w:val="48"/>
                              </w:rPr>
                            </w:pPr>
                            <w:bookmarkStart w:id="287" w:name="_Toc169173762"/>
                            <w:r w:rsidRPr="00630E21">
                              <w:rPr>
                                <w:rFonts w:ascii="Times New Roman" w:hAnsi="Times New Roman"/>
                                <w:bCs/>
                                <w:sz w:val="48"/>
                                <w:szCs w:val="48"/>
                              </w:rPr>
                              <w:t>ДИПЛОМНА РОБОТА</w:t>
                            </w:r>
                            <w:bookmarkEnd w:id="287"/>
                          </w:p>
                          <w:p w14:paraId="52B2677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1378FD4" w14:textId="77777777" w:rsidR="00A43AC3" w:rsidRPr="005E3013" w:rsidRDefault="00A43AC3" w:rsidP="00987998">
                            <w:pPr>
                              <w:pStyle w:val="2"/>
                              <w:spacing w:line="276" w:lineRule="auto"/>
                              <w:rPr>
                                <w:b w:val="0"/>
                                <w:bCs/>
                                <w:iCs/>
                                <w:sz w:val="48"/>
                                <w:szCs w:val="48"/>
                                <w:highlight w:val="yellow"/>
                              </w:rPr>
                            </w:pPr>
                            <w:bookmarkStart w:id="288" w:name="_Toc16917376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88"/>
                          </w:p>
                          <w:p w14:paraId="6B9584D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21526B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07BC7D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7AEA99A" w14:textId="77777777" w:rsidR="00A43AC3" w:rsidRPr="00B1453A" w:rsidRDefault="00A43AC3" w:rsidP="00987998">
                            <w:pPr>
                              <w:jc w:val="center"/>
                              <w:rPr>
                                <w:rFonts w:ascii="Calibri" w:hAnsi="Calibri"/>
                                <w:sz w:val="36"/>
                                <w:szCs w:val="36"/>
                              </w:rPr>
                            </w:pPr>
                          </w:p>
                          <w:p w14:paraId="52AD1D49" w14:textId="77777777" w:rsidR="00A43AC3" w:rsidRDefault="00A43AC3" w:rsidP="00987998">
                            <w:pPr>
                              <w:jc w:val="center"/>
                              <w:rPr>
                                <w:rFonts w:ascii="Times New Roman CYR" w:hAnsi="Times New Roman CYR" w:cs="Times New Roman CYR"/>
                                <w:sz w:val="36"/>
                                <w:szCs w:val="36"/>
                              </w:rPr>
                            </w:pPr>
                          </w:p>
                          <w:p w14:paraId="56495707" w14:textId="77777777" w:rsidR="00A43AC3" w:rsidRDefault="00A43AC3"/>
                          <w:p w14:paraId="569C9BC1" w14:textId="77777777" w:rsidR="00A43AC3" w:rsidRPr="00630E21" w:rsidRDefault="00A43AC3" w:rsidP="00987998">
                            <w:pPr>
                              <w:pStyle w:val="3"/>
                              <w:spacing w:line="276" w:lineRule="auto"/>
                              <w:rPr>
                                <w:rFonts w:ascii="Times New Roman" w:hAnsi="Times New Roman"/>
                                <w:bCs/>
                                <w:sz w:val="48"/>
                                <w:szCs w:val="48"/>
                              </w:rPr>
                            </w:pPr>
                            <w:bookmarkStart w:id="289" w:name="_Toc169173764"/>
                            <w:r w:rsidRPr="00630E21">
                              <w:rPr>
                                <w:rFonts w:ascii="Times New Roman" w:hAnsi="Times New Roman"/>
                                <w:bCs/>
                                <w:sz w:val="48"/>
                                <w:szCs w:val="48"/>
                              </w:rPr>
                              <w:t>ДИПЛОМНА РОБОТА</w:t>
                            </w:r>
                            <w:bookmarkEnd w:id="289"/>
                          </w:p>
                          <w:p w14:paraId="511030C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52B1654" w14:textId="77777777" w:rsidR="00A43AC3" w:rsidRPr="005E3013" w:rsidRDefault="00A43AC3" w:rsidP="00987998">
                            <w:pPr>
                              <w:pStyle w:val="2"/>
                              <w:spacing w:line="276" w:lineRule="auto"/>
                              <w:rPr>
                                <w:b w:val="0"/>
                                <w:bCs/>
                                <w:iCs/>
                                <w:sz w:val="48"/>
                                <w:szCs w:val="48"/>
                                <w:highlight w:val="yellow"/>
                              </w:rPr>
                            </w:pPr>
                            <w:bookmarkStart w:id="290" w:name="_Toc16917376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90"/>
                          </w:p>
                          <w:p w14:paraId="110499E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8907F9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A7BB3C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6AD8155" w14:textId="77777777" w:rsidR="00A43AC3" w:rsidRPr="00B1453A" w:rsidRDefault="00A43AC3" w:rsidP="00987998">
                            <w:pPr>
                              <w:jc w:val="center"/>
                              <w:rPr>
                                <w:rFonts w:ascii="Calibri" w:hAnsi="Calibri"/>
                                <w:sz w:val="36"/>
                                <w:szCs w:val="36"/>
                              </w:rPr>
                            </w:pPr>
                          </w:p>
                          <w:p w14:paraId="59478D1E" w14:textId="77777777" w:rsidR="00A43AC3" w:rsidRDefault="00A43AC3" w:rsidP="00987998">
                            <w:pPr>
                              <w:jc w:val="center"/>
                              <w:rPr>
                                <w:rFonts w:ascii="Times New Roman CYR" w:hAnsi="Times New Roman CYR" w:cs="Times New Roman CYR"/>
                                <w:sz w:val="36"/>
                                <w:szCs w:val="36"/>
                              </w:rPr>
                            </w:pPr>
                          </w:p>
                          <w:p w14:paraId="28FD9FAD" w14:textId="77777777" w:rsidR="00A43AC3" w:rsidRDefault="00A43AC3"/>
                          <w:p w14:paraId="24E37948" w14:textId="77777777" w:rsidR="00A43AC3" w:rsidRPr="00630E21" w:rsidRDefault="00A43AC3" w:rsidP="00987998">
                            <w:pPr>
                              <w:pStyle w:val="3"/>
                              <w:spacing w:line="276" w:lineRule="auto"/>
                              <w:rPr>
                                <w:rFonts w:ascii="Times New Roman" w:hAnsi="Times New Roman"/>
                                <w:bCs/>
                                <w:sz w:val="48"/>
                                <w:szCs w:val="48"/>
                              </w:rPr>
                            </w:pPr>
                            <w:bookmarkStart w:id="291" w:name="_Toc169173766"/>
                            <w:r w:rsidRPr="00630E21">
                              <w:rPr>
                                <w:rFonts w:ascii="Times New Roman" w:hAnsi="Times New Roman"/>
                                <w:bCs/>
                                <w:sz w:val="48"/>
                                <w:szCs w:val="48"/>
                              </w:rPr>
                              <w:t>ДИПЛОМНА РОБОТА</w:t>
                            </w:r>
                            <w:bookmarkEnd w:id="291"/>
                          </w:p>
                          <w:p w14:paraId="45B072E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D360202" w14:textId="77777777" w:rsidR="00A43AC3" w:rsidRPr="005E3013" w:rsidRDefault="00A43AC3" w:rsidP="00987998">
                            <w:pPr>
                              <w:pStyle w:val="2"/>
                              <w:spacing w:line="276" w:lineRule="auto"/>
                              <w:rPr>
                                <w:b w:val="0"/>
                                <w:bCs/>
                                <w:iCs/>
                                <w:sz w:val="48"/>
                                <w:szCs w:val="48"/>
                                <w:highlight w:val="yellow"/>
                              </w:rPr>
                            </w:pPr>
                            <w:bookmarkStart w:id="292" w:name="_Toc16917376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92"/>
                          </w:p>
                          <w:p w14:paraId="3BF7CFA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CE5499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344706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39A189C" w14:textId="77777777" w:rsidR="00A43AC3" w:rsidRPr="00B1453A" w:rsidRDefault="00A43AC3" w:rsidP="00987998">
                            <w:pPr>
                              <w:jc w:val="center"/>
                              <w:rPr>
                                <w:rFonts w:ascii="Calibri" w:hAnsi="Calibri"/>
                                <w:sz w:val="36"/>
                                <w:szCs w:val="36"/>
                              </w:rPr>
                            </w:pPr>
                          </w:p>
                          <w:p w14:paraId="69AEDAD5" w14:textId="77777777" w:rsidR="00A43AC3" w:rsidRDefault="00A43AC3" w:rsidP="00987998">
                            <w:pPr>
                              <w:jc w:val="center"/>
                              <w:rPr>
                                <w:rFonts w:ascii="Times New Roman CYR" w:hAnsi="Times New Roman CYR" w:cs="Times New Roman CYR"/>
                                <w:sz w:val="36"/>
                                <w:szCs w:val="36"/>
                              </w:rPr>
                            </w:pPr>
                          </w:p>
                          <w:p w14:paraId="740E0620" w14:textId="77777777" w:rsidR="00A43AC3" w:rsidRDefault="00A43AC3"/>
                          <w:p w14:paraId="590DF747" w14:textId="77777777" w:rsidR="000658DF" w:rsidRPr="003A41B8" w:rsidRDefault="000658DF" w:rsidP="000658DF">
                            <w:pPr>
                              <w:pStyle w:val="3"/>
                              <w:spacing w:line="300" w:lineRule="auto"/>
                              <w:rPr>
                                <w:rFonts w:ascii="Times New Roman CYR" w:hAnsi="Times New Roman CYR"/>
                                <w:i/>
                                <w:iCs/>
                                <w:sz w:val="44"/>
                                <w:szCs w:val="44"/>
                              </w:rPr>
                            </w:pPr>
                            <w:bookmarkStart w:id="293" w:name="_Toc169173768"/>
                            <w:r w:rsidRPr="003A41B8">
                              <w:rPr>
                                <w:rFonts w:ascii="Times New Roman CYR" w:hAnsi="Times New Roman CYR"/>
                                <w:i/>
                                <w:iCs/>
                                <w:sz w:val="44"/>
                                <w:szCs w:val="44"/>
                              </w:rPr>
                              <w:t>ДИПЛОМНА РОБОТА БАКАЛАВРА</w:t>
                            </w:r>
                            <w:bookmarkEnd w:id="293"/>
                            <w:r w:rsidRPr="003A41B8">
                              <w:rPr>
                                <w:rFonts w:ascii="Times New Roman CYR" w:hAnsi="Times New Roman CYR"/>
                                <w:i/>
                                <w:iCs/>
                                <w:sz w:val="44"/>
                                <w:szCs w:val="44"/>
                              </w:rPr>
                              <w:t xml:space="preserve"> </w:t>
                            </w:r>
                          </w:p>
                          <w:p w14:paraId="07D4502A" w14:textId="77777777" w:rsidR="000658DF" w:rsidRPr="000D3135" w:rsidRDefault="000658DF" w:rsidP="000658DF">
                            <w:pPr>
                              <w:pStyle w:val="2"/>
                              <w:spacing w:line="300" w:lineRule="auto"/>
                              <w:rPr>
                                <w:rFonts w:ascii="Times New Roman CYR" w:hAnsi="Times New Roman CYR"/>
                                <w:b w:val="0"/>
                                <w:sz w:val="44"/>
                                <w:szCs w:val="44"/>
                              </w:rPr>
                            </w:pPr>
                            <w:bookmarkStart w:id="294" w:name="_Toc169173769"/>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294"/>
                          </w:p>
                          <w:p w14:paraId="771407E9"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56807FBC"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1AB14683" w14:textId="77777777" w:rsidR="000658DF" w:rsidRPr="000D3135" w:rsidRDefault="000658DF" w:rsidP="000658DF">
                            <w:pPr>
                              <w:spacing w:line="300" w:lineRule="auto"/>
                              <w:jc w:val="center"/>
                              <w:rPr>
                                <w:b/>
                                <w:lang w:val="uk-UA"/>
                              </w:rPr>
                            </w:pPr>
                          </w:p>
                          <w:p w14:paraId="1DEAC2B1"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523BD57E" w14:textId="77777777" w:rsidR="00A43AC3" w:rsidRPr="00B1453A" w:rsidRDefault="00A43AC3" w:rsidP="00987998">
                            <w:pPr>
                              <w:jc w:val="center"/>
                              <w:rPr>
                                <w:rFonts w:ascii="Calibri" w:hAnsi="Calibri"/>
                                <w:sz w:val="36"/>
                                <w:szCs w:val="36"/>
                              </w:rPr>
                            </w:pPr>
                          </w:p>
                          <w:p w14:paraId="5C7A30C4" w14:textId="77777777" w:rsidR="00A43AC3" w:rsidRDefault="00A43AC3" w:rsidP="00987998">
                            <w:pPr>
                              <w:jc w:val="center"/>
                              <w:rPr>
                                <w:rFonts w:ascii="Times New Roman CYR" w:hAnsi="Times New Roman CYR" w:cs="Times New Roman CYR"/>
                                <w:sz w:val="36"/>
                                <w:szCs w:val="36"/>
                              </w:rPr>
                            </w:pPr>
                          </w:p>
                          <w:p w14:paraId="56ADC1EB" w14:textId="77777777" w:rsidR="00A43AC3" w:rsidRDefault="00A43AC3"/>
                          <w:p w14:paraId="62F531BB" w14:textId="77777777" w:rsidR="00A43AC3" w:rsidRPr="00630E21" w:rsidRDefault="00A43AC3" w:rsidP="00987998">
                            <w:pPr>
                              <w:pStyle w:val="3"/>
                              <w:spacing w:line="276" w:lineRule="auto"/>
                              <w:rPr>
                                <w:rFonts w:ascii="Times New Roman" w:hAnsi="Times New Roman"/>
                                <w:bCs/>
                                <w:sz w:val="48"/>
                                <w:szCs w:val="48"/>
                              </w:rPr>
                            </w:pPr>
                            <w:bookmarkStart w:id="295" w:name="_Toc169173770"/>
                            <w:r w:rsidRPr="00630E21">
                              <w:rPr>
                                <w:rFonts w:ascii="Times New Roman" w:hAnsi="Times New Roman"/>
                                <w:bCs/>
                                <w:sz w:val="48"/>
                                <w:szCs w:val="48"/>
                              </w:rPr>
                              <w:t>ДИПЛОМНА РОБОТА</w:t>
                            </w:r>
                            <w:bookmarkEnd w:id="295"/>
                          </w:p>
                          <w:p w14:paraId="7381B93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2AB2422" w14:textId="77777777" w:rsidR="00A43AC3" w:rsidRPr="005E3013" w:rsidRDefault="00A43AC3" w:rsidP="00987998">
                            <w:pPr>
                              <w:pStyle w:val="2"/>
                              <w:spacing w:line="276" w:lineRule="auto"/>
                              <w:rPr>
                                <w:b w:val="0"/>
                                <w:bCs/>
                                <w:iCs/>
                                <w:sz w:val="48"/>
                                <w:szCs w:val="48"/>
                                <w:highlight w:val="yellow"/>
                              </w:rPr>
                            </w:pPr>
                            <w:bookmarkStart w:id="296" w:name="_Toc16917377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96"/>
                          </w:p>
                          <w:p w14:paraId="0A960C3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95E4D2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1C1AD9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E2DB2C8" w14:textId="77777777" w:rsidR="00A43AC3" w:rsidRPr="00B1453A" w:rsidRDefault="00A43AC3" w:rsidP="00987998">
                            <w:pPr>
                              <w:jc w:val="center"/>
                              <w:rPr>
                                <w:rFonts w:ascii="Calibri" w:hAnsi="Calibri"/>
                                <w:sz w:val="36"/>
                                <w:szCs w:val="36"/>
                              </w:rPr>
                            </w:pPr>
                          </w:p>
                          <w:p w14:paraId="2A306139" w14:textId="77777777" w:rsidR="00A43AC3" w:rsidRDefault="00A43AC3" w:rsidP="00987998">
                            <w:pPr>
                              <w:jc w:val="center"/>
                              <w:rPr>
                                <w:rFonts w:ascii="Times New Roman CYR" w:hAnsi="Times New Roman CYR" w:cs="Times New Roman CYR"/>
                                <w:sz w:val="36"/>
                                <w:szCs w:val="36"/>
                              </w:rPr>
                            </w:pPr>
                          </w:p>
                          <w:p w14:paraId="1D0E94E3" w14:textId="77777777" w:rsidR="00A43AC3" w:rsidRDefault="00A43AC3"/>
                          <w:p w14:paraId="53727F63" w14:textId="77777777" w:rsidR="00A43AC3" w:rsidRPr="00630E21" w:rsidRDefault="00A43AC3" w:rsidP="00987998">
                            <w:pPr>
                              <w:pStyle w:val="3"/>
                              <w:spacing w:line="276" w:lineRule="auto"/>
                              <w:rPr>
                                <w:rFonts w:ascii="Times New Roman" w:hAnsi="Times New Roman"/>
                                <w:bCs/>
                                <w:sz w:val="48"/>
                                <w:szCs w:val="48"/>
                              </w:rPr>
                            </w:pPr>
                            <w:bookmarkStart w:id="297" w:name="_Toc169173772"/>
                            <w:r w:rsidRPr="00630E21">
                              <w:rPr>
                                <w:rFonts w:ascii="Times New Roman" w:hAnsi="Times New Roman"/>
                                <w:bCs/>
                                <w:sz w:val="48"/>
                                <w:szCs w:val="48"/>
                              </w:rPr>
                              <w:t>ДИПЛОМНА РОБОТА</w:t>
                            </w:r>
                            <w:bookmarkEnd w:id="297"/>
                          </w:p>
                          <w:p w14:paraId="6A8DD84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EAED111" w14:textId="77777777" w:rsidR="00A43AC3" w:rsidRPr="005E3013" w:rsidRDefault="00A43AC3" w:rsidP="00987998">
                            <w:pPr>
                              <w:pStyle w:val="2"/>
                              <w:spacing w:line="276" w:lineRule="auto"/>
                              <w:rPr>
                                <w:b w:val="0"/>
                                <w:bCs/>
                                <w:iCs/>
                                <w:sz w:val="48"/>
                                <w:szCs w:val="48"/>
                                <w:highlight w:val="yellow"/>
                              </w:rPr>
                            </w:pPr>
                            <w:bookmarkStart w:id="298" w:name="_Toc16917377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98"/>
                          </w:p>
                          <w:p w14:paraId="739758A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030286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28BB4E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4A759C1" w14:textId="77777777" w:rsidR="00A43AC3" w:rsidRPr="00B1453A" w:rsidRDefault="00A43AC3" w:rsidP="00987998">
                            <w:pPr>
                              <w:jc w:val="center"/>
                              <w:rPr>
                                <w:rFonts w:ascii="Calibri" w:hAnsi="Calibri"/>
                                <w:sz w:val="36"/>
                                <w:szCs w:val="36"/>
                              </w:rPr>
                            </w:pPr>
                          </w:p>
                          <w:p w14:paraId="032B3388" w14:textId="77777777" w:rsidR="00A43AC3" w:rsidRDefault="00A43AC3" w:rsidP="00987998">
                            <w:pPr>
                              <w:jc w:val="center"/>
                              <w:rPr>
                                <w:rFonts w:ascii="Times New Roman CYR" w:hAnsi="Times New Roman CYR" w:cs="Times New Roman CYR"/>
                                <w:sz w:val="36"/>
                                <w:szCs w:val="36"/>
                              </w:rPr>
                            </w:pPr>
                          </w:p>
                          <w:p w14:paraId="2B64A9E5" w14:textId="77777777" w:rsidR="00A43AC3" w:rsidRDefault="00A43AC3"/>
                          <w:p w14:paraId="4FD68697" w14:textId="77777777" w:rsidR="00A43AC3" w:rsidRPr="00630E21" w:rsidRDefault="00A43AC3" w:rsidP="00987998">
                            <w:pPr>
                              <w:pStyle w:val="3"/>
                              <w:spacing w:line="276" w:lineRule="auto"/>
                              <w:rPr>
                                <w:rFonts w:ascii="Times New Roman" w:hAnsi="Times New Roman"/>
                                <w:bCs/>
                                <w:sz w:val="48"/>
                                <w:szCs w:val="48"/>
                              </w:rPr>
                            </w:pPr>
                            <w:bookmarkStart w:id="299" w:name="_Toc169173774"/>
                            <w:r w:rsidRPr="00630E21">
                              <w:rPr>
                                <w:rFonts w:ascii="Times New Roman" w:hAnsi="Times New Roman"/>
                                <w:bCs/>
                                <w:sz w:val="48"/>
                                <w:szCs w:val="48"/>
                              </w:rPr>
                              <w:t>ДИПЛОМНА РОБОТА</w:t>
                            </w:r>
                            <w:bookmarkEnd w:id="299"/>
                          </w:p>
                          <w:p w14:paraId="73F63BE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863E53A" w14:textId="77777777" w:rsidR="00A43AC3" w:rsidRPr="005E3013" w:rsidRDefault="00A43AC3" w:rsidP="00987998">
                            <w:pPr>
                              <w:pStyle w:val="2"/>
                              <w:spacing w:line="276" w:lineRule="auto"/>
                              <w:rPr>
                                <w:b w:val="0"/>
                                <w:bCs/>
                                <w:iCs/>
                                <w:sz w:val="48"/>
                                <w:szCs w:val="48"/>
                                <w:highlight w:val="yellow"/>
                              </w:rPr>
                            </w:pPr>
                            <w:bookmarkStart w:id="300" w:name="_Toc16917377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00"/>
                          </w:p>
                          <w:p w14:paraId="3B5DCEC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8D30AB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34F584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5F9E23F" w14:textId="77777777" w:rsidR="00A43AC3" w:rsidRPr="00B1453A" w:rsidRDefault="00A43AC3" w:rsidP="00987998">
                            <w:pPr>
                              <w:jc w:val="center"/>
                              <w:rPr>
                                <w:rFonts w:ascii="Calibri" w:hAnsi="Calibri"/>
                                <w:sz w:val="36"/>
                                <w:szCs w:val="36"/>
                              </w:rPr>
                            </w:pPr>
                          </w:p>
                          <w:p w14:paraId="1E6977E9" w14:textId="77777777" w:rsidR="00A43AC3" w:rsidRDefault="00A43AC3" w:rsidP="00987998">
                            <w:pPr>
                              <w:jc w:val="center"/>
                              <w:rPr>
                                <w:rFonts w:ascii="Times New Roman CYR" w:hAnsi="Times New Roman CYR" w:cs="Times New Roman CYR"/>
                                <w:sz w:val="36"/>
                                <w:szCs w:val="36"/>
                              </w:rPr>
                            </w:pPr>
                          </w:p>
                          <w:p w14:paraId="4F29E422" w14:textId="77777777" w:rsidR="00A43AC3" w:rsidRDefault="00A43AC3"/>
                          <w:p w14:paraId="1521D8ED" w14:textId="77777777" w:rsidR="00A43AC3" w:rsidRPr="00630E21" w:rsidRDefault="00A43AC3" w:rsidP="00987998">
                            <w:pPr>
                              <w:pStyle w:val="3"/>
                              <w:spacing w:line="276" w:lineRule="auto"/>
                              <w:rPr>
                                <w:rFonts w:ascii="Times New Roman" w:hAnsi="Times New Roman"/>
                                <w:bCs/>
                                <w:sz w:val="48"/>
                                <w:szCs w:val="48"/>
                              </w:rPr>
                            </w:pPr>
                            <w:bookmarkStart w:id="301" w:name="_Toc169173776"/>
                            <w:r w:rsidRPr="00630E21">
                              <w:rPr>
                                <w:rFonts w:ascii="Times New Roman" w:hAnsi="Times New Roman"/>
                                <w:bCs/>
                                <w:sz w:val="48"/>
                                <w:szCs w:val="48"/>
                              </w:rPr>
                              <w:t>ДИПЛОМНА РОБОТА</w:t>
                            </w:r>
                            <w:bookmarkEnd w:id="301"/>
                          </w:p>
                          <w:p w14:paraId="4E8BB72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0FDBF03" w14:textId="77777777" w:rsidR="00A43AC3" w:rsidRPr="005E3013" w:rsidRDefault="00A43AC3" w:rsidP="00987998">
                            <w:pPr>
                              <w:pStyle w:val="2"/>
                              <w:spacing w:line="276" w:lineRule="auto"/>
                              <w:rPr>
                                <w:b w:val="0"/>
                                <w:bCs/>
                                <w:iCs/>
                                <w:sz w:val="48"/>
                                <w:szCs w:val="48"/>
                                <w:highlight w:val="yellow"/>
                              </w:rPr>
                            </w:pPr>
                            <w:bookmarkStart w:id="302" w:name="_Toc16917377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02"/>
                          </w:p>
                          <w:p w14:paraId="0195B54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75725F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557C2F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2DFE51B" w14:textId="77777777" w:rsidR="00A43AC3" w:rsidRPr="00B1453A" w:rsidRDefault="00A43AC3" w:rsidP="00987998">
                            <w:pPr>
                              <w:jc w:val="center"/>
                              <w:rPr>
                                <w:rFonts w:ascii="Calibri" w:hAnsi="Calibri"/>
                                <w:sz w:val="36"/>
                                <w:szCs w:val="36"/>
                              </w:rPr>
                            </w:pPr>
                          </w:p>
                          <w:p w14:paraId="4265396A" w14:textId="77777777" w:rsidR="00A43AC3" w:rsidRDefault="00A43AC3" w:rsidP="00987998">
                            <w:pPr>
                              <w:jc w:val="center"/>
                              <w:rPr>
                                <w:rFonts w:ascii="Times New Roman CYR" w:hAnsi="Times New Roman CYR" w:cs="Times New Roman CYR"/>
                                <w:sz w:val="36"/>
                                <w:szCs w:val="36"/>
                              </w:rPr>
                            </w:pPr>
                          </w:p>
                          <w:p w14:paraId="405873F8" w14:textId="77777777" w:rsidR="00A43AC3" w:rsidRDefault="00A43AC3"/>
                          <w:p w14:paraId="1C65D07B" w14:textId="77777777" w:rsidR="00A43AC3" w:rsidRPr="00630E21" w:rsidRDefault="00A43AC3" w:rsidP="00987998">
                            <w:pPr>
                              <w:pStyle w:val="3"/>
                              <w:spacing w:line="276" w:lineRule="auto"/>
                              <w:rPr>
                                <w:rFonts w:ascii="Times New Roman" w:hAnsi="Times New Roman"/>
                                <w:bCs/>
                                <w:sz w:val="48"/>
                                <w:szCs w:val="48"/>
                              </w:rPr>
                            </w:pPr>
                            <w:bookmarkStart w:id="303" w:name="_Toc169173778"/>
                            <w:r w:rsidRPr="00630E21">
                              <w:rPr>
                                <w:rFonts w:ascii="Times New Roman" w:hAnsi="Times New Roman"/>
                                <w:bCs/>
                                <w:sz w:val="48"/>
                                <w:szCs w:val="48"/>
                              </w:rPr>
                              <w:t>ДИПЛОМНА РОБОТА</w:t>
                            </w:r>
                            <w:bookmarkEnd w:id="303"/>
                          </w:p>
                          <w:p w14:paraId="08FBBAE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C3EF170" w14:textId="77777777" w:rsidR="00A43AC3" w:rsidRPr="005E3013" w:rsidRDefault="00A43AC3" w:rsidP="00987998">
                            <w:pPr>
                              <w:pStyle w:val="2"/>
                              <w:spacing w:line="276" w:lineRule="auto"/>
                              <w:rPr>
                                <w:b w:val="0"/>
                                <w:bCs/>
                                <w:iCs/>
                                <w:sz w:val="48"/>
                                <w:szCs w:val="48"/>
                                <w:highlight w:val="yellow"/>
                              </w:rPr>
                            </w:pPr>
                            <w:bookmarkStart w:id="304" w:name="_Toc16917377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04"/>
                          </w:p>
                          <w:p w14:paraId="55C1194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BF3661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3A1AF5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CD09505" w14:textId="77777777" w:rsidR="00A43AC3" w:rsidRPr="00B1453A" w:rsidRDefault="00A43AC3" w:rsidP="00987998">
                            <w:pPr>
                              <w:jc w:val="center"/>
                              <w:rPr>
                                <w:rFonts w:ascii="Calibri" w:hAnsi="Calibri"/>
                                <w:sz w:val="36"/>
                                <w:szCs w:val="36"/>
                              </w:rPr>
                            </w:pPr>
                          </w:p>
                          <w:p w14:paraId="08F19066" w14:textId="77777777" w:rsidR="00A43AC3" w:rsidRDefault="00A43AC3" w:rsidP="00987998">
                            <w:pPr>
                              <w:jc w:val="center"/>
                              <w:rPr>
                                <w:rFonts w:ascii="Times New Roman CYR" w:hAnsi="Times New Roman CYR" w:cs="Times New Roman CYR"/>
                                <w:sz w:val="36"/>
                                <w:szCs w:val="36"/>
                              </w:rPr>
                            </w:pPr>
                          </w:p>
                          <w:p w14:paraId="363D59A5" w14:textId="77777777" w:rsidR="00A43AC3" w:rsidRDefault="00A43AC3"/>
                          <w:p w14:paraId="6AA4D872" w14:textId="77777777" w:rsidR="00A43AC3" w:rsidRPr="00630E21" w:rsidRDefault="00A43AC3" w:rsidP="00987998">
                            <w:pPr>
                              <w:pStyle w:val="3"/>
                              <w:spacing w:line="276" w:lineRule="auto"/>
                              <w:rPr>
                                <w:rFonts w:ascii="Times New Roman" w:hAnsi="Times New Roman"/>
                                <w:bCs/>
                                <w:sz w:val="48"/>
                                <w:szCs w:val="48"/>
                              </w:rPr>
                            </w:pPr>
                            <w:bookmarkStart w:id="305" w:name="_Toc169173780"/>
                            <w:r w:rsidRPr="00630E21">
                              <w:rPr>
                                <w:rFonts w:ascii="Times New Roman" w:hAnsi="Times New Roman"/>
                                <w:bCs/>
                                <w:sz w:val="48"/>
                                <w:szCs w:val="48"/>
                              </w:rPr>
                              <w:t>ДИПЛОМНА РОБОТА</w:t>
                            </w:r>
                            <w:bookmarkEnd w:id="305"/>
                          </w:p>
                          <w:p w14:paraId="51106E8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E6CCDBD" w14:textId="77777777" w:rsidR="00A43AC3" w:rsidRPr="005E3013" w:rsidRDefault="00A43AC3" w:rsidP="00987998">
                            <w:pPr>
                              <w:pStyle w:val="2"/>
                              <w:spacing w:line="276" w:lineRule="auto"/>
                              <w:rPr>
                                <w:b w:val="0"/>
                                <w:bCs/>
                                <w:iCs/>
                                <w:sz w:val="48"/>
                                <w:szCs w:val="48"/>
                                <w:highlight w:val="yellow"/>
                              </w:rPr>
                            </w:pPr>
                            <w:bookmarkStart w:id="306" w:name="_Toc16917378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06"/>
                          </w:p>
                          <w:p w14:paraId="2F1DBB4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2A76BB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BDB1C4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FD975E2" w14:textId="77777777" w:rsidR="00A43AC3" w:rsidRPr="00B1453A" w:rsidRDefault="00A43AC3" w:rsidP="00987998">
                            <w:pPr>
                              <w:jc w:val="center"/>
                              <w:rPr>
                                <w:rFonts w:ascii="Calibri" w:hAnsi="Calibri"/>
                                <w:sz w:val="36"/>
                                <w:szCs w:val="36"/>
                              </w:rPr>
                            </w:pPr>
                          </w:p>
                          <w:p w14:paraId="048C5CFC" w14:textId="77777777" w:rsidR="00A43AC3" w:rsidRDefault="00A43AC3" w:rsidP="00987998">
                            <w:pPr>
                              <w:jc w:val="center"/>
                              <w:rPr>
                                <w:rFonts w:ascii="Times New Roman CYR" w:hAnsi="Times New Roman CYR" w:cs="Times New Roman CYR"/>
                                <w:sz w:val="36"/>
                                <w:szCs w:val="36"/>
                              </w:rPr>
                            </w:pPr>
                          </w:p>
                          <w:p w14:paraId="17D7E905" w14:textId="77777777" w:rsidR="00A43AC3" w:rsidRDefault="00A43AC3"/>
                          <w:p w14:paraId="51132481" w14:textId="77777777" w:rsidR="00A43AC3" w:rsidRPr="00630E21" w:rsidRDefault="00A43AC3" w:rsidP="00987998">
                            <w:pPr>
                              <w:pStyle w:val="3"/>
                              <w:spacing w:line="276" w:lineRule="auto"/>
                              <w:rPr>
                                <w:rFonts w:ascii="Times New Roman" w:hAnsi="Times New Roman"/>
                                <w:bCs/>
                                <w:sz w:val="48"/>
                                <w:szCs w:val="48"/>
                              </w:rPr>
                            </w:pPr>
                            <w:bookmarkStart w:id="307" w:name="_Toc169173782"/>
                            <w:r w:rsidRPr="00630E21">
                              <w:rPr>
                                <w:rFonts w:ascii="Times New Roman" w:hAnsi="Times New Roman"/>
                                <w:bCs/>
                                <w:sz w:val="48"/>
                                <w:szCs w:val="48"/>
                              </w:rPr>
                              <w:t>ДИПЛОМНА РОБОТА</w:t>
                            </w:r>
                            <w:bookmarkEnd w:id="307"/>
                          </w:p>
                          <w:p w14:paraId="666C51D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48C6AF0" w14:textId="77777777" w:rsidR="00A43AC3" w:rsidRPr="005E3013" w:rsidRDefault="00A43AC3" w:rsidP="00987998">
                            <w:pPr>
                              <w:pStyle w:val="2"/>
                              <w:spacing w:line="276" w:lineRule="auto"/>
                              <w:rPr>
                                <w:b w:val="0"/>
                                <w:bCs/>
                                <w:iCs/>
                                <w:sz w:val="48"/>
                                <w:szCs w:val="48"/>
                                <w:highlight w:val="yellow"/>
                              </w:rPr>
                            </w:pPr>
                            <w:bookmarkStart w:id="308" w:name="_Toc16917378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08"/>
                          </w:p>
                          <w:p w14:paraId="79EF5E1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EFA721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8F7205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BA07090" w14:textId="77777777" w:rsidR="00A43AC3" w:rsidRPr="00B1453A" w:rsidRDefault="00A43AC3" w:rsidP="00987998">
                            <w:pPr>
                              <w:jc w:val="center"/>
                              <w:rPr>
                                <w:rFonts w:ascii="Calibri" w:hAnsi="Calibri"/>
                                <w:sz w:val="36"/>
                                <w:szCs w:val="36"/>
                              </w:rPr>
                            </w:pPr>
                          </w:p>
                          <w:p w14:paraId="350B1EAD" w14:textId="77777777" w:rsidR="00A43AC3" w:rsidRDefault="00A43AC3" w:rsidP="00987998">
                            <w:pPr>
                              <w:jc w:val="center"/>
                              <w:rPr>
                                <w:rFonts w:ascii="Times New Roman CYR" w:hAnsi="Times New Roman CYR" w:cs="Times New Roman CYR"/>
                                <w:sz w:val="36"/>
                                <w:szCs w:val="36"/>
                              </w:rPr>
                            </w:pPr>
                          </w:p>
                          <w:p w14:paraId="06A4AEF0" w14:textId="77777777" w:rsidR="00A43AC3" w:rsidRDefault="00A43AC3"/>
                          <w:p w14:paraId="76D7E9BA" w14:textId="77777777" w:rsidR="000658DF" w:rsidRPr="003A41B8" w:rsidRDefault="000658DF" w:rsidP="000658DF">
                            <w:pPr>
                              <w:pStyle w:val="3"/>
                              <w:spacing w:line="300" w:lineRule="auto"/>
                              <w:rPr>
                                <w:rFonts w:ascii="Times New Roman CYR" w:hAnsi="Times New Roman CYR"/>
                                <w:i/>
                                <w:iCs/>
                                <w:sz w:val="44"/>
                                <w:szCs w:val="44"/>
                              </w:rPr>
                            </w:pPr>
                            <w:bookmarkStart w:id="309" w:name="_Toc169173784"/>
                            <w:r w:rsidRPr="003A41B8">
                              <w:rPr>
                                <w:rFonts w:ascii="Times New Roman CYR" w:hAnsi="Times New Roman CYR"/>
                                <w:i/>
                                <w:iCs/>
                                <w:sz w:val="44"/>
                                <w:szCs w:val="44"/>
                              </w:rPr>
                              <w:t>ДИПЛОМНА РОБОТА БАКАЛАВРА</w:t>
                            </w:r>
                            <w:bookmarkEnd w:id="309"/>
                            <w:r w:rsidRPr="003A41B8">
                              <w:rPr>
                                <w:rFonts w:ascii="Times New Roman CYR" w:hAnsi="Times New Roman CYR"/>
                                <w:i/>
                                <w:iCs/>
                                <w:sz w:val="44"/>
                                <w:szCs w:val="44"/>
                              </w:rPr>
                              <w:t xml:space="preserve"> </w:t>
                            </w:r>
                          </w:p>
                          <w:p w14:paraId="542E7BC8" w14:textId="77777777" w:rsidR="000658DF" w:rsidRPr="000D3135" w:rsidRDefault="000658DF" w:rsidP="000658DF">
                            <w:pPr>
                              <w:pStyle w:val="2"/>
                              <w:spacing w:line="300" w:lineRule="auto"/>
                              <w:rPr>
                                <w:rFonts w:ascii="Times New Roman CYR" w:hAnsi="Times New Roman CYR"/>
                                <w:b w:val="0"/>
                                <w:sz w:val="44"/>
                                <w:szCs w:val="44"/>
                              </w:rPr>
                            </w:pPr>
                            <w:bookmarkStart w:id="310" w:name="_Toc169173785"/>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310"/>
                          </w:p>
                          <w:p w14:paraId="164F8133"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031C3754"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6C835506" w14:textId="77777777" w:rsidR="000658DF" w:rsidRPr="000D3135" w:rsidRDefault="000658DF" w:rsidP="000658DF">
                            <w:pPr>
                              <w:spacing w:line="300" w:lineRule="auto"/>
                              <w:jc w:val="center"/>
                              <w:rPr>
                                <w:b/>
                                <w:lang w:val="uk-UA"/>
                              </w:rPr>
                            </w:pPr>
                          </w:p>
                          <w:p w14:paraId="0561BA47"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1133D9FD" w14:textId="77777777" w:rsidR="00A43AC3" w:rsidRPr="00B1453A" w:rsidRDefault="00A43AC3" w:rsidP="00987998">
                            <w:pPr>
                              <w:jc w:val="center"/>
                              <w:rPr>
                                <w:rFonts w:ascii="Calibri" w:hAnsi="Calibri"/>
                                <w:sz w:val="36"/>
                                <w:szCs w:val="36"/>
                              </w:rPr>
                            </w:pPr>
                          </w:p>
                          <w:p w14:paraId="0D3E6820" w14:textId="77777777" w:rsidR="00A43AC3" w:rsidRDefault="00A43AC3" w:rsidP="00987998">
                            <w:pPr>
                              <w:jc w:val="center"/>
                              <w:rPr>
                                <w:rFonts w:ascii="Times New Roman CYR" w:hAnsi="Times New Roman CYR" w:cs="Times New Roman CYR"/>
                                <w:sz w:val="36"/>
                                <w:szCs w:val="36"/>
                              </w:rPr>
                            </w:pPr>
                          </w:p>
                          <w:p w14:paraId="2E2D435B" w14:textId="77777777" w:rsidR="00A43AC3" w:rsidRDefault="00A43AC3"/>
                          <w:p w14:paraId="197DC896" w14:textId="77777777" w:rsidR="00A43AC3" w:rsidRPr="00630E21" w:rsidRDefault="00A43AC3" w:rsidP="00987998">
                            <w:pPr>
                              <w:pStyle w:val="3"/>
                              <w:spacing w:line="276" w:lineRule="auto"/>
                              <w:rPr>
                                <w:rFonts w:ascii="Times New Roman" w:hAnsi="Times New Roman"/>
                                <w:bCs/>
                                <w:sz w:val="48"/>
                                <w:szCs w:val="48"/>
                              </w:rPr>
                            </w:pPr>
                            <w:bookmarkStart w:id="311" w:name="_Toc169173786"/>
                            <w:r w:rsidRPr="00630E21">
                              <w:rPr>
                                <w:rFonts w:ascii="Times New Roman" w:hAnsi="Times New Roman"/>
                                <w:bCs/>
                                <w:sz w:val="48"/>
                                <w:szCs w:val="48"/>
                              </w:rPr>
                              <w:t>ДИПЛОМНА РОБОТА</w:t>
                            </w:r>
                            <w:bookmarkEnd w:id="311"/>
                          </w:p>
                          <w:p w14:paraId="0984E3C2"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A2244F8" w14:textId="77777777" w:rsidR="00A43AC3" w:rsidRPr="005E3013" w:rsidRDefault="00A43AC3" w:rsidP="00987998">
                            <w:pPr>
                              <w:pStyle w:val="2"/>
                              <w:spacing w:line="276" w:lineRule="auto"/>
                              <w:rPr>
                                <w:b w:val="0"/>
                                <w:bCs/>
                                <w:iCs/>
                                <w:sz w:val="48"/>
                                <w:szCs w:val="48"/>
                                <w:highlight w:val="yellow"/>
                              </w:rPr>
                            </w:pPr>
                            <w:bookmarkStart w:id="312" w:name="_Toc16917378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12"/>
                          </w:p>
                          <w:p w14:paraId="1FBCC07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730CEC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678921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A884263" w14:textId="77777777" w:rsidR="00A43AC3" w:rsidRPr="00B1453A" w:rsidRDefault="00A43AC3" w:rsidP="00987998">
                            <w:pPr>
                              <w:jc w:val="center"/>
                              <w:rPr>
                                <w:rFonts w:ascii="Calibri" w:hAnsi="Calibri"/>
                                <w:sz w:val="36"/>
                                <w:szCs w:val="36"/>
                              </w:rPr>
                            </w:pPr>
                          </w:p>
                          <w:p w14:paraId="486789E2" w14:textId="77777777" w:rsidR="00A43AC3" w:rsidRDefault="00A43AC3" w:rsidP="00987998">
                            <w:pPr>
                              <w:jc w:val="center"/>
                              <w:rPr>
                                <w:rFonts w:ascii="Times New Roman CYR" w:hAnsi="Times New Roman CYR" w:cs="Times New Roman CYR"/>
                                <w:sz w:val="36"/>
                                <w:szCs w:val="36"/>
                              </w:rPr>
                            </w:pPr>
                          </w:p>
                          <w:p w14:paraId="47218C9A" w14:textId="77777777" w:rsidR="00A43AC3" w:rsidRDefault="00A43AC3"/>
                          <w:p w14:paraId="6D1BC031" w14:textId="77777777" w:rsidR="00A43AC3" w:rsidRPr="00630E21" w:rsidRDefault="00A43AC3" w:rsidP="00987998">
                            <w:pPr>
                              <w:pStyle w:val="3"/>
                              <w:spacing w:line="276" w:lineRule="auto"/>
                              <w:rPr>
                                <w:rFonts w:ascii="Times New Roman" w:hAnsi="Times New Roman"/>
                                <w:bCs/>
                                <w:sz w:val="48"/>
                                <w:szCs w:val="48"/>
                              </w:rPr>
                            </w:pPr>
                            <w:bookmarkStart w:id="313" w:name="_Toc169173788"/>
                            <w:r w:rsidRPr="00630E21">
                              <w:rPr>
                                <w:rFonts w:ascii="Times New Roman" w:hAnsi="Times New Roman"/>
                                <w:bCs/>
                                <w:sz w:val="48"/>
                                <w:szCs w:val="48"/>
                              </w:rPr>
                              <w:t>ДИПЛОМНА РОБОТА</w:t>
                            </w:r>
                            <w:bookmarkEnd w:id="313"/>
                          </w:p>
                          <w:p w14:paraId="5CA9063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B616ED5" w14:textId="77777777" w:rsidR="00A43AC3" w:rsidRPr="005E3013" w:rsidRDefault="00A43AC3" w:rsidP="00987998">
                            <w:pPr>
                              <w:pStyle w:val="2"/>
                              <w:spacing w:line="276" w:lineRule="auto"/>
                              <w:rPr>
                                <w:b w:val="0"/>
                                <w:bCs/>
                                <w:iCs/>
                                <w:sz w:val="48"/>
                                <w:szCs w:val="48"/>
                                <w:highlight w:val="yellow"/>
                              </w:rPr>
                            </w:pPr>
                            <w:bookmarkStart w:id="314" w:name="_Toc16917378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14"/>
                          </w:p>
                          <w:p w14:paraId="43E5DA5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3F50F5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B5A8C7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BCBA7D7" w14:textId="77777777" w:rsidR="00A43AC3" w:rsidRPr="00B1453A" w:rsidRDefault="00A43AC3" w:rsidP="00987998">
                            <w:pPr>
                              <w:jc w:val="center"/>
                              <w:rPr>
                                <w:rFonts w:ascii="Calibri" w:hAnsi="Calibri"/>
                                <w:sz w:val="36"/>
                                <w:szCs w:val="36"/>
                              </w:rPr>
                            </w:pPr>
                          </w:p>
                          <w:p w14:paraId="7EF2D18C" w14:textId="77777777" w:rsidR="00A43AC3" w:rsidRDefault="00A43AC3" w:rsidP="00987998">
                            <w:pPr>
                              <w:jc w:val="center"/>
                              <w:rPr>
                                <w:rFonts w:ascii="Times New Roman CYR" w:hAnsi="Times New Roman CYR" w:cs="Times New Roman CYR"/>
                                <w:sz w:val="36"/>
                                <w:szCs w:val="36"/>
                              </w:rPr>
                            </w:pPr>
                          </w:p>
                          <w:p w14:paraId="445DDE2C" w14:textId="77777777" w:rsidR="00A43AC3" w:rsidRDefault="00A43AC3"/>
                          <w:p w14:paraId="602110A1" w14:textId="77777777" w:rsidR="00A43AC3" w:rsidRPr="00630E21" w:rsidRDefault="00A43AC3" w:rsidP="00987998">
                            <w:pPr>
                              <w:pStyle w:val="3"/>
                              <w:spacing w:line="276" w:lineRule="auto"/>
                              <w:rPr>
                                <w:rFonts w:ascii="Times New Roman" w:hAnsi="Times New Roman"/>
                                <w:bCs/>
                                <w:sz w:val="48"/>
                                <w:szCs w:val="48"/>
                              </w:rPr>
                            </w:pPr>
                            <w:bookmarkStart w:id="315" w:name="_Toc169173790"/>
                            <w:r w:rsidRPr="00630E21">
                              <w:rPr>
                                <w:rFonts w:ascii="Times New Roman" w:hAnsi="Times New Roman"/>
                                <w:bCs/>
                                <w:sz w:val="48"/>
                                <w:szCs w:val="48"/>
                              </w:rPr>
                              <w:t>ДИПЛОМНА РОБОТА</w:t>
                            </w:r>
                            <w:bookmarkEnd w:id="315"/>
                          </w:p>
                          <w:p w14:paraId="6F87D7B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96C530A" w14:textId="77777777" w:rsidR="00A43AC3" w:rsidRPr="005E3013" w:rsidRDefault="00A43AC3" w:rsidP="00987998">
                            <w:pPr>
                              <w:pStyle w:val="2"/>
                              <w:spacing w:line="276" w:lineRule="auto"/>
                              <w:rPr>
                                <w:b w:val="0"/>
                                <w:bCs/>
                                <w:iCs/>
                                <w:sz w:val="48"/>
                                <w:szCs w:val="48"/>
                                <w:highlight w:val="yellow"/>
                              </w:rPr>
                            </w:pPr>
                            <w:bookmarkStart w:id="316" w:name="_Toc16917379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16"/>
                          </w:p>
                          <w:p w14:paraId="5BBA775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B80C36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5D54A3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28D0D3A" w14:textId="77777777" w:rsidR="00A43AC3" w:rsidRPr="00B1453A" w:rsidRDefault="00A43AC3" w:rsidP="00987998">
                            <w:pPr>
                              <w:jc w:val="center"/>
                              <w:rPr>
                                <w:rFonts w:ascii="Calibri" w:hAnsi="Calibri"/>
                                <w:sz w:val="36"/>
                                <w:szCs w:val="36"/>
                              </w:rPr>
                            </w:pPr>
                          </w:p>
                          <w:p w14:paraId="08413D78" w14:textId="77777777" w:rsidR="00A43AC3" w:rsidRDefault="00A43AC3" w:rsidP="00987998">
                            <w:pPr>
                              <w:jc w:val="center"/>
                              <w:rPr>
                                <w:rFonts w:ascii="Times New Roman CYR" w:hAnsi="Times New Roman CYR" w:cs="Times New Roman CYR"/>
                                <w:sz w:val="36"/>
                                <w:szCs w:val="36"/>
                              </w:rPr>
                            </w:pPr>
                          </w:p>
                          <w:p w14:paraId="49DFDE70" w14:textId="77777777" w:rsidR="00A43AC3" w:rsidRDefault="00A43AC3"/>
                          <w:p w14:paraId="2C655138" w14:textId="77777777" w:rsidR="00A43AC3" w:rsidRPr="00630E21" w:rsidRDefault="00A43AC3" w:rsidP="00987998">
                            <w:pPr>
                              <w:pStyle w:val="3"/>
                              <w:spacing w:line="276" w:lineRule="auto"/>
                              <w:rPr>
                                <w:rFonts w:ascii="Times New Roman" w:hAnsi="Times New Roman"/>
                                <w:bCs/>
                                <w:sz w:val="48"/>
                                <w:szCs w:val="48"/>
                              </w:rPr>
                            </w:pPr>
                            <w:bookmarkStart w:id="317" w:name="_Toc169173792"/>
                            <w:r w:rsidRPr="00630E21">
                              <w:rPr>
                                <w:rFonts w:ascii="Times New Roman" w:hAnsi="Times New Roman"/>
                                <w:bCs/>
                                <w:sz w:val="48"/>
                                <w:szCs w:val="48"/>
                              </w:rPr>
                              <w:t>ДИПЛОМНА РОБОТА</w:t>
                            </w:r>
                            <w:bookmarkEnd w:id="317"/>
                          </w:p>
                          <w:p w14:paraId="45E9A5B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F872530" w14:textId="77777777" w:rsidR="00A43AC3" w:rsidRPr="005E3013" w:rsidRDefault="00A43AC3" w:rsidP="00987998">
                            <w:pPr>
                              <w:pStyle w:val="2"/>
                              <w:spacing w:line="276" w:lineRule="auto"/>
                              <w:rPr>
                                <w:b w:val="0"/>
                                <w:bCs/>
                                <w:iCs/>
                                <w:sz w:val="48"/>
                                <w:szCs w:val="48"/>
                                <w:highlight w:val="yellow"/>
                              </w:rPr>
                            </w:pPr>
                            <w:bookmarkStart w:id="318" w:name="_Toc16917379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18"/>
                          </w:p>
                          <w:p w14:paraId="6EAA75C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C746CB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97B8F3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431BF37" w14:textId="77777777" w:rsidR="00A43AC3" w:rsidRPr="00B1453A" w:rsidRDefault="00A43AC3" w:rsidP="00987998">
                            <w:pPr>
                              <w:jc w:val="center"/>
                              <w:rPr>
                                <w:rFonts w:ascii="Calibri" w:hAnsi="Calibri"/>
                                <w:sz w:val="36"/>
                                <w:szCs w:val="36"/>
                              </w:rPr>
                            </w:pPr>
                          </w:p>
                          <w:p w14:paraId="13818E74" w14:textId="77777777" w:rsidR="00A43AC3" w:rsidRDefault="00A43AC3" w:rsidP="00987998">
                            <w:pPr>
                              <w:jc w:val="center"/>
                              <w:rPr>
                                <w:rFonts w:ascii="Times New Roman CYR" w:hAnsi="Times New Roman CYR" w:cs="Times New Roman CYR"/>
                                <w:sz w:val="36"/>
                                <w:szCs w:val="36"/>
                              </w:rPr>
                            </w:pPr>
                          </w:p>
                          <w:p w14:paraId="6C42BA13" w14:textId="77777777" w:rsidR="00A43AC3" w:rsidRDefault="00A43AC3"/>
                          <w:p w14:paraId="56E9651C" w14:textId="77777777" w:rsidR="00A43AC3" w:rsidRPr="00630E21" w:rsidRDefault="00A43AC3" w:rsidP="00987998">
                            <w:pPr>
                              <w:pStyle w:val="3"/>
                              <w:spacing w:line="276" w:lineRule="auto"/>
                              <w:rPr>
                                <w:rFonts w:ascii="Times New Roman" w:hAnsi="Times New Roman"/>
                                <w:bCs/>
                                <w:sz w:val="48"/>
                                <w:szCs w:val="48"/>
                              </w:rPr>
                            </w:pPr>
                            <w:bookmarkStart w:id="319" w:name="_Toc169173794"/>
                            <w:r w:rsidRPr="00630E21">
                              <w:rPr>
                                <w:rFonts w:ascii="Times New Roman" w:hAnsi="Times New Roman"/>
                                <w:bCs/>
                                <w:sz w:val="48"/>
                                <w:szCs w:val="48"/>
                              </w:rPr>
                              <w:t>ДИПЛОМНА РОБОТА</w:t>
                            </w:r>
                            <w:bookmarkEnd w:id="319"/>
                          </w:p>
                          <w:p w14:paraId="52D8C6E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1535CB0" w14:textId="77777777" w:rsidR="00A43AC3" w:rsidRPr="005E3013" w:rsidRDefault="00A43AC3" w:rsidP="00987998">
                            <w:pPr>
                              <w:pStyle w:val="2"/>
                              <w:spacing w:line="276" w:lineRule="auto"/>
                              <w:rPr>
                                <w:b w:val="0"/>
                                <w:bCs/>
                                <w:iCs/>
                                <w:sz w:val="48"/>
                                <w:szCs w:val="48"/>
                                <w:highlight w:val="yellow"/>
                              </w:rPr>
                            </w:pPr>
                            <w:bookmarkStart w:id="320" w:name="_Toc16917379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20"/>
                          </w:p>
                          <w:p w14:paraId="5617C4C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8E59F6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C21DFD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A95A46F" w14:textId="77777777" w:rsidR="00A43AC3" w:rsidRPr="00B1453A" w:rsidRDefault="00A43AC3" w:rsidP="00987998">
                            <w:pPr>
                              <w:jc w:val="center"/>
                              <w:rPr>
                                <w:rFonts w:ascii="Calibri" w:hAnsi="Calibri"/>
                                <w:sz w:val="36"/>
                                <w:szCs w:val="36"/>
                              </w:rPr>
                            </w:pPr>
                          </w:p>
                          <w:p w14:paraId="69D201ED" w14:textId="77777777" w:rsidR="00A43AC3" w:rsidRDefault="00A43AC3" w:rsidP="00987998">
                            <w:pPr>
                              <w:jc w:val="center"/>
                              <w:rPr>
                                <w:rFonts w:ascii="Times New Roman CYR" w:hAnsi="Times New Roman CYR" w:cs="Times New Roman CYR"/>
                                <w:sz w:val="36"/>
                                <w:szCs w:val="36"/>
                              </w:rPr>
                            </w:pPr>
                          </w:p>
                          <w:p w14:paraId="38A0C581" w14:textId="77777777" w:rsidR="00A43AC3" w:rsidRDefault="00A43AC3"/>
                          <w:p w14:paraId="0AC5A8A1" w14:textId="77777777" w:rsidR="00A43AC3" w:rsidRPr="00630E21" w:rsidRDefault="00A43AC3" w:rsidP="00987998">
                            <w:pPr>
                              <w:pStyle w:val="3"/>
                              <w:spacing w:line="276" w:lineRule="auto"/>
                              <w:rPr>
                                <w:rFonts w:ascii="Times New Roman" w:hAnsi="Times New Roman"/>
                                <w:bCs/>
                                <w:sz w:val="48"/>
                                <w:szCs w:val="48"/>
                              </w:rPr>
                            </w:pPr>
                            <w:bookmarkStart w:id="321" w:name="_Toc169173796"/>
                            <w:r w:rsidRPr="00630E21">
                              <w:rPr>
                                <w:rFonts w:ascii="Times New Roman" w:hAnsi="Times New Roman"/>
                                <w:bCs/>
                                <w:sz w:val="48"/>
                                <w:szCs w:val="48"/>
                              </w:rPr>
                              <w:t>ДИПЛОМНА РОБОТА</w:t>
                            </w:r>
                            <w:bookmarkEnd w:id="321"/>
                          </w:p>
                          <w:p w14:paraId="5BE2D5E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8348EE1" w14:textId="77777777" w:rsidR="00A43AC3" w:rsidRPr="005E3013" w:rsidRDefault="00A43AC3" w:rsidP="00987998">
                            <w:pPr>
                              <w:pStyle w:val="2"/>
                              <w:spacing w:line="276" w:lineRule="auto"/>
                              <w:rPr>
                                <w:b w:val="0"/>
                                <w:bCs/>
                                <w:iCs/>
                                <w:sz w:val="48"/>
                                <w:szCs w:val="48"/>
                                <w:highlight w:val="yellow"/>
                              </w:rPr>
                            </w:pPr>
                            <w:bookmarkStart w:id="322" w:name="_Toc16917379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22"/>
                          </w:p>
                          <w:p w14:paraId="035A1BA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2E41F0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4861F7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871D140" w14:textId="77777777" w:rsidR="00A43AC3" w:rsidRPr="00B1453A" w:rsidRDefault="00A43AC3" w:rsidP="00987998">
                            <w:pPr>
                              <w:jc w:val="center"/>
                              <w:rPr>
                                <w:rFonts w:ascii="Calibri" w:hAnsi="Calibri"/>
                                <w:sz w:val="36"/>
                                <w:szCs w:val="36"/>
                              </w:rPr>
                            </w:pPr>
                          </w:p>
                          <w:p w14:paraId="217566EF" w14:textId="77777777" w:rsidR="00A43AC3" w:rsidRDefault="00A43AC3" w:rsidP="00987998">
                            <w:pPr>
                              <w:jc w:val="center"/>
                              <w:rPr>
                                <w:rFonts w:ascii="Times New Roman CYR" w:hAnsi="Times New Roman CYR" w:cs="Times New Roman CYR"/>
                                <w:sz w:val="36"/>
                                <w:szCs w:val="36"/>
                              </w:rPr>
                            </w:pPr>
                          </w:p>
                          <w:p w14:paraId="2FFA9AC5" w14:textId="77777777" w:rsidR="00A43AC3" w:rsidRDefault="00A43AC3"/>
                          <w:p w14:paraId="3C103708" w14:textId="77777777" w:rsidR="00A43AC3" w:rsidRPr="00630E21" w:rsidRDefault="00A43AC3" w:rsidP="00987998">
                            <w:pPr>
                              <w:pStyle w:val="3"/>
                              <w:spacing w:line="276" w:lineRule="auto"/>
                              <w:rPr>
                                <w:rFonts w:ascii="Times New Roman" w:hAnsi="Times New Roman"/>
                                <w:bCs/>
                                <w:sz w:val="48"/>
                                <w:szCs w:val="48"/>
                              </w:rPr>
                            </w:pPr>
                            <w:bookmarkStart w:id="323" w:name="_Toc169173798"/>
                            <w:r w:rsidRPr="00630E21">
                              <w:rPr>
                                <w:rFonts w:ascii="Times New Roman" w:hAnsi="Times New Roman"/>
                                <w:bCs/>
                                <w:sz w:val="48"/>
                                <w:szCs w:val="48"/>
                              </w:rPr>
                              <w:t>ДИПЛОМНА РОБОТА</w:t>
                            </w:r>
                            <w:bookmarkEnd w:id="323"/>
                          </w:p>
                          <w:p w14:paraId="551C01F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E84A605" w14:textId="77777777" w:rsidR="00A43AC3" w:rsidRPr="005E3013" w:rsidRDefault="00A43AC3" w:rsidP="00987998">
                            <w:pPr>
                              <w:pStyle w:val="2"/>
                              <w:spacing w:line="276" w:lineRule="auto"/>
                              <w:rPr>
                                <w:b w:val="0"/>
                                <w:bCs/>
                                <w:iCs/>
                                <w:sz w:val="48"/>
                                <w:szCs w:val="48"/>
                                <w:highlight w:val="yellow"/>
                              </w:rPr>
                            </w:pPr>
                            <w:bookmarkStart w:id="324" w:name="_Toc16917379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24"/>
                          </w:p>
                          <w:p w14:paraId="31E1CB4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E3F7AB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453B33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A0F4509" w14:textId="77777777" w:rsidR="00A43AC3" w:rsidRPr="00B1453A" w:rsidRDefault="00A43AC3" w:rsidP="00987998">
                            <w:pPr>
                              <w:jc w:val="center"/>
                              <w:rPr>
                                <w:rFonts w:ascii="Calibri" w:hAnsi="Calibri"/>
                                <w:sz w:val="36"/>
                                <w:szCs w:val="36"/>
                              </w:rPr>
                            </w:pPr>
                          </w:p>
                          <w:p w14:paraId="76D82E00" w14:textId="77777777" w:rsidR="00A43AC3" w:rsidRDefault="00A43AC3" w:rsidP="00987998">
                            <w:pPr>
                              <w:jc w:val="center"/>
                              <w:rPr>
                                <w:rFonts w:ascii="Times New Roman CYR" w:hAnsi="Times New Roman CYR" w:cs="Times New Roman CYR"/>
                                <w:sz w:val="36"/>
                                <w:szCs w:val="36"/>
                              </w:rPr>
                            </w:pPr>
                          </w:p>
                          <w:p w14:paraId="5E69BDFE" w14:textId="77777777" w:rsidR="00A43AC3" w:rsidRDefault="00A43AC3"/>
                          <w:p w14:paraId="19AAAD31" w14:textId="77777777" w:rsidR="000658DF" w:rsidRPr="003A41B8" w:rsidRDefault="000658DF" w:rsidP="000658DF">
                            <w:pPr>
                              <w:pStyle w:val="3"/>
                              <w:spacing w:line="300" w:lineRule="auto"/>
                              <w:rPr>
                                <w:rFonts w:ascii="Times New Roman CYR" w:hAnsi="Times New Roman CYR"/>
                                <w:i/>
                                <w:iCs/>
                                <w:sz w:val="44"/>
                                <w:szCs w:val="44"/>
                              </w:rPr>
                            </w:pPr>
                            <w:bookmarkStart w:id="325" w:name="_Toc169173800"/>
                            <w:r w:rsidRPr="003A41B8">
                              <w:rPr>
                                <w:rFonts w:ascii="Times New Roman CYR" w:hAnsi="Times New Roman CYR"/>
                                <w:i/>
                                <w:iCs/>
                                <w:sz w:val="44"/>
                                <w:szCs w:val="44"/>
                              </w:rPr>
                              <w:t>ДИПЛОМНА РОБОТА БАКАЛАВРА</w:t>
                            </w:r>
                            <w:bookmarkEnd w:id="325"/>
                            <w:r w:rsidRPr="003A41B8">
                              <w:rPr>
                                <w:rFonts w:ascii="Times New Roman CYR" w:hAnsi="Times New Roman CYR"/>
                                <w:i/>
                                <w:iCs/>
                                <w:sz w:val="44"/>
                                <w:szCs w:val="44"/>
                              </w:rPr>
                              <w:t xml:space="preserve"> </w:t>
                            </w:r>
                          </w:p>
                          <w:p w14:paraId="43C2E434" w14:textId="77777777" w:rsidR="000658DF" w:rsidRPr="000D3135" w:rsidRDefault="000658DF" w:rsidP="000658DF">
                            <w:pPr>
                              <w:pStyle w:val="2"/>
                              <w:spacing w:line="300" w:lineRule="auto"/>
                              <w:rPr>
                                <w:rFonts w:ascii="Times New Roman CYR" w:hAnsi="Times New Roman CYR"/>
                                <w:b w:val="0"/>
                                <w:sz w:val="44"/>
                                <w:szCs w:val="44"/>
                              </w:rPr>
                            </w:pPr>
                            <w:bookmarkStart w:id="326" w:name="_Toc169173801"/>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326"/>
                          </w:p>
                          <w:p w14:paraId="26B96999"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3214C9BB"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628BD8C8" w14:textId="77777777" w:rsidR="000658DF" w:rsidRPr="000D3135" w:rsidRDefault="000658DF" w:rsidP="000658DF">
                            <w:pPr>
                              <w:spacing w:line="300" w:lineRule="auto"/>
                              <w:jc w:val="center"/>
                              <w:rPr>
                                <w:b/>
                                <w:lang w:val="uk-UA"/>
                              </w:rPr>
                            </w:pPr>
                          </w:p>
                          <w:p w14:paraId="2A08664C"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1F492BD5" w14:textId="77777777" w:rsidR="00A43AC3" w:rsidRPr="00B1453A" w:rsidRDefault="00A43AC3" w:rsidP="00987998">
                            <w:pPr>
                              <w:jc w:val="center"/>
                              <w:rPr>
                                <w:rFonts w:ascii="Calibri" w:hAnsi="Calibri"/>
                                <w:sz w:val="36"/>
                                <w:szCs w:val="36"/>
                              </w:rPr>
                            </w:pPr>
                          </w:p>
                          <w:p w14:paraId="55234306" w14:textId="77777777" w:rsidR="00A43AC3" w:rsidRDefault="00A43AC3" w:rsidP="00987998">
                            <w:pPr>
                              <w:jc w:val="center"/>
                              <w:rPr>
                                <w:rFonts w:ascii="Times New Roman CYR" w:hAnsi="Times New Roman CYR" w:cs="Times New Roman CYR"/>
                                <w:sz w:val="36"/>
                                <w:szCs w:val="36"/>
                              </w:rPr>
                            </w:pPr>
                          </w:p>
                          <w:p w14:paraId="44CF234F" w14:textId="77777777" w:rsidR="00A43AC3" w:rsidRDefault="00A43AC3"/>
                          <w:p w14:paraId="598A5747" w14:textId="77777777" w:rsidR="00A43AC3" w:rsidRPr="00630E21" w:rsidRDefault="00A43AC3" w:rsidP="00987998">
                            <w:pPr>
                              <w:pStyle w:val="3"/>
                              <w:spacing w:line="276" w:lineRule="auto"/>
                              <w:rPr>
                                <w:rFonts w:ascii="Times New Roman" w:hAnsi="Times New Roman"/>
                                <w:bCs/>
                                <w:sz w:val="48"/>
                                <w:szCs w:val="48"/>
                              </w:rPr>
                            </w:pPr>
                            <w:bookmarkStart w:id="327" w:name="_Toc169173802"/>
                            <w:r w:rsidRPr="00630E21">
                              <w:rPr>
                                <w:rFonts w:ascii="Times New Roman" w:hAnsi="Times New Roman"/>
                                <w:bCs/>
                                <w:sz w:val="48"/>
                                <w:szCs w:val="48"/>
                              </w:rPr>
                              <w:t>ДИПЛОМНА РОБОТА</w:t>
                            </w:r>
                            <w:bookmarkEnd w:id="327"/>
                          </w:p>
                          <w:p w14:paraId="2B4326D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A36F7F4" w14:textId="77777777" w:rsidR="00A43AC3" w:rsidRPr="005E3013" w:rsidRDefault="00A43AC3" w:rsidP="00987998">
                            <w:pPr>
                              <w:pStyle w:val="2"/>
                              <w:spacing w:line="276" w:lineRule="auto"/>
                              <w:rPr>
                                <w:b w:val="0"/>
                                <w:bCs/>
                                <w:iCs/>
                                <w:sz w:val="48"/>
                                <w:szCs w:val="48"/>
                                <w:highlight w:val="yellow"/>
                              </w:rPr>
                            </w:pPr>
                            <w:bookmarkStart w:id="328" w:name="_Toc16917380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28"/>
                          </w:p>
                          <w:p w14:paraId="39D3154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1E4CD4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1A4711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C926348" w14:textId="77777777" w:rsidR="00A43AC3" w:rsidRPr="00B1453A" w:rsidRDefault="00A43AC3" w:rsidP="00987998">
                            <w:pPr>
                              <w:jc w:val="center"/>
                              <w:rPr>
                                <w:rFonts w:ascii="Calibri" w:hAnsi="Calibri"/>
                                <w:sz w:val="36"/>
                                <w:szCs w:val="36"/>
                              </w:rPr>
                            </w:pPr>
                          </w:p>
                          <w:p w14:paraId="26F78D5C" w14:textId="77777777" w:rsidR="00A43AC3" w:rsidRDefault="00A43AC3" w:rsidP="00987998">
                            <w:pPr>
                              <w:jc w:val="center"/>
                              <w:rPr>
                                <w:rFonts w:ascii="Times New Roman CYR" w:hAnsi="Times New Roman CYR" w:cs="Times New Roman CYR"/>
                                <w:sz w:val="36"/>
                                <w:szCs w:val="36"/>
                              </w:rPr>
                            </w:pPr>
                          </w:p>
                          <w:p w14:paraId="01F6D1DA" w14:textId="77777777" w:rsidR="00A43AC3" w:rsidRDefault="00A43AC3"/>
                          <w:p w14:paraId="74DD39FC" w14:textId="77777777" w:rsidR="00A43AC3" w:rsidRPr="00630E21" w:rsidRDefault="00A43AC3" w:rsidP="00987998">
                            <w:pPr>
                              <w:pStyle w:val="3"/>
                              <w:spacing w:line="276" w:lineRule="auto"/>
                              <w:rPr>
                                <w:rFonts w:ascii="Times New Roman" w:hAnsi="Times New Roman"/>
                                <w:bCs/>
                                <w:sz w:val="48"/>
                                <w:szCs w:val="48"/>
                              </w:rPr>
                            </w:pPr>
                            <w:bookmarkStart w:id="329" w:name="_Toc169173804"/>
                            <w:r w:rsidRPr="00630E21">
                              <w:rPr>
                                <w:rFonts w:ascii="Times New Roman" w:hAnsi="Times New Roman"/>
                                <w:bCs/>
                                <w:sz w:val="48"/>
                                <w:szCs w:val="48"/>
                              </w:rPr>
                              <w:t>ДИПЛОМНА РОБОТА</w:t>
                            </w:r>
                            <w:bookmarkEnd w:id="329"/>
                          </w:p>
                          <w:p w14:paraId="660675A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0DD6BCE" w14:textId="77777777" w:rsidR="00A43AC3" w:rsidRPr="005E3013" w:rsidRDefault="00A43AC3" w:rsidP="00987998">
                            <w:pPr>
                              <w:pStyle w:val="2"/>
                              <w:spacing w:line="276" w:lineRule="auto"/>
                              <w:rPr>
                                <w:b w:val="0"/>
                                <w:bCs/>
                                <w:iCs/>
                                <w:sz w:val="48"/>
                                <w:szCs w:val="48"/>
                                <w:highlight w:val="yellow"/>
                              </w:rPr>
                            </w:pPr>
                            <w:bookmarkStart w:id="330" w:name="_Toc16917380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30"/>
                          </w:p>
                          <w:p w14:paraId="697D7E4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E62255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64023C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5A9253E" w14:textId="77777777" w:rsidR="00A43AC3" w:rsidRPr="00B1453A" w:rsidRDefault="00A43AC3" w:rsidP="00987998">
                            <w:pPr>
                              <w:jc w:val="center"/>
                              <w:rPr>
                                <w:rFonts w:ascii="Calibri" w:hAnsi="Calibri"/>
                                <w:sz w:val="36"/>
                                <w:szCs w:val="36"/>
                              </w:rPr>
                            </w:pPr>
                          </w:p>
                          <w:p w14:paraId="05068BDA" w14:textId="77777777" w:rsidR="00A43AC3" w:rsidRDefault="00A43AC3" w:rsidP="00987998">
                            <w:pPr>
                              <w:jc w:val="center"/>
                              <w:rPr>
                                <w:rFonts w:ascii="Times New Roman CYR" w:hAnsi="Times New Roman CYR" w:cs="Times New Roman CYR"/>
                                <w:sz w:val="36"/>
                                <w:szCs w:val="36"/>
                              </w:rPr>
                            </w:pPr>
                          </w:p>
                          <w:p w14:paraId="672FD2E1" w14:textId="77777777" w:rsidR="00A43AC3" w:rsidRDefault="00A43AC3"/>
                          <w:p w14:paraId="30B9F3C8" w14:textId="77777777" w:rsidR="00A43AC3" w:rsidRPr="00630E21" w:rsidRDefault="00A43AC3" w:rsidP="00987998">
                            <w:pPr>
                              <w:pStyle w:val="3"/>
                              <w:spacing w:line="276" w:lineRule="auto"/>
                              <w:rPr>
                                <w:rFonts w:ascii="Times New Roman" w:hAnsi="Times New Roman"/>
                                <w:bCs/>
                                <w:sz w:val="48"/>
                                <w:szCs w:val="48"/>
                              </w:rPr>
                            </w:pPr>
                            <w:bookmarkStart w:id="331" w:name="_Toc169173806"/>
                            <w:r w:rsidRPr="00630E21">
                              <w:rPr>
                                <w:rFonts w:ascii="Times New Roman" w:hAnsi="Times New Roman"/>
                                <w:bCs/>
                                <w:sz w:val="48"/>
                                <w:szCs w:val="48"/>
                              </w:rPr>
                              <w:t>ДИПЛОМНА РОБОТА</w:t>
                            </w:r>
                            <w:bookmarkEnd w:id="331"/>
                          </w:p>
                          <w:p w14:paraId="68CA04A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921D2C3" w14:textId="77777777" w:rsidR="00A43AC3" w:rsidRPr="005E3013" w:rsidRDefault="00A43AC3" w:rsidP="00987998">
                            <w:pPr>
                              <w:pStyle w:val="2"/>
                              <w:spacing w:line="276" w:lineRule="auto"/>
                              <w:rPr>
                                <w:b w:val="0"/>
                                <w:bCs/>
                                <w:iCs/>
                                <w:sz w:val="48"/>
                                <w:szCs w:val="48"/>
                                <w:highlight w:val="yellow"/>
                              </w:rPr>
                            </w:pPr>
                            <w:bookmarkStart w:id="332" w:name="_Toc16917380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32"/>
                          </w:p>
                          <w:p w14:paraId="119F56F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8D8DAB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24B57C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F742B97" w14:textId="77777777" w:rsidR="00A43AC3" w:rsidRPr="00B1453A" w:rsidRDefault="00A43AC3" w:rsidP="00987998">
                            <w:pPr>
                              <w:jc w:val="center"/>
                              <w:rPr>
                                <w:rFonts w:ascii="Calibri" w:hAnsi="Calibri"/>
                                <w:sz w:val="36"/>
                                <w:szCs w:val="36"/>
                              </w:rPr>
                            </w:pPr>
                          </w:p>
                          <w:p w14:paraId="66B90AB5" w14:textId="77777777" w:rsidR="00A43AC3" w:rsidRDefault="00A43AC3" w:rsidP="00987998">
                            <w:pPr>
                              <w:jc w:val="center"/>
                              <w:rPr>
                                <w:rFonts w:ascii="Times New Roman CYR" w:hAnsi="Times New Roman CYR" w:cs="Times New Roman CYR"/>
                                <w:sz w:val="36"/>
                                <w:szCs w:val="36"/>
                              </w:rPr>
                            </w:pPr>
                          </w:p>
                          <w:p w14:paraId="63DCAD33" w14:textId="77777777" w:rsidR="00A43AC3" w:rsidRDefault="00A43AC3"/>
                          <w:p w14:paraId="23ED6980" w14:textId="77777777" w:rsidR="00A43AC3" w:rsidRPr="00630E21" w:rsidRDefault="00A43AC3" w:rsidP="00987998">
                            <w:pPr>
                              <w:pStyle w:val="3"/>
                              <w:spacing w:line="276" w:lineRule="auto"/>
                              <w:rPr>
                                <w:rFonts w:ascii="Times New Roman" w:hAnsi="Times New Roman"/>
                                <w:bCs/>
                                <w:sz w:val="48"/>
                                <w:szCs w:val="48"/>
                              </w:rPr>
                            </w:pPr>
                            <w:bookmarkStart w:id="333" w:name="_Toc169173808"/>
                            <w:r w:rsidRPr="00630E21">
                              <w:rPr>
                                <w:rFonts w:ascii="Times New Roman" w:hAnsi="Times New Roman"/>
                                <w:bCs/>
                                <w:sz w:val="48"/>
                                <w:szCs w:val="48"/>
                              </w:rPr>
                              <w:t>ДИПЛОМНА РОБОТА</w:t>
                            </w:r>
                            <w:bookmarkEnd w:id="333"/>
                          </w:p>
                          <w:p w14:paraId="65F5238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860A539" w14:textId="77777777" w:rsidR="00A43AC3" w:rsidRPr="005E3013" w:rsidRDefault="00A43AC3" w:rsidP="00987998">
                            <w:pPr>
                              <w:pStyle w:val="2"/>
                              <w:spacing w:line="276" w:lineRule="auto"/>
                              <w:rPr>
                                <w:b w:val="0"/>
                                <w:bCs/>
                                <w:iCs/>
                                <w:sz w:val="48"/>
                                <w:szCs w:val="48"/>
                                <w:highlight w:val="yellow"/>
                              </w:rPr>
                            </w:pPr>
                            <w:bookmarkStart w:id="334" w:name="_Toc16917380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34"/>
                          </w:p>
                          <w:p w14:paraId="7EAF318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20B0BB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CCE1E7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A7375AD" w14:textId="77777777" w:rsidR="00A43AC3" w:rsidRPr="00B1453A" w:rsidRDefault="00A43AC3" w:rsidP="00987998">
                            <w:pPr>
                              <w:jc w:val="center"/>
                              <w:rPr>
                                <w:rFonts w:ascii="Calibri" w:hAnsi="Calibri"/>
                                <w:sz w:val="36"/>
                                <w:szCs w:val="36"/>
                              </w:rPr>
                            </w:pPr>
                          </w:p>
                          <w:p w14:paraId="2A763B66" w14:textId="77777777" w:rsidR="00A43AC3" w:rsidRDefault="00A43AC3" w:rsidP="00987998">
                            <w:pPr>
                              <w:jc w:val="center"/>
                              <w:rPr>
                                <w:rFonts w:ascii="Times New Roman CYR" w:hAnsi="Times New Roman CYR" w:cs="Times New Roman CYR"/>
                                <w:sz w:val="36"/>
                                <w:szCs w:val="36"/>
                              </w:rPr>
                            </w:pPr>
                          </w:p>
                          <w:p w14:paraId="14D191D2" w14:textId="77777777" w:rsidR="00A43AC3" w:rsidRDefault="00A43AC3"/>
                          <w:p w14:paraId="46D3EFFE" w14:textId="77777777" w:rsidR="00A43AC3" w:rsidRPr="00630E21" w:rsidRDefault="00A43AC3" w:rsidP="00987998">
                            <w:pPr>
                              <w:pStyle w:val="3"/>
                              <w:spacing w:line="276" w:lineRule="auto"/>
                              <w:rPr>
                                <w:rFonts w:ascii="Times New Roman" w:hAnsi="Times New Roman"/>
                                <w:bCs/>
                                <w:sz w:val="48"/>
                                <w:szCs w:val="48"/>
                              </w:rPr>
                            </w:pPr>
                            <w:bookmarkStart w:id="335" w:name="_Toc169173810"/>
                            <w:r w:rsidRPr="00630E21">
                              <w:rPr>
                                <w:rFonts w:ascii="Times New Roman" w:hAnsi="Times New Roman"/>
                                <w:bCs/>
                                <w:sz w:val="48"/>
                                <w:szCs w:val="48"/>
                              </w:rPr>
                              <w:t>ДИПЛОМНА РОБОТА</w:t>
                            </w:r>
                            <w:bookmarkEnd w:id="335"/>
                          </w:p>
                          <w:p w14:paraId="4BAAC0C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0B2ACDE" w14:textId="77777777" w:rsidR="00A43AC3" w:rsidRPr="005E3013" w:rsidRDefault="00A43AC3" w:rsidP="00987998">
                            <w:pPr>
                              <w:pStyle w:val="2"/>
                              <w:spacing w:line="276" w:lineRule="auto"/>
                              <w:rPr>
                                <w:b w:val="0"/>
                                <w:bCs/>
                                <w:iCs/>
                                <w:sz w:val="48"/>
                                <w:szCs w:val="48"/>
                                <w:highlight w:val="yellow"/>
                              </w:rPr>
                            </w:pPr>
                            <w:bookmarkStart w:id="336" w:name="_Toc16917381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36"/>
                          </w:p>
                          <w:p w14:paraId="119EB64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0C3EF4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7BE573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C23F70C" w14:textId="77777777" w:rsidR="00A43AC3" w:rsidRPr="00B1453A" w:rsidRDefault="00A43AC3" w:rsidP="00987998">
                            <w:pPr>
                              <w:jc w:val="center"/>
                              <w:rPr>
                                <w:rFonts w:ascii="Calibri" w:hAnsi="Calibri"/>
                                <w:sz w:val="36"/>
                                <w:szCs w:val="36"/>
                              </w:rPr>
                            </w:pPr>
                          </w:p>
                          <w:p w14:paraId="3AC9780D" w14:textId="77777777" w:rsidR="00A43AC3" w:rsidRDefault="00A43AC3" w:rsidP="00987998">
                            <w:pPr>
                              <w:jc w:val="center"/>
                              <w:rPr>
                                <w:rFonts w:ascii="Times New Roman CYR" w:hAnsi="Times New Roman CYR" w:cs="Times New Roman CYR"/>
                                <w:sz w:val="36"/>
                                <w:szCs w:val="36"/>
                              </w:rPr>
                            </w:pPr>
                          </w:p>
                          <w:p w14:paraId="5E0F6BC1" w14:textId="77777777" w:rsidR="00A43AC3" w:rsidRDefault="00A43AC3"/>
                          <w:p w14:paraId="10A5AD93" w14:textId="77777777" w:rsidR="00A43AC3" w:rsidRPr="00630E21" w:rsidRDefault="00A43AC3" w:rsidP="00987998">
                            <w:pPr>
                              <w:pStyle w:val="3"/>
                              <w:spacing w:line="276" w:lineRule="auto"/>
                              <w:rPr>
                                <w:rFonts w:ascii="Times New Roman" w:hAnsi="Times New Roman"/>
                                <w:bCs/>
                                <w:sz w:val="48"/>
                                <w:szCs w:val="48"/>
                              </w:rPr>
                            </w:pPr>
                            <w:bookmarkStart w:id="337" w:name="_Toc169173812"/>
                            <w:r w:rsidRPr="00630E21">
                              <w:rPr>
                                <w:rFonts w:ascii="Times New Roman" w:hAnsi="Times New Roman"/>
                                <w:bCs/>
                                <w:sz w:val="48"/>
                                <w:szCs w:val="48"/>
                              </w:rPr>
                              <w:t>ДИПЛОМНА РОБОТА</w:t>
                            </w:r>
                            <w:bookmarkEnd w:id="337"/>
                          </w:p>
                          <w:p w14:paraId="3F00877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258C5E2" w14:textId="77777777" w:rsidR="00A43AC3" w:rsidRPr="005E3013" w:rsidRDefault="00A43AC3" w:rsidP="00987998">
                            <w:pPr>
                              <w:pStyle w:val="2"/>
                              <w:spacing w:line="276" w:lineRule="auto"/>
                              <w:rPr>
                                <w:b w:val="0"/>
                                <w:bCs/>
                                <w:iCs/>
                                <w:sz w:val="48"/>
                                <w:szCs w:val="48"/>
                                <w:highlight w:val="yellow"/>
                              </w:rPr>
                            </w:pPr>
                            <w:bookmarkStart w:id="338" w:name="_Toc16917381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38"/>
                          </w:p>
                          <w:p w14:paraId="72AC1BA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FAEE55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3A0E94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F227594" w14:textId="77777777" w:rsidR="00A43AC3" w:rsidRPr="00B1453A" w:rsidRDefault="00A43AC3" w:rsidP="00987998">
                            <w:pPr>
                              <w:jc w:val="center"/>
                              <w:rPr>
                                <w:rFonts w:ascii="Calibri" w:hAnsi="Calibri"/>
                                <w:sz w:val="36"/>
                                <w:szCs w:val="36"/>
                              </w:rPr>
                            </w:pPr>
                          </w:p>
                          <w:p w14:paraId="7805835B" w14:textId="77777777" w:rsidR="00A43AC3" w:rsidRDefault="00A43AC3" w:rsidP="00987998">
                            <w:pPr>
                              <w:jc w:val="center"/>
                              <w:rPr>
                                <w:rFonts w:ascii="Times New Roman CYR" w:hAnsi="Times New Roman CYR" w:cs="Times New Roman CYR"/>
                                <w:sz w:val="36"/>
                                <w:szCs w:val="36"/>
                              </w:rPr>
                            </w:pPr>
                          </w:p>
                          <w:p w14:paraId="068D3D09" w14:textId="77777777" w:rsidR="00A43AC3" w:rsidRDefault="00A43AC3"/>
                          <w:p w14:paraId="736B4939" w14:textId="77777777" w:rsidR="00A43AC3" w:rsidRPr="00630E21" w:rsidRDefault="00A43AC3" w:rsidP="00987998">
                            <w:pPr>
                              <w:pStyle w:val="3"/>
                              <w:spacing w:line="276" w:lineRule="auto"/>
                              <w:rPr>
                                <w:rFonts w:ascii="Times New Roman" w:hAnsi="Times New Roman"/>
                                <w:bCs/>
                                <w:sz w:val="48"/>
                                <w:szCs w:val="48"/>
                              </w:rPr>
                            </w:pPr>
                            <w:bookmarkStart w:id="339" w:name="_Toc169173814"/>
                            <w:r w:rsidRPr="00630E21">
                              <w:rPr>
                                <w:rFonts w:ascii="Times New Roman" w:hAnsi="Times New Roman"/>
                                <w:bCs/>
                                <w:sz w:val="48"/>
                                <w:szCs w:val="48"/>
                              </w:rPr>
                              <w:t>ДИПЛОМНА РОБОТА</w:t>
                            </w:r>
                            <w:bookmarkEnd w:id="339"/>
                          </w:p>
                          <w:p w14:paraId="75E5106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FB44E8F" w14:textId="77777777" w:rsidR="00A43AC3" w:rsidRPr="005E3013" w:rsidRDefault="00A43AC3" w:rsidP="00987998">
                            <w:pPr>
                              <w:pStyle w:val="2"/>
                              <w:spacing w:line="276" w:lineRule="auto"/>
                              <w:rPr>
                                <w:b w:val="0"/>
                                <w:bCs/>
                                <w:iCs/>
                                <w:sz w:val="48"/>
                                <w:szCs w:val="48"/>
                                <w:highlight w:val="yellow"/>
                              </w:rPr>
                            </w:pPr>
                            <w:bookmarkStart w:id="340" w:name="_Toc16917381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40"/>
                          </w:p>
                          <w:p w14:paraId="7336B4D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4C5784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6A4D8B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D1BE8C3" w14:textId="77777777" w:rsidR="00A43AC3" w:rsidRPr="00B1453A" w:rsidRDefault="00A43AC3" w:rsidP="00987998">
                            <w:pPr>
                              <w:jc w:val="center"/>
                              <w:rPr>
                                <w:rFonts w:ascii="Calibri" w:hAnsi="Calibri"/>
                                <w:sz w:val="36"/>
                                <w:szCs w:val="36"/>
                              </w:rPr>
                            </w:pPr>
                          </w:p>
                          <w:p w14:paraId="22BD3E82" w14:textId="77777777" w:rsidR="00A43AC3" w:rsidRDefault="00A43AC3" w:rsidP="00987998">
                            <w:pPr>
                              <w:jc w:val="center"/>
                              <w:rPr>
                                <w:rFonts w:ascii="Times New Roman CYR" w:hAnsi="Times New Roman CYR" w:cs="Times New Roman CYR"/>
                                <w:sz w:val="36"/>
                                <w:szCs w:val="36"/>
                              </w:rPr>
                            </w:pPr>
                          </w:p>
                          <w:p w14:paraId="5113C782" w14:textId="77777777" w:rsidR="00A43AC3" w:rsidRDefault="00A43AC3"/>
                          <w:p w14:paraId="7ED9AE99" w14:textId="77777777" w:rsidR="000658DF" w:rsidRPr="003A41B8" w:rsidRDefault="000658DF" w:rsidP="000658DF">
                            <w:pPr>
                              <w:pStyle w:val="3"/>
                              <w:spacing w:line="300" w:lineRule="auto"/>
                              <w:rPr>
                                <w:rFonts w:ascii="Times New Roman CYR" w:hAnsi="Times New Roman CYR"/>
                                <w:i/>
                                <w:iCs/>
                                <w:sz w:val="44"/>
                                <w:szCs w:val="44"/>
                              </w:rPr>
                            </w:pPr>
                            <w:bookmarkStart w:id="341" w:name="_Toc169173816"/>
                            <w:r w:rsidRPr="003A41B8">
                              <w:rPr>
                                <w:rFonts w:ascii="Times New Roman CYR" w:hAnsi="Times New Roman CYR"/>
                                <w:i/>
                                <w:iCs/>
                                <w:sz w:val="44"/>
                                <w:szCs w:val="44"/>
                              </w:rPr>
                              <w:t>ДИПЛОМНА РОБОТА БАКАЛАВРА</w:t>
                            </w:r>
                            <w:bookmarkEnd w:id="341"/>
                            <w:r w:rsidRPr="003A41B8">
                              <w:rPr>
                                <w:rFonts w:ascii="Times New Roman CYR" w:hAnsi="Times New Roman CYR"/>
                                <w:i/>
                                <w:iCs/>
                                <w:sz w:val="44"/>
                                <w:szCs w:val="44"/>
                              </w:rPr>
                              <w:t xml:space="preserve"> </w:t>
                            </w:r>
                          </w:p>
                          <w:p w14:paraId="000C24C3" w14:textId="77777777" w:rsidR="000658DF" w:rsidRPr="000D3135" w:rsidRDefault="000658DF" w:rsidP="000658DF">
                            <w:pPr>
                              <w:pStyle w:val="2"/>
                              <w:spacing w:line="300" w:lineRule="auto"/>
                              <w:rPr>
                                <w:rFonts w:ascii="Times New Roman CYR" w:hAnsi="Times New Roman CYR"/>
                                <w:b w:val="0"/>
                                <w:sz w:val="44"/>
                                <w:szCs w:val="44"/>
                              </w:rPr>
                            </w:pPr>
                            <w:bookmarkStart w:id="342" w:name="_Toc169173817"/>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342"/>
                          </w:p>
                          <w:p w14:paraId="6CEB0602"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0F526B46"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67EA16F2" w14:textId="77777777" w:rsidR="000658DF" w:rsidRPr="000D3135" w:rsidRDefault="000658DF" w:rsidP="000658DF">
                            <w:pPr>
                              <w:spacing w:line="300" w:lineRule="auto"/>
                              <w:jc w:val="center"/>
                              <w:rPr>
                                <w:b/>
                                <w:lang w:val="uk-UA"/>
                              </w:rPr>
                            </w:pPr>
                          </w:p>
                          <w:p w14:paraId="1A7F3CCD"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1E4C33C1" w14:textId="77777777" w:rsidR="00A43AC3" w:rsidRPr="00B1453A" w:rsidRDefault="00A43AC3" w:rsidP="00987998">
                            <w:pPr>
                              <w:jc w:val="center"/>
                              <w:rPr>
                                <w:rFonts w:ascii="Calibri" w:hAnsi="Calibri"/>
                                <w:sz w:val="36"/>
                                <w:szCs w:val="36"/>
                              </w:rPr>
                            </w:pPr>
                          </w:p>
                          <w:p w14:paraId="6C6A3E30" w14:textId="77777777" w:rsidR="00A43AC3" w:rsidRDefault="00A43AC3" w:rsidP="00987998">
                            <w:pPr>
                              <w:jc w:val="center"/>
                              <w:rPr>
                                <w:rFonts w:ascii="Times New Roman CYR" w:hAnsi="Times New Roman CYR" w:cs="Times New Roman CYR"/>
                                <w:sz w:val="36"/>
                                <w:szCs w:val="36"/>
                              </w:rPr>
                            </w:pPr>
                          </w:p>
                          <w:p w14:paraId="42E0B7CA" w14:textId="77777777" w:rsidR="00A43AC3" w:rsidRDefault="00A43AC3"/>
                          <w:p w14:paraId="41F7A011" w14:textId="77777777" w:rsidR="00A43AC3" w:rsidRPr="00630E21" w:rsidRDefault="00A43AC3" w:rsidP="00987998">
                            <w:pPr>
                              <w:pStyle w:val="3"/>
                              <w:spacing w:line="276" w:lineRule="auto"/>
                              <w:rPr>
                                <w:rFonts w:ascii="Times New Roman" w:hAnsi="Times New Roman"/>
                                <w:bCs/>
                                <w:sz w:val="48"/>
                                <w:szCs w:val="48"/>
                              </w:rPr>
                            </w:pPr>
                            <w:bookmarkStart w:id="343" w:name="_Toc169173818"/>
                            <w:r w:rsidRPr="00630E21">
                              <w:rPr>
                                <w:rFonts w:ascii="Times New Roman" w:hAnsi="Times New Roman"/>
                                <w:bCs/>
                                <w:sz w:val="48"/>
                                <w:szCs w:val="48"/>
                              </w:rPr>
                              <w:t>ДИПЛОМНА РОБОТА</w:t>
                            </w:r>
                            <w:bookmarkEnd w:id="343"/>
                          </w:p>
                          <w:p w14:paraId="53C4844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513FC1A" w14:textId="77777777" w:rsidR="00A43AC3" w:rsidRPr="005E3013" w:rsidRDefault="00A43AC3" w:rsidP="00987998">
                            <w:pPr>
                              <w:pStyle w:val="2"/>
                              <w:spacing w:line="276" w:lineRule="auto"/>
                              <w:rPr>
                                <w:b w:val="0"/>
                                <w:bCs/>
                                <w:iCs/>
                                <w:sz w:val="48"/>
                                <w:szCs w:val="48"/>
                                <w:highlight w:val="yellow"/>
                              </w:rPr>
                            </w:pPr>
                            <w:bookmarkStart w:id="344" w:name="_Toc16917381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44"/>
                          </w:p>
                          <w:p w14:paraId="5ABB368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B27C50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FBDFA7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63EF3DC" w14:textId="77777777" w:rsidR="00A43AC3" w:rsidRPr="00B1453A" w:rsidRDefault="00A43AC3" w:rsidP="00987998">
                            <w:pPr>
                              <w:jc w:val="center"/>
                              <w:rPr>
                                <w:rFonts w:ascii="Calibri" w:hAnsi="Calibri"/>
                                <w:sz w:val="36"/>
                                <w:szCs w:val="36"/>
                              </w:rPr>
                            </w:pPr>
                          </w:p>
                          <w:p w14:paraId="481E1B15" w14:textId="77777777" w:rsidR="00A43AC3" w:rsidRDefault="00A43AC3" w:rsidP="00987998">
                            <w:pPr>
                              <w:jc w:val="center"/>
                              <w:rPr>
                                <w:rFonts w:ascii="Times New Roman CYR" w:hAnsi="Times New Roman CYR" w:cs="Times New Roman CYR"/>
                                <w:sz w:val="36"/>
                                <w:szCs w:val="36"/>
                              </w:rPr>
                            </w:pPr>
                          </w:p>
                          <w:p w14:paraId="4601DE81" w14:textId="77777777" w:rsidR="00A43AC3" w:rsidRDefault="00A43AC3"/>
                          <w:p w14:paraId="50C1C797" w14:textId="77777777" w:rsidR="00A43AC3" w:rsidRPr="00630E21" w:rsidRDefault="00A43AC3" w:rsidP="00987998">
                            <w:pPr>
                              <w:pStyle w:val="3"/>
                              <w:spacing w:line="276" w:lineRule="auto"/>
                              <w:rPr>
                                <w:rFonts w:ascii="Times New Roman" w:hAnsi="Times New Roman"/>
                                <w:bCs/>
                                <w:sz w:val="48"/>
                                <w:szCs w:val="48"/>
                              </w:rPr>
                            </w:pPr>
                            <w:bookmarkStart w:id="345" w:name="_Toc169173820"/>
                            <w:r w:rsidRPr="00630E21">
                              <w:rPr>
                                <w:rFonts w:ascii="Times New Roman" w:hAnsi="Times New Roman"/>
                                <w:bCs/>
                                <w:sz w:val="48"/>
                                <w:szCs w:val="48"/>
                              </w:rPr>
                              <w:t>ДИПЛОМНА РОБОТА</w:t>
                            </w:r>
                            <w:bookmarkEnd w:id="345"/>
                          </w:p>
                          <w:p w14:paraId="3512C5B2"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C370F56" w14:textId="77777777" w:rsidR="00A43AC3" w:rsidRPr="005E3013" w:rsidRDefault="00A43AC3" w:rsidP="00987998">
                            <w:pPr>
                              <w:pStyle w:val="2"/>
                              <w:spacing w:line="276" w:lineRule="auto"/>
                              <w:rPr>
                                <w:b w:val="0"/>
                                <w:bCs/>
                                <w:iCs/>
                                <w:sz w:val="48"/>
                                <w:szCs w:val="48"/>
                                <w:highlight w:val="yellow"/>
                              </w:rPr>
                            </w:pPr>
                            <w:bookmarkStart w:id="346" w:name="_Toc16917382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46"/>
                          </w:p>
                          <w:p w14:paraId="57542FA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3B4281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172530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9E7B2CB" w14:textId="77777777" w:rsidR="00A43AC3" w:rsidRPr="00B1453A" w:rsidRDefault="00A43AC3" w:rsidP="00987998">
                            <w:pPr>
                              <w:jc w:val="center"/>
                              <w:rPr>
                                <w:rFonts w:ascii="Calibri" w:hAnsi="Calibri"/>
                                <w:sz w:val="36"/>
                                <w:szCs w:val="36"/>
                              </w:rPr>
                            </w:pPr>
                          </w:p>
                          <w:p w14:paraId="28C2F6A1" w14:textId="77777777" w:rsidR="00A43AC3" w:rsidRDefault="00A43AC3" w:rsidP="00987998">
                            <w:pPr>
                              <w:jc w:val="center"/>
                              <w:rPr>
                                <w:rFonts w:ascii="Times New Roman CYR" w:hAnsi="Times New Roman CYR" w:cs="Times New Roman CYR"/>
                                <w:sz w:val="36"/>
                                <w:szCs w:val="36"/>
                              </w:rPr>
                            </w:pPr>
                          </w:p>
                          <w:p w14:paraId="5A7C5302" w14:textId="77777777" w:rsidR="00A43AC3" w:rsidRDefault="00A43AC3"/>
                          <w:p w14:paraId="6E89495E" w14:textId="77777777" w:rsidR="00A43AC3" w:rsidRPr="00630E21" w:rsidRDefault="00A43AC3" w:rsidP="00987998">
                            <w:pPr>
                              <w:pStyle w:val="3"/>
                              <w:spacing w:line="276" w:lineRule="auto"/>
                              <w:rPr>
                                <w:rFonts w:ascii="Times New Roman" w:hAnsi="Times New Roman"/>
                                <w:bCs/>
                                <w:sz w:val="48"/>
                                <w:szCs w:val="48"/>
                              </w:rPr>
                            </w:pPr>
                            <w:bookmarkStart w:id="347" w:name="_Toc169173822"/>
                            <w:r w:rsidRPr="00630E21">
                              <w:rPr>
                                <w:rFonts w:ascii="Times New Roman" w:hAnsi="Times New Roman"/>
                                <w:bCs/>
                                <w:sz w:val="48"/>
                                <w:szCs w:val="48"/>
                              </w:rPr>
                              <w:t>ДИПЛОМНА РОБОТА</w:t>
                            </w:r>
                            <w:bookmarkEnd w:id="347"/>
                          </w:p>
                          <w:p w14:paraId="23D08C9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2AE56FF" w14:textId="77777777" w:rsidR="00A43AC3" w:rsidRPr="005E3013" w:rsidRDefault="00A43AC3" w:rsidP="00987998">
                            <w:pPr>
                              <w:pStyle w:val="2"/>
                              <w:spacing w:line="276" w:lineRule="auto"/>
                              <w:rPr>
                                <w:b w:val="0"/>
                                <w:bCs/>
                                <w:iCs/>
                                <w:sz w:val="48"/>
                                <w:szCs w:val="48"/>
                                <w:highlight w:val="yellow"/>
                              </w:rPr>
                            </w:pPr>
                            <w:bookmarkStart w:id="348" w:name="_Toc16917382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48"/>
                          </w:p>
                          <w:p w14:paraId="454C3BD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89FB03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1373DE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F4E117E" w14:textId="77777777" w:rsidR="00A43AC3" w:rsidRPr="00B1453A" w:rsidRDefault="00A43AC3" w:rsidP="00987998">
                            <w:pPr>
                              <w:jc w:val="center"/>
                              <w:rPr>
                                <w:rFonts w:ascii="Calibri" w:hAnsi="Calibri"/>
                                <w:sz w:val="36"/>
                                <w:szCs w:val="36"/>
                              </w:rPr>
                            </w:pPr>
                          </w:p>
                          <w:p w14:paraId="7101FB6B" w14:textId="77777777" w:rsidR="00A43AC3" w:rsidRDefault="00A43AC3" w:rsidP="00987998">
                            <w:pPr>
                              <w:jc w:val="center"/>
                              <w:rPr>
                                <w:rFonts w:ascii="Times New Roman CYR" w:hAnsi="Times New Roman CYR" w:cs="Times New Roman CYR"/>
                                <w:sz w:val="36"/>
                                <w:szCs w:val="36"/>
                              </w:rPr>
                            </w:pPr>
                          </w:p>
                          <w:p w14:paraId="74172065" w14:textId="77777777" w:rsidR="00A43AC3" w:rsidRDefault="00A43AC3"/>
                          <w:p w14:paraId="3642AB84" w14:textId="77777777" w:rsidR="00A43AC3" w:rsidRPr="00630E21" w:rsidRDefault="00A43AC3" w:rsidP="00987998">
                            <w:pPr>
                              <w:pStyle w:val="3"/>
                              <w:spacing w:line="276" w:lineRule="auto"/>
                              <w:rPr>
                                <w:rFonts w:ascii="Times New Roman" w:hAnsi="Times New Roman"/>
                                <w:bCs/>
                                <w:sz w:val="48"/>
                                <w:szCs w:val="48"/>
                              </w:rPr>
                            </w:pPr>
                            <w:bookmarkStart w:id="349" w:name="_Toc169173824"/>
                            <w:r w:rsidRPr="00630E21">
                              <w:rPr>
                                <w:rFonts w:ascii="Times New Roman" w:hAnsi="Times New Roman"/>
                                <w:bCs/>
                                <w:sz w:val="48"/>
                                <w:szCs w:val="48"/>
                              </w:rPr>
                              <w:t>ДИПЛОМНА РОБОТА</w:t>
                            </w:r>
                            <w:bookmarkEnd w:id="349"/>
                          </w:p>
                          <w:p w14:paraId="36BAC54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62F75A9" w14:textId="77777777" w:rsidR="00A43AC3" w:rsidRPr="005E3013" w:rsidRDefault="00A43AC3" w:rsidP="00987998">
                            <w:pPr>
                              <w:pStyle w:val="2"/>
                              <w:spacing w:line="276" w:lineRule="auto"/>
                              <w:rPr>
                                <w:b w:val="0"/>
                                <w:bCs/>
                                <w:iCs/>
                                <w:sz w:val="48"/>
                                <w:szCs w:val="48"/>
                                <w:highlight w:val="yellow"/>
                              </w:rPr>
                            </w:pPr>
                            <w:bookmarkStart w:id="350" w:name="_Toc16917382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50"/>
                          </w:p>
                          <w:p w14:paraId="55C19CB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FA563B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6EFDB9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AC73366" w14:textId="77777777" w:rsidR="00A43AC3" w:rsidRPr="00B1453A" w:rsidRDefault="00A43AC3" w:rsidP="00987998">
                            <w:pPr>
                              <w:jc w:val="center"/>
                              <w:rPr>
                                <w:rFonts w:ascii="Calibri" w:hAnsi="Calibri"/>
                                <w:sz w:val="36"/>
                                <w:szCs w:val="36"/>
                              </w:rPr>
                            </w:pPr>
                          </w:p>
                          <w:p w14:paraId="070BB536" w14:textId="77777777" w:rsidR="00A43AC3" w:rsidRDefault="00A43AC3" w:rsidP="00987998">
                            <w:pPr>
                              <w:jc w:val="center"/>
                              <w:rPr>
                                <w:rFonts w:ascii="Times New Roman CYR" w:hAnsi="Times New Roman CYR" w:cs="Times New Roman CYR"/>
                                <w:sz w:val="36"/>
                                <w:szCs w:val="36"/>
                              </w:rPr>
                            </w:pPr>
                          </w:p>
                          <w:p w14:paraId="67339455" w14:textId="77777777" w:rsidR="00A43AC3" w:rsidRDefault="00A43AC3"/>
                          <w:p w14:paraId="40CE782A" w14:textId="77777777" w:rsidR="00A43AC3" w:rsidRPr="00630E21" w:rsidRDefault="00A43AC3" w:rsidP="00987998">
                            <w:pPr>
                              <w:pStyle w:val="3"/>
                              <w:spacing w:line="276" w:lineRule="auto"/>
                              <w:rPr>
                                <w:rFonts w:ascii="Times New Roman" w:hAnsi="Times New Roman"/>
                                <w:bCs/>
                                <w:sz w:val="48"/>
                                <w:szCs w:val="48"/>
                              </w:rPr>
                            </w:pPr>
                            <w:bookmarkStart w:id="351" w:name="_Toc169173826"/>
                            <w:r w:rsidRPr="00630E21">
                              <w:rPr>
                                <w:rFonts w:ascii="Times New Roman" w:hAnsi="Times New Roman"/>
                                <w:bCs/>
                                <w:sz w:val="48"/>
                                <w:szCs w:val="48"/>
                              </w:rPr>
                              <w:t>ДИПЛОМНА РОБОТА</w:t>
                            </w:r>
                            <w:bookmarkEnd w:id="351"/>
                          </w:p>
                          <w:p w14:paraId="4BE4C3B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2342E60" w14:textId="77777777" w:rsidR="00A43AC3" w:rsidRPr="005E3013" w:rsidRDefault="00A43AC3" w:rsidP="00987998">
                            <w:pPr>
                              <w:pStyle w:val="2"/>
                              <w:spacing w:line="276" w:lineRule="auto"/>
                              <w:rPr>
                                <w:b w:val="0"/>
                                <w:bCs/>
                                <w:iCs/>
                                <w:sz w:val="48"/>
                                <w:szCs w:val="48"/>
                                <w:highlight w:val="yellow"/>
                              </w:rPr>
                            </w:pPr>
                            <w:bookmarkStart w:id="352" w:name="_Toc16917382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52"/>
                          </w:p>
                          <w:p w14:paraId="46E3E0E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F3706E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D11C79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E2260EA" w14:textId="77777777" w:rsidR="00A43AC3" w:rsidRPr="00B1453A" w:rsidRDefault="00A43AC3" w:rsidP="00987998">
                            <w:pPr>
                              <w:jc w:val="center"/>
                              <w:rPr>
                                <w:rFonts w:ascii="Calibri" w:hAnsi="Calibri"/>
                                <w:sz w:val="36"/>
                                <w:szCs w:val="36"/>
                              </w:rPr>
                            </w:pPr>
                          </w:p>
                          <w:p w14:paraId="67ECDD6D" w14:textId="77777777" w:rsidR="00A43AC3" w:rsidRDefault="00A43AC3" w:rsidP="00987998">
                            <w:pPr>
                              <w:jc w:val="center"/>
                              <w:rPr>
                                <w:rFonts w:ascii="Times New Roman CYR" w:hAnsi="Times New Roman CYR" w:cs="Times New Roman CYR"/>
                                <w:sz w:val="36"/>
                                <w:szCs w:val="36"/>
                              </w:rPr>
                            </w:pPr>
                          </w:p>
                          <w:p w14:paraId="04F7986F" w14:textId="77777777" w:rsidR="00A43AC3" w:rsidRDefault="00A43AC3"/>
                          <w:p w14:paraId="299F9B24" w14:textId="77777777" w:rsidR="00A43AC3" w:rsidRPr="00630E21" w:rsidRDefault="00A43AC3" w:rsidP="00987998">
                            <w:pPr>
                              <w:pStyle w:val="3"/>
                              <w:spacing w:line="276" w:lineRule="auto"/>
                              <w:rPr>
                                <w:rFonts w:ascii="Times New Roman" w:hAnsi="Times New Roman"/>
                                <w:bCs/>
                                <w:sz w:val="48"/>
                                <w:szCs w:val="48"/>
                              </w:rPr>
                            </w:pPr>
                            <w:bookmarkStart w:id="353" w:name="_Toc169173828"/>
                            <w:r w:rsidRPr="00630E21">
                              <w:rPr>
                                <w:rFonts w:ascii="Times New Roman" w:hAnsi="Times New Roman"/>
                                <w:bCs/>
                                <w:sz w:val="48"/>
                                <w:szCs w:val="48"/>
                              </w:rPr>
                              <w:t>ДИПЛОМНА РОБОТА</w:t>
                            </w:r>
                            <w:bookmarkEnd w:id="353"/>
                          </w:p>
                          <w:p w14:paraId="6B0F6C1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9B3DC5E" w14:textId="77777777" w:rsidR="00A43AC3" w:rsidRPr="005E3013" w:rsidRDefault="00A43AC3" w:rsidP="00987998">
                            <w:pPr>
                              <w:pStyle w:val="2"/>
                              <w:spacing w:line="276" w:lineRule="auto"/>
                              <w:rPr>
                                <w:b w:val="0"/>
                                <w:bCs/>
                                <w:iCs/>
                                <w:sz w:val="48"/>
                                <w:szCs w:val="48"/>
                                <w:highlight w:val="yellow"/>
                              </w:rPr>
                            </w:pPr>
                            <w:bookmarkStart w:id="354" w:name="_Toc16917382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54"/>
                          </w:p>
                          <w:p w14:paraId="1419ECC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19D2D9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5EBB70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ED95CF5" w14:textId="77777777" w:rsidR="00A43AC3" w:rsidRPr="00B1453A" w:rsidRDefault="00A43AC3" w:rsidP="00987998">
                            <w:pPr>
                              <w:jc w:val="center"/>
                              <w:rPr>
                                <w:rFonts w:ascii="Calibri" w:hAnsi="Calibri"/>
                                <w:sz w:val="36"/>
                                <w:szCs w:val="36"/>
                              </w:rPr>
                            </w:pPr>
                          </w:p>
                          <w:p w14:paraId="73D025E7" w14:textId="77777777" w:rsidR="00A43AC3" w:rsidRDefault="00A43AC3" w:rsidP="00987998">
                            <w:pPr>
                              <w:jc w:val="center"/>
                              <w:rPr>
                                <w:rFonts w:ascii="Times New Roman CYR" w:hAnsi="Times New Roman CYR" w:cs="Times New Roman CYR"/>
                                <w:sz w:val="36"/>
                                <w:szCs w:val="36"/>
                              </w:rPr>
                            </w:pPr>
                          </w:p>
                          <w:p w14:paraId="134AF559" w14:textId="77777777" w:rsidR="00A43AC3" w:rsidRDefault="00A43AC3"/>
                          <w:p w14:paraId="3DB3167F" w14:textId="77777777" w:rsidR="00A43AC3" w:rsidRPr="00630E21" w:rsidRDefault="00A43AC3" w:rsidP="00987998">
                            <w:pPr>
                              <w:pStyle w:val="3"/>
                              <w:spacing w:line="276" w:lineRule="auto"/>
                              <w:rPr>
                                <w:rFonts w:ascii="Times New Roman" w:hAnsi="Times New Roman"/>
                                <w:bCs/>
                                <w:sz w:val="48"/>
                                <w:szCs w:val="48"/>
                              </w:rPr>
                            </w:pPr>
                            <w:bookmarkStart w:id="355" w:name="_Toc169173830"/>
                            <w:r w:rsidRPr="00630E21">
                              <w:rPr>
                                <w:rFonts w:ascii="Times New Roman" w:hAnsi="Times New Roman"/>
                                <w:bCs/>
                                <w:sz w:val="48"/>
                                <w:szCs w:val="48"/>
                              </w:rPr>
                              <w:t>ДИПЛОМНА РОБОТА</w:t>
                            </w:r>
                            <w:bookmarkEnd w:id="355"/>
                          </w:p>
                          <w:p w14:paraId="1A72E4B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4BC6358" w14:textId="77777777" w:rsidR="00A43AC3" w:rsidRPr="005E3013" w:rsidRDefault="00A43AC3" w:rsidP="00987998">
                            <w:pPr>
                              <w:pStyle w:val="2"/>
                              <w:spacing w:line="276" w:lineRule="auto"/>
                              <w:rPr>
                                <w:b w:val="0"/>
                                <w:bCs/>
                                <w:iCs/>
                                <w:sz w:val="48"/>
                                <w:szCs w:val="48"/>
                                <w:highlight w:val="yellow"/>
                              </w:rPr>
                            </w:pPr>
                            <w:bookmarkStart w:id="356" w:name="_Toc16917383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56"/>
                          </w:p>
                          <w:p w14:paraId="0A3C094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C3CA84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E0FC00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D475E8E" w14:textId="77777777" w:rsidR="00A43AC3" w:rsidRPr="00B1453A" w:rsidRDefault="00A43AC3" w:rsidP="00987998">
                            <w:pPr>
                              <w:jc w:val="center"/>
                              <w:rPr>
                                <w:rFonts w:ascii="Calibri" w:hAnsi="Calibri"/>
                                <w:sz w:val="36"/>
                                <w:szCs w:val="36"/>
                              </w:rPr>
                            </w:pPr>
                          </w:p>
                          <w:p w14:paraId="76035176" w14:textId="77777777" w:rsidR="00A43AC3" w:rsidRDefault="00A43AC3" w:rsidP="00987998">
                            <w:pPr>
                              <w:jc w:val="center"/>
                              <w:rPr>
                                <w:rFonts w:ascii="Times New Roman CYR" w:hAnsi="Times New Roman CYR" w:cs="Times New Roman CYR"/>
                                <w:sz w:val="36"/>
                                <w:szCs w:val="36"/>
                              </w:rPr>
                            </w:pPr>
                          </w:p>
                          <w:p w14:paraId="785920F0" w14:textId="77777777" w:rsidR="00A43AC3" w:rsidRDefault="00A43AC3"/>
                          <w:p w14:paraId="0E5187CF" w14:textId="77777777" w:rsidR="000658DF" w:rsidRPr="003A41B8" w:rsidRDefault="000658DF" w:rsidP="000658DF">
                            <w:pPr>
                              <w:pStyle w:val="3"/>
                              <w:spacing w:line="300" w:lineRule="auto"/>
                              <w:rPr>
                                <w:rFonts w:ascii="Times New Roman CYR" w:hAnsi="Times New Roman CYR"/>
                                <w:i/>
                                <w:iCs/>
                                <w:sz w:val="44"/>
                                <w:szCs w:val="44"/>
                              </w:rPr>
                            </w:pPr>
                            <w:bookmarkStart w:id="357" w:name="_Toc169173832"/>
                            <w:r w:rsidRPr="003A41B8">
                              <w:rPr>
                                <w:rFonts w:ascii="Times New Roman CYR" w:hAnsi="Times New Roman CYR"/>
                                <w:i/>
                                <w:iCs/>
                                <w:sz w:val="44"/>
                                <w:szCs w:val="44"/>
                              </w:rPr>
                              <w:t>ДИПЛОМНА РОБОТА БАКАЛАВРА</w:t>
                            </w:r>
                            <w:bookmarkEnd w:id="357"/>
                            <w:r w:rsidRPr="003A41B8">
                              <w:rPr>
                                <w:rFonts w:ascii="Times New Roman CYR" w:hAnsi="Times New Roman CYR"/>
                                <w:i/>
                                <w:iCs/>
                                <w:sz w:val="44"/>
                                <w:szCs w:val="44"/>
                              </w:rPr>
                              <w:t xml:space="preserve"> </w:t>
                            </w:r>
                          </w:p>
                          <w:p w14:paraId="68D3C3F9" w14:textId="77777777" w:rsidR="000658DF" w:rsidRPr="000D3135" w:rsidRDefault="000658DF" w:rsidP="000658DF">
                            <w:pPr>
                              <w:pStyle w:val="2"/>
                              <w:spacing w:line="300" w:lineRule="auto"/>
                              <w:rPr>
                                <w:rFonts w:ascii="Times New Roman CYR" w:hAnsi="Times New Roman CYR"/>
                                <w:b w:val="0"/>
                                <w:sz w:val="44"/>
                                <w:szCs w:val="44"/>
                              </w:rPr>
                            </w:pPr>
                            <w:bookmarkStart w:id="358" w:name="_Toc169173833"/>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358"/>
                          </w:p>
                          <w:p w14:paraId="1F121501"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13BC9046"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43F776CA" w14:textId="77777777" w:rsidR="000658DF" w:rsidRPr="000D3135" w:rsidRDefault="000658DF" w:rsidP="000658DF">
                            <w:pPr>
                              <w:spacing w:line="300" w:lineRule="auto"/>
                              <w:jc w:val="center"/>
                              <w:rPr>
                                <w:b/>
                                <w:lang w:val="uk-UA"/>
                              </w:rPr>
                            </w:pPr>
                          </w:p>
                          <w:p w14:paraId="0795076A"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7B4A33CA" w14:textId="77777777" w:rsidR="00A43AC3" w:rsidRPr="00B1453A" w:rsidRDefault="00A43AC3" w:rsidP="00987998">
                            <w:pPr>
                              <w:jc w:val="center"/>
                              <w:rPr>
                                <w:rFonts w:ascii="Calibri" w:hAnsi="Calibri"/>
                                <w:sz w:val="36"/>
                                <w:szCs w:val="36"/>
                              </w:rPr>
                            </w:pPr>
                          </w:p>
                          <w:p w14:paraId="68B1B4C1" w14:textId="77777777" w:rsidR="00A43AC3" w:rsidRDefault="00A43AC3" w:rsidP="00987998">
                            <w:pPr>
                              <w:jc w:val="center"/>
                              <w:rPr>
                                <w:rFonts w:ascii="Times New Roman CYR" w:hAnsi="Times New Roman CYR" w:cs="Times New Roman CYR"/>
                                <w:sz w:val="36"/>
                                <w:szCs w:val="36"/>
                              </w:rPr>
                            </w:pPr>
                          </w:p>
                          <w:p w14:paraId="0470515E" w14:textId="77777777" w:rsidR="00A43AC3" w:rsidRDefault="00A43AC3"/>
                          <w:p w14:paraId="63EE4349" w14:textId="77777777" w:rsidR="00A43AC3" w:rsidRPr="00630E21" w:rsidRDefault="00A43AC3" w:rsidP="00987998">
                            <w:pPr>
                              <w:pStyle w:val="3"/>
                              <w:spacing w:line="276" w:lineRule="auto"/>
                              <w:rPr>
                                <w:rFonts w:ascii="Times New Roman" w:hAnsi="Times New Roman"/>
                                <w:bCs/>
                                <w:sz w:val="48"/>
                                <w:szCs w:val="48"/>
                              </w:rPr>
                            </w:pPr>
                            <w:bookmarkStart w:id="359" w:name="_Toc169173834"/>
                            <w:r w:rsidRPr="00630E21">
                              <w:rPr>
                                <w:rFonts w:ascii="Times New Roman" w:hAnsi="Times New Roman"/>
                                <w:bCs/>
                                <w:sz w:val="48"/>
                                <w:szCs w:val="48"/>
                              </w:rPr>
                              <w:t>ДИПЛОМНА РОБОТА</w:t>
                            </w:r>
                            <w:bookmarkEnd w:id="359"/>
                          </w:p>
                          <w:p w14:paraId="469833F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80D7805" w14:textId="77777777" w:rsidR="00A43AC3" w:rsidRPr="005E3013" w:rsidRDefault="00A43AC3" w:rsidP="00987998">
                            <w:pPr>
                              <w:pStyle w:val="2"/>
                              <w:spacing w:line="276" w:lineRule="auto"/>
                              <w:rPr>
                                <w:b w:val="0"/>
                                <w:bCs/>
                                <w:iCs/>
                                <w:sz w:val="48"/>
                                <w:szCs w:val="48"/>
                                <w:highlight w:val="yellow"/>
                              </w:rPr>
                            </w:pPr>
                            <w:bookmarkStart w:id="360" w:name="_Toc16917383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60"/>
                          </w:p>
                          <w:p w14:paraId="17C23EF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1F774B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D44325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C4B37FA" w14:textId="77777777" w:rsidR="00A43AC3" w:rsidRPr="00B1453A" w:rsidRDefault="00A43AC3" w:rsidP="00987998">
                            <w:pPr>
                              <w:jc w:val="center"/>
                              <w:rPr>
                                <w:rFonts w:ascii="Calibri" w:hAnsi="Calibri"/>
                                <w:sz w:val="36"/>
                                <w:szCs w:val="36"/>
                              </w:rPr>
                            </w:pPr>
                          </w:p>
                          <w:p w14:paraId="0CAF308A" w14:textId="77777777" w:rsidR="00A43AC3" w:rsidRDefault="00A43AC3" w:rsidP="00987998">
                            <w:pPr>
                              <w:jc w:val="center"/>
                              <w:rPr>
                                <w:rFonts w:ascii="Times New Roman CYR" w:hAnsi="Times New Roman CYR" w:cs="Times New Roman CYR"/>
                                <w:sz w:val="36"/>
                                <w:szCs w:val="36"/>
                              </w:rPr>
                            </w:pPr>
                          </w:p>
                          <w:p w14:paraId="37E5D2E2" w14:textId="77777777" w:rsidR="00A43AC3" w:rsidRDefault="00A43AC3"/>
                          <w:p w14:paraId="06D7FD26" w14:textId="77777777" w:rsidR="00A43AC3" w:rsidRPr="00630E21" w:rsidRDefault="00A43AC3" w:rsidP="00987998">
                            <w:pPr>
                              <w:pStyle w:val="3"/>
                              <w:spacing w:line="276" w:lineRule="auto"/>
                              <w:rPr>
                                <w:rFonts w:ascii="Times New Roman" w:hAnsi="Times New Roman"/>
                                <w:bCs/>
                                <w:sz w:val="48"/>
                                <w:szCs w:val="48"/>
                              </w:rPr>
                            </w:pPr>
                            <w:bookmarkStart w:id="361" w:name="_Toc169173836"/>
                            <w:r w:rsidRPr="00630E21">
                              <w:rPr>
                                <w:rFonts w:ascii="Times New Roman" w:hAnsi="Times New Roman"/>
                                <w:bCs/>
                                <w:sz w:val="48"/>
                                <w:szCs w:val="48"/>
                              </w:rPr>
                              <w:t>ДИПЛОМНА РОБОТА</w:t>
                            </w:r>
                            <w:bookmarkEnd w:id="361"/>
                          </w:p>
                          <w:p w14:paraId="2717548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5118718" w14:textId="77777777" w:rsidR="00A43AC3" w:rsidRPr="005E3013" w:rsidRDefault="00A43AC3" w:rsidP="00987998">
                            <w:pPr>
                              <w:pStyle w:val="2"/>
                              <w:spacing w:line="276" w:lineRule="auto"/>
                              <w:rPr>
                                <w:b w:val="0"/>
                                <w:bCs/>
                                <w:iCs/>
                                <w:sz w:val="48"/>
                                <w:szCs w:val="48"/>
                                <w:highlight w:val="yellow"/>
                              </w:rPr>
                            </w:pPr>
                            <w:bookmarkStart w:id="362" w:name="_Toc16917383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62"/>
                          </w:p>
                          <w:p w14:paraId="4C78805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5E003D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E00031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183FEE6" w14:textId="77777777" w:rsidR="00A43AC3" w:rsidRPr="00B1453A" w:rsidRDefault="00A43AC3" w:rsidP="00987998">
                            <w:pPr>
                              <w:jc w:val="center"/>
                              <w:rPr>
                                <w:rFonts w:ascii="Calibri" w:hAnsi="Calibri"/>
                                <w:sz w:val="36"/>
                                <w:szCs w:val="36"/>
                              </w:rPr>
                            </w:pPr>
                          </w:p>
                          <w:p w14:paraId="5FD67A18" w14:textId="77777777" w:rsidR="00A43AC3" w:rsidRDefault="00A43AC3" w:rsidP="00987998">
                            <w:pPr>
                              <w:jc w:val="center"/>
                              <w:rPr>
                                <w:rFonts w:ascii="Times New Roman CYR" w:hAnsi="Times New Roman CYR" w:cs="Times New Roman CYR"/>
                                <w:sz w:val="36"/>
                                <w:szCs w:val="36"/>
                              </w:rPr>
                            </w:pPr>
                          </w:p>
                          <w:p w14:paraId="4216E1EE" w14:textId="77777777" w:rsidR="00A43AC3" w:rsidRDefault="00A43AC3"/>
                          <w:p w14:paraId="02E640EE" w14:textId="77777777" w:rsidR="00A43AC3" w:rsidRPr="00630E21" w:rsidRDefault="00A43AC3" w:rsidP="00987998">
                            <w:pPr>
                              <w:pStyle w:val="3"/>
                              <w:spacing w:line="276" w:lineRule="auto"/>
                              <w:rPr>
                                <w:rFonts w:ascii="Times New Roman" w:hAnsi="Times New Roman"/>
                                <w:bCs/>
                                <w:sz w:val="48"/>
                                <w:szCs w:val="48"/>
                              </w:rPr>
                            </w:pPr>
                            <w:bookmarkStart w:id="363" w:name="_Toc169173838"/>
                            <w:r w:rsidRPr="00630E21">
                              <w:rPr>
                                <w:rFonts w:ascii="Times New Roman" w:hAnsi="Times New Roman"/>
                                <w:bCs/>
                                <w:sz w:val="48"/>
                                <w:szCs w:val="48"/>
                              </w:rPr>
                              <w:t>ДИПЛОМНА РОБОТА</w:t>
                            </w:r>
                            <w:bookmarkEnd w:id="363"/>
                          </w:p>
                          <w:p w14:paraId="5655994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CE699E2" w14:textId="77777777" w:rsidR="00A43AC3" w:rsidRPr="005E3013" w:rsidRDefault="00A43AC3" w:rsidP="00987998">
                            <w:pPr>
                              <w:pStyle w:val="2"/>
                              <w:spacing w:line="276" w:lineRule="auto"/>
                              <w:rPr>
                                <w:b w:val="0"/>
                                <w:bCs/>
                                <w:iCs/>
                                <w:sz w:val="48"/>
                                <w:szCs w:val="48"/>
                                <w:highlight w:val="yellow"/>
                              </w:rPr>
                            </w:pPr>
                            <w:bookmarkStart w:id="364" w:name="_Toc16917383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64"/>
                          </w:p>
                          <w:p w14:paraId="25AA301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D03DD0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842A33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F7B663E" w14:textId="77777777" w:rsidR="00A43AC3" w:rsidRPr="00B1453A" w:rsidRDefault="00A43AC3" w:rsidP="00987998">
                            <w:pPr>
                              <w:jc w:val="center"/>
                              <w:rPr>
                                <w:rFonts w:ascii="Calibri" w:hAnsi="Calibri"/>
                                <w:sz w:val="36"/>
                                <w:szCs w:val="36"/>
                              </w:rPr>
                            </w:pPr>
                          </w:p>
                          <w:p w14:paraId="1C0E3164" w14:textId="77777777" w:rsidR="00A43AC3" w:rsidRDefault="00A43AC3" w:rsidP="00987998">
                            <w:pPr>
                              <w:jc w:val="center"/>
                              <w:rPr>
                                <w:rFonts w:ascii="Times New Roman CYR" w:hAnsi="Times New Roman CYR" w:cs="Times New Roman CYR"/>
                                <w:sz w:val="36"/>
                                <w:szCs w:val="36"/>
                              </w:rPr>
                            </w:pPr>
                          </w:p>
                          <w:p w14:paraId="67898D23" w14:textId="77777777" w:rsidR="00A43AC3" w:rsidRDefault="00A43AC3"/>
                          <w:p w14:paraId="22F86051" w14:textId="77777777" w:rsidR="00A43AC3" w:rsidRPr="00630E21" w:rsidRDefault="00A43AC3" w:rsidP="00987998">
                            <w:pPr>
                              <w:pStyle w:val="3"/>
                              <w:spacing w:line="276" w:lineRule="auto"/>
                              <w:rPr>
                                <w:rFonts w:ascii="Times New Roman" w:hAnsi="Times New Roman"/>
                                <w:bCs/>
                                <w:sz w:val="48"/>
                                <w:szCs w:val="48"/>
                              </w:rPr>
                            </w:pPr>
                            <w:bookmarkStart w:id="365" w:name="_Toc169173840"/>
                            <w:r w:rsidRPr="00630E21">
                              <w:rPr>
                                <w:rFonts w:ascii="Times New Roman" w:hAnsi="Times New Roman"/>
                                <w:bCs/>
                                <w:sz w:val="48"/>
                                <w:szCs w:val="48"/>
                              </w:rPr>
                              <w:t>ДИПЛОМНА РОБОТА</w:t>
                            </w:r>
                            <w:bookmarkEnd w:id="365"/>
                          </w:p>
                          <w:p w14:paraId="2D93CCC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A23E7D4" w14:textId="77777777" w:rsidR="00A43AC3" w:rsidRPr="005E3013" w:rsidRDefault="00A43AC3" w:rsidP="00987998">
                            <w:pPr>
                              <w:pStyle w:val="2"/>
                              <w:spacing w:line="276" w:lineRule="auto"/>
                              <w:rPr>
                                <w:b w:val="0"/>
                                <w:bCs/>
                                <w:iCs/>
                                <w:sz w:val="48"/>
                                <w:szCs w:val="48"/>
                                <w:highlight w:val="yellow"/>
                              </w:rPr>
                            </w:pPr>
                            <w:bookmarkStart w:id="366" w:name="_Toc16917384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66"/>
                          </w:p>
                          <w:p w14:paraId="6E817B5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864C15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C593A0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6143D9E" w14:textId="77777777" w:rsidR="00A43AC3" w:rsidRPr="00B1453A" w:rsidRDefault="00A43AC3" w:rsidP="00987998">
                            <w:pPr>
                              <w:jc w:val="center"/>
                              <w:rPr>
                                <w:rFonts w:ascii="Calibri" w:hAnsi="Calibri"/>
                                <w:sz w:val="36"/>
                                <w:szCs w:val="36"/>
                              </w:rPr>
                            </w:pPr>
                          </w:p>
                          <w:p w14:paraId="218CA1C7" w14:textId="77777777" w:rsidR="00A43AC3" w:rsidRDefault="00A43AC3" w:rsidP="00987998">
                            <w:pPr>
                              <w:jc w:val="center"/>
                              <w:rPr>
                                <w:rFonts w:ascii="Times New Roman CYR" w:hAnsi="Times New Roman CYR" w:cs="Times New Roman CYR"/>
                                <w:sz w:val="36"/>
                                <w:szCs w:val="36"/>
                              </w:rPr>
                            </w:pPr>
                          </w:p>
                          <w:p w14:paraId="2B271ECB" w14:textId="77777777" w:rsidR="00A43AC3" w:rsidRDefault="00A43AC3"/>
                          <w:p w14:paraId="16D520E0" w14:textId="77777777" w:rsidR="00A43AC3" w:rsidRPr="00630E21" w:rsidRDefault="00A43AC3" w:rsidP="00987998">
                            <w:pPr>
                              <w:pStyle w:val="3"/>
                              <w:spacing w:line="276" w:lineRule="auto"/>
                              <w:rPr>
                                <w:rFonts w:ascii="Times New Roman" w:hAnsi="Times New Roman"/>
                                <w:bCs/>
                                <w:sz w:val="48"/>
                                <w:szCs w:val="48"/>
                              </w:rPr>
                            </w:pPr>
                            <w:bookmarkStart w:id="367" w:name="_Toc169173842"/>
                            <w:r w:rsidRPr="00630E21">
                              <w:rPr>
                                <w:rFonts w:ascii="Times New Roman" w:hAnsi="Times New Roman"/>
                                <w:bCs/>
                                <w:sz w:val="48"/>
                                <w:szCs w:val="48"/>
                              </w:rPr>
                              <w:t>ДИПЛОМНА РОБОТА</w:t>
                            </w:r>
                            <w:bookmarkEnd w:id="367"/>
                          </w:p>
                          <w:p w14:paraId="095ADDA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DF65D47" w14:textId="77777777" w:rsidR="00A43AC3" w:rsidRPr="005E3013" w:rsidRDefault="00A43AC3" w:rsidP="00987998">
                            <w:pPr>
                              <w:pStyle w:val="2"/>
                              <w:spacing w:line="276" w:lineRule="auto"/>
                              <w:rPr>
                                <w:b w:val="0"/>
                                <w:bCs/>
                                <w:iCs/>
                                <w:sz w:val="48"/>
                                <w:szCs w:val="48"/>
                                <w:highlight w:val="yellow"/>
                              </w:rPr>
                            </w:pPr>
                            <w:bookmarkStart w:id="368" w:name="_Toc16917384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68"/>
                          </w:p>
                          <w:p w14:paraId="6F65788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2CDF07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18EF73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4AE1D91" w14:textId="77777777" w:rsidR="00A43AC3" w:rsidRPr="00B1453A" w:rsidRDefault="00A43AC3" w:rsidP="00987998">
                            <w:pPr>
                              <w:jc w:val="center"/>
                              <w:rPr>
                                <w:rFonts w:ascii="Calibri" w:hAnsi="Calibri"/>
                                <w:sz w:val="36"/>
                                <w:szCs w:val="36"/>
                              </w:rPr>
                            </w:pPr>
                          </w:p>
                          <w:p w14:paraId="56B12CCD" w14:textId="77777777" w:rsidR="00A43AC3" w:rsidRDefault="00A43AC3" w:rsidP="00987998">
                            <w:pPr>
                              <w:jc w:val="center"/>
                              <w:rPr>
                                <w:rFonts w:ascii="Times New Roman CYR" w:hAnsi="Times New Roman CYR" w:cs="Times New Roman CYR"/>
                                <w:sz w:val="36"/>
                                <w:szCs w:val="36"/>
                              </w:rPr>
                            </w:pPr>
                          </w:p>
                          <w:p w14:paraId="66108851" w14:textId="77777777" w:rsidR="00A43AC3" w:rsidRDefault="00A43AC3"/>
                          <w:p w14:paraId="234A6F15" w14:textId="77777777" w:rsidR="00A43AC3" w:rsidRPr="00630E21" w:rsidRDefault="00A43AC3" w:rsidP="00987998">
                            <w:pPr>
                              <w:pStyle w:val="3"/>
                              <w:spacing w:line="276" w:lineRule="auto"/>
                              <w:rPr>
                                <w:rFonts w:ascii="Times New Roman" w:hAnsi="Times New Roman"/>
                                <w:bCs/>
                                <w:sz w:val="48"/>
                                <w:szCs w:val="48"/>
                              </w:rPr>
                            </w:pPr>
                            <w:bookmarkStart w:id="369" w:name="_Toc169173844"/>
                            <w:r w:rsidRPr="00630E21">
                              <w:rPr>
                                <w:rFonts w:ascii="Times New Roman" w:hAnsi="Times New Roman"/>
                                <w:bCs/>
                                <w:sz w:val="48"/>
                                <w:szCs w:val="48"/>
                              </w:rPr>
                              <w:t>ДИПЛОМНА РОБОТА</w:t>
                            </w:r>
                            <w:bookmarkEnd w:id="369"/>
                          </w:p>
                          <w:p w14:paraId="7994426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7C572F1" w14:textId="77777777" w:rsidR="00A43AC3" w:rsidRPr="005E3013" w:rsidRDefault="00A43AC3" w:rsidP="00987998">
                            <w:pPr>
                              <w:pStyle w:val="2"/>
                              <w:spacing w:line="276" w:lineRule="auto"/>
                              <w:rPr>
                                <w:b w:val="0"/>
                                <w:bCs/>
                                <w:iCs/>
                                <w:sz w:val="48"/>
                                <w:szCs w:val="48"/>
                                <w:highlight w:val="yellow"/>
                              </w:rPr>
                            </w:pPr>
                            <w:bookmarkStart w:id="370" w:name="_Toc16917384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70"/>
                          </w:p>
                          <w:p w14:paraId="7CD7607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D9D8C8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025E1D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8563FEF" w14:textId="77777777" w:rsidR="00A43AC3" w:rsidRPr="00B1453A" w:rsidRDefault="00A43AC3" w:rsidP="00987998">
                            <w:pPr>
                              <w:jc w:val="center"/>
                              <w:rPr>
                                <w:rFonts w:ascii="Calibri" w:hAnsi="Calibri"/>
                                <w:sz w:val="36"/>
                                <w:szCs w:val="36"/>
                              </w:rPr>
                            </w:pPr>
                          </w:p>
                          <w:p w14:paraId="7FDFA88F" w14:textId="77777777" w:rsidR="00A43AC3" w:rsidRDefault="00A43AC3" w:rsidP="00987998">
                            <w:pPr>
                              <w:jc w:val="center"/>
                              <w:rPr>
                                <w:rFonts w:ascii="Times New Roman CYR" w:hAnsi="Times New Roman CYR" w:cs="Times New Roman CYR"/>
                                <w:sz w:val="36"/>
                                <w:szCs w:val="36"/>
                              </w:rPr>
                            </w:pPr>
                          </w:p>
                          <w:p w14:paraId="42527600" w14:textId="77777777" w:rsidR="00A43AC3" w:rsidRDefault="00A43AC3"/>
                          <w:p w14:paraId="7085C82C" w14:textId="77777777" w:rsidR="00A43AC3" w:rsidRPr="00630E21" w:rsidRDefault="00A43AC3" w:rsidP="00987998">
                            <w:pPr>
                              <w:pStyle w:val="3"/>
                              <w:spacing w:line="276" w:lineRule="auto"/>
                              <w:rPr>
                                <w:rFonts w:ascii="Times New Roman" w:hAnsi="Times New Roman"/>
                                <w:bCs/>
                                <w:sz w:val="48"/>
                                <w:szCs w:val="48"/>
                              </w:rPr>
                            </w:pPr>
                            <w:bookmarkStart w:id="371" w:name="_Toc169173846"/>
                            <w:r w:rsidRPr="00630E21">
                              <w:rPr>
                                <w:rFonts w:ascii="Times New Roman" w:hAnsi="Times New Roman"/>
                                <w:bCs/>
                                <w:sz w:val="48"/>
                                <w:szCs w:val="48"/>
                              </w:rPr>
                              <w:t>ДИПЛОМНА РОБОТА</w:t>
                            </w:r>
                            <w:bookmarkEnd w:id="371"/>
                          </w:p>
                          <w:p w14:paraId="575D289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BEACBD9" w14:textId="77777777" w:rsidR="00A43AC3" w:rsidRPr="005E3013" w:rsidRDefault="00A43AC3" w:rsidP="00987998">
                            <w:pPr>
                              <w:pStyle w:val="2"/>
                              <w:spacing w:line="276" w:lineRule="auto"/>
                              <w:rPr>
                                <w:b w:val="0"/>
                                <w:bCs/>
                                <w:iCs/>
                                <w:sz w:val="48"/>
                                <w:szCs w:val="48"/>
                                <w:highlight w:val="yellow"/>
                              </w:rPr>
                            </w:pPr>
                            <w:bookmarkStart w:id="372" w:name="_Toc16917384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72"/>
                          </w:p>
                          <w:p w14:paraId="699B170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DCE4CA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E6004A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49F4DE9" w14:textId="77777777" w:rsidR="00A43AC3" w:rsidRPr="00B1453A" w:rsidRDefault="00A43AC3" w:rsidP="00987998">
                            <w:pPr>
                              <w:jc w:val="center"/>
                              <w:rPr>
                                <w:rFonts w:ascii="Calibri" w:hAnsi="Calibri"/>
                                <w:sz w:val="36"/>
                                <w:szCs w:val="36"/>
                              </w:rPr>
                            </w:pPr>
                          </w:p>
                          <w:p w14:paraId="1E7CDC5B" w14:textId="77777777" w:rsidR="00A43AC3" w:rsidRDefault="00A43AC3" w:rsidP="00987998">
                            <w:pPr>
                              <w:jc w:val="center"/>
                              <w:rPr>
                                <w:rFonts w:ascii="Times New Roman CYR" w:hAnsi="Times New Roman CYR" w:cs="Times New Roman CYR"/>
                                <w:sz w:val="36"/>
                                <w:szCs w:val="36"/>
                              </w:rPr>
                            </w:pPr>
                          </w:p>
                          <w:p w14:paraId="371E5A83" w14:textId="77777777" w:rsidR="00A43AC3" w:rsidRDefault="00A43AC3"/>
                          <w:p w14:paraId="22832A0F" w14:textId="77777777" w:rsidR="000658DF" w:rsidRPr="003A41B8" w:rsidRDefault="000658DF" w:rsidP="000658DF">
                            <w:pPr>
                              <w:pStyle w:val="3"/>
                              <w:spacing w:line="300" w:lineRule="auto"/>
                              <w:rPr>
                                <w:rFonts w:ascii="Times New Roman CYR" w:hAnsi="Times New Roman CYR"/>
                                <w:i/>
                                <w:iCs/>
                                <w:sz w:val="44"/>
                                <w:szCs w:val="44"/>
                              </w:rPr>
                            </w:pPr>
                            <w:bookmarkStart w:id="373" w:name="_Toc169173848"/>
                            <w:r w:rsidRPr="003A41B8">
                              <w:rPr>
                                <w:rFonts w:ascii="Times New Roman CYR" w:hAnsi="Times New Roman CYR"/>
                                <w:i/>
                                <w:iCs/>
                                <w:sz w:val="44"/>
                                <w:szCs w:val="44"/>
                              </w:rPr>
                              <w:t>ДИПЛОМНА РОБОТА БАКАЛАВРА</w:t>
                            </w:r>
                            <w:bookmarkEnd w:id="373"/>
                            <w:r w:rsidRPr="003A41B8">
                              <w:rPr>
                                <w:rFonts w:ascii="Times New Roman CYR" w:hAnsi="Times New Roman CYR"/>
                                <w:i/>
                                <w:iCs/>
                                <w:sz w:val="44"/>
                                <w:szCs w:val="44"/>
                              </w:rPr>
                              <w:t xml:space="preserve"> </w:t>
                            </w:r>
                          </w:p>
                          <w:p w14:paraId="1CF14C74" w14:textId="77777777" w:rsidR="000658DF" w:rsidRPr="000D3135" w:rsidRDefault="000658DF" w:rsidP="000658DF">
                            <w:pPr>
                              <w:pStyle w:val="2"/>
                              <w:spacing w:line="300" w:lineRule="auto"/>
                              <w:rPr>
                                <w:rFonts w:ascii="Times New Roman CYR" w:hAnsi="Times New Roman CYR"/>
                                <w:b w:val="0"/>
                                <w:sz w:val="44"/>
                                <w:szCs w:val="44"/>
                              </w:rPr>
                            </w:pPr>
                            <w:bookmarkStart w:id="374" w:name="_Toc169173849"/>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374"/>
                          </w:p>
                          <w:p w14:paraId="700ED129"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037AF5A1"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1F2DCBFA" w14:textId="77777777" w:rsidR="000658DF" w:rsidRPr="000D3135" w:rsidRDefault="000658DF" w:rsidP="000658DF">
                            <w:pPr>
                              <w:spacing w:line="300" w:lineRule="auto"/>
                              <w:jc w:val="center"/>
                              <w:rPr>
                                <w:b/>
                                <w:lang w:val="uk-UA"/>
                              </w:rPr>
                            </w:pPr>
                          </w:p>
                          <w:p w14:paraId="3AF6E8EC"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2D527AEE" w14:textId="77777777" w:rsidR="00A43AC3" w:rsidRPr="00B1453A" w:rsidRDefault="00A43AC3" w:rsidP="00987998">
                            <w:pPr>
                              <w:jc w:val="center"/>
                              <w:rPr>
                                <w:rFonts w:ascii="Calibri" w:hAnsi="Calibri"/>
                                <w:sz w:val="36"/>
                                <w:szCs w:val="36"/>
                              </w:rPr>
                            </w:pPr>
                          </w:p>
                          <w:p w14:paraId="5042C417" w14:textId="77777777" w:rsidR="00A43AC3" w:rsidRDefault="00A43AC3" w:rsidP="00987998">
                            <w:pPr>
                              <w:jc w:val="center"/>
                              <w:rPr>
                                <w:rFonts w:ascii="Times New Roman CYR" w:hAnsi="Times New Roman CYR" w:cs="Times New Roman CYR"/>
                                <w:sz w:val="36"/>
                                <w:szCs w:val="36"/>
                              </w:rPr>
                            </w:pPr>
                          </w:p>
                          <w:p w14:paraId="2C699912" w14:textId="77777777" w:rsidR="00A43AC3" w:rsidRDefault="00A43AC3"/>
                          <w:p w14:paraId="6A2224E6" w14:textId="77777777" w:rsidR="00A43AC3" w:rsidRPr="00630E21" w:rsidRDefault="00A43AC3" w:rsidP="00987998">
                            <w:pPr>
                              <w:pStyle w:val="3"/>
                              <w:spacing w:line="276" w:lineRule="auto"/>
                              <w:rPr>
                                <w:rFonts w:ascii="Times New Roman" w:hAnsi="Times New Roman"/>
                                <w:bCs/>
                                <w:sz w:val="48"/>
                                <w:szCs w:val="48"/>
                              </w:rPr>
                            </w:pPr>
                            <w:bookmarkStart w:id="375" w:name="_Toc169173850"/>
                            <w:r w:rsidRPr="00630E21">
                              <w:rPr>
                                <w:rFonts w:ascii="Times New Roman" w:hAnsi="Times New Roman"/>
                                <w:bCs/>
                                <w:sz w:val="48"/>
                                <w:szCs w:val="48"/>
                              </w:rPr>
                              <w:t>ДИПЛОМНА РОБОТА</w:t>
                            </w:r>
                            <w:bookmarkEnd w:id="375"/>
                          </w:p>
                          <w:p w14:paraId="3AEE71D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891CFE5" w14:textId="77777777" w:rsidR="00A43AC3" w:rsidRPr="005E3013" w:rsidRDefault="00A43AC3" w:rsidP="00987998">
                            <w:pPr>
                              <w:pStyle w:val="2"/>
                              <w:spacing w:line="276" w:lineRule="auto"/>
                              <w:rPr>
                                <w:b w:val="0"/>
                                <w:bCs/>
                                <w:iCs/>
                                <w:sz w:val="48"/>
                                <w:szCs w:val="48"/>
                                <w:highlight w:val="yellow"/>
                              </w:rPr>
                            </w:pPr>
                            <w:bookmarkStart w:id="376" w:name="_Toc16917385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76"/>
                          </w:p>
                          <w:p w14:paraId="3CE1640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DC7203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B2C606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07B61FB" w14:textId="77777777" w:rsidR="00A43AC3" w:rsidRPr="00B1453A" w:rsidRDefault="00A43AC3" w:rsidP="00987998">
                            <w:pPr>
                              <w:jc w:val="center"/>
                              <w:rPr>
                                <w:rFonts w:ascii="Calibri" w:hAnsi="Calibri"/>
                                <w:sz w:val="36"/>
                                <w:szCs w:val="36"/>
                              </w:rPr>
                            </w:pPr>
                          </w:p>
                          <w:p w14:paraId="186A98C0" w14:textId="77777777" w:rsidR="00A43AC3" w:rsidRDefault="00A43AC3" w:rsidP="00987998">
                            <w:pPr>
                              <w:jc w:val="center"/>
                              <w:rPr>
                                <w:rFonts w:ascii="Times New Roman CYR" w:hAnsi="Times New Roman CYR" w:cs="Times New Roman CYR"/>
                                <w:sz w:val="36"/>
                                <w:szCs w:val="36"/>
                              </w:rPr>
                            </w:pPr>
                          </w:p>
                          <w:p w14:paraId="4C72CAED" w14:textId="77777777" w:rsidR="00A43AC3" w:rsidRDefault="00A43AC3"/>
                          <w:p w14:paraId="6ADFCEE2" w14:textId="77777777" w:rsidR="00A43AC3" w:rsidRPr="00630E21" w:rsidRDefault="00A43AC3" w:rsidP="00987998">
                            <w:pPr>
                              <w:pStyle w:val="3"/>
                              <w:spacing w:line="276" w:lineRule="auto"/>
                              <w:rPr>
                                <w:rFonts w:ascii="Times New Roman" w:hAnsi="Times New Roman"/>
                                <w:bCs/>
                                <w:sz w:val="48"/>
                                <w:szCs w:val="48"/>
                              </w:rPr>
                            </w:pPr>
                            <w:bookmarkStart w:id="377" w:name="_Toc169173852"/>
                            <w:r w:rsidRPr="00630E21">
                              <w:rPr>
                                <w:rFonts w:ascii="Times New Roman" w:hAnsi="Times New Roman"/>
                                <w:bCs/>
                                <w:sz w:val="48"/>
                                <w:szCs w:val="48"/>
                              </w:rPr>
                              <w:t>ДИПЛОМНА РОБОТА</w:t>
                            </w:r>
                            <w:bookmarkEnd w:id="377"/>
                          </w:p>
                          <w:p w14:paraId="2710A21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427656F" w14:textId="77777777" w:rsidR="00A43AC3" w:rsidRPr="005E3013" w:rsidRDefault="00A43AC3" w:rsidP="00987998">
                            <w:pPr>
                              <w:pStyle w:val="2"/>
                              <w:spacing w:line="276" w:lineRule="auto"/>
                              <w:rPr>
                                <w:b w:val="0"/>
                                <w:bCs/>
                                <w:iCs/>
                                <w:sz w:val="48"/>
                                <w:szCs w:val="48"/>
                                <w:highlight w:val="yellow"/>
                              </w:rPr>
                            </w:pPr>
                            <w:bookmarkStart w:id="378" w:name="_Toc16917385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78"/>
                          </w:p>
                          <w:p w14:paraId="366B30B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9378FD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39675B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E2EA6F3" w14:textId="77777777" w:rsidR="00A43AC3" w:rsidRPr="00B1453A" w:rsidRDefault="00A43AC3" w:rsidP="00987998">
                            <w:pPr>
                              <w:jc w:val="center"/>
                              <w:rPr>
                                <w:rFonts w:ascii="Calibri" w:hAnsi="Calibri"/>
                                <w:sz w:val="36"/>
                                <w:szCs w:val="36"/>
                              </w:rPr>
                            </w:pPr>
                          </w:p>
                          <w:p w14:paraId="0EC79E68" w14:textId="77777777" w:rsidR="00A43AC3" w:rsidRDefault="00A43AC3" w:rsidP="00987998">
                            <w:pPr>
                              <w:jc w:val="center"/>
                              <w:rPr>
                                <w:rFonts w:ascii="Times New Roman CYR" w:hAnsi="Times New Roman CYR" w:cs="Times New Roman CYR"/>
                                <w:sz w:val="36"/>
                                <w:szCs w:val="36"/>
                              </w:rPr>
                            </w:pPr>
                          </w:p>
                          <w:p w14:paraId="1B14C570" w14:textId="77777777" w:rsidR="00A43AC3" w:rsidRDefault="00A43AC3"/>
                          <w:p w14:paraId="06E7225F" w14:textId="77777777" w:rsidR="00A43AC3" w:rsidRPr="00630E21" w:rsidRDefault="00A43AC3" w:rsidP="00987998">
                            <w:pPr>
                              <w:pStyle w:val="3"/>
                              <w:spacing w:line="276" w:lineRule="auto"/>
                              <w:rPr>
                                <w:rFonts w:ascii="Times New Roman" w:hAnsi="Times New Roman"/>
                                <w:bCs/>
                                <w:sz w:val="48"/>
                                <w:szCs w:val="48"/>
                              </w:rPr>
                            </w:pPr>
                            <w:bookmarkStart w:id="379" w:name="_Toc169173854"/>
                            <w:r w:rsidRPr="00630E21">
                              <w:rPr>
                                <w:rFonts w:ascii="Times New Roman" w:hAnsi="Times New Roman"/>
                                <w:bCs/>
                                <w:sz w:val="48"/>
                                <w:szCs w:val="48"/>
                              </w:rPr>
                              <w:t>ДИПЛОМНА РОБОТА</w:t>
                            </w:r>
                            <w:bookmarkEnd w:id="379"/>
                          </w:p>
                          <w:p w14:paraId="6C1E515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222F3E8" w14:textId="77777777" w:rsidR="00A43AC3" w:rsidRPr="005E3013" w:rsidRDefault="00A43AC3" w:rsidP="00987998">
                            <w:pPr>
                              <w:pStyle w:val="2"/>
                              <w:spacing w:line="276" w:lineRule="auto"/>
                              <w:rPr>
                                <w:b w:val="0"/>
                                <w:bCs/>
                                <w:iCs/>
                                <w:sz w:val="48"/>
                                <w:szCs w:val="48"/>
                                <w:highlight w:val="yellow"/>
                              </w:rPr>
                            </w:pPr>
                            <w:bookmarkStart w:id="380" w:name="_Toc16917385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80"/>
                          </w:p>
                          <w:p w14:paraId="71F3F6C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750096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485F39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1DD9CCC" w14:textId="77777777" w:rsidR="00A43AC3" w:rsidRPr="00B1453A" w:rsidRDefault="00A43AC3" w:rsidP="00987998">
                            <w:pPr>
                              <w:jc w:val="center"/>
                              <w:rPr>
                                <w:rFonts w:ascii="Calibri" w:hAnsi="Calibri"/>
                                <w:sz w:val="36"/>
                                <w:szCs w:val="36"/>
                              </w:rPr>
                            </w:pPr>
                          </w:p>
                          <w:p w14:paraId="5DD534DF" w14:textId="77777777" w:rsidR="00A43AC3" w:rsidRDefault="00A43AC3" w:rsidP="00987998">
                            <w:pPr>
                              <w:jc w:val="center"/>
                              <w:rPr>
                                <w:rFonts w:ascii="Times New Roman CYR" w:hAnsi="Times New Roman CYR" w:cs="Times New Roman CYR"/>
                                <w:sz w:val="36"/>
                                <w:szCs w:val="36"/>
                              </w:rPr>
                            </w:pPr>
                          </w:p>
                          <w:p w14:paraId="575A251A" w14:textId="77777777" w:rsidR="00A43AC3" w:rsidRDefault="00A43AC3"/>
                          <w:p w14:paraId="384E4B56" w14:textId="77777777" w:rsidR="00A43AC3" w:rsidRPr="00630E21" w:rsidRDefault="00A43AC3" w:rsidP="00987998">
                            <w:pPr>
                              <w:pStyle w:val="3"/>
                              <w:spacing w:line="276" w:lineRule="auto"/>
                              <w:rPr>
                                <w:rFonts w:ascii="Times New Roman" w:hAnsi="Times New Roman"/>
                                <w:bCs/>
                                <w:sz w:val="48"/>
                                <w:szCs w:val="48"/>
                              </w:rPr>
                            </w:pPr>
                            <w:bookmarkStart w:id="381" w:name="_Toc169173856"/>
                            <w:r w:rsidRPr="00630E21">
                              <w:rPr>
                                <w:rFonts w:ascii="Times New Roman" w:hAnsi="Times New Roman"/>
                                <w:bCs/>
                                <w:sz w:val="48"/>
                                <w:szCs w:val="48"/>
                              </w:rPr>
                              <w:t>ДИПЛОМНА РОБОТА</w:t>
                            </w:r>
                            <w:bookmarkEnd w:id="381"/>
                          </w:p>
                          <w:p w14:paraId="2EACE382"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9A0ADB8" w14:textId="77777777" w:rsidR="00A43AC3" w:rsidRPr="005E3013" w:rsidRDefault="00A43AC3" w:rsidP="00987998">
                            <w:pPr>
                              <w:pStyle w:val="2"/>
                              <w:spacing w:line="276" w:lineRule="auto"/>
                              <w:rPr>
                                <w:b w:val="0"/>
                                <w:bCs/>
                                <w:iCs/>
                                <w:sz w:val="48"/>
                                <w:szCs w:val="48"/>
                                <w:highlight w:val="yellow"/>
                              </w:rPr>
                            </w:pPr>
                            <w:bookmarkStart w:id="382" w:name="_Toc16917385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82"/>
                          </w:p>
                          <w:p w14:paraId="64354E3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C06CD8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C069DC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4E10736" w14:textId="77777777" w:rsidR="00A43AC3" w:rsidRPr="00B1453A" w:rsidRDefault="00A43AC3" w:rsidP="00987998">
                            <w:pPr>
                              <w:jc w:val="center"/>
                              <w:rPr>
                                <w:rFonts w:ascii="Calibri" w:hAnsi="Calibri"/>
                                <w:sz w:val="36"/>
                                <w:szCs w:val="36"/>
                              </w:rPr>
                            </w:pPr>
                          </w:p>
                          <w:p w14:paraId="47DE6381" w14:textId="77777777" w:rsidR="00A43AC3" w:rsidRDefault="00A43AC3" w:rsidP="00987998">
                            <w:pPr>
                              <w:jc w:val="center"/>
                              <w:rPr>
                                <w:rFonts w:ascii="Times New Roman CYR" w:hAnsi="Times New Roman CYR" w:cs="Times New Roman CYR"/>
                                <w:sz w:val="36"/>
                                <w:szCs w:val="36"/>
                              </w:rPr>
                            </w:pPr>
                          </w:p>
                          <w:p w14:paraId="399C313E" w14:textId="77777777" w:rsidR="00A43AC3" w:rsidRDefault="00A43AC3"/>
                          <w:p w14:paraId="3819E826" w14:textId="77777777" w:rsidR="00A43AC3" w:rsidRPr="00630E21" w:rsidRDefault="00A43AC3" w:rsidP="00987998">
                            <w:pPr>
                              <w:pStyle w:val="3"/>
                              <w:spacing w:line="276" w:lineRule="auto"/>
                              <w:rPr>
                                <w:rFonts w:ascii="Times New Roman" w:hAnsi="Times New Roman"/>
                                <w:bCs/>
                                <w:sz w:val="48"/>
                                <w:szCs w:val="48"/>
                              </w:rPr>
                            </w:pPr>
                            <w:bookmarkStart w:id="383" w:name="_Toc169173858"/>
                            <w:r w:rsidRPr="00630E21">
                              <w:rPr>
                                <w:rFonts w:ascii="Times New Roman" w:hAnsi="Times New Roman"/>
                                <w:bCs/>
                                <w:sz w:val="48"/>
                                <w:szCs w:val="48"/>
                              </w:rPr>
                              <w:t>ДИПЛОМНА РОБОТА</w:t>
                            </w:r>
                            <w:bookmarkEnd w:id="383"/>
                          </w:p>
                          <w:p w14:paraId="54EBBE5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2F2D757" w14:textId="77777777" w:rsidR="00A43AC3" w:rsidRPr="005E3013" w:rsidRDefault="00A43AC3" w:rsidP="00987998">
                            <w:pPr>
                              <w:pStyle w:val="2"/>
                              <w:spacing w:line="276" w:lineRule="auto"/>
                              <w:rPr>
                                <w:b w:val="0"/>
                                <w:bCs/>
                                <w:iCs/>
                                <w:sz w:val="48"/>
                                <w:szCs w:val="48"/>
                                <w:highlight w:val="yellow"/>
                              </w:rPr>
                            </w:pPr>
                            <w:bookmarkStart w:id="384" w:name="_Toc16917385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84"/>
                          </w:p>
                          <w:p w14:paraId="693C117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0774C5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BB76E7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7164139" w14:textId="77777777" w:rsidR="00A43AC3" w:rsidRPr="00B1453A" w:rsidRDefault="00A43AC3" w:rsidP="00987998">
                            <w:pPr>
                              <w:jc w:val="center"/>
                              <w:rPr>
                                <w:rFonts w:ascii="Calibri" w:hAnsi="Calibri"/>
                                <w:sz w:val="36"/>
                                <w:szCs w:val="36"/>
                              </w:rPr>
                            </w:pPr>
                          </w:p>
                          <w:p w14:paraId="7BD0E7B1" w14:textId="77777777" w:rsidR="00A43AC3" w:rsidRDefault="00A43AC3" w:rsidP="00987998">
                            <w:pPr>
                              <w:jc w:val="center"/>
                              <w:rPr>
                                <w:rFonts w:ascii="Times New Roman CYR" w:hAnsi="Times New Roman CYR" w:cs="Times New Roman CYR"/>
                                <w:sz w:val="36"/>
                                <w:szCs w:val="36"/>
                              </w:rPr>
                            </w:pPr>
                          </w:p>
                          <w:p w14:paraId="18557627" w14:textId="77777777" w:rsidR="00A43AC3" w:rsidRDefault="00A43AC3"/>
                          <w:p w14:paraId="21A26B98" w14:textId="77777777" w:rsidR="00A43AC3" w:rsidRPr="00630E21" w:rsidRDefault="00A43AC3" w:rsidP="00987998">
                            <w:pPr>
                              <w:pStyle w:val="3"/>
                              <w:spacing w:line="276" w:lineRule="auto"/>
                              <w:rPr>
                                <w:rFonts w:ascii="Times New Roman" w:hAnsi="Times New Roman"/>
                                <w:bCs/>
                                <w:sz w:val="48"/>
                                <w:szCs w:val="48"/>
                              </w:rPr>
                            </w:pPr>
                            <w:bookmarkStart w:id="385" w:name="_Toc169173860"/>
                            <w:r w:rsidRPr="00630E21">
                              <w:rPr>
                                <w:rFonts w:ascii="Times New Roman" w:hAnsi="Times New Roman"/>
                                <w:bCs/>
                                <w:sz w:val="48"/>
                                <w:szCs w:val="48"/>
                              </w:rPr>
                              <w:t>ДИПЛОМНА РОБОТА</w:t>
                            </w:r>
                            <w:bookmarkEnd w:id="385"/>
                          </w:p>
                          <w:p w14:paraId="6F066D4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49A1194" w14:textId="77777777" w:rsidR="00A43AC3" w:rsidRPr="005E3013" w:rsidRDefault="00A43AC3" w:rsidP="00987998">
                            <w:pPr>
                              <w:pStyle w:val="2"/>
                              <w:spacing w:line="276" w:lineRule="auto"/>
                              <w:rPr>
                                <w:b w:val="0"/>
                                <w:bCs/>
                                <w:iCs/>
                                <w:sz w:val="48"/>
                                <w:szCs w:val="48"/>
                                <w:highlight w:val="yellow"/>
                              </w:rPr>
                            </w:pPr>
                            <w:bookmarkStart w:id="386" w:name="_Toc16917386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86"/>
                          </w:p>
                          <w:p w14:paraId="05A1592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9E6B0D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21C243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CA63D94" w14:textId="77777777" w:rsidR="00A43AC3" w:rsidRPr="00B1453A" w:rsidRDefault="00A43AC3" w:rsidP="00987998">
                            <w:pPr>
                              <w:jc w:val="center"/>
                              <w:rPr>
                                <w:rFonts w:ascii="Calibri" w:hAnsi="Calibri"/>
                                <w:sz w:val="36"/>
                                <w:szCs w:val="36"/>
                              </w:rPr>
                            </w:pPr>
                          </w:p>
                          <w:p w14:paraId="20952A50" w14:textId="77777777" w:rsidR="00A43AC3" w:rsidRDefault="00A43AC3" w:rsidP="00987998">
                            <w:pPr>
                              <w:jc w:val="center"/>
                              <w:rPr>
                                <w:rFonts w:ascii="Times New Roman CYR" w:hAnsi="Times New Roman CYR" w:cs="Times New Roman CYR"/>
                                <w:sz w:val="36"/>
                                <w:szCs w:val="36"/>
                              </w:rPr>
                            </w:pPr>
                          </w:p>
                          <w:p w14:paraId="158506D9" w14:textId="77777777" w:rsidR="00A43AC3" w:rsidRDefault="00A43AC3"/>
                          <w:p w14:paraId="2B6466C2" w14:textId="77777777" w:rsidR="00A43AC3" w:rsidRPr="00630E21" w:rsidRDefault="00A43AC3" w:rsidP="00987998">
                            <w:pPr>
                              <w:pStyle w:val="3"/>
                              <w:spacing w:line="276" w:lineRule="auto"/>
                              <w:rPr>
                                <w:rFonts w:ascii="Times New Roman" w:hAnsi="Times New Roman"/>
                                <w:bCs/>
                                <w:sz w:val="48"/>
                                <w:szCs w:val="48"/>
                              </w:rPr>
                            </w:pPr>
                            <w:bookmarkStart w:id="387" w:name="_Toc169173862"/>
                            <w:r w:rsidRPr="00630E21">
                              <w:rPr>
                                <w:rFonts w:ascii="Times New Roman" w:hAnsi="Times New Roman"/>
                                <w:bCs/>
                                <w:sz w:val="48"/>
                                <w:szCs w:val="48"/>
                              </w:rPr>
                              <w:t>ДИПЛОМНА РОБОТА</w:t>
                            </w:r>
                            <w:bookmarkEnd w:id="387"/>
                          </w:p>
                          <w:p w14:paraId="45C6F59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CC8AF3E" w14:textId="77777777" w:rsidR="00A43AC3" w:rsidRPr="005E3013" w:rsidRDefault="00A43AC3" w:rsidP="00987998">
                            <w:pPr>
                              <w:pStyle w:val="2"/>
                              <w:spacing w:line="276" w:lineRule="auto"/>
                              <w:rPr>
                                <w:b w:val="0"/>
                                <w:bCs/>
                                <w:iCs/>
                                <w:sz w:val="48"/>
                                <w:szCs w:val="48"/>
                                <w:highlight w:val="yellow"/>
                              </w:rPr>
                            </w:pPr>
                            <w:bookmarkStart w:id="388" w:name="_Toc16917386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88"/>
                          </w:p>
                          <w:p w14:paraId="39F7D45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39AAA8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F8E015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5D58AD1" w14:textId="77777777" w:rsidR="00A43AC3" w:rsidRPr="00B1453A" w:rsidRDefault="00A43AC3" w:rsidP="00987998">
                            <w:pPr>
                              <w:jc w:val="center"/>
                              <w:rPr>
                                <w:rFonts w:ascii="Calibri" w:hAnsi="Calibri"/>
                                <w:sz w:val="36"/>
                                <w:szCs w:val="36"/>
                              </w:rPr>
                            </w:pPr>
                          </w:p>
                          <w:p w14:paraId="7C3B6092" w14:textId="77777777" w:rsidR="00A43AC3" w:rsidRDefault="00A43AC3" w:rsidP="00987998">
                            <w:pPr>
                              <w:jc w:val="center"/>
                              <w:rPr>
                                <w:rFonts w:ascii="Times New Roman CYR" w:hAnsi="Times New Roman CYR" w:cs="Times New Roman CYR"/>
                                <w:sz w:val="36"/>
                                <w:szCs w:val="36"/>
                              </w:rPr>
                            </w:pPr>
                          </w:p>
                          <w:p w14:paraId="0CF4A96B" w14:textId="77777777" w:rsidR="00A43AC3" w:rsidRDefault="00A43AC3"/>
                          <w:p w14:paraId="21142266" w14:textId="77777777" w:rsidR="000658DF" w:rsidRPr="003A41B8" w:rsidRDefault="000658DF" w:rsidP="000658DF">
                            <w:pPr>
                              <w:pStyle w:val="3"/>
                              <w:spacing w:line="300" w:lineRule="auto"/>
                              <w:rPr>
                                <w:rFonts w:ascii="Times New Roman CYR" w:hAnsi="Times New Roman CYR"/>
                                <w:i/>
                                <w:iCs/>
                                <w:sz w:val="44"/>
                                <w:szCs w:val="44"/>
                              </w:rPr>
                            </w:pPr>
                            <w:bookmarkStart w:id="389" w:name="_Toc169173864"/>
                            <w:r w:rsidRPr="003A41B8">
                              <w:rPr>
                                <w:rFonts w:ascii="Times New Roman CYR" w:hAnsi="Times New Roman CYR"/>
                                <w:i/>
                                <w:iCs/>
                                <w:sz w:val="44"/>
                                <w:szCs w:val="44"/>
                              </w:rPr>
                              <w:t>ДИПЛОМНА РОБОТА БАКАЛАВРА</w:t>
                            </w:r>
                            <w:bookmarkEnd w:id="389"/>
                            <w:r w:rsidRPr="003A41B8">
                              <w:rPr>
                                <w:rFonts w:ascii="Times New Roman CYR" w:hAnsi="Times New Roman CYR"/>
                                <w:i/>
                                <w:iCs/>
                                <w:sz w:val="44"/>
                                <w:szCs w:val="44"/>
                              </w:rPr>
                              <w:t xml:space="preserve"> </w:t>
                            </w:r>
                          </w:p>
                          <w:p w14:paraId="1C786332" w14:textId="77777777" w:rsidR="000658DF" w:rsidRPr="000D3135" w:rsidRDefault="000658DF" w:rsidP="000658DF">
                            <w:pPr>
                              <w:pStyle w:val="2"/>
                              <w:spacing w:line="300" w:lineRule="auto"/>
                              <w:rPr>
                                <w:rFonts w:ascii="Times New Roman CYR" w:hAnsi="Times New Roman CYR"/>
                                <w:b w:val="0"/>
                                <w:sz w:val="44"/>
                                <w:szCs w:val="44"/>
                              </w:rPr>
                            </w:pPr>
                            <w:bookmarkStart w:id="390" w:name="_Toc169173865"/>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390"/>
                          </w:p>
                          <w:p w14:paraId="51823B39"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0C26CD2E"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479A1E86" w14:textId="77777777" w:rsidR="000658DF" w:rsidRPr="000D3135" w:rsidRDefault="000658DF" w:rsidP="000658DF">
                            <w:pPr>
                              <w:spacing w:line="300" w:lineRule="auto"/>
                              <w:jc w:val="center"/>
                              <w:rPr>
                                <w:b/>
                                <w:lang w:val="uk-UA"/>
                              </w:rPr>
                            </w:pPr>
                          </w:p>
                          <w:p w14:paraId="7E91D916"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3C421C1A" w14:textId="77777777" w:rsidR="00A43AC3" w:rsidRPr="00B1453A" w:rsidRDefault="00A43AC3" w:rsidP="00987998">
                            <w:pPr>
                              <w:jc w:val="center"/>
                              <w:rPr>
                                <w:rFonts w:ascii="Calibri" w:hAnsi="Calibri"/>
                                <w:sz w:val="36"/>
                                <w:szCs w:val="36"/>
                              </w:rPr>
                            </w:pPr>
                          </w:p>
                          <w:p w14:paraId="4F3CD5B4" w14:textId="77777777" w:rsidR="00A43AC3" w:rsidRDefault="00A43AC3" w:rsidP="00987998">
                            <w:pPr>
                              <w:jc w:val="center"/>
                              <w:rPr>
                                <w:rFonts w:ascii="Times New Roman CYR" w:hAnsi="Times New Roman CYR" w:cs="Times New Roman CYR"/>
                                <w:sz w:val="36"/>
                                <w:szCs w:val="36"/>
                              </w:rPr>
                            </w:pPr>
                          </w:p>
                          <w:p w14:paraId="6BDF466F" w14:textId="77777777" w:rsidR="00A43AC3" w:rsidRDefault="00A43AC3"/>
                          <w:p w14:paraId="6F9E0DAD" w14:textId="77777777" w:rsidR="00A43AC3" w:rsidRPr="00630E21" w:rsidRDefault="00A43AC3" w:rsidP="00987998">
                            <w:pPr>
                              <w:pStyle w:val="3"/>
                              <w:spacing w:line="276" w:lineRule="auto"/>
                              <w:rPr>
                                <w:rFonts w:ascii="Times New Roman" w:hAnsi="Times New Roman"/>
                                <w:bCs/>
                                <w:sz w:val="48"/>
                                <w:szCs w:val="48"/>
                              </w:rPr>
                            </w:pPr>
                            <w:bookmarkStart w:id="391" w:name="_Toc169173866"/>
                            <w:r w:rsidRPr="00630E21">
                              <w:rPr>
                                <w:rFonts w:ascii="Times New Roman" w:hAnsi="Times New Roman"/>
                                <w:bCs/>
                                <w:sz w:val="48"/>
                                <w:szCs w:val="48"/>
                              </w:rPr>
                              <w:t>ДИПЛОМНА РОБОТА</w:t>
                            </w:r>
                            <w:bookmarkEnd w:id="391"/>
                          </w:p>
                          <w:p w14:paraId="1D7FA1B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46B59F8" w14:textId="77777777" w:rsidR="00A43AC3" w:rsidRPr="005E3013" w:rsidRDefault="00A43AC3" w:rsidP="00987998">
                            <w:pPr>
                              <w:pStyle w:val="2"/>
                              <w:spacing w:line="276" w:lineRule="auto"/>
                              <w:rPr>
                                <w:b w:val="0"/>
                                <w:bCs/>
                                <w:iCs/>
                                <w:sz w:val="48"/>
                                <w:szCs w:val="48"/>
                                <w:highlight w:val="yellow"/>
                              </w:rPr>
                            </w:pPr>
                            <w:bookmarkStart w:id="392" w:name="_Toc16917386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92"/>
                          </w:p>
                          <w:p w14:paraId="6567684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B18DFF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4559F1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3C5E9D6" w14:textId="77777777" w:rsidR="00A43AC3" w:rsidRPr="00B1453A" w:rsidRDefault="00A43AC3" w:rsidP="00987998">
                            <w:pPr>
                              <w:jc w:val="center"/>
                              <w:rPr>
                                <w:rFonts w:ascii="Calibri" w:hAnsi="Calibri"/>
                                <w:sz w:val="36"/>
                                <w:szCs w:val="36"/>
                              </w:rPr>
                            </w:pPr>
                          </w:p>
                          <w:p w14:paraId="4AA88976" w14:textId="77777777" w:rsidR="00A43AC3" w:rsidRDefault="00A43AC3" w:rsidP="00987998">
                            <w:pPr>
                              <w:jc w:val="center"/>
                              <w:rPr>
                                <w:rFonts w:ascii="Times New Roman CYR" w:hAnsi="Times New Roman CYR" w:cs="Times New Roman CYR"/>
                                <w:sz w:val="36"/>
                                <w:szCs w:val="36"/>
                              </w:rPr>
                            </w:pPr>
                          </w:p>
                          <w:p w14:paraId="3EAE6216" w14:textId="77777777" w:rsidR="00A43AC3" w:rsidRDefault="00A43AC3"/>
                          <w:p w14:paraId="42F5C740" w14:textId="77777777" w:rsidR="00A43AC3" w:rsidRPr="00630E21" w:rsidRDefault="00A43AC3" w:rsidP="00987998">
                            <w:pPr>
                              <w:pStyle w:val="3"/>
                              <w:spacing w:line="276" w:lineRule="auto"/>
                              <w:rPr>
                                <w:rFonts w:ascii="Times New Roman" w:hAnsi="Times New Roman"/>
                                <w:bCs/>
                                <w:sz w:val="48"/>
                                <w:szCs w:val="48"/>
                              </w:rPr>
                            </w:pPr>
                            <w:bookmarkStart w:id="393" w:name="_Toc169173868"/>
                            <w:r w:rsidRPr="00630E21">
                              <w:rPr>
                                <w:rFonts w:ascii="Times New Roman" w:hAnsi="Times New Roman"/>
                                <w:bCs/>
                                <w:sz w:val="48"/>
                                <w:szCs w:val="48"/>
                              </w:rPr>
                              <w:t>ДИПЛОМНА РОБОТА</w:t>
                            </w:r>
                            <w:bookmarkEnd w:id="393"/>
                          </w:p>
                          <w:p w14:paraId="69E9B33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58E5F4A" w14:textId="77777777" w:rsidR="00A43AC3" w:rsidRPr="005E3013" w:rsidRDefault="00A43AC3" w:rsidP="00987998">
                            <w:pPr>
                              <w:pStyle w:val="2"/>
                              <w:spacing w:line="276" w:lineRule="auto"/>
                              <w:rPr>
                                <w:b w:val="0"/>
                                <w:bCs/>
                                <w:iCs/>
                                <w:sz w:val="48"/>
                                <w:szCs w:val="48"/>
                                <w:highlight w:val="yellow"/>
                              </w:rPr>
                            </w:pPr>
                            <w:bookmarkStart w:id="394" w:name="_Toc16917386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94"/>
                          </w:p>
                          <w:p w14:paraId="01EA66D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877E82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B10D8F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05F3A57" w14:textId="77777777" w:rsidR="00A43AC3" w:rsidRPr="00B1453A" w:rsidRDefault="00A43AC3" w:rsidP="00987998">
                            <w:pPr>
                              <w:jc w:val="center"/>
                              <w:rPr>
                                <w:rFonts w:ascii="Calibri" w:hAnsi="Calibri"/>
                                <w:sz w:val="36"/>
                                <w:szCs w:val="36"/>
                              </w:rPr>
                            </w:pPr>
                          </w:p>
                          <w:p w14:paraId="404DFC90" w14:textId="77777777" w:rsidR="00A43AC3" w:rsidRDefault="00A43AC3" w:rsidP="00987998">
                            <w:pPr>
                              <w:jc w:val="center"/>
                              <w:rPr>
                                <w:rFonts w:ascii="Times New Roman CYR" w:hAnsi="Times New Roman CYR" w:cs="Times New Roman CYR"/>
                                <w:sz w:val="36"/>
                                <w:szCs w:val="36"/>
                              </w:rPr>
                            </w:pPr>
                          </w:p>
                          <w:p w14:paraId="0ADEFBCE" w14:textId="77777777" w:rsidR="00A43AC3" w:rsidRDefault="00A43AC3"/>
                          <w:p w14:paraId="276EB8FF" w14:textId="77777777" w:rsidR="00A43AC3" w:rsidRPr="00630E21" w:rsidRDefault="00A43AC3" w:rsidP="00987998">
                            <w:pPr>
                              <w:pStyle w:val="3"/>
                              <w:spacing w:line="276" w:lineRule="auto"/>
                              <w:rPr>
                                <w:rFonts w:ascii="Times New Roman" w:hAnsi="Times New Roman"/>
                                <w:bCs/>
                                <w:sz w:val="48"/>
                                <w:szCs w:val="48"/>
                              </w:rPr>
                            </w:pPr>
                            <w:bookmarkStart w:id="395" w:name="_Toc169173870"/>
                            <w:r w:rsidRPr="00630E21">
                              <w:rPr>
                                <w:rFonts w:ascii="Times New Roman" w:hAnsi="Times New Roman"/>
                                <w:bCs/>
                                <w:sz w:val="48"/>
                                <w:szCs w:val="48"/>
                              </w:rPr>
                              <w:t>ДИПЛОМНА РОБОТА</w:t>
                            </w:r>
                            <w:bookmarkEnd w:id="395"/>
                          </w:p>
                          <w:p w14:paraId="5DBBDA1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AAA7AD4" w14:textId="77777777" w:rsidR="00A43AC3" w:rsidRPr="005E3013" w:rsidRDefault="00A43AC3" w:rsidP="00987998">
                            <w:pPr>
                              <w:pStyle w:val="2"/>
                              <w:spacing w:line="276" w:lineRule="auto"/>
                              <w:rPr>
                                <w:b w:val="0"/>
                                <w:bCs/>
                                <w:iCs/>
                                <w:sz w:val="48"/>
                                <w:szCs w:val="48"/>
                                <w:highlight w:val="yellow"/>
                              </w:rPr>
                            </w:pPr>
                            <w:bookmarkStart w:id="396" w:name="_Toc16917387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96"/>
                          </w:p>
                          <w:p w14:paraId="4936BBA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3C9EF0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4E4A97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34597EA" w14:textId="77777777" w:rsidR="00A43AC3" w:rsidRPr="00B1453A" w:rsidRDefault="00A43AC3" w:rsidP="00987998">
                            <w:pPr>
                              <w:jc w:val="center"/>
                              <w:rPr>
                                <w:rFonts w:ascii="Calibri" w:hAnsi="Calibri"/>
                                <w:sz w:val="36"/>
                                <w:szCs w:val="36"/>
                              </w:rPr>
                            </w:pPr>
                          </w:p>
                          <w:p w14:paraId="2FE1BE81" w14:textId="77777777" w:rsidR="00A43AC3" w:rsidRDefault="00A43AC3" w:rsidP="00987998">
                            <w:pPr>
                              <w:jc w:val="center"/>
                              <w:rPr>
                                <w:rFonts w:ascii="Times New Roman CYR" w:hAnsi="Times New Roman CYR" w:cs="Times New Roman CYR"/>
                                <w:sz w:val="36"/>
                                <w:szCs w:val="36"/>
                              </w:rPr>
                            </w:pPr>
                          </w:p>
                          <w:p w14:paraId="0256342F" w14:textId="77777777" w:rsidR="00A43AC3" w:rsidRDefault="00A43AC3"/>
                          <w:p w14:paraId="401C8FF8" w14:textId="77777777" w:rsidR="00A43AC3" w:rsidRPr="00630E21" w:rsidRDefault="00A43AC3" w:rsidP="00987998">
                            <w:pPr>
                              <w:pStyle w:val="3"/>
                              <w:spacing w:line="276" w:lineRule="auto"/>
                              <w:rPr>
                                <w:rFonts w:ascii="Times New Roman" w:hAnsi="Times New Roman"/>
                                <w:bCs/>
                                <w:sz w:val="48"/>
                                <w:szCs w:val="48"/>
                              </w:rPr>
                            </w:pPr>
                            <w:bookmarkStart w:id="397" w:name="_Toc169173872"/>
                            <w:r w:rsidRPr="00630E21">
                              <w:rPr>
                                <w:rFonts w:ascii="Times New Roman" w:hAnsi="Times New Roman"/>
                                <w:bCs/>
                                <w:sz w:val="48"/>
                                <w:szCs w:val="48"/>
                              </w:rPr>
                              <w:t>ДИПЛОМНА РОБОТА</w:t>
                            </w:r>
                            <w:bookmarkEnd w:id="397"/>
                          </w:p>
                          <w:p w14:paraId="22CBECF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44EC8B4" w14:textId="77777777" w:rsidR="00A43AC3" w:rsidRPr="005E3013" w:rsidRDefault="00A43AC3" w:rsidP="00987998">
                            <w:pPr>
                              <w:pStyle w:val="2"/>
                              <w:spacing w:line="276" w:lineRule="auto"/>
                              <w:rPr>
                                <w:b w:val="0"/>
                                <w:bCs/>
                                <w:iCs/>
                                <w:sz w:val="48"/>
                                <w:szCs w:val="48"/>
                                <w:highlight w:val="yellow"/>
                              </w:rPr>
                            </w:pPr>
                            <w:bookmarkStart w:id="398" w:name="_Toc16917387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98"/>
                          </w:p>
                          <w:p w14:paraId="5D76565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FDC17B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9875AF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8BA97FE" w14:textId="77777777" w:rsidR="00A43AC3" w:rsidRPr="00B1453A" w:rsidRDefault="00A43AC3" w:rsidP="00987998">
                            <w:pPr>
                              <w:jc w:val="center"/>
                              <w:rPr>
                                <w:rFonts w:ascii="Calibri" w:hAnsi="Calibri"/>
                                <w:sz w:val="36"/>
                                <w:szCs w:val="36"/>
                              </w:rPr>
                            </w:pPr>
                          </w:p>
                          <w:p w14:paraId="6965BD51" w14:textId="77777777" w:rsidR="00A43AC3" w:rsidRDefault="00A43AC3" w:rsidP="00987998">
                            <w:pPr>
                              <w:jc w:val="center"/>
                              <w:rPr>
                                <w:rFonts w:ascii="Times New Roman CYR" w:hAnsi="Times New Roman CYR" w:cs="Times New Roman CYR"/>
                                <w:sz w:val="36"/>
                                <w:szCs w:val="36"/>
                              </w:rPr>
                            </w:pPr>
                          </w:p>
                          <w:p w14:paraId="7F1CC8A7" w14:textId="77777777" w:rsidR="00A43AC3" w:rsidRDefault="00A43AC3"/>
                          <w:p w14:paraId="0E4AB505" w14:textId="77777777" w:rsidR="00A43AC3" w:rsidRPr="00630E21" w:rsidRDefault="00A43AC3" w:rsidP="00987998">
                            <w:pPr>
                              <w:pStyle w:val="3"/>
                              <w:spacing w:line="276" w:lineRule="auto"/>
                              <w:rPr>
                                <w:rFonts w:ascii="Times New Roman" w:hAnsi="Times New Roman"/>
                                <w:bCs/>
                                <w:sz w:val="48"/>
                                <w:szCs w:val="48"/>
                              </w:rPr>
                            </w:pPr>
                            <w:bookmarkStart w:id="399" w:name="_Toc169173874"/>
                            <w:r w:rsidRPr="00630E21">
                              <w:rPr>
                                <w:rFonts w:ascii="Times New Roman" w:hAnsi="Times New Roman"/>
                                <w:bCs/>
                                <w:sz w:val="48"/>
                                <w:szCs w:val="48"/>
                              </w:rPr>
                              <w:t>ДИПЛОМНА РОБОТА</w:t>
                            </w:r>
                            <w:bookmarkEnd w:id="399"/>
                          </w:p>
                          <w:p w14:paraId="630F282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78447DE" w14:textId="77777777" w:rsidR="00A43AC3" w:rsidRPr="005E3013" w:rsidRDefault="00A43AC3" w:rsidP="00987998">
                            <w:pPr>
                              <w:pStyle w:val="2"/>
                              <w:spacing w:line="276" w:lineRule="auto"/>
                              <w:rPr>
                                <w:b w:val="0"/>
                                <w:bCs/>
                                <w:iCs/>
                                <w:sz w:val="48"/>
                                <w:szCs w:val="48"/>
                                <w:highlight w:val="yellow"/>
                              </w:rPr>
                            </w:pPr>
                            <w:bookmarkStart w:id="400" w:name="_Toc16917387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00"/>
                          </w:p>
                          <w:p w14:paraId="08C5F87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DDA183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2DFE32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21A1B99" w14:textId="77777777" w:rsidR="00A43AC3" w:rsidRPr="00B1453A" w:rsidRDefault="00A43AC3" w:rsidP="00987998">
                            <w:pPr>
                              <w:jc w:val="center"/>
                              <w:rPr>
                                <w:rFonts w:ascii="Calibri" w:hAnsi="Calibri"/>
                                <w:sz w:val="36"/>
                                <w:szCs w:val="36"/>
                              </w:rPr>
                            </w:pPr>
                          </w:p>
                          <w:p w14:paraId="3EA17A8C" w14:textId="77777777" w:rsidR="00A43AC3" w:rsidRDefault="00A43AC3" w:rsidP="00987998">
                            <w:pPr>
                              <w:jc w:val="center"/>
                              <w:rPr>
                                <w:rFonts w:ascii="Times New Roman CYR" w:hAnsi="Times New Roman CYR" w:cs="Times New Roman CYR"/>
                                <w:sz w:val="36"/>
                                <w:szCs w:val="36"/>
                              </w:rPr>
                            </w:pPr>
                          </w:p>
                          <w:p w14:paraId="53E72F04" w14:textId="77777777" w:rsidR="00A43AC3" w:rsidRDefault="00A43AC3"/>
                          <w:p w14:paraId="67039B58" w14:textId="77777777" w:rsidR="00A43AC3" w:rsidRPr="00630E21" w:rsidRDefault="00A43AC3" w:rsidP="00987998">
                            <w:pPr>
                              <w:pStyle w:val="3"/>
                              <w:spacing w:line="276" w:lineRule="auto"/>
                              <w:rPr>
                                <w:rFonts w:ascii="Times New Roman" w:hAnsi="Times New Roman"/>
                                <w:bCs/>
                                <w:sz w:val="48"/>
                                <w:szCs w:val="48"/>
                              </w:rPr>
                            </w:pPr>
                            <w:bookmarkStart w:id="401" w:name="_Toc169173876"/>
                            <w:r w:rsidRPr="00630E21">
                              <w:rPr>
                                <w:rFonts w:ascii="Times New Roman" w:hAnsi="Times New Roman"/>
                                <w:bCs/>
                                <w:sz w:val="48"/>
                                <w:szCs w:val="48"/>
                              </w:rPr>
                              <w:t>ДИПЛОМНА РОБОТА</w:t>
                            </w:r>
                            <w:bookmarkEnd w:id="401"/>
                          </w:p>
                          <w:p w14:paraId="106B789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5FD980A" w14:textId="77777777" w:rsidR="00A43AC3" w:rsidRPr="005E3013" w:rsidRDefault="00A43AC3" w:rsidP="00987998">
                            <w:pPr>
                              <w:pStyle w:val="2"/>
                              <w:spacing w:line="276" w:lineRule="auto"/>
                              <w:rPr>
                                <w:b w:val="0"/>
                                <w:bCs/>
                                <w:iCs/>
                                <w:sz w:val="48"/>
                                <w:szCs w:val="48"/>
                                <w:highlight w:val="yellow"/>
                              </w:rPr>
                            </w:pPr>
                            <w:bookmarkStart w:id="402" w:name="_Toc16917387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02"/>
                          </w:p>
                          <w:p w14:paraId="6CBE7C0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2A9859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C77CD2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B0600F9" w14:textId="77777777" w:rsidR="00A43AC3" w:rsidRPr="00B1453A" w:rsidRDefault="00A43AC3" w:rsidP="00987998">
                            <w:pPr>
                              <w:jc w:val="center"/>
                              <w:rPr>
                                <w:rFonts w:ascii="Calibri" w:hAnsi="Calibri"/>
                                <w:sz w:val="36"/>
                                <w:szCs w:val="36"/>
                              </w:rPr>
                            </w:pPr>
                          </w:p>
                          <w:p w14:paraId="706025F3" w14:textId="77777777" w:rsidR="00A43AC3" w:rsidRDefault="00A43AC3" w:rsidP="00987998">
                            <w:pPr>
                              <w:jc w:val="center"/>
                              <w:rPr>
                                <w:rFonts w:ascii="Times New Roman CYR" w:hAnsi="Times New Roman CYR" w:cs="Times New Roman CYR"/>
                                <w:sz w:val="36"/>
                                <w:szCs w:val="36"/>
                              </w:rPr>
                            </w:pPr>
                          </w:p>
                          <w:p w14:paraId="339CBEC8" w14:textId="77777777" w:rsidR="00A43AC3" w:rsidRDefault="00A43AC3"/>
                          <w:p w14:paraId="1F4FE0E4" w14:textId="77777777" w:rsidR="00A43AC3" w:rsidRPr="00630E21" w:rsidRDefault="00A43AC3" w:rsidP="00987998">
                            <w:pPr>
                              <w:pStyle w:val="3"/>
                              <w:spacing w:line="276" w:lineRule="auto"/>
                              <w:rPr>
                                <w:rFonts w:ascii="Times New Roman" w:hAnsi="Times New Roman"/>
                                <w:bCs/>
                                <w:sz w:val="48"/>
                                <w:szCs w:val="48"/>
                              </w:rPr>
                            </w:pPr>
                            <w:bookmarkStart w:id="403" w:name="_Toc169173878"/>
                            <w:r w:rsidRPr="00630E21">
                              <w:rPr>
                                <w:rFonts w:ascii="Times New Roman" w:hAnsi="Times New Roman"/>
                                <w:bCs/>
                                <w:sz w:val="48"/>
                                <w:szCs w:val="48"/>
                              </w:rPr>
                              <w:t>ДИПЛОМНА РОБОТА</w:t>
                            </w:r>
                            <w:bookmarkEnd w:id="403"/>
                          </w:p>
                          <w:p w14:paraId="5673435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EEA9F58" w14:textId="77777777" w:rsidR="00A43AC3" w:rsidRPr="005E3013" w:rsidRDefault="00A43AC3" w:rsidP="00987998">
                            <w:pPr>
                              <w:pStyle w:val="2"/>
                              <w:spacing w:line="276" w:lineRule="auto"/>
                              <w:rPr>
                                <w:b w:val="0"/>
                                <w:bCs/>
                                <w:iCs/>
                                <w:sz w:val="48"/>
                                <w:szCs w:val="48"/>
                                <w:highlight w:val="yellow"/>
                              </w:rPr>
                            </w:pPr>
                            <w:bookmarkStart w:id="404" w:name="_Toc16917387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04"/>
                          </w:p>
                          <w:p w14:paraId="29EFC4C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E5D60B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F53EC1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1956E19" w14:textId="77777777" w:rsidR="00A43AC3" w:rsidRPr="00B1453A" w:rsidRDefault="00A43AC3" w:rsidP="00987998">
                            <w:pPr>
                              <w:jc w:val="center"/>
                              <w:rPr>
                                <w:rFonts w:ascii="Calibri" w:hAnsi="Calibri"/>
                                <w:sz w:val="36"/>
                                <w:szCs w:val="36"/>
                              </w:rPr>
                            </w:pPr>
                          </w:p>
                          <w:p w14:paraId="7CAD87F3" w14:textId="77777777" w:rsidR="00A43AC3" w:rsidRDefault="00A43AC3" w:rsidP="00987998">
                            <w:pPr>
                              <w:jc w:val="center"/>
                              <w:rPr>
                                <w:rFonts w:ascii="Times New Roman CYR" w:hAnsi="Times New Roman CYR" w:cs="Times New Roman CYR"/>
                                <w:sz w:val="36"/>
                                <w:szCs w:val="36"/>
                              </w:rPr>
                            </w:pPr>
                          </w:p>
                          <w:p w14:paraId="2845716F" w14:textId="77777777" w:rsidR="00A43AC3" w:rsidRDefault="00A43AC3"/>
                          <w:p w14:paraId="0B1D886B" w14:textId="77777777" w:rsidR="000658DF" w:rsidRPr="003A41B8" w:rsidRDefault="000658DF" w:rsidP="000658DF">
                            <w:pPr>
                              <w:pStyle w:val="3"/>
                              <w:spacing w:line="300" w:lineRule="auto"/>
                              <w:rPr>
                                <w:rFonts w:ascii="Times New Roman CYR" w:hAnsi="Times New Roman CYR"/>
                                <w:i/>
                                <w:iCs/>
                                <w:sz w:val="44"/>
                                <w:szCs w:val="44"/>
                              </w:rPr>
                            </w:pPr>
                            <w:bookmarkStart w:id="405" w:name="_Toc169173880"/>
                            <w:r w:rsidRPr="003A41B8">
                              <w:rPr>
                                <w:rFonts w:ascii="Times New Roman CYR" w:hAnsi="Times New Roman CYR"/>
                                <w:i/>
                                <w:iCs/>
                                <w:sz w:val="44"/>
                                <w:szCs w:val="44"/>
                              </w:rPr>
                              <w:t>ДИПЛОМНА РОБОТА БАКАЛАВРА</w:t>
                            </w:r>
                            <w:bookmarkEnd w:id="405"/>
                            <w:r w:rsidRPr="003A41B8">
                              <w:rPr>
                                <w:rFonts w:ascii="Times New Roman CYR" w:hAnsi="Times New Roman CYR"/>
                                <w:i/>
                                <w:iCs/>
                                <w:sz w:val="44"/>
                                <w:szCs w:val="44"/>
                              </w:rPr>
                              <w:t xml:space="preserve"> </w:t>
                            </w:r>
                          </w:p>
                          <w:p w14:paraId="0707233A" w14:textId="77777777" w:rsidR="000658DF" w:rsidRPr="000D3135" w:rsidRDefault="000658DF" w:rsidP="000658DF">
                            <w:pPr>
                              <w:pStyle w:val="2"/>
                              <w:spacing w:line="300" w:lineRule="auto"/>
                              <w:rPr>
                                <w:rFonts w:ascii="Times New Roman CYR" w:hAnsi="Times New Roman CYR"/>
                                <w:b w:val="0"/>
                                <w:sz w:val="44"/>
                                <w:szCs w:val="44"/>
                              </w:rPr>
                            </w:pPr>
                            <w:bookmarkStart w:id="406" w:name="_Toc169173881"/>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406"/>
                          </w:p>
                          <w:p w14:paraId="37DF1DF2"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058C9766"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7D98C64B" w14:textId="77777777" w:rsidR="000658DF" w:rsidRPr="000D3135" w:rsidRDefault="000658DF" w:rsidP="000658DF">
                            <w:pPr>
                              <w:spacing w:line="300" w:lineRule="auto"/>
                              <w:jc w:val="center"/>
                              <w:rPr>
                                <w:b/>
                                <w:lang w:val="uk-UA"/>
                              </w:rPr>
                            </w:pPr>
                          </w:p>
                          <w:p w14:paraId="68FC2BD2"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2D2A0BCE" w14:textId="77777777" w:rsidR="00A43AC3" w:rsidRPr="00B1453A" w:rsidRDefault="00A43AC3" w:rsidP="00987998">
                            <w:pPr>
                              <w:jc w:val="center"/>
                              <w:rPr>
                                <w:rFonts w:ascii="Calibri" w:hAnsi="Calibri"/>
                                <w:sz w:val="36"/>
                                <w:szCs w:val="36"/>
                              </w:rPr>
                            </w:pPr>
                          </w:p>
                          <w:p w14:paraId="4113A29F" w14:textId="77777777" w:rsidR="00A43AC3" w:rsidRDefault="00A43AC3" w:rsidP="00987998">
                            <w:pPr>
                              <w:jc w:val="center"/>
                              <w:rPr>
                                <w:rFonts w:ascii="Times New Roman CYR" w:hAnsi="Times New Roman CYR" w:cs="Times New Roman CYR"/>
                                <w:sz w:val="36"/>
                                <w:szCs w:val="36"/>
                              </w:rPr>
                            </w:pPr>
                          </w:p>
                          <w:p w14:paraId="29527DDD" w14:textId="77777777" w:rsidR="00A43AC3" w:rsidRDefault="00A43AC3"/>
                          <w:p w14:paraId="5CB3416E" w14:textId="77777777" w:rsidR="00A43AC3" w:rsidRPr="00630E21" w:rsidRDefault="00A43AC3" w:rsidP="00987998">
                            <w:pPr>
                              <w:pStyle w:val="3"/>
                              <w:spacing w:line="276" w:lineRule="auto"/>
                              <w:rPr>
                                <w:rFonts w:ascii="Times New Roman" w:hAnsi="Times New Roman"/>
                                <w:bCs/>
                                <w:sz w:val="48"/>
                                <w:szCs w:val="48"/>
                              </w:rPr>
                            </w:pPr>
                            <w:bookmarkStart w:id="407" w:name="_Toc169173882"/>
                            <w:r w:rsidRPr="00630E21">
                              <w:rPr>
                                <w:rFonts w:ascii="Times New Roman" w:hAnsi="Times New Roman"/>
                                <w:bCs/>
                                <w:sz w:val="48"/>
                                <w:szCs w:val="48"/>
                              </w:rPr>
                              <w:t>ДИПЛОМНА РОБОТА</w:t>
                            </w:r>
                            <w:bookmarkEnd w:id="407"/>
                          </w:p>
                          <w:p w14:paraId="63E1F10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DE7773F" w14:textId="77777777" w:rsidR="00A43AC3" w:rsidRPr="005E3013" w:rsidRDefault="00A43AC3" w:rsidP="00987998">
                            <w:pPr>
                              <w:pStyle w:val="2"/>
                              <w:spacing w:line="276" w:lineRule="auto"/>
                              <w:rPr>
                                <w:b w:val="0"/>
                                <w:bCs/>
                                <w:iCs/>
                                <w:sz w:val="48"/>
                                <w:szCs w:val="48"/>
                                <w:highlight w:val="yellow"/>
                              </w:rPr>
                            </w:pPr>
                            <w:bookmarkStart w:id="408" w:name="_Toc16917388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08"/>
                          </w:p>
                          <w:p w14:paraId="63D69B7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B169CD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D8AB21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CDE6CEC" w14:textId="77777777" w:rsidR="00A43AC3" w:rsidRPr="00B1453A" w:rsidRDefault="00A43AC3" w:rsidP="00987998">
                            <w:pPr>
                              <w:jc w:val="center"/>
                              <w:rPr>
                                <w:rFonts w:ascii="Calibri" w:hAnsi="Calibri"/>
                                <w:sz w:val="36"/>
                                <w:szCs w:val="36"/>
                              </w:rPr>
                            </w:pPr>
                          </w:p>
                          <w:p w14:paraId="7C059AD5" w14:textId="77777777" w:rsidR="00A43AC3" w:rsidRDefault="00A43AC3" w:rsidP="00987998">
                            <w:pPr>
                              <w:jc w:val="center"/>
                              <w:rPr>
                                <w:rFonts w:ascii="Times New Roman CYR" w:hAnsi="Times New Roman CYR" w:cs="Times New Roman CYR"/>
                                <w:sz w:val="36"/>
                                <w:szCs w:val="36"/>
                              </w:rPr>
                            </w:pPr>
                          </w:p>
                          <w:p w14:paraId="7E11DC61" w14:textId="77777777" w:rsidR="00A43AC3" w:rsidRDefault="00A43AC3"/>
                          <w:p w14:paraId="0E4070F3" w14:textId="77777777" w:rsidR="00A43AC3" w:rsidRPr="00630E21" w:rsidRDefault="00A43AC3" w:rsidP="00987998">
                            <w:pPr>
                              <w:pStyle w:val="3"/>
                              <w:spacing w:line="276" w:lineRule="auto"/>
                              <w:rPr>
                                <w:rFonts w:ascii="Times New Roman" w:hAnsi="Times New Roman"/>
                                <w:bCs/>
                                <w:sz w:val="48"/>
                                <w:szCs w:val="48"/>
                              </w:rPr>
                            </w:pPr>
                            <w:bookmarkStart w:id="409" w:name="_Toc169173884"/>
                            <w:r w:rsidRPr="00630E21">
                              <w:rPr>
                                <w:rFonts w:ascii="Times New Roman" w:hAnsi="Times New Roman"/>
                                <w:bCs/>
                                <w:sz w:val="48"/>
                                <w:szCs w:val="48"/>
                              </w:rPr>
                              <w:t>ДИПЛОМНА РОБОТА</w:t>
                            </w:r>
                            <w:bookmarkEnd w:id="409"/>
                          </w:p>
                          <w:p w14:paraId="5939C98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8F63E08" w14:textId="77777777" w:rsidR="00A43AC3" w:rsidRPr="005E3013" w:rsidRDefault="00A43AC3" w:rsidP="00987998">
                            <w:pPr>
                              <w:pStyle w:val="2"/>
                              <w:spacing w:line="276" w:lineRule="auto"/>
                              <w:rPr>
                                <w:b w:val="0"/>
                                <w:bCs/>
                                <w:iCs/>
                                <w:sz w:val="48"/>
                                <w:szCs w:val="48"/>
                                <w:highlight w:val="yellow"/>
                              </w:rPr>
                            </w:pPr>
                            <w:bookmarkStart w:id="410" w:name="_Toc16917388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10"/>
                          </w:p>
                          <w:p w14:paraId="39B66C8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66E7D0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7BED39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EC889EB" w14:textId="77777777" w:rsidR="00A43AC3" w:rsidRPr="00B1453A" w:rsidRDefault="00A43AC3" w:rsidP="00987998">
                            <w:pPr>
                              <w:jc w:val="center"/>
                              <w:rPr>
                                <w:rFonts w:ascii="Calibri" w:hAnsi="Calibri"/>
                                <w:sz w:val="36"/>
                                <w:szCs w:val="36"/>
                              </w:rPr>
                            </w:pPr>
                          </w:p>
                          <w:p w14:paraId="1E5FE799" w14:textId="77777777" w:rsidR="00A43AC3" w:rsidRDefault="00A43AC3" w:rsidP="00987998">
                            <w:pPr>
                              <w:jc w:val="center"/>
                              <w:rPr>
                                <w:rFonts w:ascii="Times New Roman CYR" w:hAnsi="Times New Roman CYR" w:cs="Times New Roman CYR"/>
                                <w:sz w:val="36"/>
                                <w:szCs w:val="36"/>
                              </w:rPr>
                            </w:pPr>
                          </w:p>
                          <w:p w14:paraId="6044895C" w14:textId="77777777" w:rsidR="00A43AC3" w:rsidRDefault="00A43AC3"/>
                          <w:p w14:paraId="405671C7" w14:textId="77777777" w:rsidR="00A43AC3" w:rsidRPr="00630E21" w:rsidRDefault="00A43AC3" w:rsidP="00987998">
                            <w:pPr>
                              <w:pStyle w:val="3"/>
                              <w:spacing w:line="276" w:lineRule="auto"/>
                              <w:rPr>
                                <w:rFonts w:ascii="Times New Roman" w:hAnsi="Times New Roman"/>
                                <w:bCs/>
                                <w:sz w:val="48"/>
                                <w:szCs w:val="48"/>
                              </w:rPr>
                            </w:pPr>
                            <w:bookmarkStart w:id="411" w:name="_Toc169173886"/>
                            <w:r w:rsidRPr="00630E21">
                              <w:rPr>
                                <w:rFonts w:ascii="Times New Roman" w:hAnsi="Times New Roman"/>
                                <w:bCs/>
                                <w:sz w:val="48"/>
                                <w:szCs w:val="48"/>
                              </w:rPr>
                              <w:t>ДИПЛОМНА РОБОТА</w:t>
                            </w:r>
                            <w:bookmarkEnd w:id="411"/>
                          </w:p>
                          <w:p w14:paraId="4F57B39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2916897" w14:textId="77777777" w:rsidR="00A43AC3" w:rsidRPr="005E3013" w:rsidRDefault="00A43AC3" w:rsidP="00987998">
                            <w:pPr>
                              <w:pStyle w:val="2"/>
                              <w:spacing w:line="276" w:lineRule="auto"/>
                              <w:rPr>
                                <w:b w:val="0"/>
                                <w:bCs/>
                                <w:iCs/>
                                <w:sz w:val="48"/>
                                <w:szCs w:val="48"/>
                                <w:highlight w:val="yellow"/>
                              </w:rPr>
                            </w:pPr>
                            <w:bookmarkStart w:id="412" w:name="_Toc16917388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12"/>
                          </w:p>
                          <w:p w14:paraId="4F6666A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67D3A5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D33C00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55A644C" w14:textId="77777777" w:rsidR="00A43AC3" w:rsidRPr="00B1453A" w:rsidRDefault="00A43AC3" w:rsidP="00987998">
                            <w:pPr>
                              <w:jc w:val="center"/>
                              <w:rPr>
                                <w:rFonts w:ascii="Calibri" w:hAnsi="Calibri"/>
                                <w:sz w:val="36"/>
                                <w:szCs w:val="36"/>
                              </w:rPr>
                            </w:pPr>
                          </w:p>
                          <w:p w14:paraId="67C68156" w14:textId="77777777" w:rsidR="00A43AC3" w:rsidRDefault="00A43AC3" w:rsidP="00987998">
                            <w:pPr>
                              <w:jc w:val="center"/>
                              <w:rPr>
                                <w:rFonts w:ascii="Times New Roman CYR" w:hAnsi="Times New Roman CYR" w:cs="Times New Roman CYR"/>
                                <w:sz w:val="36"/>
                                <w:szCs w:val="36"/>
                              </w:rPr>
                            </w:pPr>
                          </w:p>
                          <w:p w14:paraId="455CB641" w14:textId="77777777" w:rsidR="00A43AC3" w:rsidRDefault="00A43AC3"/>
                          <w:p w14:paraId="10C8B8AD" w14:textId="77777777" w:rsidR="00A43AC3" w:rsidRPr="00630E21" w:rsidRDefault="00A43AC3" w:rsidP="00987998">
                            <w:pPr>
                              <w:pStyle w:val="3"/>
                              <w:spacing w:line="276" w:lineRule="auto"/>
                              <w:rPr>
                                <w:rFonts w:ascii="Times New Roman" w:hAnsi="Times New Roman"/>
                                <w:bCs/>
                                <w:sz w:val="48"/>
                                <w:szCs w:val="48"/>
                              </w:rPr>
                            </w:pPr>
                            <w:bookmarkStart w:id="413" w:name="_Toc169173888"/>
                            <w:r w:rsidRPr="00630E21">
                              <w:rPr>
                                <w:rFonts w:ascii="Times New Roman" w:hAnsi="Times New Roman"/>
                                <w:bCs/>
                                <w:sz w:val="48"/>
                                <w:szCs w:val="48"/>
                              </w:rPr>
                              <w:t>ДИПЛОМНА РОБОТА</w:t>
                            </w:r>
                            <w:bookmarkEnd w:id="413"/>
                          </w:p>
                          <w:p w14:paraId="7F618F3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CC17240" w14:textId="77777777" w:rsidR="00A43AC3" w:rsidRPr="005E3013" w:rsidRDefault="00A43AC3" w:rsidP="00987998">
                            <w:pPr>
                              <w:pStyle w:val="2"/>
                              <w:spacing w:line="276" w:lineRule="auto"/>
                              <w:rPr>
                                <w:b w:val="0"/>
                                <w:bCs/>
                                <w:iCs/>
                                <w:sz w:val="48"/>
                                <w:szCs w:val="48"/>
                                <w:highlight w:val="yellow"/>
                              </w:rPr>
                            </w:pPr>
                            <w:bookmarkStart w:id="414" w:name="_Toc16917388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14"/>
                          </w:p>
                          <w:p w14:paraId="0448DF9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AB64B4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E725E5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49B474A" w14:textId="77777777" w:rsidR="00A43AC3" w:rsidRPr="00B1453A" w:rsidRDefault="00A43AC3" w:rsidP="00987998">
                            <w:pPr>
                              <w:jc w:val="center"/>
                              <w:rPr>
                                <w:rFonts w:ascii="Calibri" w:hAnsi="Calibri"/>
                                <w:sz w:val="36"/>
                                <w:szCs w:val="36"/>
                              </w:rPr>
                            </w:pPr>
                          </w:p>
                          <w:p w14:paraId="140AC77D" w14:textId="77777777" w:rsidR="00A43AC3" w:rsidRDefault="00A43AC3" w:rsidP="00987998">
                            <w:pPr>
                              <w:jc w:val="center"/>
                              <w:rPr>
                                <w:rFonts w:ascii="Times New Roman CYR" w:hAnsi="Times New Roman CYR" w:cs="Times New Roman CYR"/>
                                <w:sz w:val="36"/>
                                <w:szCs w:val="36"/>
                              </w:rPr>
                            </w:pPr>
                          </w:p>
                          <w:p w14:paraId="7C93C592" w14:textId="77777777" w:rsidR="00A43AC3" w:rsidRDefault="00A43AC3"/>
                          <w:p w14:paraId="4C0F76F6" w14:textId="77777777" w:rsidR="00A43AC3" w:rsidRPr="00630E21" w:rsidRDefault="00A43AC3" w:rsidP="00987998">
                            <w:pPr>
                              <w:pStyle w:val="3"/>
                              <w:spacing w:line="276" w:lineRule="auto"/>
                              <w:rPr>
                                <w:rFonts w:ascii="Times New Roman" w:hAnsi="Times New Roman"/>
                                <w:bCs/>
                                <w:sz w:val="48"/>
                                <w:szCs w:val="48"/>
                              </w:rPr>
                            </w:pPr>
                            <w:bookmarkStart w:id="415" w:name="_Toc169173890"/>
                            <w:r w:rsidRPr="00630E21">
                              <w:rPr>
                                <w:rFonts w:ascii="Times New Roman" w:hAnsi="Times New Roman"/>
                                <w:bCs/>
                                <w:sz w:val="48"/>
                                <w:szCs w:val="48"/>
                              </w:rPr>
                              <w:t>ДИПЛОМНА РОБОТА</w:t>
                            </w:r>
                            <w:bookmarkEnd w:id="415"/>
                          </w:p>
                          <w:p w14:paraId="08539E3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AE8D469" w14:textId="77777777" w:rsidR="00A43AC3" w:rsidRPr="005E3013" w:rsidRDefault="00A43AC3" w:rsidP="00987998">
                            <w:pPr>
                              <w:pStyle w:val="2"/>
                              <w:spacing w:line="276" w:lineRule="auto"/>
                              <w:rPr>
                                <w:b w:val="0"/>
                                <w:bCs/>
                                <w:iCs/>
                                <w:sz w:val="48"/>
                                <w:szCs w:val="48"/>
                                <w:highlight w:val="yellow"/>
                              </w:rPr>
                            </w:pPr>
                            <w:bookmarkStart w:id="416" w:name="_Toc16917389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16"/>
                          </w:p>
                          <w:p w14:paraId="2129775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ED525F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21E663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3455FD8" w14:textId="77777777" w:rsidR="00A43AC3" w:rsidRPr="00B1453A" w:rsidRDefault="00A43AC3" w:rsidP="00987998">
                            <w:pPr>
                              <w:jc w:val="center"/>
                              <w:rPr>
                                <w:rFonts w:ascii="Calibri" w:hAnsi="Calibri"/>
                                <w:sz w:val="36"/>
                                <w:szCs w:val="36"/>
                              </w:rPr>
                            </w:pPr>
                          </w:p>
                          <w:p w14:paraId="577ABCF5" w14:textId="77777777" w:rsidR="00A43AC3" w:rsidRDefault="00A43AC3" w:rsidP="00987998">
                            <w:pPr>
                              <w:jc w:val="center"/>
                              <w:rPr>
                                <w:rFonts w:ascii="Times New Roman CYR" w:hAnsi="Times New Roman CYR" w:cs="Times New Roman CYR"/>
                                <w:sz w:val="36"/>
                                <w:szCs w:val="36"/>
                              </w:rPr>
                            </w:pPr>
                          </w:p>
                          <w:p w14:paraId="1AAFD487" w14:textId="77777777" w:rsidR="00A43AC3" w:rsidRDefault="00A43AC3"/>
                          <w:p w14:paraId="66790A7E" w14:textId="77777777" w:rsidR="00A43AC3" w:rsidRPr="00630E21" w:rsidRDefault="00A43AC3" w:rsidP="00987998">
                            <w:pPr>
                              <w:pStyle w:val="3"/>
                              <w:spacing w:line="276" w:lineRule="auto"/>
                              <w:rPr>
                                <w:rFonts w:ascii="Times New Roman" w:hAnsi="Times New Roman"/>
                                <w:bCs/>
                                <w:sz w:val="48"/>
                                <w:szCs w:val="48"/>
                              </w:rPr>
                            </w:pPr>
                            <w:bookmarkStart w:id="417" w:name="_Toc169173892"/>
                            <w:r w:rsidRPr="00630E21">
                              <w:rPr>
                                <w:rFonts w:ascii="Times New Roman" w:hAnsi="Times New Roman"/>
                                <w:bCs/>
                                <w:sz w:val="48"/>
                                <w:szCs w:val="48"/>
                              </w:rPr>
                              <w:t>ДИПЛОМНА РОБОТА</w:t>
                            </w:r>
                            <w:bookmarkEnd w:id="417"/>
                          </w:p>
                          <w:p w14:paraId="4C94809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816854F" w14:textId="77777777" w:rsidR="00A43AC3" w:rsidRPr="005E3013" w:rsidRDefault="00A43AC3" w:rsidP="00987998">
                            <w:pPr>
                              <w:pStyle w:val="2"/>
                              <w:spacing w:line="276" w:lineRule="auto"/>
                              <w:rPr>
                                <w:b w:val="0"/>
                                <w:bCs/>
                                <w:iCs/>
                                <w:sz w:val="48"/>
                                <w:szCs w:val="48"/>
                                <w:highlight w:val="yellow"/>
                              </w:rPr>
                            </w:pPr>
                            <w:bookmarkStart w:id="418" w:name="_Toc16917389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18"/>
                          </w:p>
                          <w:p w14:paraId="1305211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6D3065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8A7C83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7B7F8A9" w14:textId="77777777" w:rsidR="00A43AC3" w:rsidRPr="00B1453A" w:rsidRDefault="00A43AC3" w:rsidP="00987998">
                            <w:pPr>
                              <w:jc w:val="center"/>
                              <w:rPr>
                                <w:rFonts w:ascii="Calibri" w:hAnsi="Calibri"/>
                                <w:sz w:val="36"/>
                                <w:szCs w:val="36"/>
                              </w:rPr>
                            </w:pPr>
                          </w:p>
                          <w:p w14:paraId="77CB44B5" w14:textId="77777777" w:rsidR="00A43AC3" w:rsidRDefault="00A43AC3" w:rsidP="00987998">
                            <w:pPr>
                              <w:jc w:val="center"/>
                              <w:rPr>
                                <w:rFonts w:ascii="Times New Roman CYR" w:hAnsi="Times New Roman CYR" w:cs="Times New Roman CYR"/>
                                <w:sz w:val="36"/>
                                <w:szCs w:val="36"/>
                              </w:rPr>
                            </w:pPr>
                          </w:p>
                          <w:p w14:paraId="4C17C160" w14:textId="77777777" w:rsidR="00A43AC3" w:rsidRDefault="00A43AC3"/>
                          <w:p w14:paraId="46624FD3" w14:textId="77777777" w:rsidR="00A43AC3" w:rsidRPr="00630E21" w:rsidRDefault="00A43AC3" w:rsidP="00987998">
                            <w:pPr>
                              <w:pStyle w:val="3"/>
                              <w:spacing w:line="276" w:lineRule="auto"/>
                              <w:rPr>
                                <w:rFonts w:ascii="Times New Roman" w:hAnsi="Times New Roman"/>
                                <w:bCs/>
                                <w:sz w:val="48"/>
                                <w:szCs w:val="48"/>
                              </w:rPr>
                            </w:pPr>
                            <w:bookmarkStart w:id="419" w:name="_Toc169173894"/>
                            <w:r w:rsidRPr="00630E21">
                              <w:rPr>
                                <w:rFonts w:ascii="Times New Roman" w:hAnsi="Times New Roman"/>
                                <w:bCs/>
                                <w:sz w:val="48"/>
                                <w:szCs w:val="48"/>
                              </w:rPr>
                              <w:t>ДИПЛОМНА РОБОТА</w:t>
                            </w:r>
                            <w:bookmarkEnd w:id="419"/>
                          </w:p>
                          <w:p w14:paraId="449D243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B837EFD" w14:textId="77777777" w:rsidR="00A43AC3" w:rsidRPr="005E3013" w:rsidRDefault="00A43AC3" w:rsidP="00987998">
                            <w:pPr>
                              <w:pStyle w:val="2"/>
                              <w:spacing w:line="276" w:lineRule="auto"/>
                              <w:rPr>
                                <w:b w:val="0"/>
                                <w:bCs/>
                                <w:iCs/>
                                <w:sz w:val="48"/>
                                <w:szCs w:val="48"/>
                                <w:highlight w:val="yellow"/>
                              </w:rPr>
                            </w:pPr>
                            <w:bookmarkStart w:id="420" w:name="_Toc16917389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20"/>
                          </w:p>
                          <w:p w14:paraId="5EAB996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829216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CF2E7C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DB266E0" w14:textId="77777777" w:rsidR="00A43AC3" w:rsidRPr="00B1453A" w:rsidRDefault="00A43AC3" w:rsidP="00987998">
                            <w:pPr>
                              <w:jc w:val="center"/>
                              <w:rPr>
                                <w:rFonts w:ascii="Calibri" w:hAnsi="Calibri"/>
                                <w:sz w:val="36"/>
                                <w:szCs w:val="36"/>
                              </w:rPr>
                            </w:pPr>
                          </w:p>
                          <w:p w14:paraId="7021984F" w14:textId="77777777" w:rsidR="00A43AC3" w:rsidRDefault="00A43AC3" w:rsidP="00987998">
                            <w:pPr>
                              <w:jc w:val="center"/>
                              <w:rPr>
                                <w:rFonts w:ascii="Times New Roman CYR" w:hAnsi="Times New Roman CYR" w:cs="Times New Roman CYR"/>
                                <w:sz w:val="36"/>
                                <w:szCs w:val="36"/>
                              </w:rPr>
                            </w:pPr>
                          </w:p>
                          <w:p w14:paraId="53DCEF22" w14:textId="77777777" w:rsidR="00A43AC3" w:rsidRDefault="00A43AC3"/>
                          <w:p w14:paraId="5DCEBC7F" w14:textId="77777777" w:rsidR="000658DF" w:rsidRPr="003A41B8" w:rsidRDefault="000658DF" w:rsidP="000658DF">
                            <w:pPr>
                              <w:pStyle w:val="3"/>
                              <w:spacing w:line="300" w:lineRule="auto"/>
                              <w:rPr>
                                <w:rFonts w:ascii="Times New Roman CYR" w:hAnsi="Times New Roman CYR"/>
                                <w:i/>
                                <w:iCs/>
                                <w:sz w:val="44"/>
                                <w:szCs w:val="44"/>
                              </w:rPr>
                            </w:pPr>
                            <w:bookmarkStart w:id="421" w:name="_Toc169173896"/>
                            <w:r w:rsidRPr="003A41B8">
                              <w:rPr>
                                <w:rFonts w:ascii="Times New Roman CYR" w:hAnsi="Times New Roman CYR"/>
                                <w:i/>
                                <w:iCs/>
                                <w:sz w:val="44"/>
                                <w:szCs w:val="44"/>
                              </w:rPr>
                              <w:t>ДИПЛОМНА РОБОТА БАКАЛАВРА</w:t>
                            </w:r>
                            <w:bookmarkEnd w:id="421"/>
                            <w:r w:rsidRPr="003A41B8">
                              <w:rPr>
                                <w:rFonts w:ascii="Times New Roman CYR" w:hAnsi="Times New Roman CYR"/>
                                <w:i/>
                                <w:iCs/>
                                <w:sz w:val="44"/>
                                <w:szCs w:val="44"/>
                              </w:rPr>
                              <w:t xml:space="preserve"> </w:t>
                            </w:r>
                          </w:p>
                          <w:p w14:paraId="5F224979" w14:textId="77777777" w:rsidR="000658DF" w:rsidRPr="000D3135" w:rsidRDefault="000658DF" w:rsidP="000658DF">
                            <w:pPr>
                              <w:pStyle w:val="2"/>
                              <w:spacing w:line="300" w:lineRule="auto"/>
                              <w:rPr>
                                <w:rFonts w:ascii="Times New Roman CYR" w:hAnsi="Times New Roman CYR"/>
                                <w:b w:val="0"/>
                                <w:sz w:val="44"/>
                                <w:szCs w:val="44"/>
                              </w:rPr>
                            </w:pPr>
                            <w:bookmarkStart w:id="422" w:name="_Toc169173897"/>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422"/>
                          </w:p>
                          <w:p w14:paraId="41699208"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0A14060A"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3D386BE6" w14:textId="77777777" w:rsidR="000658DF" w:rsidRPr="000D3135" w:rsidRDefault="000658DF" w:rsidP="000658DF">
                            <w:pPr>
                              <w:spacing w:line="300" w:lineRule="auto"/>
                              <w:jc w:val="center"/>
                              <w:rPr>
                                <w:b/>
                                <w:lang w:val="uk-UA"/>
                              </w:rPr>
                            </w:pPr>
                          </w:p>
                          <w:p w14:paraId="38902E39"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0E4A081E" w14:textId="77777777" w:rsidR="00A43AC3" w:rsidRPr="00B1453A" w:rsidRDefault="00A43AC3" w:rsidP="00987998">
                            <w:pPr>
                              <w:jc w:val="center"/>
                              <w:rPr>
                                <w:rFonts w:ascii="Calibri" w:hAnsi="Calibri"/>
                                <w:sz w:val="36"/>
                                <w:szCs w:val="36"/>
                              </w:rPr>
                            </w:pPr>
                          </w:p>
                          <w:p w14:paraId="49261E58" w14:textId="77777777" w:rsidR="00A43AC3" w:rsidRDefault="00A43AC3" w:rsidP="00987998">
                            <w:pPr>
                              <w:jc w:val="center"/>
                              <w:rPr>
                                <w:rFonts w:ascii="Times New Roman CYR" w:hAnsi="Times New Roman CYR" w:cs="Times New Roman CYR"/>
                                <w:sz w:val="36"/>
                                <w:szCs w:val="36"/>
                              </w:rPr>
                            </w:pPr>
                          </w:p>
                          <w:p w14:paraId="5666FFB1" w14:textId="77777777" w:rsidR="00A43AC3" w:rsidRDefault="00A43AC3"/>
                          <w:p w14:paraId="486C0E74" w14:textId="77777777" w:rsidR="00A43AC3" w:rsidRPr="00630E21" w:rsidRDefault="00A43AC3" w:rsidP="00987998">
                            <w:pPr>
                              <w:pStyle w:val="3"/>
                              <w:spacing w:line="276" w:lineRule="auto"/>
                              <w:rPr>
                                <w:rFonts w:ascii="Times New Roman" w:hAnsi="Times New Roman"/>
                                <w:bCs/>
                                <w:sz w:val="48"/>
                                <w:szCs w:val="48"/>
                              </w:rPr>
                            </w:pPr>
                            <w:bookmarkStart w:id="423" w:name="_Toc169173898"/>
                            <w:r w:rsidRPr="00630E21">
                              <w:rPr>
                                <w:rFonts w:ascii="Times New Roman" w:hAnsi="Times New Roman"/>
                                <w:bCs/>
                                <w:sz w:val="48"/>
                                <w:szCs w:val="48"/>
                              </w:rPr>
                              <w:t>ДИПЛОМНА РОБОТА</w:t>
                            </w:r>
                            <w:bookmarkEnd w:id="423"/>
                          </w:p>
                          <w:p w14:paraId="74735A3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8590DA2" w14:textId="77777777" w:rsidR="00A43AC3" w:rsidRPr="005E3013" w:rsidRDefault="00A43AC3" w:rsidP="00987998">
                            <w:pPr>
                              <w:pStyle w:val="2"/>
                              <w:spacing w:line="276" w:lineRule="auto"/>
                              <w:rPr>
                                <w:b w:val="0"/>
                                <w:bCs/>
                                <w:iCs/>
                                <w:sz w:val="48"/>
                                <w:szCs w:val="48"/>
                                <w:highlight w:val="yellow"/>
                              </w:rPr>
                            </w:pPr>
                            <w:bookmarkStart w:id="424" w:name="_Toc16917389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24"/>
                          </w:p>
                          <w:p w14:paraId="5B6CB9E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52563C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672C43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BDDEE28" w14:textId="77777777" w:rsidR="00A43AC3" w:rsidRPr="00B1453A" w:rsidRDefault="00A43AC3" w:rsidP="00987998">
                            <w:pPr>
                              <w:jc w:val="center"/>
                              <w:rPr>
                                <w:rFonts w:ascii="Calibri" w:hAnsi="Calibri"/>
                                <w:sz w:val="36"/>
                                <w:szCs w:val="36"/>
                              </w:rPr>
                            </w:pPr>
                          </w:p>
                          <w:p w14:paraId="3C066A9E" w14:textId="77777777" w:rsidR="00A43AC3" w:rsidRDefault="00A43AC3" w:rsidP="00987998">
                            <w:pPr>
                              <w:jc w:val="center"/>
                              <w:rPr>
                                <w:rFonts w:ascii="Times New Roman CYR" w:hAnsi="Times New Roman CYR" w:cs="Times New Roman CYR"/>
                                <w:sz w:val="36"/>
                                <w:szCs w:val="36"/>
                              </w:rPr>
                            </w:pPr>
                          </w:p>
                          <w:p w14:paraId="5D35136D" w14:textId="77777777" w:rsidR="00A43AC3" w:rsidRDefault="00A43AC3"/>
                          <w:p w14:paraId="5837293E" w14:textId="77777777" w:rsidR="00A43AC3" w:rsidRPr="00630E21" w:rsidRDefault="00A43AC3" w:rsidP="00987998">
                            <w:pPr>
                              <w:pStyle w:val="3"/>
                              <w:spacing w:line="276" w:lineRule="auto"/>
                              <w:rPr>
                                <w:rFonts w:ascii="Times New Roman" w:hAnsi="Times New Roman"/>
                                <w:bCs/>
                                <w:sz w:val="48"/>
                                <w:szCs w:val="48"/>
                              </w:rPr>
                            </w:pPr>
                            <w:bookmarkStart w:id="425" w:name="_Toc169173900"/>
                            <w:r w:rsidRPr="00630E21">
                              <w:rPr>
                                <w:rFonts w:ascii="Times New Roman" w:hAnsi="Times New Roman"/>
                                <w:bCs/>
                                <w:sz w:val="48"/>
                                <w:szCs w:val="48"/>
                              </w:rPr>
                              <w:t>ДИПЛОМНА РОБОТА</w:t>
                            </w:r>
                            <w:bookmarkEnd w:id="425"/>
                          </w:p>
                          <w:p w14:paraId="573617E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13FAD5E" w14:textId="77777777" w:rsidR="00A43AC3" w:rsidRPr="005E3013" w:rsidRDefault="00A43AC3" w:rsidP="00987998">
                            <w:pPr>
                              <w:pStyle w:val="2"/>
                              <w:spacing w:line="276" w:lineRule="auto"/>
                              <w:rPr>
                                <w:b w:val="0"/>
                                <w:bCs/>
                                <w:iCs/>
                                <w:sz w:val="48"/>
                                <w:szCs w:val="48"/>
                                <w:highlight w:val="yellow"/>
                              </w:rPr>
                            </w:pPr>
                            <w:bookmarkStart w:id="426" w:name="_Toc16917390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26"/>
                          </w:p>
                          <w:p w14:paraId="12EACEA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507D9C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939943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0F79FF4" w14:textId="77777777" w:rsidR="00A43AC3" w:rsidRPr="00B1453A" w:rsidRDefault="00A43AC3" w:rsidP="00987998">
                            <w:pPr>
                              <w:jc w:val="center"/>
                              <w:rPr>
                                <w:rFonts w:ascii="Calibri" w:hAnsi="Calibri"/>
                                <w:sz w:val="36"/>
                                <w:szCs w:val="36"/>
                              </w:rPr>
                            </w:pPr>
                          </w:p>
                          <w:p w14:paraId="56C0204B" w14:textId="77777777" w:rsidR="00A43AC3" w:rsidRDefault="00A43AC3" w:rsidP="00987998">
                            <w:pPr>
                              <w:jc w:val="center"/>
                              <w:rPr>
                                <w:rFonts w:ascii="Times New Roman CYR" w:hAnsi="Times New Roman CYR" w:cs="Times New Roman CYR"/>
                                <w:sz w:val="36"/>
                                <w:szCs w:val="36"/>
                              </w:rPr>
                            </w:pPr>
                          </w:p>
                          <w:p w14:paraId="23A3B01E" w14:textId="77777777" w:rsidR="00A43AC3" w:rsidRDefault="00A43AC3"/>
                          <w:p w14:paraId="59A844B1" w14:textId="77777777" w:rsidR="00A43AC3" w:rsidRPr="00630E21" w:rsidRDefault="00A43AC3" w:rsidP="00987998">
                            <w:pPr>
                              <w:pStyle w:val="3"/>
                              <w:spacing w:line="276" w:lineRule="auto"/>
                              <w:rPr>
                                <w:rFonts w:ascii="Times New Roman" w:hAnsi="Times New Roman"/>
                                <w:bCs/>
                                <w:sz w:val="48"/>
                                <w:szCs w:val="48"/>
                              </w:rPr>
                            </w:pPr>
                            <w:bookmarkStart w:id="427" w:name="_Toc169173902"/>
                            <w:r w:rsidRPr="00630E21">
                              <w:rPr>
                                <w:rFonts w:ascii="Times New Roman" w:hAnsi="Times New Roman"/>
                                <w:bCs/>
                                <w:sz w:val="48"/>
                                <w:szCs w:val="48"/>
                              </w:rPr>
                              <w:t>ДИПЛОМНА РОБОТА</w:t>
                            </w:r>
                            <w:bookmarkEnd w:id="427"/>
                          </w:p>
                          <w:p w14:paraId="2760135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BD1DC2D" w14:textId="77777777" w:rsidR="00A43AC3" w:rsidRPr="005E3013" w:rsidRDefault="00A43AC3" w:rsidP="00987998">
                            <w:pPr>
                              <w:pStyle w:val="2"/>
                              <w:spacing w:line="276" w:lineRule="auto"/>
                              <w:rPr>
                                <w:b w:val="0"/>
                                <w:bCs/>
                                <w:iCs/>
                                <w:sz w:val="48"/>
                                <w:szCs w:val="48"/>
                                <w:highlight w:val="yellow"/>
                              </w:rPr>
                            </w:pPr>
                            <w:bookmarkStart w:id="428" w:name="_Toc16917390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28"/>
                          </w:p>
                          <w:p w14:paraId="2CF8645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02E4E1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B75FB0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82C2A5D" w14:textId="77777777" w:rsidR="00A43AC3" w:rsidRPr="00B1453A" w:rsidRDefault="00A43AC3" w:rsidP="00987998">
                            <w:pPr>
                              <w:jc w:val="center"/>
                              <w:rPr>
                                <w:rFonts w:ascii="Calibri" w:hAnsi="Calibri"/>
                                <w:sz w:val="36"/>
                                <w:szCs w:val="36"/>
                              </w:rPr>
                            </w:pPr>
                          </w:p>
                          <w:p w14:paraId="7161FE0F" w14:textId="77777777" w:rsidR="00A43AC3" w:rsidRDefault="00A43AC3" w:rsidP="00987998">
                            <w:pPr>
                              <w:jc w:val="center"/>
                              <w:rPr>
                                <w:rFonts w:ascii="Times New Roman CYR" w:hAnsi="Times New Roman CYR" w:cs="Times New Roman CYR"/>
                                <w:sz w:val="36"/>
                                <w:szCs w:val="36"/>
                              </w:rPr>
                            </w:pPr>
                          </w:p>
                          <w:p w14:paraId="575C8234" w14:textId="77777777" w:rsidR="00A43AC3" w:rsidRDefault="00A43AC3"/>
                          <w:p w14:paraId="12FBEF5E" w14:textId="77777777" w:rsidR="00A43AC3" w:rsidRPr="00630E21" w:rsidRDefault="00A43AC3" w:rsidP="00987998">
                            <w:pPr>
                              <w:pStyle w:val="3"/>
                              <w:spacing w:line="276" w:lineRule="auto"/>
                              <w:rPr>
                                <w:rFonts w:ascii="Times New Roman" w:hAnsi="Times New Roman"/>
                                <w:bCs/>
                                <w:sz w:val="48"/>
                                <w:szCs w:val="48"/>
                              </w:rPr>
                            </w:pPr>
                            <w:bookmarkStart w:id="429" w:name="_Toc169173904"/>
                            <w:r w:rsidRPr="00630E21">
                              <w:rPr>
                                <w:rFonts w:ascii="Times New Roman" w:hAnsi="Times New Roman"/>
                                <w:bCs/>
                                <w:sz w:val="48"/>
                                <w:szCs w:val="48"/>
                              </w:rPr>
                              <w:t>ДИПЛОМНА РОБОТА</w:t>
                            </w:r>
                            <w:bookmarkEnd w:id="429"/>
                          </w:p>
                          <w:p w14:paraId="661AA0E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69B506D" w14:textId="77777777" w:rsidR="00A43AC3" w:rsidRPr="005E3013" w:rsidRDefault="00A43AC3" w:rsidP="00987998">
                            <w:pPr>
                              <w:pStyle w:val="2"/>
                              <w:spacing w:line="276" w:lineRule="auto"/>
                              <w:rPr>
                                <w:b w:val="0"/>
                                <w:bCs/>
                                <w:iCs/>
                                <w:sz w:val="48"/>
                                <w:szCs w:val="48"/>
                                <w:highlight w:val="yellow"/>
                              </w:rPr>
                            </w:pPr>
                            <w:bookmarkStart w:id="430" w:name="_Toc16917390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30"/>
                          </w:p>
                          <w:p w14:paraId="2F693A4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2ED264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EE2815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2895ACD" w14:textId="77777777" w:rsidR="00A43AC3" w:rsidRPr="00B1453A" w:rsidRDefault="00A43AC3" w:rsidP="00987998">
                            <w:pPr>
                              <w:jc w:val="center"/>
                              <w:rPr>
                                <w:rFonts w:ascii="Calibri" w:hAnsi="Calibri"/>
                                <w:sz w:val="36"/>
                                <w:szCs w:val="36"/>
                              </w:rPr>
                            </w:pPr>
                          </w:p>
                          <w:p w14:paraId="0A6D1CAE" w14:textId="77777777" w:rsidR="00A43AC3" w:rsidRDefault="00A43AC3" w:rsidP="00987998">
                            <w:pPr>
                              <w:jc w:val="center"/>
                              <w:rPr>
                                <w:rFonts w:ascii="Times New Roman CYR" w:hAnsi="Times New Roman CYR" w:cs="Times New Roman CYR"/>
                                <w:sz w:val="36"/>
                                <w:szCs w:val="36"/>
                              </w:rPr>
                            </w:pPr>
                          </w:p>
                          <w:p w14:paraId="16F1E727" w14:textId="77777777" w:rsidR="00A43AC3" w:rsidRDefault="00A43AC3"/>
                          <w:p w14:paraId="593D6F86" w14:textId="77777777" w:rsidR="00A43AC3" w:rsidRPr="00630E21" w:rsidRDefault="00A43AC3" w:rsidP="00987998">
                            <w:pPr>
                              <w:pStyle w:val="3"/>
                              <w:spacing w:line="276" w:lineRule="auto"/>
                              <w:rPr>
                                <w:rFonts w:ascii="Times New Roman" w:hAnsi="Times New Roman"/>
                                <w:bCs/>
                                <w:sz w:val="48"/>
                                <w:szCs w:val="48"/>
                              </w:rPr>
                            </w:pPr>
                            <w:bookmarkStart w:id="431" w:name="_Toc169173906"/>
                            <w:r w:rsidRPr="00630E21">
                              <w:rPr>
                                <w:rFonts w:ascii="Times New Roman" w:hAnsi="Times New Roman"/>
                                <w:bCs/>
                                <w:sz w:val="48"/>
                                <w:szCs w:val="48"/>
                              </w:rPr>
                              <w:t>ДИПЛОМНА РОБОТА</w:t>
                            </w:r>
                            <w:bookmarkEnd w:id="431"/>
                          </w:p>
                          <w:p w14:paraId="24EC55E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9A839D0" w14:textId="77777777" w:rsidR="00A43AC3" w:rsidRPr="005E3013" w:rsidRDefault="00A43AC3" w:rsidP="00987998">
                            <w:pPr>
                              <w:pStyle w:val="2"/>
                              <w:spacing w:line="276" w:lineRule="auto"/>
                              <w:rPr>
                                <w:b w:val="0"/>
                                <w:bCs/>
                                <w:iCs/>
                                <w:sz w:val="48"/>
                                <w:szCs w:val="48"/>
                                <w:highlight w:val="yellow"/>
                              </w:rPr>
                            </w:pPr>
                            <w:bookmarkStart w:id="432" w:name="_Toc16917390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32"/>
                          </w:p>
                          <w:p w14:paraId="65BEB18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FAEA25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99723A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63F5FAF" w14:textId="77777777" w:rsidR="00A43AC3" w:rsidRPr="00B1453A" w:rsidRDefault="00A43AC3" w:rsidP="00987998">
                            <w:pPr>
                              <w:jc w:val="center"/>
                              <w:rPr>
                                <w:rFonts w:ascii="Calibri" w:hAnsi="Calibri"/>
                                <w:sz w:val="36"/>
                                <w:szCs w:val="36"/>
                              </w:rPr>
                            </w:pPr>
                          </w:p>
                          <w:p w14:paraId="0846A840" w14:textId="77777777" w:rsidR="00A43AC3" w:rsidRDefault="00A43AC3" w:rsidP="00987998">
                            <w:pPr>
                              <w:jc w:val="center"/>
                              <w:rPr>
                                <w:rFonts w:ascii="Times New Roman CYR" w:hAnsi="Times New Roman CYR" w:cs="Times New Roman CYR"/>
                                <w:sz w:val="36"/>
                                <w:szCs w:val="36"/>
                              </w:rPr>
                            </w:pPr>
                          </w:p>
                          <w:p w14:paraId="19B15367" w14:textId="77777777" w:rsidR="00A43AC3" w:rsidRDefault="00A43AC3"/>
                          <w:p w14:paraId="42D95A14" w14:textId="77777777" w:rsidR="00A43AC3" w:rsidRPr="00630E21" w:rsidRDefault="00A43AC3" w:rsidP="00987998">
                            <w:pPr>
                              <w:pStyle w:val="3"/>
                              <w:spacing w:line="276" w:lineRule="auto"/>
                              <w:rPr>
                                <w:rFonts w:ascii="Times New Roman" w:hAnsi="Times New Roman"/>
                                <w:bCs/>
                                <w:sz w:val="48"/>
                                <w:szCs w:val="48"/>
                              </w:rPr>
                            </w:pPr>
                            <w:bookmarkStart w:id="433" w:name="_Toc169173908"/>
                            <w:r w:rsidRPr="00630E21">
                              <w:rPr>
                                <w:rFonts w:ascii="Times New Roman" w:hAnsi="Times New Roman"/>
                                <w:bCs/>
                                <w:sz w:val="48"/>
                                <w:szCs w:val="48"/>
                              </w:rPr>
                              <w:t>ДИПЛОМНА РОБОТА</w:t>
                            </w:r>
                            <w:bookmarkEnd w:id="433"/>
                          </w:p>
                          <w:p w14:paraId="27618BE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441FB0E" w14:textId="77777777" w:rsidR="00A43AC3" w:rsidRPr="005E3013" w:rsidRDefault="00A43AC3" w:rsidP="00987998">
                            <w:pPr>
                              <w:pStyle w:val="2"/>
                              <w:spacing w:line="276" w:lineRule="auto"/>
                              <w:rPr>
                                <w:b w:val="0"/>
                                <w:bCs/>
                                <w:iCs/>
                                <w:sz w:val="48"/>
                                <w:szCs w:val="48"/>
                                <w:highlight w:val="yellow"/>
                              </w:rPr>
                            </w:pPr>
                            <w:bookmarkStart w:id="434" w:name="_Toc16917390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34"/>
                          </w:p>
                          <w:p w14:paraId="524940D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F4A7D5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7B7FDC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89070F8" w14:textId="77777777" w:rsidR="00A43AC3" w:rsidRPr="00B1453A" w:rsidRDefault="00A43AC3" w:rsidP="00987998">
                            <w:pPr>
                              <w:jc w:val="center"/>
                              <w:rPr>
                                <w:rFonts w:ascii="Calibri" w:hAnsi="Calibri"/>
                                <w:sz w:val="36"/>
                                <w:szCs w:val="36"/>
                              </w:rPr>
                            </w:pPr>
                          </w:p>
                          <w:p w14:paraId="584ACF95" w14:textId="77777777" w:rsidR="00A43AC3" w:rsidRDefault="00A43AC3" w:rsidP="00987998">
                            <w:pPr>
                              <w:jc w:val="center"/>
                              <w:rPr>
                                <w:rFonts w:ascii="Times New Roman CYR" w:hAnsi="Times New Roman CYR" w:cs="Times New Roman CYR"/>
                                <w:sz w:val="36"/>
                                <w:szCs w:val="36"/>
                              </w:rPr>
                            </w:pPr>
                          </w:p>
                          <w:p w14:paraId="490A59C6" w14:textId="77777777" w:rsidR="00A43AC3" w:rsidRDefault="00A43AC3"/>
                          <w:p w14:paraId="2D22E82F" w14:textId="77777777" w:rsidR="00A43AC3" w:rsidRPr="00630E21" w:rsidRDefault="00A43AC3" w:rsidP="00987998">
                            <w:pPr>
                              <w:pStyle w:val="3"/>
                              <w:spacing w:line="276" w:lineRule="auto"/>
                              <w:rPr>
                                <w:rFonts w:ascii="Times New Roman" w:hAnsi="Times New Roman"/>
                                <w:bCs/>
                                <w:sz w:val="48"/>
                                <w:szCs w:val="48"/>
                              </w:rPr>
                            </w:pPr>
                            <w:bookmarkStart w:id="435" w:name="_Toc169173910"/>
                            <w:r w:rsidRPr="00630E21">
                              <w:rPr>
                                <w:rFonts w:ascii="Times New Roman" w:hAnsi="Times New Roman"/>
                                <w:bCs/>
                                <w:sz w:val="48"/>
                                <w:szCs w:val="48"/>
                              </w:rPr>
                              <w:t>ДИПЛОМНА РОБОТА</w:t>
                            </w:r>
                            <w:bookmarkEnd w:id="435"/>
                          </w:p>
                          <w:p w14:paraId="2F32121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EECCCFB" w14:textId="77777777" w:rsidR="00A43AC3" w:rsidRPr="005E3013" w:rsidRDefault="00A43AC3" w:rsidP="00987998">
                            <w:pPr>
                              <w:pStyle w:val="2"/>
                              <w:spacing w:line="276" w:lineRule="auto"/>
                              <w:rPr>
                                <w:b w:val="0"/>
                                <w:bCs/>
                                <w:iCs/>
                                <w:sz w:val="48"/>
                                <w:szCs w:val="48"/>
                                <w:highlight w:val="yellow"/>
                              </w:rPr>
                            </w:pPr>
                            <w:bookmarkStart w:id="436" w:name="_Toc16917391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36"/>
                          </w:p>
                          <w:p w14:paraId="4D807DB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564C39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5AFF1A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9D5D122" w14:textId="77777777" w:rsidR="00A43AC3" w:rsidRPr="00B1453A" w:rsidRDefault="00A43AC3" w:rsidP="00987998">
                            <w:pPr>
                              <w:jc w:val="center"/>
                              <w:rPr>
                                <w:rFonts w:ascii="Calibri" w:hAnsi="Calibri"/>
                                <w:sz w:val="36"/>
                                <w:szCs w:val="36"/>
                              </w:rPr>
                            </w:pPr>
                          </w:p>
                          <w:p w14:paraId="3AC4D3CD" w14:textId="77777777" w:rsidR="00A43AC3" w:rsidRDefault="00A43AC3" w:rsidP="00987998">
                            <w:pPr>
                              <w:jc w:val="center"/>
                              <w:rPr>
                                <w:rFonts w:ascii="Times New Roman CYR" w:hAnsi="Times New Roman CYR" w:cs="Times New Roman CYR"/>
                                <w:sz w:val="36"/>
                                <w:szCs w:val="36"/>
                              </w:rPr>
                            </w:pPr>
                          </w:p>
                          <w:p w14:paraId="2BFE4022" w14:textId="77777777" w:rsidR="00A43AC3" w:rsidRDefault="00A43AC3"/>
                          <w:p w14:paraId="53EF17F7" w14:textId="77777777" w:rsidR="000658DF" w:rsidRPr="003A41B8" w:rsidRDefault="000658DF" w:rsidP="000658DF">
                            <w:pPr>
                              <w:pStyle w:val="3"/>
                              <w:spacing w:line="300" w:lineRule="auto"/>
                              <w:rPr>
                                <w:rFonts w:ascii="Times New Roman CYR" w:hAnsi="Times New Roman CYR"/>
                                <w:i/>
                                <w:iCs/>
                                <w:sz w:val="44"/>
                                <w:szCs w:val="44"/>
                              </w:rPr>
                            </w:pPr>
                            <w:bookmarkStart w:id="437" w:name="_Toc169173912"/>
                            <w:r w:rsidRPr="003A41B8">
                              <w:rPr>
                                <w:rFonts w:ascii="Times New Roman CYR" w:hAnsi="Times New Roman CYR"/>
                                <w:i/>
                                <w:iCs/>
                                <w:sz w:val="44"/>
                                <w:szCs w:val="44"/>
                              </w:rPr>
                              <w:t>ДИПЛОМНА РОБОТА БАКАЛАВРА</w:t>
                            </w:r>
                            <w:bookmarkEnd w:id="437"/>
                            <w:r w:rsidRPr="003A41B8">
                              <w:rPr>
                                <w:rFonts w:ascii="Times New Roman CYR" w:hAnsi="Times New Roman CYR"/>
                                <w:i/>
                                <w:iCs/>
                                <w:sz w:val="44"/>
                                <w:szCs w:val="44"/>
                              </w:rPr>
                              <w:t xml:space="preserve"> </w:t>
                            </w:r>
                          </w:p>
                          <w:p w14:paraId="167740BD" w14:textId="77777777" w:rsidR="000658DF" w:rsidRPr="000D3135" w:rsidRDefault="000658DF" w:rsidP="000658DF">
                            <w:pPr>
                              <w:pStyle w:val="2"/>
                              <w:spacing w:line="300" w:lineRule="auto"/>
                              <w:rPr>
                                <w:rFonts w:ascii="Times New Roman CYR" w:hAnsi="Times New Roman CYR"/>
                                <w:b w:val="0"/>
                                <w:sz w:val="44"/>
                                <w:szCs w:val="44"/>
                              </w:rPr>
                            </w:pPr>
                            <w:bookmarkStart w:id="438" w:name="_Toc169173913"/>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438"/>
                          </w:p>
                          <w:p w14:paraId="77FB5C9C"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011CD798"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4A878CB4" w14:textId="77777777" w:rsidR="000658DF" w:rsidRPr="000D3135" w:rsidRDefault="000658DF" w:rsidP="000658DF">
                            <w:pPr>
                              <w:spacing w:line="300" w:lineRule="auto"/>
                              <w:jc w:val="center"/>
                              <w:rPr>
                                <w:b/>
                                <w:lang w:val="uk-UA"/>
                              </w:rPr>
                            </w:pPr>
                          </w:p>
                          <w:p w14:paraId="4D2DAEDB"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6C99E837" w14:textId="77777777" w:rsidR="00A43AC3" w:rsidRPr="00B1453A" w:rsidRDefault="00A43AC3" w:rsidP="00987998">
                            <w:pPr>
                              <w:jc w:val="center"/>
                              <w:rPr>
                                <w:rFonts w:ascii="Calibri" w:hAnsi="Calibri"/>
                                <w:sz w:val="36"/>
                                <w:szCs w:val="36"/>
                              </w:rPr>
                            </w:pPr>
                          </w:p>
                          <w:p w14:paraId="676E6BF5" w14:textId="77777777" w:rsidR="00A43AC3" w:rsidRDefault="00A43AC3" w:rsidP="00987998">
                            <w:pPr>
                              <w:jc w:val="center"/>
                              <w:rPr>
                                <w:rFonts w:ascii="Times New Roman CYR" w:hAnsi="Times New Roman CYR" w:cs="Times New Roman CYR"/>
                                <w:sz w:val="36"/>
                                <w:szCs w:val="36"/>
                              </w:rPr>
                            </w:pPr>
                          </w:p>
                          <w:p w14:paraId="12307817" w14:textId="77777777" w:rsidR="00A43AC3" w:rsidRDefault="00A43AC3"/>
                          <w:p w14:paraId="687BB4EA" w14:textId="77777777" w:rsidR="00A43AC3" w:rsidRPr="00630E21" w:rsidRDefault="00A43AC3" w:rsidP="00987998">
                            <w:pPr>
                              <w:pStyle w:val="3"/>
                              <w:spacing w:line="276" w:lineRule="auto"/>
                              <w:rPr>
                                <w:rFonts w:ascii="Times New Roman" w:hAnsi="Times New Roman"/>
                                <w:bCs/>
                                <w:sz w:val="48"/>
                                <w:szCs w:val="48"/>
                              </w:rPr>
                            </w:pPr>
                            <w:bookmarkStart w:id="439" w:name="_Toc169173914"/>
                            <w:r w:rsidRPr="00630E21">
                              <w:rPr>
                                <w:rFonts w:ascii="Times New Roman" w:hAnsi="Times New Roman"/>
                                <w:bCs/>
                                <w:sz w:val="48"/>
                                <w:szCs w:val="48"/>
                              </w:rPr>
                              <w:t>ДИПЛОМНА РОБОТА</w:t>
                            </w:r>
                            <w:bookmarkEnd w:id="439"/>
                          </w:p>
                          <w:p w14:paraId="6CD8557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252A120" w14:textId="77777777" w:rsidR="00A43AC3" w:rsidRPr="005E3013" w:rsidRDefault="00A43AC3" w:rsidP="00987998">
                            <w:pPr>
                              <w:pStyle w:val="2"/>
                              <w:spacing w:line="276" w:lineRule="auto"/>
                              <w:rPr>
                                <w:b w:val="0"/>
                                <w:bCs/>
                                <w:iCs/>
                                <w:sz w:val="48"/>
                                <w:szCs w:val="48"/>
                                <w:highlight w:val="yellow"/>
                              </w:rPr>
                            </w:pPr>
                            <w:bookmarkStart w:id="440" w:name="_Toc16917391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40"/>
                          </w:p>
                          <w:p w14:paraId="76FC10C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F1C9F6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81CD94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5C7AFD1" w14:textId="77777777" w:rsidR="00A43AC3" w:rsidRPr="00B1453A" w:rsidRDefault="00A43AC3" w:rsidP="00987998">
                            <w:pPr>
                              <w:jc w:val="center"/>
                              <w:rPr>
                                <w:rFonts w:ascii="Calibri" w:hAnsi="Calibri"/>
                                <w:sz w:val="36"/>
                                <w:szCs w:val="36"/>
                              </w:rPr>
                            </w:pPr>
                          </w:p>
                          <w:p w14:paraId="28B09B8D" w14:textId="77777777" w:rsidR="00A43AC3" w:rsidRDefault="00A43AC3" w:rsidP="00987998">
                            <w:pPr>
                              <w:jc w:val="center"/>
                              <w:rPr>
                                <w:rFonts w:ascii="Times New Roman CYR" w:hAnsi="Times New Roman CYR" w:cs="Times New Roman CYR"/>
                                <w:sz w:val="36"/>
                                <w:szCs w:val="36"/>
                              </w:rPr>
                            </w:pPr>
                          </w:p>
                          <w:p w14:paraId="1A4C33A9" w14:textId="77777777" w:rsidR="00A43AC3" w:rsidRDefault="00A43AC3"/>
                          <w:p w14:paraId="7866A026" w14:textId="77777777" w:rsidR="00A43AC3" w:rsidRPr="00630E21" w:rsidRDefault="00A43AC3" w:rsidP="00987998">
                            <w:pPr>
                              <w:pStyle w:val="3"/>
                              <w:spacing w:line="276" w:lineRule="auto"/>
                              <w:rPr>
                                <w:rFonts w:ascii="Times New Roman" w:hAnsi="Times New Roman"/>
                                <w:bCs/>
                                <w:sz w:val="48"/>
                                <w:szCs w:val="48"/>
                              </w:rPr>
                            </w:pPr>
                            <w:bookmarkStart w:id="441" w:name="_Toc169173916"/>
                            <w:r w:rsidRPr="00630E21">
                              <w:rPr>
                                <w:rFonts w:ascii="Times New Roman" w:hAnsi="Times New Roman"/>
                                <w:bCs/>
                                <w:sz w:val="48"/>
                                <w:szCs w:val="48"/>
                              </w:rPr>
                              <w:t>ДИПЛОМНА РОБОТА</w:t>
                            </w:r>
                            <w:bookmarkEnd w:id="441"/>
                          </w:p>
                          <w:p w14:paraId="141AD622"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495816F" w14:textId="77777777" w:rsidR="00A43AC3" w:rsidRPr="005E3013" w:rsidRDefault="00A43AC3" w:rsidP="00987998">
                            <w:pPr>
                              <w:pStyle w:val="2"/>
                              <w:spacing w:line="276" w:lineRule="auto"/>
                              <w:rPr>
                                <w:b w:val="0"/>
                                <w:bCs/>
                                <w:iCs/>
                                <w:sz w:val="48"/>
                                <w:szCs w:val="48"/>
                                <w:highlight w:val="yellow"/>
                              </w:rPr>
                            </w:pPr>
                            <w:bookmarkStart w:id="442" w:name="_Toc16917391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42"/>
                          </w:p>
                          <w:p w14:paraId="56936A2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05CF49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91F760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6FFE774" w14:textId="77777777" w:rsidR="00A43AC3" w:rsidRPr="00B1453A" w:rsidRDefault="00A43AC3" w:rsidP="00987998">
                            <w:pPr>
                              <w:jc w:val="center"/>
                              <w:rPr>
                                <w:rFonts w:ascii="Calibri" w:hAnsi="Calibri"/>
                                <w:sz w:val="36"/>
                                <w:szCs w:val="36"/>
                              </w:rPr>
                            </w:pPr>
                          </w:p>
                          <w:p w14:paraId="225EF8C0" w14:textId="77777777" w:rsidR="00A43AC3" w:rsidRDefault="00A43AC3" w:rsidP="00987998">
                            <w:pPr>
                              <w:jc w:val="center"/>
                              <w:rPr>
                                <w:rFonts w:ascii="Times New Roman CYR" w:hAnsi="Times New Roman CYR" w:cs="Times New Roman CYR"/>
                                <w:sz w:val="36"/>
                                <w:szCs w:val="36"/>
                              </w:rPr>
                            </w:pPr>
                          </w:p>
                          <w:p w14:paraId="3079ACA7" w14:textId="77777777" w:rsidR="00A43AC3" w:rsidRDefault="00A43AC3"/>
                          <w:p w14:paraId="46E14069" w14:textId="77777777" w:rsidR="00A43AC3" w:rsidRPr="00630E21" w:rsidRDefault="00A43AC3" w:rsidP="00987998">
                            <w:pPr>
                              <w:pStyle w:val="3"/>
                              <w:spacing w:line="276" w:lineRule="auto"/>
                              <w:rPr>
                                <w:rFonts w:ascii="Times New Roman" w:hAnsi="Times New Roman"/>
                                <w:bCs/>
                                <w:sz w:val="48"/>
                                <w:szCs w:val="48"/>
                              </w:rPr>
                            </w:pPr>
                            <w:bookmarkStart w:id="443" w:name="_Toc169173918"/>
                            <w:r w:rsidRPr="00630E21">
                              <w:rPr>
                                <w:rFonts w:ascii="Times New Roman" w:hAnsi="Times New Roman"/>
                                <w:bCs/>
                                <w:sz w:val="48"/>
                                <w:szCs w:val="48"/>
                              </w:rPr>
                              <w:t>ДИПЛОМНА РОБОТА</w:t>
                            </w:r>
                            <w:bookmarkEnd w:id="443"/>
                          </w:p>
                          <w:p w14:paraId="4A70C96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3EB0BF2" w14:textId="77777777" w:rsidR="00A43AC3" w:rsidRPr="005E3013" w:rsidRDefault="00A43AC3" w:rsidP="00987998">
                            <w:pPr>
                              <w:pStyle w:val="2"/>
                              <w:spacing w:line="276" w:lineRule="auto"/>
                              <w:rPr>
                                <w:b w:val="0"/>
                                <w:bCs/>
                                <w:iCs/>
                                <w:sz w:val="48"/>
                                <w:szCs w:val="48"/>
                                <w:highlight w:val="yellow"/>
                              </w:rPr>
                            </w:pPr>
                            <w:bookmarkStart w:id="444" w:name="_Toc16917391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44"/>
                          </w:p>
                          <w:p w14:paraId="4B361E1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62DA77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07E0F7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F233719" w14:textId="77777777" w:rsidR="00A43AC3" w:rsidRPr="00B1453A" w:rsidRDefault="00A43AC3" w:rsidP="00987998">
                            <w:pPr>
                              <w:jc w:val="center"/>
                              <w:rPr>
                                <w:rFonts w:ascii="Calibri" w:hAnsi="Calibri"/>
                                <w:sz w:val="36"/>
                                <w:szCs w:val="36"/>
                              </w:rPr>
                            </w:pPr>
                          </w:p>
                          <w:p w14:paraId="550573C7" w14:textId="77777777" w:rsidR="00A43AC3" w:rsidRDefault="00A43AC3" w:rsidP="00987998">
                            <w:pPr>
                              <w:jc w:val="center"/>
                              <w:rPr>
                                <w:rFonts w:ascii="Times New Roman CYR" w:hAnsi="Times New Roman CYR" w:cs="Times New Roman CYR"/>
                                <w:sz w:val="36"/>
                                <w:szCs w:val="36"/>
                              </w:rPr>
                            </w:pPr>
                          </w:p>
                          <w:p w14:paraId="4D376DE3" w14:textId="77777777" w:rsidR="00A43AC3" w:rsidRDefault="00A43AC3"/>
                          <w:p w14:paraId="627F7A13" w14:textId="77777777" w:rsidR="00A43AC3" w:rsidRPr="00630E21" w:rsidRDefault="00A43AC3" w:rsidP="00987998">
                            <w:pPr>
                              <w:pStyle w:val="3"/>
                              <w:spacing w:line="276" w:lineRule="auto"/>
                              <w:rPr>
                                <w:rFonts w:ascii="Times New Roman" w:hAnsi="Times New Roman"/>
                                <w:bCs/>
                                <w:sz w:val="48"/>
                                <w:szCs w:val="48"/>
                              </w:rPr>
                            </w:pPr>
                            <w:bookmarkStart w:id="445" w:name="_Toc169173920"/>
                            <w:r w:rsidRPr="00630E21">
                              <w:rPr>
                                <w:rFonts w:ascii="Times New Roman" w:hAnsi="Times New Roman"/>
                                <w:bCs/>
                                <w:sz w:val="48"/>
                                <w:szCs w:val="48"/>
                              </w:rPr>
                              <w:t>ДИПЛОМНА РОБОТА</w:t>
                            </w:r>
                            <w:bookmarkEnd w:id="445"/>
                          </w:p>
                          <w:p w14:paraId="4F7B183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05D1D12" w14:textId="77777777" w:rsidR="00A43AC3" w:rsidRPr="005E3013" w:rsidRDefault="00A43AC3" w:rsidP="00987998">
                            <w:pPr>
                              <w:pStyle w:val="2"/>
                              <w:spacing w:line="276" w:lineRule="auto"/>
                              <w:rPr>
                                <w:b w:val="0"/>
                                <w:bCs/>
                                <w:iCs/>
                                <w:sz w:val="48"/>
                                <w:szCs w:val="48"/>
                                <w:highlight w:val="yellow"/>
                              </w:rPr>
                            </w:pPr>
                            <w:bookmarkStart w:id="446" w:name="_Toc16917392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46"/>
                          </w:p>
                          <w:p w14:paraId="4F3117A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964380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4C65BC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8BAD494" w14:textId="77777777" w:rsidR="00A43AC3" w:rsidRPr="00B1453A" w:rsidRDefault="00A43AC3" w:rsidP="00987998">
                            <w:pPr>
                              <w:jc w:val="center"/>
                              <w:rPr>
                                <w:rFonts w:ascii="Calibri" w:hAnsi="Calibri"/>
                                <w:sz w:val="36"/>
                                <w:szCs w:val="36"/>
                              </w:rPr>
                            </w:pPr>
                          </w:p>
                          <w:p w14:paraId="427A06F6" w14:textId="77777777" w:rsidR="00A43AC3" w:rsidRDefault="00A43AC3" w:rsidP="00987998">
                            <w:pPr>
                              <w:jc w:val="center"/>
                              <w:rPr>
                                <w:rFonts w:ascii="Times New Roman CYR" w:hAnsi="Times New Roman CYR" w:cs="Times New Roman CYR"/>
                                <w:sz w:val="36"/>
                                <w:szCs w:val="36"/>
                              </w:rPr>
                            </w:pPr>
                          </w:p>
                          <w:p w14:paraId="5E69D2FF" w14:textId="77777777" w:rsidR="00A43AC3" w:rsidRDefault="00A43AC3"/>
                          <w:p w14:paraId="1CD0735B" w14:textId="77777777" w:rsidR="00A43AC3" w:rsidRPr="00630E21" w:rsidRDefault="00A43AC3" w:rsidP="00987998">
                            <w:pPr>
                              <w:pStyle w:val="3"/>
                              <w:spacing w:line="276" w:lineRule="auto"/>
                              <w:rPr>
                                <w:rFonts w:ascii="Times New Roman" w:hAnsi="Times New Roman"/>
                                <w:bCs/>
                                <w:sz w:val="48"/>
                                <w:szCs w:val="48"/>
                              </w:rPr>
                            </w:pPr>
                            <w:bookmarkStart w:id="447" w:name="_Toc169173922"/>
                            <w:r w:rsidRPr="00630E21">
                              <w:rPr>
                                <w:rFonts w:ascii="Times New Roman" w:hAnsi="Times New Roman"/>
                                <w:bCs/>
                                <w:sz w:val="48"/>
                                <w:szCs w:val="48"/>
                              </w:rPr>
                              <w:t>ДИПЛОМНА РОБОТА</w:t>
                            </w:r>
                            <w:bookmarkEnd w:id="447"/>
                          </w:p>
                          <w:p w14:paraId="03E6210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E8EFC5D" w14:textId="77777777" w:rsidR="00A43AC3" w:rsidRPr="005E3013" w:rsidRDefault="00A43AC3" w:rsidP="00987998">
                            <w:pPr>
                              <w:pStyle w:val="2"/>
                              <w:spacing w:line="276" w:lineRule="auto"/>
                              <w:rPr>
                                <w:b w:val="0"/>
                                <w:bCs/>
                                <w:iCs/>
                                <w:sz w:val="48"/>
                                <w:szCs w:val="48"/>
                                <w:highlight w:val="yellow"/>
                              </w:rPr>
                            </w:pPr>
                            <w:bookmarkStart w:id="448" w:name="_Toc16917392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48"/>
                          </w:p>
                          <w:p w14:paraId="3E74534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FAC90C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A3C14E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DFA3171" w14:textId="77777777" w:rsidR="00A43AC3" w:rsidRPr="00B1453A" w:rsidRDefault="00A43AC3" w:rsidP="00987998">
                            <w:pPr>
                              <w:jc w:val="center"/>
                              <w:rPr>
                                <w:rFonts w:ascii="Calibri" w:hAnsi="Calibri"/>
                                <w:sz w:val="36"/>
                                <w:szCs w:val="36"/>
                              </w:rPr>
                            </w:pPr>
                          </w:p>
                          <w:p w14:paraId="224781E3" w14:textId="77777777" w:rsidR="00A43AC3" w:rsidRDefault="00A43AC3" w:rsidP="00987998">
                            <w:pPr>
                              <w:jc w:val="center"/>
                              <w:rPr>
                                <w:rFonts w:ascii="Times New Roman CYR" w:hAnsi="Times New Roman CYR" w:cs="Times New Roman CYR"/>
                                <w:sz w:val="36"/>
                                <w:szCs w:val="36"/>
                              </w:rPr>
                            </w:pPr>
                          </w:p>
                          <w:p w14:paraId="2C4EA008" w14:textId="77777777" w:rsidR="00A43AC3" w:rsidRDefault="00A43AC3"/>
                          <w:p w14:paraId="5F5E2015" w14:textId="77777777" w:rsidR="00A43AC3" w:rsidRPr="00630E21" w:rsidRDefault="00A43AC3" w:rsidP="00987998">
                            <w:pPr>
                              <w:pStyle w:val="3"/>
                              <w:spacing w:line="276" w:lineRule="auto"/>
                              <w:rPr>
                                <w:rFonts w:ascii="Times New Roman" w:hAnsi="Times New Roman"/>
                                <w:bCs/>
                                <w:sz w:val="48"/>
                                <w:szCs w:val="48"/>
                              </w:rPr>
                            </w:pPr>
                            <w:bookmarkStart w:id="449" w:name="_Toc169173924"/>
                            <w:r w:rsidRPr="00630E21">
                              <w:rPr>
                                <w:rFonts w:ascii="Times New Roman" w:hAnsi="Times New Roman"/>
                                <w:bCs/>
                                <w:sz w:val="48"/>
                                <w:szCs w:val="48"/>
                              </w:rPr>
                              <w:t>ДИПЛОМНА РОБОТА</w:t>
                            </w:r>
                            <w:bookmarkEnd w:id="449"/>
                          </w:p>
                          <w:p w14:paraId="3901A2E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ED3CA52" w14:textId="77777777" w:rsidR="00A43AC3" w:rsidRPr="005E3013" w:rsidRDefault="00A43AC3" w:rsidP="00987998">
                            <w:pPr>
                              <w:pStyle w:val="2"/>
                              <w:spacing w:line="276" w:lineRule="auto"/>
                              <w:rPr>
                                <w:b w:val="0"/>
                                <w:bCs/>
                                <w:iCs/>
                                <w:sz w:val="48"/>
                                <w:szCs w:val="48"/>
                                <w:highlight w:val="yellow"/>
                              </w:rPr>
                            </w:pPr>
                            <w:bookmarkStart w:id="450" w:name="_Toc16917392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50"/>
                          </w:p>
                          <w:p w14:paraId="6E05611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F69824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DB77AC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2EE7C8A" w14:textId="77777777" w:rsidR="00A43AC3" w:rsidRPr="00B1453A" w:rsidRDefault="00A43AC3" w:rsidP="00987998">
                            <w:pPr>
                              <w:jc w:val="center"/>
                              <w:rPr>
                                <w:rFonts w:ascii="Calibri" w:hAnsi="Calibri"/>
                                <w:sz w:val="36"/>
                                <w:szCs w:val="36"/>
                              </w:rPr>
                            </w:pPr>
                          </w:p>
                          <w:p w14:paraId="022C7601" w14:textId="77777777" w:rsidR="00A43AC3" w:rsidRDefault="00A43AC3" w:rsidP="00987998">
                            <w:pPr>
                              <w:jc w:val="center"/>
                              <w:rPr>
                                <w:rFonts w:ascii="Times New Roman CYR" w:hAnsi="Times New Roman CYR" w:cs="Times New Roman CYR"/>
                                <w:sz w:val="36"/>
                                <w:szCs w:val="36"/>
                              </w:rPr>
                            </w:pPr>
                          </w:p>
                          <w:p w14:paraId="7EB7BCDB" w14:textId="77777777" w:rsidR="00A43AC3" w:rsidRDefault="00A43AC3"/>
                          <w:p w14:paraId="69D51C1D" w14:textId="77777777" w:rsidR="00A43AC3" w:rsidRPr="00630E21" w:rsidRDefault="00A43AC3" w:rsidP="00987998">
                            <w:pPr>
                              <w:pStyle w:val="3"/>
                              <w:spacing w:line="276" w:lineRule="auto"/>
                              <w:rPr>
                                <w:rFonts w:ascii="Times New Roman" w:hAnsi="Times New Roman"/>
                                <w:bCs/>
                                <w:sz w:val="48"/>
                                <w:szCs w:val="48"/>
                              </w:rPr>
                            </w:pPr>
                            <w:bookmarkStart w:id="451" w:name="_Toc169173926"/>
                            <w:r w:rsidRPr="00630E21">
                              <w:rPr>
                                <w:rFonts w:ascii="Times New Roman" w:hAnsi="Times New Roman"/>
                                <w:bCs/>
                                <w:sz w:val="48"/>
                                <w:szCs w:val="48"/>
                              </w:rPr>
                              <w:t>ДИПЛОМНА РОБОТА</w:t>
                            </w:r>
                            <w:bookmarkEnd w:id="451"/>
                          </w:p>
                          <w:p w14:paraId="2FA46D5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20440AE" w14:textId="77777777" w:rsidR="00A43AC3" w:rsidRPr="005E3013" w:rsidRDefault="00A43AC3" w:rsidP="00987998">
                            <w:pPr>
                              <w:pStyle w:val="2"/>
                              <w:spacing w:line="276" w:lineRule="auto"/>
                              <w:rPr>
                                <w:b w:val="0"/>
                                <w:bCs/>
                                <w:iCs/>
                                <w:sz w:val="48"/>
                                <w:szCs w:val="48"/>
                                <w:highlight w:val="yellow"/>
                              </w:rPr>
                            </w:pPr>
                            <w:bookmarkStart w:id="452" w:name="_Toc16917392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52"/>
                          </w:p>
                          <w:p w14:paraId="0832406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ADCBC0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1263CD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2FA192B" w14:textId="77777777" w:rsidR="00A43AC3" w:rsidRPr="00B1453A" w:rsidRDefault="00A43AC3" w:rsidP="00987998">
                            <w:pPr>
                              <w:jc w:val="center"/>
                              <w:rPr>
                                <w:rFonts w:ascii="Calibri" w:hAnsi="Calibri"/>
                                <w:sz w:val="36"/>
                                <w:szCs w:val="36"/>
                              </w:rPr>
                            </w:pPr>
                          </w:p>
                          <w:p w14:paraId="0FA45E84" w14:textId="77777777" w:rsidR="00A43AC3" w:rsidRDefault="00A43AC3" w:rsidP="00987998">
                            <w:pPr>
                              <w:jc w:val="center"/>
                              <w:rPr>
                                <w:rFonts w:ascii="Times New Roman CYR" w:hAnsi="Times New Roman CYR" w:cs="Times New Roman CYR"/>
                                <w:sz w:val="36"/>
                                <w:szCs w:val="36"/>
                              </w:rPr>
                            </w:pPr>
                          </w:p>
                          <w:p w14:paraId="2FCAA3E7" w14:textId="77777777" w:rsidR="00A43AC3" w:rsidRDefault="00A43AC3"/>
                          <w:p w14:paraId="0BFEA65E" w14:textId="77777777" w:rsidR="000658DF" w:rsidRPr="003A41B8" w:rsidRDefault="000658DF" w:rsidP="000658DF">
                            <w:pPr>
                              <w:pStyle w:val="3"/>
                              <w:spacing w:line="300" w:lineRule="auto"/>
                              <w:rPr>
                                <w:rFonts w:ascii="Times New Roman CYR" w:hAnsi="Times New Roman CYR"/>
                                <w:i/>
                                <w:iCs/>
                                <w:sz w:val="44"/>
                                <w:szCs w:val="44"/>
                              </w:rPr>
                            </w:pPr>
                            <w:bookmarkStart w:id="453" w:name="_Toc169173928"/>
                            <w:r w:rsidRPr="003A41B8">
                              <w:rPr>
                                <w:rFonts w:ascii="Times New Roman CYR" w:hAnsi="Times New Roman CYR"/>
                                <w:i/>
                                <w:iCs/>
                                <w:sz w:val="44"/>
                                <w:szCs w:val="44"/>
                              </w:rPr>
                              <w:t>ДИПЛОМНА РОБОТА БАКАЛАВРА</w:t>
                            </w:r>
                            <w:bookmarkEnd w:id="453"/>
                            <w:r w:rsidRPr="003A41B8">
                              <w:rPr>
                                <w:rFonts w:ascii="Times New Roman CYR" w:hAnsi="Times New Roman CYR"/>
                                <w:i/>
                                <w:iCs/>
                                <w:sz w:val="44"/>
                                <w:szCs w:val="44"/>
                              </w:rPr>
                              <w:t xml:space="preserve"> </w:t>
                            </w:r>
                          </w:p>
                          <w:p w14:paraId="434128A2" w14:textId="77777777" w:rsidR="000658DF" w:rsidRPr="000D3135" w:rsidRDefault="000658DF" w:rsidP="000658DF">
                            <w:pPr>
                              <w:pStyle w:val="2"/>
                              <w:spacing w:line="300" w:lineRule="auto"/>
                              <w:rPr>
                                <w:rFonts w:ascii="Times New Roman CYR" w:hAnsi="Times New Roman CYR"/>
                                <w:b w:val="0"/>
                                <w:sz w:val="44"/>
                                <w:szCs w:val="44"/>
                              </w:rPr>
                            </w:pPr>
                            <w:bookmarkStart w:id="454" w:name="_Toc169173929"/>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454"/>
                          </w:p>
                          <w:p w14:paraId="35C0A971"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3B311EAE"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6672CFC0" w14:textId="77777777" w:rsidR="000658DF" w:rsidRPr="000D3135" w:rsidRDefault="000658DF" w:rsidP="000658DF">
                            <w:pPr>
                              <w:spacing w:line="300" w:lineRule="auto"/>
                              <w:jc w:val="center"/>
                              <w:rPr>
                                <w:b/>
                                <w:lang w:val="uk-UA"/>
                              </w:rPr>
                            </w:pPr>
                          </w:p>
                          <w:p w14:paraId="5D98F115"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4F65A7E4" w14:textId="77777777" w:rsidR="00A43AC3" w:rsidRPr="00B1453A" w:rsidRDefault="00A43AC3" w:rsidP="00987998">
                            <w:pPr>
                              <w:jc w:val="center"/>
                              <w:rPr>
                                <w:rFonts w:ascii="Calibri" w:hAnsi="Calibri"/>
                                <w:sz w:val="36"/>
                                <w:szCs w:val="36"/>
                              </w:rPr>
                            </w:pPr>
                          </w:p>
                          <w:p w14:paraId="09E6B9F0" w14:textId="77777777" w:rsidR="00A43AC3" w:rsidRDefault="00A43AC3" w:rsidP="00987998">
                            <w:pPr>
                              <w:jc w:val="center"/>
                              <w:rPr>
                                <w:rFonts w:ascii="Times New Roman CYR" w:hAnsi="Times New Roman CYR" w:cs="Times New Roman CYR"/>
                                <w:sz w:val="36"/>
                                <w:szCs w:val="36"/>
                              </w:rPr>
                            </w:pPr>
                          </w:p>
                          <w:p w14:paraId="7377D313" w14:textId="77777777" w:rsidR="00A43AC3" w:rsidRDefault="00A43AC3"/>
                          <w:p w14:paraId="56E96428" w14:textId="77777777" w:rsidR="00A43AC3" w:rsidRPr="00630E21" w:rsidRDefault="00A43AC3" w:rsidP="00987998">
                            <w:pPr>
                              <w:pStyle w:val="3"/>
                              <w:spacing w:line="276" w:lineRule="auto"/>
                              <w:rPr>
                                <w:rFonts w:ascii="Times New Roman" w:hAnsi="Times New Roman"/>
                                <w:bCs/>
                                <w:sz w:val="48"/>
                                <w:szCs w:val="48"/>
                              </w:rPr>
                            </w:pPr>
                            <w:bookmarkStart w:id="455" w:name="_Toc169173930"/>
                            <w:r w:rsidRPr="00630E21">
                              <w:rPr>
                                <w:rFonts w:ascii="Times New Roman" w:hAnsi="Times New Roman"/>
                                <w:bCs/>
                                <w:sz w:val="48"/>
                                <w:szCs w:val="48"/>
                              </w:rPr>
                              <w:t>ДИПЛОМНА РОБОТА</w:t>
                            </w:r>
                            <w:bookmarkEnd w:id="455"/>
                          </w:p>
                          <w:p w14:paraId="52B42DD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5508798" w14:textId="77777777" w:rsidR="00A43AC3" w:rsidRPr="005E3013" w:rsidRDefault="00A43AC3" w:rsidP="00987998">
                            <w:pPr>
                              <w:pStyle w:val="2"/>
                              <w:spacing w:line="276" w:lineRule="auto"/>
                              <w:rPr>
                                <w:b w:val="0"/>
                                <w:bCs/>
                                <w:iCs/>
                                <w:sz w:val="48"/>
                                <w:szCs w:val="48"/>
                                <w:highlight w:val="yellow"/>
                              </w:rPr>
                            </w:pPr>
                            <w:bookmarkStart w:id="456" w:name="_Toc16917393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56"/>
                          </w:p>
                          <w:p w14:paraId="5D6ECC4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E9F958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B3794A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E4E0729" w14:textId="77777777" w:rsidR="00A43AC3" w:rsidRPr="00B1453A" w:rsidRDefault="00A43AC3" w:rsidP="00987998">
                            <w:pPr>
                              <w:jc w:val="center"/>
                              <w:rPr>
                                <w:rFonts w:ascii="Calibri" w:hAnsi="Calibri"/>
                                <w:sz w:val="36"/>
                                <w:szCs w:val="36"/>
                              </w:rPr>
                            </w:pPr>
                          </w:p>
                          <w:p w14:paraId="0275707D" w14:textId="77777777" w:rsidR="00A43AC3" w:rsidRDefault="00A43AC3" w:rsidP="00987998">
                            <w:pPr>
                              <w:jc w:val="center"/>
                              <w:rPr>
                                <w:rFonts w:ascii="Times New Roman CYR" w:hAnsi="Times New Roman CYR" w:cs="Times New Roman CYR"/>
                                <w:sz w:val="36"/>
                                <w:szCs w:val="36"/>
                              </w:rPr>
                            </w:pPr>
                          </w:p>
                          <w:p w14:paraId="6E690E8D" w14:textId="77777777" w:rsidR="00A43AC3" w:rsidRDefault="00A43AC3"/>
                          <w:p w14:paraId="4F601855" w14:textId="77777777" w:rsidR="00A43AC3" w:rsidRPr="00630E21" w:rsidRDefault="00A43AC3" w:rsidP="00987998">
                            <w:pPr>
                              <w:pStyle w:val="3"/>
                              <w:spacing w:line="276" w:lineRule="auto"/>
                              <w:rPr>
                                <w:rFonts w:ascii="Times New Roman" w:hAnsi="Times New Roman"/>
                                <w:bCs/>
                                <w:sz w:val="48"/>
                                <w:szCs w:val="48"/>
                              </w:rPr>
                            </w:pPr>
                            <w:bookmarkStart w:id="457" w:name="_Toc169173932"/>
                            <w:r w:rsidRPr="00630E21">
                              <w:rPr>
                                <w:rFonts w:ascii="Times New Roman" w:hAnsi="Times New Roman"/>
                                <w:bCs/>
                                <w:sz w:val="48"/>
                                <w:szCs w:val="48"/>
                              </w:rPr>
                              <w:t>ДИПЛОМНА РОБОТА</w:t>
                            </w:r>
                            <w:bookmarkEnd w:id="457"/>
                          </w:p>
                          <w:p w14:paraId="34924F0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BEE39FF" w14:textId="77777777" w:rsidR="00A43AC3" w:rsidRPr="005E3013" w:rsidRDefault="00A43AC3" w:rsidP="00987998">
                            <w:pPr>
                              <w:pStyle w:val="2"/>
                              <w:spacing w:line="276" w:lineRule="auto"/>
                              <w:rPr>
                                <w:b w:val="0"/>
                                <w:bCs/>
                                <w:iCs/>
                                <w:sz w:val="48"/>
                                <w:szCs w:val="48"/>
                                <w:highlight w:val="yellow"/>
                              </w:rPr>
                            </w:pPr>
                            <w:bookmarkStart w:id="458" w:name="_Toc16917393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58"/>
                          </w:p>
                          <w:p w14:paraId="2D33DAE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961C61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6F8D84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38D6ADD" w14:textId="77777777" w:rsidR="00A43AC3" w:rsidRPr="00B1453A" w:rsidRDefault="00A43AC3" w:rsidP="00987998">
                            <w:pPr>
                              <w:jc w:val="center"/>
                              <w:rPr>
                                <w:rFonts w:ascii="Calibri" w:hAnsi="Calibri"/>
                                <w:sz w:val="36"/>
                                <w:szCs w:val="36"/>
                              </w:rPr>
                            </w:pPr>
                          </w:p>
                          <w:p w14:paraId="2349891D" w14:textId="77777777" w:rsidR="00A43AC3" w:rsidRDefault="00A43AC3" w:rsidP="00987998">
                            <w:pPr>
                              <w:jc w:val="center"/>
                              <w:rPr>
                                <w:rFonts w:ascii="Times New Roman CYR" w:hAnsi="Times New Roman CYR" w:cs="Times New Roman CYR"/>
                                <w:sz w:val="36"/>
                                <w:szCs w:val="36"/>
                              </w:rPr>
                            </w:pPr>
                          </w:p>
                          <w:p w14:paraId="571DD56E" w14:textId="77777777" w:rsidR="00A43AC3" w:rsidRDefault="00A43AC3"/>
                          <w:p w14:paraId="2E91CA22" w14:textId="77777777" w:rsidR="00A43AC3" w:rsidRPr="00630E21" w:rsidRDefault="00A43AC3" w:rsidP="00987998">
                            <w:pPr>
                              <w:pStyle w:val="3"/>
                              <w:spacing w:line="276" w:lineRule="auto"/>
                              <w:rPr>
                                <w:rFonts w:ascii="Times New Roman" w:hAnsi="Times New Roman"/>
                                <w:bCs/>
                                <w:sz w:val="48"/>
                                <w:szCs w:val="48"/>
                              </w:rPr>
                            </w:pPr>
                            <w:bookmarkStart w:id="459" w:name="_Toc169173934"/>
                            <w:r w:rsidRPr="00630E21">
                              <w:rPr>
                                <w:rFonts w:ascii="Times New Roman" w:hAnsi="Times New Roman"/>
                                <w:bCs/>
                                <w:sz w:val="48"/>
                                <w:szCs w:val="48"/>
                              </w:rPr>
                              <w:t>ДИПЛОМНА РОБОТА</w:t>
                            </w:r>
                            <w:bookmarkEnd w:id="459"/>
                          </w:p>
                          <w:p w14:paraId="2A0446C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11C24A0" w14:textId="77777777" w:rsidR="00A43AC3" w:rsidRPr="005E3013" w:rsidRDefault="00A43AC3" w:rsidP="00987998">
                            <w:pPr>
                              <w:pStyle w:val="2"/>
                              <w:spacing w:line="276" w:lineRule="auto"/>
                              <w:rPr>
                                <w:b w:val="0"/>
                                <w:bCs/>
                                <w:iCs/>
                                <w:sz w:val="48"/>
                                <w:szCs w:val="48"/>
                                <w:highlight w:val="yellow"/>
                              </w:rPr>
                            </w:pPr>
                            <w:bookmarkStart w:id="460" w:name="_Toc16917393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60"/>
                          </w:p>
                          <w:p w14:paraId="2FB5C9E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C10144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FE6362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DB8564C" w14:textId="77777777" w:rsidR="00A43AC3" w:rsidRPr="00B1453A" w:rsidRDefault="00A43AC3" w:rsidP="00987998">
                            <w:pPr>
                              <w:jc w:val="center"/>
                              <w:rPr>
                                <w:rFonts w:ascii="Calibri" w:hAnsi="Calibri"/>
                                <w:sz w:val="36"/>
                                <w:szCs w:val="36"/>
                              </w:rPr>
                            </w:pPr>
                          </w:p>
                          <w:p w14:paraId="23D3A389" w14:textId="77777777" w:rsidR="00A43AC3" w:rsidRDefault="00A43AC3" w:rsidP="00987998">
                            <w:pPr>
                              <w:jc w:val="center"/>
                              <w:rPr>
                                <w:rFonts w:ascii="Times New Roman CYR" w:hAnsi="Times New Roman CYR" w:cs="Times New Roman CYR"/>
                                <w:sz w:val="36"/>
                                <w:szCs w:val="36"/>
                              </w:rPr>
                            </w:pPr>
                          </w:p>
                          <w:p w14:paraId="0935976A" w14:textId="77777777" w:rsidR="00A43AC3" w:rsidRDefault="00A43AC3"/>
                          <w:p w14:paraId="67FE6C69" w14:textId="77777777" w:rsidR="00A43AC3" w:rsidRPr="00630E21" w:rsidRDefault="00A43AC3" w:rsidP="00987998">
                            <w:pPr>
                              <w:pStyle w:val="3"/>
                              <w:spacing w:line="276" w:lineRule="auto"/>
                              <w:rPr>
                                <w:rFonts w:ascii="Times New Roman" w:hAnsi="Times New Roman"/>
                                <w:bCs/>
                                <w:sz w:val="48"/>
                                <w:szCs w:val="48"/>
                              </w:rPr>
                            </w:pPr>
                            <w:bookmarkStart w:id="461" w:name="_Toc169173936"/>
                            <w:r w:rsidRPr="00630E21">
                              <w:rPr>
                                <w:rFonts w:ascii="Times New Roman" w:hAnsi="Times New Roman"/>
                                <w:bCs/>
                                <w:sz w:val="48"/>
                                <w:szCs w:val="48"/>
                              </w:rPr>
                              <w:t>ДИПЛОМНА РОБОТА</w:t>
                            </w:r>
                            <w:bookmarkEnd w:id="461"/>
                          </w:p>
                          <w:p w14:paraId="2691ED1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7421367" w14:textId="77777777" w:rsidR="00A43AC3" w:rsidRPr="005E3013" w:rsidRDefault="00A43AC3" w:rsidP="00987998">
                            <w:pPr>
                              <w:pStyle w:val="2"/>
                              <w:spacing w:line="276" w:lineRule="auto"/>
                              <w:rPr>
                                <w:b w:val="0"/>
                                <w:bCs/>
                                <w:iCs/>
                                <w:sz w:val="48"/>
                                <w:szCs w:val="48"/>
                                <w:highlight w:val="yellow"/>
                              </w:rPr>
                            </w:pPr>
                            <w:bookmarkStart w:id="462" w:name="_Toc16917393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62"/>
                          </w:p>
                          <w:p w14:paraId="4CEF342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FB09EE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5CDAD0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E73076F" w14:textId="77777777" w:rsidR="00A43AC3" w:rsidRPr="00B1453A" w:rsidRDefault="00A43AC3" w:rsidP="00987998">
                            <w:pPr>
                              <w:jc w:val="center"/>
                              <w:rPr>
                                <w:rFonts w:ascii="Calibri" w:hAnsi="Calibri"/>
                                <w:sz w:val="36"/>
                                <w:szCs w:val="36"/>
                              </w:rPr>
                            </w:pPr>
                          </w:p>
                          <w:p w14:paraId="5DF101C4" w14:textId="77777777" w:rsidR="00A43AC3" w:rsidRDefault="00A43AC3" w:rsidP="00987998">
                            <w:pPr>
                              <w:jc w:val="center"/>
                              <w:rPr>
                                <w:rFonts w:ascii="Times New Roman CYR" w:hAnsi="Times New Roman CYR" w:cs="Times New Roman CYR"/>
                                <w:sz w:val="36"/>
                                <w:szCs w:val="36"/>
                              </w:rPr>
                            </w:pPr>
                          </w:p>
                          <w:p w14:paraId="01DDB13F" w14:textId="77777777" w:rsidR="00A43AC3" w:rsidRDefault="00A43AC3"/>
                          <w:p w14:paraId="30E566B9" w14:textId="77777777" w:rsidR="00A43AC3" w:rsidRPr="00630E21" w:rsidRDefault="00A43AC3" w:rsidP="00987998">
                            <w:pPr>
                              <w:pStyle w:val="3"/>
                              <w:spacing w:line="276" w:lineRule="auto"/>
                              <w:rPr>
                                <w:rFonts w:ascii="Times New Roman" w:hAnsi="Times New Roman"/>
                                <w:bCs/>
                                <w:sz w:val="48"/>
                                <w:szCs w:val="48"/>
                              </w:rPr>
                            </w:pPr>
                            <w:bookmarkStart w:id="463" w:name="_Toc169173938"/>
                            <w:r w:rsidRPr="00630E21">
                              <w:rPr>
                                <w:rFonts w:ascii="Times New Roman" w:hAnsi="Times New Roman"/>
                                <w:bCs/>
                                <w:sz w:val="48"/>
                                <w:szCs w:val="48"/>
                              </w:rPr>
                              <w:t>ДИПЛОМНА РОБОТА</w:t>
                            </w:r>
                            <w:bookmarkEnd w:id="463"/>
                          </w:p>
                          <w:p w14:paraId="6BA2A0D2"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900926C" w14:textId="77777777" w:rsidR="00A43AC3" w:rsidRPr="005E3013" w:rsidRDefault="00A43AC3" w:rsidP="00987998">
                            <w:pPr>
                              <w:pStyle w:val="2"/>
                              <w:spacing w:line="276" w:lineRule="auto"/>
                              <w:rPr>
                                <w:b w:val="0"/>
                                <w:bCs/>
                                <w:iCs/>
                                <w:sz w:val="48"/>
                                <w:szCs w:val="48"/>
                                <w:highlight w:val="yellow"/>
                              </w:rPr>
                            </w:pPr>
                            <w:bookmarkStart w:id="464" w:name="_Toc16917393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64"/>
                          </w:p>
                          <w:p w14:paraId="05FE161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FA18C6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394196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39FFB29" w14:textId="77777777" w:rsidR="00A43AC3" w:rsidRPr="00B1453A" w:rsidRDefault="00A43AC3" w:rsidP="00987998">
                            <w:pPr>
                              <w:jc w:val="center"/>
                              <w:rPr>
                                <w:rFonts w:ascii="Calibri" w:hAnsi="Calibri"/>
                                <w:sz w:val="36"/>
                                <w:szCs w:val="36"/>
                              </w:rPr>
                            </w:pPr>
                          </w:p>
                          <w:p w14:paraId="7B730CE9" w14:textId="77777777" w:rsidR="00A43AC3" w:rsidRDefault="00A43AC3" w:rsidP="00987998">
                            <w:pPr>
                              <w:jc w:val="center"/>
                              <w:rPr>
                                <w:rFonts w:ascii="Times New Roman CYR" w:hAnsi="Times New Roman CYR" w:cs="Times New Roman CYR"/>
                                <w:sz w:val="36"/>
                                <w:szCs w:val="36"/>
                              </w:rPr>
                            </w:pPr>
                          </w:p>
                          <w:p w14:paraId="07C34F9E" w14:textId="77777777" w:rsidR="00A43AC3" w:rsidRDefault="00A43AC3"/>
                          <w:p w14:paraId="6AD2155F" w14:textId="77777777" w:rsidR="00A43AC3" w:rsidRPr="00630E21" w:rsidRDefault="00A43AC3" w:rsidP="00987998">
                            <w:pPr>
                              <w:pStyle w:val="3"/>
                              <w:spacing w:line="276" w:lineRule="auto"/>
                              <w:rPr>
                                <w:rFonts w:ascii="Times New Roman" w:hAnsi="Times New Roman"/>
                                <w:bCs/>
                                <w:sz w:val="48"/>
                                <w:szCs w:val="48"/>
                              </w:rPr>
                            </w:pPr>
                            <w:bookmarkStart w:id="465" w:name="_Toc169173940"/>
                            <w:r w:rsidRPr="00630E21">
                              <w:rPr>
                                <w:rFonts w:ascii="Times New Roman" w:hAnsi="Times New Roman"/>
                                <w:bCs/>
                                <w:sz w:val="48"/>
                                <w:szCs w:val="48"/>
                              </w:rPr>
                              <w:t>ДИПЛОМНА РОБОТА</w:t>
                            </w:r>
                            <w:bookmarkEnd w:id="465"/>
                          </w:p>
                          <w:p w14:paraId="188AC77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F12CDB7" w14:textId="77777777" w:rsidR="00A43AC3" w:rsidRPr="005E3013" w:rsidRDefault="00A43AC3" w:rsidP="00987998">
                            <w:pPr>
                              <w:pStyle w:val="2"/>
                              <w:spacing w:line="276" w:lineRule="auto"/>
                              <w:rPr>
                                <w:b w:val="0"/>
                                <w:bCs/>
                                <w:iCs/>
                                <w:sz w:val="48"/>
                                <w:szCs w:val="48"/>
                                <w:highlight w:val="yellow"/>
                              </w:rPr>
                            </w:pPr>
                            <w:bookmarkStart w:id="466" w:name="_Toc16917394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66"/>
                          </w:p>
                          <w:p w14:paraId="2F6AA2C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8F34FB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946B5E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8BDAAF3" w14:textId="77777777" w:rsidR="00A43AC3" w:rsidRPr="00B1453A" w:rsidRDefault="00A43AC3" w:rsidP="00987998">
                            <w:pPr>
                              <w:jc w:val="center"/>
                              <w:rPr>
                                <w:rFonts w:ascii="Calibri" w:hAnsi="Calibri"/>
                                <w:sz w:val="36"/>
                                <w:szCs w:val="36"/>
                              </w:rPr>
                            </w:pPr>
                          </w:p>
                          <w:p w14:paraId="2F53F70F" w14:textId="77777777" w:rsidR="00A43AC3" w:rsidRDefault="00A43AC3" w:rsidP="00987998">
                            <w:pPr>
                              <w:jc w:val="center"/>
                              <w:rPr>
                                <w:rFonts w:ascii="Times New Roman CYR" w:hAnsi="Times New Roman CYR" w:cs="Times New Roman CYR"/>
                                <w:sz w:val="36"/>
                                <w:szCs w:val="36"/>
                              </w:rPr>
                            </w:pPr>
                          </w:p>
                          <w:p w14:paraId="4339B891" w14:textId="77777777" w:rsidR="00A43AC3" w:rsidRDefault="00A43AC3"/>
                          <w:p w14:paraId="186A5C68" w14:textId="77777777" w:rsidR="00A43AC3" w:rsidRPr="00630E21" w:rsidRDefault="00A43AC3" w:rsidP="00987998">
                            <w:pPr>
                              <w:pStyle w:val="3"/>
                              <w:spacing w:line="276" w:lineRule="auto"/>
                              <w:rPr>
                                <w:rFonts w:ascii="Times New Roman" w:hAnsi="Times New Roman"/>
                                <w:bCs/>
                                <w:sz w:val="48"/>
                                <w:szCs w:val="48"/>
                              </w:rPr>
                            </w:pPr>
                            <w:bookmarkStart w:id="467" w:name="_Toc169173942"/>
                            <w:r w:rsidRPr="00630E21">
                              <w:rPr>
                                <w:rFonts w:ascii="Times New Roman" w:hAnsi="Times New Roman"/>
                                <w:bCs/>
                                <w:sz w:val="48"/>
                                <w:szCs w:val="48"/>
                              </w:rPr>
                              <w:t>ДИПЛОМНА РОБОТА</w:t>
                            </w:r>
                            <w:bookmarkEnd w:id="467"/>
                          </w:p>
                          <w:p w14:paraId="4367D16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0DA4607" w14:textId="77777777" w:rsidR="00A43AC3" w:rsidRPr="005E3013" w:rsidRDefault="00A43AC3" w:rsidP="00987998">
                            <w:pPr>
                              <w:pStyle w:val="2"/>
                              <w:spacing w:line="276" w:lineRule="auto"/>
                              <w:rPr>
                                <w:b w:val="0"/>
                                <w:bCs/>
                                <w:iCs/>
                                <w:sz w:val="48"/>
                                <w:szCs w:val="48"/>
                                <w:highlight w:val="yellow"/>
                              </w:rPr>
                            </w:pPr>
                            <w:bookmarkStart w:id="468" w:name="_Toc16917394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68"/>
                          </w:p>
                          <w:p w14:paraId="50BD1E9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24B222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76935C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A414C25" w14:textId="77777777" w:rsidR="00A43AC3" w:rsidRPr="00B1453A" w:rsidRDefault="00A43AC3" w:rsidP="00987998">
                            <w:pPr>
                              <w:jc w:val="center"/>
                              <w:rPr>
                                <w:rFonts w:ascii="Calibri" w:hAnsi="Calibri"/>
                                <w:sz w:val="36"/>
                                <w:szCs w:val="36"/>
                              </w:rPr>
                            </w:pPr>
                          </w:p>
                          <w:p w14:paraId="7612F60A" w14:textId="77777777" w:rsidR="00A43AC3" w:rsidRDefault="00A43AC3" w:rsidP="00987998">
                            <w:pPr>
                              <w:jc w:val="center"/>
                              <w:rPr>
                                <w:rFonts w:ascii="Times New Roman CYR" w:hAnsi="Times New Roman CYR" w:cs="Times New Roman CYR"/>
                                <w:sz w:val="36"/>
                                <w:szCs w:val="36"/>
                              </w:rPr>
                            </w:pPr>
                          </w:p>
                          <w:p w14:paraId="5075CC3A" w14:textId="77777777" w:rsidR="00A43AC3" w:rsidRDefault="00A43AC3"/>
                          <w:p w14:paraId="5228AACE" w14:textId="77777777" w:rsidR="000658DF" w:rsidRPr="003A41B8" w:rsidRDefault="000658DF" w:rsidP="000658DF">
                            <w:pPr>
                              <w:pStyle w:val="3"/>
                              <w:spacing w:line="300" w:lineRule="auto"/>
                              <w:rPr>
                                <w:rFonts w:ascii="Times New Roman CYR" w:hAnsi="Times New Roman CYR"/>
                                <w:i/>
                                <w:iCs/>
                                <w:sz w:val="44"/>
                                <w:szCs w:val="44"/>
                              </w:rPr>
                            </w:pPr>
                            <w:bookmarkStart w:id="469" w:name="_Toc169173944"/>
                            <w:r w:rsidRPr="003A41B8">
                              <w:rPr>
                                <w:rFonts w:ascii="Times New Roman CYR" w:hAnsi="Times New Roman CYR"/>
                                <w:i/>
                                <w:iCs/>
                                <w:sz w:val="44"/>
                                <w:szCs w:val="44"/>
                              </w:rPr>
                              <w:t>ДИПЛОМНА РОБОТА БАКАЛАВРА</w:t>
                            </w:r>
                            <w:bookmarkEnd w:id="469"/>
                            <w:r w:rsidRPr="003A41B8">
                              <w:rPr>
                                <w:rFonts w:ascii="Times New Roman CYR" w:hAnsi="Times New Roman CYR"/>
                                <w:i/>
                                <w:iCs/>
                                <w:sz w:val="44"/>
                                <w:szCs w:val="44"/>
                              </w:rPr>
                              <w:t xml:space="preserve"> </w:t>
                            </w:r>
                          </w:p>
                          <w:p w14:paraId="7D2D8397" w14:textId="77777777" w:rsidR="000658DF" w:rsidRPr="000D3135" w:rsidRDefault="000658DF" w:rsidP="000658DF">
                            <w:pPr>
                              <w:pStyle w:val="2"/>
                              <w:spacing w:line="300" w:lineRule="auto"/>
                              <w:rPr>
                                <w:rFonts w:ascii="Times New Roman CYR" w:hAnsi="Times New Roman CYR"/>
                                <w:b w:val="0"/>
                                <w:sz w:val="44"/>
                                <w:szCs w:val="44"/>
                              </w:rPr>
                            </w:pPr>
                            <w:bookmarkStart w:id="470" w:name="_Toc169173945"/>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470"/>
                          </w:p>
                          <w:p w14:paraId="561E2121"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5CE9D0C5"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10FAF0FB" w14:textId="77777777" w:rsidR="000658DF" w:rsidRPr="000D3135" w:rsidRDefault="000658DF" w:rsidP="000658DF">
                            <w:pPr>
                              <w:spacing w:line="300" w:lineRule="auto"/>
                              <w:jc w:val="center"/>
                              <w:rPr>
                                <w:b/>
                                <w:lang w:val="uk-UA"/>
                              </w:rPr>
                            </w:pPr>
                          </w:p>
                          <w:p w14:paraId="05FB97BE"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1FF8FD3C" w14:textId="77777777" w:rsidR="00A43AC3" w:rsidRPr="00B1453A" w:rsidRDefault="00A43AC3" w:rsidP="00987998">
                            <w:pPr>
                              <w:jc w:val="center"/>
                              <w:rPr>
                                <w:rFonts w:ascii="Calibri" w:hAnsi="Calibri"/>
                                <w:sz w:val="36"/>
                                <w:szCs w:val="36"/>
                              </w:rPr>
                            </w:pPr>
                          </w:p>
                          <w:p w14:paraId="2E17BCE4" w14:textId="77777777" w:rsidR="00A43AC3" w:rsidRDefault="00A43AC3" w:rsidP="00987998">
                            <w:pPr>
                              <w:jc w:val="center"/>
                              <w:rPr>
                                <w:rFonts w:ascii="Times New Roman CYR" w:hAnsi="Times New Roman CYR" w:cs="Times New Roman CYR"/>
                                <w:sz w:val="36"/>
                                <w:szCs w:val="36"/>
                              </w:rPr>
                            </w:pPr>
                          </w:p>
                          <w:p w14:paraId="5FB6455A" w14:textId="77777777" w:rsidR="00A43AC3" w:rsidRDefault="00A43AC3"/>
                          <w:p w14:paraId="6E8F7552" w14:textId="77777777" w:rsidR="00A43AC3" w:rsidRPr="00630E21" w:rsidRDefault="00A43AC3" w:rsidP="00987998">
                            <w:pPr>
                              <w:pStyle w:val="3"/>
                              <w:spacing w:line="276" w:lineRule="auto"/>
                              <w:rPr>
                                <w:rFonts w:ascii="Times New Roman" w:hAnsi="Times New Roman"/>
                                <w:bCs/>
                                <w:sz w:val="48"/>
                                <w:szCs w:val="48"/>
                              </w:rPr>
                            </w:pPr>
                            <w:bookmarkStart w:id="471" w:name="_Toc169173946"/>
                            <w:r w:rsidRPr="00630E21">
                              <w:rPr>
                                <w:rFonts w:ascii="Times New Roman" w:hAnsi="Times New Roman"/>
                                <w:bCs/>
                                <w:sz w:val="48"/>
                                <w:szCs w:val="48"/>
                              </w:rPr>
                              <w:t>ДИПЛОМНА РОБОТА</w:t>
                            </w:r>
                            <w:bookmarkEnd w:id="471"/>
                          </w:p>
                          <w:p w14:paraId="1094ACA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2B01879" w14:textId="77777777" w:rsidR="00A43AC3" w:rsidRPr="005E3013" w:rsidRDefault="00A43AC3" w:rsidP="00987998">
                            <w:pPr>
                              <w:pStyle w:val="2"/>
                              <w:spacing w:line="276" w:lineRule="auto"/>
                              <w:rPr>
                                <w:b w:val="0"/>
                                <w:bCs/>
                                <w:iCs/>
                                <w:sz w:val="48"/>
                                <w:szCs w:val="48"/>
                                <w:highlight w:val="yellow"/>
                              </w:rPr>
                            </w:pPr>
                            <w:bookmarkStart w:id="472" w:name="_Toc16917394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72"/>
                          </w:p>
                          <w:p w14:paraId="28A7AE5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3D7943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05E220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64C3FC8" w14:textId="77777777" w:rsidR="00A43AC3" w:rsidRPr="00B1453A" w:rsidRDefault="00A43AC3" w:rsidP="00987998">
                            <w:pPr>
                              <w:jc w:val="center"/>
                              <w:rPr>
                                <w:rFonts w:ascii="Calibri" w:hAnsi="Calibri"/>
                                <w:sz w:val="36"/>
                                <w:szCs w:val="36"/>
                              </w:rPr>
                            </w:pPr>
                          </w:p>
                          <w:p w14:paraId="6637C24E" w14:textId="77777777" w:rsidR="00A43AC3" w:rsidRDefault="00A43AC3" w:rsidP="00987998">
                            <w:pPr>
                              <w:jc w:val="center"/>
                              <w:rPr>
                                <w:rFonts w:ascii="Times New Roman CYR" w:hAnsi="Times New Roman CYR" w:cs="Times New Roman CYR"/>
                                <w:sz w:val="36"/>
                                <w:szCs w:val="36"/>
                              </w:rPr>
                            </w:pPr>
                          </w:p>
                          <w:p w14:paraId="042624D9" w14:textId="77777777" w:rsidR="00A43AC3" w:rsidRDefault="00A43AC3"/>
                          <w:p w14:paraId="46604BA2" w14:textId="77777777" w:rsidR="00A43AC3" w:rsidRPr="00630E21" w:rsidRDefault="00A43AC3" w:rsidP="00987998">
                            <w:pPr>
                              <w:pStyle w:val="3"/>
                              <w:spacing w:line="276" w:lineRule="auto"/>
                              <w:rPr>
                                <w:rFonts w:ascii="Times New Roman" w:hAnsi="Times New Roman"/>
                                <w:bCs/>
                                <w:sz w:val="48"/>
                                <w:szCs w:val="48"/>
                              </w:rPr>
                            </w:pPr>
                            <w:bookmarkStart w:id="473" w:name="_Toc169173948"/>
                            <w:r w:rsidRPr="00630E21">
                              <w:rPr>
                                <w:rFonts w:ascii="Times New Roman" w:hAnsi="Times New Roman"/>
                                <w:bCs/>
                                <w:sz w:val="48"/>
                                <w:szCs w:val="48"/>
                              </w:rPr>
                              <w:t>ДИПЛОМНА РОБОТА</w:t>
                            </w:r>
                            <w:bookmarkEnd w:id="473"/>
                          </w:p>
                          <w:p w14:paraId="7742658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93E10E3" w14:textId="77777777" w:rsidR="00A43AC3" w:rsidRPr="005E3013" w:rsidRDefault="00A43AC3" w:rsidP="00987998">
                            <w:pPr>
                              <w:pStyle w:val="2"/>
                              <w:spacing w:line="276" w:lineRule="auto"/>
                              <w:rPr>
                                <w:b w:val="0"/>
                                <w:bCs/>
                                <w:iCs/>
                                <w:sz w:val="48"/>
                                <w:szCs w:val="48"/>
                                <w:highlight w:val="yellow"/>
                              </w:rPr>
                            </w:pPr>
                            <w:bookmarkStart w:id="474" w:name="_Toc16917394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74"/>
                          </w:p>
                          <w:p w14:paraId="6D1A9F5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15ED1E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DA6442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E90AA51" w14:textId="77777777" w:rsidR="00A43AC3" w:rsidRPr="00B1453A" w:rsidRDefault="00A43AC3" w:rsidP="00987998">
                            <w:pPr>
                              <w:jc w:val="center"/>
                              <w:rPr>
                                <w:rFonts w:ascii="Calibri" w:hAnsi="Calibri"/>
                                <w:sz w:val="36"/>
                                <w:szCs w:val="36"/>
                              </w:rPr>
                            </w:pPr>
                          </w:p>
                          <w:p w14:paraId="5EE2905C" w14:textId="77777777" w:rsidR="00A43AC3" w:rsidRDefault="00A43AC3" w:rsidP="00987998">
                            <w:pPr>
                              <w:jc w:val="center"/>
                              <w:rPr>
                                <w:rFonts w:ascii="Times New Roman CYR" w:hAnsi="Times New Roman CYR" w:cs="Times New Roman CYR"/>
                                <w:sz w:val="36"/>
                                <w:szCs w:val="36"/>
                              </w:rPr>
                            </w:pPr>
                          </w:p>
                          <w:p w14:paraId="34C8F655" w14:textId="77777777" w:rsidR="00A43AC3" w:rsidRDefault="00A43AC3"/>
                          <w:p w14:paraId="1C9EFDB6" w14:textId="77777777" w:rsidR="00A43AC3" w:rsidRPr="00630E21" w:rsidRDefault="00A43AC3" w:rsidP="00987998">
                            <w:pPr>
                              <w:pStyle w:val="3"/>
                              <w:spacing w:line="276" w:lineRule="auto"/>
                              <w:rPr>
                                <w:rFonts w:ascii="Times New Roman" w:hAnsi="Times New Roman"/>
                                <w:bCs/>
                                <w:sz w:val="48"/>
                                <w:szCs w:val="48"/>
                              </w:rPr>
                            </w:pPr>
                            <w:bookmarkStart w:id="475" w:name="_Toc169173950"/>
                            <w:r w:rsidRPr="00630E21">
                              <w:rPr>
                                <w:rFonts w:ascii="Times New Roman" w:hAnsi="Times New Roman"/>
                                <w:bCs/>
                                <w:sz w:val="48"/>
                                <w:szCs w:val="48"/>
                              </w:rPr>
                              <w:t>ДИПЛОМНА РОБОТА</w:t>
                            </w:r>
                            <w:bookmarkEnd w:id="475"/>
                          </w:p>
                          <w:p w14:paraId="1A77F90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7982C3A" w14:textId="77777777" w:rsidR="00A43AC3" w:rsidRPr="005E3013" w:rsidRDefault="00A43AC3" w:rsidP="00987998">
                            <w:pPr>
                              <w:pStyle w:val="2"/>
                              <w:spacing w:line="276" w:lineRule="auto"/>
                              <w:rPr>
                                <w:b w:val="0"/>
                                <w:bCs/>
                                <w:iCs/>
                                <w:sz w:val="48"/>
                                <w:szCs w:val="48"/>
                                <w:highlight w:val="yellow"/>
                              </w:rPr>
                            </w:pPr>
                            <w:bookmarkStart w:id="476" w:name="_Toc16917395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76"/>
                          </w:p>
                          <w:p w14:paraId="73E55B8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0F5153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53B003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383609F" w14:textId="77777777" w:rsidR="00A43AC3" w:rsidRPr="00B1453A" w:rsidRDefault="00A43AC3" w:rsidP="00987998">
                            <w:pPr>
                              <w:jc w:val="center"/>
                              <w:rPr>
                                <w:rFonts w:ascii="Calibri" w:hAnsi="Calibri"/>
                                <w:sz w:val="36"/>
                                <w:szCs w:val="36"/>
                              </w:rPr>
                            </w:pPr>
                          </w:p>
                          <w:p w14:paraId="321E812A" w14:textId="77777777" w:rsidR="00A43AC3" w:rsidRDefault="00A43AC3" w:rsidP="00987998">
                            <w:pPr>
                              <w:jc w:val="center"/>
                              <w:rPr>
                                <w:rFonts w:ascii="Times New Roman CYR" w:hAnsi="Times New Roman CYR" w:cs="Times New Roman CYR"/>
                                <w:sz w:val="36"/>
                                <w:szCs w:val="36"/>
                              </w:rPr>
                            </w:pPr>
                          </w:p>
                          <w:p w14:paraId="574DF416" w14:textId="77777777" w:rsidR="00A43AC3" w:rsidRDefault="00A43AC3"/>
                          <w:p w14:paraId="6499C2F0" w14:textId="77777777" w:rsidR="00A43AC3" w:rsidRPr="00630E21" w:rsidRDefault="00A43AC3" w:rsidP="00987998">
                            <w:pPr>
                              <w:pStyle w:val="3"/>
                              <w:spacing w:line="276" w:lineRule="auto"/>
                              <w:rPr>
                                <w:rFonts w:ascii="Times New Roman" w:hAnsi="Times New Roman"/>
                                <w:bCs/>
                                <w:sz w:val="48"/>
                                <w:szCs w:val="48"/>
                              </w:rPr>
                            </w:pPr>
                            <w:bookmarkStart w:id="477" w:name="_Toc169173952"/>
                            <w:r w:rsidRPr="00630E21">
                              <w:rPr>
                                <w:rFonts w:ascii="Times New Roman" w:hAnsi="Times New Roman"/>
                                <w:bCs/>
                                <w:sz w:val="48"/>
                                <w:szCs w:val="48"/>
                              </w:rPr>
                              <w:t>ДИПЛОМНА РОБОТА</w:t>
                            </w:r>
                            <w:bookmarkEnd w:id="477"/>
                          </w:p>
                          <w:p w14:paraId="79D84DF2"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A33382B" w14:textId="77777777" w:rsidR="00A43AC3" w:rsidRPr="005E3013" w:rsidRDefault="00A43AC3" w:rsidP="00987998">
                            <w:pPr>
                              <w:pStyle w:val="2"/>
                              <w:spacing w:line="276" w:lineRule="auto"/>
                              <w:rPr>
                                <w:b w:val="0"/>
                                <w:bCs/>
                                <w:iCs/>
                                <w:sz w:val="48"/>
                                <w:szCs w:val="48"/>
                                <w:highlight w:val="yellow"/>
                              </w:rPr>
                            </w:pPr>
                            <w:bookmarkStart w:id="478" w:name="_Toc16917395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78"/>
                          </w:p>
                          <w:p w14:paraId="19FEC22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D6C429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D43799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09B79EE" w14:textId="77777777" w:rsidR="00A43AC3" w:rsidRPr="00B1453A" w:rsidRDefault="00A43AC3" w:rsidP="00987998">
                            <w:pPr>
                              <w:jc w:val="center"/>
                              <w:rPr>
                                <w:rFonts w:ascii="Calibri" w:hAnsi="Calibri"/>
                                <w:sz w:val="36"/>
                                <w:szCs w:val="36"/>
                              </w:rPr>
                            </w:pPr>
                          </w:p>
                          <w:p w14:paraId="27A17987" w14:textId="77777777" w:rsidR="00A43AC3" w:rsidRDefault="00A43AC3" w:rsidP="00987998">
                            <w:pPr>
                              <w:jc w:val="center"/>
                              <w:rPr>
                                <w:rFonts w:ascii="Times New Roman CYR" w:hAnsi="Times New Roman CYR" w:cs="Times New Roman CYR"/>
                                <w:sz w:val="36"/>
                                <w:szCs w:val="36"/>
                              </w:rPr>
                            </w:pPr>
                          </w:p>
                          <w:p w14:paraId="78BFF041" w14:textId="77777777" w:rsidR="00A43AC3" w:rsidRDefault="00A43AC3"/>
                          <w:p w14:paraId="7670E100" w14:textId="77777777" w:rsidR="00A43AC3" w:rsidRPr="00630E21" w:rsidRDefault="00A43AC3" w:rsidP="00987998">
                            <w:pPr>
                              <w:pStyle w:val="3"/>
                              <w:spacing w:line="276" w:lineRule="auto"/>
                              <w:rPr>
                                <w:rFonts w:ascii="Times New Roman" w:hAnsi="Times New Roman"/>
                                <w:bCs/>
                                <w:sz w:val="48"/>
                                <w:szCs w:val="48"/>
                              </w:rPr>
                            </w:pPr>
                            <w:bookmarkStart w:id="479" w:name="_Toc169173954"/>
                            <w:r w:rsidRPr="00630E21">
                              <w:rPr>
                                <w:rFonts w:ascii="Times New Roman" w:hAnsi="Times New Roman"/>
                                <w:bCs/>
                                <w:sz w:val="48"/>
                                <w:szCs w:val="48"/>
                              </w:rPr>
                              <w:t>ДИПЛОМНА РОБОТА</w:t>
                            </w:r>
                            <w:bookmarkEnd w:id="479"/>
                          </w:p>
                          <w:p w14:paraId="6374B2B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EF8D7BF" w14:textId="77777777" w:rsidR="00A43AC3" w:rsidRPr="005E3013" w:rsidRDefault="00A43AC3" w:rsidP="00987998">
                            <w:pPr>
                              <w:pStyle w:val="2"/>
                              <w:spacing w:line="276" w:lineRule="auto"/>
                              <w:rPr>
                                <w:b w:val="0"/>
                                <w:bCs/>
                                <w:iCs/>
                                <w:sz w:val="48"/>
                                <w:szCs w:val="48"/>
                                <w:highlight w:val="yellow"/>
                              </w:rPr>
                            </w:pPr>
                            <w:bookmarkStart w:id="480" w:name="_Toc16917395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80"/>
                          </w:p>
                          <w:p w14:paraId="7B7975E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DAC1B1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E993AC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7706E8E" w14:textId="77777777" w:rsidR="00A43AC3" w:rsidRPr="00B1453A" w:rsidRDefault="00A43AC3" w:rsidP="00987998">
                            <w:pPr>
                              <w:jc w:val="center"/>
                              <w:rPr>
                                <w:rFonts w:ascii="Calibri" w:hAnsi="Calibri"/>
                                <w:sz w:val="36"/>
                                <w:szCs w:val="36"/>
                              </w:rPr>
                            </w:pPr>
                          </w:p>
                          <w:p w14:paraId="5F4E395E" w14:textId="77777777" w:rsidR="00A43AC3" w:rsidRDefault="00A43AC3" w:rsidP="00987998">
                            <w:pPr>
                              <w:jc w:val="center"/>
                              <w:rPr>
                                <w:rFonts w:ascii="Times New Roman CYR" w:hAnsi="Times New Roman CYR" w:cs="Times New Roman CYR"/>
                                <w:sz w:val="36"/>
                                <w:szCs w:val="36"/>
                              </w:rPr>
                            </w:pPr>
                          </w:p>
                          <w:p w14:paraId="56FBA7AF" w14:textId="77777777" w:rsidR="00A43AC3" w:rsidRDefault="00A43AC3"/>
                          <w:p w14:paraId="0F5CCAEE" w14:textId="77777777" w:rsidR="00A43AC3" w:rsidRPr="00630E21" w:rsidRDefault="00A43AC3" w:rsidP="00987998">
                            <w:pPr>
                              <w:pStyle w:val="3"/>
                              <w:spacing w:line="276" w:lineRule="auto"/>
                              <w:rPr>
                                <w:rFonts w:ascii="Times New Roman" w:hAnsi="Times New Roman"/>
                                <w:bCs/>
                                <w:sz w:val="48"/>
                                <w:szCs w:val="48"/>
                              </w:rPr>
                            </w:pPr>
                            <w:bookmarkStart w:id="481" w:name="_Toc169173956"/>
                            <w:r w:rsidRPr="00630E21">
                              <w:rPr>
                                <w:rFonts w:ascii="Times New Roman" w:hAnsi="Times New Roman"/>
                                <w:bCs/>
                                <w:sz w:val="48"/>
                                <w:szCs w:val="48"/>
                              </w:rPr>
                              <w:t>ДИПЛОМНА РОБОТА</w:t>
                            </w:r>
                            <w:bookmarkEnd w:id="481"/>
                          </w:p>
                          <w:p w14:paraId="75E1C49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13F63D7" w14:textId="77777777" w:rsidR="00A43AC3" w:rsidRPr="005E3013" w:rsidRDefault="00A43AC3" w:rsidP="00987998">
                            <w:pPr>
                              <w:pStyle w:val="2"/>
                              <w:spacing w:line="276" w:lineRule="auto"/>
                              <w:rPr>
                                <w:b w:val="0"/>
                                <w:bCs/>
                                <w:iCs/>
                                <w:sz w:val="48"/>
                                <w:szCs w:val="48"/>
                                <w:highlight w:val="yellow"/>
                              </w:rPr>
                            </w:pPr>
                            <w:bookmarkStart w:id="482" w:name="_Toc16917395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82"/>
                          </w:p>
                          <w:p w14:paraId="27E6158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0D4E7E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2D29A6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4798449" w14:textId="77777777" w:rsidR="00A43AC3" w:rsidRPr="00B1453A" w:rsidRDefault="00A43AC3" w:rsidP="00987998">
                            <w:pPr>
                              <w:jc w:val="center"/>
                              <w:rPr>
                                <w:rFonts w:ascii="Calibri" w:hAnsi="Calibri"/>
                                <w:sz w:val="36"/>
                                <w:szCs w:val="36"/>
                              </w:rPr>
                            </w:pPr>
                          </w:p>
                          <w:p w14:paraId="64D4A076" w14:textId="77777777" w:rsidR="00A43AC3" w:rsidRDefault="00A43AC3" w:rsidP="00987998">
                            <w:pPr>
                              <w:jc w:val="center"/>
                              <w:rPr>
                                <w:rFonts w:ascii="Times New Roman CYR" w:hAnsi="Times New Roman CYR" w:cs="Times New Roman CYR"/>
                                <w:sz w:val="36"/>
                                <w:szCs w:val="36"/>
                              </w:rPr>
                            </w:pPr>
                          </w:p>
                          <w:p w14:paraId="4C1CB4B2" w14:textId="77777777" w:rsidR="00A43AC3" w:rsidRDefault="00A43AC3"/>
                          <w:p w14:paraId="044CE4BD" w14:textId="77777777" w:rsidR="00A43AC3" w:rsidRPr="00630E21" w:rsidRDefault="00A43AC3" w:rsidP="00987998">
                            <w:pPr>
                              <w:pStyle w:val="3"/>
                              <w:spacing w:line="276" w:lineRule="auto"/>
                              <w:rPr>
                                <w:rFonts w:ascii="Times New Roman" w:hAnsi="Times New Roman"/>
                                <w:bCs/>
                                <w:sz w:val="48"/>
                                <w:szCs w:val="48"/>
                              </w:rPr>
                            </w:pPr>
                            <w:bookmarkStart w:id="483" w:name="_Toc169173958"/>
                            <w:r w:rsidRPr="00630E21">
                              <w:rPr>
                                <w:rFonts w:ascii="Times New Roman" w:hAnsi="Times New Roman"/>
                                <w:bCs/>
                                <w:sz w:val="48"/>
                                <w:szCs w:val="48"/>
                              </w:rPr>
                              <w:t>ДИПЛОМНА РОБОТА</w:t>
                            </w:r>
                            <w:bookmarkEnd w:id="483"/>
                          </w:p>
                          <w:p w14:paraId="14EFD27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F6B0F94" w14:textId="77777777" w:rsidR="00A43AC3" w:rsidRPr="005E3013" w:rsidRDefault="00A43AC3" w:rsidP="00987998">
                            <w:pPr>
                              <w:pStyle w:val="2"/>
                              <w:spacing w:line="276" w:lineRule="auto"/>
                              <w:rPr>
                                <w:b w:val="0"/>
                                <w:bCs/>
                                <w:iCs/>
                                <w:sz w:val="48"/>
                                <w:szCs w:val="48"/>
                                <w:highlight w:val="yellow"/>
                              </w:rPr>
                            </w:pPr>
                            <w:bookmarkStart w:id="484" w:name="_Toc16917395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84"/>
                          </w:p>
                          <w:p w14:paraId="5941788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FB8E19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2B3AAA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1A5F2F4" w14:textId="77777777" w:rsidR="00A43AC3" w:rsidRPr="00B1453A" w:rsidRDefault="00A43AC3" w:rsidP="00987998">
                            <w:pPr>
                              <w:jc w:val="center"/>
                              <w:rPr>
                                <w:rFonts w:ascii="Calibri" w:hAnsi="Calibri"/>
                                <w:sz w:val="36"/>
                                <w:szCs w:val="36"/>
                              </w:rPr>
                            </w:pPr>
                          </w:p>
                          <w:p w14:paraId="466635E9" w14:textId="77777777" w:rsidR="00A43AC3" w:rsidRDefault="00A43AC3" w:rsidP="00987998">
                            <w:pPr>
                              <w:jc w:val="center"/>
                              <w:rPr>
                                <w:rFonts w:ascii="Times New Roman CYR" w:hAnsi="Times New Roman CYR" w:cs="Times New Roman CYR"/>
                                <w:sz w:val="36"/>
                                <w:szCs w:val="36"/>
                              </w:rPr>
                            </w:pPr>
                          </w:p>
                          <w:p w14:paraId="5A2EF91E" w14:textId="77777777" w:rsidR="00A43AC3" w:rsidRDefault="00A43AC3"/>
                          <w:p w14:paraId="5717ED0E" w14:textId="77777777" w:rsidR="000658DF" w:rsidRPr="003A41B8" w:rsidRDefault="000658DF" w:rsidP="000658DF">
                            <w:pPr>
                              <w:pStyle w:val="3"/>
                              <w:spacing w:line="300" w:lineRule="auto"/>
                              <w:rPr>
                                <w:rFonts w:ascii="Times New Roman CYR" w:hAnsi="Times New Roman CYR"/>
                                <w:i/>
                                <w:iCs/>
                                <w:sz w:val="44"/>
                                <w:szCs w:val="44"/>
                              </w:rPr>
                            </w:pPr>
                            <w:bookmarkStart w:id="485" w:name="_Toc169173960"/>
                            <w:r w:rsidRPr="003A41B8">
                              <w:rPr>
                                <w:rFonts w:ascii="Times New Roman CYR" w:hAnsi="Times New Roman CYR"/>
                                <w:i/>
                                <w:iCs/>
                                <w:sz w:val="44"/>
                                <w:szCs w:val="44"/>
                              </w:rPr>
                              <w:t>ДИПЛОМНА РОБОТА БАКАЛАВРА</w:t>
                            </w:r>
                            <w:bookmarkEnd w:id="485"/>
                            <w:r w:rsidRPr="003A41B8">
                              <w:rPr>
                                <w:rFonts w:ascii="Times New Roman CYR" w:hAnsi="Times New Roman CYR"/>
                                <w:i/>
                                <w:iCs/>
                                <w:sz w:val="44"/>
                                <w:szCs w:val="44"/>
                              </w:rPr>
                              <w:t xml:space="preserve"> </w:t>
                            </w:r>
                          </w:p>
                          <w:p w14:paraId="4BEE2746" w14:textId="77777777" w:rsidR="000658DF" w:rsidRPr="000D3135" w:rsidRDefault="000658DF" w:rsidP="000658DF">
                            <w:pPr>
                              <w:pStyle w:val="2"/>
                              <w:spacing w:line="300" w:lineRule="auto"/>
                              <w:rPr>
                                <w:rFonts w:ascii="Times New Roman CYR" w:hAnsi="Times New Roman CYR"/>
                                <w:b w:val="0"/>
                                <w:sz w:val="44"/>
                                <w:szCs w:val="44"/>
                              </w:rPr>
                            </w:pPr>
                            <w:bookmarkStart w:id="486" w:name="_Toc169173961"/>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486"/>
                          </w:p>
                          <w:p w14:paraId="0A658592"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73C1DD0C"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6F49F93C" w14:textId="77777777" w:rsidR="000658DF" w:rsidRPr="000D3135" w:rsidRDefault="000658DF" w:rsidP="000658DF">
                            <w:pPr>
                              <w:spacing w:line="300" w:lineRule="auto"/>
                              <w:jc w:val="center"/>
                              <w:rPr>
                                <w:b/>
                                <w:lang w:val="uk-UA"/>
                              </w:rPr>
                            </w:pPr>
                          </w:p>
                          <w:p w14:paraId="03EB77F3"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7B655035" w14:textId="77777777" w:rsidR="00A43AC3" w:rsidRPr="00B1453A" w:rsidRDefault="00A43AC3" w:rsidP="00987998">
                            <w:pPr>
                              <w:jc w:val="center"/>
                              <w:rPr>
                                <w:rFonts w:ascii="Calibri" w:hAnsi="Calibri"/>
                                <w:sz w:val="36"/>
                                <w:szCs w:val="36"/>
                              </w:rPr>
                            </w:pPr>
                          </w:p>
                          <w:p w14:paraId="78C30486" w14:textId="77777777" w:rsidR="00A43AC3" w:rsidRDefault="00A43AC3" w:rsidP="00987998">
                            <w:pPr>
                              <w:jc w:val="center"/>
                              <w:rPr>
                                <w:rFonts w:ascii="Times New Roman CYR" w:hAnsi="Times New Roman CYR" w:cs="Times New Roman CYR"/>
                                <w:sz w:val="36"/>
                                <w:szCs w:val="36"/>
                              </w:rPr>
                            </w:pPr>
                          </w:p>
                          <w:p w14:paraId="6C9191DF" w14:textId="77777777" w:rsidR="00A43AC3" w:rsidRDefault="00A43AC3"/>
                          <w:p w14:paraId="27960855" w14:textId="77777777" w:rsidR="00A43AC3" w:rsidRPr="00630E21" w:rsidRDefault="00A43AC3" w:rsidP="00987998">
                            <w:pPr>
                              <w:pStyle w:val="3"/>
                              <w:spacing w:line="276" w:lineRule="auto"/>
                              <w:rPr>
                                <w:rFonts w:ascii="Times New Roman" w:hAnsi="Times New Roman"/>
                                <w:bCs/>
                                <w:sz w:val="48"/>
                                <w:szCs w:val="48"/>
                              </w:rPr>
                            </w:pPr>
                            <w:bookmarkStart w:id="487" w:name="_Toc169173962"/>
                            <w:r w:rsidRPr="00630E21">
                              <w:rPr>
                                <w:rFonts w:ascii="Times New Roman" w:hAnsi="Times New Roman"/>
                                <w:bCs/>
                                <w:sz w:val="48"/>
                                <w:szCs w:val="48"/>
                              </w:rPr>
                              <w:t>ДИПЛОМНА РОБОТА</w:t>
                            </w:r>
                            <w:bookmarkEnd w:id="487"/>
                          </w:p>
                          <w:p w14:paraId="41CA632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C4A5A1C" w14:textId="77777777" w:rsidR="00A43AC3" w:rsidRPr="005E3013" w:rsidRDefault="00A43AC3" w:rsidP="00987998">
                            <w:pPr>
                              <w:pStyle w:val="2"/>
                              <w:spacing w:line="276" w:lineRule="auto"/>
                              <w:rPr>
                                <w:b w:val="0"/>
                                <w:bCs/>
                                <w:iCs/>
                                <w:sz w:val="48"/>
                                <w:szCs w:val="48"/>
                                <w:highlight w:val="yellow"/>
                              </w:rPr>
                            </w:pPr>
                            <w:bookmarkStart w:id="488" w:name="_Toc16917396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88"/>
                          </w:p>
                          <w:p w14:paraId="1B6FAB9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6162A9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B6C332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0F237C7" w14:textId="77777777" w:rsidR="00A43AC3" w:rsidRPr="00B1453A" w:rsidRDefault="00A43AC3" w:rsidP="00987998">
                            <w:pPr>
                              <w:jc w:val="center"/>
                              <w:rPr>
                                <w:rFonts w:ascii="Calibri" w:hAnsi="Calibri"/>
                                <w:sz w:val="36"/>
                                <w:szCs w:val="36"/>
                              </w:rPr>
                            </w:pPr>
                          </w:p>
                          <w:p w14:paraId="2752AF60" w14:textId="77777777" w:rsidR="00A43AC3" w:rsidRDefault="00A43AC3" w:rsidP="00987998">
                            <w:pPr>
                              <w:jc w:val="center"/>
                              <w:rPr>
                                <w:rFonts w:ascii="Times New Roman CYR" w:hAnsi="Times New Roman CYR" w:cs="Times New Roman CYR"/>
                                <w:sz w:val="36"/>
                                <w:szCs w:val="36"/>
                              </w:rPr>
                            </w:pPr>
                          </w:p>
                          <w:p w14:paraId="2A1EC6CD" w14:textId="77777777" w:rsidR="00A43AC3" w:rsidRDefault="00A43AC3"/>
                          <w:p w14:paraId="79BD608A" w14:textId="77777777" w:rsidR="00A43AC3" w:rsidRPr="00630E21" w:rsidRDefault="00A43AC3" w:rsidP="00987998">
                            <w:pPr>
                              <w:pStyle w:val="3"/>
                              <w:spacing w:line="276" w:lineRule="auto"/>
                              <w:rPr>
                                <w:rFonts w:ascii="Times New Roman" w:hAnsi="Times New Roman"/>
                                <w:bCs/>
                                <w:sz w:val="48"/>
                                <w:szCs w:val="48"/>
                              </w:rPr>
                            </w:pPr>
                            <w:bookmarkStart w:id="489" w:name="_Toc169173964"/>
                            <w:r w:rsidRPr="00630E21">
                              <w:rPr>
                                <w:rFonts w:ascii="Times New Roman" w:hAnsi="Times New Roman"/>
                                <w:bCs/>
                                <w:sz w:val="48"/>
                                <w:szCs w:val="48"/>
                              </w:rPr>
                              <w:t>ДИПЛОМНА РОБОТА</w:t>
                            </w:r>
                            <w:bookmarkEnd w:id="489"/>
                          </w:p>
                          <w:p w14:paraId="712D859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A69FA31" w14:textId="77777777" w:rsidR="00A43AC3" w:rsidRPr="005E3013" w:rsidRDefault="00A43AC3" w:rsidP="00987998">
                            <w:pPr>
                              <w:pStyle w:val="2"/>
                              <w:spacing w:line="276" w:lineRule="auto"/>
                              <w:rPr>
                                <w:b w:val="0"/>
                                <w:bCs/>
                                <w:iCs/>
                                <w:sz w:val="48"/>
                                <w:szCs w:val="48"/>
                                <w:highlight w:val="yellow"/>
                              </w:rPr>
                            </w:pPr>
                            <w:bookmarkStart w:id="490" w:name="_Toc16917396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90"/>
                          </w:p>
                          <w:p w14:paraId="4EB0270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6D53F4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DE998E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59BB767" w14:textId="77777777" w:rsidR="00A43AC3" w:rsidRPr="00B1453A" w:rsidRDefault="00A43AC3" w:rsidP="00987998">
                            <w:pPr>
                              <w:jc w:val="center"/>
                              <w:rPr>
                                <w:rFonts w:ascii="Calibri" w:hAnsi="Calibri"/>
                                <w:sz w:val="36"/>
                                <w:szCs w:val="36"/>
                              </w:rPr>
                            </w:pPr>
                          </w:p>
                          <w:p w14:paraId="11D7A9F6" w14:textId="77777777" w:rsidR="00A43AC3" w:rsidRDefault="00A43AC3" w:rsidP="00987998">
                            <w:pPr>
                              <w:jc w:val="center"/>
                              <w:rPr>
                                <w:rFonts w:ascii="Times New Roman CYR" w:hAnsi="Times New Roman CYR" w:cs="Times New Roman CYR"/>
                                <w:sz w:val="36"/>
                                <w:szCs w:val="36"/>
                              </w:rPr>
                            </w:pPr>
                          </w:p>
                          <w:p w14:paraId="199FF70B" w14:textId="77777777" w:rsidR="00A43AC3" w:rsidRDefault="00A43AC3"/>
                          <w:p w14:paraId="28D52F13" w14:textId="77777777" w:rsidR="00A43AC3" w:rsidRPr="00630E21" w:rsidRDefault="00A43AC3" w:rsidP="00987998">
                            <w:pPr>
                              <w:pStyle w:val="3"/>
                              <w:spacing w:line="276" w:lineRule="auto"/>
                              <w:rPr>
                                <w:rFonts w:ascii="Times New Roman" w:hAnsi="Times New Roman"/>
                                <w:bCs/>
                                <w:sz w:val="48"/>
                                <w:szCs w:val="48"/>
                              </w:rPr>
                            </w:pPr>
                            <w:bookmarkStart w:id="491" w:name="_Toc169173966"/>
                            <w:r w:rsidRPr="00630E21">
                              <w:rPr>
                                <w:rFonts w:ascii="Times New Roman" w:hAnsi="Times New Roman"/>
                                <w:bCs/>
                                <w:sz w:val="48"/>
                                <w:szCs w:val="48"/>
                              </w:rPr>
                              <w:t>ДИПЛОМНА РОБОТА</w:t>
                            </w:r>
                            <w:bookmarkEnd w:id="491"/>
                          </w:p>
                          <w:p w14:paraId="157BA9B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42ACC10" w14:textId="77777777" w:rsidR="00A43AC3" w:rsidRPr="005E3013" w:rsidRDefault="00A43AC3" w:rsidP="00987998">
                            <w:pPr>
                              <w:pStyle w:val="2"/>
                              <w:spacing w:line="276" w:lineRule="auto"/>
                              <w:rPr>
                                <w:b w:val="0"/>
                                <w:bCs/>
                                <w:iCs/>
                                <w:sz w:val="48"/>
                                <w:szCs w:val="48"/>
                                <w:highlight w:val="yellow"/>
                              </w:rPr>
                            </w:pPr>
                            <w:bookmarkStart w:id="492" w:name="_Toc16917396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92"/>
                          </w:p>
                          <w:p w14:paraId="38E361F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6315C7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EB58CD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5E7CEE6" w14:textId="77777777" w:rsidR="00A43AC3" w:rsidRPr="00B1453A" w:rsidRDefault="00A43AC3" w:rsidP="00987998">
                            <w:pPr>
                              <w:jc w:val="center"/>
                              <w:rPr>
                                <w:rFonts w:ascii="Calibri" w:hAnsi="Calibri"/>
                                <w:sz w:val="36"/>
                                <w:szCs w:val="36"/>
                              </w:rPr>
                            </w:pPr>
                          </w:p>
                          <w:p w14:paraId="28F8FE09" w14:textId="77777777" w:rsidR="00A43AC3" w:rsidRDefault="00A43AC3" w:rsidP="00987998">
                            <w:pPr>
                              <w:jc w:val="center"/>
                              <w:rPr>
                                <w:rFonts w:ascii="Times New Roman CYR" w:hAnsi="Times New Roman CYR" w:cs="Times New Roman CYR"/>
                                <w:sz w:val="36"/>
                                <w:szCs w:val="36"/>
                              </w:rPr>
                            </w:pPr>
                          </w:p>
                          <w:p w14:paraId="733666C0" w14:textId="77777777" w:rsidR="00A43AC3" w:rsidRDefault="00A43AC3"/>
                          <w:p w14:paraId="0910B888" w14:textId="77777777" w:rsidR="00A43AC3" w:rsidRPr="00630E21" w:rsidRDefault="00A43AC3" w:rsidP="00987998">
                            <w:pPr>
                              <w:pStyle w:val="3"/>
                              <w:spacing w:line="276" w:lineRule="auto"/>
                              <w:rPr>
                                <w:rFonts w:ascii="Times New Roman" w:hAnsi="Times New Roman"/>
                                <w:bCs/>
                                <w:sz w:val="48"/>
                                <w:szCs w:val="48"/>
                              </w:rPr>
                            </w:pPr>
                            <w:bookmarkStart w:id="493" w:name="_Toc169173968"/>
                            <w:r w:rsidRPr="00630E21">
                              <w:rPr>
                                <w:rFonts w:ascii="Times New Roman" w:hAnsi="Times New Roman"/>
                                <w:bCs/>
                                <w:sz w:val="48"/>
                                <w:szCs w:val="48"/>
                              </w:rPr>
                              <w:t>ДИПЛОМНА РОБОТА</w:t>
                            </w:r>
                            <w:bookmarkEnd w:id="493"/>
                          </w:p>
                          <w:p w14:paraId="6183F8B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EE99758" w14:textId="77777777" w:rsidR="00A43AC3" w:rsidRPr="005E3013" w:rsidRDefault="00A43AC3" w:rsidP="00987998">
                            <w:pPr>
                              <w:pStyle w:val="2"/>
                              <w:spacing w:line="276" w:lineRule="auto"/>
                              <w:rPr>
                                <w:b w:val="0"/>
                                <w:bCs/>
                                <w:iCs/>
                                <w:sz w:val="48"/>
                                <w:szCs w:val="48"/>
                                <w:highlight w:val="yellow"/>
                              </w:rPr>
                            </w:pPr>
                            <w:bookmarkStart w:id="494" w:name="_Toc16917396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94"/>
                          </w:p>
                          <w:p w14:paraId="025FBF0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E30EC0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5DC8D8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92D9C74" w14:textId="77777777" w:rsidR="00A43AC3" w:rsidRPr="00B1453A" w:rsidRDefault="00A43AC3" w:rsidP="00987998">
                            <w:pPr>
                              <w:jc w:val="center"/>
                              <w:rPr>
                                <w:rFonts w:ascii="Calibri" w:hAnsi="Calibri"/>
                                <w:sz w:val="36"/>
                                <w:szCs w:val="36"/>
                              </w:rPr>
                            </w:pPr>
                          </w:p>
                          <w:p w14:paraId="05D7DB05" w14:textId="77777777" w:rsidR="00A43AC3" w:rsidRDefault="00A43AC3" w:rsidP="00987998">
                            <w:pPr>
                              <w:jc w:val="center"/>
                              <w:rPr>
                                <w:rFonts w:ascii="Times New Roman CYR" w:hAnsi="Times New Roman CYR" w:cs="Times New Roman CYR"/>
                                <w:sz w:val="36"/>
                                <w:szCs w:val="36"/>
                              </w:rPr>
                            </w:pPr>
                          </w:p>
                          <w:p w14:paraId="44FA103B" w14:textId="77777777" w:rsidR="00A43AC3" w:rsidRDefault="00A43AC3"/>
                          <w:p w14:paraId="484D70DD" w14:textId="77777777" w:rsidR="00A43AC3" w:rsidRPr="00630E21" w:rsidRDefault="00A43AC3" w:rsidP="00987998">
                            <w:pPr>
                              <w:pStyle w:val="3"/>
                              <w:spacing w:line="276" w:lineRule="auto"/>
                              <w:rPr>
                                <w:rFonts w:ascii="Times New Roman" w:hAnsi="Times New Roman"/>
                                <w:bCs/>
                                <w:sz w:val="48"/>
                                <w:szCs w:val="48"/>
                              </w:rPr>
                            </w:pPr>
                            <w:bookmarkStart w:id="495" w:name="_Toc169173970"/>
                            <w:r w:rsidRPr="00630E21">
                              <w:rPr>
                                <w:rFonts w:ascii="Times New Roman" w:hAnsi="Times New Roman"/>
                                <w:bCs/>
                                <w:sz w:val="48"/>
                                <w:szCs w:val="48"/>
                              </w:rPr>
                              <w:t>ДИПЛОМНА РОБОТА</w:t>
                            </w:r>
                            <w:bookmarkEnd w:id="495"/>
                          </w:p>
                          <w:p w14:paraId="5DEFA86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E1D24C7" w14:textId="77777777" w:rsidR="00A43AC3" w:rsidRPr="005E3013" w:rsidRDefault="00A43AC3" w:rsidP="00987998">
                            <w:pPr>
                              <w:pStyle w:val="2"/>
                              <w:spacing w:line="276" w:lineRule="auto"/>
                              <w:rPr>
                                <w:b w:val="0"/>
                                <w:bCs/>
                                <w:iCs/>
                                <w:sz w:val="48"/>
                                <w:szCs w:val="48"/>
                                <w:highlight w:val="yellow"/>
                              </w:rPr>
                            </w:pPr>
                            <w:bookmarkStart w:id="496" w:name="_Toc16917397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96"/>
                          </w:p>
                          <w:p w14:paraId="4F18D59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6C5C50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C24CE4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B0B2641" w14:textId="77777777" w:rsidR="00A43AC3" w:rsidRPr="00B1453A" w:rsidRDefault="00A43AC3" w:rsidP="00987998">
                            <w:pPr>
                              <w:jc w:val="center"/>
                              <w:rPr>
                                <w:rFonts w:ascii="Calibri" w:hAnsi="Calibri"/>
                                <w:sz w:val="36"/>
                                <w:szCs w:val="36"/>
                              </w:rPr>
                            </w:pPr>
                          </w:p>
                          <w:p w14:paraId="55C77423" w14:textId="77777777" w:rsidR="00A43AC3" w:rsidRDefault="00A43AC3" w:rsidP="00987998">
                            <w:pPr>
                              <w:jc w:val="center"/>
                              <w:rPr>
                                <w:rFonts w:ascii="Times New Roman CYR" w:hAnsi="Times New Roman CYR" w:cs="Times New Roman CYR"/>
                                <w:sz w:val="36"/>
                                <w:szCs w:val="36"/>
                              </w:rPr>
                            </w:pPr>
                          </w:p>
                          <w:p w14:paraId="5FBF4B77" w14:textId="77777777" w:rsidR="00A43AC3" w:rsidRDefault="00A43AC3"/>
                          <w:p w14:paraId="48BEEB86" w14:textId="77777777" w:rsidR="00A43AC3" w:rsidRPr="00630E21" w:rsidRDefault="00A43AC3" w:rsidP="00987998">
                            <w:pPr>
                              <w:pStyle w:val="3"/>
                              <w:spacing w:line="276" w:lineRule="auto"/>
                              <w:rPr>
                                <w:rFonts w:ascii="Times New Roman" w:hAnsi="Times New Roman"/>
                                <w:bCs/>
                                <w:sz w:val="48"/>
                                <w:szCs w:val="48"/>
                              </w:rPr>
                            </w:pPr>
                            <w:bookmarkStart w:id="497" w:name="_Toc169173972"/>
                            <w:r w:rsidRPr="00630E21">
                              <w:rPr>
                                <w:rFonts w:ascii="Times New Roman" w:hAnsi="Times New Roman"/>
                                <w:bCs/>
                                <w:sz w:val="48"/>
                                <w:szCs w:val="48"/>
                              </w:rPr>
                              <w:t>ДИПЛОМНА РОБОТА</w:t>
                            </w:r>
                            <w:bookmarkEnd w:id="497"/>
                          </w:p>
                          <w:p w14:paraId="5F5E3E9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D94B2B9" w14:textId="77777777" w:rsidR="00A43AC3" w:rsidRPr="005E3013" w:rsidRDefault="00A43AC3" w:rsidP="00987998">
                            <w:pPr>
                              <w:pStyle w:val="2"/>
                              <w:spacing w:line="276" w:lineRule="auto"/>
                              <w:rPr>
                                <w:b w:val="0"/>
                                <w:bCs/>
                                <w:iCs/>
                                <w:sz w:val="48"/>
                                <w:szCs w:val="48"/>
                                <w:highlight w:val="yellow"/>
                              </w:rPr>
                            </w:pPr>
                            <w:bookmarkStart w:id="498" w:name="_Toc16917397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98"/>
                          </w:p>
                          <w:p w14:paraId="0C994B1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FE14ED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19AB0D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67F62C1" w14:textId="77777777" w:rsidR="00A43AC3" w:rsidRPr="00B1453A" w:rsidRDefault="00A43AC3" w:rsidP="00987998">
                            <w:pPr>
                              <w:jc w:val="center"/>
                              <w:rPr>
                                <w:rFonts w:ascii="Calibri" w:hAnsi="Calibri"/>
                                <w:sz w:val="36"/>
                                <w:szCs w:val="36"/>
                              </w:rPr>
                            </w:pPr>
                          </w:p>
                          <w:p w14:paraId="2FFC4B80" w14:textId="77777777" w:rsidR="00A43AC3" w:rsidRDefault="00A43AC3" w:rsidP="00987998">
                            <w:pPr>
                              <w:jc w:val="center"/>
                              <w:rPr>
                                <w:rFonts w:ascii="Times New Roman CYR" w:hAnsi="Times New Roman CYR" w:cs="Times New Roman CYR"/>
                                <w:sz w:val="36"/>
                                <w:szCs w:val="36"/>
                              </w:rPr>
                            </w:pPr>
                          </w:p>
                          <w:p w14:paraId="7CE9289D" w14:textId="77777777" w:rsidR="00A43AC3" w:rsidRDefault="00A43AC3"/>
                          <w:p w14:paraId="17C81B4E" w14:textId="77777777" w:rsidR="00A43AC3" w:rsidRPr="00630E21" w:rsidRDefault="00A43AC3" w:rsidP="00987998">
                            <w:pPr>
                              <w:pStyle w:val="3"/>
                              <w:spacing w:line="276" w:lineRule="auto"/>
                              <w:rPr>
                                <w:rFonts w:ascii="Times New Roman" w:hAnsi="Times New Roman"/>
                                <w:bCs/>
                                <w:sz w:val="48"/>
                                <w:szCs w:val="48"/>
                              </w:rPr>
                            </w:pPr>
                            <w:bookmarkStart w:id="499" w:name="_Toc169173974"/>
                            <w:r w:rsidRPr="00630E21">
                              <w:rPr>
                                <w:rFonts w:ascii="Times New Roman" w:hAnsi="Times New Roman"/>
                                <w:bCs/>
                                <w:sz w:val="48"/>
                                <w:szCs w:val="48"/>
                              </w:rPr>
                              <w:t>ДИПЛОМНА РОБОТА</w:t>
                            </w:r>
                            <w:bookmarkEnd w:id="499"/>
                          </w:p>
                          <w:p w14:paraId="72CC3402"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EF4252B" w14:textId="77777777" w:rsidR="00A43AC3" w:rsidRPr="005E3013" w:rsidRDefault="00A43AC3" w:rsidP="00987998">
                            <w:pPr>
                              <w:pStyle w:val="2"/>
                              <w:spacing w:line="276" w:lineRule="auto"/>
                              <w:rPr>
                                <w:b w:val="0"/>
                                <w:bCs/>
                                <w:iCs/>
                                <w:sz w:val="48"/>
                                <w:szCs w:val="48"/>
                                <w:highlight w:val="yellow"/>
                              </w:rPr>
                            </w:pPr>
                            <w:bookmarkStart w:id="500" w:name="_Toc16917397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00"/>
                          </w:p>
                          <w:p w14:paraId="1742A09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2177CA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A15C43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0148E8E" w14:textId="77777777" w:rsidR="00A43AC3" w:rsidRPr="00B1453A" w:rsidRDefault="00A43AC3" w:rsidP="00987998">
                            <w:pPr>
                              <w:jc w:val="center"/>
                              <w:rPr>
                                <w:rFonts w:ascii="Calibri" w:hAnsi="Calibri"/>
                                <w:sz w:val="36"/>
                                <w:szCs w:val="36"/>
                              </w:rPr>
                            </w:pPr>
                          </w:p>
                          <w:p w14:paraId="2FAD8FA4" w14:textId="77777777" w:rsidR="00A43AC3" w:rsidRDefault="00A43AC3" w:rsidP="00987998">
                            <w:pPr>
                              <w:jc w:val="center"/>
                              <w:rPr>
                                <w:rFonts w:ascii="Times New Roman CYR" w:hAnsi="Times New Roman CYR" w:cs="Times New Roman CYR"/>
                                <w:sz w:val="36"/>
                                <w:szCs w:val="36"/>
                              </w:rPr>
                            </w:pPr>
                          </w:p>
                          <w:p w14:paraId="306C46F2" w14:textId="77777777" w:rsidR="00A43AC3" w:rsidRDefault="00A43AC3"/>
                          <w:p w14:paraId="44EA7427" w14:textId="77777777" w:rsidR="000658DF" w:rsidRPr="003A41B8" w:rsidRDefault="000658DF" w:rsidP="000658DF">
                            <w:pPr>
                              <w:pStyle w:val="3"/>
                              <w:spacing w:line="300" w:lineRule="auto"/>
                              <w:rPr>
                                <w:rFonts w:ascii="Times New Roman CYR" w:hAnsi="Times New Roman CYR"/>
                                <w:i/>
                                <w:iCs/>
                                <w:sz w:val="44"/>
                                <w:szCs w:val="44"/>
                              </w:rPr>
                            </w:pPr>
                            <w:bookmarkStart w:id="501" w:name="_Toc169173976"/>
                            <w:r w:rsidRPr="003A41B8">
                              <w:rPr>
                                <w:rFonts w:ascii="Times New Roman CYR" w:hAnsi="Times New Roman CYR"/>
                                <w:i/>
                                <w:iCs/>
                                <w:sz w:val="44"/>
                                <w:szCs w:val="44"/>
                              </w:rPr>
                              <w:t>ДИПЛОМНА РОБОТА БАКАЛАВРА</w:t>
                            </w:r>
                            <w:bookmarkEnd w:id="501"/>
                            <w:r w:rsidRPr="003A41B8">
                              <w:rPr>
                                <w:rFonts w:ascii="Times New Roman CYR" w:hAnsi="Times New Roman CYR"/>
                                <w:i/>
                                <w:iCs/>
                                <w:sz w:val="44"/>
                                <w:szCs w:val="44"/>
                              </w:rPr>
                              <w:t xml:space="preserve"> </w:t>
                            </w:r>
                          </w:p>
                          <w:p w14:paraId="7176C585" w14:textId="77777777" w:rsidR="000658DF" w:rsidRPr="000D3135" w:rsidRDefault="000658DF" w:rsidP="000658DF">
                            <w:pPr>
                              <w:pStyle w:val="2"/>
                              <w:spacing w:line="300" w:lineRule="auto"/>
                              <w:rPr>
                                <w:rFonts w:ascii="Times New Roman CYR" w:hAnsi="Times New Roman CYR"/>
                                <w:b w:val="0"/>
                                <w:sz w:val="44"/>
                                <w:szCs w:val="44"/>
                              </w:rPr>
                            </w:pPr>
                            <w:bookmarkStart w:id="502" w:name="_Toc169173977"/>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502"/>
                          </w:p>
                          <w:p w14:paraId="748478D9"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191D0EA7"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0AC7CCDA" w14:textId="77777777" w:rsidR="000658DF" w:rsidRPr="000D3135" w:rsidRDefault="000658DF" w:rsidP="000658DF">
                            <w:pPr>
                              <w:spacing w:line="300" w:lineRule="auto"/>
                              <w:jc w:val="center"/>
                              <w:rPr>
                                <w:b/>
                                <w:lang w:val="uk-UA"/>
                              </w:rPr>
                            </w:pPr>
                          </w:p>
                          <w:p w14:paraId="2E0A72CE"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61E317BC" w14:textId="77777777" w:rsidR="00A43AC3" w:rsidRPr="00B1453A" w:rsidRDefault="00A43AC3" w:rsidP="00987998">
                            <w:pPr>
                              <w:jc w:val="center"/>
                              <w:rPr>
                                <w:rFonts w:ascii="Calibri" w:hAnsi="Calibri"/>
                                <w:sz w:val="36"/>
                                <w:szCs w:val="36"/>
                              </w:rPr>
                            </w:pPr>
                          </w:p>
                          <w:p w14:paraId="60126B66" w14:textId="77777777" w:rsidR="00A43AC3" w:rsidRDefault="00A43AC3" w:rsidP="00987998">
                            <w:pPr>
                              <w:jc w:val="center"/>
                              <w:rPr>
                                <w:rFonts w:ascii="Times New Roman CYR" w:hAnsi="Times New Roman CYR" w:cs="Times New Roman CYR"/>
                                <w:sz w:val="36"/>
                                <w:szCs w:val="36"/>
                              </w:rPr>
                            </w:pPr>
                          </w:p>
                          <w:p w14:paraId="3DAF1BAB" w14:textId="77777777" w:rsidR="00A43AC3" w:rsidRDefault="00A43AC3"/>
                          <w:p w14:paraId="01C55361" w14:textId="77777777" w:rsidR="00A43AC3" w:rsidRPr="00630E21" w:rsidRDefault="00A43AC3" w:rsidP="00987998">
                            <w:pPr>
                              <w:pStyle w:val="3"/>
                              <w:spacing w:line="276" w:lineRule="auto"/>
                              <w:rPr>
                                <w:rFonts w:ascii="Times New Roman" w:hAnsi="Times New Roman"/>
                                <w:bCs/>
                                <w:sz w:val="48"/>
                                <w:szCs w:val="48"/>
                              </w:rPr>
                            </w:pPr>
                            <w:bookmarkStart w:id="503" w:name="_Toc169173978"/>
                            <w:r w:rsidRPr="00630E21">
                              <w:rPr>
                                <w:rFonts w:ascii="Times New Roman" w:hAnsi="Times New Roman"/>
                                <w:bCs/>
                                <w:sz w:val="48"/>
                                <w:szCs w:val="48"/>
                              </w:rPr>
                              <w:t>ДИПЛОМНА РОБОТА</w:t>
                            </w:r>
                            <w:bookmarkEnd w:id="503"/>
                          </w:p>
                          <w:p w14:paraId="0A1C651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E5DF2D3" w14:textId="77777777" w:rsidR="00A43AC3" w:rsidRPr="005E3013" w:rsidRDefault="00A43AC3" w:rsidP="00987998">
                            <w:pPr>
                              <w:pStyle w:val="2"/>
                              <w:spacing w:line="276" w:lineRule="auto"/>
                              <w:rPr>
                                <w:b w:val="0"/>
                                <w:bCs/>
                                <w:iCs/>
                                <w:sz w:val="48"/>
                                <w:szCs w:val="48"/>
                                <w:highlight w:val="yellow"/>
                              </w:rPr>
                            </w:pPr>
                            <w:bookmarkStart w:id="504" w:name="_Toc16917397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04"/>
                          </w:p>
                          <w:p w14:paraId="75397B9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946E64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FFC57C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EC14DE8" w14:textId="77777777" w:rsidR="00A43AC3" w:rsidRPr="00B1453A" w:rsidRDefault="00A43AC3" w:rsidP="00987998">
                            <w:pPr>
                              <w:jc w:val="center"/>
                              <w:rPr>
                                <w:rFonts w:ascii="Calibri" w:hAnsi="Calibri"/>
                                <w:sz w:val="36"/>
                                <w:szCs w:val="36"/>
                              </w:rPr>
                            </w:pPr>
                          </w:p>
                          <w:p w14:paraId="18D68FA1" w14:textId="77777777" w:rsidR="00A43AC3" w:rsidRDefault="00A43AC3" w:rsidP="00987998">
                            <w:pPr>
                              <w:jc w:val="center"/>
                              <w:rPr>
                                <w:rFonts w:ascii="Times New Roman CYR" w:hAnsi="Times New Roman CYR" w:cs="Times New Roman CYR"/>
                                <w:sz w:val="36"/>
                                <w:szCs w:val="36"/>
                              </w:rPr>
                            </w:pPr>
                          </w:p>
                          <w:p w14:paraId="7A50DEDD" w14:textId="77777777" w:rsidR="00A43AC3" w:rsidRDefault="00A43AC3"/>
                          <w:p w14:paraId="0B82BA27" w14:textId="77777777" w:rsidR="00A43AC3" w:rsidRPr="00630E21" w:rsidRDefault="00A43AC3" w:rsidP="00987998">
                            <w:pPr>
                              <w:pStyle w:val="3"/>
                              <w:spacing w:line="276" w:lineRule="auto"/>
                              <w:rPr>
                                <w:rFonts w:ascii="Times New Roman" w:hAnsi="Times New Roman"/>
                                <w:bCs/>
                                <w:sz w:val="48"/>
                                <w:szCs w:val="48"/>
                              </w:rPr>
                            </w:pPr>
                            <w:bookmarkStart w:id="505" w:name="_Toc169173980"/>
                            <w:r w:rsidRPr="00630E21">
                              <w:rPr>
                                <w:rFonts w:ascii="Times New Roman" w:hAnsi="Times New Roman"/>
                                <w:bCs/>
                                <w:sz w:val="48"/>
                                <w:szCs w:val="48"/>
                              </w:rPr>
                              <w:t>ДИПЛОМНА РОБОТА</w:t>
                            </w:r>
                            <w:bookmarkEnd w:id="505"/>
                          </w:p>
                          <w:p w14:paraId="312C130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2E1E6FB" w14:textId="77777777" w:rsidR="00A43AC3" w:rsidRPr="005E3013" w:rsidRDefault="00A43AC3" w:rsidP="00987998">
                            <w:pPr>
                              <w:pStyle w:val="2"/>
                              <w:spacing w:line="276" w:lineRule="auto"/>
                              <w:rPr>
                                <w:b w:val="0"/>
                                <w:bCs/>
                                <w:iCs/>
                                <w:sz w:val="48"/>
                                <w:szCs w:val="48"/>
                                <w:highlight w:val="yellow"/>
                              </w:rPr>
                            </w:pPr>
                            <w:bookmarkStart w:id="506" w:name="_Toc16917398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06"/>
                          </w:p>
                          <w:p w14:paraId="2F66E7F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9DD3B0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72E860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ED7EE58" w14:textId="77777777" w:rsidR="00A43AC3" w:rsidRPr="00B1453A" w:rsidRDefault="00A43AC3" w:rsidP="00987998">
                            <w:pPr>
                              <w:jc w:val="center"/>
                              <w:rPr>
                                <w:rFonts w:ascii="Calibri" w:hAnsi="Calibri"/>
                                <w:sz w:val="36"/>
                                <w:szCs w:val="36"/>
                              </w:rPr>
                            </w:pPr>
                          </w:p>
                          <w:p w14:paraId="2CDF63DC" w14:textId="77777777" w:rsidR="00A43AC3" w:rsidRDefault="00A43AC3" w:rsidP="00987998">
                            <w:pPr>
                              <w:jc w:val="center"/>
                              <w:rPr>
                                <w:rFonts w:ascii="Times New Roman CYR" w:hAnsi="Times New Roman CYR" w:cs="Times New Roman CYR"/>
                                <w:sz w:val="36"/>
                                <w:szCs w:val="36"/>
                              </w:rPr>
                            </w:pPr>
                          </w:p>
                          <w:p w14:paraId="1106CA1D" w14:textId="77777777" w:rsidR="00A43AC3" w:rsidRDefault="00A43AC3"/>
                          <w:p w14:paraId="4C84702F" w14:textId="77777777" w:rsidR="00A43AC3" w:rsidRPr="00630E21" w:rsidRDefault="00A43AC3" w:rsidP="00987998">
                            <w:pPr>
                              <w:pStyle w:val="3"/>
                              <w:spacing w:line="276" w:lineRule="auto"/>
                              <w:rPr>
                                <w:rFonts w:ascii="Times New Roman" w:hAnsi="Times New Roman"/>
                                <w:bCs/>
                                <w:sz w:val="48"/>
                                <w:szCs w:val="48"/>
                              </w:rPr>
                            </w:pPr>
                            <w:bookmarkStart w:id="507" w:name="_Toc169173982"/>
                            <w:r w:rsidRPr="00630E21">
                              <w:rPr>
                                <w:rFonts w:ascii="Times New Roman" w:hAnsi="Times New Roman"/>
                                <w:bCs/>
                                <w:sz w:val="48"/>
                                <w:szCs w:val="48"/>
                              </w:rPr>
                              <w:t>ДИПЛОМНА РОБОТА</w:t>
                            </w:r>
                            <w:bookmarkEnd w:id="507"/>
                          </w:p>
                          <w:p w14:paraId="0FD0970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03E230F" w14:textId="77777777" w:rsidR="00A43AC3" w:rsidRPr="005E3013" w:rsidRDefault="00A43AC3" w:rsidP="00987998">
                            <w:pPr>
                              <w:pStyle w:val="2"/>
                              <w:spacing w:line="276" w:lineRule="auto"/>
                              <w:rPr>
                                <w:b w:val="0"/>
                                <w:bCs/>
                                <w:iCs/>
                                <w:sz w:val="48"/>
                                <w:szCs w:val="48"/>
                                <w:highlight w:val="yellow"/>
                              </w:rPr>
                            </w:pPr>
                            <w:bookmarkStart w:id="508" w:name="_Toc16917398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08"/>
                          </w:p>
                          <w:p w14:paraId="7AD3CF8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ACDB9D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15F961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B0CFB05" w14:textId="77777777" w:rsidR="00A43AC3" w:rsidRPr="00B1453A" w:rsidRDefault="00A43AC3" w:rsidP="00987998">
                            <w:pPr>
                              <w:jc w:val="center"/>
                              <w:rPr>
                                <w:rFonts w:ascii="Calibri" w:hAnsi="Calibri"/>
                                <w:sz w:val="36"/>
                                <w:szCs w:val="36"/>
                              </w:rPr>
                            </w:pPr>
                          </w:p>
                          <w:p w14:paraId="7C06B76B" w14:textId="77777777" w:rsidR="00A43AC3" w:rsidRDefault="00A43AC3" w:rsidP="00987998">
                            <w:pPr>
                              <w:jc w:val="center"/>
                              <w:rPr>
                                <w:rFonts w:ascii="Times New Roman CYR" w:hAnsi="Times New Roman CYR" w:cs="Times New Roman CYR"/>
                                <w:sz w:val="36"/>
                                <w:szCs w:val="36"/>
                              </w:rPr>
                            </w:pPr>
                          </w:p>
                          <w:p w14:paraId="28B78473" w14:textId="77777777" w:rsidR="00A43AC3" w:rsidRDefault="00A43AC3"/>
                          <w:p w14:paraId="2360FDEE" w14:textId="77777777" w:rsidR="00A43AC3" w:rsidRPr="00630E21" w:rsidRDefault="00A43AC3" w:rsidP="00987998">
                            <w:pPr>
                              <w:pStyle w:val="3"/>
                              <w:spacing w:line="276" w:lineRule="auto"/>
                              <w:rPr>
                                <w:rFonts w:ascii="Times New Roman" w:hAnsi="Times New Roman"/>
                                <w:bCs/>
                                <w:sz w:val="48"/>
                                <w:szCs w:val="48"/>
                              </w:rPr>
                            </w:pPr>
                            <w:bookmarkStart w:id="509" w:name="_Toc169173984"/>
                            <w:r w:rsidRPr="00630E21">
                              <w:rPr>
                                <w:rFonts w:ascii="Times New Roman" w:hAnsi="Times New Roman"/>
                                <w:bCs/>
                                <w:sz w:val="48"/>
                                <w:szCs w:val="48"/>
                              </w:rPr>
                              <w:t>ДИПЛОМНА РОБОТА</w:t>
                            </w:r>
                            <w:bookmarkEnd w:id="509"/>
                          </w:p>
                          <w:p w14:paraId="5AFA583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11838FC" w14:textId="77777777" w:rsidR="00A43AC3" w:rsidRPr="005E3013" w:rsidRDefault="00A43AC3" w:rsidP="00987998">
                            <w:pPr>
                              <w:pStyle w:val="2"/>
                              <w:spacing w:line="276" w:lineRule="auto"/>
                              <w:rPr>
                                <w:b w:val="0"/>
                                <w:bCs/>
                                <w:iCs/>
                                <w:sz w:val="48"/>
                                <w:szCs w:val="48"/>
                                <w:highlight w:val="yellow"/>
                              </w:rPr>
                            </w:pPr>
                            <w:bookmarkStart w:id="510" w:name="_Toc16917398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10"/>
                          </w:p>
                          <w:p w14:paraId="294EFC0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6287D2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A551ED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E8E4094" w14:textId="77777777" w:rsidR="00A43AC3" w:rsidRPr="00B1453A" w:rsidRDefault="00A43AC3" w:rsidP="00987998">
                            <w:pPr>
                              <w:jc w:val="center"/>
                              <w:rPr>
                                <w:rFonts w:ascii="Calibri" w:hAnsi="Calibri"/>
                                <w:sz w:val="36"/>
                                <w:szCs w:val="36"/>
                              </w:rPr>
                            </w:pPr>
                          </w:p>
                          <w:p w14:paraId="1250595E" w14:textId="77777777" w:rsidR="00A43AC3" w:rsidRDefault="00A43AC3" w:rsidP="00987998">
                            <w:pPr>
                              <w:jc w:val="center"/>
                              <w:rPr>
                                <w:rFonts w:ascii="Times New Roman CYR" w:hAnsi="Times New Roman CYR" w:cs="Times New Roman CYR"/>
                                <w:sz w:val="36"/>
                                <w:szCs w:val="36"/>
                              </w:rPr>
                            </w:pPr>
                          </w:p>
                          <w:p w14:paraId="2F811855" w14:textId="77777777" w:rsidR="00A43AC3" w:rsidRDefault="00A43AC3"/>
                          <w:p w14:paraId="068F3CAA" w14:textId="77777777" w:rsidR="00A43AC3" w:rsidRPr="00630E21" w:rsidRDefault="00A43AC3" w:rsidP="00987998">
                            <w:pPr>
                              <w:pStyle w:val="3"/>
                              <w:spacing w:line="276" w:lineRule="auto"/>
                              <w:rPr>
                                <w:rFonts w:ascii="Times New Roman" w:hAnsi="Times New Roman"/>
                                <w:bCs/>
                                <w:sz w:val="48"/>
                                <w:szCs w:val="48"/>
                              </w:rPr>
                            </w:pPr>
                            <w:bookmarkStart w:id="511" w:name="_Toc169173986"/>
                            <w:r w:rsidRPr="00630E21">
                              <w:rPr>
                                <w:rFonts w:ascii="Times New Roman" w:hAnsi="Times New Roman"/>
                                <w:bCs/>
                                <w:sz w:val="48"/>
                                <w:szCs w:val="48"/>
                              </w:rPr>
                              <w:t>ДИПЛОМНА РОБОТА</w:t>
                            </w:r>
                            <w:bookmarkEnd w:id="511"/>
                          </w:p>
                          <w:p w14:paraId="4016F9A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C7583B1" w14:textId="77777777" w:rsidR="00A43AC3" w:rsidRPr="005E3013" w:rsidRDefault="00A43AC3" w:rsidP="00987998">
                            <w:pPr>
                              <w:pStyle w:val="2"/>
                              <w:spacing w:line="276" w:lineRule="auto"/>
                              <w:rPr>
                                <w:b w:val="0"/>
                                <w:bCs/>
                                <w:iCs/>
                                <w:sz w:val="48"/>
                                <w:szCs w:val="48"/>
                                <w:highlight w:val="yellow"/>
                              </w:rPr>
                            </w:pPr>
                            <w:bookmarkStart w:id="512" w:name="_Toc16917398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12"/>
                          </w:p>
                          <w:p w14:paraId="534A045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994DAF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EA1F8E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6D652FD" w14:textId="77777777" w:rsidR="00A43AC3" w:rsidRPr="00B1453A" w:rsidRDefault="00A43AC3" w:rsidP="00987998">
                            <w:pPr>
                              <w:jc w:val="center"/>
                              <w:rPr>
                                <w:rFonts w:ascii="Calibri" w:hAnsi="Calibri"/>
                                <w:sz w:val="36"/>
                                <w:szCs w:val="36"/>
                              </w:rPr>
                            </w:pPr>
                          </w:p>
                          <w:p w14:paraId="473AA008" w14:textId="77777777" w:rsidR="00A43AC3" w:rsidRDefault="00A43AC3" w:rsidP="00987998">
                            <w:pPr>
                              <w:jc w:val="center"/>
                              <w:rPr>
                                <w:rFonts w:ascii="Times New Roman CYR" w:hAnsi="Times New Roman CYR" w:cs="Times New Roman CYR"/>
                                <w:sz w:val="36"/>
                                <w:szCs w:val="36"/>
                              </w:rPr>
                            </w:pPr>
                          </w:p>
                          <w:p w14:paraId="2F1A30DE" w14:textId="77777777" w:rsidR="00A43AC3" w:rsidRDefault="00A43AC3"/>
                          <w:p w14:paraId="1AD185F3" w14:textId="77777777" w:rsidR="00A43AC3" w:rsidRPr="00630E21" w:rsidRDefault="00A43AC3" w:rsidP="00987998">
                            <w:pPr>
                              <w:pStyle w:val="3"/>
                              <w:spacing w:line="276" w:lineRule="auto"/>
                              <w:rPr>
                                <w:rFonts w:ascii="Times New Roman" w:hAnsi="Times New Roman"/>
                                <w:bCs/>
                                <w:sz w:val="48"/>
                                <w:szCs w:val="48"/>
                              </w:rPr>
                            </w:pPr>
                            <w:bookmarkStart w:id="513" w:name="_Toc169173988"/>
                            <w:r w:rsidRPr="00630E21">
                              <w:rPr>
                                <w:rFonts w:ascii="Times New Roman" w:hAnsi="Times New Roman"/>
                                <w:bCs/>
                                <w:sz w:val="48"/>
                                <w:szCs w:val="48"/>
                              </w:rPr>
                              <w:t>ДИПЛОМНА РОБОТА</w:t>
                            </w:r>
                            <w:bookmarkEnd w:id="513"/>
                          </w:p>
                          <w:p w14:paraId="730C71D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F778E7C" w14:textId="77777777" w:rsidR="00A43AC3" w:rsidRPr="005E3013" w:rsidRDefault="00A43AC3" w:rsidP="00987998">
                            <w:pPr>
                              <w:pStyle w:val="2"/>
                              <w:spacing w:line="276" w:lineRule="auto"/>
                              <w:rPr>
                                <w:b w:val="0"/>
                                <w:bCs/>
                                <w:iCs/>
                                <w:sz w:val="48"/>
                                <w:szCs w:val="48"/>
                                <w:highlight w:val="yellow"/>
                              </w:rPr>
                            </w:pPr>
                            <w:bookmarkStart w:id="514" w:name="_Toc16917398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14"/>
                          </w:p>
                          <w:p w14:paraId="68A1F50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840E58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CB3494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50F410C" w14:textId="77777777" w:rsidR="00A43AC3" w:rsidRPr="00B1453A" w:rsidRDefault="00A43AC3" w:rsidP="00987998">
                            <w:pPr>
                              <w:jc w:val="center"/>
                              <w:rPr>
                                <w:rFonts w:ascii="Calibri" w:hAnsi="Calibri"/>
                                <w:sz w:val="36"/>
                                <w:szCs w:val="36"/>
                              </w:rPr>
                            </w:pPr>
                          </w:p>
                          <w:p w14:paraId="153F46CC" w14:textId="77777777" w:rsidR="00A43AC3" w:rsidRDefault="00A43AC3" w:rsidP="00987998">
                            <w:pPr>
                              <w:jc w:val="center"/>
                              <w:rPr>
                                <w:rFonts w:ascii="Times New Roman CYR" w:hAnsi="Times New Roman CYR" w:cs="Times New Roman CYR"/>
                                <w:sz w:val="36"/>
                                <w:szCs w:val="36"/>
                              </w:rPr>
                            </w:pPr>
                          </w:p>
                          <w:p w14:paraId="378BC6FE" w14:textId="77777777" w:rsidR="00A43AC3" w:rsidRDefault="00A43AC3"/>
                          <w:p w14:paraId="085DD1AC" w14:textId="77777777" w:rsidR="00A43AC3" w:rsidRPr="00630E21" w:rsidRDefault="00A43AC3" w:rsidP="00987998">
                            <w:pPr>
                              <w:pStyle w:val="3"/>
                              <w:spacing w:line="276" w:lineRule="auto"/>
                              <w:rPr>
                                <w:rFonts w:ascii="Times New Roman" w:hAnsi="Times New Roman"/>
                                <w:bCs/>
                                <w:sz w:val="48"/>
                                <w:szCs w:val="48"/>
                              </w:rPr>
                            </w:pPr>
                            <w:bookmarkStart w:id="515" w:name="_Toc169173990"/>
                            <w:r w:rsidRPr="00630E21">
                              <w:rPr>
                                <w:rFonts w:ascii="Times New Roman" w:hAnsi="Times New Roman"/>
                                <w:bCs/>
                                <w:sz w:val="48"/>
                                <w:szCs w:val="48"/>
                              </w:rPr>
                              <w:t>ДИПЛОМНА РОБОТА</w:t>
                            </w:r>
                            <w:bookmarkEnd w:id="515"/>
                          </w:p>
                          <w:p w14:paraId="12416D5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30C120B" w14:textId="77777777" w:rsidR="00A43AC3" w:rsidRPr="005E3013" w:rsidRDefault="00A43AC3" w:rsidP="00987998">
                            <w:pPr>
                              <w:pStyle w:val="2"/>
                              <w:spacing w:line="276" w:lineRule="auto"/>
                              <w:rPr>
                                <w:b w:val="0"/>
                                <w:bCs/>
                                <w:iCs/>
                                <w:sz w:val="48"/>
                                <w:szCs w:val="48"/>
                                <w:highlight w:val="yellow"/>
                              </w:rPr>
                            </w:pPr>
                            <w:bookmarkStart w:id="516" w:name="_Toc16917399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16"/>
                          </w:p>
                          <w:p w14:paraId="311D2AB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6FD0FC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55399A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339F994" w14:textId="77777777" w:rsidR="00A43AC3" w:rsidRPr="00B1453A" w:rsidRDefault="00A43AC3" w:rsidP="00987998">
                            <w:pPr>
                              <w:jc w:val="center"/>
                              <w:rPr>
                                <w:rFonts w:ascii="Calibri" w:hAnsi="Calibri"/>
                                <w:sz w:val="36"/>
                                <w:szCs w:val="36"/>
                              </w:rPr>
                            </w:pPr>
                          </w:p>
                          <w:p w14:paraId="022863E2" w14:textId="77777777" w:rsidR="00A43AC3" w:rsidRDefault="00A43AC3" w:rsidP="00987998">
                            <w:pPr>
                              <w:jc w:val="center"/>
                              <w:rPr>
                                <w:rFonts w:ascii="Times New Roman CYR" w:hAnsi="Times New Roman CYR" w:cs="Times New Roman CYR"/>
                                <w:sz w:val="36"/>
                                <w:szCs w:val="36"/>
                              </w:rPr>
                            </w:pPr>
                          </w:p>
                          <w:p w14:paraId="628C82A8" w14:textId="77777777" w:rsidR="00A43AC3" w:rsidRDefault="00A43AC3"/>
                          <w:p w14:paraId="437D51A8" w14:textId="77777777" w:rsidR="000658DF" w:rsidRPr="003A41B8" w:rsidRDefault="000658DF" w:rsidP="000658DF">
                            <w:pPr>
                              <w:pStyle w:val="3"/>
                              <w:spacing w:line="300" w:lineRule="auto"/>
                              <w:rPr>
                                <w:rFonts w:ascii="Times New Roman CYR" w:hAnsi="Times New Roman CYR"/>
                                <w:i/>
                                <w:iCs/>
                                <w:sz w:val="44"/>
                                <w:szCs w:val="44"/>
                              </w:rPr>
                            </w:pPr>
                            <w:bookmarkStart w:id="517" w:name="_Toc169173992"/>
                            <w:r w:rsidRPr="003A41B8">
                              <w:rPr>
                                <w:rFonts w:ascii="Times New Roman CYR" w:hAnsi="Times New Roman CYR"/>
                                <w:i/>
                                <w:iCs/>
                                <w:sz w:val="44"/>
                                <w:szCs w:val="44"/>
                              </w:rPr>
                              <w:t>ДИПЛОМНА РОБОТА БАКАЛАВРА</w:t>
                            </w:r>
                            <w:bookmarkEnd w:id="517"/>
                            <w:r w:rsidRPr="003A41B8">
                              <w:rPr>
                                <w:rFonts w:ascii="Times New Roman CYR" w:hAnsi="Times New Roman CYR"/>
                                <w:i/>
                                <w:iCs/>
                                <w:sz w:val="44"/>
                                <w:szCs w:val="44"/>
                              </w:rPr>
                              <w:t xml:space="preserve"> </w:t>
                            </w:r>
                          </w:p>
                          <w:p w14:paraId="39B276B8" w14:textId="77777777" w:rsidR="000658DF" w:rsidRPr="000D3135" w:rsidRDefault="000658DF" w:rsidP="000658DF">
                            <w:pPr>
                              <w:pStyle w:val="2"/>
                              <w:spacing w:line="300" w:lineRule="auto"/>
                              <w:rPr>
                                <w:rFonts w:ascii="Times New Roman CYR" w:hAnsi="Times New Roman CYR"/>
                                <w:b w:val="0"/>
                                <w:sz w:val="44"/>
                                <w:szCs w:val="44"/>
                              </w:rPr>
                            </w:pPr>
                            <w:bookmarkStart w:id="518" w:name="_Toc169173993"/>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518"/>
                          </w:p>
                          <w:p w14:paraId="0E813EC6"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0F51E1D0"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53509EA9" w14:textId="77777777" w:rsidR="000658DF" w:rsidRPr="000D3135" w:rsidRDefault="000658DF" w:rsidP="000658DF">
                            <w:pPr>
                              <w:spacing w:line="300" w:lineRule="auto"/>
                              <w:jc w:val="center"/>
                              <w:rPr>
                                <w:b/>
                                <w:lang w:val="uk-UA"/>
                              </w:rPr>
                            </w:pPr>
                          </w:p>
                          <w:p w14:paraId="56E398C7"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7468ECE5" w14:textId="77777777" w:rsidR="00A43AC3" w:rsidRPr="00B1453A" w:rsidRDefault="00A43AC3" w:rsidP="00987998">
                            <w:pPr>
                              <w:jc w:val="center"/>
                              <w:rPr>
                                <w:rFonts w:ascii="Calibri" w:hAnsi="Calibri"/>
                                <w:sz w:val="36"/>
                                <w:szCs w:val="36"/>
                              </w:rPr>
                            </w:pPr>
                          </w:p>
                          <w:p w14:paraId="78550EE4" w14:textId="77777777" w:rsidR="00A43AC3" w:rsidRDefault="00A43AC3" w:rsidP="00987998">
                            <w:pPr>
                              <w:jc w:val="center"/>
                              <w:rPr>
                                <w:rFonts w:ascii="Times New Roman CYR" w:hAnsi="Times New Roman CYR" w:cs="Times New Roman CYR"/>
                                <w:sz w:val="36"/>
                                <w:szCs w:val="36"/>
                              </w:rPr>
                            </w:pPr>
                          </w:p>
                          <w:p w14:paraId="72292AD9" w14:textId="77777777" w:rsidR="00A43AC3" w:rsidRDefault="00A43AC3"/>
                          <w:p w14:paraId="305DC7EF" w14:textId="77777777" w:rsidR="00A43AC3" w:rsidRPr="00630E21" w:rsidRDefault="00A43AC3" w:rsidP="00987998">
                            <w:pPr>
                              <w:pStyle w:val="3"/>
                              <w:spacing w:line="276" w:lineRule="auto"/>
                              <w:rPr>
                                <w:rFonts w:ascii="Times New Roman" w:hAnsi="Times New Roman"/>
                                <w:bCs/>
                                <w:sz w:val="48"/>
                                <w:szCs w:val="48"/>
                              </w:rPr>
                            </w:pPr>
                            <w:bookmarkStart w:id="519" w:name="_Toc169173994"/>
                            <w:r w:rsidRPr="00630E21">
                              <w:rPr>
                                <w:rFonts w:ascii="Times New Roman" w:hAnsi="Times New Roman"/>
                                <w:bCs/>
                                <w:sz w:val="48"/>
                                <w:szCs w:val="48"/>
                              </w:rPr>
                              <w:t>ДИПЛОМНА РОБОТА</w:t>
                            </w:r>
                            <w:bookmarkEnd w:id="519"/>
                          </w:p>
                          <w:p w14:paraId="18CBF47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36E4E7F" w14:textId="77777777" w:rsidR="00A43AC3" w:rsidRPr="005E3013" w:rsidRDefault="00A43AC3" w:rsidP="00987998">
                            <w:pPr>
                              <w:pStyle w:val="2"/>
                              <w:spacing w:line="276" w:lineRule="auto"/>
                              <w:rPr>
                                <w:b w:val="0"/>
                                <w:bCs/>
                                <w:iCs/>
                                <w:sz w:val="48"/>
                                <w:szCs w:val="48"/>
                                <w:highlight w:val="yellow"/>
                              </w:rPr>
                            </w:pPr>
                            <w:bookmarkStart w:id="520" w:name="_Toc16917399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20"/>
                          </w:p>
                          <w:p w14:paraId="19C6531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86ED4A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EE1CE9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7BF0CE3" w14:textId="77777777" w:rsidR="00A43AC3" w:rsidRPr="00B1453A" w:rsidRDefault="00A43AC3" w:rsidP="00987998">
                            <w:pPr>
                              <w:jc w:val="center"/>
                              <w:rPr>
                                <w:rFonts w:ascii="Calibri" w:hAnsi="Calibri"/>
                                <w:sz w:val="36"/>
                                <w:szCs w:val="36"/>
                              </w:rPr>
                            </w:pPr>
                          </w:p>
                          <w:p w14:paraId="375E2387" w14:textId="77777777" w:rsidR="00A43AC3" w:rsidRDefault="00A43AC3" w:rsidP="00987998">
                            <w:pPr>
                              <w:jc w:val="center"/>
                              <w:rPr>
                                <w:rFonts w:ascii="Times New Roman CYR" w:hAnsi="Times New Roman CYR" w:cs="Times New Roman CYR"/>
                                <w:sz w:val="36"/>
                                <w:szCs w:val="36"/>
                              </w:rPr>
                            </w:pPr>
                          </w:p>
                          <w:p w14:paraId="3185BB53" w14:textId="77777777" w:rsidR="00A43AC3" w:rsidRDefault="00A43AC3"/>
                          <w:p w14:paraId="72702B5A" w14:textId="77777777" w:rsidR="00A43AC3" w:rsidRPr="00630E21" w:rsidRDefault="00A43AC3" w:rsidP="00987998">
                            <w:pPr>
                              <w:pStyle w:val="3"/>
                              <w:spacing w:line="276" w:lineRule="auto"/>
                              <w:rPr>
                                <w:rFonts w:ascii="Times New Roman" w:hAnsi="Times New Roman"/>
                                <w:bCs/>
                                <w:sz w:val="48"/>
                                <w:szCs w:val="48"/>
                              </w:rPr>
                            </w:pPr>
                            <w:bookmarkStart w:id="521" w:name="_Toc169173996"/>
                            <w:r w:rsidRPr="00630E21">
                              <w:rPr>
                                <w:rFonts w:ascii="Times New Roman" w:hAnsi="Times New Roman"/>
                                <w:bCs/>
                                <w:sz w:val="48"/>
                                <w:szCs w:val="48"/>
                              </w:rPr>
                              <w:t>ДИПЛОМНА РОБОТА</w:t>
                            </w:r>
                            <w:bookmarkEnd w:id="521"/>
                          </w:p>
                          <w:p w14:paraId="543C117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F778A35" w14:textId="77777777" w:rsidR="00A43AC3" w:rsidRPr="005E3013" w:rsidRDefault="00A43AC3" w:rsidP="00987998">
                            <w:pPr>
                              <w:pStyle w:val="2"/>
                              <w:spacing w:line="276" w:lineRule="auto"/>
                              <w:rPr>
                                <w:b w:val="0"/>
                                <w:bCs/>
                                <w:iCs/>
                                <w:sz w:val="48"/>
                                <w:szCs w:val="48"/>
                                <w:highlight w:val="yellow"/>
                              </w:rPr>
                            </w:pPr>
                            <w:bookmarkStart w:id="522" w:name="_Toc16917399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22"/>
                          </w:p>
                          <w:p w14:paraId="47FDC3A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D47EAE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B0BAF2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A4C5CF1" w14:textId="77777777" w:rsidR="00A43AC3" w:rsidRPr="00B1453A" w:rsidRDefault="00A43AC3" w:rsidP="00987998">
                            <w:pPr>
                              <w:jc w:val="center"/>
                              <w:rPr>
                                <w:rFonts w:ascii="Calibri" w:hAnsi="Calibri"/>
                                <w:sz w:val="36"/>
                                <w:szCs w:val="36"/>
                              </w:rPr>
                            </w:pPr>
                          </w:p>
                          <w:p w14:paraId="2E964C50" w14:textId="77777777" w:rsidR="00A43AC3" w:rsidRDefault="00A43AC3" w:rsidP="00987998">
                            <w:pPr>
                              <w:jc w:val="center"/>
                              <w:rPr>
                                <w:rFonts w:ascii="Times New Roman CYR" w:hAnsi="Times New Roman CYR" w:cs="Times New Roman CYR"/>
                                <w:sz w:val="36"/>
                                <w:szCs w:val="36"/>
                              </w:rPr>
                            </w:pPr>
                          </w:p>
                          <w:p w14:paraId="56FA6CD5" w14:textId="77777777" w:rsidR="00A43AC3" w:rsidRDefault="00A43AC3"/>
                          <w:p w14:paraId="602E0410" w14:textId="77777777" w:rsidR="00A43AC3" w:rsidRPr="00630E21" w:rsidRDefault="00A43AC3" w:rsidP="00987998">
                            <w:pPr>
                              <w:pStyle w:val="3"/>
                              <w:spacing w:line="276" w:lineRule="auto"/>
                              <w:rPr>
                                <w:rFonts w:ascii="Times New Roman" w:hAnsi="Times New Roman"/>
                                <w:bCs/>
                                <w:sz w:val="48"/>
                                <w:szCs w:val="48"/>
                              </w:rPr>
                            </w:pPr>
                            <w:bookmarkStart w:id="523" w:name="_Toc169173998"/>
                            <w:r w:rsidRPr="00630E21">
                              <w:rPr>
                                <w:rFonts w:ascii="Times New Roman" w:hAnsi="Times New Roman"/>
                                <w:bCs/>
                                <w:sz w:val="48"/>
                                <w:szCs w:val="48"/>
                              </w:rPr>
                              <w:t>ДИПЛОМНА РОБОТА</w:t>
                            </w:r>
                            <w:bookmarkEnd w:id="523"/>
                          </w:p>
                          <w:p w14:paraId="605ECE1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01591B0" w14:textId="77777777" w:rsidR="00A43AC3" w:rsidRPr="005E3013" w:rsidRDefault="00A43AC3" w:rsidP="00987998">
                            <w:pPr>
                              <w:pStyle w:val="2"/>
                              <w:spacing w:line="276" w:lineRule="auto"/>
                              <w:rPr>
                                <w:b w:val="0"/>
                                <w:bCs/>
                                <w:iCs/>
                                <w:sz w:val="48"/>
                                <w:szCs w:val="48"/>
                                <w:highlight w:val="yellow"/>
                              </w:rPr>
                            </w:pPr>
                            <w:bookmarkStart w:id="524" w:name="_Toc16917399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24"/>
                          </w:p>
                          <w:p w14:paraId="4682E96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740CD7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C16244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87B2C95" w14:textId="77777777" w:rsidR="00A43AC3" w:rsidRPr="00B1453A" w:rsidRDefault="00A43AC3" w:rsidP="00987998">
                            <w:pPr>
                              <w:jc w:val="center"/>
                              <w:rPr>
                                <w:rFonts w:ascii="Calibri" w:hAnsi="Calibri"/>
                                <w:sz w:val="36"/>
                                <w:szCs w:val="36"/>
                              </w:rPr>
                            </w:pPr>
                          </w:p>
                          <w:p w14:paraId="286A3A27" w14:textId="77777777" w:rsidR="00A43AC3" w:rsidRDefault="00A43AC3" w:rsidP="00987998">
                            <w:pPr>
                              <w:jc w:val="center"/>
                              <w:rPr>
                                <w:rFonts w:ascii="Times New Roman CYR" w:hAnsi="Times New Roman CYR" w:cs="Times New Roman CYR"/>
                                <w:sz w:val="36"/>
                                <w:szCs w:val="36"/>
                              </w:rPr>
                            </w:pPr>
                          </w:p>
                          <w:p w14:paraId="0E45C4E9" w14:textId="77777777" w:rsidR="00A43AC3" w:rsidRDefault="00A43AC3"/>
                          <w:p w14:paraId="259FD0D9" w14:textId="77777777" w:rsidR="00A43AC3" w:rsidRPr="00630E21" w:rsidRDefault="00A43AC3" w:rsidP="00987998">
                            <w:pPr>
                              <w:pStyle w:val="3"/>
                              <w:spacing w:line="276" w:lineRule="auto"/>
                              <w:rPr>
                                <w:rFonts w:ascii="Times New Roman" w:hAnsi="Times New Roman"/>
                                <w:bCs/>
                                <w:sz w:val="48"/>
                                <w:szCs w:val="48"/>
                              </w:rPr>
                            </w:pPr>
                            <w:bookmarkStart w:id="525" w:name="_Toc169174000"/>
                            <w:r w:rsidRPr="00630E21">
                              <w:rPr>
                                <w:rFonts w:ascii="Times New Roman" w:hAnsi="Times New Roman"/>
                                <w:bCs/>
                                <w:sz w:val="48"/>
                                <w:szCs w:val="48"/>
                              </w:rPr>
                              <w:t>ДИПЛОМНА РОБОТА</w:t>
                            </w:r>
                            <w:bookmarkEnd w:id="525"/>
                          </w:p>
                          <w:p w14:paraId="7F1BE32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BE56212" w14:textId="77777777" w:rsidR="00A43AC3" w:rsidRPr="005E3013" w:rsidRDefault="00A43AC3" w:rsidP="00987998">
                            <w:pPr>
                              <w:pStyle w:val="2"/>
                              <w:spacing w:line="276" w:lineRule="auto"/>
                              <w:rPr>
                                <w:b w:val="0"/>
                                <w:bCs/>
                                <w:iCs/>
                                <w:sz w:val="48"/>
                                <w:szCs w:val="48"/>
                                <w:highlight w:val="yellow"/>
                              </w:rPr>
                            </w:pPr>
                            <w:bookmarkStart w:id="526" w:name="_Toc16917400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26"/>
                          </w:p>
                          <w:p w14:paraId="59F03AC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00B05C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1EAAE2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32864B0" w14:textId="77777777" w:rsidR="00A43AC3" w:rsidRPr="00B1453A" w:rsidRDefault="00A43AC3" w:rsidP="00987998">
                            <w:pPr>
                              <w:jc w:val="center"/>
                              <w:rPr>
                                <w:rFonts w:ascii="Calibri" w:hAnsi="Calibri"/>
                                <w:sz w:val="36"/>
                                <w:szCs w:val="36"/>
                              </w:rPr>
                            </w:pPr>
                          </w:p>
                          <w:p w14:paraId="4FAB8F46" w14:textId="77777777" w:rsidR="00A43AC3" w:rsidRDefault="00A43AC3" w:rsidP="00987998">
                            <w:pPr>
                              <w:jc w:val="center"/>
                              <w:rPr>
                                <w:rFonts w:ascii="Times New Roman CYR" w:hAnsi="Times New Roman CYR" w:cs="Times New Roman CYR"/>
                                <w:sz w:val="36"/>
                                <w:szCs w:val="36"/>
                              </w:rPr>
                            </w:pPr>
                          </w:p>
                          <w:p w14:paraId="03A45A62" w14:textId="77777777" w:rsidR="00A43AC3" w:rsidRDefault="00A43AC3"/>
                          <w:p w14:paraId="532C0EEF" w14:textId="77777777" w:rsidR="00A43AC3" w:rsidRPr="00630E21" w:rsidRDefault="00A43AC3" w:rsidP="00987998">
                            <w:pPr>
                              <w:pStyle w:val="3"/>
                              <w:spacing w:line="276" w:lineRule="auto"/>
                              <w:rPr>
                                <w:rFonts w:ascii="Times New Roman" w:hAnsi="Times New Roman"/>
                                <w:bCs/>
                                <w:sz w:val="48"/>
                                <w:szCs w:val="48"/>
                              </w:rPr>
                            </w:pPr>
                            <w:bookmarkStart w:id="527" w:name="_Toc169174002"/>
                            <w:r w:rsidRPr="00630E21">
                              <w:rPr>
                                <w:rFonts w:ascii="Times New Roman" w:hAnsi="Times New Roman"/>
                                <w:bCs/>
                                <w:sz w:val="48"/>
                                <w:szCs w:val="48"/>
                              </w:rPr>
                              <w:t>ДИПЛОМНА РОБОТА</w:t>
                            </w:r>
                            <w:bookmarkEnd w:id="527"/>
                          </w:p>
                          <w:p w14:paraId="5C45BC8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A5EF28A" w14:textId="77777777" w:rsidR="00A43AC3" w:rsidRPr="005E3013" w:rsidRDefault="00A43AC3" w:rsidP="00987998">
                            <w:pPr>
                              <w:pStyle w:val="2"/>
                              <w:spacing w:line="276" w:lineRule="auto"/>
                              <w:rPr>
                                <w:b w:val="0"/>
                                <w:bCs/>
                                <w:iCs/>
                                <w:sz w:val="48"/>
                                <w:szCs w:val="48"/>
                                <w:highlight w:val="yellow"/>
                              </w:rPr>
                            </w:pPr>
                            <w:bookmarkStart w:id="528" w:name="_Toc16917400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28"/>
                          </w:p>
                          <w:p w14:paraId="278B945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0C793E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38279E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F8C9E50" w14:textId="77777777" w:rsidR="00A43AC3" w:rsidRPr="00B1453A" w:rsidRDefault="00A43AC3" w:rsidP="00987998">
                            <w:pPr>
                              <w:jc w:val="center"/>
                              <w:rPr>
                                <w:rFonts w:ascii="Calibri" w:hAnsi="Calibri"/>
                                <w:sz w:val="36"/>
                                <w:szCs w:val="36"/>
                              </w:rPr>
                            </w:pPr>
                          </w:p>
                          <w:p w14:paraId="00A250D6" w14:textId="77777777" w:rsidR="00A43AC3" w:rsidRDefault="00A43AC3" w:rsidP="00987998">
                            <w:pPr>
                              <w:jc w:val="center"/>
                              <w:rPr>
                                <w:rFonts w:ascii="Times New Roman CYR" w:hAnsi="Times New Roman CYR" w:cs="Times New Roman CYR"/>
                                <w:sz w:val="36"/>
                                <w:szCs w:val="36"/>
                              </w:rPr>
                            </w:pPr>
                          </w:p>
                          <w:p w14:paraId="6E03D943" w14:textId="77777777" w:rsidR="00A43AC3" w:rsidRDefault="00A43AC3"/>
                          <w:p w14:paraId="24B2D009" w14:textId="77777777" w:rsidR="00A43AC3" w:rsidRPr="00630E21" w:rsidRDefault="00A43AC3" w:rsidP="00987998">
                            <w:pPr>
                              <w:pStyle w:val="3"/>
                              <w:spacing w:line="276" w:lineRule="auto"/>
                              <w:rPr>
                                <w:rFonts w:ascii="Times New Roman" w:hAnsi="Times New Roman"/>
                                <w:bCs/>
                                <w:sz w:val="48"/>
                                <w:szCs w:val="48"/>
                              </w:rPr>
                            </w:pPr>
                            <w:bookmarkStart w:id="529" w:name="_Toc169174004"/>
                            <w:r w:rsidRPr="00630E21">
                              <w:rPr>
                                <w:rFonts w:ascii="Times New Roman" w:hAnsi="Times New Roman"/>
                                <w:bCs/>
                                <w:sz w:val="48"/>
                                <w:szCs w:val="48"/>
                              </w:rPr>
                              <w:t>ДИПЛОМНА РОБОТА</w:t>
                            </w:r>
                            <w:bookmarkEnd w:id="529"/>
                          </w:p>
                          <w:p w14:paraId="7AE3AF7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BCFBCBB" w14:textId="77777777" w:rsidR="00A43AC3" w:rsidRPr="005E3013" w:rsidRDefault="00A43AC3" w:rsidP="00987998">
                            <w:pPr>
                              <w:pStyle w:val="2"/>
                              <w:spacing w:line="276" w:lineRule="auto"/>
                              <w:rPr>
                                <w:b w:val="0"/>
                                <w:bCs/>
                                <w:iCs/>
                                <w:sz w:val="48"/>
                                <w:szCs w:val="48"/>
                                <w:highlight w:val="yellow"/>
                              </w:rPr>
                            </w:pPr>
                            <w:bookmarkStart w:id="530" w:name="_Toc16917400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30"/>
                          </w:p>
                          <w:p w14:paraId="3B880A8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D07D60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0AA71E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5DFAC85" w14:textId="77777777" w:rsidR="00A43AC3" w:rsidRPr="00B1453A" w:rsidRDefault="00A43AC3" w:rsidP="00987998">
                            <w:pPr>
                              <w:jc w:val="center"/>
                              <w:rPr>
                                <w:rFonts w:ascii="Calibri" w:hAnsi="Calibri"/>
                                <w:sz w:val="36"/>
                                <w:szCs w:val="36"/>
                              </w:rPr>
                            </w:pPr>
                          </w:p>
                          <w:p w14:paraId="70EA0D61" w14:textId="77777777" w:rsidR="00A43AC3" w:rsidRDefault="00A43AC3" w:rsidP="00987998">
                            <w:pPr>
                              <w:jc w:val="center"/>
                              <w:rPr>
                                <w:rFonts w:ascii="Times New Roman CYR" w:hAnsi="Times New Roman CYR" w:cs="Times New Roman CYR"/>
                                <w:sz w:val="36"/>
                                <w:szCs w:val="36"/>
                              </w:rPr>
                            </w:pPr>
                          </w:p>
                          <w:p w14:paraId="5E1042BD" w14:textId="77777777" w:rsidR="00A43AC3" w:rsidRDefault="00A43AC3"/>
                          <w:p w14:paraId="30DD3A48" w14:textId="77777777" w:rsidR="00A43AC3" w:rsidRPr="00630E21" w:rsidRDefault="00A43AC3" w:rsidP="00987998">
                            <w:pPr>
                              <w:pStyle w:val="3"/>
                              <w:spacing w:line="276" w:lineRule="auto"/>
                              <w:rPr>
                                <w:rFonts w:ascii="Times New Roman" w:hAnsi="Times New Roman"/>
                                <w:bCs/>
                                <w:sz w:val="48"/>
                                <w:szCs w:val="48"/>
                              </w:rPr>
                            </w:pPr>
                            <w:bookmarkStart w:id="531" w:name="_Toc169174006"/>
                            <w:r w:rsidRPr="00630E21">
                              <w:rPr>
                                <w:rFonts w:ascii="Times New Roman" w:hAnsi="Times New Roman"/>
                                <w:bCs/>
                                <w:sz w:val="48"/>
                                <w:szCs w:val="48"/>
                              </w:rPr>
                              <w:t>ДИПЛОМНА РОБОТА</w:t>
                            </w:r>
                            <w:bookmarkEnd w:id="531"/>
                          </w:p>
                          <w:p w14:paraId="3211AC0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B017A82" w14:textId="77777777" w:rsidR="00A43AC3" w:rsidRPr="005E3013" w:rsidRDefault="00A43AC3" w:rsidP="00987998">
                            <w:pPr>
                              <w:pStyle w:val="2"/>
                              <w:spacing w:line="276" w:lineRule="auto"/>
                              <w:rPr>
                                <w:b w:val="0"/>
                                <w:bCs/>
                                <w:iCs/>
                                <w:sz w:val="48"/>
                                <w:szCs w:val="48"/>
                                <w:highlight w:val="yellow"/>
                              </w:rPr>
                            </w:pPr>
                            <w:bookmarkStart w:id="532" w:name="_Toc16917400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32"/>
                          </w:p>
                          <w:p w14:paraId="32C5B1A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53C569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6D398C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E99F387" w14:textId="77777777" w:rsidR="00A43AC3" w:rsidRPr="00B1453A" w:rsidRDefault="00A43AC3" w:rsidP="00987998">
                            <w:pPr>
                              <w:jc w:val="center"/>
                              <w:rPr>
                                <w:rFonts w:ascii="Calibri" w:hAnsi="Calibri"/>
                                <w:sz w:val="36"/>
                                <w:szCs w:val="36"/>
                              </w:rPr>
                            </w:pPr>
                          </w:p>
                          <w:p w14:paraId="4320299B" w14:textId="77777777" w:rsidR="00A43AC3" w:rsidRDefault="00A43AC3" w:rsidP="00987998">
                            <w:pPr>
                              <w:jc w:val="center"/>
                              <w:rPr>
                                <w:rFonts w:ascii="Times New Roman CYR" w:hAnsi="Times New Roman CYR" w:cs="Times New Roman CYR"/>
                                <w:sz w:val="36"/>
                                <w:szCs w:val="36"/>
                              </w:rPr>
                            </w:pPr>
                          </w:p>
                          <w:p w14:paraId="43E8F58D" w14:textId="77777777" w:rsidR="00A43AC3" w:rsidRDefault="00A43AC3"/>
                          <w:p w14:paraId="5B20FEAF" w14:textId="77777777" w:rsidR="000658DF" w:rsidRPr="003A41B8" w:rsidRDefault="000658DF" w:rsidP="000658DF">
                            <w:pPr>
                              <w:pStyle w:val="3"/>
                              <w:spacing w:line="300" w:lineRule="auto"/>
                              <w:rPr>
                                <w:rFonts w:ascii="Times New Roman CYR" w:hAnsi="Times New Roman CYR"/>
                                <w:i/>
                                <w:iCs/>
                                <w:sz w:val="44"/>
                                <w:szCs w:val="44"/>
                              </w:rPr>
                            </w:pPr>
                            <w:bookmarkStart w:id="533" w:name="_Toc169174008"/>
                            <w:r w:rsidRPr="003A41B8">
                              <w:rPr>
                                <w:rFonts w:ascii="Times New Roman CYR" w:hAnsi="Times New Roman CYR"/>
                                <w:i/>
                                <w:iCs/>
                                <w:sz w:val="44"/>
                                <w:szCs w:val="44"/>
                              </w:rPr>
                              <w:t>ДИПЛОМНА РОБОТА БАКАЛАВРА</w:t>
                            </w:r>
                            <w:bookmarkEnd w:id="533"/>
                            <w:r w:rsidRPr="003A41B8">
                              <w:rPr>
                                <w:rFonts w:ascii="Times New Roman CYR" w:hAnsi="Times New Roman CYR"/>
                                <w:i/>
                                <w:iCs/>
                                <w:sz w:val="44"/>
                                <w:szCs w:val="44"/>
                              </w:rPr>
                              <w:t xml:space="preserve"> </w:t>
                            </w:r>
                          </w:p>
                          <w:p w14:paraId="1BD75EF6" w14:textId="77777777" w:rsidR="000658DF" w:rsidRPr="000D3135" w:rsidRDefault="000658DF" w:rsidP="000658DF">
                            <w:pPr>
                              <w:pStyle w:val="2"/>
                              <w:spacing w:line="300" w:lineRule="auto"/>
                              <w:rPr>
                                <w:rFonts w:ascii="Times New Roman CYR" w:hAnsi="Times New Roman CYR"/>
                                <w:b w:val="0"/>
                                <w:sz w:val="44"/>
                                <w:szCs w:val="44"/>
                              </w:rPr>
                            </w:pPr>
                            <w:bookmarkStart w:id="534" w:name="_Toc169174009"/>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534"/>
                          </w:p>
                          <w:p w14:paraId="3062BF9C"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575D9F02"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3DA9F9AD" w14:textId="77777777" w:rsidR="000658DF" w:rsidRPr="000D3135" w:rsidRDefault="000658DF" w:rsidP="000658DF">
                            <w:pPr>
                              <w:spacing w:line="300" w:lineRule="auto"/>
                              <w:jc w:val="center"/>
                              <w:rPr>
                                <w:b/>
                                <w:lang w:val="uk-UA"/>
                              </w:rPr>
                            </w:pPr>
                          </w:p>
                          <w:p w14:paraId="3CDC358B"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66FEEB36" w14:textId="77777777" w:rsidR="00A43AC3" w:rsidRPr="00B1453A" w:rsidRDefault="00A43AC3" w:rsidP="00987998">
                            <w:pPr>
                              <w:jc w:val="center"/>
                              <w:rPr>
                                <w:rFonts w:ascii="Calibri" w:hAnsi="Calibri"/>
                                <w:sz w:val="36"/>
                                <w:szCs w:val="36"/>
                              </w:rPr>
                            </w:pPr>
                          </w:p>
                          <w:p w14:paraId="5C926F07" w14:textId="77777777" w:rsidR="00A43AC3" w:rsidRDefault="00A43AC3" w:rsidP="00987998">
                            <w:pPr>
                              <w:jc w:val="center"/>
                              <w:rPr>
                                <w:rFonts w:ascii="Times New Roman CYR" w:hAnsi="Times New Roman CYR" w:cs="Times New Roman CYR"/>
                                <w:sz w:val="36"/>
                                <w:szCs w:val="36"/>
                              </w:rPr>
                            </w:pPr>
                          </w:p>
                          <w:p w14:paraId="78BA3568" w14:textId="77777777" w:rsidR="00A43AC3" w:rsidRDefault="00A43AC3"/>
                          <w:p w14:paraId="1A9FDD21" w14:textId="77777777" w:rsidR="00A43AC3" w:rsidRPr="00630E21" w:rsidRDefault="00A43AC3" w:rsidP="00987998">
                            <w:pPr>
                              <w:pStyle w:val="3"/>
                              <w:spacing w:line="276" w:lineRule="auto"/>
                              <w:rPr>
                                <w:rFonts w:ascii="Times New Roman" w:hAnsi="Times New Roman"/>
                                <w:bCs/>
                                <w:sz w:val="48"/>
                                <w:szCs w:val="48"/>
                              </w:rPr>
                            </w:pPr>
                            <w:bookmarkStart w:id="535" w:name="_Toc169174010"/>
                            <w:r w:rsidRPr="00630E21">
                              <w:rPr>
                                <w:rFonts w:ascii="Times New Roman" w:hAnsi="Times New Roman"/>
                                <w:bCs/>
                                <w:sz w:val="48"/>
                                <w:szCs w:val="48"/>
                              </w:rPr>
                              <w:t>ДИПЛОМНА РОБОТА</w:t>
                            </w:r>
                            <w:bookmarkEnd w:id="535"/>
                          </w:p>
                          <w:p w14:paraId="01F308B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3A12FA3" w14:textId="77777777" w:rsidR="00A43AC3" w:rsidRPr="005E3013" w:rsidRDefault="00A43AC3" w:rsidP="00987998">
                            <w:pPr>
                              <w:pStyle w:val="2"/>
                              <w:spacing w:line="276" w:lineRule="auto"/>
                              <w:rPr>
                                <w:b w:val="0"/>
                                <w:bCs/>
                                <w:iCs/>
                                <w:sz w:val="48"/>
                                <w:szCs w:val="48"/>
                                <w:highlight w:val="yellow"/>
                              </w:rPr>
                            </w:pPr>
                            <w:bookmarkStart w:id="536" w:name="_Toc16917401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36"/>
                          </w:p>
                          <w:p w14:paraId="39AD690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CA399E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B53CA4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88492DD" w14:textId="77777777" w:rsidR="00A43AC3" w:rsidRPr="00B1453A" w:rsidRDefault="00A43AC3" w:rsidP="00987998">
                            <w:pPr>
                              <w:jc w:val="center"/>
                              <w:rPr>
                                <w:rFonts w:ascii="Calibri" w:hAnsi="Calibri"/>
                                <w:sz w:val="36"/>
                                <w:szCs w:val="36"/>
                              </w:rPr>
                            </w:pPr>
                          </w:p>
                          <w:p w14:paraId="3102E62D" w14:textId="77777777" w:rsidR="00A43AC3" w:rsidRDefault="00A43AC3" w:rsidP="00987998">
                            <w:pPr>
                              <w:jc w:val="center"/>
                              <w:rPr>
                                <w:rFonts w:ascii="Times New Roman CYR" w:hAnsi="Times New Roman CYR" w:cs="Times New Roman CYR"/>
                                <w:sz w:val="36"/>
                                <w:szCs w:val="36"/>
                              </w:rPr>
                            </w:pPr>
                          </w:p>
                          <w:p w14:paraId="57452789" w14:textId="77777777" w:rsidR="00A43AC3" w:rsidRDefault="00A43AC3"/>
                          <w:p w14:paraId="130A8EC9" w14:textId="77777777" w:rsidR="00A43AC3" w:rsidRPr="00630E21" w:rsidRDefault="00A43AC3" w:rsidP="00987998">
                            <w:pPr>
                              <w:pStyle w:val="3"/>
                              <w:spacing w:line="276" w:lineRule="auto"/>
                              <w:rPr>
                                <w:rFonts w:ascii="Times New Roman" w:hAnsi="Times New Roman"/>
                                <w:bCs/>
                                <w:sz w:val="48"/>
                                <w:szCs w:val="48"/>
                              </w:rPr>
                            </w:pPr>
                            <w:bookmarkStart w:id="537" w:name="_Toc169174012"/>
                            <w:r w:rsidRPr="00630E21">
                              <w:rPr>
                                <w:rFonts w:ascii="Times New Roman" w:hAnsi="Times New Roman"/>
                                <w:bCs/>
                                <w:sz w:val="48"/>
                                <w:szCs w:val="48"/>
                              </w:rPr>
                              <w:t>ДИПЛОМНА РОБОТА</w:t>
                            </w:r>
                            <w:bookmarkEnd w:id="537"/>
                          </w:p>
                          <w:p w14:paraId="17146A9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54A1E31" w14:textId="77777777" w:rsidR="00A43AC3" w:rsidRPr="005E3013" w:rsidRDefault="00A43AC3" w:rsidP="00987998">
                            <w:pPr>
                              <w:pStyle w:val="2"/>
                              <w:spacing w:line="276" w:lineRule="auto"/>
                              <w:rPr>
                                <w:b w:val="0"/>
                                <w:bCs/>
                                <w:iCs/>
                                <w:sz w:val="48"/>
                                <w:szCs w:val="48"/>
                                <w:highlight w:val="yellow"/>
                              </w:rPr>
                            </w:pPr>
                            <w:bookmarkStart w:id="538" w:name="_Toc16917401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38"/>
                          </w:p>
                          <w:p w14:paraId="0774F08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C3C43C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F0045B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87F47F5" w14:textId="77777777" w:rsidR="00A43AC3" w:rsidRPr="00B1453A" w:rsidRDefault="00A43AC3" w:rsidP="00987998">
                            <w:pPr>
                              <w:jc w:val="center"/>
                              <w:rPr>
                                <w:rFonts w:ascii="Calibri" w:hAnsi="Calibri"/>
                                <w:sz w:val="36"/>
                                <w:szCs w:val="36"/>
                              </w:rPr>
                            </w:pPr>
                          </w:p>
                          <w:p w14:paraId="75F870F8" w14:textId="77777777" w:rsidR="00A43AC3" w:rsidRDefault="00A43AC3" w:rsidP="00987998">
                            <w:pPr>
                              <w:jc w:val="center"/>
                              <w:rPr>
                                <w:rFonts w:ascii="Times New Roman CYR" w:hAnsi="Times New Roman CYR" w:cs="Times New Roman CYR"/>
                                <w:sz w:val="36"/>
                                <w:szCs w:val="36"/>
                              </w:rPr>
                            </w:pPr>
                          </w:p>
                          <w:p w14:paraId="5712DAAB" w14:textId="77777777" w:rsidR="00A43AC3" w:rsidRDefault="00A43AC3"/>
                          <w:p w14:paraId="095BC6A3" w14:textId="77777777" w:rsidR="00A43AC3" w:rsidRPr="00630E21" w:rsidRDefault="00A43AC3" w:rsidP="00987998">
                            <w:pPr>
                              <w:pStyle w:val="3"/>
                              <w:spacing w:line="276" w:lineRule="auto"/>
                              <w:rPr>
                                <w:rFonts w:ascii="Times New Roman" w:hAnsi="Times New Roman"/>
                                <w:bCs/>
                                <w:sz w:val="48"/>
                                <w:szCs w:val="48"/>
                              </w:rPr>
                            </w:pPr>
                            <w:bookmarkStart w:id="539" w:name="_Toc169174014"/>
                            <w:r w:rsidRPr="00630E21">
                              <w:rPr>
                                <w:rFonts w:ascii="Times New Roman" w:hAnsi="Times New Roman"/>
                                <w:bCs/>
                                <w:sz w:val="48"/>
                                <w:szCs w:val="48"/>
                              </w:rPr>
                              <w:t>ДИПЛОМНА РОБОТА</w:t>
                            </w:r>
                            <w:bookmarkEnd w:id="539"/>
                          </w:p>
                          <w:p w14:paraId="20E0200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1387019" w14:textId="77777777" w:rsidR="00A43AC3" w:rsidRPr="005E3013" w:rsidRDefault="00A43AC3" w:rsidP="00987998">
                            <w:pPr>
                              <w:pStyle w:val="2"/>
                              <w:spacing w:line="276" w:lineRule="auto"/>
                              <w:rPr>
                                <w:b w:val="0"/>
                                <w:bCs/>
                                <w:iCs/>
                                <w:sz w:val="48"/>
                                <w:szCs w:val="48"/>
                                <w:highlight w:val="yellow"/>
                              </w:rPr>
                            </w:pPr>
                            <w:bookmarkStart w:id="540" w:name="_Toc16917401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40"/>
                          </w:p>
                          <w:p w14:paraId="7D314F9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7C72BE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EEBDA8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92ACA21" w14:textId="77777777" w:rsidR="00A43AC3" w:rsidRPr="00B1453A" w:rsidRDefault="00A43AC3" w:rsidP="00987998">
                            <w:pPr>
                              <w:jc w:val="center"/>
                              <w:rPr>
                                <w:rFonts w:ascii="Calibri" w:hAnsi="Calibri"/>
                                <w:sz w:val="36"/>
                                <w:szCs w:val="36"/>
                              </w:rPr>
                            </w:pPr>
                          </w:p>
                          <w:p w14:paraId="1999151B" w14:textId="77777777" w:rsidR="00A43AC3" w:rsidRDefault="00A43AC3" w:rsidP="00987998">
                            <w:pPr>
                              <w:jc w:val="center"/>
                              <w:rPr>
                                <w:rFonts w:ascii="Times New Roman CYR" w:hAnsi="Times New Roman CYR" w:cs="Times New Roman CYR"/>
                                <w:sz w:val="36"/>
                                <w:szCs w:val="36"/>
                              </w:rPr>
                            </w:pPr>
                          </w:p>
                          <w:p w14:paraId="20CB5A5E" w14:textId="77777777" w:rsidR="00A43AC3" w:rsidRDefault="00A43AC3"/>
                          <w:p w14:paraId="34568C69" w14:textId="77777777" w:rsidR="00A43AC3" w:rsidRPr="00630E21" w:rsidRDefault="00A43AC3" w:rsidP="00987998">
                            <w:pPr>
                              <w:pStyle w:val="3"/>
                              <w:spacing w:line="276" w:lineRule="auto"/>
                              <w:rPr>
                                <w:rFonts w:ascii="Times New Roman" w:hAnsi="Times New Roman"/>
                                <w:bCs/>
                                <w:sz w:val="48"/>
                                <w:szCs w:val="48"/>
                              </w:rPr>
                            </w:pPr>
                            <w:bookmarkStart w:id="541" w:name="_Toc169174016"/>
                            <w:r w:rsidRPr="00630E21">
                              <w:rPr>
                                <w:rFonts w:ascii="Times New Roman" w:hAnsi="Times New Roman"/>
                                <w:bCs/>
                                <w:sz w:val="48"/>
                                <w:szCs w:val="48"/>
                              </w:rPr>
                              <w:t>ДИПЛОМНА РОБОТА</w:t>
                            </w:r>
                            <w:bookmarkEnd w:id="541"/>
                          </w:p>
                          <w:p w14:paraId="77555DD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0FD6502" w14:textId="77777777" w:rsidR="00A43AC3" w:rsidRPr="005E3013" w:rsidRDefault="00A43AC3" w:rsidP="00987998">
                            <w:pPr>
                              <w:pStyle w:val="2"/>
                              <w:spacing w:line="276" w:lineRule="auto"/>
                              <w:rPr>
                                <w:b w:val="0"/>
                                <w:bCs/>
                                <w:iCs/>
                                <w:sz w:val="48"/>
                                <w:szCs w:val="48"/>
                                <w:highlight w:val="yellow"/>
                              </w:rPr>
                            </w:pPr>
                            <w:bookmarkStart w:id="542" w:name="_Toc16917401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42"/>
                          </w:p>
                          <w:p w14:paraId="3418D33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76BEED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2B6DD1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C4B8DAB" w14:textId="77777777" w:rsidR="00A43AC3" w:rsidRPr="00B1453A" w:rsidRDefault="00A43AC3" w:rsidP="00987998">
                            <w:pPr>
                              <w:jc w:val="center"/>
                              <w:rPr>
                                <w:rFonts w:ascii="Calibri" w:hAnsi="Calibri"/>
                                <w:sz w:val="36"/>
                                <w:szCs w:val="36"/>
                              </w:rPr>
                            </w:pPr>
                          </w:p>
                          <w:p w14:paraId="7986D7AC" w14:textId="77777777" w:rsidR="00A43AC3" w:rsidRDefault="00A43AC3" w:rsidP="00987998">
                            <w:pPr>
                              <w:jc w:val="center"/>
                              <w:rPr>
                                <w:rFonts w:ascii="Times New Roman CYR" w:hAnsi="Times New Roman CYR" w:cs="Times New Roman CYR"/>
                                <w:sz w:val="36"/>
                                <w:szCs w:val="36"/>
                              </w:rPr>
                            </w:pPr>
                          </w:p>
                          <w:p w14:paraId="450CD9BF" w14:textId="77777777" w:rsidR="00A43AC3" w:rsidRDefault="00A43AC3"/>
                          <w:p w14:paraId="190A3C65" w14:textId="77777777" w:rsidR="00A43AC3" w:rsidRPr="00630E21" w:rsidRDefault="00A43AC3" w:rsidP="00987998">
                            <w:pPr>
                              <w:pStyle w:val="3"/>
                              <w:spacing w:line="276" w:lineRule="auto"/>
                              <w:rPr>
                                <w:rFonts w:ascii="Times New Roman" w:hAnsi="Times New Roman"/>
                                <w:bCs/>
                                <w:sz w:val="48"/>
                                <w:szCs w:val="48"/>
                              </w:rPr>
                            </w:pPr>
                            <w:bookmarkStart w:id="543" w:name="_Toc169174018"/>
                            <w:r w:rsidRPr="00630E21">
                              <w:rPr>
                                <w:rFonts w:ascii="Times New Roman" w:hAnsi="Times New Roman"/>
                                <w:bCs/>
                                <w:sz w:val="48"/>
                                <w:szCs w:val="48"/>
                              </w:rPr>
                              <w:t>ДИПЛОМНА РОБОТА</w:t>
                            </w:r>
                            <w:bookmarkEnd w:id="543"/>
                          </w:p>
                          <w:p w14:paraId="38BBB78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47C5870" w14:textId="77777777" w:rsidR="00A43AC3" w:rsidRPr="005E3013" w:rsidRDefault="00A43AC3" w:rsidP="00987998">
                            <w:pPr>
                              <w:pStyle w:val="2"/>
                              <w:spacing w:line="276" w:lineRule="auto"/>
                              <w:rPr>
                                <w:b w:val="0"/>
                                <w:bCs/>
                                <w:iCs/>
                                <w:sz w:val="48"/>
                                <w:szCs w:val="48"/>
                                <w:highlight w:val="yellow"/>
                              </w:rPr>
                            </w:pPr>
                            <w:bookmarkStart w:id="544" w:name="_Toc16917401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44"/>
                          </w:p>
                          <w:p w14:paraId="0159827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1EF483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3B2C4F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C3B329C" w14:textId="77777777" w:rsidR="00A43AC3" w:rsidRPr="00B1453A" w:rsidRDefault="00A43AC3" w:rsidP="00987998">
                            <w:pPr>
                              <w:jc w:val="center"/>
                              <w:rPr>
                                <w:rFonts w:ascii="Calibri" w:hAnsi="Calibri"/>
                                <w:sz w:val="36"/>
                                <w:szCs w:val="36"/>
                              </w:rPr>
                            </w:pPr>
                          </w:p>
                          <w:p w14:paraId="361186AE" w14:textId="77777777" w:rsidR="00A43AC3" w:rsidRDefault="00A43AC3" w:rsidP="00987998">
                            <w:pPr>
                              <w:jc w:val="center"/>
                              <w:rPr>
                                <w:rFonts w:ascii="Times New Roman CYR" w:hAnsi="Times New Roman CYR" w:cs="Times New Roman CYR"/>
                                <w:sz w:val="36"/>
                                <w:szCs w:val="36"/>
                              </w:rPr>
                            </w:pPr>
                          </w:p>
                          <w:p w14:paraId="59688C5D" w14:textId="77777777" w:rsidR="00A43AC3" w:rsidRDefault="00A43AC3"/>
                          <w:p w14:paraId="1ADDACBF" w14:textId="77777777" w:rsidR="00A43AC3" w:rsidRPr="00630E21" w:rsidRDefault="00A43AC3" w:rsidP="00987998">
                            <w:pPr>
                              <w:pStyle w:val="3"/>
                              <w:spacing w:line="276" w:lineRule="auto"/>
                              <w:rPr>
                                <w:rFonts w:ascii="Times New Roman" w:hAnsi="Times New Roman"/>
                                <w:bCs/>
                                <w:sz w:val="48"/>
                                <w:szCs w:val="48"/>
                              </w:rPr>
                            </w:pPr>
                            <w:bookmarkStart w:id="545" w:name="_Toc169174020"/>
                            <w:r w:rsidRPr="00630E21">
                              <w:rPr>
                                <w:rFonts w:ascii="Times New Roman" w:hAnsi="Times New Roman"/>
                                <w:bCs/>
                                <w:sz w:val="48"/>
                                <w:szCs w:val="48"/>
                              </w:rPr>
                              <w:t>ДИПЛОМНА РОБОТА</w:t>
                            </w:r>
                            <w:bookmarkEnd w:id="545"/>
                          </w:p>
                          <w:p w14:paraId="4538D08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FA4031D" w14:textId="77777777" w:rsidR="00A43AC3" w:rsidRPr="005E3013" w:rsidRDefault="00A43AC3" w:rsidP="00987998">
                            <w:pPr>
                              <w:pStyle w:val="2"/>
                              <w:spacing w:line="276" w:lineRule="auto"/>
                              <w:rPr>
                                <w:b w:val="0"/>
                                <w:bCs/>
                                <w:iCs/>
                                <w:sz w:val="48"/>
                                <w:szCs w:val="48"/>
                                <w:highlight w:val="yellow"/>
                              </w:rPr>
                            </w:pPr>
                            <w:bookmarkStart w:id="546" w:name="_Toc16917402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46"/>
                          </w:p>
                          <w:p w14:paraId="42183AF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69BD26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2E29E3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ADD838C" w14:textId="77777777" w:rsidR="00A43AC3" w:rsidRPr="00B1453A" w:rsidRDefault="00A43AC3" w:rsidP="00987998">
                            <w:pPr>
                              <w:jc w:val="center"/>
                              <w:rPr>
                                <w:rFonts w:ascii="Calibri" w:hAnsi="Calibri"/>
                                <w:sz w:val="36"/>
                                <w:szCs w:val="36"/>
                              </w:rPr>
                            </w:pPr>
                          </w:p>
                          <w:p w14:paraId="3F0C4F3A" w14:textId="77777777" w:rsidR="00A43AC3" w:rsidRDefault="00A43AC3" w:rsidP="00987998">
                            <w:pPr>
                              <w:jc w:val="center"/>
                              <w:rPr>
                                <w:rFonts w:ascii="Times New Roman CYR" w:hAnsi="Times New Roman CYR" w:cs="Times New Roman CYR"/>
                                <w:sz w:val="36"/>
                                <w:szCs w:val="36"/>
                              </w:rPr>
                            </w:pPr>
                          </w:p>
                          <w:p w14:paraId="564834D8" w14:textId="77777777" w:rsidR="00A43AC3" w:rsidRDefault="00A43AC3"/>
                          <w:p w14:paraId="2B2014F7" w14:textId="77777777" w:rsidR="00A43AC3" w:rsidRPr="00630E21" w:rsidRDefault="00A43AC3" w:rsidP="00987998">
                            <w:pPr>
                              <w:pStyle w:val="3"/>
                              <w:spacing w:line="276" w:lineRule="auto"/>
                              <w:rPr>
                                <w:rFonts w:ascii="Times New Roman" w:hAnsi="Times New Roman"/>
                                <w:bCs/>
                                <w:sz w:val="48"/>
                                <w:szCs w:val="48"/>
                              </w:rPr>
                            </w:pPr>
                            <w:bookmarkStart w:id="547" w:name="_Toc169174022"/>
                            <w:r w:rsidRPr="00630E21">
                              <w:rPr>
                                <w:rFonts w:ascii="Times New Roman" w:hAnsi="Times New Roman"/>
                                <w:bCs/>
                                <w:sz w:val="48"/>
                                <w:szCs w:val="48"/>
                              </w:rPr>
                              <w:t>ДИПЛОМНА РОБОТА</w:t>
                            </w:r>
                            <w:bookmarkEnd w:id="547"/>
                          </w:p>
                          <w:p w14:paraId="08D1210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9ED909D" w14:textId="77777777" w:rsidR="00A43AC3" w:rsidRPr="005E3013" w:rsidRDefault="00A43AC3" w:rsidP="00987998">
                            <w:pPr>
                              <w:pStyle w:val="2"/>
                              <w:spacing w:line="276" w:lineRule="auto"/>
                              <w:rPr>
                                <w:b w:val="0"/>
                                <w:bCs/>
                                <w:iCs/>
                                <w:sz w:val="48"/>
                                <w:szCs w:val="48"/>
                                <w:highlight w:val="yellow"/>
                              </w:rPr>
                            </w:pPr>
                            <w:bookmarkStart w:id="548" w:name="_Toc16917402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48"/>
                          </w:p>
                          <w:p w14:paraId="09D1CD4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0BCC20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46C914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40F6CD4" w14:textId="77777777" w:rsidR="00A43AC3" w:rsidRPr="00B1453A" w:rsidRDefault="00A43AC3" w:rsidP="00987998">
                            <w:pPr>
                              <w:jc w:val="center"/>
                              <w:rPr>
                                <w:rFonts w:ascii="Calibri" w:hAnsi="Calibri"/>
                                <w:sz w:val="36"/>
                                <w:szCs w:val="36"/>
                              </w:rPr>
                            </w:pPr>
                          </w:p>
                          <w:p w14:paraId="5ECEAE7F" w14:textId="77777777" w:rsidR="00A43AC3" w:rsidRDefault="00A43AC3" w:rsidP="00987998">
                            <w:pPr>
                              <w:jc w:val="center"/>
                              <w:rPr>
                                <w:rFonts w:ascii="Times New Roman CYR" w:hAnsi="Times New Roman CYR" w:cs="Times New Roman CYR"/>
                                <w:sz w:val="36"/>
                                <w:szCs w:val="36"/>
                              </w:rPr>
                            </w:pPr>
                          </w:p>
                          <w:p w14:paraId="3A0921CB" w14:textId="77777777" w:rsidR="00A43AC3" w:rsidRDefault="00A43AC3"/>
                          <w:p w14:paraId="0B62328E" w14:textId="77777777" w:rsidR="000658DF" w:rsidRPr="003A41B8" w:rsidRDefault="000658DF" w:rsidP="000658DF">
                            <w:pPr>
                              <w:pStyle w:val="3"/>
                              <w:spacing w:line="300" w:lineRule="auto"/>
                              <w:rPr>
                                <w:rFonts w:ascii="Times New Roman CYR" w:hAnsi="Times New Roman CYR"/>
                                <w:i/>
                                <w:iCs/>
                                <w:sz w:val="44"/>
                                <w:szCs w:val="44"/>
                              </w:rPr>
                            </w:pPr>
                            <w:bookmarkStart w:id="549" w:name="_Toc169174024"/>
                            <w:r w:rsidRPr="003A41B8">
                              <w:rPr>
                                <w:rFonts w:ascii="Times New Roman CYR" w:hAnsi="Times New Roman CYR"/>
                                <w:i/>
                                <w:iCs/>
                                <w:sz w:val="44"/>
                                <w:szCs w:val="44"/>
                              </w:rPr>
                              <w:t>ДИПЛОМНА РОБОТА БАКАЛАВРА</w:t>
                            </w:r>
                            <w:bookmarkEnd w:id="549"/>
                            <w:r w:rsidRPr="003A41B8">
                              <w:rPr>
                                <w:rFonts w:ascii="Times New Roman CYR" w:hAnsi="Times New Roman CYR"/>
                                <w:i/>
                                <w:iCs/>
                                <w:sz w:val="44"/>
                                <w:szCs w:val="44"/>
                              </w:rPr>
                              <w:t xml:space="preserve"> </w:t>
                            </w:r>
                          </w:p>
                          <w:p w14:paraId="513A21D7" w14:textId="77777777" w:rsidR="000658DF" w:rsidRPr="000D3135" w:rsidRDefault="000658DF" w:rsidP="000658DF">
                            <w:pPr>
                              <w:pStyle w:val="2"/>
                              <w:spacing w:line="300" w:lineRule="auto"/>
                              <w:rPr>
                                <w:rFonts w:ascii="Times New Roman CYR" w:hAnsi="Times New Roman CYR"/>
                                <w:b w:val="0"/>
                                <w:sz w:val="44"/>
                                <w:szCs w:val="44"/>
                              </w:rPr>
                            </w:pPr>
                            <w:bookmarkStart w:id="550" w:name="_Toc169174025"/>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550"/>
                          </w:p>
                          <w:p w14:paraId="3E310E0C"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7AF4AD22"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17A2FC32" w14:textId="77777777" w:rsidR="000658DF" w:rsidRPr="000D3135" w:rsidRDefault="000658DF" w:rsidP="000658DF">
                            <w:pPr>
                              <w:spacing w:line="300" w:lineRule="auto"/>
                              <w:jc w:val="center"/>
                              <w:rPr>
                                <w:b/>
                                <w:lang w:val="uk-UA"/>
                              </w:rPr>
                            </w:pPr>
                          </w:p>
                          <w:p w14:paraId="62B1D3F7"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5B1DA7B6" w14:textId="77777777" w:rsidR="00A43AC3" w:rsidRPr="00B1453A" w:rsidRDefault="00A43AC3" w:rsidP="00987998">
                            <w:pPr>
                              <w:jc w:val="center"/>
                              <w:rPr>
                                <w:rFonts w:ascii="Calibri" w:hAnsi="Calibri"/>
                                <w:sz w:val="36"/>
                                <w:szCs w:val="36"/>
                              </w:rPr>
                            </w:pPr>
                          </w:p>
                          <w:p w14:paraId="1BB7CA0F" w14:textId="77777777" w:rsidR="00A43AC3" w:rsidRDefault="00A43AC3" w:rsidP="00987998">
                            <w:pPr>
                              <w:jc w:val="center"/>
                              <w:rPr>
                                <w:rFonts w:ascii="Times New Roman CYR" w:hAnsi="Times New Roman CYR" w:cs="Times New Roman CYR"/>
                                <w:sz w:val="36"/>
                                <w:szCs w:val="36"/>
                              </w:rPr>
                            </w:pPr>
                          </w:p>
                          <w:p w14:paraId="74CF6C3A" w14:textId="77777777" w:rsidR="00A43AC3" w:rsidRDefault="00A43AC3"/>
                          <w:p w14:paraId="5477D18C" w14:textId="77777777" w:rsidR="00A43AC3" w:rsidRPr="00630E21" w:rsidRDefault="00A43AC3" w:rsidP="00987998">
                            <w:pPr>
                              <w:pStyle w:val="3"/>
                              <w:spacing w:line="276" w:lineRule="auto"/>
                              <w:rPr>
                                <w:rFonts w:ascii="Times New Roman" w:hAnsi="Times New Roman"/>
                                <w:bCs/>
                                <w:sz w:val="48"/>
                                <w:szCs w:val="48"/>
                              </w:rPr>
                            </w:pPr>
                            <w:bookmarkStart w:id="551" w:name="_Toc169174026"/>
                            <w:r w:rsidRPr="00630E21">
                              <w:rPr>
                                <w:rFonts w:ascii="Times New Roman" w:hAnsi="Times New Roman"/>
                                <w:bCs/>
                                <w:sz w:val="48"/>
                                <w:szCs w:val="48"/>
                              </w:rPr>
                              <w:t>ДИПЛОМНА РОБОТА</w:t>
                            </w:r>
                            <w:bookmarkEnd w:id="551"/>
                          </w:p>
                          <w:p w14:paraId="13AED80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5A25B29" w14:textId="77777777" w:rsidR="00A43AC3" w:rsidRPr="005E3013" w:rsidRDefault="00A43AC3" w:rsidP="00987998">
                            <w:pPr>
                              <w:pStyle w:val="2"/>
                              <w:spacing w:line="276" w:lineRule="auto"/>
                              <w:rPr>
                                <w:b w:val="0"/>
                                <w:bCs/>
                                <w:iCs/>
                                <w:sz w:val="48"/>
                                <w:szCs w:val="48"/>
                                <w:highlight w:val="yellow"/>
                              </w:rPr>
                            </w:pPr>
                            <w:bookmarkStart w:id="552" w:name="_Toc16917402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52"/>
                          </w:p>
                          <w:p w14:paraId="30900CD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149388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10A2AC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E189DD7" w14:textId="77777777" w:rsidR="00A43AC3" w:rsidRPr="00B1453A" w:rsidRDefault="00A43AC3" w:rsidP="00987998">
                            <w:pPr>
                              <w:jc w:val="center"/>
                              <w:rPr>
                                <w:rFonts w:ascii="Calibri" w:hAnsi="Calibri"/>
                                <w:sz w:val="36"/>
                                <w:szCs w:val="36"/>
                              </w:rPr>
                            </w:pPr>
                          </w:p>
                          <w:p w14:paraId="216C10C2" w14:textId="77777777" w:rsidR="00A43AC3" w:rsidRDefault="00A43AC3" w:rsidP="00987998">
                            <w:pPr>
                              <w:jc w:val="center"/>
                              <w:rPr>
                                <w:rFonts w:ascii="Times New Roman CYR" w:hAnsi="Times New Roman CYR" w:cs="Times New Roman CYR"/>
                                <w:sz w:val="36"/>
                                <w:szCs w:val="36"/>
                              </w:rPr>
                            </w:pPr>
                          </w:p>
                          <w:p w14:paraId="49CB992D" w14:textId="77777777" w:rsidR="00A43AC3" w:rsidRDefault="00A43AC3"/>
                          <w:p w14:paraId="22C01DC1" w14:textId="77777777" w:rsidR="00A43AC3" w:rsidRPr="00630E21" w:rsidRDefault="00A43AC3" w:rsidP="00987998">
                            <w:pPr>
                              <w:pStyle w:val="3"/>
                              <w:spacing w:line="276" w:lineRule="auto"/>
                              <w:rPr>
                                <w:rFonts w:ascii="Times New Roman" w:hAnsi="Times New Roman"/>
                                <w:bCs/>
                                <w:sz w:val="48"/>
                                <w:szCs w:val="48"/>
                              </w:rPr>
                            </w:pPr>
                            <w:bookmarkStart w:id="553" w:name="_Toc169174028"/>
                            <w:r w:rsidRPr="00630E21">
                              <w:rPr>
                                <w:rFonts w:ascii="Times New Roman" w:hAnsi="Times New Roman"/>
                                <w:bCs/>
                                <w:sz w:val="48"/>
                                <w:szCs w:val="48"/>
                              </w:rPr>
                              <w:t>ДИПЛОМНА РОБОТА</w:t>
                            </w:r>
                            <w:bookmarkEnd w:id="553"/>
                          </w:p>
                          <w:p w14:paraId="3F4236C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A3B4215" w14:textId="77777777" w:rsidR="00A43AC3" w:rsidRPr="005E3013" w:rsidRDefault="00A43AC3" w:rsidP="00987998">
                            <w:pPr>
                              <w:pStyle w:val="2"/>
                              <w:spacing w:line="276" w:lineRule="auto"/>
                              <w:rPr>
                                <w:b w:val="0"/>
                                <w:bCs/>
                                <w:iCs/>
                                <w:sz w:val="48"/>
                                <w:szCs w:val="48"/>
                                <w:highlight w:val="yellow"/>
                              </w:rPr>
                            </w:pPr>
                            <w:bookmarkStart w:id="554" w:name="_Toc16917402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54"/>
                          </w:p>
                          <w:p w14:paraId="7E6313C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9FA34D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ECB33C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48EB1FC" w14:textId="77777777" w:rsidR="00A43AC3" w:rsidRPr="00B1453A" w:rsidRDefault="00A43AC3" w:rsidP="00987998">
                            <w:pPr>
                              <w:jc w:val="center"/>
                              <w:rPr>
                                <w:rFonts w:ascii="Calibri" w:hAnsi="Calibri"/>
                                <w:sz w:val="36"/>
                                <w:szCs w:val="36"/>
                              </w:rPr>
                            </w:pPr>
                          </w:p>
                          <w:p w14:paraId="514EF613" w14:textId="77777777" w:rsidR="00A43AC3" w:rsidRDefault="00A43AC3" w:rsidP="00987998">
                            <w:pPr>
                              <w:jc w:val="center"/>
                              <w:rPr>
                                <w:rFonts w:ascii="Times New Roman CYR" w:hAnsi="Times New Roman CYR" w:cs="Times New Roman CYR"/>
                                <w:sz w:val="36"/>
                                <w:szCs w:val="36"/>
                              </w:rPr>
                            </w:pPr>
                          </w:p>
                          <w:p w14:paraId="5D431576" w14:textId="77777777" w:rsidR="00A43AC3" w:rsidRDefault="00A43AC3"/>
                          <w:p w14:paraId="719B328C" w14:textId="77777777" w:rsidR="00A43AC3" w:rsidRPr="00630E21" w:rsidRDefault="00A43AC3" w:rsidP="00987998">
                            <w:pPr>
                              <w:pStyle w:val="3"/>
                              <w:spacing w:line="276" w:lineRule="auto"/>
                              <w:rPr>
                                <w:rFonts w:ascii="Times New Roman" w:hAnsi="Times New Roman"/>
                                <w:bCs/>
                                <w:sz w:val="48"/>
                                <w:szCs w:val="48"/>
                              </w:rPr>
                            </w:pPr>
                            <w:bookmarkStart w:id="555" w:name="_Toc169174030"/>
                            <w:r w:rsidRPr="00630E21">
                              <w:rPr>
                                <w:rFonts w:ascii="Times New Roman" w:hAnsi="Times New Roman"/>
                                <w:bCs/>
                                <w:sz w:val="48"/>
                                <w:szCs w:val="48"/>
                              </w:rPr>
                              <w:t>ДИПЛОМНА РОБОТА</w:t>
                            </w:r>
                            <w:bookmarkEnd w:id="555"/>
                          </w:p>
                          <w:p w14:paraId="69EF072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1F2BC17" w14:textId="77777777" w:rsidR="00A43AC3" w:rsidRPr="005E3013" w:rsidRDefault="00A43AC3" w:rsidP="00987998">
                            <w:pPr>
                              <w:pStyle w:val="2"/>
                              <w:spacing w:line="276" w:lineRule="auto"/>
                              <w:rPr>
                                <w:b w:val="0"/>
                                <w:bCs/>
                                <w:iCs/>
                                <w:sz w:val="48"/>
                                <w:szCs w:val="48"/>
                                <w:highlight w:val="yellow"/>
                              </w:rPr>
                            </w:pPr>
                            <w:bookmarkStart w:id="556" w:name="_Toc16917403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56"/>
                          </w:p>
                          <w:p w14:paraId="28266C1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50C740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9CB548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876BD25" w14:textId="77777777" w:rsidR="00A43AC3" w:rsidRPr="00B1453A" w:rsidRDefault="00A43AC3" w:rsidP="00987998">
                            <w:pPr>
                              <w:jc w:val="center"/>
                              <w:rPr>
                                <w:rFonts w:ascii="Calibri" w:hAnsi="Calibri"/>
                                <w:sz w:val="36"/>
                                <w:szCs w:val="36"/>
                              </w:rPr>
                            </w:pPr>
                          </w:p>
                          <w:p w14:paraId="7E43292D" w14:textId="77777777" w:rsidR="00A43AC3" w:rsidRDefault="00A43AC3" w:rsidP="00987998">
                            <w:pPr>
                              <w:jc w:val="center"/>
                              <w:rPr>
                                <w:rFonts w:ascii="Times New Roman CYR" w:hAnsi="Times New Roman CYR" w:cs="Times New Roman CYR"/>
                                <w:sz w:val="36"/>
                                <w:szCs w:val="36"/>
                              </w:rPr>
                            </w:pPr>
                          </w:p>
                          <w:p w14:paraId="718FA38C" w14:textId="77777777" w:rsidR="00A43AC3" w:rsidRDefault="00A43AC3"/>
                          <w:p w14:paraId="2E8229F9" w14:textId="77777777" w:rsidR="00A43AC3" w:rsidRPr="00630E21" w:rsidRDefault="00A43AC3" w:rsidP="00987998">
                            <w:pPr>
                              <w:pStyle w:val="3"/>
                              <w:spacing w:line="276" w:lineRule="auto"/>
                              <w:rPr>
                                <w:rFonts w:ascii="Times New Roman" w:hAnsi="Times New Roman"/>
                                <w:bCs/>
                                <w:sz w:val="48"/>
                                <w:szCs w:val="48"/>
                              </w:rPr>
                            </w:pPr>
                            <w:bookmarkStart w:id="557" w:name="_Toc169174032"/>
                            <w:r w:rsidRPr="00630E21">
                              <w:rPr>
                                <w:rFonts w:ascii="Times New Roman" w:hAnsi="Times New Roman"/>
                                <w:bCs/>
                                <w:sz w:val="48"/>
                                <w:szCs w:val="48"/>
                              </w:rPr>
                              <w:t>ДИПЛОМНА РОБОТА</w:t>
                            </w:r>
                            <w:bookmarkEnd w:id="557"/>
                          </w:p>
                          <w:p w14:paraId="5290EF8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D41DF1E" w14:textId="77777777" w:rsidR="00A43AC3" w:rsidRPr="005E3013" w:rsidRDefault="00A43AC3" w:rsidP="00987998">
                            <w:pPr>
                              <w:pStyle w:val="2"/>
                              <w:spacing w:line="276" w:lineRule="auto"/>
                              <w:rPr>
                                <w:b w:val="0"/>
                                <w:bCs/>
                                <w:iCs/>
                                <w:sz w:val="48"/>
                                <w:szCs w:val="48"/>
                                <w:highlight w:val="yellow"/>
                              </w:rPr>
                            </w:pPr>
                            <w:bookmarkStart w:id="558" w:name="_Toc16917403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58"/>
                          </w:p>
                          <w:p w14:paraId="031949E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C35121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B04AB4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D2C350A" w14:textId="77777777" w:rsidR="00A43AC3" w:rsidRPr="00B1453A" w:rsidRDefault="00A43AC3" w:rsidP="00987998">
                            <w:pPr>
                              <w:jc w:val="center"/>
                              <w:rPr>
                                <w:rFonts w:ascii="Calibri" w:hAnsi="Calibri"/>
                                <w:sz w:val="36"/>
                                <w:szCs w:val="36"/>
                              </w:rPr>
                            </w:pPr>
                          </w:p>
                          <w:p w14:paraId="43FB7D7A" w14:textId="77777777" w:rsidR="00A43AC3" w:rsidRDefault="00A43AC3" w:rsidP="00987998">
                            <w:pPr>
                              <w:jc w:val="center"/>
                              <w:rPr>
                                <w:rFonts w:ascii="Times New Roman CYR" w:hAnsi="Times New Roman CYR" w:cs="Times New Roman CYR"/>
                                <w:sz w:val="36"/>
                                <w:szCs w:val="36"/>
                              </w:rPr>
                            </w:pPr>
                          </w:p>
                          <w:p w14:paraId="220977AE" w14:textId="77777777" w:rsidR="00A43AC3" w:rsidRDefault="00A43AC3"/>
                          <w:p w14:paraId="60411730" w14:textId="77777777" w:rsidR="00A43AC3" w:rsidRPr="00630E21" w:rsidRDefault="00A43AC3" w:rsidP="00987998">
                            <w:pPr>
                              <w:pStyle w:val="3"/>
                              <w:spacing w:line="276" w:lineRule="auto"/>
                              <w:rPr>
                                <w:rFonts w:ascii="Times New Roman" w:hAnsi="Times New Roman"/>
                                <w:bCs/>
                                <w:sz w:val="48"/>
                                <w:szCs w:val="48"/>
                              </w:rPr>
                            </w:pPr>
                            <w:bookmarkStart w:id="559" w:name="_Toc169174034"/>
                            <w:r w:rsidRPr="00630E21">
                              <w:rPr>
                                <w:rFonts w:ascii="Times New Roman" w:hAnsi="Times New Roman"/>
                                <w:bCs/>
                                <w:sz w:val="48"/>
                                <w:szCs w:val="48"/>
                              </w:rPr>
                              <w:t>ДИПЛОМНА РОБОТА</w:t>
                            </w:r>
                            <w:bookmarkEnd w:id="559"/>
                          </w:p>
                          <w:p w14:paraId="3C23897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A5E86AF" w14:textId="77777777" w:rsidR="00A43AC3" w:rsidRPr="005E3013" w:rsidRDefault="00A43AC3" w:rsidP="00987998">
                            <w:pPr>
                              <w:pStyle w:val="2"/>
                              <w:spacing w:line="276" w:lineRule="auto"/>
                              <w:rPr>
                                <w:b w:val="0"/>
                                <w:bCs/>
                                <w:iCs/>
                                <w:sz w:val="48"/>
                                <w:szCs w:val="48"/>
                                <w:highlight w:val="yellow"/>
                              </w:rPr>
                            </w:pPr>
                            <w:bookmarkStart w:id="560" w:name="_Toc16917403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60"/>
                          </w:p>
                          <w:p w14:paraId="5761AE3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965F24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70CC71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03E9EC4" w14:textId="77777777" w:rsidR="00A43AC3" w:rsidRPr="00B1453A" w:rsidRDefault="00A43AC3" w:rsidP="00987998">
                            <w:pPr>
                              <w:jc w:val="center"/>
                              <w:rPr>
                                <w:rFonts w:ascii="Calibri" w:hAnsi="Calibri"/>
                                <w:sz w:val="36"/>
                                <w:szCs w:val="36"/>
                              </w:rPr>
                            </w:pPr>
                          </w:p>
                          <w:p w14:paraId="7D5D7DC5" w14:textId="77777777" w:rsidR="00A43AC3" w:rsidRDefault="00A43AC3" w:rsidP="00987998">
                            <w:pPr>
                              <w:jc w:val="center"/>
                              <w:rPr>
                                <w:rFonts w:ascii="Times New Roman CYR" w:hAnsi="Times New Roman CYR" w:cs="Times New Roman CYR"/>
                                <w:sz w:val="36"/>
                                <w:szCs w:val="36"/>
                              </w:rPr>
                            </w:pPr>
                          </w:p>
                          <w:p w14:paraId="06AEF418" w14:textId="77777777" w:rsidR="00A43AC3" w:rsidRDefault="00A43AC3"/>
                          <w:p w14:paraId="00D6F272" w14:textId="77777777" w:rsidR="00A43AC3" w:rsidRPr="00630E21" w:rsidRDefault="00A43AC3" w:rsidP="00987998">
                            <w:pPr>
                              <w:pStyle w:val="3"/>
                              <w:spacing w:line="276" w:lineRule="auto"/>
                              <w:rPr>
                                <w:rFonts w:ascii="Times New Roman" w:hAnsi="Times New Roman"/>
                                <w:bCs/>
                                <w:sz w:val="48"/>
                                <w:szCs w:val="48"/>
                              </w:rPr>
                            </w:pPr>
                            <w:bookmarkStart w:id="561" w:name="_Toc169174036"/>
                            <w:r w:rsidRPr="00630E21">
                              <w:rPr>
                                <w:rFonts w:ascii="Times New Roman" w:hAnsi="Times New Roman"/>
                                <w:bCs/>
                                <w:sz w:val="48"/>
                                <w:szCs w:val="48"/>
                              </w:rPr>
                              <w:t>ДИПЛОМНА РОБОТА</w:t>
                            </w:r>
                            <w:bookmarkEnd w:id="561"/>
                          </w:p>
                          <w:p w14:paraId="511FBBF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97A76DA" w14:textId="77777777" w:rsidR="00A43AC3" w:rsidRPr="005E3013" w:rsidRDefault="00A43AC3" w:rsidP="00987998">
                            <w:pPr>
                              <w:pStyle w:val="2"/>
                              <w:spacing w:line="276" w:lineRule="auto"/>
                              <w:rPr>
                                <w:b w:val="0"/>
                                <w:bCs/>
                                <w:iCs/>
                                <w:sz w:val="48"/>
                                <w:szCs w:val="48"/>
                                <w:highlight w:val="yellow"/>
                              </w:rPr>
                            </w:pPr>
                            <w:bookmarkStart w:id="562" w:name="_Toc16917403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62"/>
                          </w:p>
                          <w:p w14:paraId="7A2E6E1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2438EC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4CA2BE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B035086" w14:textId="77777777" w:rsidR="00A43AC3" w:rsidRPr="00B1453A" w:rsidRDefault="00A43AC3" w:rsidP="00987998">
                            <w:pPr>
                              <w:jc w:val="center"/>
                              <w:rPr>
                                <w:rFonts w:ascii="Calibri" w:hAnsi="Calibri"/>
                                <w:sz w:val="36"/>
                                <w:szCs w:val="36"/>
                              </w:rPr>
                            </w:pPr>
                          </w:p>
                          <w:p w14:paraId="79351E6F" w14:textId="77777777" w:rsidR="00A43AC3" w:rsidRDefault="00A43AC3" w:rsidP="00987998">
                            <w:pPr>
                              <w:jc w:val="center"/>
                              <w:rPr>
                                <w:rFonts w:ascii="Times New Roman CYR" w:hAnsi="Times New Roman CYR" w:cs="Times New Roman CYR"/>
                                <w:sz w:val="36"/>
                                <w:szCs w:val="36"/>
                              </w:rPr>
                            </w:pPr>
                          </w:p>
                          <w:p w14:paraId="05DD8EF9" w14:textId="77777777" w:rsidR="00A43AC3" w:rsidRDefault="00A43AC3"/>
                          <w:p w14:paraId="1FC2A9AC" w14:textId="77777777" w:rsidR="00A43AC3" w:rsidRPr="00630E21" w:rsidRDefault="00A43AC3" w:rsidP="00987998">
                            <w:pPr>
                              <w:pStyle w:val="3"/>
                              <w:spacing w:line="276" w:lineRule="auto"/>
                              <w:rPr>
                                <w:rFonts w:ascii="Times New Roman" w:hAnsi="Times New Roman"/>
                                <w:bCs/>
                                <w:sz w:val="48"/>
                                <w:szCs w:val="48"/>
                              </w:rPr>
                            </w:pPr>
                            <w:bookmarkStart w:id="563" w:name="_Toc169174038"/>
                            <w:r w:rsidRPr="00630E21">
                              <w:rPr>
                                <w:rFonts w:ascii="Times New Roman" w:hAnsi="Times New Roman"/>
                                <w:bCs/>
                                <w:sz w:val="48"/>
                                <w:szCs w:val="48"/>
                              </w:rPr>
                              <w:t>ДИПЛОМНА РОБОТА</w:t>
                            </w:r>
                            <w:bookmarkEnd w:id="563"/>
                          </w:p>
                          <w:p w14:paraId="09F3DC5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B58B990" w14:textId="77777777" w:rsidR="00A43AC3" w:rsidRPr="005E3013" w:rsidRDefault="00A43AC3" w:rsidP="00987998">
                            <w:pPr>
                              <w:pStyle w:val="2"/>
                              <w:spacing w:line="276" w:lineRule="auto"/>
                              <w:rPr>
                                <w:b w:val="0"/>
                                <w:bCs/>
                                <w:iCs/>
                                <w:sz w:val="48"/>
                                <w:szCs w:val="48"/>
                                <w:highlight w:val="yellow"/>
                              </w:rPr>
                            </w:pPr>
                            <w:bookmarkStart w:id="564" w:name="_Toc16917403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64"/>
                          </w:p>
                          <w:p w14:paraId="45D3BFD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773CF7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0EA9D5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3A3B4CE" w14:textId="77777777" w:rsidR="00A43AC3" w:rsidRPr="00B1453A" w:rsidRDefault="00A43AC3" w:rsidP="00987998">
                            <w:pPr>
                              <w:jc w:val="center"/>
                              <w:rPr>
                                <w:rFonts w:ascii="Calibri" w:hAnsi="Calibri"/>
                                <w:sz w:val="36"/>
                                <w:szCs w:val="36"/>
                              </w:rPr>
                            </w:pPr>
                          </w:p>
                          <w:p w14:paraId="5A5C0944" w14:textId="77777777" w:rsidR="00A43AC3" w:rsidRDefault="00A43AC3" w:rsidP="00987998">
                            <w:pPr>
                              <w:jc w:val="center"/>
                              <w:rPr>
                                <w:rFonts w:ascii="Times New Roman CYR" w:hAnsi="Times New Roman CYR" w:cs="Times New Roman CYR"/>
                                <w:sz w:val="36"/>
                                <w:szCs w:val="36"/>
                              </w:rPr>
                            </w:pPr>
                          </w:p>
                          <w:p w14:paraId="17DC6C05" w14:textId="77777777" w:rsidR="00A43AC3" w:rsidRDefault="00A43AC3"/>
                          <w:p w14:paraId="7E28A805" w14:textId="77777777" w:rsidR="000658DF" w:rsidRPr="003A41B8" w:rsidRDefault="000658DF" w:rsidP="000658DF">
                            <w:pPr>
                              <w:pStyle w:val="3"/>
                              <w:spacing w:line="300" w:lineRule="auto"/>
                              <w:rPr>
                                <w:rFonts w:ascii="Times New Roman CYR" w:hAnsi="Times New Roman CYR"/>
                                <w:i/>
                                <w:iCs/>
                                <w:sz w:val="44"/>
                                <w:szCs w:val="44"/>
                              </w:rPr>
                            </w:pPr>
                            <w:bookmarkStart w:id="565" w:name="_Toc169174040"/>
                            <w:r w:rsidRPr="003A41B8">
                              <w:rPr>
                                <w:rFonts w:ascii="Times New Roman CYR" w:hAnsi="Times New Roman CYR"/>
                                <w:i/>
                                <w:iCs/>
                                <w:sz w:val="44"/>
                                <w:szCs w:val="44"/>
                              </w:rPr>
                              <w:t>ДИПЛОМНА РОБОТА БАКАЛАВРА</w:t>
                            </w:r>
                            <w:bookmarkEnd w:id="565"/>
                            <w:r w:rsidRPr="003A41B8">
                              <w:rPr>
                                <w:rFonts w:ascii="Times New Roman CYR" w:hAnsi="Times New Roman CYR"/>
                                <w:i/>
                                <w:iCs/>
                                <w:sz w:val="44"/>
                                <w:szCs w:val="44"/>
                              </w:rPr>
                              <w:t xml:space="preserve"> </w:t>
                            </w:r>
                          </w:p>
                          <w:p w14:paraId="78C2CE76" w14:textId="77777777" w:rsidR="000658DF" w:rsidRPr="000D3135" w:rsidRDefault="000658DF" w:rsidP="000658DF">
                            <w:pPr>
                              <w:pStyle w:val="2"/>
                              <w:spacing w:line="300" w:lineRule="auto"/>
                              <w:rPr>
                                <w:rFonts w:ascii="Times New Roman CYR" w:hAnsi="Times New Roman CYR"/>
                                <w:b w:val="0"/>
                                <w:sz w:val="44"/>
                                <w:szCs w:val="44"/>
                              </w:rPr>
                            </w:pPr>
                            <w:bookmarkStart w:id="566" w:name="_Toc169174041"/>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566"/>
                          </w:p>
                          <w:p w14:paraId="64776E70"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54D4BC57"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004A46E7" w14:textId="77777777" w:rsidR="000658DF" w:rsidRPr="000D3135" w:rsidRDefault="000658DF" w:rsidP="000658DF">
                            <w:pPr>
                              <w:spacing w:line="300" w:lineRule="auto"/>
                              <w:jc w:val="center"/>
                              <w:rPr>
                                <w:b/>
                                <w:lang w:val="uk-UA"/>
                              </w:rPr>
                            </w:pPr>
                          </w:p>
                          <w:p w14:paraId="3C8EB19C"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49406F29" w14:textId="77777777" w:rsidR="00A43AC3" w:rsidRPr="00B1453A" w:rsidRDefault="00A43AC3" w:rsidP="00987998">
                            <w:pPr>
                              <w:jc w:val="center"/>
                              <w:rPr>
                                <w:rFonts w:ascii="Calibri" w:hAnsi="Calibri"/>
                                <w:sz w:val="36"/>
                                <w:szCs w:val="36"/>
                              </w:rPr>
                            </w:pPr>
                          </w:p>
                          <w:p w14:paraId="47F556AE" w14:textId="77777777" w:rsidR="00A43AC3" w:rsidRDefault="00A43AC3" w:rsidP="00987998">
                            <w:pPr>
                              <w:jc w:val="center"/>
                              <w:rPr>
                                <w:rFonts w:ascii="Times New Roman CYR" w:hAnsi="Times New Roman CYR" w:cs="Times New Roman CYR"/>
                                <w:sz w:val="36"/>
                                <w:szCs w:val="36"/>
                              </w:rPr>
                            </w:pPr>
                          </w:p>
                          <w:p w14:paraId="2A0B226F" w14:textId="77777777" w:rsidR="00A43AC3" w:rsidRDefault="00A43AC3"/>
                          <w:p w14:paraId="0834D245" w14:textId="77777777" w:rsidR="00A43AC3" w:rsidRPr="00630E21" w:rsidRDefault="00A43AC3" w:rsidP="00987998">
                            <w:pPr>
                              <w:pStyle w:val="3"/>
                              <w:spacing w:line="276" w:lineRule="auto"/>
                              <w:rPr>
                                <w:rFonts w:ascii="Times New Roman" w:hAnsi="Times New Roman"/>
                                <w:bCs/>
                                <w:sz w:val="48"/>
                                <w:szCs w:val="48"/>
                              </w:rPr>
                            </w:pPr>
                            <w:bookmarkStart w:id="567" w:name="_Toc169174042"/>
                            <w:r w:rsidRPr="00630E21">
                              <w:rPr>
                                <w:rFonts w:ascii="Times New Roman" w:hAnsi="Times New Roman"/>
                                <w:bCs/>
                                <w:sz w:val="48"/>
                                <w:szCs w:val="48"/>
                              </w:rPr>
                              <w:t>ДИПЛОМНА РОБОТА</w:t>
                            </w:r>
                            <w:bookmarkEnd w:id="567"/>
                          </w:p>
                          <w:p w14:paraId="6D7361A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E763388" w14:textId="77777777" w:rsidR="00A43AC3" w:rsidRPr="005E3013" w:rsidRDefault="00A43AC3" w:rsidP="00987998">
                            <w:pPr>
                              <w:pStyle w:val="2"/>
                              <w:spacing w:line="276" w:lineRule="auto"/>
                              <w:rPr>
                                <w:b w:val="0"/>
                                <w:bCs/>
                                <w:iCs/>
                                <w:sz w:val="48"/>
                                <w:szCs w:val="48"/>
                                <w:highlight w:val="yellow"/>
                              </w:rPr>
                            </w:pPr>
                            <w:bookmarkStart w:id="568" w:name="_Toc16917404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68"/>
                          </w:p>
                          <w:p w14:paraId="17A3EFF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7392DC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79CC48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42BC469" w14:textId="77777777" w:rsidR="00A43AC3" w:rsidRPr="00B1453A" w:rsidRDefault="00A43AC3" w:rsidP="00987998">
                            <w:pPr>
                              <w:jc w:val="center"/>
                              <w:rPr>
                                <w:rFonts w:ascii="Calibri" w:hAnsi="Calibri"/>
                                <w:sz w:val="36"/>
                                <w:szCs w:val="36"/>
                              </w:rPr>
                            </w:pPr>
                          </w:p>
                          <w:p w14:paraId="6E1ABC6B" w14:textId="77777777" w:rsidR="00A43AC3" w:rsidRDefault="00A43AC3" w:rsidP="00987998">
                            <w:pPr>
                              <w:jc w:val="center"/>
                              <w:rPr>
                                <w:rFonts w:ascii="Times New Roman CYR" w:hAnsi="Times New Roman CYR" w:cs="Times New Roman CYR"/>
                                <w:sz w:val="36"/>
                                <w:szCs w:val="36"/>
                              </w:rPr>
                            </w:pPr>
                          </w:p>
                          <w:p w14:paraId="12BB51A1" w14:textId="77777777" w:rsidR="00A43AC3" w:rsidRDefault="00A43AC3"/>
                          <w:p w14:paraId="37375199" w14:textId="77777777" w:rsidR="00A43AC3" w:rsidRPr="00630E21" w:rsidRDefault="00A43AC3" w:rsidP="00987998">
                            <w:pPr>
                              <w:pStyle w:val="3"/>
                              <w:spacing w:line="276" w:lineRule="auto"/>
                              <w:rPr>
                                <w:rFonts w:ascii="Times New Roman" w:hAnsi="Times New Roman"/>
                                <w:bCs/>
                                <w:sz w:val="48"/>
                                <w:szCs w:val="48"/>
                              </w:rPr>
                            </w:pPr>
                            <w:bookmarkStart w:id="569" w:name="_Toc169174044"/>
                            <w:r w:rsidRPr="00630E21">
                              <w:rPr>
                                <w:rFonts w:ascii="Times New Roman" w:hAnsi="Times New Roman"/>
                                <w:bCs/>
                                <w:sz w:val="48"/>
                                <w:szCs w:val="48"/>
                              </w:rPr>
                              <w:t>ДИПЛОМНА РОБОТА</w:t>
                            </w:r>
                            <w:bookmarkEnd w:id="569"/>
                          </w:p>
                          <w:p w14:paraId="604238B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785BD88" w14:textId="77777777" w:rsidR="00A43AC3" w:rsidRPr="005E3013" w:rsidRDefault="00A43AC3" w:rsidP="00987998">
                            <w:pPr>
                              <w:pStyle w:val="2"/>
                              <w:spacing w:line="276" w:lineRule="auto"/>
                              <w:rPr>
                                <w:b w:val="0"/>
                                <w:bCs/>
                                <w:iCs/>
                                <w:sz w:val="48"/>
                                <w:szCs w:val="48"/>
                                <w:highlight w:val="yellow"/>
                              </w:rPr>
                            </w:pPr>
                            <w:bookmarkStart w:id="570" w:name="_Toc16917404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70"/>
                          </w:p>
                          <w:p w14:paraId="10C5057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16E7D4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6C882E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552B2A8" w14:textId="77777777" w:rsidR="00A43AC3" w:rsidRPr="00B1453A" w:rsidRDefault="00A43AC3" w:rsidP="00987998">
                            <w:pPr>
                              <w:jc w:val="center"/>
                              <w:rPr>
                                <w:rFonts w:ascii="Calibri" w:hAnsi="Calibri"/>
                                <w:sz w:val="36"/>
                                <w:szCs w:val="36"/>
                              </w:rPr>
                            </w:pPr>
                          </w:p>
                          <w:p w14:paraId="109CAF9A" w14:textId="77777777" w:rsidR="00A43AC3" w:rsidRDefault="00A43AC3" w:rsidP="00987998">
                            <w:pPr>
                              <w:jc w:val="center"/>
                              <w:rPr>
                                <w:rFonts w:ascii="Times New Roman CYR" w:hAnsi="Times New Roman CYR" w:cs="Times New Roman CYR"/>
                                <w:sz w:val="36"/>
                                <w:szCs w:val="36"/>
                              </w:rPr>
                            </w:pPr>
                          </w:p>
                          <w:p w14:paraId="66094EE1" w14:textId="77777777" w:rsidR="00A43AC3" w:rsidRDefault="00A43AC3"/>
                          <w:p w14:paraId="0E2406D3" w14:textId="77777777" w:rsidR="00A43AC3" w:rsidRPr="00630E21" w:rsidRDefault="00A43AC3" w:rsidP="00987998">
                            <w:pPr>
                              <w:pStyle w:val="3"/>
                              <w:spacing w:line="276" w:lineRule="auto"/>
                              <w:rPr>
                                <w:rFonts w:ascii="Times New Roman" w:hAnsi="Times New Roman"/>
                                <w:bCs/>
                                <w:sz w:val="48"/>
                                <w:szCs w:val="48"/>
                              </w:rPr>
                            </w:pPr>
                            <w:bookmarkStart w:id="571" w:name="_Toc169174046"/>
                            <w:r w:rsidRPr="00630E21">
                              <w:rPr>
                                <w:rFonts w:ascii="Times New Roman" w:hAnsi="Times New Roman"/>
                                <w:bCs/>
                                <w:sz w:val="48"/>
                                <w:szCs w:val="48"/>
                              </w:rPr>
                              <w:t>ДИПЛОМНА РОБОТА</w:t>
                            </w:r>
                            <w:bookmarkEnd w:id="571"/>
                          </w:p>
                          <w:p w14:paraId="1726948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E1C207C" w14:textId="77777777" w:rsidR="00A43AC3" w:rsidRPr="005E3013" w:rsidRDefault="00A43AC3" w:rsidP="00987998">
                            <w:pPr>
                              <w:pStyle w:val="2"/>
                              <w:spacing w:line="276" w:lineRule="auto"/>
                              <w:rPr>
                                <w:b w:val="0"/>
                                <w:bCs/>
                                <w:iCs/>
                                <w:sz w:val="48"/>
                                <w:szCs w:val="48"/>
                                <w:highlight w:val="yellow"/>
                              </w:rPr>
                            </w:pPr>
                            <w:bookmarkStart w:id="572" w:name="_Toc16917404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72"/>
                          </w:p>
                          <w:p w14:paraId="5817060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64FBB6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BD5050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62DE61B" w14:textId="77777777" w:rsidR="00A43AC3" w:rsidRPr="00B1453A" w:rsidRDefault="00A43AC3" w:rsidP="00987998">
                            <w:pPr>
                              <w:jc w:val="center"/>
                              <w:rPr>
                                <w:rFonts w:ascii="Calibri" w:hAnsi="Calibri"/>
                                <w:sz w:val="36"/>
                                <w:szCs w:val="36"/>
                              </w:rPr>
                            </w:pPr>
                          </w:p>
                          <w:p w14:paraId="59E1857B" w14:textId="77777777" w:rsidR="00A43AC3" w:rsidRDefault="00A43AC3" w:rsidP="00987998">
                            <w:pPr>
                              <w:jc w:val="center"/>
                              <w:rPr>
                                <w:rFonts w:ascii="Times New Roman CYR" w:hAnsi="Times New Roman CYR" w:cs="Times New Roman CYR"/>
                                <w:sz w:val="36"/>
                                <w:szCs w:val="36"/>
                              </w:rPr>
                            </w:pPr>
                          </w:p>
                          <w:p w14:paraId="3BCA9A46" w14:textId="77777777" w:rsidR="00A43AC3" w:rsidRDefault="00A43AC3"/>
                          <w:p w14:paraId="668D3A0E" w14:textId="77777777" w:rsidR="00A43AC3" w:rsidRPr="00630E21" w:rsidRDefault="00A43AC3" w:rsidP="00987998">
                            <w:pPr>
                              <w:pStyle w:val="3"/>
                              <w:spacing w:line="276" w:lineRule="auto"/>
                              <w:rPr>
                                <w:rFonts w:ascii="Times New Roman" w:hAnsi="Times New Roman"/>
                                <w:bCs/>
                                <w:sz w:val="48"/>
                                <w:szCs w:val="48"/>
                              </w:rPr>
                            </w:pPr>
                            <w:bookmarkStart w:id="573" w:name="_Toc169174048"/>
                            <w:r w:rsidRPr="00630E21">
                              <w:rPr>
                                <w:rFonts w:ascii="Times New Roman" w:hAnsi="Times New Roman"/>
                                <w:bCs/>
                                <w:sz w:val="48"/>
                                <w:szCs w:val="48"/>
                              </w:rPr>
                              <w:t>ДИПЛОМНА РОБОТА</w:t>
                            </w:r>
                            <w:bookmarkEnd w:id="573"/>
                          </w:p>
                          <w:p w14:paraId="52F927F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B800D3F" w14:textId="77777777" w:rsidR="00A43AC3" w:rsidRPr="005E3013" w:rsidRDefault="00A43AC3" w:rsidP="00987998">
                            <w:pPr>
                              <w:pStyle w:val="2"/>
                              <w:spacing w:line="276" w:lineRule="auto"/>
                              <w:rPr>
                                <w:b w:val="0"/>
                                <w:bCs/>
                                <w:iCs/>
                                <w:sz w:val="48"/>
                                <w:szCs w:val="48"/>
                                <w:highlight w:val="yellow"/>
                              </w:rPr>
                            </w:pPr>
                            <w:bookmarkStart w:id="574" w:name="_Toc16917404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74"/>
                          </w:p>
                          <w:p w14:paraId="3A88F8C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3BD1B2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8C667D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E8BE0A0" w14:textId="77777777" w:rsidR="00A43AC3" w:rsidRPr="00B1453A" w:rsidRDefault="00A43AC3" w:rsidP="00987998">
                            <w:pPr>
                              <w:jc w:val="center"/>
                              <w:rPr>
                                <w:rFonts w:ascii="Calibri" w:hAnsi="Calibri"/>
                                <w:sz w:val="36"/>
                                <w:szCs w:val="36"/>
                              </w:rPr>
                            </w:pPr>
                          </w:p>
                          <w:p w14:paraId="07355BD4" w14:textId="77777777" w:rsidR="00A43AC3" w:rsidRDefault="00A43AC3" w:rsidP="00987998">
                            <w:pPr>
                              <w:jc w:val="center"/>
                              <w:rPr>
                                <w:rFonts w:ascii="Times New Roman CYR" w:hAnsi="Times New Roman CYR" w:cs="Times New Roman CYR"/>
                                <w:sz w:val="36"/>
                                <w:szCs w:val="36"/>
                              </w:rPr>
                            </w:pPr>
                          </w:p>
                          <w:p w14:paraId="251097AE" w14:textId="77777777" w:rsidR="00A43AC3" w:rsidRDefault="00A43AC3"/>
                          <w:p w14:paraId="0897A284" w14:textId="77777777" w:rsidR="00A43AC3" w:rsidRPr="00630E21" w:rsidRDefault="00A43AC3" w:rsidP="00987998">
                            <w:pPr>
                              <w:pStyle w:val="3"/>
                              <w:spacing w:line="276" w:lineRule="auto"/>
                              <w:rPr>
                                <w:rFonts w:ascii="Times New Roman" w:hAnsi="Times New Roman"/>
                                <w:bCs/>
                                <w:sz w:val="48"/>
                                <w:szCs w:val="48"/>
                              </w:rPr>
                            </w:pPr>
                            <w:bookmarkStart w:id="575" w:name="_Toc169174050"/>
                            <w:r w:rsidRPr="00630E21">
                              <w:rPr>
                                <w:rFonts w:ascii="Times New Roman" w:hAnsi="Times New Roman"/>
                                <w:bCs/>
                                <w:sz w:val="48"/>
                                <w:szCs w:val="48"/>
                              </w:rPr>
                              <w:t>ДИПЛОМНА РОБОТА</w:t>
                            </w:r>
                            <w:bookmarkEnd w:id="575"/>
                          </w:p>
                          <w:p w14:paraId="3C424D3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697FCDC" w14:textId="77777777" w:rsidR="00A43AC3" w:rsidRPr="005E3013" w:rsidRDefault="00A43AC3" w:rsidP="00987998">
                            <w:pPr>
                              <w:pStyle w:val="2"/>
                              <w:spacing w:line="276" w:lineRule="auto"/>
                              <w:rPr>
                                <w:b w:val="0"/>
                                <w:bCs/>
                                <w:iCs/>
                                <w:sz w:val="48"/>
                                <w:szCs w:val="48"/>
                                <w:highlight w:val="yellow"/>
                              </w:rPr>
                            </w:pPr>
                            <w:bookmarkStart w:id="576" w:name="_Toc16917405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76"/>
                          </w:p>
                          <w:p w14:paraId="1FCC564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D16607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E7EC4E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0551435" w14:textId="77777777" w:rsidR="00A43AC3" w:rsidRPr="00B1453A" w:rsidRDefault="00A43AC3" w:rsidP="00987998">
                            <w:pPr>
                              <w:jc w:val="center"/>
                              <w:rPr>
                                <w:rFonts w:ascii="Calibri" w:hAnsi="Calibri"/>
                                <w:sz w:val="36"/>
                                <w:szCs w:val="36"/>
                              </w:rPr>
                            </w:pPr>
                          </w:p>
                          <w:p w14:paraId="1AF50EDF" w14:textId="77777777" w:rsidR="00A43AC3" w:rsidRDefault="00A43AC3" w:rsidP="00987998">
                            <w:pPr>
                              <w:jc w:val="center"/>
                              <w:rPr>
                                <w:rFonts w:ascii="Times New Roman CYR" w:hAnsi="Times New Roman CYR" w:cs="Times New Roman CYR"/>
                                <w:sz w:val="36"/>
                                <w:szCs w:val="36"/>
                              </w:rPr>
                            </w:pPr>
                          </w:p>
                          <w:p w14:paraId="46483DC7" w14:textId="77777777" w:rsidR="00A43AC3" w:rsidRDefault="00A43AC3"/>
                          <w:p w14:paraId="5C76E10B" w14:textId="77777777" w:rsidR="00A43AC3" w:rsidRPr="00630E21" w:rsidRDefault="00A43AC3" w:rsidP="00987998">
                            <w:pPr>
                              <w:pStyle w:val="3"/>
                              <w:spacing w:line="276" w:lineRule="auto"/>
                              <w:rPr>
                                <w:rFonts w:ascii="Times New Roman" w:hAnsi="Times New Roman"/>
                                <w:bCs/>
                                <w:sz w:val="48"/>
                                <w:szCs w:val="48"/>
                              </w:rPr>
                            </w:pPr>
                            <w:bookmarkStart w:id="577" w:name="_Toc169174052"/>
                            <w:r w:rsidRPr="00630E21">
                              <w:rPr>
                                <w:rFonts w:ascii="Times New Roman" w:hAnsi="Times New Roman"/>
                                <w:bCs/>
                                <w:sz w:val="48"/>
                                <w:szCs w:val="48"/>
                              </w:rPr>
                              <w:t>ДИПЛОМНА РОБОТА</w:t>
                            </w:r>
                            <w:bookmarkEnd w:id="577"/>
                          </w:p>
                          <w:p w14:paraId="57A4567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695C32F" w14:textId="77777777" w:rsidR="00A43AC3" w:rsidRPr="005E3013" w:rsidRDefault="00A43AC3" w:rsidP="00987998">
                            <w:pPr>
                              <w:pStyle w:val="2"/>
                              <w:spacing w:line="276" w:lineRule="auto"/>
                              <w:rPr>
                                <w:b w:val="0"/>
                                <w:bCs/>
                                <w:iCs/>
                                <w:sz w:val="48"/>
                                <w:szCs w:val="48"/>
                                <w:highlight w:val="yellow"/>
                              </w:rPr>
                            </w:pPr>
                            <w:bookmarkStart w:id="578" w:name="_Toc16917405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78"/>
                          </w:p>
                          <w:p w14:paraId="4A6DC58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03EC12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283CB9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526D134" w14:textId="77777777" w:rsidR="00A43AC3" w:rsidRPr="00B1453A" w:rsidRDefault="00A43AC3" w:rsidP="00987998">
                            <w:pPr>
                              <w:jc w:val="center"/>
                              <w:rPr>
                                <w:rFonts w:ascii="Calibri" w:hAnsi="Calibri"/>
                                <w:sz w:val="36"/>
                                <w:szCs w:val="36"/>
                              </w:rPr>
                            </w:pPr>
                          </w:p>
                          <w:p w14:paraId="3D346DD7" w14:textId="77777777" w:rsidR="00A43AC3" w:rsidRDefault="00A43AC3" w:rsidP="00987998">
                            <w:pPr>
                              <w:jc w:val="center"/>
                              <w:rPr>
                                <w:rFonts w:ascii="Times New Roman CYR" w:hAnsi="Times New Roman CYR" w:cs="Times New Roman CYR"/>
                                <w:sz w:val="36"/>
                                <w:szCs w:val="36"/>
                              </w:rPr>
                            </w:pPr>
                          </w:p>
                          <w:p w14:paraId="1F66A28E" w14:textId="77777777" w:rsidR="00A43AC3" w:rsidRDefault="00A43AC3"/>
                          <w:p w14:paraId="3F76E612" w14:textId="77777777" w:rsidR="00A43AC3" w:rsidRPr="00630E21" w:rsidRDefault="00A43AC3" w:rsidP="00987998">
                            <w:pPr>
                              <w:pStyle w:val="3"/>
                              <w:spacing w:line="276" w:lineRule="auto"/>
                              <w:rPr>
                                <w:rFonts w:ascii="Times New Roman" w:hAnsi="Times New Roman"/>
                                <w:bCs/>
                                <w:sz w:val="48"/>
                                <w:szCs w:val="48"/>
                              </w:rPr>
                            </w:pPr>
                            <w:bookmarkStart w:id="579" w:name="_Toc169174054"/>
                            <w:r w:rsidRPr="00630E21">
                              <w:rPr>
                                <w:rFonts w:ascii="Times New Roman" w:hAnsi="Times New Roman"/>
                                <w:bCs/>
                                <w:sz w:val="48"/>
                                <w:szCs w:val="48"/>
                              </w:rPr>
                              <w:t>ДИПЛОМНА РОБОТА</w:t>
                            </w:r>
                            <w:bookmarkEnd w:id="579"/>
                          </w:p>
                          <w:p w14:paraId="4F651B2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4CE8B9D" w14:textId="77777777" w:rsidR="00A43AC3" w:rsidRPr="005E3013" w:rsidRDefault="00A43AC3" w:rsidP="00987998">
                            <w:pPr>
                              <w:pStyle w:val="2"/>
                              <w:spacing w:line="276" w:lineRule="auto"/>
                              <w:rPr>
                                <w:b w:val="0"/>
                                <w:bCs/>
                                <w:iCs/>
                                <w:sz w:val="48"/>
                                <w:szCs w:val="48"/>
                                <w:highlight w:val="yellow"/>
                              </w:rPr>
                            </w:pPr>
                            <w:bookmarkStart w:id="580" w:name="_Toc16917405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80"/>
                          </w:p>
                          <w:p w14:paraId="32CF02F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AB0A99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667287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E87A3C2" w14:textId="77777777" w:rsidR="00A43AC3" w:rsidRPr="00B1453A" w:rsidRDefault="00A43AC3" w:rsidP="00987998">
                            <w:pPr>
                              <w:jc w:val="center"/>
                              <w:rPr>
                                <w:rFonts w:ascii="Calibri" w:hAnsi="Calibri"/>
                                <w:sz w:val="36"/>
                                <w:szCs w:val="36"/>
                              </w:rPr>
                            </w:pPr>
                          </w:p>
                          <w:p w14:paraId="64A23D8A" w14:textId="77777777" w:rsidR="00A43AC3" w:rsidRDefault="00A43AC3" w:rsidP="00987998">
                            <w:pPr>
                              <w:jc w:val="center"/>
                              <w:rPr>
                                <w:rFonts w:ascii="Times New Roman CYR" w:hAnsi="Times New Roman CYR" w:cs="Times New Roman CYR"/>
                                <w:sz w:val="36"/>
                                <w:szCs w:val="36"/>
                              </w:rPr>
                            </w:pPr>
                          </w:p>
                          <w:p w14:paraId="3F1FBEE9" w14:textId="77777777" w:rsidR="00A43AC3" w:rsidRDefault="00A43AC3"/>
                          <w:p w14:paraId="3FEBBA13" w14:textId="77777777" w:rsidR="000658DF" w:rsidRPr="003A41B8" w:rsidRDefault="000658DF" w:rsidP="000658DF">
                            <w:pPr>
                              <w:pStyle w:val="3"/>
                              <w:spacing w:line="300" w:lineRule="auto"/>
                              <w:rPr>
                                <w:rFonts w:ascii="Times New Roman CYR" w:hAnsi="Times New Roman CYR"/>
                                <w:i/>
                                <w:iCs/>
                                <w:sz w:val="44"/>
                                <w:szCs w:val="44"/>
                              </w:rPr>
                            </w:pPr>
                            <w:bookmarkStart w:id="581" w:name="_Toc169174056"/>
                            <w:r w:rsidRPr="003A41B8">
                              <w:rPr>
                                <w:rFonts w:ascii="Times New Roman CYR" w:hAnsi="Times New Roman CYR"/>
                                <w:i/>
                                <w:iCs/>
                                <w:sz w:val="44"/>
                                <w:szCs w:val="44"/>
                              </w:rPr>
                              <w:t>ДИПЛОМНА РОБОТА БАКАЛАВРА</w:t>
                            </w:r>
                            <w:bookmarkEnd w:id="581"/>
                            <w:r w:rsidRPr="003A41B8">
                              <w:rPr>
                                <w:rFonts w:ascii="Times New Roman CYR" w:hAnsi="Times New Roman CYR"/>
                                <w:i/>
                                <w:iCs/>
                                <w:sz w:val="44"/>
                                <w:szCs w:val="44"/>
                              </w:rPr>
                              <w:t xml:space="preserve"> </w:t>
                            </w:r>
                          </w:p>
                          <w:p w14:paraId="514E450A" w14:textId="77777777" w:rsidR="000658DF" w:rsidRPr="000D3135" w:rsidRDefault="000658DF" w:rsidP="000658DF">
                            <w:pPr>
                              <w:pStyle w:val="2"/>
                              <w:spacing w:line="300" w:lineRule="auto"/>
                              <w:rPr>
                                <w:rFonts w:ascii="Times New Roman CYR" w:hAnsi="Times New Roman CYR"/>
                                <w:b w:val="0"/>
                                <w:sz w:val="44"/>
                                <w:szCs w:val="44"/>
                              </w:rPr>
                            </w:pPr>
                            <w:bookmarkStart w:id="582" w:name="_Toc169174057"/>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582"/>
                          </w:p>
                          <w:p w14:paraId="42BB7E2E"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2DE4739E"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30344420" w14:textId="77777777" w:rsidR="000658DF" w:rsidRPr="000D3135" w:rsidRDefault="000658DF" w:rsidP="000658DF">
                            <w:pPr>
                              <w:spacing w:line="300" w:lineRule="auto"/>
                              <w:jc w:val="center"/>
                              <w:rPr>
                                <w:b/>
                                <w:lang w:val="uk-UA"/>
                              </w:rPr>
                            </w:pPr>
                          </w:p>
                          <w:p w14:paraId="60263D4A"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360A2C88" w14:textId="77777777" w:rsidR="00A43AC3" w:rsidRPr="00B1453A" w:rsidRDefault="00A43AC3" w:rsidP="00987998">
                            <w:pPr>
                              <w:jc w:val="center"/>
                              <w:rPr>
                                <w:rFonts w:ascii="Calibri" w:hAnsi="Calibri"/>
                                <w:sz w:val="36"/>
                                <w:szCs w:val="36"/>
                              </w:rPr>
                            </w:pPr>
                          </w:p>
                          <w:p w14:paraId="3F5B1F6B" w14:textId="77777777" w:rsidR="00A43AC3" w:rsidRDefault="00A43AC3" w:rsidP="00987998">
                            <w:pPr>
                              <w:jc w:val="center"/>
                              <w:rPr>
                                <w:rFonts w:ascii="Times New Roman CYR" w:hAnsi="Times New Roman CYR" w:cs="Times New Roman CYR"/>
                                <w:sz w:val="36"/>
                                <w:szCs w:val="36"/>
                              </w:rPr>
                            </w:pPr>
                          </w:p>
                          <w:p w14:paraId="25D126B0" w14:textId="77777777" w:rsidR="00A43AC3" w:rsidRDefault="00A43AC3"/>
                          <w:p w14:paraId="63C5E71B" w14:textId="77777777" w:rsidR="00A43AC3" w:rsidRPr="00630E21" w:rsidRDefault="00A43AC3" w:rsidP="00987998">
                            <w:pPr>
                              <w:pStyle w:val="3"/>
                              <w:spacing w:line="276" w:lineRule="auto"/>
                              <w:rPr>
                                <w:rFonts w:ascii="Times New Roman" w:hAnsi="Times New Roman"/>
                                <w:bCs/>
                                <w:sz w:val="48"/>
                                <w:szCs w:val="48"/>
                              </w:rPr>
                            </w:pPr>
                            <w:bookmarkStart w:id="583" w:name="_Toc169174058"/>
                            <w:r w:rsidRPr="00630E21">
                              <w:rPr>
                                <w:rFonts w:ascii="Times New Roman" w:hAnsi="Times New Roman"/>
                                <w:bCs/>
                                <w:sz w:val="48"/>
                                <w:szCs w:val="48"/>
                              </w:rPr>
                              <w:t>ДИПЛОМНА РОБОТА</w:t>
                            </w:r>
                            <w:bookmarkEnd w:id="583"/>
                          </w:p>
                          <w:p w14:paraId="3A3FE75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09B3ACB" w14:textId="77777777" w:rsidR="00A43AC3" w:rsidRPr="005E3013" w:rsidRDefault="00A43AC3" w:rsidP="00987998">
                            <w:pPr>
                              <w:pStyle w:val="2"/>
                              <w:spacing w:line="276" w:lineRule="auto"/>
                              <w:rPr>
                                <w:b w:val="0"/>
                                <w:bCs/>
                                <w:iCs/>
                                <w:sz w:val="48"/>
                                <w:szCs w:val="48"/>
                                <w:highlight w:val="yellow"/>
                              </w:rPr>
                            </w:pPr>
                            <w:bookmarkStart w:id="584" w:name="_Toc16917405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84"/>
                          </w:p>
                          <w:p w14:paraId="1E2B421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C92EC4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B7F590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F87377C" w14:textId="77777777" w:rsidR="00A43AC3" w:rsidRPr="00B1453A" w:rsidRDefault="00A43AC3" w:rsidP="00987998">
                            <w:pPr>
                              <w:jc w:val="center"/>
                              <w:rPr>
                                <w:rFonts w:ascii="Calibri" w:hAnsi="Calibri"/>
                                <w:sz w:val="36"/>
                                <w:szCs w:val="36"/>
                              </w:rPr>
                            </w:pPr>
                          </w:p>
                          <w:p w14:paraId="11687700" w14:textId="77777777" w:rsidR="00A43AC3" w:rsidRDefault="00A43AC3" w:rsidP="00987998">
                            <w:pPr>
                              <w:jc w:val="center"/>
                              <w:rPr>
                                <w:rFonts w:ascii="Times New Roman CYR" w:hAnsi="Times New Roman CYR" w:cs="Times New Roman CYR"/>
                                <w:sz w:val="36"/>
                                <w:szCs w:val="36"/>
                              </w:rPr>
                            </w:pPr>
                          </w:p>
                          <w:p w14:paraId="6FAA0481" w14:textId="77777777" w:rsidR="00A43AC3" w:rsidRDefault="00A43AC3"/>
                          <w:p w14:paraId="687BA9F8" w14:textId="77777777" w:rsidR="00A43AC3" w:rsidRPr="00630E21" w:rsidRDefault="00A43AC3" w:rsidP="00987998">
                            <w:pPr>
                              <w:pStyle w:val="3"/>
                              <w:spacing w:line="276" w:lineRule="auto"/>
                              <w:rPr>
                                <w:rFonts w:ascii="Times New Roman" w:hAnsi="Times New Roman"/>
                                <w:bCs/>
                                <w:sz w:val="48"/>
                                <w:szCs w:val="48"/>
                              </w:rPr>
                            </w:pPr>
                            <w:bookmarkStart w:id="585" w:name="_Toc169174060"/>
                            <w:r w:rsidRPr="00630E21">
                              <w:rPr>
                                <w:rFonts w:ascii="Times New Roman" w:hAnsi="Times New Roman"/>
                                <w:bCs/>
                                <w:sz w:val="48"/>
                                <w:szCs w:val="48"/>
                              </w:rPr>
                              <w:t>ДИПЛОМНА РОБОТА</w:t>
                            </w:r>
                            <w:bookmarkEnd w:id="585"/>
                          </w:p>
                          <w:p w14:paraId="6B34788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7004F98" w14:textId="77777777" w:rsidR="00A43AC3" w:rsidRPr="005E3013" w:rsidRDefault="00A43AC3" w:rsidP="00987998">
                            <w:pPr>
                              <w:pStyle w:val="2"/>
                              <w:spacing w:line="276" w:lineRule="auto"/>
                              <w:rPr>
                                <w:b w:val="0"/>
                                <w:bCs/>
                                <w:iCs/>
                                <w:sz w:val="48"/>
                                <w:szCs w:val="48"/>
                                <w:highlight w:val="yellow"/>
                              </w:rPr>
                            </w:pPr>
                            <w:bookmarkStart w:id="586" w:name="_Toc16917406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86"/>
                          </w:p>
                          <w:p w14:paraId="41FA6CE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F31EA2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8F1F35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5119B35" w14:textId="77777777" w:rsidR="00A43AC3" w:rsidRPr="00B1453A" w:rsidRDefault="00A43AC3" w:rsidP="00987998">
                            <w:pPr>
                              <w:jc w:val="center"/>
                              <w:rPr>
                                <w:rFonts w:ascii="Calibri" w:hAnsi="Calibri"/>
                                <w:sz w:val="36"/>
                                <w:szCs w:val="36"/>
                              </w:rPr>
                            </w:pPr>
                          </w:p>
                          <w:p w14:paraId="3F7C4673" w14:textId="77777777" w:rsidR="00A43AC3" w:rsidRDefault="00A43AC3" w:rsidP="00987998">
                            <w:pPr>
                              <w:jc w:val="center"/>
                              <w:rPr>
                                <w:rFonts w:ascii="Times New Roman CYR" w:hAnsi="Times New Roman CYR" w:cs="Times New Roman CYR"/>
                                <w:sz w:val="36"/>
                                <w:szCs w:val="36"/>
                              </w:rPr>
                            </w:pPr>
                          </w:p>
                          <w:p w14:paraId="1DA78FE8" w14:textId="77777777" w:rsidR="00A43AC3" w:rsidRDefault="00A43AC3"/>
                          <w:p w14:paraId="404880DC" w14:textId="77777777" w:rsidR="00A43AC3" w:rsidRPr="00630E21" w:rsidRDefault="00A43AC3" w:rsidP="00987998">
                            <w:pPr>
                              <w:pStyle w:val="3"/>
                              <w:spacing w:line="276" w:lineRule="auto"/>
                              <w:rPr>
                                <w:rFonts w:ascii="Times New Roman" w:hAnsi="Times New Roman"/>
                                <w:bCs/>
                                <w:sz w:val="48"/>
                                <w:szCs w:val="48"/>
                              </w:rPr>
                            </w:pPr>
                            <w:bookmarkStart w:id="587" w:name="_Toc169174062"/>
                            <w:r w:rsidRPr="00630E21">
                              <w:rPr>
                                <w:rFonts w:ascii="Times New Roman" w:hAnsi="Times New Roman"/>
                                <w:bCs/>
                                <w:sz w:val="48"/>
                                <w:szCs w:val="48"/>
                              </w:rPr>
                              <w:t>ДИПЛОМНА РОБОТА</w:t>
                            </w:r>
                            <w:bookmarkEnd w:id="587"/>
                          </w:p>
                          <w:p w14:paraId="3884600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9639EF1" w14:textId="77777777" w:rsidR="00A43AC3" w:rsidRPr="005E3013" w:rsidRDefault="00A43AC3" w:rsidP="00987998">
                            <w:pPr>
                              <w:pStyle w:val="2"/>
                              <w:spacing w:line="276" w:lineRule="auto"/>
                              <w:rPr>
                                <w:b w:val="0"/>
                                <w:bCs/>
                                <w:iCs/>
                                <w:sz w:val="48"/>
                                <w:szCs w:val="48"/>
                                <w:highlight w:val="yellow"/>
                              </w:rPr>
                            </w:pPr>
                            <w:bookmarkStart w:id="588" w:name="_Toc16917406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88"/>
                          </w:p>
                          <w:p w14:paraId="0DD54D3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AFFB2E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E805C0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D5682C2" w14:textId="77777777" w:rsidR="00A43AC3" w:rsidRPr="00B1453A" w:rsidRDefault="00A43AC3" w:rsidP="00987998">
                            <w:pPr>
                              <w:jc w:val="center"/>
                              <w:rPr>
                                <w:rFonts w:ascii="Calibri" w:hAnsi="Calibri"/>
                                <w:sz w:val="36"/>
                                <w:szCs w:val="36"/>
                              </w:rPr>
                            </w:pPr>
                          </w:p>
                          <w:p w14:paraId="6AE311A2" w14:textId="77777777" w:rsidR="00A43AC3" w:rsidRDefault="00A43AC3" w:rsidP="00987998">
                            <w:pPr>
                              <w:jc w:val="center"/>
                              <w:rPr>
                                <w:rFonts w:ascii="Times New Roman CYR" w:hAnsi="Times New Roman CYR" w:cs="Times New Roman CYR"/>
                                <w:sz w:val="36"/>
                                <w:szCs w:val="36"/>
                              </w:rPr>
                            </w:pPr>
                          </w:p>
                          <w:p w14:paraId="242866CB" w14:textId="77777777" w:rsidR="00A43AC3" w:rsidRDefault="00A43AC3"/>
                          <w:p w14:paraId="3CFC45CC" w14:textId="77777777" w:rsidR="00A43AC3" w:rsidRPr="00630E21" w:rsidRDefault="00A43AC3" w:rsidP="00987998">
                            <w:pPr>
                              <w:pStyle w:val="3"/>
                              <w:spacing w:line="276" w:lineRule="auto"/>
                              <w:rPr>
                                <w:rFonts w:ascii="Times New Roman" w:hAnsi="Times New Roman"/>
                                <w:bCs/>
                                <w:sz w:val="48"/>
                                <w:szCs w:val="48"/>
                              </w:rPr>
                            </w:pPr>
                            <w:bookmarkStart w:id="589" w:name="_Toc169174064"/>
                            <w:r w:rsidRPr="00630E21">
                              <w:rPr>
                                <w:rFonts w:ascii="Times New Roman" w:hAnsi="Times New Roman"/>
                                <w:bCs/>
                                <w:sz w:val="48"/>
                                <w:szCs w:val="48"/>
                              </w:rPr>
                              <w:t>ДИПЛОМНА РОБОТА</w:t>
                            </w:r>
                            <w:bookmarkEnd w:id="589"/>
                          </w:p>
                          <w:p w14:paraId="350E8AF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9F5CFC5" w14:textId="77777777" w:rsidR="00A43AC3" w:rsidRPr="005E3013" w:rsidRDefault="00A43AC3" w:rsidP="00987998">
                            <w:pPr>
                              <w:pStyle w:val="2"/>
                              <w:spacing w:line="276" w:lineRule="auto"/>
                              <w:rPr>
                                <w:b w:val="0"/>
                                <w:bCs/>
                                <w:iCs/>
                                <w:sz w:val="48"/>
                                <w:szCs w:val="48"/>
                                <w:highlight w:val="yellow"/>
                              </w:rPr>
                            </w:pPr>
                            <w:bookmarkStart w:id="590" w:name="_Toc16917406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90"/>
                          </w:p>
                          <w:p w14:paraId="3630683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A1B1A4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CCB681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264F5A0" w14:textId="77777777" w:rsidR="00A43AC3" w:rsidRPr="00B1453A" w:rsidRDefault="00A43AC3" w:rsidP="00987998">
                            <w:pPr>
                              <w:jc w:val="center"/>
                              <w:rPr>
                                <w:rFonts w:ascii="Calibri" w:hAnsi="Calibri"/>
                                <w:sz w:val="36"/>
                                <w:szCs w:val="36"/>
                              </w:rPr>
                            </w:pPr>
                          </w:p>
                          <w:p w14:paraId="162FC8AE" w14:textId="77777777" w:rsidR="00A43AC3" w:rsidRDefault="00A43AC3" w:rsidP="00987998">
                            <w:pPr>
                              <w:jc w:val="center"/>
                              <w:rPr>
                                <w:rFonts w:ascii="Times New Roman CYR" w:hAnsi="Times New Roman CYR" w:cs="Times New Roman CYR"/>
                                <w:sz w:val="36"/>
                                <w:szCs w:val="36"/>
                              </w:rPr>
                            </w:pPr>
                          </w:p>
                          <w:p w14:paraId="42326E9D" w14:textId="77777777" w:rsidR="00A43AC3" w:rsidRDefault="00A43AC3"/>
                          <w:p w14:paraId="23CA47BE" w14:textId="77777777" w:rsidR="00A43AC3" w:rsidRPr="00630E21" w:rsidRDefault="00A43AC3" w:rsidP="00987998">
                            <w:pPr>
                              <w:pStyle w:val="3"/>
                              <w:spacing w:line="276" w:lineRule="auto"/>
                              <w:rPr>
                                <w:rFonts w:ascii="Times New Roman" w:hAnsi="Times New Roman"/>
                                <w:bCs/>
                                <w:sz w:val="48"/>
                                <w:szCs w:val="48"/>
                              </w:rPr>
                            </w:pPr>
                            <w:bookmarkStart w:id="591" w:name="_Toc169174066"/>
                            <w:r w:rsidRPr="00630E21">
                              <w:rPr>
                                <w:rFonts w:ascii="Times New Roman" w:hAnsi="Times New Roman"/>
                                <w:bCs/>
                                <w:sz w:val="48"/>
                                <w:szCs w:val="48"/>
                              </w:rPr>
                              <w:t>ДИПЛОМНА РОБОТА</w:t>
                            </w:r>
                            <w:bookmarkEnd w:id="591"/>
                          </w:p>
                          <w:p w14:paraId="222EFB2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F6694D5" w14:textId="77777777" w:rsidR="00A43AC3" w:rsidRPr="005E3013" w:rsidRDefault="00A43AC3" w:rsidP="00987998">
                            <w:pPr>
                              <w:pStyle w:val="2"/>
                              <w:spacing w:line="276" w:lineRule="auto"/>
                              <w:rPr>
                                <w:b w:val="0"/>
                                <w:bCs/>
                                <w:iCs/>
                                <w:sz w:val="48"/>
                                <w:szCs w:val="48"/>
                                <w:highlight w:val="yellow"/>
                              </w:rPr>
                            </w:pPr>
                            <w:bookmarkStart w:id="592" w:name="_Toc16917406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92"/>
                          </w:p>
                          <w:p w14:paraId="1D68A50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28F6B2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30FD70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1B8B8B3" w14:textId="77777777" w:rsidR="00A43AC3" w:rsidRPr="00B1453A" w:rsidRDefault="00A43AC3" w:rsidP="00987998">
                            <w:pPr>
                              <w:jc w:val="center"/>
                              <w:rPr>
                                <w:rFonts w:ascii="Calibri" w:hAnsi="Calibri"/>
                                <w:sz w:val="36"/>
                                <w:szCs w:val="36"/>
                              </w:rPr>
                            </w:pPr>
                          </w:p>
                          <w:p w14:paraId="56929BB8" w14:textId="77777777" w:rsidR="00A43AC3" w:rsidRDefault="00A43AC3" w:rsidP="00987998">
                            <w:pPr>
                              <w:jc w:val="center"/>
                              <w:rPr>
                                <w:rFonts w:ascii="Times New Roman CYR" w:hAnsi="Times New Roman CYR" w:cs="Times New Roman CYR"/>
                                <w:sz w:val="36"/>
                                <w:szCs w:val="36"/>
                              </w:rPr>
                            </w:pPr>
                          </w:p>
                          <w:p w14:paraId="516CC2E0" w14:textId="77777777" w:rsidR="00A43AC3" w:rsidRDefault="00A43AC3"/>
                          <w:p w14:paraId="547CEDD4" w14:textId="77777777" w:rsidR="00A43AC3" w:rsidRPr="00630E21" w:rsidRDefault="00A43AC3" w:rsidP="00987998">
                            <w:pPr>
                              <w:pStyle w:val="3"/>
                              <w:spacing w:line="276" w:lineRule="auto"/>
                              <w:rPr>
                                <w:rFonts w:ascii="Times New Roman" w:hAnsi="Times New Roman"/>
                                <w:bCs/>
                                <w:sz w:val="48"/>
                                <w:szCs w:val="48"/>
                              </w:rPr>
                            </w:pPr>
                            <w:bookmarkStart w:id="593" w:name="_Toc169174068"/>
                            <w:r w:rsidRPr="00630E21">
                              <w:rPr>
                                <w:rFonts w:ascii="Times New Roman" w:hAnsi="Times New Roman"/>
                                <w:bCs/>
                                <w:sz w:val="48"/>
                                <w:szCs w:val="48"/>
                              </w:rPr>
                              <w:t>ДИПЛОМНА РОБОТА</w:t>
                            </w:r>
                            <w:bookmarkEnd w:id="593"/>
                          </w:p>
                          <w:p w14:paraId="57BCD1C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1C8B17D" w14:textId="77777777" w:rsidR="00A43AC3" w:rsidRPr="005E3013" w:rsidRDefault="00A43AC3" w:rsidP="00987998">
                            <w:pPr>
                              <w:pStyle w:val="2"/>
                              <w:spacing w:line="276" w:lineRule="auto"/>
                              <w:rPr>
                                <w:b w:val="0"/>
                                <w:bCs/>
                                <w:iCs/>
                                <w:sz w:val="48"/>
                                <w:szCs w:val="48"/>
                                <w:highlight w:val="yellow"/>
                              </w:rPr>
                            </w:pPr>
                            <w:bookmarkStart w:id="594" w:name="_Toc16917406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94"/>
                          </w:p>
                          <w:p w14:paraId="0B4DB4F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F25510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5A2B22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D9988AB" w14:textId="77777777" w:rsidR="00A43AC3" w:rsidRPr="00B1453A" w:rsidRDefault="00A43AC3" w:rsidP="00987998">
                            <w:pPr>
                              <w:jc w:val="center"/>
                              <w:rPr>
                                <w:rFonts w:ascii="Calibri" w:hAnsi="Calibri"/>
                                <w:sz w:val="36"/>
                                <w:szCs w:val="36"/>
                              </w:rPr>
                            </w:pPr>
                          </w:p>
                          <w:p w14:paraId="261CBD52" w14:textId="77777777" w:rsidR="00A43AC3" w:rsidRDefault="00A43AC3" w:rsidP="00987998">
                            <w:pPr>
                              <w:jc w:val="center"/>
                              <w:rPr>
                                <w:rFonts w:ascii="Times New Roman CYR" w:hAnsi="Times New Roman CYR" w:cs="Times New Roman CYR"/>
                                <w:sz w:val="36"/>
                                <w:szCs w:val="36"/>
                              </w:rPr>
                            </w:pPr>
                          </w:p>
                          <w:p w14:paraId="3797CB48" w14:textId="77777777" w:rsidR="00A43AC3" w:rsidRDefault="00A43AC3"/>
                          <w:p w14:paraId="555E507D" w14:textId="77777777" w:rsidR="00A43AC3" w:rsidRPr="00630E21" w:rsidRDefault="00A43AC3" w:rsidP="00987998">
                            <w:pPr>
                              <w:pStyle w:val="3"/>
                              <w:spacing w:line="276" w:lineRule="auto"/>
                              <w:rPr>
                                <w:rFonts w:ascii="Times New Roman" w:hAnsi="Times New Roman"/>
                                <w:bCs/>
                                <w:sz w:val="48"/>
                                <w:szCs w:val="48"/>
                              </w:rPr>
                            </w:pPr>
                            <w:bookmarkStart w:id="595" w:name="_Toc169174070"/>
                            <w:r w:rsidRPr="00630E21">
                              <w:rPr>
                                <w:rFonts w:ascii="Times New Roman" w:hAnsi="Times New Roman"/>
                                <w:bCs/>
                                <w:sz w:val="48"/>
                                <w:szCs w:val="48"/>
                              </w:rPr>
                              <w:t>ДИПЛОМНА РОБОТА</w:t>
                            </w:r>
                            <w:bookmarkEnd w:id="595"/>
                          </w:p>
                          <w:p w14:paraId="1E42A24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D575F17" w14:textId="77777777" w:rsidR="00A43AC3" w:rsidRPr="005E3013" w:rsidRDefault="00A43AC3" w:rsidP="00987998">
                            <w:pPr>
                              <w:pStyle w:val="2"/>
                              <w:spacing w:line="276" w:lineRule="auto"/>
                              <w:rPr>
                                <w:b w:val="0"/>
                                <w:bCs/>
                                <w:iCs/>
                                <w:sz w:val="48"/>
                                <w:szCs w:val="48"/>
                                <w:highlight w:val="yellow"/>
                              </w:rPr>
                            </w:pPr>
                            <w:bookmarkStart w:id="596" w:name="_Toc16917407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96"/>
                          </w:p>
                          <w:p w14:paraId="1BE8008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E67EDD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41B310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235E6E4" w14:textId="77777777" w:rsidR="00A43AC3" w:rsidRPr="00B1453A" w:rsidRDefault="00A43AC3" w:rsidP="00987998">
                            <w:pPr>
                              <w:jc w:val="center"/>
                              <w:rPr>
                                <w:rFonts w:ascii="Calibri" w:hAnsi="Calibri"/>
                                <w:sz w:val="36"/>
                                <w:szCs w:val="36"/>
                              </w:rPr>
                            </w:pPr>
                          </w:p>
                          <w:p w14:paraId="68E77585" w14:textId="77777777" w:rsidR="00A43AC3" w:rsidRDefault="00A43AC3" w:rsidP="00987998">
                            <w:pPr>
                              <w:jc w:val="center"/>
                              <w:rPr>
                                <w:rFonts w:ascii="Times New Roman CYR" w:hAnsi="Times New Roman CYR" w:cs="Times New Roman CYR"/>
                                <w:sz w:val="36"/>
                                <w:szCs w:val="36"/>
                              </w:rPr>
                            </w:pPr>
                          </w:p>
                          <w:p w14:paraId="12944E1B" w14:textId="77777777" w:rsidR="00A43AC3" w:rsidRDefault="00A43AC3"/>
                          <w:p w14:paraId="5E8523AB" w14:textId="77777777" w:rsidR="000658DF" w:rsidRPr="003A41B8" w:rsidRDefault="000658DF" w:rsidP="000658DF">
                            <w:pPr>
                              <w:pStyle w:val="3"/>
                              <w:spacing w:line="300" w:lineRule="auto"/>
                              <w:rPr>
                                <w:rFonts w:ascii="Times New Roman CYR" w:hAnsi="Times New Roman CYR"/>
                                <w:i/>
                                <w:iCs/>
                                <w:sz w:val="44"/>
                                <w:szCs w:val="44"/>
                              </w:rPr>
                            </w:pPr>
                            <w:bookmarkStart w:id="597" w:name="_Toc169174072"/>
                            <w:r w:rsidRPr="003A41B8">
                              <w:rPr>
                                <w:rFonts w:ascii="Times New Roman CYR" w:hAnsi="Times New Roman CYR"/>
                                <w:i/>
                                <w:iCs/>
                                <w:sz w:val="44"/>
                                <w:szCs w:val="44"/>
                              </w:rPr>
                              <w:t>ДИПЛОМНА РОБОТА БАКАЛАВРА</w:t>
                            </w:r>
                            <w:bookmarkEnd w:id="597"/>
                            <w:r w:rsidRPr="003A41B8">
                              <w:rPr>
                                <w:rFonts w:ascii="Times New Roman CYR" w:hAnsi="Times New Roman CYR"/>
                                <w:i/>
                                <w:iCs/>
                                <w:sz w:val="44"/>
                                <w:szCs w:val="44"/>
                              </w:rPr>
                              <w:t xml:space="preserve"> </w:t>
                            </w:r>
                          </w:p>
                          <w:p w14:paraId="34B64A5D" w14:textId="77777777" w:rsidR="000658DF" w:rsidRPr="000D3135" w:rsidRDefault="000658DF" w:rsidP="000658DF">
                            <w:pPr>
                              <w:pStyle w:val="2"/>
                              <w:spacing w:line="300" w:lineRule="auto"/>
                              <w:rPr>
                                <w:rFonts w:ascii="Times New Roman CYR" w:hAnsi="Times New Roman CYR"/>
                                <w:b w:val="0"/>
                                <w:sz w:val="44"/>
                                <w:szCs w:val="44"/>
                              </w:rPr>
                            </w:pPr>
                            <w:bookmarkStart w:id="598" w:name="_Toc169174073"/>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598"/>
                          </w:p>
                          <w:p w14:paraId="504F9332"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17CED4F6"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74CC9524" w14:textId="77777777" w:rsidR="000658DF" w:rsidRPr="000D3135" w:rsidRDefault="000658DF" w:rsidP="000658DF">
                            <w:pPr>
                              <w:spacing w:line="300" w:lineRule="auto"/>
                              <w:jc w:val="center"/>
                              <w:rPr>
                                <w:b/>
                                <w:lang w:val="uk-UA"/>
                              </w:rPr>
                            </w:pPr>
                          </w:p>
                          <w:p w14:paraId="6782739F"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129A8A2F" w14:textId="77777777" w:rsidR="00A43AC3" w:rsidRPr="00B1453A" w:rsidRDefault="00A43AC3" w:rsidP="00987998">
                            <w:pPr>
                              <w:jc w:val="center"/>
                              <w:rPr>
                                <w:rFonts w:ascii="Calibri" w:hAnsi="Calibri"/>
                                <w:sz w:val="36"/>
                                <w:szCs w:val="36"/>
                              </w:rPr>
                            </w:pPr>
                          </w:p>
                          <w:p w14:paraId="4DB3E45F" w14:textId="77777777" w:rsidR="00A43AC3" w:rsidRDefault="00A43AC3" w:rsidP="00987998">
                            <w:pPr>
                              <w:jc w:val="center"/>
                              <w:rPr>
                                <w:rFonts w:ascii="Times New Roman CYR" w:hAnsi="Times New Roman CYR" w:cs="Times New Roman CYR"/>
                                <w:sz w:val="36"/>
                                <w:szCs w:val="36"/>
                              </w:rPr>
                            </w:pPr>
                          </w:p>
                          <w:p w14:paraId="094CEC4D" w14:textId="77777777" w:rsidR="00A43AC3" w:rsidRDefault="00A43AC3"/>
                          <w:p w14:paraId="67120D01" w14:textId="77777777" w:rsidR="00A43AC3" w:rsidRPr="00630E21" w:rsidRDefault="00A43AC3" w:rsidP="00987998">
                            <w:pPr>
                              <w:pStyle w:val="3"/>
                              <w:spacing w:line="276" w:lineRule="auto"/>
                              <w:rPr>
                                <w:rFonts w:ascii="Times New Roman" w:hAnsi="Times New Roman"/>
                                <w:bCs/>
                                <w:sz w:val="48"/>
                                <w:szCs w:val="48"/>
                              </w:rPr>
                            </w:pPr>
                            <w:bookmarkStart w:id="599" w:name="_Toc169174074"/>
                            <w:r w:rsidRPr="00630E21">
                              <w:rPr>
                                <w:rFonts w:ascii="Times New Roman" w:hAnsi="Times New Roman"/>
                                <w:bCs/>
                                <w:sz w:val="48"/>
                                <w:szCs w:val="48"/>
                              </w:rPr>
                              <w:t>ДИПЛОМНА РОБОТА</w:t>
                            </w:r>
                            <w:bookmarkEnd w:id="599"/>
                          </w:p>
                          <w:p w14:paraId="3A89C0B2"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1B244A1" w14:textId="77777777" w:rsidR="00A43AC3" w:rsidRPr="005E3013" w:rsidRDefault="00A43AC3" w:rsidP="00987998">
                            <w:pPr>
                              <w:pStyle w:val="2"/>
                              <w:spacing w:line="276" w:lineRule="auto"/>
                              <w:rPr>
                                <w:b w:val="0"/>
                                <w:bCs/>
                                <w:iCs/>
                                <w:sz w:val="48"/>
                                <w:szCs w:val="48"/>
                                <w:highlight w:val="yellow"/>
                              </w:rPr>
                            </w:pPr>
                            <w:bookmarkStart w:id="600" w:name="_Toc16917407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00"/>
                          </w:p>
                          <w:p w14:paraId="3EFFB7C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339CDE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B9C8F0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028BCDE" w14:textId="77777777" w:rsidR="00A43AC3" w:rsidRPr="00B1453A" w:rsidRDefault="00A43AC3" w:rsidP="00987998">
                            <w:pPr>
                              <w:jc w:val="center"/>
                              <w:rPr>
                                <w:rFonts w:ascii="Calibri" w:hAnsi="Calibri"/>
                                <w:sz w:val="36"/>
                                <w:szCs w:val="36"/>
                              </w:rPr>
                            </w:pPr>
                          </w:p>
                          <w:p w14:paraId="05E24DA5" w14:textId="77777777" w:rsidR="00A43AC3" w:rsidRDefault="00A43AC3" w:rsidP="00987998">
                            <w:pPr>
                              <w:jc w:val="center"/>
                              <w:rPr>
                                <w:rFonts w:ascii="Times New Roman CYR" w:hAnsi="Times New Roman CYR" w:cs="Times New Roman CYR"/>
                                <w:sz w:val="36"/>
                                <w:szCs w:val="36"/>
                              </w:rPr>
                            </w:pPr>
                          </w:p>
                          <w:p w14:paraId="55C960DF" w14:textId="77777777" w:rsidR="00A43AC3" w:rsidRDefault="00A43AC3"/>
                          <w:p w14:paraId="2996321D" w14:textId="77777777" w:rsidR="00A43AC3" w:rsidRPr="00630E21" w:rsidRDefault="00A43AC3" w:rsidP="00987998">
                            <w:pPr>
                              <w:pStyle w:val="3"/>
                              <w:spacing w:line="276" w:lineRule="auto"/>
                              <w:rPr>
                                <w:rFonts w:ascii="Times New Roman" w:hAnsi="Times New Roman"/>
                                <w:bCs/>
                                <w:sz w:val="48"/>
                                <w:szCs w:val="48"/>
                              </w:rPr>
                            </w:pPr>
                            <w:bookmarkStart w:id="601" w:name="_Toc169174076"/>
                            <w:r w:rsidRPr="00630E21">
                              <w:rPr>
                                <w:rFonts w:ascii="Times New Roman" w:hAnsi="Times New Roman"/>
                                <w:bCs/>
                                <w:sz w:val="48"/>
                                <w:szCs w:val="48"/>
                              </w:rPr>
                              <w:t>ДИПЛОМНА РОБОТА</w:t>
                            </w:r>
                            <w:bookmarkEnd w:id="601"/>
                          </w:p>
                          <w:p w14:paraId="020D59F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541A4AF" w14:textId="77777777" w:rsidR="00A43AC3" w:rsidRPr="005E3013" w:rsidRDefault="00A43AC3" w:rsidP="00987998">
                            <w:pPr>
                              <w:pStyle w:val="2"/>
                              <w:spacing w:line="276" w:lineRule="auto"/>
                              <w:rPr>
                                <w:b w:val="0"/>
                                <w:bCs/>
                                <w:iCs/>
                                <w:sz w:val="48"/>
                                <w:szCs w:val="48"/>
                                <w:highlight w:val="yellow"/>
                              </w:rPr>
                            </w:pPr>
                            <w:bookmarkStart w:id="602" w:name="_Toc16917407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02"/>
                          </w:p>
                          <w:p w14:paraId="5257B7C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A3119F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8BEE59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E79994E" w14:textId="77777777" w:rsidR="00A43AC3" w:rsidRPr="00B1453A" w:rsidRDefault="00A43AC3" w:rsidP="00987998">
                            <w:pPr>
                              <w:jc w:val="center"/>
                              <w:rPr>
                                <w:rFonts w:ascii="Calibri" w:hAnsi="Calibri"/>
                                <w:sz w:val="36"/>
                                <w:szCs w:val="36"/>
                              </w:rPr>
                            </w:pPr>
                          </w:p>
                          <w:p w14:paraId="49FB36ED" w14:textId="77777777" w:rsidR="00A43AC3" w:rsidRDefault="00A43AC3" w:rsidP="00987998">
                            <w:pPr>
                              <w:jc w:val="center"/>
                              <w:rPr>
                                <w:rFonts w:ascii="Times New Roman CYR" w:hAnsi="Times New Roman CYR" w:cs="Times New Roman CYR"/>
                                <w:sz w:val="36"/>
                                <w:szCs w:val="36"/>
                              </w:rPr>
                            </w:pPr>
                          </w:p>
                          <w:p w14:paraId="45770A06" w14:textId="77777777" w:rsidR="00A43AC3" w:rsidRDefault="00A43AC3"/>
                          <w:p w14:paraId="02C85F8D" w14:textId="77777777" w:rsidR="00A43AC3" w:rsidRPr="00630E21" w:rsidRDefault="00A43AC3" w:rsidP="00987998">
                            <w:pPr>
                              <w:pStyle w:val="3"/>
                              <w:spacing w:line="276" w:lineRule="auto"/>
                              <w:rPr>
                                <w:rFonts w:ascii="Times New Roman" w:hAnsi="Times New Roman"/>
                                <w:bCs/>
                                <w:sz w:val="48"/>
                                <w:szCs w:val="48"/>
                              </w:rPr>
                            </w:pPr>
                            <w:bookmarkStart w:id="603" w:name="_Toc169174078"/>
                            <w:r w:rsidRPr="00630E21">
                              <w:rPr>
                                <w:rFonts w:ascii="Times New Roman" w:hAnsi="Times New Roman"/>
                                <w:bCs/>
                                <w:sz w:val="48"/>
                                <w:szCs w:val="48"/>
                              </w:rPr>
                              <w:t>ДИПЛОМНА РОБОТА</w:t>
                            </w:r>
                            <w:bookmarkEnd w:id="603"/>
                          </w:p>
                          <w:p w14:paraId="5C064FC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92E8D68" w14:textId="77777777" w:rsidR="00A43AC3" w:rsidRPr="005E3013" w:rsidRDefault="00A43AC3" w:rsidP="00987998">
                            <w:pPr>
                              <w:pStyle w:val="2"/>
                              <w:spacing w:line="276" w:lineRule="auto"/>
                              <w:rPr>
                                <w:b w:val="0"/>
                                <w:bCs/>
                                <w:iCs/>
                                <w:sz w:val="48"/>
                                <w:szCs w:val="48"/>
                                <w:highlight w:val="yellow"/>
                              </w:rPr>
                            </w:pPr>
                            <w:bookmarkStart w:id="604" w:name="_Toc16917407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04"/>
                          </w:p>
                          <w:p w14:paraId="09F3CE0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9330D0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6887BE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D05E7AB" w14:textId="77777777" w:rsidR="00A43AC3" w:rsidRPr="00B1453A" w:rsidRDefault="00A43AC3" w:rsidP="00987998">
                            <w:pPr>
                              <w:jc w:val="center"/>
                              <w:rPr>
                                <w:rFonts w:ascii="Calibri" w:hAnsi="Calibri"/>
                                <w:sz w:val="36"/>
                                <w:szCs w:val="36"/>
                              </w:rPr>
                            </w:pPr>
                          </w:p>
                          <w:p w14:paraId="06955F0B" w14:textId="77777777" w:rsidR="00A43AC3" w:rsidRDefault="00A43AC3" w:rsidP="00987998">
                            <w:pPr>
                              <w:jc w:val="center"/>
                              <w:rPr>
                                <w:rFonts w:ascii="Times New Roman CYR" w:hAnsi="Times New Roman CYR" w:cs="Times New Roman CYR"/>
                                <w:sz w:val="36"/>
                                <w:szCs w:val="36"/>
                              </w:rPr>
                            </w:pPr>
                          </w:p>
                          <w:p w14:paraId="2B6BED42" w14:textId="77777777" w:rsidR="00A43AC3" w:rsidRDefault="00A43AC3"/>
                          <w:p w14:paraId="6679C2A8" w14:textId="77777777" w:rsidR="00A43AC3" w:rsidRPr="00630E21" w:rsidRDefault="00A43AC3" w:rsidP="00987998">
                            <w:pPr>
                              <w:pStyle w:val="3"/>
                              <w:spacing w:line="276" w:lineRule="auto"/>
                              <w:rPr>
                                <w:rFonts w:ascii="Times New Roman" w:hAnsi="Times New Roman"/>
                                <w:bCs/>
                                <w:sz w:val="48"/>
                                <w:szCs w:val="48"/>
                              </w:rPr>
                            </w:pPr>
                            <w:bookmarkStart w:id="605" w:name="_Toc169174080"/>
                            <w:r w:rsidRPr="00630E21">
                              <w:rPr>
                                <w:rFonts w:ascii="Times New Roman" w:hAnsi="Times New Roman"/>
                                <w:bCs/>
                                <w:sz w:val="48"/>
                                <w:szCs w:val="48"/>
                              </w:rPr>
                              <w:t>ДИПЛОМНА РОБОТА</w:t>
                            </w:r>
                            <w:bookmarkEnd w:id="605"/>
                          </w:p>
                          <w:p w14:paraId="682DA462"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A083F62" w14:textId="77777777" w:rsidR="00A43AC3" w:rsidRPr="005E3013" w:rsidRDefault="00A43AC3" w:rsidP="00987998">
                            <w:pPr>
                              <w:pStyle w:val="2"/>
                              <w:spacing w:line="276" w:lineRule="auto"/>
                              <w:rPr>
                                <w:b w:val="0"/>
                                <w:bCs/>
                                <w:iCs/>
                                <w:sz w:val="48"/>
                                <w:szCs w:val="48"/>
                                <w:highlight w:val="yellow"/>
                              </w:rPr>
                            </w:pPr>
                            <w:bookmarkStart w:id="606" w:name="_Toc16917408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06"/>
                          </w:p>
                          <w:p w14:paraId="69746F2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2D8781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58302A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E09E91A" w14:textId="77777777" w:rsidR="00A43AC3" w:rsidRPr="00B1453A" w:rsidRDefault="00A43AC3" w:rsidP="00987998">
                            <w:pPr>
                              <w:jc w:val="center"/>
                              <w:rPr>
                                <w:rFonts w:ascii="Calibri" w:hAnsi="Calibri"/>
                                <w:sz w:val="36"/>
                                <w:szCs w:val="36"/>
                              </w:rPr>
                            </w:pPr>
                          </w:p>
                          <w:p w14:paraId="5D40973C" w14:textId="77777777" w:rsidR="00A43AC3" w:rsidRDefault="00A43AC3" w:rsidP="00987998">
                            <w:pPr>
                              <w:jc w:val="center"/>
                              <w:rPr>
                                <w:rFonts w:ascii="Times New Roman CYR" w:hAnsi="Times New Roman CYR" w:cs="Times New Roman CYR"/>
                                <w:sz w:val="36"/>
                                <w:szCs w:val="36"/>
                              </w:rPr>
                            </w:pPr>
                          </w:p>
                          <w:p w14:paraId="11F6BE54" w14:textId="77777777" w:rsidR="00A43AC3" w:rsidRDefault="00A43AC3"/>
                          <w:p w14:paraId="41F054B6" w14:textId="77777777" w:rsidR="00A43AC3" w:rsidRPr="00630E21" w:rsidRDefault="00A43AC3" w:rsidP="00987998">
                            <w:pPr>
                              <w:pStyle w:val="3"/>
                              <w:spacing w:line="276" w:lineRule="auto"/>
                              <w:rPr>
                                <w:rFonts w:ascii="Times New Roman" w:hAnsi="Times New Roman"/>
                                <w:bCs/>
                                <w:sz w:val="48"/>
                                <w:szCs w:val="48"/>
                              </w:rPr>
                            </w:pPr>
                            <w:bookmarkStart w:id="607" w:name="_Toc169174082"/>
                            <w:r w:rsidRPr="00630E21">
                              <w:rPr>
                                <w:rFonts w:ascii="Times New Roman" w:hAnsi="Times New Roman"/>
                                <w:bCs/>
                                <w:sz w:val="48"/>
                                <w:szCs w:val="48"/>
                              </w:rPr>
                              <w:t>ДИПЛОМНА РОБОТА</w:t>
                            </w:r>
                            <w:bookmarkEnd w:id="607"/>
                          </w:p>
                          <w:p w14:paraId="3BEEACC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E67F06A" w14:textId="77777777" w:rsidR="00A43AC3" w:rsidRPr="005E3013" w:rsidRDefault="00A43AC3" w:rsidP="00987998">
                            <w:pPr>
                              <w:pStyle w:val="2"/>
                              <w:spacing w:line="276" w:lineRule="auto"/>
                              <w:rPr>
                                <w:b w:val="0"/>
                                <w:bCs/>
                                <w:iCs/>
                                <w:sz w:val="48"/>
                                <w:szCs w:val="48"/>
                                <w:highlight w:val="yellow"/>
                              </w:rPr>
                            </w:pPr>
                            <w:bookmarkStart w:id="608" w:name="_Toc16917408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08"/>
                          </w:p>
                          <w:p w14:paraId="047EF85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609CF5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163024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E5A81C9" w14:textId="77777777" w:rsidR="00A43AC3" w:rsidRPr="00B1453A" w:rsidRDefault="00A43AC3" w:rsidP="00987998">
                            <w:pPr>
                              <w:jc w:val="center"/>
                              <w:rPr>
                                <w:rFonts w:ascii="Calibri" w:hAnsi="Calibri"/>
                                <w:sz w:val="36"/>
                                <w:szCs w:val="36"/>
                              </w:rPr>
                            </w:pPr>
                          </w:p>
                          <w:p w14:paraId="1131AD67" w14:textId="77777777" w:rsidR="00A43AC3" w:rsidRDefault="00A43AC3" w:rsidP="00987998">
                            <w:pPr>
                              <w:jc w:val="center"/>
                              <w:rPr>
                                <w:rFonts w:ascii="Times New Roman CYR" w:hAnsi="Times New Roman CYR" w:cs="Times New Roman CYR"/>
                                <w:sz w:val="36"/>
                                <w:szCs w:val="36"/>
                              </w:rPr>
                            </w:pPr>
                          </w:p>
                          <w:p w14:paraId="39D5F06E" w14:textId="77777777" w:rsidR="00A43AC3" w:rsidRDefault="00A43AC3"/>
                          <w:p w14:paraId="5F7585A6" w14:textId="77777777" w:rsidR="00A43AC3" w:rsidRPr="00630E21" w:rsidRDefault="00A43AC3" w:rsidP="00987998">
                            <w:pPr>
                              <w:pStyle w:val="3"/>
                              <w:spacing w:line="276" w:lineRule="auto"/>
                              <w:rPr>
                                <w:rFonts w:ascii="Times New Roman" w:hAnsi="Times New Roman"/>
                                <w:bCs/>
                                <w:sz w:val="48"/>
                                <w:szCs w:val="48"/>
                              </w:rPr>
                            </w:pPr>
                            <w:bookmarkStart w:id="609" w:name="_Toc169174084"/>
                            <w:r w:rsidRPr="00630E21">
                              <w:rPr>
                                <w:rFonts w:ascii="Times New Roman" w:hAnsi="Times New Roman"/>
                                <w:bCs/>
                                <w:sz w:val="48"/>
                                <w:szCs w:val="48"/>
                              </w:rPr>
                              <w:t>ДИПЛОМНА РОБОТА</w:t>
                            </w:r>
                            <w:bookmarkEnd w:id="609"/>
                          </w:p>
                          <w:p w14:paraId="3A951B6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549200E" w14:textId="77777777" w:rsidR="00A43AC3" w:rsidRPr="005E3013" w:rsidRDefault="00A43AC3" w:rsidP="00987998">
                            <w:pPr>
                              <w:pStyle w:val="2"/>
                              <w:spacing w:line="276" w:lineRule="auto"/>
                              <w:rPr>
                                <w:b w:val="0"/>
                                <w:bCs/>
                                <w:iCs/>
                                <w:sz w:val="48"/>
                                <w:szCs w:val="48"/>
                                <w:highlight w:val="yellow"/>
                              </w:rPr>
                            </w:pPr>
                            <w:bookmarkStart w:id="610" w:name="_Toc16917408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10"/>
                          </w:p>
                          <w:p w14:paraId="615F603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2FA575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8F4D9F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45B28F4" w14:textId="77777777" w:rsidR="00A43AC3" w:rsidRPr="00B1453A" w:rsidRDefault="00A43AC3" w:rsidP="00987998">
                            <w:pPr>
                              <w:jc w:val="center"/>
                              <w:rPr>
                                <w:rFonts w:ascii="Calibri" w:hAnsi="Calibri"/>
                                <w:sz w:val="36"/>
                                <w:szCs w:val="36"/>
                              </w:rPr>
                            </w:pPr>
                          </w:p>
                          <w:p w14:paraId="183F1074" w14:textId="77777777" w:rsidR="00A43AC3" w:rsidRDefault="00A43AC3" w:rsidP="00987998">
                            <w:pPr>
                              <w:jc w:val="center"/>
                              <w:rPr>
                                <w:rFonts w:ascii="Times New Roman CYR" w:hAnsi="Times New Roman CYR" w:cs="Times New Roman CYR"/>
                                <w:sz w:val="36"/>
                                <w:szCs w:val="36"/>
                              </w:rPr>
                            </w:pPr>
                          </w:p>
                          <w:p w14:paraId="4666F6A0" w14:textId="77777777" w:rsidR="00A43AC3" w:rsidRDefault="00A43AC3"/>
                          <w:p w14:paraId="771032B6" w14:textId="77777777" w:rsidR="00A43AC3" w:rsidRPr="00630E21" w:rsidRDefault="00A43AC3" w:rsidP="00987998">
                            <w:pPr>
                              <w:pStyle w:val="3"/>
                              <w:spacing w:line="276" w:lineRule="auto"/>
                              <w:rPr>
                                <w:rFonts w:ascii="Times New Roman" w:hAnsi="Times New Roman"/>
                                <w:bCs/>
                                <w:sz w:val="48"/>
                                <w:szCs w:val="48"/>
                              </w:rPr>
                            </w:pPr>
                            <w:bookmarkStart w:id="611" w:name="_Toc169174086"/>
                            <w:r w:rsidRPr="00630E21">
                              <w:rPr>
                                <w:rFonts w:ascii="Times New Roman" w:hAnsi="Times New Roman"/>
                                <w:bCs/>
                                <w:sz w:val="48"/>
                                <w:szCs w:val="48"/>
                              </w:rPr>
                              <w:t>ДИПЛОМНА РОБОТА</w:t>
                            </w:r>
                            <w:bookmarkEnd w:id="611"/>
                          </w:p>
                          <w:p w14:paraId="4376611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F7845B7" w14:textId="77777777" w:rsidR="00A43AC3" w:rsidRPr="005E3013" w:rsidRDefault="00A43AC3" w:rsidP="00987998">
                            <w:pPr>
                              <w:pStyle w:val="2"/>
                              <w:spacing w:line="276" w:lineRule="auto"/>
                              <w:rPr>
                                <w:b w:val="0"/>
                                <w:bCs/>
                                <w:iCs/>
                                <w:sz w:val="48"/>
                                <w:szCs w:val="48"/>
                                <w:highlight w:val="yellow"/>
                              </w:rPr>
                            </w:pPr>
                            <w:bookmarkStart w:id="612" w:name="_Toc16917408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12"/>
                          </w:p>
                          <w:p w14:paraId="34174F7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D4FE40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CEC37B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D231AEA" w14:textId="77777777" w:rsidR="00A43AC3" w:rsidRPr="00B1453A" w:rsidRDefault="00A43AC3" w:rsidP="00987998">
                            <w:pPr>
                              <w:jc w:val="center"/>
                              <w:rPr>
                                <w:rFonts w:ascii="Calibri" w:hAnsi="Calibri"/>
                                <w:sz w:val="36"/>
                                <w:szCs w:val="36"/>
                              </w:rPr>
                            </w:pPr>
                          </w:p>
                          <w:p w14:paraId="16CC40FA" w14:textId="77777777" w:rsidR="00A43AC3" w:rsidRDefault="00A43AC3" w:rsidP="00987998">
                            <w:pPr>
                              <w:jc w:val="center"/>
                              <w:rPr>
                                <w:rFonts w:ascii="Times New Roman CYR" w:hAnsi="Times New Roman CYR" w:cs="Times New Roman CYR"/>
                                <w:sz w:val="36"/>
                                <w:szCs w:val="36"/>
                              </w:rPr>
                            </w:pPr>
                          </w:p>
                          <w:p w14:paraId="34E5729D" w14:textId="77777777" w:rsidR="00A43AC3" w:rsidRDefault="00A43AC3"/>
                          <w:p w14:paraId="616AC8ED" w14:textId="77777777" w:rsidR="000658DF" w:rsidRPr="003A41B8" w:rsidRDefault="000658DF" w:rsidP="000658DF">
                            <w:pPr>
                              <w:pStyle w:val="3"/>
                              <w:spacing w:line="300" w:lineRule="auto"/>
                              <w:rPr>
                                <w:rFonts w:ascii="Times New Roman CYR" w:hAnsi="Times New Roman CYR"/>
                                <w:i/>
                                <w:iCs/>
                                <w:sz w:val="44"/>
                                <w:szCs w:val="44"/>
                              </w:rPr>
                            </w:pPr>
                            <w:bookmarkStart w:id="613" w:name="_Toc169174088"/>
                            <w:r w:rsidRPr="003A41B8">
                              <w:rPr>
                                <w:rFonts w:ascii="Times New Roman CYR" w:hAnsi="Times New Roman CYR"/>
                                <w:i/>
                                <w:iCs/>
                                <w:sz w:val="44"/>
                                <w:szCs w:val="44"/>
                              </w:rPr>
                              <w:t>ДИПЛОМНА РОБОТА БАКАЛАВРА</w:t>
                            </w:r>
                            <w:bookmarkEnd w:id="613"/>
                            <w:r w:rsidRPr="003A41B8">
                              <w:rPr>
                                <w:rFonts w:ascii="Times New Roman CYR" w:hAnsi="Times New Roman CYR"/>
                                <w:i/>
                                <w:iCs/>
                                <w:sz w:val="44"/>
                                <w:szCs w:val="44"/>
                              </w:rPr>
                              <w:t xml:space="preserve"> </w:t>
                            </w:r>
                          </w:p>
                          <w:p w14:paraId="58AB0868" w14:textId="77777777" w:rsidR="000658DF" w:rsidRPr="000D3135" w:rsidRDefault="000658DF" w:rsidP="000658DF">
                            <w:pPr>
                              <w:pStyle w:val="2"/>
                              <w:spacing w:line="300" w:lineRule="auto"/>
                              <w:rPr>
                                <w:rFonts w:ascii="Times New Roman CYR" w:hAnsi="Times New Roman CYR"/>
                                <w:b w:val="0"/>
                                <w:sz w:val="44"/>
                                <w:szCs w:val="44"/>
                              </w:rPr>
                            </w:pPr>
                            <w:bookmarkStart w:id="614" w:name="_Toc169174089"/>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614"/>
                          </w:p>
                          <w:p w14:paraId="346E7598"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0CA20CB5"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3FCE2FFB" w14:textId="77777777" w:rsidR="000658DF" w:rsidRPr="000D3135" w:rsidRDefault="000658DF" w:rsidP="000658DF">
                            <w:pPr>
                              <w:spacing w:line="300" w:lineRule="auto"/>
                              <w:jc w:val="center"/>
                              <w:rPr>
                                <w:b/>
                                <w:lang w:val="uk-UA"/>
                              </w:rPr>
                            </w:pPr>
                          </w:p>
                          <w:p w14:paraId="64137ACF"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5A5B541A" w14:textId="77777777" w:rsidR="00A43AC3" w:rsidRPr="00B1453A" w:rsidRDefault="00A43AC3" w:rsidP="00987998">
                            <w:pPr>
                              <w:jc w:val="center"/>
                              <w:rPr>
                                <w:rFonts w:ascii="Calibri" w:hAnsi="Calibri"/>
                                <w:sz w:val="36"/>
                                <w:szCs w:val="36"/>
                              </w:rPr>
                            </w:pPr>
                          </w:p>
                          <w:p w14:paraId="7CB661C7" w14:textId="77777777" w:rsidR="00A43AC3" w:rsidRDefault="00A43AC3" w:rsidP="00987998">
                            <w:pPr>
                              <w:jc w:val="center"/>
                              <w:rPr>
                                <w:rFonts w:ascii="Times New Roman CYR" w:hAnsi="Times New Roman CYR" w:cs="Times New Roman CYR"/>
                                <w:sz w:val="36"/>
                                <w:szCs w:val="36"/>
                              </w:rPr>
                            </w:pPr>
                          </w:p>
                          <w:p w14:paraId="7BD2048D" w14:textId="77777777" w:rsidR="00A43AC3" w:rsidRDefault="00A43AC3"/>
                          <w:p w14:paraId="43059FC4" w14:textId="77777777" w:rsidR="00A43AC3" w:rsidRPr="00630E21" w:rsidRDefault="00A43AC3" w:rsidP="00987998">
                            <w:pPr>
                              <w:pStyle w:val="3"/>
                              <w:spacing w:line="276" w:lineRule="auto"/>
                              <w:rPr>
                                <w:rFonts w:ascii="Times New Roman" w:hAnsi="Times New Roman"/>
                                <w:bCs/>
                                <w:sz w:val="48"/>
                                <w:szCs w:val="48"/>
                              </w:rPr>
                            </w:pPr>
                            <w:bookmarkStart w:id="615" w:name="_Toc169174090"/>
                            <w:r w:rsidRPr="00630E21">
                              <w:rPr>
                                <w:rFonts w:ascii="Times New Roman" w:hAnsi="Times New Roman"/>
                                <w:bCs/>
                                <w:sz w:val="48"/>
                                <w:szCs w:val="48"/>
                              </w:rPr>
                              <w:t>ДИПЛОМНА РОБОТА</w:t>
                            </w:r>
                            <w:bookmarkEnd w:id="615"/>
                          </w:p>
                          <w:p w14:paraId="49CEF67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3D34D3D" w14:textId="77777777" w:rsidR="00A43AC3" w:rsidRPr="005E3013" w:rsidRDefault="00A43AC3" w:rsidP="00987998">
                            <w:pPr>
                              <w:pStyle w:val="2"/>
                              <w:spacing w:line="276" w:lineRule="auto"/>
                              <w:rPr>
                                <w:b w:val="0"/>
                                <w:bCs/>
                                <w:iCs/>
                                <w:sz w:val="48"/>
                                <w:szCs w:val="48"/>
                                <w:highlight w:val="yellow"/>
                              </w:rPr>
                            </w:pPr>
                            <w:bookmarkStart w:id="616" w:name="_Toc16917409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16"/>
                          </w:p>
                          <w:p w14:paraId="7C46F49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92290C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E1A3F8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003C7DA" w14:textId="77777777" w:rsidR="00A43AC3" w:rsidRPr="00B1453A" w:rsidRDefault="00A43AC3" w:rsidP="00987998">
                            <w:pPr>
                              <w:jc w:val="center"/>
                              <w:rPr>
                                <w:rFonts w:ascii="Calibri" w:hAnsi="Calibri"/>
                                <w:sz w:val="36"/>
                                <w:szCs w:val="36"/>
                              </w:rPr>
                            </w:pPr>
                          </w:p>
                          <w:p w14:paraId="0C16DDAD" w14:textId="77777777" w:rsidR="00A43AC3" w:rsidRDefault="00A43AC3" w:rsidP="00987998">
                            <w:pPr>
                              <w:jc w:val="center"/>
                              <w:rPr>
                                <w:rFonts w:ascii="Times New Roman CYR" w:hAnsi="Times New Roman CYR" w:cs="Times New Roman CYR"/>
                                <w:sz w:val="36"/>
                                <w:szCs w:val="36"/>
                              </w:rPr>
                            </w:pPr>
                          </w:p>
                          <w:p w14:paraId="6442E367" w14:textId="77777777" w:rsidR="00A43AC3" w:rsidRDefault="00A43AC3"/>
                          <w:p w14:paraId="751AD10A" w14:textId="77777777" w:rsidR="00A43AC3" w:rsidRPr="00630E21" w:rsidRDefault="00A43AC3" w:rsidP="00987998">
                            <w:pPr>
                              <w:pStyle w:val="3"/>
                              <w:spacing w:line="276" w:lineRule="auto"/>
                              <w:rPr>
                                <w:rFonts w:ascii="Times New Roman" w:hAnsi="Times New Roman"/>
                                <w:bCs/>
                                <w:sz w:val="48"/>
                                <w:szCs w:val="48"/>
                              </w:rPr>
                            </w:pPr>
                            <w:bookmarkStart w:id="617" w:name="_Toc169174092"/>
                            <w:r w:rsidRPr="00630E21">
                              <w:rPr>
                                <w:rFonts w:ascii="Times New Roman" w:hAnsi="Times New Roman"/>
                                <w:bCs/>
                                <w:sz w:val="48"/>
                                <w:szCs w:val="48"/>
                              </w:rPr>
                              <w:t>ДИПЛОМНА РОБОТА</w:t>
                            </w:r>
                            <w:bookmarkEnd w:id="617"/>
                          </w:p>
                          <w:p w14:paraId="20D258A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0A0E25A" w14:textId="77777777" w:rsidR="00A43AC3" w:rsidRPr="005E3013" w:rsidRDefault="00A43AC3" w:rsidP="00987998">
                            <w:pPr>
                              <w:pStyle w:val="2"/>
                              <w:spacing w:line="276" w:lineRule="auto"/>
                              <w:rPr>
                                <w:b w:val="0"/>
                                <w:bCs/>
                                <w:iCs/>
                                <w:sz w:val="48"/>
                                <w:szCs w:val="48"/>
                                <w:highlight w:val="yellow"/>
                              </w:rPr>
                            </w:pPr>
                            <w:bookmarkStart w:id="618" w:name="_Toc16917409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18"/>
                          </w:p>
                          <w:p w14:paraId="77187A0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10F190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B3F95A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15C1FE7" w14:textId="77777777" w:rsidR="00A43AC3" w:rsidRPr="00B1453A" w:rsidRDefault="00A43AC3" w:rsidP="00987998">
                            <w:pPr>
                              <w:jc w:val="center"/>
                              <w:rPr>
                                <w:rFonts w:ascii="Calibri" w:hAnsi="Calibri"/>
                                <w:sz w:val="36"/>
                                <w:szCs w:val="36"/>
                              </w:rPr>
                            </w:pPr>
                          </w:p>
                          <w:p w14:paraId="16409AC4" w14:textId="77777777" w:rsidR="00A43AC3" w:rsidRDefault="00A43AC3" w:rsidP="00987998">
                            <w:pPr>
                              <w:jc w:val="center"/>
                              <w:rPr>
                                <w:rFonts w:ascii="Times New Roman CYR" w:hAnsi="Times New Roman CYR" w:cs="Times New Roman CYR"/>
                                <w:sz w:val="36"/>
                                <w:szCs w:val="36"/>
                              </w:rPr>
                            </w:pPr>
                          </w:p>
                          <w:p w14:paraId="477E0D5F" w14:textId="77777777" w:rsidR="00A43AC3" w:rsidRDefault="00A43AC3"/>
                          <w:p w14:paraId="49D3C9E1" w14:textId="77777777" w:rsidR="00A43AC3" w:rsidRPr="00630E21" w:rsidRDefault="00A43AC3" w:rsidP="00987998">
                            <w:pPr>
                              <w:pStyle w:val="3"/>
                              <w:spacing w:line="276" w:lineRule="auto"/>
                              <w:rPr>
                                <w:rFonts w:ascii="Times New Roman" w:hAnsi="Times New Roman"/>
                                <w:bCs/>
                                <w:sz w:val="48"/>
                                <w:szCs w:val="48"/>
                              </w:rPr>
                            </w:pPr>
                            <w:bookmarkStart w:id="619" w:name="_Toc169174094"/>
                            <w:r w:rsidRPr="00630E21">
                              <w:rPr>
                                <w:rFonts w:ascii="Times New Roman" w:hAnsi="Times New Roman"/>
                                <w:bCs/>
                                <w:sz w:val="48"/>
                                <w:szCs w:val="48"/>
                              </w:rPr>
                              <w:t>ДИПЛОМНА РОБОТА</w:t>
                            </w:r>
                            <w:bookmarkEnd w:id="619"/>
                          </w:p>
                          <w:p w14:paraId="5CF4AAC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1499A85" w14:textId="77777777" w:rsidR="00A43AC3" w:rsidRPr="005E3013" w:rsidRDefault="00A43AC3" w:rsidP="00987998">
                            <w:pPr>
                              <w:pStyle w:val="2"/>
                              <w:spacing w:line="276" w:lineRule="auto"/>
                              <w:rPr>
                                <w:b w:val="0"/>
                                <w:bCs/>
                                <w:iCs/>
                                <w:sz w:val="48"/>
                                <w:szCs w:val="48"/>
                                <w:highlight w:val="yellow"/>
                              </w:rPr>
                            </w:pPr>
                            <w:bookmarkStart w:id="620" w:name="_Toc16917409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20"/>
                          </w:p>
                          <w:p w14:paraId="6FB9B98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310633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6BBEF4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2D85C80" w14:textId="77777777" w:rsidR="00A43AC3" w:rsidRPr="00B1453A" w:rsidRDefault="00A43AC3" w:rsidP="00987998">
                            <w:pPr>
                              <w:jc w:val="center"/>
                              <w:rPr>
                                <w:rFonts w:ascii="Calibri" w:hAnsi="Calibri"/>
                                <w:sz w:val="36"/>
                                <w:szCs w:val="36"/>
                              </w:rPr>
                            </w:pPr>
                          </w:p>
                          <w:p w14:paraId="51617A2F" w14:textId="77777777" w:rsidR="00A43AC3" w:rsidRDefault="00A43AC3" w:rsidP="00987998">
                            <w:pPr>
                              <w:jc w:val="center"/>
                              <w:rPr>
                                <w:rFonts w:ascii="Times New Roman CYR" w:hAnsi="Times New Roman CYR" w:cs="Times New Roman CYR"/>
                                <w:sz w:val="36"/>
                                <w:szCs w:val="36"/>
                              </w:rPr>
                            </w:pPr>
                          </w:p>
                          <w:p w14:paraId="23993531" w14:textId="77777777" w:rsidR="00A43AC3" w:rsidRDefault="00A43AC3"/>
                          <w:p w14:paraId="479A63A7" w14:textId="77777777" w:rsidR="00A43AC3" w:rsidRPr="00630E21" w:rsidRDefault="00A43AC3" w:rsidP="00987998">
                            <w:pPr>
                              <w:pStyle w:val="3"/>
                              <w:spacing w:line="276" w:lineRule="auto"/>
                              <w:rPr>
                                <w:rFonts w:ascii="Times New Roman" w:hAnsi="Times New Roman"/>
                                <w:bCs/>
                                <w:sz w:val="48"/>
                                <w:szCs w:val="48"/>
                              </w:rPr>
                            </w:pPr>
                            <w:bookmarkStart w:id="621" w:name="_Toc169174096"/>
                            <w:r w:rsidRPr="00630E21">
                              <w:rPr>
                                <w:rFonts w:ascii="Times New Roman" w:hAnsi="Times New Roman"/>
                                <w:bCs/>
                                <w:sz w:val="48"/>
                                <w:szCs w:val="48"/>
                              </w:rPr>
                              <w:t>ДИПЛОМНА РОБОТА</w:t>
                            </w:r>
                            <w:bookmarkEnd w:id="621"/>
                          </w:p>
                          <w:p w14:paraId="08EDE91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A14E982" w14:textId="77777777" w:rsidR="00A43AC3" w:rsidRPr="005E3013" w:rsidRDefault="00A43AC3" w:rsidP="00987998">
                            <w:pPr>
                              <w:pStyle w:val="2"/>
                              <w:spacing w:line="276" w:lineRule="auto"/>
                              <w:rPr>
                                <w:b w:val="0"/>
                                <w:bCs/>
                                <w:iCs/>
                                <w:sz w:val="48"/>
                                <w:szCs w:val="48"/>
                                <w:highlight w:val="yellow"/>
                              </w:rPr>
                            </w:pPr>
                            <w:bookmarkStart w:id="622" w:name="_Toc16917409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22"/>
                          </w:p>
                          <w:p w14:paraId="7F4EF03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263A0C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31C419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E0E3B3E" w14:textId="77777777" w:rsidR="00A43AC3" w:rsidRPr="00B1453A" w:rsidRDefault="00A43AC3" w:rsidP="00987998">
                            <w:pPr>
                              <w:jc w:val="center"/>
                              <w:rPr>
                                <w:rFonts w:ascii="Calibri" w:hAnsi="Calibri"/>
                                <w:sz w:val="36"/>
                                <w:szCs w:val="36"/>
                              </w:rPr>
                            </w:pPr>
                          </w:p>
                          <w:p w14:paraId="43038221" w14:textId="77777777" w:rsidR="00A43AC3" w:rsidRDefault="00A43AC3" w:rsidP="00987998">
                            <w:pPr>
                              <w:jc w:val="center"/>
                              <w:rPr>
                                <w:rFonts w:ascii="Times New Roman CYR" w:hAnsi="Times New Roman CYR" w:cs="Times New Roman CYR"/>
                                <w:sz w:val="36"/>
                                <w:szCs w:val="36"/>
                              </w:rPr>
                            </w:pPr>
                          </w:p>
                          <w:p w14:paraId="78A40633" w14:textId="77777777" w:rsidR="00A43AC3" w:rsidRDefault="00A43AC3"/>
                          <w:p w14:paraId="478EC70A" w14:textId="77777777" w:rsidR="00A43AC3" w:rsidRPr="00630E21" w:rsidRDefault="00A43AC3" w:rsidP="00987998">
                            <w:pPr>
                              <w:pStyle w:val="3"/>
                              <w:spacing w:line="276" w:lineRule="auto"/>
                              <w:rPr>
                                <w:rFonts w:ascii="Times New Roman" w:hAnsi="Times New Roman"/>
                                <w:bCs/>
                                <w:sz w:val="48"/>
                                <w:szCs w:val="48"/>
                              </w:rPr>
                            </w:pPr>
                            <w:bookmarkStart w:id="623" w:name="_Toc169174098"/>
                            <w:r w:rsidRPr="00630E21">
                              <w:rPr>
                                <w:rFonts w:ascii="Times New Roman" w:hAnsi="Times New Roman"/>
                                <w:bCs/>
                                <w:sz w:val="48"/>
                                <w:szCs w:val="48"/>
                              </w:rPr>
                              <w:t>ДИПЛОМНА РОБОТА</w:t>
                            </w:r>
                            <w:bookmarkEnd w:id="623"/>
                          </w:p>
                          <w:p w14:paraId="4B76B5D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42B69A1" w14:textId="77777777" w:rsidR="00A43AC3" w:rsidRPr="005E3013" w:rsidRDefault="00A43AC3" w:rsidP="00987998">
                            <w:pPr>
                              <w:pStyle w:val="2"/>
                              <w:spacing w:line="276" w:lineRule="auto"/>
                              <w:rPr>
                                <w:b w:val="0"/>
                                <w:bCs/>
                                <w:iCs/>
                                <w:sz w:val="48"/>
                                <w:szCs w:val="48"/>
                                <w:highlight w:val="yellow"/>
                              </w:rPr>
                            </w:pPr>
                            <w:bookmarkStart w:id="624" w:name="_Toc16917409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24"/>
                          </w:p>
                          <w:p w14:paraId="307FFB8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8E0A90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DC0721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AE5B751" w14:textId="77777777" w:rsidR="00A43AC3" w:rsidRPr="00B1453A" w:rsidRDefault="00A43AC3" w:rsidP="00987998">
                            <w:pPr>
                              <w:jc w:val="center"/>
                              <w:rPr>
                                <w:rFonts w:ascii="Calibri" w:hAnsi="Calibri"/>
                                <w:sz w:val="36"/>
                                <w:szCs w:val="36"/>
                              </w:rPr>
                            </w:pPr>
                          </w:p>
                          <w:p w14:paraId="59B68BE5" w14:textId="77777777" w:rsidR="00A43AC3" w:rsidRDefault="00A43AC3" w:rsidP="00987998">
                            <w:pPr>
                              <w:jc w:val="center"/>
                              <w:rPr>
                                <w:rFonts w:ascii="Times New Roman CYR" w:hAnsi="Times New Roman CYR" w:cs="Times New Roman CYR"/>
                                <w:sz w:val="36"/>
                                <w:szCs w:val="36"/>
                              </w:rPr>
                            </w:pPr>
                          </w:p>
                          <w:p w14:paraId="4B21B891" w14:textId="77777777" w:rsidR="00A43AC3" w:rsidRDefault="00A43AC3"/>
                          <w:p w14:paraId="67B26D7D" w14:textId="77777777" w:rsidR="00A43AC3" w:rsidRPr="00630E21" w:rsidRDefault="00A43AC3" w:rsidP="00987998">
                            <w:pPr>
                              <w:pStyle w:val="3"/>
                              <w:spacing w:line="276" w:lineRule="auto"/>
                              <w:rPr>
                                <w:rFonts w:ascii="Times New Roman" w:hAnsi="Times New Roman"/>
                                <w:bCs/>
                                <w:sz w:val="48"/>
                                <w:szCs w:val="48"/>
                              </w:rPr>
                            </w:pPr>
                            <w:bookmarkStart w:id="625" w:name="_Toc169174100"/>
                            <w:r w:rsidRPr="00630E21">
                              <w:rPr>
                                <w:rFonts w:ascii="Times New Roman" w:hAnsi="Times New Roman"/>
                                <w:bCs/>
                                <w:sz w:val="48"/>
                                <w:szCs w:val="48"/>
                              </w:rPr>
                              <w:t>ДИПЛОМНА РОБОТА</w:t>
                            </w:r>
                            <w:bookmarkEnd w:id="625"/>
                          </w:p>
                          <w:p w14:paraId="431F33F2"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F189518" w14:textId="77777777" w:rsidR="00A43AC3" w:rsidRPr="005E3013" w:rsidRDefault="00A43AC3" w:rsidP="00987998">
                            <w:pPr>
                              <w:pStyle w:val="2"/>
                              <w:spacing w:line="276" w:lineRule="auto"/>
                              <w:rPr>
                                <w:b w:val="0"/>
                                <w:bCs/>
                                <w:iCs/>
                                <w:sz w:val="48"/>
                                <w:szCs w:val="48"/>
                                <w:highlight w:val="yellow"/>
                              </w:rPr>
                            </w:pPr>
                            <w:bookmarkStart w:id="626" w:name="_Toc16917410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26"/>
                          </w:p>
                          <w:p w14:paraId="0D1C8CD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B52F24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824C0F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50CA326" w14:textId="77777777" w:rsidR="00A43AC3" w:rsidRPr="00B1453A" w:rsidRDefault="00A43AC3" w:rsidP="00987998">
                            <w:pPr>
                              <w:jc w:val="center"/>
                              <w:rPr>
                                <w:rFonts w:ascii="Calibri" w:hAnsi="Calibri"/>
                                <w:sz w:val="36"/>
                                <w:szCs w:val="36"/>
                              </w:rPr>
                            </w:pPr>
                          </w:p>
                          <w:p w14:paraId="20DB983D" w14:textId="77777777" w:rsidR="00A43AC3" w:rsidRDefault="00A43AC3" w:rsidP="00987998">
                            <w:pPr>
                              <w:jc w:val="center"/>
                              <w:rPr>
                                <w:rFonts w:ascii="Times New Roman CYR" w:hAnsi="Times New Roman CYR" w:cs="Times New Roman CYR"/>
                                <w:sz w:val="36"/>
                                <w:szCs w:val="36"/>
                              </w:rPr>
                            </w:pPr>
                          </w:p>
                          <w:p w14:paraId="236C0ED0" w14:textId="77777777" w:rsidR="00A43AC3" w:rsidRDefault="00A43AC3"/>
                          <w:p w14:paraId="03811350" w14:textId="77777777" w:rsidR="00A43AC3" w:rsidRPr="00630E21" w:rsidRDefault="00A43AC3" w:rsidP="00987998">
                            <w:pPr>
                              <w:pStyle w:val="3"/>
                              <w:spacing w:line="276" w:lineRule="auto"/>
                              <w:rPr>
                                <w:rFonts w:ascii="Times New Roman" w:hAnsi="Times New Roman"/>
                                <w:bCs/>
                                <w:sz w:val="48"/>
                                <w:szCs w:val="48"/>
                              </w:rPr>
                            </w:pPr>
                            <w:bookmarkStart w:id="627" w:name="_Toc169174102"/>
                            <w:r w:rsidRPr="00630E21">
                              <w:rPr>
                                <w:rFonts w:ascii="Times New Roman" w:hAnsi="Times New Roman"/>
                                <w:bCs/>
                                <w:sz w:val="48"/>
                                <w:szCs w:val="48"/>
                              </w:rPr>
                              <w:t>ДИПЛОМНА РОБОТА</w:t>
                            </w:r>
                            <w:bookmarkEnd w:id="627"/>
                          </w:p>
                          <w:p w14:paraId="09CE9E1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6926F8D" w14:textId="77777777" w:rsidR="00A43AC3" w:rsidRPr="005E3013" w:rsidRDefault="00A43AC3" w:rsidP="00987998">
                            <w:pPr>
                              <w:pStyle w:val="2"/>
                              <w:spacing w:line="276" w:lineRule="auto"/>
                              <w:rPr>
                                <w:b w:val="0"/>
                                <w:bCs/>
                                <w:iCs/>
                                <w:sz w:val="48"/>
                                <w:szCs w:val="48"/>
                                <w:highlight w:val="yellow"/>
                              </w:rPr>
                            </w:pPr>
                            <w:bookmarkStart w:id="628" w:name="_Toc16917410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28"/>
                          </w:p>
                          <w:p w14:paraId="4ACE66B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B4742E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7DFBD7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D7454C6" w14:textId="77777777" w:rsidR="00A43AC3" w:rsidRPr="00B1453A" w:rsidRDefault="00A43AC3" w:rsidP="00987998">
                            <w:pPr>
                              <w:jc w:val="center"/>
                              <w:rPr>
                                <w:rFonts w:ascii="Calibri" w:hAnsi="Calibri"/>
                                <w:sz w:val="36"/>
                                <w:szCs w:val="36"/>
                              </w:rPr>
                            </w:pPr>
                          </w:p>
                          <w:p w14:paraId="02E501E8" w14:textId="77777777" w:rsidR="00A43AC3" w:rsidRDefault="00A43AC3" w:rsidP="00987998">
                            <w:pPr>
                              <w:jc w:val="center"/>
                              <w:rPr>
                                <w:rFonts w:ascii="Times New Roman CYR" w:hAnsi="Times New Roman CYR" w:cs="Times New Roman CYR"/>
                                <w:sz w:val="36"/>
                                <w:szCs w:val="36"/>
                              </w:rPr>
                            </w:pPr>
                          </w:p>
                          <w:p w14:paraId="2686C9D2" w14:textId="77777777" w:rsidR="00A43AC3" w:rsidRDefault="00A43AC3"/>
                          <w:p w14:paraId="1BF93B09" w14:textId="77777777" w:rsidR="000658DF" w:rsidRPr="003A41B8" w:rsidRDefault="000658DF" w:rsidP="000658DF">
                            <w:pPr>
                              <w:pStyle w:val="3"/>
                              <w:spacing w:line="300" w:lineRule="auto"/>
                              <w:rPr>
                                <w:rFonts w:ascii="Times New Roman CYR" w:hAnsi="Times New Roman CYR"/>
                                <w:i/>
                                <w:iCs/>
                                <w:sz w:val="44"/>
                                <w:szCs w:val="44"/>
                              </w:rPr>
                            </w:pPr>
                            <w:bookmarkStart w:id="629" w:name="_Toc169174104"/>
                            <w:r w:rsidRPr="003A41B8">
                              <w:rPr>
                                <w:rFonts w:ascii="Times New Roman CYR" w:hAnsi="Times New Roman CYR"/>
                                <w:i/>
                                <w:iCs/>
                                <w:sz w:val="44"/>
                                <w:szCs w:val="44"/>
                              </w:rPr>
                              <w:t>ДИПЛОМНА РОБОТА БАКАЛАВРА</w:t>
                            </w:r>
                            <w:bookmarkEnd w:id="629"/>
                            <w:r w:rsidRPr="003A41B8">
                              <w:rPr>
                                <w:rFonts w:ascii="Times New Roman CYR" w:hAnsi="Times New Roman CYR"/>
                                <w:i/>
                                <w:iCs/>
                                <w:sz w:val="44"/>
                                <w:szCs w:val="44"/>
                              </w:rPr>
                              <w:t xml:space="preserve"> </w:t>
                            </w:r>
                          </w:p>
                          <w:p w14:paraId="435A8629" w14:textId="77777777" w:rsidR="000658DF" w:rsidRPr="000D3135" w:rsidRDefault="000658DF" w:rsidP="000658DF">
                            <w:pPr>
                              <w:pStyle w:val="2"/>
                              <w:spacing w:line="300" w:lineRule="auto"/>
                              <w:rPr>
                                <w:rFonts w:ascii="Times New Roman CYR" w:hAnsi="Times New Roman CYR"/>
                                <w:b w:val="0"/>
                                <w:sz w:val="44"/>
                                <w:szCs w:val="44"/>
                              </w:rPr>
                            </w:pPr>
                            <w:bookmarkStart w:id="630" w:name="_Toc169174105"/>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630"/>
                          </w:p>
                          <w:p w14:paraId="02D9AE16"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73F837A3"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147B6A85" w14:textId="77777777" w:rsidR="000658DF" w:rsidRPr="000D3135" w:rsidRDefault="000658DF" w:rsidP="000658DF">
                            <w:pPr>
                              <w:spacing w:line="300" w:lineRule="auto"/>
                              <w:jc w:val="center"/>
                              <w:rPr>
                                <w:b/>
                                <w:lang w:val="uk-UA"/>
                              </w:rPr>
                            </w:pPr>
                          </w:p>
                          <w:p w14:paraId="5DB235EC"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18CB9520" w14:textId="77777777" w:rsidR="00A43AC3" w:rsidRPr="00B1453A" w:rsidRDefault="00A43AC3" w:rsidP="00987998">
                            <w:pPr>
                              <w:jc w:val="center"/>
                              <w:rPr>
                                <w:rFonts w:ascii="Calibri" w:hAnsi="Calibri"/>
                                <w:sz w:val="36"/>
                                <w:szCs w:val="36"/>
                              </w:rPr>
                            </w:pPr>
                          </w:p>
                          <w:p w14:paraId="55249FCD" w14:textId="77777777" w:rsidR="00A43AC3" w:rsidRDefault="00A43AC3" w:rsidP="00987998">
                            <w:pPr>
                              <w:jc w:val="center"/>
                              <w:rPr>
                                <w:rFonts w:ascii="Times New Roman CYR" w:hAnsi="Times New Roman CYR" w:cs="Times New Roman CYR"/>
                                <w:sz w:val="36"/>
                                <w:szCs w:val="36"/>
                              </w:rPr>
                            </w:pPr>
                          </w:p>
                          <w:p w14:paraId="791357A2" w14:textId="77777777" w:rsidR="00A43AC3" w:rsidRDefault="00A43AC3"/>
                          <w:p w14:paraId="7615CBB9" w14:textId="77777777" w:rsidR="00A43AC3" w:rsidRPr="00630E21" w:rsidRDefault="00A43AC3" w:rsidP="00987998">
                            <w:pPr>
                              <w:pStyle w:val="3"/>
                              <w:spacing w:line="276" w:lineRule="auto"/>
                              <w:rPr>
                                <w:rFonts w:ascii="Times New Roman" w:hAnsi="Times New Roman"/>
                                <w:bCs/>
                                <w:sz w:val="48"/>
                                <w:szCs w:val="48"/>
                              </w:rPr>
                            </w:pPr>
                            <w:bookmarkStart w:id="631" w:name="_Toc169174106"/>
                            <w:r w:rsidRPr="00630E21">
                              <w:rPr>
                                <w:rFonts w:ascii="Times New Roman" w:hAnsi="Times New Roman"/>
                                <w:bCs/>
                                <w:sz w:val="48"/>
                                <w:szCs w:val="48"/>
                              </w:rPr>
                              <w:t>ДИПЛОМНА РОБОТА</w:t>
                            </w:r>
                            <w:bookmarkEnd w:id="631"/>
                          </w:p>
                          <w:p w14:paraId="3D356B5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564FC65" w14:textId="77777777" w:rsidR="00A43AC3" w:rsidRPr="005E3013" w:rsidRDefault="00A43AC3" w:rsidP="00987998">
                            <w:pPr>
                              <w:pStyle w:val="2"/>
                              <w:spacing w:line="276" w:lineRule="auto"/>
                              <w:rPr>
                                <w:b w:val="0"/>
                                <w:bCs/>
                                <w:iCs/>
                                <w:sz w:val="48"/>
                                <w:szCs w:val="48"/>
                                <w:highlight w:val="yellow"/>
                              </w:rPr>
                            </w:pPr>
                            <w:bookmarkStart w:id="632" w:name="_Toc16917410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32"/>
                          </w:p>
                          <w:p w14:paraId="4E33833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93D844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807C96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DC6E7DD" w14:textId="77777777" w:rsidR="00A43AC3" w:rsidRPr="00B1453A" w:rsidRDefault="00A43AC3" w:rsidP="00987998">
                            <w:pPr>
                              <w:jc w:val="center"/>
                              <w:rPr>
                                <w:rFonts w:ascii="Calibri" w:hAnsi="Calibri"/>
                                <w:sz w:val="36"/>
                                <w:szCs w:val="36"/>
                              </w:rPr>
                            </w:pPr>
                          </w:p>
                          <w:p w14:paraId="72B9C287" w14:textId="77777777" w:rsidR="00A43AC3" w:rsidRDefault="00A43AC3" w:rsidP="00987998">
                            <w:pPr>
                              <w:jc w:val="center"/>
                              <w:rPr>
                                <w:rFonts w:ascii="Times New Roman CYR" w:hAnsi="Times New Roman CYR" w:cs="Times New Roman CYR"/>
                                <w:sz w:val="36"/>
                                <w:szCs w:val="36"/>
                              </w:rPr>
                            </w:pPr>
                          </w:p>
                          <w:p w14:paraId="5B68AC8D" w14:textId="77777777" w:rsidR="00A43AC3" w:rsidRDefault="00A43AC3"/>
                          <w:p w14:paraId="59B092A2" w14:textId="77777777" w:rsidR="00A43AC3" w:rsidRPr="00630E21" w:rsidRDefault="00A43AC3" w:rsidP="00987998">
                            <w:pPr>
                              <w:pStyle w:val="3"/>
                              <w:spacing w:line="276" w:lineRule="auto"/>
                              <w:rPr>
                                <w:rFonts w:ascii="Times New Roman" w:hAnsi="Times New Roman"/>
                                <w:bCs/>
                                <w:sz w:val="48"/>
                                <w:szCs w:val="48"/>
                              </w:rPr>
                            </w:pPr>
                            <w:bookmarkStart w:id="633" w:name="_Toc169174108"/>
                            <w:r w:rsidRPr="00630E21">
                              <w:rPr>
                                <w:rFonts w:ascii="Times New Roman" w:hAnsi="Times New Roman"/>
                                <w:bCs/>
                                <w:sz w:val="48"/>
                                <w:szCs w:val="48"/>
                              </w:rPr>
                              <w:t>ДИПЛОМНА РОБОТА</w:t>
                            </w:r>
                            <w:bookmarkEnd w:id="633"/>
                          </w:p>
                          <w:p w14:paraId="65F642E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3711034" w14:textId="77777777" w:rsidR="00A43AC3" w:rsidRPr="005E3013" w:rsidRDefault="00A43AC3" w:rsidP="00987998">
                            <w:pPr>
                              <w:pStyle w:val="2"/>
                              <w:spacing w:line="276" w:lineRule="auto"/>
                              <w:rPr>
                                <w:b w:val="0"/>
                                <w:bCs/>
                                <w:iCs/>
                                <w:sz w:val="48"/>
                                <w:szCs w:val="48"/>
                                <w:highlight w:val="yellow"/>
                              </w:rPr>
                            </w:pPr>
                            <w:bookmarkStart w:id="634" w:name="_Toc16917410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34"/>
                          </w:p>
                          <w:p w14:paraId="1387598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A828A8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D0A1C6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7EFE1A6" w14:textId="77777777" w:rsidR="00A43AC3" w:rsidRPr="00B1453A" w:rsidRDefault="00A43AC3" w:rsidP="00987998">
                            <w:pPr>
                              <w:jc w:val="center"/>
                              <w:rPr>
                                <w:rFonts w:ascii="Calibri" w:hAnsi="Calibri"/>
                                <w:sz w:val="36"/>
                                <w:szCs w:val="36"/>
                              </w:rPr>
                            </w:pPr>
                          </w:p>
                          <w:p w14:paraId="28B0756C" w14:textId="77777777" w:rsidR="00A43AC3" w:rsidRDefault="00A43AC3" w:rsidP="00987998">
                            <w:pPr>
                              <w:jc w:val="center"/>
                              <w:rPr>
                                <w:rFonts w:ascii="Times New Roman CYR" w:hAnsi="Times New Roman CYR" w:cs="Times New Roman CYR"/>
                                <w:sz w:val="36"/>
                                <w:szCs w:val="36"/>
                              </w:rPr>
                            </w:pPr>
                          </w:p>
                          <w:p w14:paraId="14957B17" w14:textId="77777777" w:rsidR="00A43AC3" w:rsidRDefault="00A43AC3"/>
                          <w:p w14:paraId="459FE670" w14:textId="77777777" w:rsidR="00A43AC3" w:rsidRPr="00630E21" w:rsidRDefault="00A43AC3" w:rsidP="00987998">
                            <w:pPr>
                              <w:pStyle w:val="3"/>
                              <w:spacing w:line="276" w:lineRule="auto"/>
                              <w:rPr>
                                <w:rFonts w:ascii="Times New Roman" w:hAnsi="Times New Roman"/>
                                <w:bCs/>
                                <w:sz w:val="48"/>
                                <w:szCs w:val="48"/>
                              </w:rPr>
                            </w:pPr>
                            <w:bookmarkStart w:id="635" w:name="_Toc169174110"/>
                            <w:r w:rsidRPr="00630E21">
                              <w:rPr>
                                <w:rFonts w:ascii="Times New Roman" w:hAnsi="Times New Roman"/>
                                <w:bCs/>
                                <w:sz w:val="48"/>
                                <w:szCs w:val="48"/>
                              </w:rPr>
                              <w:t>ДИПЛОМНА РОБОТА</w:t>
                            </w:r>
                            <w:bookmarkEnd w:id="635"/>
                          </w:p>
                          <w:p w14:paraId="225842A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F021D6B" w14:textId="77777777" w:rsidR="00A43AC3" w:rsidRPr="005E3013" w:rsidRDefault="00A43AC3" w:rsidP="00987998">
                            <w:pPr>
                              <w:pStyle w:val="2"/>
                              <w:spacing w:line="276" w:lineRule="auto"/>
                              <w:rPr>
                                <w:b w:val="0"/>
                                <w:bCs/>
                                <w:iCs/>
                                <w:sz w:val="48"/>
                                <w:szCs w:val="48"/>
                                <w:highlight w:val="yellow"/>
                              </w:rPr>
                            </w:pPr>
                            <w:bookmarkStart w:id="636" w:name="_Toc16917411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36"/>
                          </w:p>
                          <w:p w14:paraId="7F2F6B6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938774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645D55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0170516" w14:textId="77777777" w:rsidR="00A43AC3" w:rsidRPr="00B1453A" w:rsidRDefault="00A43AC3" w:rsidP="00987998">
                            <w:pPr>
                              <w:jc w:val="center"/>
                              <w:rPr>
                                <w:rFonts w:ascii="Calibri" w:hAnsi="Calibri"/>
                                <w:sz w:val="36"/>
                                <w:szCs w:val="36"/>
                              </w:rPr>
                            </w:pPr>
                          </w:p>
                          <w:p w14:paraId="2E2AEE97" w14:textId="77777777" w:rsidR="00A43AC3" w:rsidRDefault="00A43AC3" w:rsidP="00987998">
                            <w:pPr>
                              <w:jc w:val="center"/>
                              <w:rPr>
                                <w:rFonts w:ascii="Times New Roman CYR" w:hAnsi="Times New Roman CYR" w:cs="Times New Roman CYR"/>
                                <w:sz w:val="36"/>
                                <w:szCs w:val="36"/>
                              </w:rPr>
                            </w:pPr>
                          </w:p>
                          <w:p w14:paraId="400FE947" w14:textId="77777777" w:rsidR="00A43AC3" w:rsidRDefault="00A43AC3"/>
                          <w:p w14:paraId="3D751B24" w14:textId="77777777" w:rsidR="00A43AC3" w:rsidRPr="00630E21" w:rsidRDefault="00A43AC3" w:rsidP="00987998">
                            <w:pPr>
                              <w:pStyle w:val="3"/>
                              <w:spacing w:line="276" w:lineRule="auto"/>
                              <w:rPr>
                                <w:rFonts w:ascii="Times New Roman" w:hAnsi="Times New Roman"/>
                                <w:bCs/>
                                <w:sz w:val="48"/>
                                <w:szCs w:val="48"/>
                              </w:rPr>
                            </w:pPr>
                            <w:bookmarkStart w:id="637" w:name="_Toc169174112"/>
                            <w:r w:rsidRPr="00630E21">
                              <w:rPr>
                                <w:rFonts w:ascii="Times New Roman" w:hAnsi="Times New Roman"/>
                                <w:bCs/>
                                <w:sz w:val="48"/>
                                <w:szCs w:val="48"/>
                              </w:rPr>
                              <w:t>ДИПЛОМНА РОБОТА</w:t>
                            </w:r>
                            <w:bookmarkEnd w:id="637"/>
                          </w:p>
                          <w:p w14:paraId="509EFF7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EBAFB00" w14:textId="77777777" w:rsidR="00A43AC3" w:rsidRPr="005E3013" w:rsidRDefault="00A43AC3" w:rsidP="00987998">
                            <w:pPr>
                              <w:pStyle w:val="2"/>
                              <w:spacing w:line="276" w:lineRule="auto"/>
                              <w:rPr>
                                <w:b w:val="0"/>
                                <w:bCs/>
                                <w:iCs/>
                                <w:sz w:val="48"/>
                                <w:szCs w:val="48"/>
                                <w:highlight w:val="yellow"/>
                              </w:rPr>
                            </w:pPr>
                            <w:bookmarkStart w:id="638" w:name="_Toc16917411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38"/>
                          </w:p>
                          <w:p w14:paraId="663C247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C50A20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C65DA5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A75FA9E" w14:textId="77777777" w:rsidR="00A43AC3" w:rsidRPr="00B1453A" w:rsidRDefault="00A43AC3" w:rsidP="00987998">
                            <w:pPr>
                              <w:jc w:val="center"/>
                              <w:rPr>
                                <w:rFonts w:ascii="Calibri" w:hAnsi="Calibri"/>
                                <w:sz w:val="36"/>
                                <w:szCs w:val="36"/>
                              </w:rPr>
                            </w:pPr>
                          </w:p>
                          <w:p w14:paraId="7B1C7662" w14:textId="77777777" w:rsidR="00A43AC3" w:rsidRDefault="00A43AC3" w:rsidP="00987998">
                            <w:pPr>
                              <w:jc w:val="center"/>
                              <w:rPr>
                                <w:rFonts w:ascii="Times New Roman CYR" w:hAnsi="Times New Roman CYR" w:cs="Times New Roman CYR"/>
                                <w:sz w:val="36"/>
                                <w:szCs w:val="36"/>
                              </w:rPr>
                            </w:pPr>
                          </w:p>
                          <w:p w14:paraId="0DF67887" w14:textId="77777777" w:rsidR="00A43AC3" w:rsidRDefault="00A43AC3"/>
                          <w:p w14:paraId="437A8E50" w14:textId="77777777" w:rsidR="00A43AC3" w:rsidRPr="00630E21" w:rsidRDefault="00A43AC3" w:rsidP="00987998">
                            <w:pPr>
                              <w:pStyle w:val="3"/>
                              <w:spacing w:line="276" w:lineRule="auto"/>
                              <w:rPr>
                                <w:rFonts w:ascii="Times New Roman" w:hAnsi="Times New Roman"/>
                                <w:bCs/>
                                <w:sz w:val="48"/>
                                <w:szCs w:val="48"/>
                              </w:rPr>
                            </w:pPr>
                            <w:bookmarkStart w:id="639" w:name="_Toc169174114"/>
                            <w:r w:rsidRPr="00630E21">
                              <w:rPr>
                                <w:rFonts w:ascii="Times New Roman" w:hAnsi="Times New Roman"/>
                                <w:bCs/>
                                <w:sz w:val="48"/>
                                <w:szCs w:val="48"/>
                              </w:rPr>
                              <w:t>ДИПЛОМНА РОБОТА</w:t>
                            </w:r>
                            <w:bookmarkEnd w:id="639"/>
                          </w:p>
                          <w:p w14:paraId="4FB2608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92E60EF" w14:textId="77777777" w:rsidR="00A43AC3" w:rsidRPr="005E3013" w:rsidRDefault="00A43AC3" w:rsidP="00987998">
                            <w:pPr>
                              <w:pStyle w:val="2"/>
                              <w:spacing w:line="276" w:lineRule="auto"/>
                              <w:rPr>
                                <w:b w:val="0"/>
                                <w:bCs/>
                                <w:iCs/>
                                <w:sz w:val="48"/>
                                <w:szCs w:val="48"/>
                                <w:highlight w:val="yellow"/>
                              </w:rPr>
                            </w:pPr>
                            <w:bookmarkStart w:id="640" w:name="_Toc16917411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40"/>
                          </w:p>
                          <w:p w14:paraId="5349594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FF322A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D85586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F9D4B4C" w14:textId="77777777" w:rsidR="00A43AC3" w:rsidRPr="00B1453A" w:rsidRDefault="00A43AC3" w:rsidP="00987998">
                            <w:pPr>
                              <w:jc w:val="center"/>
                              <w:rPr>
                                <w:rFonts w:ascii="Calibri" w:hAnsi="Calibri"/>
                                <w:sz w:val="36"/>
                                <w:szCs w:val="36"/>
                              </w:rPr>
                            </w:pPr>
                          </w:p>
                          <w:p w14:paraId="405E8165" w14:textId="77777777" w:rsidR="00A43AC3" w:rsidRDefault="00A43AC3" w:rsidP="00987998">
                            <w:pPr>
                              <w:jc w:val="center"/>
                              <w:rPr>
                                <w:rFonts w:ascii="Times New Roman CYR" w:hAnsi="Times New Roman CYR" w:cs="Times New Roman CYR"/>
                                <w:sz w:val="36"/>
                                <w:szCs w:val="36"/>
                              </w:rPr>
                            </w:pPr>
                          </w:p>
                          <w:p w14:paraId="0496D0EB" w14:textId="77777777" w:rsidR="00A43AC3" w:rsidRDefault="00A43AC3"/>
                          <w:p w14:paraId="28D976F4" w14:textId="77777777" w:rsidR="00A43AC3" w:rsidRPr="00630E21" w:rsidRDefault="00A43AC3" w:rsidP="00987998">
                            <w:pPr>
                              <w:pStyle w:val="3"/>
                              <w:spacing w:line="276" w:lineRule="auto"/>
                              <w:rPr>
                                <w:rFonts w:ascii="Times New Roman" w:hAnsi="Times New Roman"/>
                                <w:bCs/>
                                <w:sz w:val="48"/>
                                <w:szCs w:val="48"/>
                              </w:rPr>
                            </w:pPr>
                            <w:bookmarkStart w:id="641" w:name="_Toc169174116"/>
                            <w:r w:rsidRPr="00630E21">
                              <w:rPr>
                                <w:rFonts w:ascii="Times New Roman" w:hAnsi="Times New Roman"/>
                                <w:bCs/>
                                <w:sz w:val="48"/>
                                <w:szCs w:val="48"/>
                              </w:rPr>
                              <w:t>ДИПЛОМНА РОБОТА</w:t>
                            </w:r>
                            <w:bookmarkEnd w:id="641"/>
                          </w:p>
                          <w:p w14:paraId="39B52F3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6E1B3EF" w14:textId="77777777" w:rsidR="00A43AC3" w:rsidRPr="005E3013" w:rsidRDefault="00A43AC3" w:rsidP="00987998">
                            <w:pPr>
                              <w:pStyle w:val="2"/>
                              <w:spacing w:line="276" w:lineRule="auto"/>
                              <w:rPr>
                                <w:b w:val="0"/>
                                <w:bCs/>
                                <w:iCs/>
                                <w:sz w:val="48"/>
                                <w:szCs w:val="48"/>
                                <w:highlight w:val="yellow"/>
                              </w:rPr>
                            </w:pPr>
                            <w:bookmarkStart w:id="642" w:name="_Toc16917411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42"/>
                          </w:p>
                          <w:p w14:paraId="4BC0DF4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14329A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8A274C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B664F68" w14:textId="77777777" w:rsidR="00A43AC3" w:rsidRPr="00B1453A" w:rsidRDefault="00A43AC3" w:rsidP="00987998">
                            <w:pPr>
                              <w:jc w:val="center"/>
                              <w:rPr>
                                <w:rFonts w:ascii="Calibri" w:hAnsi="Calibri"/>
                                <w:sz w:val="36"/>
                                <w:szCs w:val="36"/>
                              </w:rPr>
                            </w:pPr>
                          </w:p>
                          <w:p w14:paraId="3F011835" w14:textId="77777777" w:rsidR="00A43AC3" w:rsidRDefault="00A43AC3" w:rsidP="00987998">
                            <w:pPr>
                              <w:jc w:val="center"/>
                              <w:rPr>
                                <w:rFonts w:ascii="Times New Roman CYR" w:hAnsi="Times New Roman CYR" w:cs="Times New Roman CYR"/>
                                <w:sz w:val="36"/>
                                <w:szCs w:val="36"/>
                              </w:rPr>
                            </w:pPr>
                          </w:p>
                          <w:p w14:paraId="280A7169" w14:textId="77777777" w:rsidR="00A43AC3" w:rsidRDefault="00A43AC3"/>
                          <w:p w14:paraId="33AD9FEA" w14:textId="77777777" w:rsidR="00A43AC3" w:rsidRPr="00630E21" w:rsidRDefault="00A43AC3" w:rsidP="00987998">
                            <w:pPr>
                              <w:pStyle w:val="3"/>
                              <w:spacing w:line="276" w:lineRule="auto"/>
                              <w:rPr>
                                <w:rFonts w:ascii="Times New Roman" w:hAnsi="Times New Roman"/>
                                <w:bCs/>
                                <w:sz w:val="48"/>
                                <w:szCs w:val="48"/>
                              </w:rPr>
                            </w:pPr>
                            <w:bookmarkStart w:id="643" w:name="_Toc169174118"/>
                            <w:r w:rsidRPr="00630E21">
                              <w:rPr>
                                <w:rFonts w:ascii="Times New Roman" w:hAnsi="Times New Roman"/>
                                <w:bCs/>
                                <w:sz w:val="48"/>
                                <w:szCs w:val="48"/>
                              </w:rPr>
                              <w:t>ДИПЛОМНА РОБОТА</w:t>
                            </w:r>
                            <w:bookmarkEnd w:id="643"/>
                          </w:p>
                          <w:p w14:paraId="26DC948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73A9B37" w14:textId="77777777" w:rsidR="00A43AC3" w:rsidRPr="005E3013" w:rsidRDefault="00A43AC3" w:rsidP="00987998">
                            <w:pPr>
                              <w:pStyle w:val="2"/>
                              <w:spacing w:line="276" w:lineRule="auto"/>
                              <w:rPr>
                                <w:b w:val="0"/>
                                <w:bCs/>
                                <w:iCs/>
                                <w:sz w:val="48"/>
                                <w:szCs w:val="48"/>
                                <w:highlight w:val="yellow"/>
                              </w:rPr>
                            </w:pPr>
                            <w:bookmarkStart w:id="644" w:name="_Toc16917411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44"/>
                          </w:p>
                          <w:p w14:paraId="1E61723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B67446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3B7110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114566B" w14:textId="77777777" w:rsidR="00A43AC3" w:rsidRPr="00B1453A" w:rsidRDefault="00A43AC3" w:rsidP="00987998">
                            <w:pPr>
                              <w:jc w:val="center"/>
                              <w:rPr>
                                <w:rFonts w:ascii="Calibri" w:hAnsi="Calibri"/>
                                <w:sz w:val="36"/>
                                <w:szCs w:val="36"/>
                              </w:rPr>
                            </w:pPr>
                          </w:p>
                          <w:p w14:paraId="0443EE70" w14:textId="77777777" w:rsidR="00A43AC3" w:rsidRDefault="00A43AC3" w:rsidP="00987998">
                            <w:pPr>
                              <w:jc w:val="center"/>
                              <w:rPr>
                                <w:rFonts w:ascii="Times New Roman CYR" w:hAnsi="Times New Roman CYR" w:cs="Times New Roman CYR"/>
                                <w:sz w:val="36"/>
                                <w:szCs w:val="36"/>
                              </w:rPr>
                            </w:pPr>
                          </w:p>
                          <w:p w14:paraId="3D1EEE91" w14:textId="77777777" w:rsidR="00A43AC3" w:rsidRDefault="00A43AC3"/>
                          <w:p w14:paraId="66B318A2" w14:textId="77777777" w:rsidR="000658DF" w:rsidRPr="003A41B8" w:rsidRDefault="000658DF" w:rsidP="000658DF">
                            <w:pPr>
                              <w:pStyle w:val="3"/>
                              <w:spacing w:line="300" w:lineRule="auto"/>
                              <w:rPr>
                                <w:rFonts w:ascii="Times New Roman CYR" w:hAnsi="Times New Roman CYR"/>
                                <w:i/>
                                <w:iCs/>
                                <w:sz w:val="44"/>
                                <w:szCs w:val="44"/>
                              </w:rPr>
                            </w:pPr>
                            <w:bookmarkStart w:id="645" w:name="_Toc169174120"/>
                            <w:r w:rsidRPr="003A41B8">
                              <w:rPr>
                                <w:rFonts w:ascii="Times New Roman CYR" w:hAnsi="Times New Roman CYR"/>
                                <w:i/>
                                <w:iCs/>
                                <w:sz w:val="44"/>
                                <w:szCs w:val="44"/>
                              </w:rPr>
                              <w:t>ДИПЛОМНА РОБОТА БАКАЛАВРА</w:t>
                            </w:r>
                            <w:bookmarkEnd w:id="645"/>
                            <w:r w:rsidRPr="003A41B8">
                              <w:rPr>
                                <w:rFonts w:ascii="Times New Roman CYR" w:hAnsi="Times New Roman CYR"/>
                                <w:i/>
                                <w:iCs/>
                                <w:sz w:val="44"/>
                                <w:szCs w:val="44"/>
                              </w:rPr>
                              <w:t xml:space="preserve"> </w:t>
                            </w:r>
                          </w:p>
                          <w:p w14:paraId="7FC4E546" w14:textId="77777777" w:rsidR="000658DF" w:rsidRPr="000D3135" w:rsidRDefault="000658DF" w:rsidP="000658DF">
                            <w:pPr>
                              <w:pStyle w:val="2"/>
                              <w:spacing w:line="300" w:lineRule="auto"/>
                              <w:rPr>
                                <w:rFonts w:ascii="Times New Roman CYR" w:hAnsi="Times New Roman CYR"/>
                                <w:b w:val="0"/>
                                <w:sz w:val="44"/>
                                <w:szCs w:val="44"/>
                              </w:rPr>
                            </w:pPr>
                            <w:bookmarkStart w:id="646" w:name="_Toc169174121"/>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646"/>
                          </w:p>
                          <w:p w14:paraId="3F9CBA3F"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7AA1DAA0"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2E4D20DD" w14:textId="77777777" w:rsidR="000658DF" w:rsidRPr="000D3135" w:rsidRDefault="000658DF" w:rsidP="000658DF">
                            <w:pPr>
                              <w:spacing w:line="300" w:lineRule="auto"/>
                              <w:jc w:val="center"/>
                              <w:rPr>
                                <w:b/>
                                <w:lang w:val="uk-UA"/>
                              </w:rPr>
                            </w:pPr>
                          </w:p>
                          <w:p w14:paraId="5FF2981F"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78C2D54B" w14:textId="77777777" w:rsidR="00A43AC3" w:rsidRPr="00B1453A" w:rsidRDefault="00A43AC3" w:rsidP="00987998">
                            <w:pPr>
                              <w:jc w:val="center"/>
                              <w:rPr>
                                <w:rFonts w:ascii="Calibri" w:hAnsi="Calibri"/>
                                <w:sz w:val="36"/>
                                <w:szCs w:val="36"/>
                              </w:rPr>
                            </w:pPr>
                          </w:p>
                          <w:p w14:paraId="657D9DFF" w14:textId="77777777" w:rsidR="00A43AC3" w:rsidRDefault="00A43AC3" w:rsidP="00987998">
                            <w:pPr>
                              <w:jc w:val="center"/>
                              <w:rPr>
                                <w:rFonts w:ascii="Times New Roman CYR" w:hAnsi="Times New Roman CYR" w:cs="Times New Roman CYR"/>
                                <w:sz w:val="36"/>
                                <w:szCs w:val="36"/>
                              </w:rPr>
                            </w:pPr>
                          </w:p>
                          <w:p w14:paraId="1F23344D" w14:textId="77777777" w:rsidR="00A43AC3" w:rsidRDefault="00A43AC3"/>
                          <w:p w14:paraId="249A40B2" w14:textId="77777777" w:rsidR="00A43AC3" w:rsidRPr="00630E21" w:rsidRDefault="00A43AC3" w:rsidP="00987998">
                            <w:pPr>
                              <w:pStyle w:val="3"/>
                              <w:spacing w:line="276" w:lineRule="auto"/>
                              <w:rPr>
                                <w:rFonts w:ascii="Times New Roman" w:hAnsi="Times New Roman"/>
                                <w:bCs/>
                                <w:sz w:val="48"/>
                                <w:szCs w:val="48"/>
                              </w:rPr>
                            </w:pPr>
                            <w:bookmarkStart w:id="647" w:name="_Toc169174122"/>
                            <w:r w:rsidRPr="00630E21">
                              <w:rPr>
                                <w:rFonts w:ascii="Times New Roman" w:hAnsi="Times New Roman"/>
                                <w:bCs/>
                                <w:sz w:val="48"/>
                                <w:szCs w:val="48"/>
                              </w:rPr>
                              <w:t>ДИПЛОМНА РОБОТА</w:t>
                            </w:r>
                            <w:bookmarkEnd w:id="647"/>
                          </w:p>
                          <w:p w14:paraId="4CB0B48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20A3393" w14:textId="77777777" w:rsidR="00A43AC3" w:rsidRPr="005E3013" w:rsidRDefault="00A43AC3" w:rsidP="00987998">
                            <w:pPr>
                              <w:pStyle w:val="2"/>
                              <w:spacing w:line="276" w:lineRule="auto"/>
                              <w:rPr>
                                <w:b w:val="0"/>
                                <w:bCs/>
                                <w:iCs/>
                                <w:sz w:val="48"/>
                                <w:szCs w:val="48"/>
                                <w:highlight w:val="yellow"/>
                              </w:rPr>
                            </w:pPr>
                            <w:bookmarkStart w:id="648" w:name="_Toc16917412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48"/>
                          </w:p>
                          <w:p w14:paraId="4C695F6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17DB37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E5A5C7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B99BCE2" w14:textId="77777777" w:rsidR="00A43AC3" w:rsidRPr="00B1453A" w:rsidRDefault="00A43AC3" w:rsidP="00987998">
                            <w:pPr>
                              <w:jc w:val="center"/>
                              <w:rPr>
                                <w:rFonts w:ascii="Calibri" w:hAnsi="Calibri"/>
                                <w:sz w:val="36"/>
                                <w:szCs w:val="36"/>
                              </w:rPr>
                            </w:pPr>
                          </w:p>
                          <w:p w14:paraId="53F0213D" w14:textId="77777777" w:rsidR="00A43AC3" w:rsidRDefault="00A43AC3" w:rsidP="00987998">
                            <w:pPr>
                              <w:jc w:val="center"/>
                              <w:rPr>
                                <w:rFonts w:ascii="Times New Roman CYR" w:hAnsi="Times New Roman CYR" w:cs="Times New Roman CYR"/>
                                <w:sz w:val="36"/>
                                <w:szCs w:val="36"/>
                              </w:rPr>
                            </w:pPr>
                          </w:p>
                          <w:p w14:paraId="3E37F3CE" w14:textId="77777777" w:rsidR="00A43AC3" w:rsidRDefault="00A43AC3"/>
                          <w:p w14:paraId="03910D17" w14:textId="77777777" w:rsidR="00A43AC3" w:rsidRPr="00630E21" w:rsidRDefault="00A43AC3" w:rsidP="00987998">
                            <w:pPr>
                              <w:pStyle w:val="3"/>
                              <w:spacing w:line="276" w:lineRule="auto"/>
                              <w:rPr>
                                <w:rFonts w:ascii="Times New Roman" w:hAnsi="Times New Roman"/>
                                <w:bCs/>
                                <w:sz w:val="48"/>
                                <w:szCs w:val="48"/>
                              </w:rPr>
                            </w:pPr>
                            <w:bookmarkStart w:id="649" w:name="_Toc169174124"/>
                            <w:r w:rsidRPr="00630E21">
                              <w:rPr>
                                <w:rFonts w:ascii="Times New Roman" w:hAnsi="Times New Roman"/>
                                <w:bCs/>
                                <w:sz w:val="48"/>
                                <w:szCs w:val="48"/>
                              </w:rPr>
                              <w:t>ДИПЛОМНА РОБОТА</w:t>
                            </w:r>
                            <w:bookmarkEnd w:id="649"/>
                          </w:p>
                          <w:p w14:paraId="6EAFEA5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DBF0F22" w14:textId="77777777" w:rsidR="00A43AC3" w:rsidRPr="005E3013" w:rsidRDefault="00A43AC3" w:rsidP="00987998">
                            <w:pPr>
                              <w:pStyle w:val="2"/>
                              <w:spacing w:line="276" w:lineRule="auto"/>
                              <w:rPr>
                                <w:b w:val="0"/>
                                <w:bCs/>
                                <w:iCs/>
                                <w:sz w:val="48"/>
                                <w:szCs w:val="48"/>
                                <w:highlight w:val="yellow"/>
                              </w:rPr>
                            </w:pPr>
                            <w:bookmarkStart w:id="650" w:name="_Toc16917412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50"/>
                          </w:p>
                          <w:p w14:paraId="55B4764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72A3D1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A755C4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36255AF" w14:textId="77777777" w:rsidR="00A43AC3" w:rsidRPr="00B1453A" w:rsidRDefault="00A43AC3" w:rsidP="00987998">
                            <w:pPr>
                              <w:jc w:val="center"/>
                              <w:rPr>
                                <w:rFonts w:ascii="Calibri" w:hAnsi="Calibri"/>
                                <w:sz w:val="36"/>
                                <w:szCs w:val="36"/>
                              </w:rPr>
                            </w:pPr>
                          </w:p>
                          <w:p w14:paraId="6E7DC31C" w14:textId="77777777" w:rsidR="00A43AC3" w:rsidRDefault="00A43AC3" w:rsidP="00987998">
                            <w:pPr>
                              <w:jc w:val="center"/>
                              <w:rPr>
                                <w:rFonts w:ascii="Times New Roman CYR" w:hAnsi="Times New Roman CYR" w:cs="Times New Roman CYR"/>
                                <w:sz w:val="36"/>
                                <w:szCs w:val="36"/>
                              </w:rPr>
                            </w:pPr>
                          </w:p>
                          <w:p w14:paraId="69B2ED46" w14:textId="77777777" w:rsidR="00A43AC3" w:rsidRDefault="00A43AC3"/>
                          <w:p w14:paraId="10458A0C" w14:textId="77777777" w:rsidR="00A43AC3" w:rsidRPr="00630E21" w:rsidRDefault="00A43AC3" w:rsidP="00987998">
                            <w:pPr>
                              <w:pStyle w:val="3"/>
                              <w:spacing w:line="276" w:lineRule="auto"/>
                              <w:rPr>
                                <w:rFonts w:ascii="Times New Roman" w:hAnsi="Times New Roman"/>
                                <w:bCs/>
                                <w:sz w:val="48"/>
                                <w:szCs w:val="48"/>
                              </w:rPr>
                            </w:pPr>
                            <w:bookmarkStart w:id="651" w:name="_Toc169174126"/>
                            <w:r w:rsidRPr="00630E21">
                              <w:rPr>
                                <w:rFonts w:ascii="Times New Roman" w:hAnsi="Times New Roman"/>
                                <w:bCs/>
                                <w:sz w:val="48"/>
                                <w:szCs w:val="48"/>
                              </w:rPr>
                              <w:t>ДИПЛОМНА РОБОТА</w:t>
                            </w:r>
                            <w:bookmarkEnd w:id="651"/>
                          </w:p>
                          <w:p w14:paraId="56CDAC4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B55EE70" w14:textId="77777777" w:rsidR="00A43AC3" w:rsidRPr="005E3013" w:rsidRDefault="00A43AC3" w:rsidP="00987998">
                            <w:pPr>
                              <w:pStyle w:val="2"/>
                              <w:spacing w:line="276" w:lineRule="auto"/>
                              <w:rPr>
                                <w:b w:val="0"/>
                                <w:bCs/>
                                <w:iCs/>
                                <w:sz w:val="48"/>
                                <w:szCs w:val="48"/>
                                <w:highlight w:val="yellow"/>
                              </w:rPr>
                            </w:pPr>
                            <w:bookmarkStart w:id="652" w:name="_Toc16917412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52"/>
                          </w:p>
                          <w:p w14:paraId="1AA91AB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47220F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96778B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18E441E" w14:textId="77777777" w:rsidR="00A43AC3" w:rsidRPr="00B1453A" w:rsidRDefault="00A43AC3" w:rsidP="00987998">
                            <w:pPr>
                              <w:jc w:val="center"/>
                              <w:rPr>
                                <w:rFonts w:ascii="Calibri" w:hAnsi="Calibri"/>
                                <w:sz w:val="36"/>
                                <w:szCs w:val="36"/>
                              </w:rPr>
                            </w:pPr>
                          </w:p>
                          <w:p w14:paraId="29D80B9D" w14:textId="77777777" w:rsidR="00A43AC3" w:rsidRDefault="00A43AC3" w:rsidP="00987998">
                            <w:pPr>
                              <w:jc w:val="center"/>
                              <w:rPr>
                                <w:rFonts w:ascii="Times New Roman CYR" w:hAnsi="Times New Roman CYR" w:cs="Times New Roman CYR"/>
                                <w:sz w:val="36"/>
                                <w:szCs w:val="36"/>
                              </w:rPr>
                            </w:pPr>
                          </w:p>
                          <w:p w14:paraId="60426245" w14:textId="77777777" w:rsidR="00A43AC3" w:rsidRDefault="00A43AC3"/>
                          <w:p w14:paraId="6DC0E1E8" w14:textId="77777777" w:rsidR="00A43AC3" w:rsidRPr="00630E21" w:rsidRDefault="00A43AC3" w:rsidP="00987998">
                            <w:pPr>
                              <w:pStyle w:val="3"/>
                              <w:spacing w:line="276" w:lineRule="auto"/>
                              <w:rPr>
                                <w:rFonts w:ascii="Times New Roman" w:hAnsi="Times New Roman"/>
                                <w:bCs/>
                                <w:sz w:val="48"/>
                                <w:szCs w:val="48"/>
                              </w:rPr>
                            </w:pPr>
                            <w:bookmarkStart w:id="653" w:name="_Toc169174128"/>
                            <w:r w:rsidRPr="00630E21">
                              <w:rPr>
                                <w:rFonts w:ascii="Times New Roman" w:hAnsi="Times New Roman"/>
                                <w:bCs/>
                                <w:sz w:val="48"/>
                                <w:szCs w:val="48"/>
                              </w:rPr>
                              <w:t>ДИПЛОМНА РОБОТА</w:t>
                            </w:r>
                            <w:bookmarkEnd w:id="653"/>
                          </w:p>
                          <w:p w14:paraId="1BA7704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18A218B" w14:textId="77777777" w:rsidR="00A43AC3" w:rsidRPr="005E3013" w:rsidRDefault="00A43AC3" w:rsidP="00987998">
                            <w:pPr>
                              <w:pStyle w:val="2"/>
                              <w:spacing w:line="276" w:lineRule="auto"/>
                              <w:rPr>
                                <w:b w:val="0"/>
                                <w:bCs/>
                                <w:iCs/>
                                <w:sz w:val="48"/>
                                <w:szCs w:val="48"/>
                                <w:highlight w:val="yellow"/>
                              </w:rPr>
                            </w:pPr>
                            <w:bookmarkStart w:id="654" w:name="_Toc16917412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54"/>
                          </w:p>
                          <w:p w14:paraId="2B35804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E85FE4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578C5C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547DBCC" w14:textId="77777777" w:rsidR="00A43AC3" w:rsidRPr="00B1453A" w:rsidRDefault="00A43AC3" w:rsidP="00987998">
                            <w:pPr>
                              <w:jc w:val="center"/>
                              <w:rPr>
                                <w:rFonts w:ascii="Calibri" w:hAnsi="Calibri"/>
                                <w:sz w:val="36"/>
                                <w:szCs w:val="36"/>
                              </w:rPr>
                            </w:pPr>
                          </w:p>
                          <w:p w14:paraId="60C81B04" w14:textId="77777777" w:rsidR="00A43AC3" w:rsidRDefault="00A43AC3" w:rsidP="00987998">
                            <w:pPr>
                              <w:jc w:val="center"/>
                              <w:rPr>
                                <w:rFonts w:ascii="Times New Roman CYR" w:hAnsi="Times New Roman CYR" w:cs="Times New Roman CYR"/>
                                <w:sz w:val="36"/>
                                <w:szCs w:val="36"/>
                              </w:rPr>
                            </w:pPr>
                          </w:p>
                          <w:p w14:paraId="77C156AB" w14:textId="77777777" w:rsidR="00A43AC3" w:rsidRDefault="00A43AC3"/>
                          <w:p w14:paraId="4F26E5BE" w14:textId="77777777" w:rsidR="00A43AC3" w:rsidRPr="00630E21" w:rsidRDefault="00A43AC3" w:rsidP="00987998">
                            <w:pPr>
                              <w:pStyle w:val="3"/>
                              <w:spacing w:line="276" w:lineRule="auto"/>
                              <w:rPr>
                                <w:rFonts w:ascii="Times New Roman" w:hAnsi="Times New Roman"/>
                                <w:bCs/>
                                <w:sz w:val="48"/>
                                <w:szCs w:val="48"/>
                              </w:rPr>
                            </w:pPr>
                            <w:bookmarkStart w:id="655" w:name="_Toc169174130"/>
                            <w:r w:rsidRPr="00630E21">
                              <w:rPr>
                                <w:rFonts w:ascii="Times New Roman" w:hAnsi="Times New Roman"/>
                                <w:bCs/>
                                <w:sz w:val="48"/>
                                <w:szCs w:val="48"/>
                              </w:rPr>
                              <w:t>ДИПЛОМНА РОБОТА</w:t>
                            </w:r>
                            <w:bookmarkEnd w:id="655"/>
                          </w:p>
                          <w:p w14:paraId="22487B2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1AA15F5" w14:textId="77777777" w:rsidR="00A43AC3" w:rsidRPr="005E3013" w:rsidRDefault="00A43AC3" w:rsidP="00987998">
                            <w:pPr>
                              <w:pStyle w:val="2"/>
                              <w:spacing w:line="276" w:lineRule="auto"/>
                              <w:rPr>
                                <w:b w:val="0"/>
                                <w:bCs/>
                                <w:iCs/>
                                <w:sz w:val="48"/>
                                <w:szCs w:val="48"/>
                                <w:highlight w:val="yellow"/>
                              </w:rPr>
                            </w:pPr>
                            <w:bookmarkStart w:id="656" w:name="_Toc16917413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56"/>
                          </w:p>
                          <w:p w14:paraId="0519431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52F1F6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BD44A5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A340374" w14:textId="77777777" w:rsidR="00A43AC3" w:rsidRPr="00B1453A" w:rsidRDefault="00A43AC3" w:rsidP="00987998">
                            <w:pPr>
                              <w:jc w:val="center"/>
                              <w:rPr>
                                <w:rFonts w:ascii="Calibri" w:hAnsi="Calibri"/>
                                <w:sz w:val="36"/>
                                <w:szCs w:val="36"/>
                              </w:rPr>
                            </w:pPr>
                          </w:p>
                          <w:p w14:paraId="4875670F" w14:textId="77777777" w:rsidR="00A43AC3" w:rsidRDefault="00A43AC3" w:rsidP="00987998">
                            <w:pPr>
                              <w:jc w:val="center"/>
                              <w:rPr>
                                <w:rFonts w:ascii="Times New Roman CYR" w:hAnsi="Times New Roman CYR" w:cs="Times New Roman CYR"/>
                                <w:sz w:val="36"/>
                                <w:szCs w:val="36"/>
                              </w:rPr>
                            </w:pPr>
                          </w:p>
                          <w:p w14:paraId="5AFF9632" w14:textId="77777777" w:rsidR="00A43AC3" w:rsidRDefault="00A43AC3"/>
                          <w:p w14:paraId="1A31DDA6" w14:textId="77777777" w:rsidR="00A43AC3" w:rsidRPr="00630E21" w:rsidRDefault="00A43AC3" w:rsidP="00987998">
                            <w:pPr>
                              <w:pStyle w:val="3"/>
                              <w:spacing w:line="276" w:lineRule="auto"/>
                              <w:rPr>
                                <w:rFonts w:ascii="Times New Roman" w:hAnsi="Times New Roman"/>
                                <w:bCs/>
                                <w:sz w:val="48"/>
                                <w:szCs w:val="48"/>
                              </w:rPr>
                            </w:pPr>
                            <w:bookmarkStart w:id="657" w:name="_Toc169174132"/>
                            <w:r w:rsidRPr="00630E21">
                              <w:rPr>
                                <w:rFonts w:ascii="Times New Roman" w:hAnsi="Times New Roman"/>
                                <w:bCs/>
                                <w:sz w:val="48"/>
                                <w:szCs w:val="48"/>
                              </w:rPr>
                              <w:t>ДИПЛОМНА РОБОТА</w:t>
                            </w:r>
                            <w:bookmarkEnd w:id="657"/>
                          </w:p>
                          <w:p w14:paraId="0610E8D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1C18182" w14:textId="77777777" w:rsidR="00A43AC3" w:rsidRPr="005E3013" w:rsidRDefault="00A43AC3" w:rsidP="00987998">
                            <w:pPr>
                              <w:pStyle w:val="2"/>
                              <w:spacing w:line="276" w:lineRule="auto"/>
                              <w:rPr>
                                <w:b w:val="0"/>
                                <w:bCs/>
                                <w:iCs/>
                                <w:sz w:val="48"/>
                                <w:szCs w:val="48"/>
                                <w:highlight w:val="yellow"/>
                              </w:rPr>
                            </w:pPr>
                            <w:bookmarkStart w:id="658" w:name="_Toc16917413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58"/>
                          </w:p>
                          <w:p w14:paraId="0792264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CD43C2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514786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D5B4E19" w14:textId="77777777" w:rsidR="00A43AC3" w:rsidRPr="00B1453A" w:rsidRDefault="00A43AC3" w:rsidP="00987998">
                            <w:pPr>
                              <w:jc w:val="center"/>
                              <w:rPr>
                                <w:rFonts w:ascii="Calibri" w:hAnsi="Calibri"/>
                                <w:sz w:val="36"/>
                                <w:szCs w:val="36"/>
                              </w:rPr>
                            </w:pPr>
                          </w:p>
                          <w:p w14:paraId="72CFF0A4" w14:textId="77777777" w:rsidR="00A43AC3" w:rsidRDefault="00A43AC3" w:rsidP="00987998">
                            <w:pPr>
                              <w:jc w:val="center"/>
                              <w:rPr>
                                <w:rFonts w:ascii="Times New Roman CYR" w:hAnsi="Times New Roman CYR" w:cs="Times New Roman CYR"/>
                                <w:sz w:val="36"/>
                                <w:szCs w:val="36"/>
                              </w:rPr>
                            </w:pPr>
                          </w:p>
                          <w:p w14:paraId="2E4FC26F" w14:textId="77777777" w:rsidR="00A43AC3" w:rsidRDefault="00A43AC3"/>
                          <w:p w14:paraId="44E2E3BB" w14:textId="77777777" w:rsidR="00A43AC3" w:rsidRPr="00630E21" w:rsidRDefault="00A43AC3" w:rsidP="00987998">
                            <w:pPr>
                              <w:pStyle w:val="3"/>
                              <w:spacing w:line="276" w:lineRule="auto"/>
                              <w:rPr>
                                <w:rFonts w:ascii="Times New Roman" w:hAnsi="Times New Roman"/>
                                <w:bCs/>
                                <w:sz w:val="48"/>
                                <w:szCs w:val="48"/>
                              </w:rPr>
                            </w:pPr>
                            <w:bookmarkStart w:id="659" w:name="_Toc169174134"/>
                            <w:r w:rsidRPr="00630E21">
                              <w:rPr>
                                <w:rFonts w:ascii="Times New Roman" w:hAnsi="Times New Roman"/>
                                <w:bCs/>
                                <w:sz w:val="48"/>
                                <w:szCs w:val="48"/>
                              </w:rPr>
                              <w:t>ДИПЛОМНА РОБОТА</w:t>
                            </w:r>
                            <w:bookmarkEnd w:id="659"/>
                          </w:p>
                          <w:p w14:paraId="4F475AB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F7114BE" w14:textId="77777777" w:rsidR="00A43AC3" w:rsidRPr="005E3013" w:rsidRDefault="00A43AC3" w:rsidP="00987998">
                            <w:pPr>
                              <w:pStyle w:val="2"/>
                              <w:spacing w:line="276" w:lineRule="auto"/>
                              <w:rPr>
                                <w:b w:val="0"/>
                                <w:bCs/>
                                <w:iCs/>
                                <w:sz w:val="48"/>
                                <w:szCs w:val="48"/>
                                <w:highlight w:val="yellow"/>
                              </w:rPr>
                            </w:pPr>
                            <w:bookmarkStart w:id="660" w:name="_Toc16917413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60"/>
                          </w:p>
                          <w:p w14:paraId="3035C88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A5B385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88E26A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06D6022" w14:textId="77777777" w:rsidR="00A43AC3" w:rsidRPr="00B1453A" w:rsidRDefault="00A43AC3" w:rsidP="00987998">
                            <w:pPr>
                              <w:jc w:val="center"/>
                              <w:rPr>
                                <w:rFonts w:ascii="Calibri" w:hAnsi="Calibri"/>
                                <w:sz w:val="36"/>
                                <w:szCs w:val="36"/>
                              </w:rPr>
                            </w:pPr>
                          </w:p>
                          <w:p w14:paraId="3F0DCA2C" w14:textId="77777777" w:rsidR="00A43AC3" w:rsidRDefault="00A43AC3" w:rsidP="00987998">
                            <w:pPr>
                              <w:jc w:val="center"/>
                              <w:rPr>
                                <w:rFonts w:ascii="Times New Roman CYR" w:hAnsi="Times New Roman CYR" w:cs="Times New Roman CYR"/>
                                <w:sz w:val="36"/>
                                <w:szCs w:val="36"/>
                              </w:rPr>
                            </w:pPr>
                          </w:p>
                          <w:p w14:paraId="0F11E150" w14:textId="77777777" w:rsidR="00A43AC3" w:rsidRDefault="00A43AC3"/>
                          <w:p w14:paraId="3BFD800C" w14:textId="77777777" w:rsidR="000658DF" w:rsidRPr="003A41B8" w:rsidRDefault="000658DF" w:rsidP="000658DF">
                            <w:pPr>
                              <w:pStyle w:val="3"/>
                              <w:spacing w:line="300" w:lineRule="auto"/>
                              <w:rPr>
                                <w:rFonts w:ascii="Times New Roman CYR" w:hAnsi="Times New Roman CYR"/>
                                <w:i/>
                                <w:iCs/>
                                <w:sz w:val="44"/>
                                <w:szCs w:val="44"/>
                              </w:rPr>
                            </w:pPr>
                            <w:bookmarkStart w:id="661" w:name="_Toc169174136"/>
                            <w:r w:rsidRPr="003A41B8">
                              <w:rPr>
                                <w:rFonts w:ascii="Times New Roman CYR" w:hAnsi="Times New Roman CYR"/>
                                <w:i/>
                                <w:iCs/>
                                <w:sz w:val="44"/>
                                <w:szCs w:val="44"/>
                              </w:rPr>
                              <w:t>ДИПЛОМНА РОБОТА БАКАЛАВРА</w:t>
                            </w:r>
                            <w:bookmarkEnd w:id="661"/>
                            <w:r w:rsidRPr="003A41B8">
                              <w:rPr>
                                <w:rFonts w:ascii="Times New Roman CYR" w:hAnsi="Times New Roman CYR"/>
                                <w:i/>
                                <w:iCs/>
                                <w:sz w:val="44"/>
                                <w:szCs w:val="44"/>
                              </w:rPr>
                              <w:t xml:space="preserve"> </w:t>
                            </w:r>
                          </w:p>
                          <w:p w14:paraId="072618DD" w14:textId="77777777" w:rsidR="000658DF" w:rsidRPr="000D3135" w:rsidRDefault="000658DF" w:rsidP="000658DF">
                            <w:pPr>
                              <w:pStyle w:val="2"/>
                              <w:spacing w:line="300" w:lineRule="auto"/>
                              <w:rPr>
                                <w:rFonts w:ascii="Times New Roman CYR" w:hAnsi="Times New Roman CYR"/>
                                <w:b w:val="0"/>
                                <w:sz w:val="44"/>
                                <w:szCs w:val="44"/>
                              </w:rPr>
                            </w:pPr>
                            <w:bookmarkStart w:id="662" w:name="_Toc169174137"/>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662"/>
                          </w:p>
                          <w:p w14:paraId="5B949B38"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6F139160"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5CBD0E81" w14:textId="77777777" w:rsidR="000658DF" w:rsidRPr="000D3135" w:rsidRDefault="000658DF" w:rsidP="000658DF">
                            <w:pPr>
                              <w:spacing w:line="300" w:lineRule="auto"/>
                              <w:jc w:val="center"/>
                              <w:rPr>
                                <w:b/>
                                <w:lang w:val="uk-UA"/>
                              </w:rPr>
                            </w:pPr>
                          </w:p>
                          <w:p w14:paraId="5BE243CD"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1250009E" w14:textId="77777777" w:rsidR="00A43AC3" w:rsidRPr="00B1453A" w:rsidRDefault="00A43AC3" w:rsidP="00987998">
                            <w:pPr>
                              <w:jc w:val="center"/>
                              <w:rPr>
                                <w:rFonts w:ascii="Calibri" w:hAnsi="Calibri"/>
                                <w:sz w:val="36"/>
                                <w:szCs w:val="36"/>
                              </w:rPr>
                            </w:pPr>
                          </w:p>
                          <w:p w14:paraId="22346B84" w14:textId="77777777" w:rsidR="00A43AC3" w:rsidRDefault="00A43AC3" w:rsidP="00987998">
                            <w:pPr>
                              <w:jc w:val="center"/>
                              <w:rPr>
                                <w:rFonts w:ascii="Times New Roman CYR" w:hAnsi="Times New Roman CYR" w:cs="Times New Roman CYR"/>
                                <w:sz w:val="36"/>
                                <w:szCs w:val="36"/>
                              </w:rPr>
                            </w:pPr>
                          </w:p>
                          <w:p w14:paraId="500D70AF" w14:textId="77777777" w:rsidR="00A43AC3" w:rsidRDefault="00A43AC3"/>
                          <w:p w14:paraId="2EA8B939" w14:textId="77777777" w:rsidR="00A43AC3" w:rsidRPr="00630E21" w:rsidRDefault="00A43AC3" w:rsidP="00987998">
                            <w:pPr>
                              <w:pStyle w:val="3"/>
                              <w:spacing w:line="276" w:lineRule="auto"/>
                              <w:rPr>
                                <w:rFonts w:ascii="Times New Roman" w:hAnsi="Times New Roman"/>
                                <w:bCs/>
                                <w:sz w:val="48"/>
                                <w:szCs w:val="48"/>
                              </w:rPr>
                            </w:pPr>
                            <w:bookmarkStart w:id="663" w:name="_Toc169174138"/>
                            <w:r w:rsidRPr="00630E21">
                              <w:rPr>
                                <w:rFonts w:ascii="Times New Roman" w:hAnsi="Times New Roman"/>
                                <w:bCs/>
                                <w:sz w:val="48"/>
                                <w:szCs w:val="48"/>
                              </w:rPr>
                              <w:t>ДИПЛОМНА РОБОТА</w:t>
                            </w:r>
                            <w:bookmarkEnd w:id="663"/>
                          </w:p>
                          <w:p w14:paraId="19D69CC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948FBF8" w14:textId="77777777" w:rsidR="00A43AC3" w:rsidRPr="005E3013" w:rsidRDefault="00A43AC3" w:rsidP="00987998">
                            <w:pPr>
                              <w:pStyle w:val="2"/>
                              <w:spacing w:line="276" w:lineRule="auto"/>
                              <w:rPr>
                                <w:b w:val="0"/>
                                <w:bCs/>
                                <w:iCs/>
                                <w:sz w:val="48"/>
                                <w:szCs w:val="48"/>
                                <w:highlight w:val="yellow"/>
                              </w:rPr>
                            </w:pPr>
                            <w:bookmarkStart w:id="664" w:name="_Toc16917413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64"/>
                          </w:p>
                          <w:p w14:paraId="5FF7411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B89140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4D32AD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4202897" w14:textId="77777777" w:rsidR="00A43AC3" w:rsidRPr="00B1453A" w:rsidRDefault="00A43AC3" w:rsidP="00987998">
                            <w:pPr>
                              <w:jc w:val="center"/>
                              <w:rPr>
                                <w:rFonts w:ascii="Calibri" w:hAnsi="Calibri"/>
                                <w:sz w:val="36"/>
                                <w:szCs w:val="36"/>
                              </w:rPr>
                            </w:pPr>
                          </w:p>
                          <w:p w14:paraId="10C20D90" w14:textId="77777777" w:rsidR="00A43AC3" w:rsidRDefault="00A43AC3" w:rsidP="00987998">
                            <w:pPr>
                              <w:jc w:val="center"/>
                              <w:rPr>
                                <w:rFonts w:ascii="Times New Roman CYR" w:hAnsi="Times New Roman CYR" w:cs="Times New Roman CYR"/>
                                <w:sz w:val="36"/>
                                <w:szCs w:val="36"/>
                              </w:rPr>
                            </w:pPr>
                          </w:p>
                          <w:p w14:paraId="7F8F0595" w14:textId="77777777" w:rsidR="00A43AC3" w:rsidRDefault="00A43AC3"/>
                          <w:p w14:paraId="2CD60EC8" w14:textId="77777777" w:rsidR="00A43AC3" w:rsidRPr="00630E21" w:rsidRDefault="00A43AC3" w:rsidP="00987998">
                            <w:pPr>
                              <w:pStyle w:val="3"/>
                              <w:spacing w:line="276" w:lineRule="auto"/>
                              <w:rPr>
                                <w:rFonts w:ascii="Times New Roman" w:hAnsi="Times New Roman"/>
                                <w:bCs/>
                                <w:sz w:val="48"/>
                                <w:szCs w:val="48"/>
                              </w:rPr>
                            </w:pPr>
                            <w:bookmarkStart w:id="665" w:name="_Toc169174140"/>
                            <w:r w:rsidRPr="00630E21">
                              <w:rPr>
                                <w:rFonts w:ascii="Times New Roman" w:hAnsi="Times New Roman"/>
                                <w:bCs/>
                                <w:sz w:val="48"/>
                                <w:szCs w:val="48"/>
                              </w:rPr>
                              <w:t>ДИПЛОМНА РОБОТА</w:t>
                            </w:r>
                            <w:bookmarkEnd w:id="665"/>
                          </w:p>
                          <w:p w14:paraId="2B01C6A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E2DDC43" w14:textId="77777777" w:rsidR="00A43AC3" w:rsidRPr="005E3013" w:rsidRDefault="00A43AC3" w:rsidP="00987998">
                            <w:pPr>
                              <w:pStyle w:val="2"/>
                              <w:spacing w:line="276" w:lineRule="auto"/>
                              <w:rPr>
                                <w:b w:val="0"/>
                                <w:bCs/>
                                <w:iCs/>
                                <w:sz w:val="48"/>
                                <w:szCs w:val="48"/>
                                <w:highlight w:val="yellow"/>
                              </w:rPr>
                            </w:pPr>
                            <w:bookmarkStart w:id="666" w:name="_Toc16917414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66"/>
                          </w:p>
                          <w:p w14:paraId="4067E50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CC9628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4D4D47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3E7BEC1" w14:textId="77777777" w:rsidR="00A43AC3" w:rsidRPr="00B1453A" w:rsidRDefault="00A43AC3" w:rsidP="00987998">
                            <w:pPr>
                              <w:jc w:val="center"/>
                              <w:rPr>
                                <w:rFonts w:ascii="Calibri" w:hAnsi="Calibri"/>
                                <w:sz w:val="36"/>
                                <w:szCs w:val="36"/>
                              </w:rPr>
                            </w:pPr>
                          </w:p>
                          <w:p w14:paraId="1C8DF70A" w14:textId="77777777" w:rsidR="00A43AC3" w:rsidRDefault="00A43AC3" w:rsidP="00987998">
                            <w:pPr>
                              <w:jc w:val="center"/>
                              <w:rPr>
                                <w:rFonts w:ascii="Times New Roman CYR" w:hAnsi="Times New Roman CYR" w:cs="Times New Roman CYR"/>
                                <w:sz w:val="36"/>
                                <w:szCs w:val="36"/>
                              </w:rPr>
                            </w:pPr>
                          </w:p>
                          <w:p w14:paraId="0D4AF71A" w14:textId="77777777" w:rsidR="00A43AC3" w:rsidRDefault="00A43AC3"/>
                          <w:p w14:paraId="0FF66A54" w14:textId="77777777" w:rsidR="00A43AC3" w:rsidRPr="00630E21" w:rsidRDefault="00A43AC3" w:rsidP="00987998">
                            <w:pPr>
                              <w:pStyle w:val="3"/>
                              <w:spacing w:line="276" w:lineRule="auto"/>
                              <w:rPr>
                                <w:rFonts w:ascii="Times New Roman" w:hAnsi="Times New Roman"/>
                                <w:bCs/>
                                <w:sz w:val="48"/>
                                <w:szCs w:val="48"/>
                              </w:rPr>
                            </w:pPr>
                            <w:bookmarkStart w:id="667" w:name="_Toc169174142"/>
                            <w:r w:rsidRPr="00630E21">
                              <w:rPr>
                                <w:rFonts w:ascii="Times New Roman" w:hAnsi="Times New Roman"/>
                                <w:bCs/>
                                <w:sz w:val="48"/>
                                <w:szCs w:val="48"/>
                              </w:rPr>
                              <w:t>ДИПЛОМНА РОБОТА</w:t>
                            </w:r>
                            <w:bookmarkEnd w:id="667"/>
                          </w:p>
                          <w:p w14:paraId="7B59CFB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F835A7B" w14:textId="77777777" w:rsidR="00A43AC3" w:rsidRPr="005E3013" w:rsidRDefault="00A43AC3" w:rsidP="00987998">
                            <w:pPr>
                              <w:pStyle w:val="2"/>
                              <w:spacing w:line="276" w:lineRule="auto"/>
                              <w:rPr>
                                <w:b w:val="0"/>
                                <w:bCs/>
                                <w:iCs/>
                                <w:sz w:val="48"/>
                                <w:szCs w:val="48"/>
                                <w:highlight w:val="yellow"/>
                              </w:rPr>
                            </w:pPr>
                            <w:bookmarkStart w:id="668" w:name="_Toc16917414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68"/>
                          </w:p>
                          <w:p w14:paraId="2D32EBD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58E51B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FE11B8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9E9687A" w14:textId="77777777" w:rsidR="00A43AC3" w:rsidRPr="00B1453A" w:rsidRDefault="00A43AC3" w:rsidP="00987998">
                            <w:pPr>
                              <w:jc w:val="center"/>
                              <w:rPr>
                                <w:rFonts w:ascii="Calibri" w:hAnsi="Calibri"/>
                                <w:sz w:val="36"/>
                                <w:szCs w:val="36"/>
                              </w:rPr>
                            </w:pPr>
                          </w:p>
                          <w:p w14:paraId="1A59DBC7" w14:textId="77777777" w:rsidR="00A43AC3" w:rsidRDefault="00A43AC3" w:rsidP="00987998">
                            <w:pPr>
                              <w:jc w:val="center"/>
                              <w:rPr>
                                <w:rFonts w:ascii="Times New Roman CYR" w:hAnsi="Times New Roman CYR" w:cs="Times New Roman CYR"/>
                                <w:sz w:val="36"/>
                                <w:szCs w:val="36"/>
                              </w:rPr>
                            </w:pPr>
                          </w:p>
                          <w:p w14:paraId="04511167" w14:textId="77777777" w:rsidR="00A43AC3" w:rsidRDefault="00A43AC3"/>
                          <w:p w14:paraId="3515410F" w14:textId="77777777" w:rsidR="00A43AC3" w:rsidRPr="00630E21" w:rsidRDefault="00A43AC3" w:rsidP="00987998">
                            <w:pPr>
                              <w:pStyle w:val="3"/>
                              <w:spacing w:line="276" w:lineRule="auto"/>
                              <w:rPr>
                                <w:rFonts w:ascii="Times New Roman" w:hAnsi="Times New Roman"/>
                                <w:bCs/>
                                <w:sz w:val="48"/>
                                <w:szCs w:val="48"/>
                              </w:rPr>
                            </w:pPr>
                            <w:bookmarkStart w:id="669" w:name="_Toc169174144"/>
                            <w:r w:rsidRPr="00630E21">
                              <w:rPr>
                                <w:rFonts w:ascii="Times New Roman" w:hAnsi="Times New Roman"/>
                                <w:bCs/>
                                <w:sz w:val="48"/>
                                <w:szCs w:val="48"/>
                              </w:rPr>
                              <w:t>ДИПЛОМНА РОБОТА</w:t>
                            </w:r>
                            <w:bookmarkEnd w:id="669"/>
                          </w:p>
                          <w:p w14:paraId="0B6DAF7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9F17254" w14:textId="77777777" w:rsidR="00A43AC3" w:rsidRPr="005E3013" w:rsidRDefault="00A43AC3" w:rsidP="00987998">
                            <w:pPr>
                              <w:pStyle w:val="2"/>
                              <w:spacing w:line="276" w:lineRule="auto"/>
                              <w:rPr>
                                <w:b w:val="0"/>
                                <w:bCs/>
                                <w:iCs/>
                                <w:sz w:val="48"/>
                                <w:szCs w:val="48"/>
                                <w:highlight w:val="yellow"/>
                              </w:rPr>
                            </w:pPr>
                            <w:bookmarkStart w:id="670" w:name="_Toc16917414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70"/>
                          </w:p>
                          <w:p w14:paraId="0EBBAAE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099189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C51588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7BE4706" w14:textId="77777777" w:rsidR="00A43AC3" w:rsidRPr="00B1453A" w:rsidRDefault="00A43AC3" w:rsidP="00987998">
                            <w:pPr>
                              <w:jc w:val="center"/>
                              <w:rPr>
                                <w:rFonts w:ascii="Calibri" w:hAnsi="Calibri"/>
                                <w:sz w:val="36"/>
                                <w:szCs w:val="36"/>
                              </w:rPr>
                            </w:pPr>
                          </w:p>
                          <w:p w14:paraId="59B7A76A" w14:textId="77777777" w:rsidR="00A43AC3" w:rsidRDefault="00A43AC3" w:rsidP="00987998">
                            <w:pPr>
                              <w:jc w:val="center"/>
                              <w:rPr>
                                <w:rFonts w:ascii="Times New Roman CYR" w:hAnsi="Times New Roman CYR" w:cs="Times New Roman CYR"/>
                                <w:sz w:val="36"/>
                                <w:szCs w:val="36"/>
                              </w:rPr>
                            </w:pPr>
                          </w:p>
                          <w:p w14:paraId="759E7F9F" w14:textId="77777777" w:rsidR="00A43AC3" w:rsidRDefault="00A43AC3"/>
                          <w:p w14:paraId="5C92E91A" w14:textId="77777777" w:rsidR="00A43AC3" w:rsidRPr="00630E21" w:rsidRDefault="00A43AC3" w:rsidP="00987998">
                            <w:pPr>
                              <w:pStyle w:val="3"/>
                              <w:spacing w:line="276" w:lineRule="auto"/>
                              <w:rPr>
                                <w:rFonts w:ascii="Times New Roman" w:hAnsi="Times New Roman"/>
                                <w:bCs/>
                                <w:sz w:val="48"/>
                                <w:szCs w:val="48"/>
                              </w:rPr>
                            </w:pPr>
                            <w:bookmarkStart w:id="671" w:name="_Toc169174146"/>
                            <w:r w:rsidRPr="00630E21">
                              <w:rPr>
                                <w:rFonts w:ascii="Times New Roman" w:hAnsi="Times New Roman"/>
                                <w:bCs/>
                                <w:sz w:val="48"/>
                                <w:szCs w:val="48"/>
                              </w:rPr>
                              <w:t>ДИПЛОМНА РОБОТА</w:t>
                            </w:r>
                            <w:bookmarkEnd w:id="671"/>
                          </w:p>
                          <w:p w14:paraId="0B056B7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9F909C6" w14:textId="77777777" w:rsidR="00A43AC3" w:rsidRPr="005E3013" w:rsidRDefault="00A43AC3" w:rsidP="00987998">
                            <w:pPr>
                              <w:pStyle w:val="2"/>
                              <w:spacing w:line="276" w:lineRule="auto"/>
                              <w:rPr>
                                <w:b w:val="0"/>
                                <w:bCs/>
                                <w:iCs/>
                                <w:sz w:val="48"/>
                                <w:szCs w:val="48"/>
                                <w:highlight w:val="yellow"/>
                              </w:rPr>
                            </w:pPr>
                            <w:bookmarkStart w:id="672" w:name="_Toc16917414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72"/>
                          </w:p>
                          <w:p w14:paraId="11F8E4B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46A4C7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D0550B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FF67F9A" w14:textId="77777777" w:rsidR="00A43AC3" w:rsidRPr="00B1453A" w:rsidRDefault="00A43AC3" w:rsidP="00987998">
                            <w:pPr>
                              <w:jc w:val="center"/>
                              <w:rPr>
                                <w:rFonts w:ascii="Calibri" w:hAnsi="Calibri"/>
                                <w:sz w:val="36"/>
                                <w:szCs w:val="36"/>
                              </w:rPr>
                            </w:pPr>
                          </w:p>
                          <w:p w14:paraId="0E8A3235" w14:textId="77777777" w:rsidR="00A43AC3" w:rsidRDefault="00A43AC3" w:rsidP="00987998">
                            <w:pPr>
                              <w:jc w:val="center"/>
                              <w:rPr>
                                <w:rFonts w:ascii="Times New Roman CYR" w:hAnsi="Times New Roman CYR" w:cs="Times New Roman CYR"/>
                                <w:sz w:val="36"/>
                                <w:szCs w:val="36"/>
                              </w:rPr>
                            </w:pPr>
                          </w:p>
                          <w:p w14:paraId="66B4C703" w14:textId="77777777" w:rsidR="00A43AC3" w:rsidRDefault="00A43AC3"/>
                          <w:p w14:paraId="40439AED" w14:textId="77777777" w:rsidR="00A43AC3" w:rsidRPr="00630E21" w:rsidRDefault="00A43AC3" w:rsidP="00987998">
                            <w:pPr>
                              <w:pStyle w:val="3"/>
                              <w:spacing w:line="276" w:lineRule="auto"/>
                              <w:rPr>
                                <w:rFonts w:ascii="Times New Roman" w:hAnsi="Times New Roman"/>
                                <w:bCs/>
                                <w:sz w:val="48"/>
                                <w:szCs w:val="48"/>
                              </w:rPr>
                            </w:pPr>
                            <w:bookmarkStart w:id="673" w:name="_Toc169174148"/>
                            <w:r w:rsidRPr="00630E21">
                              <w:rPr>
                                <w:rFonts w:ascii="Times New Roman" w:hAnsi="Times New Roman"/>
                                <w:bCs/>
                                <w:sz w:val="48"/>
                                <w:szCs w:val="48"/>
                              </w:rPr>
                              <w:t>ДИПЛОМНА РОБОТА</w:t>
                            </w:r>
                            <w:bookmarkEnd w:id="673"/>
                          </w:p>
                          <w:p w14:paraId="7C9B51F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DA4185D" w14:textId="77777777" w:rsidR="00A43AC3" w:rsidRPr="005E3013" w:rsidRDefault="00A43AC3" w:rsidP="00987998">
                            <w:pPr>
                              <w:pStyle w:val="2"/>
                              <w:spacing w:line="276" w:lineRule="auto"/>
                              <w:rPr>
                                <w:b w:val="0"/>
                                <w:bCs/>
                                <w:iCs/>
                                <w:sz w:val="48"/>
                                <w:szCs w:val="48"/>
                                <w:highlight w:val="yellow"/>
                              </w:rPr>
                            </w:pPr>
                            <w:bookmarkStart w:id="674" w:name="_Toc16917414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74"/>
                          </w:p>
                          <w:p w14:paraId="4B47AB6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788A0B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F8A225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154FEC3" w14:textId="77777777" w:rsidR="00A43AC3" w:rsidRPr="00B1453A" w:rsidRDefault="00A43AC3" w:rsidP="00987998">
                            <w:pPr>
                              <w:jc w:val="center"/>
                              <w:rPr>
                                <w:rFonts w:ascii="Calibri" w:hAnsi="Calibri"/>
                                <w:sz w:val="36"/>
                                <w:szCs w:val="36"/>
                              </w:rPr>
                            </w:pPr>
                          </w:p>
                          <w:p w14:paraId="54BE4280" w14:textId="77777777" w:rsidR="00A43AC3" w:rsidRDefault="00A43AC3" w:rsidP="00987998">
                            <w:pPr>
                              <w:jc w:val="center"/>
                              <w:rPr>
                                <w:rFonts w:ascii="Times New Roman CYR" w:hAnsi="Times New Roman CYR" w:cs="Times New Roman CYR"/>
                                <w:sz w:val="36"/>
                                <w:szCs w:val="36"/>
                              </w:rPr>
                            </w:pPr>
                          </w:p>
                          <w:p w14:paraId="220A032A" w14:textId="77777777" w:rsidR="00A43AC3" w:rsidRDefault="00A43AC3"/>
                          <w:p w14:paraId="752833DA" w14:textId="77777777" w:rsidR="00A43AC3" w:rsidRPr="00630E21" w:rsidRDefault="00A43AC3" w:rsidP="00987998">
                            <w:pPr>
                              <w:pStyle w:val="3"/>
                              <w:spacing w:line="276" w:lineRule="auto"/>
                              <w:rPr>
                                <w:rFonts w:ascii="Times New Roman" w:hAnsi="Times New Roman"/>
                                <w:bCs/>
                                <w:sz w:val="48"/>
                                <w:szCs w:val="48"/>
                              </w:rPr>
                            </w:pPr>
                            <w:bookmarkStart w:id="675" w:name="_Toc169174150"/>
                            <w:r w:rsidRPr="00630E21">
                              <w:rPr>
                                <w:rFonts w:ascii="Times New Roman" w:hAnsi="Times New Roman"/>
                                <w:bCs/>
                                <w:sz w:val="48"/>
                                <w:szCs w:val="48"/>
                              </w:rPr>
                              <w:t>ДИПЛОМНА РОБОТА</w:t>
                            </w:r>
                            <w:bookmarkEnd w:id="675"/>
                          </w:p>
                          <w:p w14:paraId="225A2AF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82FB187" w14:textId="77777777" w:rsidR="00A43AC3" w:rsidRPr="005E3013" w:rsidRDefault="00A43AC3" w:rsidP="00987998">
                            <w:pPr>
                              <w:pStyle w:val="2"/>
                              <w:spacing w:line="276" w:lineRule="auto"/>
                              <w:rPr>
                                <w:b w:val="0"/>
                                <w:bCs/>
                                <w:iCs/>
                                <w:sz w:val="48"/>
                                <w:szCs w:val="48"/>
                                <w:highlight w:val="yellow"/>
                              </w:rPr>
                            </w:pPr>
                            <w:bookmarkStart w:id="676" w:name="_Toc16917415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76"/>
                          </w:p>
                          <w:p w14:paraId="58BA79C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4DEE3A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5D0F42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C34797A" w14:textId="77777777" w:rsidR="00A43AC3" w:rsidRPr="00B1453A" w:rsidRDefault="00A43AC3" w:rsidP="00987998">
                            <w:pPr>
                              <w:jc w:val="center"/>
                              <w:rPr>
                                <w:rFonts w:ascii="Calibri" w:hAnsi="Calibri"/>
                                <w:sz w:val="36"/>
                                <w:szCs w:val="36"/>
                              </w:rPr>
                            </w:pPr>
                          </w:p>
                          <w:p w14:paraId="34252566" w14:textId="77777777" w:rsidR="00A43AC3" w:rsidRDefault="00A43AC3" w:rsidP="00987998">
                            <w:pPr>
                              <w:jc w:val="center"/>
                              <w:rPr>
                                <w:rFonts w:ascii="Times New Roman CYR" w:hAnsi="Times New Roman CYR" w:cs="Times New Roman CYR"/>
                                <w:sz w:val="36"/>
                                <w:szCs w:val="36"/>
                              </w:rPr>
                            </w:pPr>
                          </w:p>
                          <w:p w14:paraId="10187913" w14:textId="77777777" w:rsidR="00A43AC3" w:rsidRDefault="00A43AC3"/>
                          <w:p w14:paraId="15E9782A" w14:textId="77777777" w:rsidR="000658DF" w:rsidRPr="003A41B8" w:rsidRDefault="000658DF" w:rsidP="000658DF">
                            <w:pPr>
                              <w:pStyle w:val="3"/>
                              <w:spacing w:line="300" w:lineRule="auto"/>
                              <w:rPr>
                                <w:rFonts w:ascii="Times New Roman CYR" w:hAnsi="Times New Roman CYR"/>
                                <w:i/>
                                <w:iCs/>
                                <w:sz w:val="44"/>
                                <w:szCs w:val="44"/>
                              </w:rPr>
                            </w:pPr>
                            <w:bookmarkStart w:id="677" w:name="_Toc169174152"/>
                            <w:r w:rsidRPr="003A41B8">
                              <w:rPr>
                                <w:rFonts w:ascii="Times New Roman CYR" w:hAnsi="Times New Roman CYR"/>
                                <w:i/>
                                <w:iCs/>
                                <w:sz w:val="44"/>
                                <w:szCs w:val="44"/>
                              </w:rPr>
                              <w:t>ДИПЛОМНА РОБОТА БАКАЛАВРА</w:t>
                            </w:r>
                            <w:bookmarkEnd w:id="677"/>
                            <w:r w:rsidRPr="003A41B8">
                              <w:rPr>
                                <w:rFonts w:ascii="Times New Roman CYR" w:hAnsi="Times New Roman CYR"/>
                                <w:i/>
                                <w:iCs/>
                                <w:sz w:val="44"/>
                                <w:szCs w:val="44"/>
                              </w:rPr>
                              <w:t xml:space="preserve"> </w:t>
                            </w:r>
                          </w:p>
                          <w:p w14:paraId="38B3A7D1" w14:textId="77777777" w:rsidR="000658DF" w:rsidRPr="000D3135" w:rsidRDefault="000658DF" w:rsidP="000658DF">
                            <w:pPr>
                              <w:pStyle w:val="2"/>
                              <w:spacing w:line="300" w:lineRule="auto"/>
                              <w:rPr>
                                <w:rFonts w:ascii="Times New Roman CYR" w:hAnsi="Times New Roman CYR"/>
                                <w:b w:val="0"/>
                                <w:sz w:val="44"/>
                                <w:szCs w:val="44"/>
                              </w:rPr>
                            </w:pPr>
                            <w:bookmarkStart w:id="678" w:name="_Toc169174153"/>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678"/>
                          </w:p>
                          <w:p w14:paraId="5F39DE7B"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4A19018E"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3C5D7B81" w14:textId="77777777" w:rsidR="000658DF" w:rsidRPr="000D3135" w:rsidRDefault="000658DF" w:rsidP="000658DF">
                            <w:pPr>
                              <w:spacing w:line="300" w:lineRule="auto"/>
                              <w:jc w:val="center"/>
                              <w:rPr>
                                <w:b/>
                                <w:lang w:val="uk-UA"/>
                              </w:rPr>
                            </w:pPr>
                          </w:p>
                          <w:p w14:paraId="6957D250"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692C27B8" w14:textId="77777777" w:rsidR="00A43AC3" w:rsidRPr="00B1453A" w:rsidRDefault="00A43AC3" w:rsidP="00987998">
                            <w:pPr>
                              <w:jc w:val="center"/>
                              <w:rPr>
                                <w:rFonts w:ascii="Calibri" w:hAnsi="Calibri"/>
                                <w:sz w:val="36"/>
                                <w:szCs w:val="36"/>
                              </w:rPr>
                            </w:pPr>
                          </w:p>
                          <w:p w14:paraId="5DFCA3D2" w14:textId="77777777" w:rsidR="00A43AC3" w:rsidRDefault="00A43AC3" w:rsidP="00987998">
                            <w:pPr>
                              <w:jc w:val="center"/>
                              <w:rPr>
                                <w:rFonts w:ascii="Times New Roman CYR" w:hAnsi="Times New Roman CYR" w:cs="Times New Roman CYR"/>
                                <w:sz w:val="36"/>
                                <w:szCs w:val="36"/>
                              </w:rPr>
                            </w:pPr>
                          </w:p>
                          <w:p w14:paraId="4025914C" w14:textId="77777777" w:rsidR="00A43AC3" w:rsidRDefault="00A43AC3"/>
                          <w:p w14:paraId="7C43DA8F" w14:textId="77777777" w:rsidR="00A43AC3" w:rsidRPr="00630E21" w:rsidRDefault="00A43AC3" w:rsidP="00987998">
                            <w:pPr>
                              <w:pStyle w:val="3"/>
                              <w:spacing w:line="276" w:lineRule="auto"/>
                              <w:rPr>
                                <w:rFonts w:ascii="Times New Roman" w:hAnsi="Times New Roman"/>
                                <w:bCs/>
                                <w:sz w:val="48"/>
                                <w:szCs w:val="48"/>
                              </w:rPr>
                            </w:pPr>
                            <w:bookmarkStart w:id="679" w:name="_Toc169174154"/>
                            <w:r w:rsidRPr="00630E21">
                              <w:rPr>
                                <w:rFonts w:ascii="Times New Roman" w:hAnsi="Times New Roman"/>
                                <w:bCs/>
                                <w:sz w:val="48"/>
                                <w:szCs w:val="48"/>
                              </w:rPr>
                              <w:t>ДИПЛОМНА РОБОТА</w:t>
                            </w:r>
                            <w:bookmarkEnd w:id="679"/>
                          </w:p>
                          <w:p w14:paraId="5224AAD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3BBD77F" w14:textId="77777777" w:rsidR="00A43AC3" w:rsidRPr="005E3013" w:rsidRDefault="00A43AC3" w:rsidP="00987998">
                            <w:pPr>
                              <w:pStyle w:val="2"/>
                              <w:spacing w:line="276" w:lineRule="auto"/>
                              <w:rPr>
                                <w:b w:val="0"/>
                                <w:bCs/>
                                <w:iCs/>
                                <w:sz w:val="48"/>
                                <w:szCs w:val="48"/>
                                <w:highlight w:val="yellow"/>
                              </w:rPr>
                            </w:pPr>
                            <w:bookmarkStart w:id="680" w:name="_Toc16917415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80"/>
                          </w:p>
                          <w:p w14:paraId="3846FC9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655752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77BADB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EC3EB79" w14:textId="77777777" w:rsidR="00A43AC3" w:rsidRPr="00B1453A" w:rsidRDefault="00A43AC3" w:rsidP="00987998">
                            <w:pPr>
                              <w:jc w:val="center"/>
                              <w:rPr>
                                <w:rFonts w:ascii="Calibri" w:hAnsi="Calibri"/>
                                <w:sz w:val="36"/>
                                <w:szCs w:val="36"/>
                              </w:rPr>
                            </w:pPr>
                          </w:p>
                          <w:p w14:paraId="0D2D37F5" w14:textId="77777777" w:rsidR="00A43AC3" w:rsidRDefault="00A43AC3" w:rsidP="00987998">
                            <w:pPr>
                              <w:jc w:val="center"/>
                              <w:rPr>
                                <w:rFonts w:ascii="Times New Roman CYR" w:hAnsi="Times New Roman CYR" w:cs="Times New Roman CYR"/>
                                <w:sz w:val="36"/>
                                <w:szCs w:val="36"/>
                              </w:rPr>
                            </w:pPr>
                          </w:p>
                          <w:p w14:paraId="1AC871EC" w14:textId="77777777" w:rsidR="00A43AC3" w:rsidRDefault="00A43AC3"/>
                          <w:p w14:paraId="16C71BE4" w14:textId="77777777" w:rsidR="00A43AC3" w:rsidRPr="00630E21" w:rsidRDefault="00A43AC3" w:rsidP="00987998">
                            <w:pPr>
                              <w:pStyle w:val="3"/>
                              <w:spacing w:line="276" w:lineRule="auto"/>
                              <w:rPr>
                                <w:rFonts w:ascii="Times New Roman" w:hAnsi="Times New Roman"/>
                                <w:bCs/>
                                <w:sz w:val="48"/>
                                <w:szCs w:val="48"/>
                              </w:rPr>
                            </w:pPr>
                            <w:bookmarkStart w:id="681" w:name="_Toc169174156"/>
                            <w:r w:rsidRPr="00630E21">
                              <w:rPr>
                                <w:rFonts w:ascii="Times New Roman" w:hAnsi="Times New Roman"/>
                                <w:bCs/>
                                <w:sz w:val="48"/>
                                <w:szCs w:val="48"/>
                              </w:rPr>
                              <w:t>ДИПЛОМНА РОБОТА</w:t>
                            </w:r>
                            <w:bookmarkEnd w:id="681"/>
                          </w:p>
                          <w:p w14:paraId="6F85B34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73C50A9" w14:textId="77777777" w:rsidR="00A43AC3" w:rsidRPr="005E3013" w:rsidRDefault="00A43AC3" w:rsidP="00987998">
                            <w:pPr>
                              <w:pStyle w:val="2"/>
                              <w:spacing w:line="276" w:lineRule="auto"/>
                              <w:rPr>
                                <w:b w:val="0"/>
                                <w:bCs/>
                                <w:iCs/>
                                <w:sz w:val="48"/>
                                <w:szCs w:val="48"/>
                                <w:highlight w:val="yellow"/>
                              </w:rPr>
                            </w:pPr>
                            <w:bookmarkStart w:id="682" w:name="_Toc16917415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82"/>
                          </w:p>
                          <w:p w14:paraId="5FEF4C8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A575E2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4C42E8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53AA12D" w14:textId="77777777" w:rsidR="00A43AC3" w:rsidRPr="00B1453A" w:rsidRDefault="00A43AC3" w:rsidP="00987998">
                            <w:pPr>
                              <w:jc w:val="center"/>
                              <w:rPr>
                                <w:rFonts w:ascii="Calibri" w:hAnsi="Calibri"/>
                                <w:sz w:val="36"/>
                                <w:szCs w:val="36"/>
                              </w:rPr>
                            </w:pPr>
                          </w:p>
                          <w:p w14:paraId="65461FE6" w14:textId="77777777" w:rsidR="00A43AC3" w:rsidRDefault="00A43AC3" w:rsidP="00987998">
                            <w:pPr>
                              <w:jc w:val="center"/>
                              <w:rPr>
                                <w:rFonts w:ascii="Times New Roman CYR" w:hAnsi="Times New Roman CYR" w:cs="Times New Roman CYR"/>
                                <w:sz w:val="36"/>
                                <w:szCs w:val="36"/>
                              </w:rPr>
                            </w:pPr>
                          </w:p>
                          <w:p w14:paraId="4E42B1C4" w14:textId="77777777" w:rsidR="00A43AC3" w:rsidRDefault="00A43AC3"/>
                          <w:p w14:paraId="6FAA85AA" w14:textId="77777777" w:rsidR="00A43AC3" w:rsidRPr="00630E21" w:rsidRDefault="00A43AC3" w:rsidP="00987998">
                            <w:pPr>
                              <w:pStyle w:val="3"/>
                              <w:spacing w:line="276" w:lineRule="auto"/>
                              <w:rPr>
                                <w:rFonts w:ascii="Times New Roman" w:hAnsi="Times New Roman"/>
                                <w:bCs/>
                                <w:sz w:val="48"/>
                                <w:szCs w:val="48"/>
                              </w:rPr>
                            </w:pPr>
                            <w:bookmarkStart w:id="683" w:name="_Toc169174158"/>
                            <w:r w:rsidRPr="00630E21">
                              <w:rPr>
                                <w:rFonts w:ascii="Times New Roman" w:hAnsi="Times New Roman"/>
                                <w:bCs/>
                                <w:sz w:val="48"/>
                                <w:szCs w:val="48"/>
                              </w:rPr>
                              <w:t>ДИПЛОМНА РОБОТА</w:t>
                            </w:r>
                            <w:bookmarkEnd w:id="683"/>
                          </w:p>
                          <w:p w14:paraId="7BD6C65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982D921" w14:textId="77777777" w:rsidR="00A43AC3" w:rsidRPr="005E3013" w:rsidRDefault="00A43AC3" w:rsidP="00987998">
                            <w:pPr>
                              <w:pStyle w:val="2"/>
                              <w:spacing w:line="276" w:lineRule="auto"/>
                              <w:rPr>
                                <w:b w:val="0"/>
                                <w:bCs/>
                                <w:iCs/>
                                <w:sz w:val="48"/>
                                <w:szCs w:val="48"/>
                                <w:highlight w:val="yellow"/>
                              </w:rPr>
                            </w:pPr>
                            <w:bookmarkStart w:id="684" w:name="_Toc16917415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84"/>
                          </w:p>
                          <w:p w14:paraId="2BD0C0C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27F3FA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6BA6C9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8E5E004" w14:textId="77777777" w:rsidR="00A43AC3" w:rsidRPr="00B1453A" w:rsidRDefault="00A43AC3" w:rsidP="00987998">
                            <w:pPr>
                              <w:jc w:val="center"/>
                              <w:rPr>
                                <w:rFonts w:ascii="Calibri" w:hAnsi="Calibri"/>
                                <w:sz w:val="36"/>
                                <w:szCs w:val="36"/>
                              </w:rPr>
                            </w:pPr>
                          </w:p>
                          <w:p w14:paraId="45CFB22C" w14:textId="77777777" w:rsidR="00A43AC3" w:rsidRDefault="00A43AC3" w:rsidP="00987998">
                            <w:pPr>
                              <w:jc w:val="center"/>
                              <w:rPr>
                                <w:rFonts w:ascii="Times New Roman CYR" w:hAnsi="Times New Roman CYR" w:cs="Times New Roman CYR"/>
                                <w:sz w:val="36"/>
                                <w:szCs w:val="36"/>
                              </w:rPr>
                            </w:pPr>
                          </w:p>
                          <w:p w14:paraId="4BF32F14" w14:textId="77777777" w:rsidR="00A43AC3" w:rsidRDefault="00A43AC3"/>
                          <w:p w14:paraId="4B61FE16" w14:textId="77777777" w:rsidR="00A43AC3" w:rsidRPr="00630E21" w:rsidRDefault="00A43AC3" w:rsidP="00987998">
                            <w:pPr>
                              <w:pStyle w:val="3"/>
                              <w:spacing w:line="276" w:lineRule="auto"/>
                              <w:rPr>
                                <w:rFonts w:ascii="Times New Roman" w:hAnsi="Times New Roman"/>
                                <w:bCs/>
                                <w:sz w:val="48"/>
                                <w:szCs w:val="48"/>
                              </w:rPr>
                            </w:pPr>
                            <w:bookmarkStart w:id="685" w:name="_Toc169174160"/>
                            <w:r w:rsidRPr="00630E21">
                              <w:rPr>
                                <w:rFonts w:ascii="Times New Roman" w:hAnsi="Times New Roman"/>
                                <w:bCs/>
                                <w:sz w:val="48"/>
                                <w:szCs w:val="48"/>
                              </w:rPr>
                              <w:t>ДИПЛОМНА РОБОТА</w:t>
                            </w:r>
                            <w:bookmarkEnd w:id="685"/>
                          </w:p>
                          <w:p w14:paraId="095D7A72"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22F22D5" w14:textId="77777777" w:rsidR="00A43AC3" w:rsidRPr="005E3013" w:rsidRDefault="00A43AC3" w:rsidP="00987998">
                            <w:pPr>
                              <w:pStyle w:val="2"/>
                              <w:spacing w:line="276" w:lineRule="auto"/>
                              <w:rPr>
                                <w:b w:val="0"/>
                                <w:bCs/>
                                <w:iCs/>
                                <w:sz w:val="48"/>
                                <w:szCs w:val="48"/>
                                <w:highlight w:val="yellow"/>
                              </w:rPr>
                            </w:pPr>
                            <w:bookmarkStart w:id="686" w:name="_Toc16917416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86"/>
                          </w:p>
                          <w:p w14:paraId="455820C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0EED64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5A0178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9B42BF4" w14:textId="77777777" w:rsidR="00A43AC3" w:rsidRPr="00B1453A" w:rsidRDefault="00A43AC3" w:rsidP="00987998">
                            <w:pPr>
                              <w:jc w:val="center"/>
                              <w:rPr>
                                <w:rFonts w:ascii="Calibri" w:hAnsi="Calibri"/>
                                <w:sz w:val="36"/>
                                <w:szCs w:val="36"/>
                              </w:rPr>
                            </w:pPr>
                          </w:p>
                          <w:p w14:paraId="0006FE2B" w14:textId="77777777" w:rsidR="00A43AC3" w:rsidRDefault="00A43AC3" w:rsidP="00987998">
                            <w:pPr>
                              <w:jc w:val="center"/>
                              <w:rPr>
                                <w:rFonts w:ascii="Times New Roman CYR" w:hAnsi="Times New Roman CYR" w:cs="Times New Roman CYR"/>
                                <w:sz w:val="36"/>
                                <w:szCs w:val="36"/>
                              </w:rPr>
                            </w:pPr>
                          </w:p>
                          <w:p w14:paraId="275178E3" w14:textId="77777777" w:rsidR="00A43AC3" w:rsidRDefault="00A43AC3"/>
                          <w:p w14:paraId="7B9757F5" w14:textId="77777777" w:rsidR="00A43AC3" w:rsidRPr="00630E21" w:rsidRDefault="00A43AC3" w:rsidP="00987998">
                            <w:pPr>
                              <w:pStyle w:val="3"/>
                              <w:spacing w:line="276" w:lineRule="auto"/>
                              <w:rPr>
                                <w:rFonts w:ascii="Times New Roman" w:hAnsi="Times New Roman"/>
                                <w:bCs/>
                                <w:sz w:val="48"/>
                                <w:szCs w:val="48"/>
                              </w:rPr>
                            </w:pPr>
                            <w:bookmarkStart w:id="687" w:name="_Toc169174162"/>
                            <w:r w:rsidRPr="00630E21">
                              <w:rPr>
                                <w:rFonts w:ascii="Times New Roman" w:hAnsi="Times New Roman"/>
                                <w:bCs/>
                                <w:sz w:val="48"/>
                                <w:szCs w:val="48"/>
                              </w:rPr>
                              <w:t>ДИПЛОМНА РОБОТА</w:t>
                            </w:r>
                            <w:bookmarkEnd w:id="687"/>
                          </w:p>
                          <w:p w14:paraId="7816420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8EFA8F0" w14:textId="77777777" w:rsidR="00A43AC3" w:rsidRPr="005E3013" w:rsidRDefault="00A43AC3" w:rsidP="00987998">
                            <w:pPr>
                              <w:pStyle w:val="2"/>
                              <w:spacing w:line="276" w:lineRule="auto"/>
                              <w:rPr>
                                <w:b w:val="0"/>
                                <w:bCs/>
                                <w:iCs/>
                                <w:sz w:val="48"/>
                                <w:szCs w:val="48"/>
                                <w:highlight w:val="yellow"/>
                              </w:rPr>
                            </w:pPr>
                            <w:bookmarkStart w:id="688" w:name="_Toc16917416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88"/>
                          </w:p>
                          <w:p w14:paraId="6D30C10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26ADC9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89DC18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7156F99" w14:textId="77777777" w:rsidR="00A43AC3" w:rsidRPr="00B1453A" w:rsidRDefault="00A43AC3" w:rsidP="00987998">
                            <w:pPr>
                              <w:jc w:val="center"/>
                              <w:rPr>
                                <w:rFonts w:ascii="Calibri" w:hAnsi="Calibri"/>
                                <w:sz w:val="36"/>
                                <w:szCs w:val="36"/>
                              </w:rPr>
                            </w:pPr>
                          </w:p>
                          <w:p w14:paraId="4C67031E" w14:textId="77777777" w:rsidR="00A43AC3" w:rsidRDefault="00A43AC3" w:rsidP="00987998">
                            <w:pPr>
                              <w:jc w:val="center"/>
                              <w:rPr>
                                <w:rFonts w:ascii="Times New Roman CYR" w:hAnsi="Times New Roman CYR" w:cs="Times New Roman CYR"/>
                                <w:sz w:val="36"/>
                                <w:szCs w:val="36"/>
                              </w:rPr>
                            </w:pPr>
                          </w:p>
                          <w:p w14:paraId="26EF7B21" w14:textId="77777777" w:rsidR="00A43AC3" w:rsidRDefault="00A43AC3"/>
                          <w:p w14:paraId="4C5363AD" w14:textId="77777777" w:rsidR="00A43AC3" w:rsidRPr="00630E21" w:rsidRDefault="00A43AC3" w:rsidP="00987998">
                            <w:pPr>
                              <w:pStyle w:val="3"/>
                              <w:spacing w:line="276" w:lineRule="auto"/>
                              <w:rPr>
                                <w:rFonts w:ascii="Times New Roman" w:hAnsi="Times New Roman"/>
                                <w:bCs/>
                                <w:sz w:val="48"/>
                                <w:szCs w:val="48"/>
                              </w:rPr>
                            </w:pPr>
                            <w:bookmarkStart w:id="689" w:name="_Toc169174164"/>
                            <w:r w:rsidRPr="00630E21">
                              <w:rPr>
                                <w:rFonts w:ascii="Times New Roman" w:hAnsi="Times New Roman"/>
                                <w:bCs/>
                                <w:sz w:val="48"/>
                                <w:szCs w:val="48"/>
                              </w:rPr>
                              <w:t>ДИПЛОМНА РОБОТА</w:t>
                            </w:r>
                            <w:bookmarkEnd w:id="689"/>
                          </w:p>
                          <w:p w14:paraId="3623B0A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23CB11D" w14:textId="77777777" w:rsidR="00A43AC3" w:rsidRPr="005E3013" w:rsidRDefault="00A43AC3" w:rsidP="00987998">
                            <w:pPr>
                              <w:pStyle w:val="2"/>
                              <w:spacing w:line="276" w:lineRule="auto"/>
                              <w:rPr>
                                <w:b w:val="0"/>
                                <w:bCs/>
                                <w:iCs/>
                                <w:sz w:val="48"/>
                                <w:szCs w:val="48"/>
                                <w:highlight w:val="yellow"/>
                              </w:rPr>
                            </w:pPr>
                            <w:bookmarkStart w:id="690" w:name="_Toc16917416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90"/>
                          </w:p>
                          <w:p w14:paraId="3D63731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B42ECC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181992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3DE5739" w14:textId="77777777" w:rsidR="00A43AC3" w:rsidRPr="00B1453A" w:rsidRDefault="00A43AC3" w:rsidP="00987998">
                            <w:pPr>
                              <w:jc w:val="center"/>
                              <w:rPr>
                                <w:rFonts w:ascii="Calibri" w:hAnsi="Calibri"/>
                                <w:sz w:val="36"/>
                                <w:szCs w:val="36"/>
                              </w:rPr>
                            </w:pPr>
                          </w:p>
                          <w:p w14:paraId="23C4F38F" w14:textId="77777777" w:rsidR="00A43AC3" w:rsidRDefault="00A43AC3" w:rsidP="00987998">
                            <w:pPr>
                              <w:jc w:val="center"/>
                              <w:rPr>
                                <w:rFonts w:ascii="Times New Roman CYR" w:hAnsi="Times New Roman CYR" w:cs="Times New Roman CYR"/>
                                <w:sz w:val="36"/>
                                <w:szCs w:val="36"/>
                              </w:rPr>
                            </w:pPr>
                          </w:p>
                          <w:p w14:paraId="55C08439" w14:textId="77777777" w:rsidR="00A43AC3" w:rsidRDefault="00A43AC3"/>
                          <w:p w14:paraId="559D5F4A" w14:textId="77777777" w:rsidR="00A43AC3" w:rsidRPr="00630E21" w:rsidRDefault="00A43AC3" w:rsidP="00987998">
                            <w:pPr>
                              <w:pStyle w:val="3"/>
                              <w:spacing w:line="276" w:lineRule="auto"/>
                              <w:rPr>
                                <w:rFonts w:ascii="Times New Roman" w:hAnsi="Times New Roman"/>
                                <w:bCs/>
                                <w:sz w:val="48"/>
                                <w:szCs w:val="48"/>
                              </w:rPr>
                            </w:pPr>
                            <w:bookmarkStart w:id="691" w:name="_Toc169174166"/>
                            <w:r w:rsidRPr="00630E21">
                              <w:rPr>
                                <w:rFonts w:ascii="Times New Roman" w:hAnsi="Times New Roman"/>
                                <w:bCs/>
                                <w:sz w:val="48"/>
                                <w:szCs w:val="48"/>
                              </w:rPr>
                              <w:t>ДИПЛОМНА РОБОТА</w:t>
                            </w:r>
                            <w:bookmarkEnd w:id="691"/>
                          </w:p>
                          <w:p w14:paraId="115D78E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9F3A8F5" w14:textId="77777777" w:rsidR="00A43AC3" w:rsidRPr="005E3013" w:rsidRDefault="00A43AC3" w:rsidP="00987998">
                            <w:pPr>
                              <w:pStyle w:val="2"/>
                              <w:spacing w:line="276" w:lineRule="auto"/>
                              <w:rPr>
                                <w:b w:val="0"/>
                                <w:bCs/>
                                <w:iCs/>
                                <w:sz w:val="48"/>
                                <w:szCs w:val="48"/>
                                <w:highlight w:val="yellow"/>
                              </w:rPr>
                            </w:pPr>
                            <w:bookmarkStart w:id="692" w:name="_Toc16917416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92"/>
                          </w:p>
                          <w:p w14:paraId="23A5889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075A43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C29443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629FBD2" w14:textId="77777777" w:rsidR="00A43AC3" w:rsidRPr="00B1453A" w:rsidRDefault="00A43AC3" w:rsidP="00987998">
                            <w:pPr>
                              <w:jc w:val="center"/>
                              <w:rPr>
                                <w:rFonts w:ascii="Calibri" w:hAnsi="Calibri"/>
                                <w:sz w:val="36"/>
                                <w:szCs w:val="36"/>
                              </w:rPr>
                            </w:pPr>
                          </w:p>
                          <w:p w14:paraId="03AE6FF9" w14:textId="77777777" w:rsidR="00A43AC3" w:rsidRDefault="00A43AC3" w:rsidP="00987998">
                            <w:pPr>
                              <w:jc w:val="center"/>
                              <w:rPr>
                                <w:rFonts w:ascii="Times New Roman CYR" w:hAnsi="Times New Roman CYR" w:cs="Times New Roman CYR"/>
                                <w:sz w:val="36"/>
                                <w:szCs w:val="36"/>
                              </w:rPr>
                            </w:pPr>
                          </w:p>
                          <w:p w14:paraId="560A5E46" w14:textId="77777777" w:rsidR="00A43AC3" w:rsidRDefault="00A43AC3"/>
                          <w:p w14:paraId="66CF93D2" w14:textId="77777777" w:rsidR="000658DF" w:rsidRPr="003A41B8" w:rsidRDefault="000658DF" w:rsidP="000658DF">
                            <w:pPr>
                              <w:pStyle w:val="3"/>
                              <w:spacing w:line="300" w:lineRule="auto"/>
                              <w:rPr>
                                <w:rFonts w:ascii="Times New Roman CYR" w:hAnsi="Times New Roman CYR"/>
                                <w:i/>
                                <w:iCs/>
                                <w:sz w:val="44"/>
                                <w:szCs w:val="44"/>
                              </w:rPr>
                            </w:pPr>
                            <w:bookmarkStart w:id="693" w:name="_Toc169174168"/>
                            <w:r w:rsidRPr="003A41B8">
                              <w:rPr>
                                <w:rFonts w:ascii="Times New Roman CYR" w:hAnsi="Times New Roman CYR"/>
                                <w:i/>
                                <w:iCs/>
                                <w:sz w:val="44"/>
                                <w:szCs w:val="44"/>
                              </w:rPr>
                              <w:t>ДИПЛОМНА РОБОТА БАКАЛАВРА</w:t>
                            </w:r>
                            <w:bookmarkEnd w:id="693"/>
                            <w:r w:rsidRPr="003A41B8">
                              <w:rPr>
                                <w:rFonts w:ascii="Times New Roman CYR" w:hAnsi="Times New Roman CYR"/>
                                <w:i/>
                                <w:iCs/>
                                <w:sz w:val="44"/>
                                <w:szCs w:val="44"/>
                              </w:rPr>
                              <w:t xml:space="preserve"> </w:t>
                            </w:r>
                          </w:p>
                          <w:p w14:paraId="4466CAD0" w14:textId="77777777" w:rsidR="000658DF" w:rsidRPr="000D3135" w:rsidRDefault="000658DF" w:rsidP="000658DF">
                            <w:pPr>
                              <w:pStyle w:val="2"/>
                              <w:spacing w:line="300" w:lineRule="auto"/>
                              <w:rPr>
                                <w:rFonts w:ascii="Times New Roman CYR" w:hAnsi="Times New Roman CYR"/>
                                <w:b w:val="0"/>
                                <w:sz w:val="44"/>
                                <w:szCs w:val="44"/>
                              </w:rPr>
                            </w:pPr>
                            <w:bookmarkStart w:id="694" w:name="_Toc169174169"/>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694"/>
                          </w:p>
                          <w:p w14:paraId="367F5A24"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4EB1E2FB"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195D911A" w14:textId="77777777" w:rsidR="000658DF" w:rsidRPr="000D3135" w:rsidRDefault="000658DF" w:rsidP="000658DF">
                            <w:pPr>
                              <w:spacing w:line="300" w:lineRule="auto"/>
                              <w:jc w:val="center"/>
                              <w:rPr>
                                <w:b/>
                                <w:lang w:val="uk-UA"/>
                              </w:rPr>
                            </w:pPr>
                          </w:p>
                          <w:p w14:paraId="359444B9"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141D427A" w14:textId="77777777" w:rsidR="00A43AC3" w:rsidRPr="00B1453A" w:rsidRDefault="00A43AC3" w:rsidP="00987998">
                            <w:pPr>
                              <w:jc w:val="center"/>
                              <w:rPr>
                                <w:rFonts w:ascii="Calibri" w:hAnsi="Calibri"/>
                                <w:sz w:val="36"/>
                                <w:szCs w:val="36"/>
                              </w:rPr>
                            </w:pPr>
                          </w:p>
                          <w:p w14:paraId="418C10EC" w14:textId="77777777" w:rsidR="00A43AC3" w:rsidRDefault="00A43AC3" w:rsidP="00987998">
                            <w:pPr>
                              <w:jc w:val="center"/>
                              <w:rPr>
                                <w:rFonts w:ascii="Times New Roman CYR" w:hAnsi="Times New Roman CYR" w:cs="Times New Roman CYR"/>
                                <w:sz w:val="36"/>
                                <w:szCs w:val="36"/>
                              </w:rPr>
                            </w:pPr>
                          </w:p>
                          <w:p w14:paraId="3571F5F7" w14:textId="77777777" w:rsidR="00A43AC3" w:rsidRDefault="00A43AC3"/>
                          <w:p w14:paraId="6FF5E277" w14:textId="77777777" w:rsidR="00A43AC3" w:rsidRPr="00630E21" w:rsidRDefault="00A43AC3" w:rsidP="00987998">
                            <w:pPr>
                              <w:pStyle w:val="3"/>
                              <w:spacing w:line="276" w:lineRule="auto"/>
                              <w:rPr>
                                <w:rFonts w:ascii="Times New Roman" w:hAnsi="Times New Roman"/>
                                <w:bCs/>
                                <w:sz w:val="48"/>
                                <w:szCs w:val="48"/>
                              </w:rPr>
                            </w:pPr>
                            <w:bookmarkStart w:id="695" w:name="_Toc169174170"/>
                            <w:r w:rsidRPr="00630E21">
                              <w:rPr>
                                <w:rFonts w:ascii="Times New Roman" w:hAnsi="Times New Roman"/>
                                <w:bCs/>
                                <w:sz w:val="48"/>
                                <w:szCs w:val="48"/>
                              </w:rPr>
                              <w:t>ДИПЛОМНА РОБОТА</w:t>
                            </w:r>
                            <w:bookmarkEnd w:id="695"/>
                          </w:p>
                          <w:p w14:paraId="46FDD1F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26D99F9" w14:textId="77777777" w:rsidR="00A43AC3" w:rsidRPr="005E3013" w:rsidRDefault="00A43AC3" w:rsidP="00987998">
                            <w:pPr>
                              <w:pStyle w:val="2"/>
                              <w:spacing w:line="276" w:lineRule="auto"/>
                              <w:rPr>
                                <w:b w:val="0"/>
                                <w:bCs/>
                                <w:iCs/>
                                <w:sz w:val="48"/>
                                <w:szCs w:val="48"/>
                                <w:highlight w:val="yellow"/>
                              </w:rPr>
                            </w:pPr>
                            <w:bookmarkStart w:id="696" w:name="_Toc16917417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96"/>
                          </w:p>
                          <w:p w14:paraId="11B8AEB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51454D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80871B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6FF1B45" w14:textId="77777777" w:rsidR="00A43AC3" w:rsidRPr="00B1453A" w:rsidRDefault="00A43AC3" w:rsidP="00987998">
                            <w:pPr>
                              <w:jc w:val="center"/>
                              <w:rPr>
                                <w:rFonts w:ascii="Calibri" w:hAnsi="Calibri"/>
                                <w:sz w:val="36"/>
                                <w:szCs w:val="36"/>
                              </w:rPr>
                            </w:pPr>
                          </w:p>
                          <w:p w14:paraId="63C62332" w14:textId="77777777" w:rsidR="00A43AC3" w:rsidRDefault="00A43AC3" w:rsidP="00987998">
                            <w:pPr>
                              <w:jc w:val="center"/>
                              <w:rPr>
                                <w:rFonts w:ascii="Times New Roman CYR" w:hAnsi="Times New Roman CYR" w:cs="Times New Roman CYR"/>
                                <w:sz w:val="36"/>
                                <w:szCs w:val="36"/>
                              </w:rPr>
                            </w:pPr>
                          </w:p>
                          <w:p w14:paraId="43411C0A" w14:textId="77777777" w:rsidR="00A43AC3" w:rsidRDefault="00A43AC3"/>
                          <w:p w14:paraId="33DD9489" w14:textId="77777777" w:rsidR="00A43AC3" w:rsidRPr="00630E21" w:rsidRDefault="00A43AC3" w:rsidP="00987998">
                            <w:pPr>
                              <w:pStyle w:val="3"/>
                              <w:spacing w:line="276" w:lineRule="auto"/>
                              <w:rPr>
                                <w:rFonts w:ascii="Times New Roman" w:hAnsi="Times New Roman"/>
                                <w:bCs/>
                                <w:sz w:val="48"/>
                                <w:szCs w:val="48"/>
                              </w:rPr>
                            </w:pPr>
                            <w:bookmarkStart w:id="697" w:name="_Toc169174172"/>
                            <w:r w:rsidRPr="00630E21">
                              <w:rPr>
                                <w:rFonts w:ascii="Times New Roman" w:hAnsi="Times New Roman"/>
                                <w:bCs/>
                                <w:sz w:val="48"/>
                                <w:szCs w:val="48"/>
                              </w:rPr>
                              <w:t>ДИПЛОМНА РОБОТА</w:t>
                            </w:r>
                            <w:bookmarkEnd w:id="697"/>
                          </w:p>
                          <w:p w14:paraId="56980AA2"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1DCD1E7" w14:textId="77777777" w:rsidR="00A43AC3" w:rsidRPr="005E3013" w:rsidRDefault="00A43AC3" w:rsidP="00987998">
                            <w:pPr>
                              <w:pStyle w:val="2"/>
                              <w:spacing w:line="276" w:lineRule="auto"/>
                              <w:rPr>
                                <w:b w:val="0"/>
                                <w:bCs/>
                                <w:iCs/>
                                <w:sz w:val="48"/>
                                <w:szCs w:val="48"/>
                                <w:highlight w:val="yellow"/>
                              </w:rPr>
                            </w:pPr>
                            <w:bookmarkStart w:id="698" w:name="_Toc16917417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98"/>
                          </w:p>
                          <w:p w14:paraId="2F6D57B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0CB0EA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8FDEA3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00F401C" w14:textId="77777777" w:rsidR="00A43AC3" w:rsidRPr="00B1453A" w:rsidRDefault="00A43AC3" w:rsidP="00987998">
                            <w:pPr>
                              <w:jc w:val="center"/>
                              <w:rPr>
                                <w:rFonts w:ascii="Calibri" w:hAnsi="Calibri"/>
                                <w:sz w:val="36"/>
                                <w:szCs w:val="36"/>
                              </w:rPr>
                            </w:pPr>
                          </w:p>
                          <w:p w14:paraId="041B3CE1" w14:textId="77777777" w:rsidR="00A43AC3" w:rsidRDefault="00A43AC3" w:rsidP="00987998">
                            <w:pPr>
                              <w:jc w:val="center"/>
                              <w:rPr>
                                <w:rFonts w:ascii="Times New Roman CYR" w:hAnsi="Times New Roman CYR" w:cs="Times New Roman CYR"/>
                                <w:sz w:val="36"/>
                                <w:szCs w:val="36"/>
                              </w:rPr>
                            </w:pPr>
                          </w:p>
                          <w:p w14:paraId="23FB3AE3" w14:textId="77777777" w:rsidR="00A43AC3" w:rsidRDefault="00A43AC3"/>
                          <w:p w14:paraId="780EE450" w14:textId="77777777" w:rsidR="00A43AC3" w:rsidRPr="00630E21" w:rsidRDefault="00A43AC3" w:rsidP="00987998">
                            <w:pPr>
                              <w:pStyle w:val="3"/>
                              <w:spacing w:line="276" w:lineRule="auto"/>
                              <w:rPr>
                                <w:rFonts w:ascii="Times New Roman" w:hAnsi="Times New Roman"/>
                                <w:bCs/>
                                <w:sz w:val="48"/>
                                <w:szCs w:val="48"/>
                              </w:rPr>
                            </w:pPr>
                            <w:bookmarkStart w:id="699" w:name="_Toc169174174"/>
                            <w:r w:rsidRPr="00630E21">
                              <w:rPr>
                                <w:rFonts w:ascii="Times New Roman" w:hAnsi="Times New Roman"/>
                                <w:bCs/>
                                <w:sz w:val="48"/>
                                <w:szCs w:val="48"/>
                              </w:rPr>
                              <w:t>ДИПЛОМНА РОБОТА</w:t>
                            </w:r>
                            <w:bookmarkEnd w:id="699"/>
                          </w:p>
                          <w:p w14:paraId="6E59C6B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528A1C4" w14:textId="77777777" w:rsidR="00A43AC3" w:rsidRPr="005E3013" w:rsidRDefault="00A43AC3" w:rsidP="00987998">
                            <w:pPr>
                              <w:pStyle w:val="2"/>
                              <w:spacing w:line="276" w:lineRule="auto"/>
                              <w:rPr>
                                <w:b w:val="0"/>
                                <w:bCs/>
                                <w:iCs/>
                                <w:sz w:val="48"/>
                                <w:szCs w:val="48"/>
                                <w:highlight w:val="yellow"/>
                              </w:rPr>
                            </w:pPr>
                            <w:bookmarkStart w:id="700" w:name="_Toc16917417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00"/>
                          </w:p>
                          <w:p w14:paraId="02D27C8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FFEF8F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3A2EE7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CA3DD18" w14:textId="77777777" w:rsidR="00A43AC3" w:rsidRPr="00B1453A" w:rsidRDefault="00A43AC3" w:rsidP="00987998">
                            <w:pPr>
                              <w:jc w:val="center"/>
                              <w:rPr>
                                <w:rFonts w:ascii="Calibri" w:hAnsi="Calibri"/>
                                <w:sz w:val="36"/>
                                <w:szCs w:val="36"/>
                              </w:rPr>
                            </w:pPr>
                          </w:p>
                          <w:p w14:paraId="2565B797" w14:textId="77777777" w:rsidR="00A43AC3" w:rsidRDefault="00A43AC3" w:rsidP="00987998">
                            <w:pPr>
                              <w:jc w:val="center"/>
                              <w:rPr>
                                <w:rFonts w:ascii="Times New Roman CYR" w:hAnsi="Times New Roman CYR" w:cs="Times New Roman CYR"/>
                                <w:sz w:val="36"/>
                                <w:szCs w:val="36"/>
                              </w:rPr>
                            </w:pPr>
                          </w:p>
                          <w:p w14:paraId="4A40D57A" w14:textId="77777777" w:rsidR="00A43AC3" w:rsidRDefault="00A43AC3"/>
                          <w:p w14:paraId="344A76F2" w14:textId="77777777" w:rsidR="00A43AC3" w:rsidRPr="00630E21" w:rsidRDefault="00A43AC3" w:rsidP="00987998">
                            <w:pPr>
                              <w:pStyle w:val="3"/>
                              <w:spacing w:line="276" w:lineRule="auto"/>
                              <w:rPr>
                                <w:rFonts w:ascii="Times New Roman" w:hAnsi="Times New Roman"/>
                                <w:bCs/>
                                <w:sz w:val="48"/>
                                <w:szCs w:val="48"/>
                              </w:rPr>
                            </w:pPr>
                            <w:bookmarkStart w:id="701" w:name="_Toc169174176"/>
                            <w:r w:rsidRPr="00630E21">
                              <w:rPr>
                                <w:rFonts w:ascii="Times New Roman" w:hAnsi="Times New Roman"/>
                                <w:bCs/>
                                <w:sz w:val="48"/>
                                <w:szCs w:val="48"/>
                              </w:rPr>
                              <w:t>ДИПЛОМНА РОБОТА</w:t>
                            </w:r>
                            <w:bookmarkEnd w:id="701"/>
                          </w:p>
                          <w:p w14:paraId="27C202A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8EC60E3" w14:textId="77777777" w:rsidR="00A43AC3" w:rsidRPr="005E3013" w:rsidRDefault="00A43AC3" w:rsidP="00987998">
                            <w:pPr>
                              <w:pStyle w:val="2"/>
                              <w:spacing w:line="276" w:lineRule="auto"/>
                              <w:rPr>
                                <w:b w:val="0"/>
                                <w:bCs/>
                                <w:iCs/>
                                <w:sz w:val="48"/>
                                <w:szCs w:val="48"/>
                                <w:highlight w:val="yellow"/>
                              </w:rPr>
                            </w:pPr>
                            <w:bookmarkStart w:id="702" w:name="_Toc16917417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02"/>
                          </w:p>
                          <w:p w14:paraId="7F4DC25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525C10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46AE43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3C1CE13" w14:textId="77777777" w:rsidR="00A43AC3" w:rsidRPr="00B1453A" w:rsidRDefault="00A43AC3" w:rsidP="00987998">
                            <w:pPr>
                              <w:jc w:val="center"/>
                              <w:rPr>
                                <w:rFonts w:ascii="Calibri" w:hAnsi="Calibri"/>
                                <w:sz w:val="36"/>
                                <w:szCs w:val="36"/>
                              </w:rPr>
                            </w:pPr>
                          </w:p>
                          <w:p w14:paraId="7D0B7C73" w14:textId="77777777" w:rsidR="00A43AC3" w:rsidRDefault="00A43AC3" w:rsidP="00987998">
                            <w:pPr>
                              <w:jc w:val="center"/>
                              <w:rPr>
                                <w:rFonts w:ascii="Times New Roman CYR" w:hAnsi="Times New Roman CYR" w:cs="Times New Roman CYR"/>
                                <w:sz w:val="36"/>
                                <w:szCs w:val="36"/>
                              </w:rPr>
                            </w:pPr>
                          </w:p>
                          <w:p w14:paraId="3CB247E8" w14:textId="77777777" w:rsidR="00A43AC3" w:rsidRDefault="00A43AC3"/>
                          <w:p w14:paraId="1E7D5A23" w14:textId="77777777" w:rsidR="00A43AC3" w:rsidRPr="00630E21" w:rsidRDefault="00A43AC3" w:rsidP="00987998">
                            <w:pPr>
                              <w:pStyle w:val="3"/>
                              <w:spacing w:line="276" w:lineRule="auto"/>
                              <w:rPr>
                                <w:rFonts w:ascii="Times New Roman" w:hAnsi="Times New Roman"/>
                                <w:bCs/>
                                <w:sz w:val="48"/>
                                <w:szCs w:val="48"/>
                              </w:rPr>
                            </w:pPr>
                            <w:bookmarkStart w:id="703" w:name="_Toc169174178"/>
                            <w:r w:rsidRPr="00630E21">
                              <w:rPr>
                                <w:rFonts w:ascii="Times New Roman" w:hAnsi="Times New Roman"/>
                                <w:bCs/>
                                <w:sz w:val="48"/>
                                <w:szCs w:val="48"/>
                              </w:rPr>
                              <w:t>ДИПЛОМНА РОБОТА</w:t>
                            </w:r>
                            <w:bookmarkEnd w:id="703"/>
                          </w:p>
                          <w:p w14:paraId="49F7B5C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F063F15" w14:textId="77777777" w:rsidR="00A43AC3" w:rsidRPr="005E3013" w:rsidRDefault="00A43AC3" w:rsidP="00987998">
                            <w:pPr>
                              <w:pStyle w:val="2"/>
                              <w:spacing w:line="276" w:lineRule="auto"/>
                              <w:rPr>
                                <w:b w:val="0"/>
                                <w:bCs/>
                                <w:iCs/>
                                <w:sz w:val="48"/>
                                <w:szCs w:val="48"/>
                                <w:highlight w:val="yellow"/>
                              </w:rPr>
                            </w:pPr>
                            <w:bookmarkStart w:id="704" w:name="_Toc16917417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04"/>
                          </w:p>
                          <w:p w14:paraId="6DAED8A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7BA583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2D6C57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4633D41" w14:textId="77777777" w:rsidR="00A43AC3" w:rsidRPr="00B1453A" w:rsidRDefault="00A43AC3" w:rsidP="00987998">
                            <w:pPr>
                              <w:jc w:val="center"/>
                              <w:rPr>
                                <w:rFonts w:ascii="Calibri" w:hAnsi="Calibri"/>
                                <w:sz w:val="36"/>
                                <w:szCs w:val="36"/>
                              </w:rPr>
                            </w:pPr>
                          </w:p>
                          <w:p w14:paraId="5E31AF5E" w14:textId="77777777" w:rsidR="00A43AC3" w:rsidRDefault="00A43AC3" w:rsidP="00987998">
                            <w:pPr>
                              <w:jc w:val="center"/>
                              <w:rPr>
                                <w:rFonts w:ascii="Times New Roman CYR" w:hAnsi="Times New Roman CYR" w:cs="Times New Roman CYR"/>
                                <w:sz w:val="36"/>
                                <w:szCs w:val="36"/>
                              </w:rPr>
                            </w:pPr>
                          </w:p>
                          <w:p w14:paraId="3321914D" w14:textId="77777777" w:rsidR="00A43AC3" w:rsidRDefault="00A43AC3"/>
                          <w:p w14:paraId="29CFFCE2" w14:textId="77777777" w:rsidR="00A43AC3" w:rsidRPr="00630E21" w:rsidRDefault="00A43AC3" w:rsidP="00987998">
                            <w:pPr>
                              <w:pStyle w:val="3"/>
                              <w:spacing w:line="276" w:lineRule="auto"/>
                              <w:rPr>
                                <w:rFonts w:ascii="Times New Roman" w:hAnsi="Times New Roman"/>
                                <w:bCs/>
                                <w:sz w:val="48"/>
                                <w:szCs w:val="48"/>
                              </w:rPr>
                            </w:pPr>
                            <w:bookmarkStart w:id="705" w:name="_Toc169174180"/>
                            <w:r w:rsidRPr="00630E21">
                              <w:rPr>
                                <w:rFonts w:ascii="Times New Roman" w:hAnsi="Times New Roman"/>
                                <w:bCs/>
                                <w:sz w:val="48"/>
                                <w:szCs w:val="48"/>
                              </w:rPr>
                              <w:t>ДИПЛОМНА РОБОТА</w:t>
                            </w:r>
                            <w:bookmarkEnd w:id="705"/>
                          </w:p>
                          <w:p w14:paraId="2B252FA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CA14945" w14:textId="77777777" w:rsidR="00A43AC3" w:rsidRPr="005E3013" w:rsidRDefault="00A43AC3" w:rsidP="00987998">
                            <w:pPr>
                              <w:pStyle w:val="2"/>
                              <w:spacing w:line="276" w:lineRule="auto"/>
                              <w:rPr>
                                <w:b w:val="0"/>
                                <w:bCs/>
                                <w:iCs/>
                                <w:sz w:val="48"/>
                                <w:szCs w:val="48"/>
                                <w:highlight w:val="yellow"/>
                              </w:rPr>
                            </w:pPr>
                            <w:bookmarkStart w:id="706" w:name="_Toc16917418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06"/>
                          </w:p>
                          <w:p w14:paraId="6284B9B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8D5F05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272C07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74E0378" w14:textId="77777777" w:rsidR="00A43AC3" w:rsidRPr="00B1453A" w:rsidRDefault="00A43AC3" w:rsidP="00987998">
                            <w:pPr>
                              <w:jc w:val="center"/>
                              <w:rPr>
                                <w:rFonts w:ascii="Calibri" w:hAnsi="Calibri"/>
                                <w:sz w:val="36"/>
                                <w:szCs w:val="36"/>
                              </w:rPr>
                            </w:pPr>
                          </w:p>
                          <w:p w14:paraId="36E810EC" w14:textId="77777777" w:rsidR="00A43AC3" w:rsidRDefault="00A43AC3" w:rsidP="00987998">
                            <w:pPr>
                              <w:jc w:val="center"/>
                              <w:rPr>
                                <w:rFonts w:ascii="Times New Roman CYR" w:hAnsi="Times New Roman CYR" w:cs="Times New Roman CYR"/>
                                <w:sz w:val="36"/>
                                <w:szCs w:val="36"/>
                              </w:rPr>
                            </w:pPr>
                          </w:p>
                          <w:p w14:paraId="7FDE1103" w14:textId="77777777" w:rsidR="00A43AC3" w:rsidRDefault="00A43AC3"/>
                          <w:p w14:paraId="053F93C8" w14:textId="77777777" w:rsidR="00A43AC3" w:rsidRPr="00630E21" w:rsidRDefault="00A43AC3" w:rsidP="00987998">
                            <w:pPr>
                              <w:pStyle w:val="3"/>
                              <w:spacing w:line="276" w:lineRule="auto"/>
                              <w:rPr>
                                <w:rFonts w:ascii="Times New Roman" w:hAnsi="Times New Roman"/>
                                <w:bCs/>
                                <w:sz w:val="48"/>
                                <w:szCs w:val="48"/>
                              </w:rPr>
                            </w:pPr>
                            <w:bookmarkStart w:id="707" w:name="_Toc169174182"/>
                            <w:r w:rsidRPr="00630E21">
                              <w:rPr>
                                <w:rFonts w:ascii="Times New Roman" w:hAnsi="Times New Roman"/>
                                <w:bCs/>
                                <w:sz w:val="48"/>
                                <w:szCs w:val="48"/>
                              </w:rPr>
                              <w:t>ДИПЛОМНА РОБОТА</w:t>
                            </w:r>
                            <w:bookmarkEnd w:id="707"/>
                          </w:p>
                          <w:p w14:paraId="7315248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D26B306" w14:textId="77777777" w:rsidR="00A43AC3" w:rsidRPr="005E3013" w:rsidRDefault="00A43AC3" w:rsidP="00987998">
                            <w:pPr>
                              <w:pStyle w:val="2"/>
                              <w:spacing w:line="276" w:lineRule="auto"/>
                              <w:rPr>
                                <w:b w:val="0"/>
                                <w:bCs/>
                                <w:iCs/>
                                <w:sz w:val="48"/>
                                <w:szCs w:val="48"/>
                                <w:highlight w:val="yellow"/>
                              </w:rPr>
                            </w:pPr>
                            <w:bookmarkStart w:id="708" w:name="_Toc16917418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08"/>
                          </w:p>
                          <w:p w14:paraId="20AEA35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6BD9A0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2CB9CD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84CE62F" w14:textId="77777777" w:rsidR="00A43AC3" w:rsidRPr="00B1453A" w:rsidRDefault="00A43AC3" w:rsidP="00987998">
                            <w:pPr>
                              <w:jc w:val="center"/>
                              <w:rPr>
                                <w:rFonts w:ascii="Calibri" w:hAnsi="Calibri"/>
                                <w:sz w:val="36"/>
                                <w:szCs w:val="36"/>
                              </w:rPr>
                            </w:pPr>
                          </w:p>
                          <w:p w14:paraId="29275924" w14:textId="77777777" w:rsidR="00A43AC3" w:rsidRDefault="00A43AC3" w:rsidP="00987998">
                            <w:pPr>
                              <w:jc w:val="center"/>
                              <w:rPr>
                                <w:rFonts w:ascii="Times New Roman CYR" w:hAnsi="Times New Roman CYR" w:cs="Times New Roman CYR"/>
                                <w:sz w:val="36"/>
                                <w:szCs w:val="36"/>
                              </w:rPr>
                            </w:pPr>
                          </w:p>
                          <w:p w14:paraId="6593792A" w14:textId="77777777" w:rsidR="00A43AC3" w:rsidRDefault="00A43AC3"/>
                          <w:p w14:paraId="659C3E36" w14:textId="77777777" w:rsidR="000658DF" w:rsidRPr="003A41B8" w:rsidRDefault="000658DF" w:rsidP="000658DF">
                            <w:pPr>
                              <w:pStyle w:val="3"/>
                              <w:spacing w:line="300" w:lineRule="auto"/>
                              <w:rPr>
                                <w:rFonts w:ascii="Times New Roman CYR" w:hAnsi="Times New Roman CYR"/>
                                <w:i/>
                                <w:iCs/>
                                <w:sz w:val="44"/>
                                <w:szCs w:val="44"/>
                              </w:rPr>
                            </w:pPr>
                            <w:bookmarkStart w:id="709" w:name="_Toc169174184"/>
                            <w:r w:rsidRPr="003A41B8">
                              <w:rPr>
                                <w:rFonts w:ascii="Times New Roman CYR" w:hAnsi="Times New Roman CYR"/>
                                <w:i/>
                                <w:iCs/>
                                <w:sz w:val="44"/>
                                <w:szCs w:val="44"/>
                              </w:rPr>
                              <w:t>ДИПЛОМНА РОБОТА БАКАЛАВРА</w:t>
                            </w:r>
                            <w:bookmarkEnd w:id="709"/>
                            <w:r w:rsidRPr="003A41B8">
                              <w:rPr>
                                <w:rFonts w:ascii="Times New Roman CYR" w:hAnsi="Times New Roman CYR"/>
                                <w:i/>
                                <w:iCs/>
                                <w:sz w:val="44"/>
                                <w:szCs w:val="44"/>
                              </w:rPr>
                              <w:t xml:space="preserve"> </w:t>
                            </w:r>
                          </w:p>
                          <w:p w14:paraId="360B846B" w14:textId="77777777" w:rsidR="000658DF" w:rsidRPr="000D3135" w:rsidRDefault="000658DF" w:rsidP="000658DF">
                            <w:pPr>
                              <w:pStyle w:val="2"/>
                              <w:spacing w:line="300" w:lineRule="auto"/>
                              <w:rPr>
                                <w:rFonts w:ascii="Times New Roman CYR" w:hAnsi="Times New Roman CYR"/>
                                <w:b w:val="0"/>
                                <w:sz w:val="44"/>
                                <w:szCs w:val="44"/>
                              </w:rPr>
                            </w:pPr>
                            <w:bookmarkStart w:id="710" w:name="_Toc169174185"/>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710"/>
                          </w:p>
                          <w:p w14:paraId="72E3DECD"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2AE747D3"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05BB2C1E" w14:textId="77777777" w:rsidR="000658DF" w:rsidRPr="000D3135" w:rsidRDefault="000658DF" w:rsidP="000658DF">
                            <w:pPr>
                              <w:spacing w:line="300" w:lineRule="auto"/>
                              <w:jc w:val="center"/>
                              <w:rPr>
                                <w:b/>
                                <w:lang w:val="uk-UA"/>
                              </w:rPr>
                            </w:pPr>
                          </w:p>
                          <w:p w14:paraId="789832CB"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01E182EC" w14:textId="77777777" w:rsidR="00A43AC3" w:rsidRPr="00B1453A" w:rsidRDefault="00A43AC3" w:rsidP="00987998">
                            <w:pPr>
                              <w:jc w:val="center"/>
                              <w:rPr>
                                <w:rFonts w:ascii="Calibri" w:hAnsi="Calibri"/>
                                <w:sz w:val="36"/>
                                <w:szCs w:val="36"/>
                              </w:rPr>
                            </w:pPr>
                          </w:p>
                          <w:p w14:paraId="43683DDF" w14:textId="77777777" w:rsidR="00A43AC3" w:rsidRDefault="00A43AC3" w:rsidP="00987998">
                            <w:pPr>
                              <w:jc w:val="center"/>
                              <w:rPr>
                                <w:rFonts w:ascii="Times New Roman CYR" w:hAnsi="Times New Roman CYR" w:cs="Times New Roman CYR"/>
                                <w:sz w:val="36"/>
                                <w:szCs w:val="36"/>
                              </w:rPr>
                            </w:pPr>
                          </w:p>
                          <w:p w14:paraId="111A7F51" w14:textId="77777777" w:rsidR="00A43AC3" w:rsidRDefault="00A43AC3"/>
                          <w:p w14:paraId="4092EEBD" w14:textId="77777777" w:rsidR="00A43AC3" w:rsidRPr="00630E21" w:rsidRDefault="00A43AC3" w:rsidP="00987998">
                            <w:pPr>
                              <w:pStyle w:val="3"/>
                              <w:spacing w:line="276" w:lineRule="auto"/>
                              <w:rPr>
                                <w:rFonts w:ascii="Times New Roman" w:hAnsi="Times New Roman"/>
                                <w:bCs/>
                                <w:sz w:val="48"/>
                                <w:szCs w:val="48"/>
                              </w:rPr>
                            </w:pPr>
                            <w:bookmarkStart w:id="711" w:name="_Toc169174186"/>
                            <w:r w:rsidRPr="00630E21">
                              <w:rPr>
                                <w:rFonts w:ascii="Times New Roman" w:hAnsi="Times New Roman"/>
                                <w:bCs/>
                                <w:sz w:val="48"/>
                                <w:szCs w:val="48"/>
                              </w:rPr>
                              <w:t>ДИПЛОМНА РОБОТА</w:t>
                            </w:r>
                            <w:bookmarkEnd w:id="711"/>
                          </w:p>
                          <w:p w14:paraId="5FDD97D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317AC89" w14:textId="77777777" w:rsidR="00A43AC3" w:rsidRPr="005E3013" w:rsidRDefault="00A43AC3" w:rsidP="00987998">
                            <w:pPr>
                              <w:pStyle w:val="2"/>
                              <w:spacing w:line="276" w:lineRule="auto"/>
                              <w:rPr>
                                <w:b w:val="0"/>
                                <w:bCs/>
                                <w:iCs/>
                                <w:sz w:val="48"/>
                                <w:szCs w:val="48"/>
                                <w:highlight w:val="yellow"/>
                              </w:rPr>
                            </w:pPr>
                            <w:bookmarkStart w:id="712" w:name="_Toc16917418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12"/>
                          </w:p>
                          <w:p w14:paraId="4E42E6E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7A0EB4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37002C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B2848DE" w14:textId="77777777" w:rsidR="00A43AC3" w:rsidRPr="00B1453A" w:rsidRDefault="00A43AC3" w:rsidP="00987998">
                            <w:pPr>
                              <w:jc w:val="center"/>
                              <w:rPr>
                                <w:rFonts w:ascii="Calibri" w:hAnsi="Calibri"/>
                                <w:sz w:val="36"/>
                                <w:szCs w:val="36"/>
                              </w:rPr>
                            </w:pPr>
                          </w:p>
                          <w:p w14:paraId="438030C2" w14:textId="77777777" w:rsidR="00A43AC3" w:rsidRDefault="00A43AC3" w:rsidP="00987998">
                            <w:pPr>
                              <w:jc w:val="center"/>
                              <w:rPr>
                                <w:rFonts w:ascii="Times New Roman CYR" w:hAnsi="Times New Roman CYR" w:cs="Times New Roman CYR"/>
                                <w:sz w:val="36"/>
                                <w:szCs w:val="36"/>
                              </w:rPr>
                            </w:pPr>
                          </w:p>
                          <w:p w14:paraId="27DB6097" w14:textId="77777777" w:rsidR="00A43AC3" w:rsidRDefault="00A43AC3"/>
                          <w:p w14:paraId="261539BA" w14:textId="77777777" w:rsidR="00A43AC3" w:rsidRPr="00630E21" w:rsidRDefault="00A43AC3" w:rsidP="00987998">
                            <w:pPr>
                              <w:pStyle w:val="3"/>
                              <w:spacing w:line="276" w:lineRule="auto"/>
                              <w:rPr>
                                <w:rFonts w:ascii="Times New Roman" w:hAnsi="Times New Roman"/>
                                <w:bCs/>
                                <w:sz w:val="48"/>
                                <w:szCs w:val="48"/>
                              </w:rPr>
                            </w:pPr>
                            <w:bookmarkStart w:id="713" w:name="_Toc169174188"/>
                            <w:r w:rsidRPr="00630E21">
                              <w:rPr>
                                <w:rFonts w:ascii="Times New Roman" w:hAnsi="Times New Roman"/>
                                <w:bCs/>
                                <w:sz w:val="48"/>
                                <w:szCs w:val="48"/>
                              </w:rPr>
                              <w:t>ДИПЛОМНА РОБОТА</w:t>
                            </w:r>
                            <w:bookmarkEnd w:id="713"/>
                          </w:p>
                          <w:p w14:paraId="1754693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C562CBE" w14:textId="77777777" w:rsidR="00A43AC3" w:rsidRPr="005E3013" w:rsidRDefault="00A43AC3" w:rsidP="00987998">
                            <w:pPr>
                              <w:pStyle w:val="2"/>
                              <w:spacing w:line="276" w:lineRule="auto"/>
                              <w:rPr>
                                <w:b w:val="0"/>
                                <w:bCs/>
                                <w:iCs/>
                                <w:sz w:val="48"/>
                                <w:szCs w:val="48"/>
                                <w:highlight w:val="yellow"/>
                              </w:rPr>
                            </w:pPr>
                            <w:bookmarkStart w:id="714" w:name="_Toc16917418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14"/>
                          </w:p>
                          <w:p w14:paraId="30FF37D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A0ECDA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4F4A4F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8693FAB" w14:textId="77777777" w:rsidR="00A43AC3" w:rsidRPr="00B1453A" w:rsidRDefault="00A43AC3" w:rsidP="00987998">
                            <w:pPr>
                              <w:jc w:val="center"/>
                              <w:rPr>
                                <w:rFonts w:ascii="Calibri" w:hAnsi="Calibri"/>
                                <w:sz w:val="36"/>
                                <w:szCs w:val="36"/>
                              </w:rPr>
                            </w:pPr>
                          </w:p>
                          <w:p w14:paraId="68BC55D7" w14:textId="77777777" w:rsidR="00A43AC3" w:rsidRDefault="00A43AC3" w:rsidP="00987998">
                            <w:pPr>
                              <w:jc w:val="center"/>
                              <w:rPr>
                                <w:rFonts w:ascii="Times New Roman CYR" w:hAnsi="Times New Roman CYR" w:cs="Times New Roman CYR"/>
                                <w:sz w:val="36"/>
                                <w:szCs w:val="36"/>
                              </w:rPr>
                            </w:pPr>
                          </w:p>
                          <w:p w14:paraId="1C360754" w14:textId="77777777" w:rsidR="00A43AC3" w:rsidRDefault="00A43AC3"/>
                          <w:p w14:paraId="5FC3DC68" w14:textId="77777777" w:rsidR="00A43AC3" w:rsidRPr="00630E21" w:rsidRDefault="00A43AC3" w:rsidP="00987998">
                            <w:pPr>
                              <w:pStyle w:val="3"/>
                              <w:spacing w:line="276" w:lineRule="auto"/>
                              <w:rPr>
                                <w:rFonts w:ascii="Times New Roman" w:hAnsi="Times New Roman"/>
                                <w:bCs/>
                                <w:sz w:val="48"/>
                                <w:szCs w:val="48"/>
                              </w:rPr>
                            </w:pPr>
                            <w:bookmarkStart w:id="715" w:name="_Toc169174190"/>
                            <w:r w:rsidRPr="00630E21">
                              <w:rPr>
                                <w:rFonts w:ascii="Times New Roman" w:hAnsi="Times New Roman"/>
                                <w:bCs/>
                                <w:sz w:val="48"/>
                                <w:szCs w:val="48"/>
                              </w:rPr>
                              <w:t>ДИПЛОМНА РОБОТА</w:t>
                            </w:r>
                            <w:bookmarkEnd w:id="715"/>
                          </w:p>
                          <w:p w14:paraId="77EB792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F93417B" w14:textId="77777777" w:rsidR="00A43AC3" w:rsidRPr="005E3013" w:rsidRDefault="00A43AC3" w:rsidP="00987998">
                            <w:pPr>
                              <w:pStyle w:val="2"/>
                              <w:spacing w:line="276" w:lineRule="auto"/>
                              <w:rPr>
                                <w:b w:val="0"/>
                                <w:bCs/>
                                <w:iCs/>
                                <w:sz w:val="48"/>
                                <w:szCs w:val="48"/>
                                <w:highlight w:val="yellow"/>
                              </w:rPr>
                            </w:pPr>
                            <w:bookmarkStart w:id="716" w:name="_Toc16917419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16"/>
                          </w:p>
                          <w:p w14:paraId="6F43D8A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8DAAD9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8428C0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C034415" w14:textId="77777777" w:rsidR="00A43AC3" w:rsidRPr="00B1453A" w:rsidRDefault="00A43AC3" w:rsidP="00987998">
                            <w:pPr>
                              <w:jc w:val="center"/>
                              <w:rPr>
                                <w:rFonts w:ascii="Calibri" w:hAnsi="Calibri"/>
                                <w:sz w:val="36"/>
                                <w:szCs w:val="36"/>
                              </w:rPr>
                            </w:pPr>
                          </w:p>
                          <w:p w14:paraId="3457BB69" w14:textId="77777777" w:rsidR="00A43AC3" w:rsidRDefault="00A43AC3" w:rsidP="00987998">
                            <w:pPr>
                              <w:jc w:val="center"/>
                              <w:rPr>
                                <w:rFonts w:ascii="Times New Roman CYR" w:hAnsi="Times New Roman CYR" w:cs="Times New Roman CYR"/>
                                <w:sz w:val="36"/>
                                <w:szCs w:val="36"/>
                              </w:rPr>
                            </w:pPr>
                          </w:p>
                          <w:p w14:paraId="24BD868F" w14:textId="77777777" w:rsidR="00A43AC3" w:rsidRDefault="00A43AC3"/>
                          <w:p w14:paraId="15DFE681" w14:textId="77777777" w:rsidR="00A43AC3" w:rsidRPr="00630E21" w:rsidRDefault="00A43AC3" w:rsidP="00987998">
                            <w:pPr>
                              <w:pStyle w:val="3"/>
                              <w:spacing w:line="276" w:lineRule="auto"/>
                              <w:rPr>
                                <w:rFonts w:ascii="Times New Roman" w:hAnsi="Times New Roman"/>
                                <w:bCs/>
                                <w:sz w:val="48"/>
                                <w:szCs w:val="48"/>
                              </w:rPr>
                            </w:pPr>
                            <w:bookmarkStart w:id="717" w:name="_Toc169174192"/>
                            <w:r w:rsidRPr="00630E21">
                              <w:rPr>
                                <w:rFonts w:ascii="Times New Roman" w:hAnsi="Times New Roman"/>
                                <w:bCs/>
                                <w:sz w:val="48"/>
                                <w:szCs w:val="48"/>
                              </w:rPr>
                              <w:t>ДИПЛОМНА РОБОТА</w:t>
                            </w:r>
                            <w:bookmarkEnd w:id="717"/>
                          </w:p>
                          <w:p w14:paraId="499AB27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EBC48C8" w14:textId="77777777" w:rsidR="00A43AC3" w:rsidRPr="005E3013" w:rsidRDefault="00A43AC3" w:rsidP="00987998">
                            <w:pPr>
                              <w:pStyle w:val="2"/>
                              <w:spacing w:line="276" w:lineRule="auto"/>
                              <w:rPr>
                                <w:b w:val="0"/>
                                <w:bCs/>
                                <w:iCs/>
                                <w:sz w:val="48"/>
                                <w:szCs w:val="48"/>
                                <w:highlight w:val="yellow"/>
                              </w:rPr>
                            </w:pPr>
                            <w:bookmarkStart w:id="718" w:name="_Toc16917419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18"/>
                          </w:p>
                          <w:p w14:paraId="2840EF2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E249F5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E01881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BCF0976" w14:textId="77777777" w:rsidR="00A43AC3" w:rsidRPr="00B1453A" w:rsidRDefault="00A43AC3" w:rsidP="00987998">
                            <w:pPr>
                              <w:jc w:val="center"/>
                              <w:rPr>
                                <w:rFonts w:ascii="Calibri" w:hAnsi="Calibri"/>
                                <w:sz w:val="36"/>
                                <w:szCs w:val="36"/>
                              </w:rPr>
                            </w:pPr>
                          </w:p>
                          <w:p w14:paraId="30AAE0AA" w14:textId="77777777" w:rsidR="00A43AC3" w:rsidRDefault="00A43AC3" w:rsidP="00987998">
                            <w:pPr>
                              <w:jc w:val="center"/>
                              <w:rPr>
                                <w:rFonts w:ascii="Times New Roman CYR" w:hAnsi="Times New Roman CYR" w:cs="Times New Roman CYR"/>
                                <w:sz w:val="36"/>
                                <w:szCs w:val="36"/>
                              </w:rPr>
                            </w:pPr>
                          </w:p>
                          <w:p w14:paraId="2679A9B5" w14:textId="77777777" w:rsidR="00A43AC3" w:rsidRDefault="00A43AC3"/>
                          <w:p w14:paraId="24705754" w14:textId="77777777" w:rsidR="00A43AC3" w:rsidRPr="00630E21" w:rsidRDefault="00A43AC3" w:rsidP="00987998">
                            <w:pPr>
                              <w:pStyle w:val="3"/>
                              <w:spacing w:line="276" w:lineRule="auto"/>
                              <w:rPr>
                                <w:rFonts w:ascii="Times New Roman" w:hAnsi="Times New Roman"/>
                                <w:bCs/>
                                <w:sz w:val="48"/>
                                <w:szCs w:val="48"/>
                              </w:rPr>
                            </w:pPr>
                            <w:bookmarkStart w:id="719" w:name="_Toc169174194"/>
                            <w:r w:rsidRPr="00630E21">
                              <w:rPr>
                                <w:rFonts w:ascii="Times New Roman" w:hAnsi="Times New Roman"/>
                                <w:bCs/>
                                <w:sz w:val="48"/>
                                <w:szCs w:val="48"/>
                              </w:rPr>
                              <w:t>ДИПЛОМНА РОБОТА</w:t>
                            </w:r>
                            <w:bookmarkEnd w:id="719"/>
                          </w:p>
                          <w:p w14:paraId="04D2EB7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A9EEAD3" w14:textId="77777777" w:rsidR="00A43AC3" w:rsidRPr="005E3013" w:rsidRDefault="00A43AC3" w:rsidP="00987998">
                            <w:pPr>
                              <w:pStyle w:val="2"/>
                              <w:spacing w:line="276" w:lineRule="auto"/>
                              <w:rPr>
                                <w:b w:val="0"/>
                                <w:bCs/>
                                <w:iCs/>
                                <w:sz w:val="48"/>
                                <w:szCs w:val="48"/>
                                <w:highlight w:val="yellow"/>
                              </w:rPr>
                            </w:pPr>
                            <w:bookmarkStart w:id="720" w:name="_Toc16917419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20"/>
                          </w:p>
                          <w:p w14:paraId="2DA370E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22F15F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36BCDC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9C2F62F" w14:textId="77777777" w:rsidR="00A43AC3" w:rsidRPr="00B1453A" w:rsidRDefault="00A43AC3" w:rsidP="00987998">
                            <w:pPr>
                              <w:jc w:val="center"/>
                              <w:rPr>
                                <w:rFonts w:ascii="Calibri" w:hAnsi="Calibri"/>
                                <w:sz w:val="36"/>
                                <w:szCs w:val="36"/>
                              </w:rPr>
                            </w:pPr>
                          </w:p>
                          <w:p w14:paraId="376B3235" w14:textId="77777777" w:rsidR="00A43AC3" w:rsidRDefault="00A43AC3" w:rsidP="00987998">
                            <w:pPr>
                              <w:jc w:val="center"/>
                              <w:rPr>
                                <w:rFonts w:ascii="Times New Roman CYR" w:hAnsi="Times New Roman CYR" w:cs="Times New Roman CYR"/>
                                <w:sz w:val="36"/>
                                <w:szCs w:val="36"/>
                              </w:rPr>
                            </w:pPr>
                          </w:p>
                          <w:p w14:paraId="2671D985" w14:textId="77777777" w:rsidR="00A43AC3" w:rsidRDefault="00A43AC3"/>
                          <w:p w14:paraId="78B29AFB" w14:textId="77777777" w:rsidR="00A43AC3" w:rsidRPr="00630E21" w:rsidRDefault="00A43AC3" w:rsidP="00987998">
                            <w:pPr>
                              <w:pStyle w:val="3"/>
                              <w:spacing w:line="276" w:lineRule="auto"/>
                              <w:rPr>
                                <w:rFonts w:ascii="Times New Roman" w:hAnsi="Times New Roman"/>
                                <w:bCs/>
                                <w:sz w:val="48"/>
                                <w:szCs w:val="48"/>
                              </w:rPr>
                            </w:pPr>
                            <w:bookmarkStart w:id="721" w:name="_Toc169174196"/>
                            <w:r w:rsidRPr="00630E21">
                              <w:rPr>
                                <w:rFonts w:ascii="Times New Roman" w:hAnsi="Times New Roman"/>
                                <w:bCs/>
                                <w:sz w:val="48"/>
                                <w:szCs w:val="48"/>
                              </w:rPr>
                              <w:t>ДИПЛОМНА РОБОТА</w:t>
                            </w:r>
                            <w:bookmarkEnd w:id="721"/>
                          </w:p>
                          <w:p w14:paraId="76F07CF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2F67A88" w14:textId="77777777" w:rsidR="00A43AC3" w:rsidRPr="005E3013" w:rsidRDefault="00A43AC3" w:rsidP="00987998">
                            <w:pPr>
                              <w:pStyle w:val="2"/>
                              <w:spacing w:line="276" w:lineRule="auto"/>
                              <w:rPr>
                                <w:b w:val="0"/>
                                <w:bCs/>
                                <w:iCs/>
                                <w:sz w:val="48"/>
                                <w:szCs w:val="48"/>
                                <w:highlight w:val="yellow"/>
                              </w:rPr>
                            </w:pPr>
                            <w:bookmarkStart w:id="722" w:name="_Toc16917419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22"/>
                          </w:p>
                          <w:p w14:paraId="44C7577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E72986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D4E0FD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6C2BC8B" w14:textId="77777777" w:rsidR="00A43AC3" w:rsidRPr="00B1453A" w:rsidRDefault="00A43AC3" w:rsidP="00987998">
                            <w:pPr>
                              <w:jc w:val="center"/>
                              <w:rPr>
                                <w:rFonts w:ascii="Calibri" w:hAnsi="Calibri"/>
                                <w:sz w:val="36"/>
                                <w:szCs w:val="36"/>
                              </w:rPr>
                            </w:pPr>
                          </w:p>
                          <w:p w14:paraId="67C7E9B3" w14:textId="77777777" w:rsidR="00A43AC3" w:rsidRDefault="00A43AC3" w:rsidP="00987998">
                            <w:pPr>
                              <w:jc w:val="center"/>
                              <w:rPr>
                                <w:rFonts w:ascii="Times New Roman CYR" w:hAnsi="Times New Roman CYR" w:cs="Times New Roman CYR"/>
                                <w:sz w:val="36"/>
                                <w:szCs w:val="36"/>
                              </w:rPr>
                            </w:pPr>
                          </w:p>
                          <w:p w14:paraId="7B5D639F" w14:textId="77777777" w:rsidR="00A43AC3" w:rsidRDefault="00A43AC3"/>
                          <w:p w14:paraId="48C3C4AB" w14:textId="77777777" w:rsidR="00A43AC3" w:rsidRPr="00630E21" w:rsidRDefault="00A43AC3" w:rsidP="00987998">
                            <w:pPr>
                              <w:pStyle w:val="3"/>
                              <w:spacing w:line="276" w:lineRule="auto"/>
                              <w:rPr>
                                <w:rFonts w:ascii="Times New Roman" w:hAnsi="Times New Roman"/>
                                <w:bCs/>
                                <w:sz w:val="48"/>
                                <w:szCs w:val="48"/>
                              </w:rPr>
                            </w:pPr>
                            <w:bookmarkStart w:id="723" w:name="_Toc169174198"/>
                            <w:r w:rsidRPr="00630E21">
                              <w:rPr>
                                <w:rFonts w:ascii="Times New Roman" w:hAnsi="Times New Roman"/>
                                <w:bCs/>
                                <w:sz w:val="48"/>
                                <w:szCs w:val="48"/>
                              </w:rPr>
                              <w:t>ДИПЛОМНА РОБОТА</w:t>
                            </w:r>
                            <w:bookmarkEnd w:id="723"/>
                          </w:p>
                          <w:p w14:paraId="195CC25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69864DE" w14:textId="77777777" w:rsidR="00A43AC3" w:rsidRPr="005E3013" w:rsidRDefault="00A43AC3" w:rsidP="00987998">
                            <w:pPr>
                              <w:pStyle w:val="2"/>
                              <w:spacing w:line="276" w:lineRule="auto"/>
                              <w:rPr>
                                <w:b w:val="0"/>
                                <w:bCs/>
                                <w:iCs/>
                                <w:sz w:val="48"/>
                                <w:szCs w:val="48"/>
                                <w:highlight w:val="yellow"/>
                              </w:rPr>
                            </w:pPr>
                            <w:bookmarkStart w:id="724" w:name="_Toc16917419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24"/>
                          </w:p>
                          <w:p w14:paraId="6F62434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7BC088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3A122E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7C4C04D" w14:textId="77777777" w:rsidR="00A43AC3" w:rsidRPr="00B1453A" w:rsidRDefault="00A43AC3" w:rsidP="00987998">
                            <w:pPr>
                              <w:jc w:val="center"/>
                              <w:rPr>
                                <w:rFonts w:ascii="Calibri" w:hAnsi="Calibri"/>
                                <w:sz w:val="36"/>
                                <w:szCs w:val="36"/>
                              </w:rPr>
                            </w:pPr>
                          </w:p>
                          <w:p w14:paraId="22120F6F" w14:textId="77777777" w:rsidR="00A43AC3" w:rsidRDefault="00A43AC3" w:rsidP="00987998">
                            <w:pPr>
                              <w:jc w:val="center"/>
                              <w:rPr>
                                <w:rFonts w:ascii="Times New Roman CYR" w:hAnsi="Times New Roman CYR" w:cs="Times New Roman CYR"/>
                                <w:sz w:val="36"/>
                                <w:szCs w:val="36"/>
                              </w:rPr>
                            </w:pPr>
                          </w:p>
                          <w:p w14:paraId="29E6D76A" w14:textId="77777777" w:rsidR="00A43AC3" w:rsidRDefault="00A43AC3"/>
                          <w:p w14:paraId="17E2B8EE" w14:textId="77777777" w:rsidR="000658DF" w:rsidRPr="003A41B8" w:rsidRDefault="000658DF" w:rsidP="000658DF">
                            <w:pPr>
                              <w:pStyle w:val="3"/>
                              <w:spacing w:line="300" w:lineRule="auto"/>
                              <w:rPr>
                                <w:rFonts w:ascii="Times New Roman CYR" w:hAnsi="Times New Roman CYR"/>
                                <w:i/>
                                <w:iCs/>
                                <w:sz w:val="44"/>
                                <w:szCs w:val="44"/>
                              </w:rPr>
                            </w:pPr>
                            <w:bookmarkStart w:id="725" w:name="_Toc169174200"/>
                            <w:r w:rsidRPr="003A41B8">
                              <w:rPr>
                                <w:rFonts w:ascii="Times New Roman CYR" w:hAnsi="Times New Roman CYR"/>
                                <w:i/>
                                <w:iCs/>
                                <w:sz w:val="44"/>
                                <w:szCs w:val="44"/>
                              </w:rPr>
                              <w:t>ДИПЛОМНА РОБОТА БАКАЛАВРА</w:t>
                            </w:r>
                            <w:bookmarkEnd w:id="725"/>
                            <w:r w:rsidRPr="003A41B8">
                              <w:rPr>
                                <w:rFonts w:ascii="Times New Roman CYR" w:hAnsi="Times New Roman CYR"/>
                                <w:i/>
                                <w:iCs/>
                                <w:sz w:val="44"/>
                                <w:szCs w:val="44"/>
                              </w:rPr>
                              <w:t xml:space="preserve"> </w:t>
                            </w:r>
                          </w:p>
                          <w:p w14:paraId="6FDD3782" w14:textId="77777777" w:rsidR="000658DF" w:rsidRPr="000D3135" w:rsidRDefault="000658DF" w:rsidP="000658DF">
                            <w:pPr>
                              <w:pStyle w:val="2"/>
                              <w:spacing w:line="300" w:lineRule="auto"/>
                              <w:rPr>
                                <w:rFonts w:ascii="Times New Roman CYR" w:hAnsi="Times New Roman CYR"/>
                                <w:b w:val="0"/>
                                <w:sz w:val="44"/>
                                <w:szCs w:val="44"/>
                              </w:rPr>
                            </w:pPr>
                            <w:bookmarkStart w:id="726" w:name="_Toc169174201"/>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726"/>
                          </w:p>
                          <w:p w14:paraId="14A76725"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752CC616"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51B83D6A" w14:textId="77777777" w:rsidR="000658DF" w:rsidRPr="000D3135" w:rsidRDefault="000658DF" w:rsidP="000658DF">
                            <w:pPr>
                              <w:spacing w:line="300" w:lineRule="auto"/>
                              <w:jc w:val="center"/>
                              <w:rPr>
                                <w:b/>
                                <w:lang w:val="uk-UA"/>
                              </w:rPr>
                            </w:pPr>
                          </w:p>
                          <w:p w14:paraId="2418FC6D"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6D98B12B" w14:textId="77777777" w:rsidR="00A43AC3" w:rsidRPr="00B1453A" w:rsidRDefault="00A43AC3" w:rsidP="00987998">
                            <w:pPr>
                              <w:jc w:val="center"/>
                              <w:rPr>
                                <w:rFonts w:ascii="Calibri" w:hAnsi="Calibri"/>
                                <w:sz w:val="36"/>
                                <w:szCs w:val="36"/>
                              </w:rPr>
                            </w:pPr>
                          </w:p>
                          <w:p w14:paraId="15D1BB14" w14:textId="77777777" w:rsidR="00A43AC3" w:rsidRDefault="00A43AC3" w:rsidP="00987998">
                            <w:pPr>
                              <w:jc w:val="center"/>
                              <w:rPr>
                                <w:rFonts w:ascii="Times New Roman CYR" w:hAnsi="Times New Roman CYR" w:cs="Times New Roman CYR"/>
                                <w:sz w:val="36"/>
                                <w:szCs w:val="36"/>
                              </w:rPr>
                            </w:pPr>
                          </w:p>
                          <w:p w14:paraId="2A02BCDE" w14:textId="77777777" w:rsidR="00A43AC3" w:rsidRDefault="00A43AC3"/>
                          <w:p w14:paraId="461458E1" w14:textId="77777777" w:rsidR="00A43AC3" w:rsidRPr="00630E21" w:rsidRDefault="00A43AC3" w:rsidP="00987998">
                            <w:pPr>
                              <w:pStyle w:val="3"/>
                              <w:spacing w:line="276" w:lineRule="auto"/>
                              <w:rPr>
                                <w:rFonts w:ascii="Times New Roman" w:hAnsi="Times New Roman"/>
                                <w:bCs/>
                                <w:sz w:val="48"/>
                                <w:szCs w:val="48"/>
                              </w:rPr>
                            </w:pPr>
                            <w:bookmarkStart w:id="727" w:name="_Toc169174202"/>
                            <w:r w:rsidRPr="00630E21">
                              <w:rPr>
                                <w:rFonts w:ascii="Times New Roman" w:hAnsi="Times New Roman"/>
                                <w:bCs/>
                                <w:sz w:val="48"/>
                                <w:szCs w:val="48"/>
                              </w:rPr>
                              <w:t>ДИПЛОМНА РОБОТА</w:t>
                            </w:r>
                            <w:bookmarkEnd w:id="727"/>
                          </w:p>
                          <w:p w14:paraId="15A28D7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81A3DB7" w14:textId="77777777" w:rsidR="00A43AC3" w:rsidRPr="005E3013" w:rsidRDefault="00A43AC3" w:rsidP="00987998">
                            <w:pPr>
                              <w:pStyle w:val="2"/>
                              <w:spacing w:line="276" w:lineRule="auto"/>
                              <w:rPr>
                                <w:b w:val="0"/>
                                <w:bCs/>
                                <w:iCs/>
                                <w:sz w:val="48"/>
                                <w:szCs w:val="48"/>
                                <w:highlight w:val="yellow"/>
                              </w:rPr>
                            </w:pPr>
                            <w:bookmarkStart w:id="728" w:name="_Toc16917420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28"/>
                          </w:p>
                          <w:p w14:paraId="41BE586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E51D60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48CEBB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D3B9A29" w14:textId="77777777" w:rsidR="00A43AC3" w:rsidRPr="00B1453A" w:rsidRDefault="00A43AC3" w:rsidP="00987998">
                            <w:pPr>
                              <w:jc w:val="center"/>
                              <w:rPr>
                                <w:rFonts w:ascii="Calibri" w:hAnsi="Calibri"/>
                                <w:sz w:val="36"/>
                                <w:szCs w:val="36"/>
                              </w:rPr>
                            </w:pPr>
                          </w:p>
                          <w:p w14:paraId="4295BFBB" w14:textId="77777777" w:rsidR="00A43AC3" w:rsidRDefault="00A43AC3" w:rsidP="00987998">
                            <w:pPr>
                              <w:jc w:val="center"/>
                              <w:rPr>
                                <w:rFonts w:ascii="Times New Roman CYR" w:hAnsi="Times New Roman CYR" w:cs="Times New Roman CYR"/>
                                <w:sz w:val="36"/>
                                <w:szCs w:val="36"/>
                              </w:rPr>
                            </w:pPr>
                          </w:p>
                          <w:p w14:paraId="05E9428D" w14:textId="77777777" w:rsidR="00A43AC3" w:rsidRDefault="00A43AC3"/>
                          <w:p w14:paraId="60AAD7FD" w14:textId="77777777" w:rsidR="00A43AC3" w:rsidRPr="00630E21" w:rsidRDefault="00A43AC3" w:rsidP="00987998">
                            <w:pPr>
                              <w:pStyle w:val="3"/>
                              <w:spacing w:line="276" w:lineRule="auto"/>
                              <w:rPr>
                                <w:rFonts w:ascii="Times New Roman" w:hAnsi="Times New Roman"/>
                                <w:bCs/>
                                <w:sz w:val="48"/>
                                <w:szCs w:val="48"/>
                              </w:rPr>
                            </w:pPr>
                            <w:bookmarkStart w:id="729" w:name="_Toc169174204"/>
                            <w:r w:rsidRPr="00630E21">
                              <w:rPr>
                                <w:rFonts w:ascii="Times New Roman" w:hAnsi="Times New Roman"/>
                                <w:bCs/>
                                <w:sz w:val="48"/>
                                <w:szCs w:val="48"/>
                              </w:rPr>
                              <w:t>ДИПЛОМНА РОБОТА</w:t>
                            </w:r>
                            <w:bookmarkEnd w:id="729"/>
                          </w:p>
                          <w:p w14:paraId="152CEAA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73348DB" w14:textId="77777777" w:rsidR="00A43AC3" w:rsidRPr="005E3013" w:rsidRDefault="00A43AC3" w:rsidP="00987998">
                            <w:pPr>
                              <w:pStyle w:val="2"/>
                              <w:spacing w:line="276" w:lineRule="auto"/>
                              <w:rPr>
                                <w:b w:val="0"/>
                                <w:bCs/>
                                <w:iCs/>
                                <w:sz w:val="48"/>
                                <w:szCs w:val="48"/>
                                <w:highlight w:val="yellow"/>
                              </w:rPr>
                            </w:pPr>
                            <w:bookmarkStart w:id="730" w:name="_Toc16917420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30"/>
                          </w:p>
                          <w:p w14:paraId="057EF63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2B9659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D7B2D1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97EBB08" w14:textId="77777777" w:rsidR="00A43AC3" w:rsidRPr="00B1453A" w:rsidRDefault="00A43AC3" w:rsidP="00987998">
                            <w:pPr>
                              <w:jc w:val="center"/>
                              <w:rPr>
                                <w:rFonts w:ascii="Calibri" w:hAnsi="Calibri"/>
                                <w:sz w:val="36"/>
                                <w:szCs w:val="36"/>
                              </w:rPr>
                            </w:pPr>
                          </w:p>
                          <w:p w14:paraId="5DD9E14B" w14:textId="77777777" w:rsidR="00A43AC3" w:rsidRDefault="00A43AC3" w:rsidP="00987998">
                            <w:pPr>
                              <w:jc w:val="center"/>
                              <w:rPr>
                                <w:rFonts w:ascii="Times New Roman CYR" w:hAnsi="Times New Roman CYR" w:cs="Times New Roman CYR"/>
                                <w:sz w:val="36"/>
                                <w:szCs w:val="36"/>
                              </w:rPr>
                            </w:pPr>
                          </w:p>
                          <w:p w14:paraId="0AA4EDB7" w14:textId="77777777" w:rsidR="00A43AC3" w:rsidRDefault="00A43AC3"/>
                          <w:p w14:paraId="7440356F" w14:textId="77777777" w:rsidR="00A43AC3" w:rsidRPr="00630E21" w:rsidRDefault="00A43AC3" w:rsidP="00987998">
                            <w:pPr>
                              <w:pStyle w:val="3"/>
                              <w:spacing w:line="276" w:lineRule="auto"/>
                              <w:rPr>
                                <w:rFonts w:ascii="Times New Roman" w:hAnsi="Times New Roman"/>
                                <w:bCs/>
                                <w:sz w:val="48"/>
                                <w:szCs w:val="48"/>
                              </w:rPr>
                            </w:pPr>
                            <w:bookmarkStart w:id="731" w:name="_Toc169174206"/>
                            <w:r w:rsidRPr="00630E21">
                              <w:rPr>
                                <w:rFonts w:ascii="Times New Roman" w:hAnsi="Times New Roman"/>
                                <w:bCs/>
                                <w:sz w:val="48"/>
                                <w:szCs w:val="48"/>
                              </w:rPr>
                              <w:t>ДИПЛОМНА РОБОТА</w:t>
                            </w:r>
                            <w:bookmarkEnd w:id="731"/>
                          </w:p>
                          <w:p w14:paraId="5E4EC6C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F2BB574" w14:textId="77777777" w:rsidR="00A43AC3" w:rsidRPr="005E3013" w:rsidRDefault="00A43AC3" w:rsidP="00987998">
                            <w:pPr>
                              <w:pStyle w:val="2"/>
                              <w:spacing w:line="276" w:lineRule="auto"/>
                              <w:rPr>
                                <w:b w:val="0"/>
                                <w:bCs/>
                                <w:iCs/>
                                <w:sz w:val="48"/>
                                <w:szCs w:val="48"/>
                                <w:highlight w:val="yellow"/>
                              </w:rPr>
                            </w:pPr>
                            <w:bookmarkStart w:id="732" w:name="_Toc16917420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32"/>
                          </w:p>
                          <w:p w14:paraId="1ADCE6B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78C414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AB0A36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57A3847" w14:textId="77777777" w:rsidR="00A43AC3" w:rsidRPr="00B1453A" w:rsidRDefault="00A43AC3" w:rsidP="00987998">
                            <w:pPr>
                              <w:jc w:val="center"/>
                              <w:rPr>
                                <w:rFonts w:ascii="Calibri" w:hAnsi="Calibri"/>
                                <w:sz w:val="36"/>
                                <w:szCs w:val="36"/>
                              </w:rPr>
                            </w:pPr>
                          </w:p>
                          <w:p w14:paraId="6CCDF806" w14:textId="77777777" w:rsidR="00A43AC3" w:rsidRDefault="00A43AC3" w:rsidP="00987998">
                            <w:pPr>
                              <w:jc w:val="center"/>
                              <w:rPr>
                                <w:rFonts w:ascii="Times New Roman CYR" w:hAnsi="Times New Roman CYR" w:cs="Times New Roman CYR"/>
                                <w:sz w:val="36"/>
                                <w:szCs w:val="36"/>
                              </w:rPr>
                            </w:pPr>
                          </w:p>
                          <w:p w14:paraId="34B0DE50" w14:textId="77777777" w:rsidR="00A43AC3" w:rsidRDefault="00A43AC3"/>
                          <w:p w14:paraId="004D7EB4" w14:textId="77777777" w:rsidR="00A43AC3" w:rsidRPr="00630E21" w:rsidRDefault="00A43AC3" w:rsidP="00987998">
                            <w:pPr>
                              <w:pStyle w:val="3"/>
                              <w:spacing w:line="276" w:lineRule="auto"/>
                              <w:rPr>
                                <w:rFonts w:ascii="Times New Roman" w:hAnsi="Times New Roman"/>
                                <w:bCs/>
                                <w:sz w:val="48"/>
                                <w:szCs w:val="48"/>
                              </w:rPr>
                            </w:pPr>
                            <w:bookmarkStart w:id="733" w:name="_Toc169174208"/>
                            <w:r w:rsidRPr="00630E21">
                              <w:rPr>
                                <w:rFonts w:ascii="Times New Roman" w:hAnsi="Times New Roman"/>
                                <w:bCs/>
                                <w:sz w:val="48"/>
                                <w:szCs w:val="48"/>
                              </w:rPr>
                              <w:t>ДИПЛОМНА РОБОТА</w:t>
                            </w:r>
                            <w:bookmarkEnd w:id="733"/>
                          </w:p>
                          <w:p w14:paraId="3802787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1D5169F" w14:textId="77777777" w:rsidR="00A43AC3" w:rsidRPr="005E3013" w:rsidRDefault="00A43AC3" w:rsidP="00987998">
                            <w:pPr>
                              <w:pStyle w:val="2"/>
                              <w:spacing w:line="276" w:lineRule="auto"/>
                              <w:rPr>
                                <w:b w:val="0"/>
                                <w:bCs/>
                                <w:iCs/>
                                <w:sz w:val="48"/>
                                <w:szCs w:val="48"/>
                                <w:highlight w:val="yellow"/>
                              </w:rPr>
                            </w:pPr>
                            <w:bookmarkStart w:id="734" w:name="_Toc16917420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34"/>
                          </w:p>
                          <w:p w14:paraId="76D1B75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674505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739EBB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413F551" w14:textId="77777777" w:rsidR="00A43AC3" w:rsidRPr="00B1453A" w:rsidRDefault="00A43AC3" w:rsidP="00987998">
                            <w:pPr>
                              <w:jc w:val="center"/>
                              <w:rPr>
                                <w:rFonts w:ascii="Calibri" w:hAnsi="Calibri"/>
                                <w:sz w:val="36"/>
                                <w:szCs w:val="36"/>
                              </w:rPr>
                            </w:pPr>
                          </w:p>
                          <w:p w14:paraId="2CB6DC40" w14:textId="77777777" w:rsidR="00A43AC3" w:rsidRDefault="00A43AC3" w:rsidP="00987998">
                            <w:pPr>
                              <w:jc w:val="center"/>
                              <w:rPr>
                                <w:rFonts w:ascii="Times New Roman CYR" w:hAnsi="Times New Roman CYR" w:cs="Times New Roman CYR"/>
                                <w:sz w:val="36"/>
                                <w:szCs w:val="36"/>
                              </w:rPr>
                            </w:pPr>
                          </w:p>
                          <w:p w14:paraId="7E2C4316" w14:textId="77777777" w:rsidR="00A43AC3" w:rsidRDefault="00A43AC3"/>
                          <w:p w14:paraId="031699E8" w14:textId="77777777" w:rsidR="00A43AC3" w:rsidRPr="00630E21" w:rsidRDefault="00A43AC3" w:rsidP="00987998">
                            <w:pPr>
                              <w:pStyle w:val="3"/>
                              <w:spacing w:line="276" w:lineRule="auto"/>
                              <w:rPr>
                                <w:rFonts w:ascii="Times New Roman" w:hAnsi="Times New Roman"/>
                                <w:bCs/>
                                <w:sz w:val="48"/>
                                <w:szCs w:val="48"/>
                              </w:rPr>
                            </w:pPr>
                            <w:bookmarkStart w:id="735" w:name="_Toc169174210"/>
                            <w:r w:rsidRPr="00630E21">
                              <w:rPr>
                                <w:rFonts w:ascii="Times New Roman" w:hAnsi="Times New Roman"/>
                                <w:bCs/>
                                <w:sz w:val="48"/>
                                <w:szCs w:val="48"/>
                              </w:rPr>
                              <w:t>ДИПЛОМНА РОБОТА</w:t>
                            </w:r>
                            <w:bookmarkEnd w:id="735"/>
                          </w:p>
                          <w:p w14:paraId="151B16F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B4C2E90" w14:textId="77777777" w:rsidR="00A43AC3" w:rsidRPr="005E3013" w:rsidRDefault="00A43AC3" w:rsidP="00987998">
                            <w:pPr>
                              <w:pStyle w:val="2"/>
                              <w:spacing w:line="276" w:lineRule="auto"/>
                              <w:rPr>
                                <w:b w:val="0"/>
                                <w:bCs/>
                                <w:iCs/>
                                <w:sz w:val="48"/>
                                <w:szCs w:val="48"/>
                                <w:highlight w:val="yellow"/>
                              </w:rPr>
                            </w:pPr>
                            <w:bookmarkStart w:id="736" w:name="_Toc16917421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36"/>
                          </w:p>
                          <w:p w14:paraId="44A3235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18F1F4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AAF2DB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D78F622" w14:textId="77777777" w:rsidR="00A43AC3" w:rsidRPr="00B1453A" w:rsidRDefault="00A43AC3" w:rsidP="00987998">
                            <w:pPr>
                              <w:jc w:val="center"/>
                              <w:rPr>
                                <w:rFonts w:ascii="Calibri" w:hAnsi="Calibri"/>
                                <w:sz w:val="36"/>
                                <w:szCs w:val="36"/>
                              </w:rPr>
                            </w:pPr>
                          </w:p>
                          <w:p w14:paraId="4487427B" w14:textId="77777777" w:rsidR="00A43AC3" w:rsidRDefault="00A43AC3" w:rsidP="00987998">
                            <w:pPr>
                              <w:jc w:val="center"/>
                              <w:rPr>
                                <w:rFonts w:ascii="Times New Roman CYR" w:hAnsi="Times New Roman CYR" w:cs="Times New Roman CYR"/>
                                <w:sz w:val="36"/>
                                <w:szCs w:val="36"/>
                              </w:rPr>
                            </w:pPr>
                          </w:p>
                          <w:p w14:paraId="140E3124" w14:textId="77777777" w:rsidR="00A43AC3" w:rsidRDefault="00A43AC3"/>
                          <w:p w14:paraId="7F7FFE5A" w14:textId="77777777" w:rsidR="00A43AC3" w:rsidRPr="00630E21" w:rsidRDefault="00A43AC3" w:rsidP="00987998">
                            <w:pPr>
                              <w:pStyle w:val="3"/>
                              <w:spacing w:line="276" w:lineRule="auto"/>
                              <w:rPr>
                                <w:rFonts w:ascii="Times New Roman" w:hAnsi="Times New Roman"/>
                                <w:bCs/>
                                <w:sz w:val="48"/>
                                <w:szCs w:val="48"/>
                              </w:rPr>
                            </w:pPr>
                            <w:bookmarkStart w:id="737" w:name="_Toc169174212"/>
                            <w:r w:rsidRPr="00630E21">
                              <w:rPr>
                                <w:rFonts w:ascii="Times New Roman" w:hAnsi="Times New Roman"/>
                                <w:bCs/>
                                <w:sz w:val="48"/>
                                <w:szCs w:val="48"/>
                              </w:rPr>
                              <w:t>ДИПЛОМНА РОБОТА</w:t>
                            </w:r>
                            <w:bookmarkEnd w:id="737"/>
                          </w:p>
                          <w:p w14:paraId="6C4DBF7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DB6893F" w14:textId="77777777" w:rsidR="00A43AC3" w:rsidRPr="005E3013" w:rsidRDefault="00A43AC3" w:rsidP="00987998">
                            <w:pPr>
                              <w:pStyle w:val="2"/>
                              <w:spacing w:line="276" w:lineRule="auto"/>
                              <w:rPr>
                                <w:b w:val="0"/>
                                <w:bCs/>
                                <w:iCs/>
                                <w:sz w:val="48"/>
                                <w:szCs w:val="48"/>
                                <w:highlight w:val="yellow"/>
                              </w:rPr>
                            </w:pPr>
                            <w:bookmarkStart w:id="738" w:name="_Toc16917421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38"/>
                          </w:p>
                          <w:p w14:paraId="5EBC3A6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61A9A9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5A9DD7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0A1D7B4" w14:textId="77777777" w:rsidR="00A43AC3" w:rsidRPr="00B1453A" w:rsidRDefault="00A43AC3" w:rsidP="00987998">
                            <w:pPr>
                              <w:jc w:val="center"/>
                              <w:rPr>
                                <w:rFonts w:ascii="Calibri" w:hAnsi="Calibri"/>
                                <w:sz w:val="36"/>
                                <w:szCs w:val="36"/>
                              </w:rPr>
                            </w:pPr>
                          </w:p>
                          <w:p w14:paraId="2BDCD428" w14:textId="77777777" w:rsidR="00A43AC3" w:rsidRDefault="00A43AC3" w:rsidP="00987998">
                            <w:pPr>
                              <w:jc w:val="center"/>
                              <w:rPr>
                                <w:rFonts w:ascii="Times New Roman CYR" w:hAnsi="Times New Roman CYR" w:cs="Times New Roman CYR"/>
                                <w:sz w:val="36"/>
                                <w:szCs w:val="36"/>
                              </w:rPr>
                            </w:pPr>
                          </w:p>
                          <w:p w14:paraId="51C3CC1C" w14:textId="77777777" w:rsidR="00A43AC3" w:rsidRDefault="00A43AC3"/>
                          <w:p w14:paraId="5F7A363F" w14:textId="77777777" w:rsidR="00A43AC3" w:rsidRPr="00630E21" w:rsidRDefault="00A43AC3" w:rsidP="00987998">
                            <w:pPr>
                              <w:pStyle w:val="3"/>
                              <w:spacing w:line="276" w:lineRule="auto"/>
                              <w:rPr>
                                <w:rFonts w:ascii="Times New Roman" w:hAnsi="Times New Roman"/>
                                <w:bCs/>
                                <w:sz w:val="48"/>
                                <w:szCs w:val="48"/>
                              </w:rPr>
                            </w:pPr>
                            <w:bookmarkStart w:id="739" w:name="_Toc169174214"/>
                            <w:r w:rsidRPr="00630E21">
                              <w:rPr>
                                <w:rFonts w:ascii="Times New Roman" w:hAnsi="Times New Roman"/>
                                <w:bCs/>
                                <w:sz w:val="48"/>
                                <w:szCs w:val="48"/>
                              </w:rPr>
                              <w:t>ДИПЛОМНА РОБОТА</w:t>
                            </w:r>
                            <w:bookmarkEnd w:id="739"/>
                          </w:p>
                          <w:p w14:paraId="6E7FF43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DC7C575" w14:textId="77777777" w:rsidR="00A43AC3" w:rsidRPr="005E3013" w:rsidRDefault="00A43AC3" w:rsidP="00987998">
                            <w:pPr>
                              <w:pStyle w:val="2"/>
                              <w:spacing w:line="276" w:lineRule="auto"/>
                              <w:rPr>
                                <w:b w:val="0"/>
                                <w:bCs/>
                                <w:iCs/>
                                <w:sz w:val="48"/>
                                <w:szCs w:val="48"/>
                                <w:highlight w:val="yellow"/>
                              </w:rPr>
                            </w:pPr>
                            <w:bookmarkStart w:id="740" w:name="_Toc16917421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40"/>
                          </w:p>
                          <w:p w14:paraId="33EEE24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E6AE62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60B45E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9854E2A" w14:textId="77777777" w:rsidR="00A43AC3" w:rsidRPr="00B1453A" w:rsidRDefault="00A43AC3" w:rsidP="00987998">
                            <w:pPr>
                              <w:jc w:val="center"/>
                              <w:rPr>
                                <w:rFonts w:ascii="Calibri" w:hAnsi="Calibri"/>
                                <w:sz w:val="36"/>
                                <w:szCs w:val="36"/>
                              </w:rPr>
                            </w:pPr>
                          </w:p>
                          <w:p w14:paraId="1A147149" w14:textId="77777777" w:rsidR="00A43AC3" w:rsidRDefault="00A43AC3" w:rsidP="00987998">
                            <w:pPr>
                              <w:jc w:val="center"/>
                              <w:rPr>
                                <w:rFonts w:ascii="Times New Roman CYR" w:hAnsi="Times New Roman CYR" w:cs="Times New Roman CYR"/>
                                <w:sz w:val="36"/>
                                <w:szCs w:val="36"/>
                              </w:rPr>
                            </w:pPr>
                          </w:p>
                          <w:p w14:paraId="1D4AB0B3" w14:textId="77777777" w:rsidR="00A43AC3" w:rsidRDefault="00A43AC3"/>
                          <w:p w14:paraId="556978D3" w14:textId="77777777" w:rsidR="000658DF" w:rsidRPr="003A41B8" w:rsidRDefault="000658DF" w:rsidP="000658DF">
                            <w:pPr>
                              <w:pStyle w:val="3"/>
                              <w:spacing w:line="300" w:lineRule="auto"/>
                              <w:rPr>
                                <w:rFonts w:ascii="Times New Roman CYR" w:hAnsi="Times New Roman CYR"/>
                                <w:i/>
                                <w:iCs/>
                                <w:sz w:val="44"/>
                                <w:szCs w:val="44"/>
                              </w:rPr>
                            </w:pPr>
                            <w:bookmarkStart w:id="741" w:name="_Toc169174216"/>
                            <w:r w:rsidRPr="003A41B8">
                              <w:rPr>
                                <w:rFonts w:ascii="Times New Roman CYR" w:hAnsi="Times New Roman CYR"/>
                                <w:i/>
                                <w:iCs/>
                                <w:sz w:val="44"/>
                                <w:szCs w:val="44"/>
                              </w:rPr>
                              <w:t>ДИПЛОМНА РОБОТА БАКАЛАВРА</w:t>
                            </w:r>
                            <w:bookmarkEnd w:id="741"/>
                            <w:r w:rsidRPr="003A41B8">
                              <w:rPr>
                                <w:rFonts w:ascii="Times New Roman CYR" w:hAnsi="Times New Roman CYR"/>
                                <w:i/>
                                <w:iCs/>
                                <w:sz w:val="44"/>
                                <w:szCs w:val="44"/>
                              </w:rPr>
                              <w:t xml:space="preserve"> </w:t>
                            </w:r>
                          </w:p>
                          <w:p w14:paraId="4A4D2087" w14:textId="77777777" w:rsidR="000658DF" w:rsidRPr="000D3135" w:rsidRDefault="000658DF" w:rsidP="000658DF">
                            <w:pPr>
                              <w:pStyle w:val="2"/>
                              <w:spacing w:line="300" w:lineRule="auto"/>
                              <w:rPr>
                                <w:rFonts w:ascii="Times New Roman CYR" w:hAnsi="Times New Roman CYR"/>
                                <w:b w:val="0"/>
                                <w:sz w:val="44"/>
                                <w:szCs w:val="44"/>
                              </w:rPr>
                            </w:pPr>
                            <w:bookmarkStart w:id="742" w:name="_Toc169174217"/>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742"/>
                          </w:p>
                          <w:p w14:paraId="0BE5A7C6"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04620A69"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40360974" w14:textId="77777777" w:rsidR="000658DF" w:rsidRPr="000D3135" w:rsidRDefault="000658DF" w:rsidP="000658DF">
                            <w:pPr>
                              <w:spacing w:line="300" w:lineRule="auto"/>
                              <w:jc w:val="center"/>
                              <w:rPr>
                                <w:b/>
                                <w:lang w:val="uk-UA"/>
                              </w:rPr>
                            </w:pPr>
                          </w:p>
                          <w:p w14:paraId="74158087"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77F0AFA1" w14:textId="77777777" w:rsidR="00A43AC3" w:rsidRPr="00B1453A" w:rsidRDefault="00A43AC3" w:rsidP="00987998">
                            <w:pPr>
                              <w:jc w:val="center"/>
                              <w:rPr>
                                <w:rFonts w:ascii="Calibri" w:hAnsi="Calibri"/>
                                <w:sz w:val="36"/>
                                <w:szCs w:val="36"/>
                              </w:rPr>
                            </w:pPr>
                          </w:p>
                          <w:p w14:paraId="678EA59A" w14:textId="77777777" w:rsidR="00A43AC3" w:rsidRDefault="00A43AC3" w:rsidP="00987998">
                            <w:pPr>
                              <w:jc w:val="center"/>
                              <w:rPr>
                                <w:rFonts w:ascii="Times New Roman CYR" w:hAnsi="Times New Roman CYR" w:cs="Times New Roman CYR"/>
                                <w:sz w:val="36"/>
                                <w:szCs w:val="36"/>
                              </w:rPr>
                            </w:pPr>
                          </w:p>
                          <w:p w14:paraId="6673F75C" w14:textId="77777777" w:rsidR="00A43AC3" w:rsidRDefault="00A43AC3"/>
                          <w:p w14:paraId="09E56C47" w14:textId="77777777" w:rsidR="00A43AC3" w:rsidRPr="00630E21" w:rsidRDefault="00A43AC3" w:rsidP="00987998">
                            <w:pPr>
                              <w:pStyle w:val="3"/>
                              <w:spacing w:line="276" w:lineRule="auto"/>
                              <w:rPr>
                                <w:rFonts w:ascii="Times New Roman" w:hAnsi="Times New Roman"/>
                                <w:bCs/>
                                <w:sz w:val="48"/>
                                <w:szCs w:val="48"/>
                              </w:rPr>
                            </w:pPr>
                            <w:bookmarkStart w:id="743" w:name="_Toc169174218"/>
                            <w:r w:rsidRPr="00630E21">
                              <w:rPr>
                                <w:rFonts w:ascii="Times New Roman" w:hAnsi="Times New Roman"/>
                                <w:bCs/>
                                <w:sz w:val="48"/>
                                <w:szCs w:val="48"/>
                              </w:rPr>
                              <w:t>ДИПЛОМНА РОБОТА</w:t>
                            </w:r>
                            <w:bookmarkEnd w:id="743"/>
                          </w:p>
                          <w:p w14:paraId="417789D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1EF6009" w14:textId="77777777" w:rsidR="00A43AC3" w:rsidRPr="005E3013" w:rsidRDefault="00A43AC3" w:rsidP="00987998">
                            <w:pPr>
                              <w:pStyle w:val="2"/>
                              <w:spacing w:line="276" w:lineRule="auto"/>
                              <w:rPr>
                                <w:b w:val="0"/>
                                <w:bCs/>
                                <w:iCs/>
                                <w:sz w:val="48"/>
                                <w:szCs w:val="48"/>
                                <w:highlight w:val="yellow"/>
                              </w:rPr>
                            </w:pPr>
                            <w:bookmarkStart w:id="744" w:name="_Toc16917421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44"/>
                          </w:p>
                          <w:p w14:paraId="774400D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6E08A6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F2A4CA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4CCC96A" w14:textId="77777777" w:rsidR="00A43AC3" w:rsidRPr="00B1453A" w:rsidRDefault="00A43AC3" w:rsidP="00987998">
                            <w:pPr>
                              <w:jc w:val="center"/>
                              <w:rPr>
                                <w:rFonts w:ascii="Calibri" w:hAnsi="Calibri"/>
                                <w:sz w:val="36"/>
                                <w:szCs w:val="36"/>
                              </w:rPr>
                            </w:pPr>
                          </w:p>
                          <w:p w14:paraId="7F57BA73" w14:textId="77777777" w:rsidR="00A43AC3" w:rsidRDefault="00A43AC3" w:rsidP="00987998">
                            <w:pPr>
                              <w:jc w:val="center"/>
                              <w:rPr>
                                <w:rFonts w:ascii="Times New Roman CYR" w:hAnsi="Times New Roman CYR" w:cs="Times New Roman CYR"/>
                                <w:sz w:val="36"/>
                                <w:szCs w:val="36"/>
                              </w:rPr>
                            </w:pPr>
                          </w:p>
                          <w:p w14:paraId="6398D0E6" w14:textId="77777777" w:rsidR="00A43AC3" w:rsidRDefault="00A43AC3"/>
                          <w:p w14:paraId="789302F5" w14:textId="77777777" w:rsidR="00A43AC3" w:rsidRPr="00630E21" w:rsidRDefault="00A43AC3" w:rsidP="00987998">
                            <w:pPr>
                              <w:pStyle w:val="3"/>
                              <w:spacing w:line="276" w:lineRule="auto"/>
                              <w:rPr>
                                <w:rFonts w:ascii="Times New Roman" w:hAnsi="Times New Roman"/>
                                <w:bCs/>
                                <w:sz w:val="48"/>
                                <w:szCs w:val="48"/>
                              </w:rPr>
                            </w:pPr>
                            <w:bookmarkStart w:id="745" w:name="_Toc169174220"/>
                            <w:r w:rsidRPr="00630E21">
                              <w:rPr>
                                <w:rFonts w:ascii="Times New Roman" w:hAnsi="Times New Roman"/>
                                <w:bCs/>
                                <w:sz w:val="48"/>
                                <w:szCs w:val="48"/>
                              </w:rPr>
                              <w:t>ДИПЛОМНА РОБОТА</w:t>
                            </w:r>
                            <w:bookmarkEnd w:id="745"/>
                          </w:p>
                          <w:p w14:paraId="3AE5776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0236558" w14:textId="77777777" w:rsidR="00A43AC3" w:rsidRPr="005E3013" w:rsidRDefault="00A43AC3" w:rsidP="00987998">
                            <w:pPr>
                              <w:pStyle w:val="2"/>
                              <w:spacing w:line="276" w:lineRule="auto"/>
                              <w:rPr>
                                <w:b w:val="0"/>
                                <w:bCs/>
                                <w:iCs/>
                                <w:sz w:val="48"/>
                                <w:szCs w:val="48"/>
                                <w:highlight w:val="yellow"/>
                              </w:rPr>
                            </w:pPr>
                            <w:bookmarkStart w:id="746" w:name="_Toc16917422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46"/>
                          </w:p>
                          <w:p w14:paraId="38F3A52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613AE3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C1081F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0580F0B" w14:textId="77777777" w:rsidR="00A43AC3" w:rsidRPr="00B1453A" w:rsidRDefault="00A43AC3" w:rsidP="00987998">
                            <w:pPr>
                              <w:jc w:val="center"/>
                              <w:rPr>
                                <w:rFonts w:ascii="Calibri" w:hAnsi="Calibri"/>
                                <w:sz w:val="36"/>
                                <w:szCs w:val="36"/>
                              </w:rPr>
                            </w:pPr>
                          </w:p>
                          <w:p w14:paraId="5D45F921" w14:textId="77777777" w:rsidR="00A43AC3" w:rsidRDefault="00A43AC3" w:rsidP="00987998">
                            <w:pPr>
                              <w:jc w:val="center"/>
                              <w:rPr>
                                <w:rFonts w:ascii="Times New Roman CYR" w:hAnsi="Times New Roman CYR" w:cs="Times New Roman CYR"/>
                                <w:sz w:val="36"/>
                                <w:szCs w:val="36"/>
                              </w:rPr>
                            </w:pPr>
                          </w:p>
                          <w:p w14:paraId="6073428D" w14:textId="77777777" w:rsidR="00A43AC3" w:rsidRDefault="00A43AC3"/>
                          <w:p w14:paraId="40CCF3B7" w14:textId="77777777" w:rsidR="00A43AC3" w:rsidRPr="00630E21" w:rsidRDefault="00A43AC3" w:rsidP="00987998">
                            <w:pPr>
                              <w:pStyle w:val="3"/>
                              <w:spacing w:line="276" w:lineRule="auto"/>
                              <w:rPr>
                                <w:rFonts w:ascii="Times New Roman" w:hAnsi="Times New Roman"/>
                                <w:bCs/>
                                <w:sz w:val="48"/>
                                <w:szCs w:val="48"/>
                              </w:rPr>
                            </w:pPr>
                            <w:bookmarkStart w:id="747" w:name="_Toc169174222"/>
                            <w:r w:rsidRPr="00630E21">
                              <w:rPr>
                                <w:rFonts w:ascii="Times New Roman" w:hAnsi="Times New Roman"/>
                                <w:bCs/>
                                <w:sz w:val="48"/>
                                <w:szCs w:val="48"/>
                              </w:rPr>
                              <w:t>ДИПЛОМНА РОБОТА</w:t>
                            </w:r>
                            <w:bookmarkEnd w:id="747"/>
                          </w:p>
                          <w:p w14:paraId="11AE7AD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DAA5467" w14:textId="77777777" w:rsidR="00A43AC3" w:rsidRPr="005E3013" w:rsidRDefault="00A43AC3" w:rsidP="00987998">
                            <w:pPr>
                              <w:pStyle w:val="2"/>
                              <w:spacing w:line="276" w:lineRule="auto"/>
                              <w:rPr>
                                <w:b w:val="0"/>
                                <w:bCs/>
                                <w:iCs/>
                                <w:sz w:val="48"/>
                                <w:szCs w:val="48"/>
                                <w:highlight w:val="yellow"/>
                              </w:rPr>
                            </w:pPr>
                            <w:bookmarkStart w:id="748" w:name="_Toc16917422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48"/>
                          </w:p>
                          <w:p w14:paraId="3A74E14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0F2AC4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8C7A03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D5B47CF" w14:textId="77777777" w:rsidR="00A43AC3" w:rsidRPr="00B1453A" w:rsidRDefault="00A43AC3" w:rsidP="00987998">
                            <w:pPr>
                              <w:jc w:val="center"/>
                              <w:rPr>
                                <w:rFonts w:ascii="Calibri" w:hAnsi="Calibri"/>
                                <w:sz w:val="36"/>
                                <w:szCs w:val="36"/>
                              </w:rPr>
                            </w:pPr>
                          </w:p>
                          <w:p w14:paraId="41DEAF82" w14:textId="77777777" w:rsidR="00A43AC3" w:rsidRDefault="00A43AC3" w:rsidP="00987998">
                            <w:pPr>
                              <w:jc w:val="center"/>
                              <w:rPr>
                                <w:rFonts w:ascii="Times New Roman CYR" w:hAnsi="Times New Roman CYR" w:cs="Times New Roman CYR"/>
                                <w:sz w:val="36"/>
                                <w:szCs w:val="36"/>
                              </w:rPr>
                            </w:pPr>
                          </w:p>
                          <w:p w14:paraId="16FFE9DE" w14:textId="77777777" w:rsidR="00A43AC3" w:rsidRDefault="00A43AC3"/>
                          <w:p w14:paraId="72BBA2BE" w14:textId="77777777" w:rsidR="00A43AC3" w:rsidRPr="00630E21" w:rsidRDefault="00A43AC3" w:rsidP="00987998">
                            <w:pPr>
                              <w:pStyle w:val="3"/>
                              <w:spacing w:line="276" w:lineRule="auto"/>
                              <w:rPr>
                                <w:rFonts w:ascii="Times New Roman" w:hAnsi="Times New Roman"/>
                                <w:bCs/>
                                <w:sz w:val="48"/>
                                <w:szCs w:val="48"/>
                              </w:rPr>
                            </w:pPr>
                            <w:bookmarkStart w:id="749" w:name="_Toc169174224"/>
                            <w:r w:rsidRPr="00630E21">
                              <w:rPr>
                                <w:rFonts w:ascii="Times New Roman" w:hAnsi="Times New Roman"/>
                                <w:bCs/>
                                <w:sz w:val="48"/>
                                <w:szCs w:val="48"/>
                              </w:rPr>
                              <w:t>ДИПЛОМНА РОБОТА</w:t>
                            </w:r>
                            <w:bookmarkEnd w:id="749"/>
                          </w:p>
                          <w:p w14:paraId="235F3C9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7A490E0" w14:textId="77777777" w:rsidR="00A43AC3" w:rsidRPr="005E3013" w:rsidRDefault="00A43AC3" w:rsidP="00987998">
                            <w:pPr>
                              <w:pStyle w:val="2"/>
                              <w:spacing w:line="276" w:lineRule="auto"/>
                              <w:rPr>
                                <w:b w:val="0"/>
                                <w:bCs/>
                                <w:iCs/>
                                <w:sz w:val="48"/>
                                <w:szCs w:val="48"/>
                                <w:highlight w:val="yellow"/>
                              </w:rPr>
                            </w:pPr>
                            <w:bookmarkStart w:id="750" w:name="_Toc16917422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50"/>
                          </w:p>
                          <w:p w14:paraId="1F56AC4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B1CF86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171D5D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7248354" w14:textId="77777777" w:rsidR="00A43AC3" w:rsidRPr="00B1453A" w:rsidRDefault="00A43AC3" w:rsidP="00987998">
                            <w:pPr>
                              <w:jc w:val="center"/>
                              <w:rPr>
                                <w:rFonts w:ascii="Calibri" w:hAnsi="Calibri"/>
                                <w:sz w:val="36"/>
                                <w:szCs w:val="36"/>
                              </w:rPr>
                            </w:pPr>
                          </w:p>
                          <w:p w14:paraId="1ECEDD2C" w14:textId="77777777" w:rsidR="00A43AC3" w:rsidRDefault="00A43AC3" w:rsidP="00987998">
                            <w:pPr>
                              <w:jc w:val="center"/>
                              <w:rPr>
                                <w:rFonts w:ascii="Times New Roman CYR" w:hAnsi="Times New Roman CYR" w:cs="Times New Roman CYR"/>
                                <w:sz w:val="36"/>
                                <w:szCs w:val="36"/>
                              </w:rPr>
                            </w:pPr>
                          </w:p>
                          <w:p w14:paraId="0107B40C" w14:textId="77777777" w:rsidR="00A43AC3" w:rsidRDefault="00A43AC3"/>
                          <w:p w14:paraId="1F92DE08" w14:textId="77777777" w:rsidR="00A43AC3" w:rsidRPr="00630E21" w:rsidRDefault="00A43AC3" w:rsidP="00987998">
                            <w:pPr>
                              <w:pStyle w:val="3"/>
                              <w:spacing w:line="276" w:lineRule="auto"/>
                              <w:rPr>
                                <w:rFonts w:ascii="Times New Roman" w:hAnsi="Times New Roman"/>
                                <w:bCs/>
                                <w:sz w:val="48"/>
                                <w:szCs w:val="48"/>
                              </w:rPr>
                            </w:pPr>
                            <w:bookmarkStart w:id="751" w:name="_Toc169174226"/>
                            <w:r w:rsidRPr="00630E21">
                              <w:rPr>
                                <w:rFonts w:ascii="Times New Roman" w:hAnsi="Times New Roman"/>
                                <w:bCs/>
                                <w:sz w:val="48"/>
                                <w:szCs w:val="48"/>
                              </w:rPr>
                              <w:t>ДИПЛОМНА РОБОТА</w:t>
                            </w:r>
                            <w:bookmarkEnd w:id="751"/>
                          </w:p>
                          <w:p w14:paraId="605C947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AB76ADF" w14:textId="77777777" w:rsidR="00A43AC3" w:rsidRPr="005E3013" w:rsidRDefault="00A43AC3" w:rsidP="00987998">
                            <w:pPr>
                              <w:pStyle w:val="2"/>
                              <w:spacing w:line="276" w:lineRule="auto"/>
                              <w:rPr>
                                <w:b w:val="0"/>
                                <w:bCs/>
                                <w:iCs/>
                                <w:sz w:val="48"/>
                                <w:szCs w:val="48"/>
                                <w:highlight w:val="yellow"/>
                              </w:rPr>
                            </w:pPr>
                            <w:bookmarkStart w:id="752" w:name="_Toc16917422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52"/>
                          </w:p>
                          <w:p w14:paraId="498BD33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432B58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86ADFF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7201F51" w14:textId="77777777" w:rsidR="00A43AC3" w:rsidRPr="00B1453A" w:rsidRDefault="00A43AC3" w:rsidP="00987998">
                            <w:pPr>
                              <w:jc w:val="center"/>
                              <w:rPr>
                                <w:rFonts w:ascii="Calibri" w:hAnsi="Calibri"/>
                                <w:sz w:val="36"/>
                                <w:szCs w:val="36"/>
                              </w:rPr>
                            </w:pPr>
                          </w:p>
                          <w:p w14:paraId="665E2CA2" w14:textId="77777777" w:rsidR="00A43AC3" w:rsidRDefault="00A43AC3" w:rsidP="00987998">
                            <w:pPr>
                              <w:jc w:val="center"/>
                              <w:rPr>
                                <w:rFonts w:ascii="Times New Roman CYR" w:hAnsi="Times New Roman CYR" w:cs="Times New Roman CYR"/>
                                <w:sz w:val="36"/>
                                <w:szCs w:val="36"/>
                              </w:rPr>
                            </w:pPr>
                          </w:p>
                          <w:p w14:paraId="45E32442" w14:textId="77777777" w:rsidR="00A43AC3" w:rsidRDefault="00A43AC3"/>
                          <w:p w14:paraId="35F2D6E9" w14:textId="77777777" w:rsidR="00A43AC3" w:rsidRPr="00630E21" w:rsidRDefault="00A43AC3" w:rsidP="00987998">
                            <w:pPr>
                              <w:pStyle w:val="3"/>
                              <w:spacing w:line="276" w:lineRule="auto"/>
                              <w:rPr>
                                <w:rFonts w:ascii="Times New Roman" w:hAnsi="Times New Roman"/>
                                <w:bCs/>
                                <w:sz w:val="48"/>
                                <w:szCs w:val="48"/>
                              </w:rPr>
                            </w:pPr>
                            <w:bookmarkStart w:id="753" w:name="_Toc169174228"/>
                            <w:r w:rsidRPr="00630E21">
                              <w:rPr>
                                <w:rFonts w:ascii="Times New Roman" w:hAnsi="Times New Roman"/>
                                <w:bCs/>
                                <w:sz w:val="48"/>
                                <w:szCs w:val="48"/>
                              </w:rPr>
                              <w:t>ДИПЛОМНА РОБОТА</w:t>
                            </w:r>
                            <w:bookmarkEnd w:id="753"/>
                          </w:p>
                          <w:p w14:paraId="402B87C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105B789" w14:textId="77777777" w:rsidR="00A43AC3" w:rsidRPr="005E3013" w:rsidRDefault="00A43AC3" w:rsidP="00987998">
                            <w:pPr>
                              <w:pStyle w:val="2"/>
                              <w:spacing w:line="276" w:lineRule="auto"/>
                              <w:rPr>
                                <w:b w:val="0"/>
                                <w:bCs/>
                                <w:iCs/>
                                <w:sz w:val="48"/>
                                <w:szCs w:val="48"/>
                                <w:highlight w:val="yellow"/>
                              </w:rPr>
                            </w:pPr>
                            <w:bookmarkStart w:id="754" w:name="_Toc16917422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54"/>
                          </w:p>
                          <w:p w14:paraId="335EEA7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B55E66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975752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A1B6028" w14:textId="77777777" w:rsidR="00A43AC3" w:rsidRPr="00B1453A" w:rsidRDefault="00A43AC3" w:rsidP="00987998">
                            <w:pPr>
                              <w:jc w:val="center"/>
                              <w:rPr>
                                <w:rFonts w:ascii="Calibri" w:hAnsi="Calibri"/>
                                <w:sz w:val="36"/>
                                <w:szCs w:val="36"/>
                              </w:rPr>
                            </w:pPr>
                          </w:p>
                          <w:p w14:paraId="0744D153" w14:textId="77777777" w:rsidR="00A43AC3" w:rsidRDefault="00A43AC3" w:rsidP="00987998">
                            <w:pPr>
                              <w:jc w:val="center"/>
                              <w:rPr>
                                <w:rFonts w:ascii="Times New Roman CYR" w:hAnsi="Times New Roman CYR" w:cs="Times New Roman CYR"/>
                                <w:sz w:val="36"/>
                                <w:szCs w:val="36"/>
                              </w:rPr>
                            </w:pPr>
                          </w:p>
                          <w:p w14:paraId="761F1B1D" w14:textId="77777777" w:rsidR="00A43AC3" w:rsidRDefault="00A43AC3"/>
                          <w:p w14:paraId="2260300F" w14:textId="77777777" w:rsidR="00A43AC3" w:rsidRPr="00630E21" w:rsidRDefault="00A43AC3" w:rsidP="00987998">
                            <w:pPr>
                              <w:pStyle w:val="3"/>
                              <w:spacing w:line="276" w:lineRule="auto"/>
                              <w:rPr>
                                <w:rFonts w:ascii="Times New Roman" w:hAnsi="Times New Roman"/>
                                <w:bCs/>
                                <w:sz w:val="48"/>
                                <w:szCs w:val="48"/>
                              </w:rPr>
                            </w:pPr>
                            <w:bookmarkStart w:id="755" w:name="_Toc169174230"/>
                            <w:r w:rsidRPr="00630E21">
                              <w:rPr>
                                <w:rFonts w:ascii="Times New Roman" w:hAnsi="Times New Roman"/>
                                <w:bCs/>
                                <w:sz w:val="48"/>
                                <w:szCs w:val="48"/>
                              </w:rPr>
                              <w:t>ДИПЛОМНА РОБОТА</w:t>
                            </w:r>
                            <w:bookmarkEnd w:id="755"/>
                          </w:p>
                          <w:p w14:paraId="5F20612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83AF2DF" w14:textId="77777777" w:rsidR="00A43AC3" w:rsidRPr="005E3013" w:rsidRDefault="00A43AC3" w:rsidP="00987998">
                            <w:pPr>
                              <w:pStyle w:val="2"/>
                              <w:spacing w:line="276" w:lineRule="auto"/>
                              <w:rPr>
                                <w:b w:val="0"/>
                                <w:bCs/>
                                <w:iCs/>
                                <w:sz w:val="48"/>
                                <w:szCs w:val="48"/>
                                <w:highlight w:val="yellow"/>
                              </w:rPr>
                            </w:pPr>
                            <w:bookmarkStart w:id="756" w:name="_Toc16917423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56"/>
                          </w:p>
                          <w:p w14:paraId="0884449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547CD7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EA11C3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5C3BA8D" w14:textId="77777777" w:rsidR="00A43AC3" w:rsidRPr="00B1453A" w:rsidRDefault="00A43AC3" w:rsidP="00987998">
                            <w:pPr>
                              <w:jc w:val="center"/>
                              <w:rPr>
                                <w:rFonts w:ascii="Calibri" w:hAnsi="Calibri"/>
                                <w:sz w:val="36"/>
                                <w:szCs w:val="36"/>
                              </w:rPr>
                            </w:pPr>
                          </w:p>
                          <w:p w14:paraId="00D88DE4" w14:textId="77777777" w:rsidR="00A43AC3" w:rsidRDefault="00A43AC3" w:rsidP="00987998">
                            <w:pPr>
                              <w:jc w:val="center"/>
                              <w:rPr>
                                <w:rFonts w:ascii="Times New Roman CYR" w:hAnsi="Times New Roman CYR" w:cs="Times New Roman CYR"/>
                                <w:sz w:val="36"/>
                                <w:szCs w:val="36"/>
                              </w:rPr>
                            </w:pPr>
                          </w:p>
                          <w:p w14:paraId="0EC80F11" w14:textId="77777777" w:rsidR="00A43AC3" w:rsidRDefault="00A43AC3"/>
                          <w:p w14:paraId="2BF6AB3D" w14:textId="77777777" w:rsidR="000658DF" w:rsidRPr="003A41B8" w:rsidRDefault="000658DF" w:rsidP="000658DF">
                            <w:pPr>
                              <w:pStyle w:val="3"/>
                              <w:spacing w:line="300" w:lineRule="auto"/>
                              <w:rPr>
                                <w:rFonts w:ascii="Times New Roman CYR" w:hAnsi="Times New Roman CYR"/>
                                <w:i/>
                                <w:iCs/>
                                <w:sz w:val="44"/>
                                <w:szCs w:val="44"/>
                              </w:rPr>
                            </w:pPr>
                            <w:bookmarkStart w:id="757" w:name="_Toc169174232"/>
                            <w:r w:rsidRPr="003A41B8">
                              <w:rPr>
                                <w:rFonts w:ascii="Times New Roman CYR" w:hAnsi="Times New Roman CYR"/>
                                <w:i/>
                                <w:iCs/>
                                <w:sz w:val="44"/>
                                <w:szCs w:val="44"/>
                              </w:rPr>
                              <w:t>ДИПЛОМНА РОБОТА БАКАЛАВРА</w:t>
                            </w:r>
                            <w:bookmarkEnd w:id="757"/>
                            <w:r w:rsidRPr="003A41B8">
                              <w:rPr>
                                <w:rFonts w:ascii="Times New Roman CYR" w:hAnsi="Times New Roman CYR"/>
                                <w:i/>
                                <w:iCs/>
                                <w:sz w:val="44"/>
                                <w:szCs w:val="44"/>
                              </w:rPr>
                              <w:t xml:space="preserve"> </w:t>
                            </w:r>
                          </w:p>
                          <w:p w14:paraId="3113FAA5" w14:textId="77777777" w:rsidR="000658DF" w:rsidRPr="000D3135" w:rsidRDefault="000658DF" w:rsidP="000658DF">
                            <w:pPr>
                              <w:pStyle w:val="2"/>
                              <w:spacing w:line="300" w:lineRule="auto"/>
                              <w:rPr>
                                <w:rFonts w:ascii="Times New Roman CYR" w:hAnsi="Times New Roman CYR"/>
                                <w:b w:val="0"/>
                                <w:sz w:val="44"/>
                                <w:szCs w:val="44"/>
                              </w:rPr>
                            </w:pPr>
                            <w:bookmarkStart w:id="758" w:name="_Toc169174233"/>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758"/>
                          </w:p>
                          <w:p w14:paraId="668365F7"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59EBAB01"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410C27AB" w14:textId="77777777" w:rsidR="000658DF" w:rsidRPr="000D3135" w:rsidRDefault="000658DF" w:rsidP="000658DF">
                            <w:pPr>
                              <w:spacing w:line="300" w:lineRule="auto"/>
                              <w:jc w:val="center"/>
                              <w:rPr>
                                <w:b/>
                                <w:lang w:val="uk-UA"/>
                              </w:rPr>
                            </w:pPr>
                          </w:p>
                          <w:p w14:paraId="0A5AB0F4"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54432E59" w14:textId="77777777" w:rsidR="00A43AC3" w:rsidRPr="00B1453A" w:rsidRDefault="00A43AC3" w:rsidP="00987998">
                            <w:pPr>
                              <w:jc w:val="center"/>
                              <w:rPr>
                                <w:rFonts w:ascii="Calibri" w:hAnsi="Calibri"/>
                                <w:sz w:val="36"/>
                                <w:szCs w:val="36"/>
                              </w:rPr>
                            </w:pPr>
                          </w:p>
                          <w:p w14:paraId="3055DE88" w14:textId="77777777" w:rsidR="00A43AC3" w:rsidRDefault="00A43AC3" w:rsidP="00987998">
                            <w:pPr>
                              <w:jc w:val="center"/>
                              <w:rPr>
                                <w:rFonts w:ascii="Times New Roman CYR" w:hAnsi="Times New Roman CYR" w:cs="Times New Roman CYR"/>
                                <w:sz w:val="36"/>
                                <w:szCs w:val="36"/>
                              </w:rPr>
                            </w:pPr>
                          </w:p>
                          <w:p w14:paraId="6946C4D8" w14:textId="77777777" w:rsidR="00A43AC3" w:rsidRDefault="00A43AC3"/>
                          <w:p w14:paraId="5AFA9092" w14:textId="77777777" w:rsidR="00A43AC3" w:rsidRPr="00630E21" w:rsidRDefault="00A43AC3" w:rsidP="00987998">
                            <w:pPr>
                              <w:pStyle w:val="3"/>
                              <w:spacing w:line="276" w:lineRule="auto"/>
                              <w:rPr>
                                <w:rFonts w:ascii="Times New Roman" w:hAnsi="Times New Roman"/>
                                <w:bCs/>
                                <w:sz w:val="48"/>
                                <w:szCs w:val="48"/>
                              </w:rPr>
                            </w:pPr>
                            <w:bookmarkStart w:id="759" w:name="_Toc169174234"/>
                            <w:r w:rsidRPr="00630E21">
                              <w:rPr>
                                <w:rFonts w:ascii="Times New Roman" w:hAnsi="Times New Roman"/>
                                <w:bCs/>
                                <w:sz w:val="48"/>
                                <w:szCs w:val="48"/>
                              </w:rPr>
                              <w:t>ДИПЛОМНА РОБОТА</w:t>
                            </w:r>
                            <w:bookmarkEnd w:id="759"/>
                          </w:p>
                          <w:p w14:paraId="598925C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D7B1CFB" w14:textId="77777777" w:rsidR="00A43AC3" w:rsidRPr="005E3013" w:rsidRDefault="00A43AC3" w:rsidP="00987998">
                            <w:pPr>
                              <w:pStyle w:val="2"/>
                              <w:spacing w:line="276" w:lineRule="auto"/>
                              <w:rPr>
                                <w:b w:val="0"/>
                                <w:bCs/>
                                <w:iCs/>
                                <w:sz w:val="48"/>
                                <w:szCs w:val="48"/>
                                <w:highlight w:val="yellow"/>
                              </w:rPr>
                            </w:pPr>
                            <w:bookmarkStart w:id="760" w:name="_Toc16917423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60"/>
                          </w:p>
                          <w:p w14:paraId="7713B34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9D1B2C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CC4BCF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290F696" w14:textId="77777777" w:rsidR="00A43AC3" w:rsidRPr="00B1453A" w:rsidRDefault="00A43AC3" w:rsidP="00987998">
                            <w:pPr>
                              <w:jc w:val="center"/>
                              <w:rPr>
                                <w:rFonts w:ascii="Calibri" w:hAnsi="Calibri"/>
                                <w:sz w:val="36"/>
                                <w:szCs w:val="36"/>
                              </w:rPr>
                            </w:pPr>
                          </w:p>
                          <w:p w14:paraId="3E50C98F" w14:textId="77777777" w:rsidR="00A43AC3" w:rsidRDefault="00A43AC3" w:rsidP="00987998">
                            <w:pPr>
                              <w:jc w:val="center"/>
                              <w:rPr>
                                <w:rFonts w:ascii="Times New Roman CYR" w:hAnsi="Times New Roman CYR" w:cs="Times New Roman CYR"/>
                                <w:sz w:val="36"/>
                                <w:szCs w:val="36"/>
                              </w:rPr>
                            </w:pPr>
                          </w:p>
                          <w:p w14:paraId="3C515089" w14:textId="77777777" w:rsidR="00A43AC3" w:rsidRDefault="00A43AC3"/>
                          <w:p w14:paraId="168B6C97" w14:textId="77777777" w:rsidR="00A43AC3" w:rsidRPr="00630E21" w:rsidRDefault="00A43AC3" w:rsidP="00987998">
                            <w:pPr>
                              <w:pStyle w:val="3"/>
                              <w:spacing w:line="276" w:lineRule="auto"/>
                              <w:rPr>
                                <w:rFonts w:ascii="Times New Roman" w:hAnsi="Times New Roman"/>
                                <w:bCs/>
                                <w:sz w:val="48"/>
                                <w:szCs w:val="48"/>
                              </w:rPr>
                            </w:pPr>
                            <w:bookmarkStart w:id="761" w:name="_Toc169174236"/>
                            <w:r w:rsidRPr="00630E21">
                              <w:rPr>
                                <w:rFonts w:ascii="Times New Roman" w:hAnsi="Times New Roman"/>
                                <w:bCs/>
                                <w:sz w:val="48"/>
                                <w:szCs w:val="48"/>
                              </w:rPr>
                              <w:t>ДИПЛОМНА РОБОТА</w:t>
                            </w:r>
                            <w:bookmarkEnd w:id="761"/>
                          </w:p>
                          <w:p w14:paraId="7DD1A80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F2735AE" w14:textId="77777777" w:rsidR="00A43AC3" w:rsidRPr="005E3013" w:rsidRDefault="00A43AC3" w:rsidP="00987998">
                            <w:pPr>
                              <w:pStyle w:val="2"/>
                              <w:spacing w:line="276" w:lineRule="auto"/>
                              <w:rPr>
                                <w:b w:val="0"/>
                                <w:bCs/>
                                <w:iCs/>
                                <w:sz w:val="48"/>
                                <w:szCs w:val="48"/>
                                <w:highlight w:val="yellow"/>
                              </w:rPr>
                            </w:pPr>
                            <w:bookmarkStart w:id="762" w:name="_Toc16917423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62"/>
                          </w:p>
                          <w:p w14:paraId="4E43563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84F352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1B6E35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03CA06E" w14:textId="77777777" w:rsidR="00A43AC3" w:rsidRPr="00B1453A" w:rsidRDefault="00A43AC3" w:rsidP="00987998">
                            <w:pPr>
                              <w:jc w:val="center"/>
                              <w:rPr>
                                <w:rFonts w:ascii="Calibri" w:hAnsi="Calibri"/>
                                <w:sz w:val="36"/>
                                <w:szCs w:val="36"/>
                              </w:rPr>
                            </w:pPr>
                          </w:p>
                          <w:p w14:paraId="70E3604B" w14:textId="77777777" w:rsidR="00A43AC3" w:rsidRDefault="00A43AC3" w:rsidP="00987998">
                            <w:pPr>
                              <w:jc w:val="center"/>
                              <w:rPr>
                                <w:rFonts w:ascii="Times New Roman CYR" w:hAnsi="Times New Roman CYR" w:cs="Times New Roman CYR"/>
                                <w:sz w:val="36"/>
                                <w:szCs w:val="36"/>
                              </w:rPr>
                            </w:pPr>
                          </w:p>
                          <w:p w14:paraId="5DF21042" w14:textId="77777777" w:rsidR="00A43AC3" w:rsidRDefault="00A43AC3"/>
                          <w:p w14:paraId="2A66AD49" w14:textId="77777777" w:rsidR="00A43AC3" w:rsidRPr="00630E21" w:rsidRDefault="00A43AC3" w:rsidP="00987998">
                            <w:pPr>
                              <w:pStyle w:val="3"/>
                              <w:spacing w:line="276" w:lineRule="auto"/>
                              <w:rPr>
                                <w:rFonts w:ascii="Times New Roman" w:hAnsi="Times New Roman"/>
                                <w:bCs/>
                                <w:sz w:val="48"/>
                                <w:szCs w:val="48"/>
                              </w:rPr>
                            </w:pPr>
                            <w:bookmarkStart w:id="763" w:name="_Toc169174238"/>
                            <w:r w:rsidRPr="00630E21">
                              <w:rPr>
                                <w:rFonts w:ascii="Times New Roman" w:hAnsi="Times New Roman"/>
                                <w:bCs/>
                                <w:sz w:val="48"/>
                                <w:szCs w:val="48"/>
                              </w:rPr>
                              <w:t>ДИПЛОМНА РОБОТА</w:t>
                            </w:r>
                            <w:bookmarkEnd w:id="763"/>
                          </w:p>
                          <w:p w14:paraId="4012A64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681ED0D" w14:textId="77777777" w:rsidR="00A43AC3" w:rsidRPr="005E3013" w:rsidRDefault="00A43AC3" w:rsidP="00987998">
                            <w:pPr>
                              <w:pStyle w:val="2"/>
                              <w:spacing w:line="276" w:lineRule="auto"/>
                              <w:rPr>
                                <w:b w:val="0"/>
                                <w:bCs/>
                                <w:iCs/>
                                <w:sz w:val="48"/>
                                <w:szCs w:val="48"/>
                                <w:highlight w:val="yellow"/>
                              </w:rPr>
                            </w:pPr>
                            <w:bookmarkStart w:id="764" w:name="_Toc16917423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64"/>
                          </w:p>
                          <w:p w14:paraId="616FDDD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B9E844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B46803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AB0F287" w14:textId="77777777" w:rsidR="00A43AC3" w:rsidRPr="00B1453A" w:rsidRDefault="00A43AC3" w:rsidP="00987998">
                            <w:pPr>
                              <w:jc w:val="center"/>
                              <w:rPr>
                                <w:rFonts w:ascii="Calibri" w:hAnsi="Calibri"/>
                                <w:sz w:val="36"/>
                                <w:szCs w:val="36"/>
                              </w:rPr>
                            </w:pPr>
                          </w:p>
                          <w:p w14:paraId="01550242" w14:textId="77777777" w:rsidR="00A43AC3" w:rsidRDefault="00A43AC3" w:rsidP="00987998">
                            <w:pPr>
                              <w:jc w:val="center"/>
                              <w:rPr>
                                <w:rFonts w:ascii="Times New Roman CYR" w:hAnsi="Times New Roman CYR" w:cs="Times New Roman CYR"/>
                                <w:sz w:val="36"/>
                                <w:szCs w:val="36"/>
                              </w:rPr>
                            </w:pPr>
                          </w:p>
                          <w:p w14:paraId="35444FF4" w14:textId="77777777" w:rsidR="00A43AC3" w:rsidRDefault="00A43AC3"/>
                          <w:p w14:paraId="18BC2367" w14:textId="77777777" w:rsidR="00A43AC3" w:rsidRPr="00630E21" w:rsidRDefault="00A43AC3" w:rsidP="00987998">
                            <w:pPr>
                              <w:pStyle w:val="3"/>
                              <w:spacing w:line="276" w:lineRule="auto"/>
                              <w:rPr>
                                <w:rFonts w:ascii="Times New Roman" w:hAnsi="Times New Roman"/>
                                <w:bCs/>
                                <w:sz w:val="48"/>
                                <w:szCs w:val="48"/>
                              </w:rPr>
                            </w:pPr>
                            <w:bookmarkStart w:id="765" w:name="_Toc169174240"/>
                            <w:r w:rsidRPr="00630E21">
                              <w:rPr>
                                <w:rFonts w:ascii="Times New Roman" w:hAnsi="Times New Roman"/>
                                <w:bCs/>
                                <w:sz w:val="48"/>
                                <w:szCs w:val="48"/>
                              </w:rPr>
                              <w:t>ДИПЛОМНА РОБОТА</w:t>
                            </w:r>
                            <w:bookmarkEnd w:id="765"/>
                          </w:p>
                          <w:p w14:paraId="04A6EAA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2846AF6" w14:textId="77777777" w:rsidR="00A43AC3" w:rsidRPr="005E3013" w:rsidRDefault="00A43AC3" w:rsidP="00987998">
                            <w:pPr>
                              <w:pStyle w:val="2"/>
                              <w:spacing w:line="276" w:lineRule="auto"/>
                              <w:rPr>
                                <w:b w:val="0"/>
                                <w:bCs/>
                                <w:iCs/>
                                <w:sz w:val="48"/>
                                <w:szCs w:val="48"/>
                                <w:highlight w:val="yellow"/>
                              </w:rPr>
                            </w:pPr>
                            <w:bookmarkStart w:id="766" w:name="_Toc16917424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66"/>
                          </w:p>
                          <w:p w14:paraId="7D08253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C896A6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EC35CA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7C6B389" w14:textId="77777777" w:rsidR="00A43AC3" w:rsidRPr="00B1453A" w:rsidRDefault="00A43AC3" w:rsidP="00987998">
                            <w:pPr>
                              <w:jc w:val="center"/>
                              <w:rPr>
                                <w:rFonts w:ascii="Calibri" w:hAnsi="Calibri"/>
                                <w:sz w:val="36"/>
                                <w:szCs w:val="36"/>
                              </w:rPr>
                            </w:pPr>
                          </w:p>
                          <w:p w14:paraId="0CE2573B" w14:textId="77777777" w:rsidR="00A43AC3" w:rsidRDefault="00A43AC3" w:rsidP="00987998">
                            <w:pPr>
                              <w:jc w:val="center"/>
                              <w:rPr>
                                <w:rFonts w:ascii="Times New Roman CYR" w:hAnsi="Times New Roman CYR" w:cs="Times New Roman CYR"/>
                                <w:sz w:val="36"/>
                                <w:szCs w:val="36"/>
                              </w:rPr>
                            </w:pPr>
                          </w:p>
                          <w:p w14:paraId="62391858" w14:textId="77777777" w:rsidR="00A43AC3" w:rsidRDefault="00A43AC3"/>
                          <w:p w14:paraId="4367E4B9" w14:textId="77777777" w:rsidR="00A43AC3" w:rsidRPr="00630E21" w:rsidRDefault="00A43AC3" w:rsidP="00987998">
                            <w:pPr>
                              <w:pStyle w:val="3"/>
                              <w:spacing w:line="276" w:lineRule="auto"/>
                              <w:rPr>
                                <w:rFonts w:ascii="Times New Roman" w:hAnsi="Times New Roman"/>
                                <w:bCs/>
                                <w:sz w:val="48"/>
                                <w:szCs w:val="48"/>
                              </w:rPr>
                            </w:pPr>
                            <w:bookmarkStart w:id="767" w:name="_Toc169174242"/>
                            <w:r w:rsidRPr="00630E21">
                              <w:rPr>
                                <w:rFonts w:ascii="Times New Roman" w:hAnsi="Times New Roman"/>
                                <w:bCs/>
                                <w:sz w:val="48"/>
                                <w:szCs w:val="48"/>
                              </w:rPr>
                              <w:t>ДИПЛОМНА РОБОТА</w:t>
                            </w:r>
                            <w:bookmarkEnd w:id="767"/>
                          </w:p>
                          <w:p w14:paraId="03BE779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CFF4C73" w14:textId="77777777" w:rsidR="00A43AC3" w:rsidRPr="005E3013" w:rsidRDefault="00A43AC3" w:rsidP="00987998">
                            <w:pPr>
                              <w:pStyle w:val="2"/>
                              <w:spacing w:line="276" w:lineRule="auto"/>
                              <w:rPr>
                                <w:b w:val="0"/>
                                <w:bCs/>
                                <w:iCs/>
                                <w:sz w:val="48"/>
                                <w:szCs w:val="48"/>
                                <w:highlight w:val="yellow"/>
                              </w:rPr>
                            </w:pPr>
                            <w:bookmarkStart w:id="768" w:name="_Toc16917424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68"/>
                          </w:p>
                          <w:p w14:paraId="2924BB2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12BDBA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A96300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EBDED70" w14:textId="77777777" w:rsidR="00A43AC3" w:rsidRPr="00B1453A" w:rsidRDefault="00A43AC3" w:rsidP="00987998">
                            <w:pPr>
                              <w:jc w:val="center"/>
                              <w:rPr>
                                <w:rFonts w:ascii="Calibri" w:hAnsi="Calibri"/>
                                <w:sz w:val="36"/>
                                <w:szCs w:val="36"/>
                              </w:rPr>
                            </w:pPr>
                          </w:p>
                          <w:p w14:paraId="174AC60F" w14:textId="77777777" w:rsidR="00A43AC3" w:rsidRDefault="00A43AC3" w:rsidP="00987998">
                            <w:pPr>
                              <w:jc w:val="center"/>
                              <w:rPr>
                                <w:rFonts w:ascii="Times New Roman CYR" w:hAnsi="Times New Roman CYR" w:cs="Times New Roman CYR"/>
                                <w:sz w:val="36"/>
                                <w:szCs w:val="36"/>
                              </w:rPr>
                            </w:pPr>
                          </w:p>
                          <w:p w14:paraId="2A9CD982" w14:textId="77777777" w:rsidR="00A43AC3" w:rsidRDefault="00A43AC3"/>
                          <w:p w14:paraId="5E512292" w14:textId="77777777" w:rsidR="00A43AC3" w:rsidRPr="00630E21" w:rsidRDefault="00A43AC3" w:rsidP="00987998">
                            <w:pPr>
                              <w:pStyle w:val="3"/>
                              <w:spacing w:line="276" w:lineRule="auto"/>
                              <w:rPr>
                                <w:rFonts w:ascii="Times New Roman" w:hAnsi="Times New Roman"/>
                                <w:bCs/>
                                <w:sz w:val="48"/>
                                <w:szCs w:val="48"/>
                              </w:rPr>
                            </w:pPr>
                            <w:bookmarkStart w:id="769" w:name="_Toc169174244"/>
                            <w:r w:rsidRPr="00630E21">
                              <w:rPr>
                                <w:rFonts w:ascii="Times New Roman" w:hAnsi="Times New Roman"/>
                                <w:bCs/>
                                <w:sz w:val="48"/>
                                <w:szCs w:val="48"/>
                              </w:rPr>
                              <w:t>ДИПЛОМНА РОБОТА</w:t>
                            </w:r>
                            <w:bookmarkEnd w:id="769"/>
                          </w:p>
                          <w:p w14:paraId="69A82CC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3CAC427" w14:textId="77777777" w:rsidR="00A43AC3" w:rsidRPr="005E3013" w:rsidRDefault="00A43AC3" w:rsidP="00987998">
                            <w:pPr>
                              <w:pStyle w:val="2"/>
                              <w:spacing w:line="276" w:lineRule="auto"/>
                              <w:rPr>
                                <w:b w:val="0"/>
                                <w:bCs/>
                                <w:iCs/>
                                <w:sz w:val="48"/>
                                <w:szCs w:val="48"/>
                                <w:highlight w:val="yellow"/>
                              </w:rPr>
                            </w:pPr>
                            <w:bookmarkStart w:id="770" w:name="_Toc16917424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70"/>
                          </w:p>
                          <w:p w14:paraId="44D401A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4505CA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A00401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6A7E476" w14:textId="77777777" w:rsidR="00A43AC3" w:rsidRPr="00B1453A" w:rsidRDefault="00A43AC3" w:rsidP="00987998">
                            <w:pPr>
                              <w:jc w:val="center"/>
                              <w:rPr>
                                <w:rFonts w:ascii="Calibri" w:hAnsi="Calibri"/>
                                <w:sz w:val="36"/>
                                <w:szCs w:val="36"/>
                              </w:rPr>
                            </w:pPr>
                          </w:p>
                          <w:p w14:paraId="11F4537E" w14:textId="77777777" w:rsidR="00A43AC3" w:rsidRDefault="00A43AC3" w:rsidP="00987998">
                            <w:pPr>
                              <w:jc w:val="center"/>
                              <w:rPr>
                                <w:rFonts w:ascii="Times New Roman CYR" w:hAnsi="Times New Roman CYR" w:cs="Times New Roman CYR"/>
                                <w:sz w:val="36"/>
                                <w:szCs w:val="36"/>
                              </w:rPr>
                            </w:pPr>
                          </w:p>
                          <w:p w14:paraId="6533CD55" w14:textId="77777777" w:rsidR="00A43AC3" w:rsidRDefault="00A43AC3"/>
                          <w:p w14:paraId="0F591770" w14:textId="77777777" w:rsidR="00A43AC3" w:rsidRPr="00630E21" w:rsidRDefault="00A43AC3" w:rsidP="00987998">
                            <w:pPr>
                              <w:pStyle w:val="3"/>
                              <w:spacing w:line="276" w:lineRule="auto"/>
                              <w:rPr>
                                <w:rFonts w:ascii="Times New Roman" w:hAnsi="Times New Roman"/>
                                <w:bCs/>
                                <w:sz w:val="48"/>
                                <w:szCs w:val="48"/>
                              </w:rPr>
                            </w:pPr>
                            <w:bookmarkStart w:id="771" w:name="_Toc169174246"/>
                            <w:r w:rsidRPr="00630E21">
                              <w:rPr>
                                <w:rFonts w:ascii="Times New Roman" w:hAnsi="Times New Roman"/>
                                <w:bCs/>
                                <w:sz w:val="48"/>
                                <w:szCs w:val="48"/>
                              </w:rPr>
                              <w:t>ДИПЛОМНА РОБОТА</w:t>
                            </w:r>
                            <w:bookmarkEnd w:id="771"/>
                          </w:p>
                          <w:p w14:paraId="67E4EA3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3F95714" w14:textId="77777777" w:rsidR="00A43AC3" w:rsidRPr="005E3013" w:rsidRDefault="00A43AC3" w:rsidP="00987998">
                            <w:pPr>
                              <w:pStyle w:val="2"/>
                              <w:spacing w:line="276" w:lineRule="auto"/>
                              <w:rPr>
                                <w:b w:val="0"/>
                                <w:bCs/>
                                <w:iCs/>
                                <w:sz w:val="48"/>
                                <w:szCs w:val="48"/>
                                <w:highlight w:val="yellow"/>
                              </w:rPr>
                            </w:pPr>
                            <w:bookmarkStart w:id="772" w:name="_Toc16917424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72"/>
                          </w:p>
                          <w:p w14:paraId="1F8E8F1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B13D2E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28F8DB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83C611F" w14:textId="77777777" w:rsidR="00A43AC3" w:rsidRPr="00B1453A" w:rsidRDefault="00A43AC3" w:rsidP="00987998">
                            <w:pPr>
                              <w:jc w:val="center"/>
                              <w:rPr>
                                <w:rFonts w:ascii="Calibri" w:hAnsi="Calibri"/>
                                <w:sz w:val="36"/>
                                <w:szCs w:val="36"/>
                              </w:rPr>
                            </w:pPr>
                          </w:p>
                          <w:p w14:paraId="1F66D295" w14:textId="77777777" w:rsidR="00A43AC3" w:rsidRDefault="00A43AC3" w:rsidP="00987998">
                            <w:pPr>
                              <w:jc w:val="center"/>
                              <w:rPr>
                                <w:rFonts w:ascii="Times New Roman CYR" w:hAnsi="Times New Roman CYR" w:cs="Times New Roman CYR"/>
                                <w:sz w:val="36"/>
                                <w:szCs w:val="36"/>
                              </w:rPr>
                            </w:pPr>
                          </w:p>
                          <w:p w14:paraId="46A97353" w14:textId="77777777" w:rsidR="00A43AC3" w:rsidRDefault="00A43AC3"/>
                          <w:p w14:paraId="6DB9FEC8" w14:textId="77777777" w:rsidR="000658DF" w:rsidRPr="003A41B8" w:rsidRDefault="000658DF" w:rsidP="000658DF">
                            <w:pPr>
                              <w:pStyle w:val="3"/>
                              <w:spacing w:line="300" w:lineRule="auto"/>
                              <w:rPr>
                                <w:rFonts w:ascii="Times New Roman CYR" w:hAnsi="Times New Roman CYR"/>
                                <w:i/>
                                <w:iCs/>
                                <w:sz w:val="44"/>
                                <w:szCs w:val="44"/>
                              </w:rPr>
                            </w:pPr>
                            <w:bookmarkStart w:id="773" w:name="_Toc169174248"/>
                            <w:r w:rsidRPr="003A41B8">
                              <w:rPr>
                                <w:rFonts w:ascii="Times New Roman CYR" w:hAnsi="Times New Roman CYR"/>
                                <w:i/>
                                <w:iCs/>
                                <w:sz w:val="44"/>
                                <w:szCs w:val="44"/>
                              </w:rPr>
                              <w:t>ДИПЛОМНА РОБОТА БАКАЛАВРА</w:t>
                            </w:r>
                            <w:bookmarkEnd w:id="773"/>
                            <w:r w:rsidRPr="003A41B8">
                              <w:rPr>
                                <w:rFonts w:ascii="Times New Roman CYR" w:hAnsi="Times New Roman CYR"/>
                                <w:i/>
                                <w:iCs/>
                                <w:sz w:val="44"/>
                                <w:szCs w:val="44"/>
                              </w:rPr>
                              <w:t xml:space="preserve"> </w:t>
                            </w:r>
                          </w:p>
                          <w:p w14:paraId="13703160" w14:textId="77777777" w:rsidR="000658DF" w:rsidRPr="000D3135" w:rsidRDefault="000658DF" w:rsidP="000658DF">
                            <w:pPr>
                              <w:pStyle w:val="2"/>
                              <w:spacing w:line="300" w:lineRule="auto"/>
                              <w:rPr>
                                <w:rFonts w:ascii="Times New Roman CYR" w:hAnsi="Times New Roman CYR"/>
                                <w:b w:val="0"/>
                                <w:sz w:val="44"/>
                                <w:szCs w:val="44"/>
                              </w:rPr>
                            </w:pPr>
                            <w:bookmarkStart w:id="774" w:name="_Toc169174249"/>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774"/>
                          </w:p>
                          <w:p w14:paraId="5222E6F2"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2002BF29"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246C5B4B" w14:textId="77777777" w:rsidR="000658DF" w:rsidRPr="000D3135" w:rsidRDefault="000658DF" w:rsidP="000658DF">
                            <w:pPr>
                              <w:spacing w:line="300" w:lineRule="auto"/>
                              <w:jc w:val="center"/>
                              <w:rPr>
                                <w:b/>
                                <w:lang w:val="uk-UA"/>
                              </w:rPr>
                            </w:pPr>
                          </w:p>
                          <w:p w14:paraId="6BF70617"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7EB182E2" w14:textId="77777777" w:rsidR="00A43AC3" w:rsidRPr="00B1453A" w:rsidRDefault="00A43AC3" w:rsidP="00987998">
                            <w:pPr>
                              <w:jc w:val="center"/>
                              <w:rPr>
                                <w:rFonts w:ascii="Calibri" w:hAnsi="Calibri"/>
                                <w:sz w:val="36"/>
                                <w:szCs w:val="36"/>
                              </w:rPr>
                            </w:pPr>
                          </w:p>
                          <w:p w14:paraId="7AF712E8" w14:textId="77777777" w:rsidR="00A43AC3" w:rsidRDefault="00A43AC3" w:rsidP="00987998">
                            <w:pPr>
                              <w:jc w:val="center"/>
                              <w:rPr>
                                <w:rFonts w:ascii="Times New Roman CYR" w:hAnsi="Times New Roman CYR" w:cs="Times New Roman CYR"/>
                                <w:sz w:val="36"/>
                                <w:szCs w:val="36"/>
                              </w:rPr>
                            </w:pPr>
                          </w:p>
                          <w:p w14:paraId="739D4364" w14:textId="77777777" w:rsidR="00A43AC3" w:rsidRDefault="00A43AC3"/>
                          <w:p w14:paraId="732F4FEE" w14:textId="77777777" w:rsidR="00A43AC3" w:rsidRPr="00630E21" w:rsidRDefault="00A43AC3" w:rsidP="00987998">
                            <w:pPr>
                              <w:pStyle w:val="3"/>
                              <w:spacing w:line="276" w:lineRule="auto"/>
                              <w:rPr>
                                <w:rFonts w:ascii="Times New Roman" w:hAnsi="Times New Roman"/>
                                <w:bCs/>
                                <w:sz w:val="48"/>
                                <w:szCs w:val="48"/>
                              </w:rPr>
                            </w:pPr>
                            <w:bookmarkStart w:id="775" w:name="_Toc169174250"/>
                            <w:r w:rsidRPr="00630E21">
                              <w:rPr>
                                <w:rFonts w:ascii="Times New Roman" w:hAnsi="Times New Roman"/>
                                <w:bCs/>
                                <w:sz w:val="48"/>
                                <w:szCs w:val="48"/>
                              </w:rPr>
                              <w:t>ДИПЛОМНА РОБОТА</w:t>
                            </w:r>
                            <w:bookmarkEnd w:id="775"/>
                          </w:p>
                          <w:p w14:paraId="791A605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3EF8FDA" w14:textId="77777777" w:rsidR="00A43AC3" w:rsidRPr="005E3013" w:rsidRDefault="00A43AC3" w:rsidP="00987998">
                            <w:pPr>
                              <w:pStyle w:val="2"/>
                              <w:spacing w:line="276" w:lineRule="auto"/>
                              <w:rPr>
                                <w:b w:val="0"/>
                                <w:bCs/>
                                <w:iCs/>
                                <w:sz w:val="48"/>
                                <w:szCs w:val="48"/>
                                <w:highlight w:val="yellow"/>
                              </w:rPr>
                            </w:pPr>
                            <w:bookmarkStart w:id="776" w:name="_Toc16917425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76"/>
                          </w:p>
                          <w:p w14:paraId="186E5D5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D0070F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4FB2FD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3681397" w14:textId="77777777" w:rsidR="00A43AC3" w:rsidRPr="00B1453A" w:rsidRDefault="00A43AC3" w:rsidP="00987998">
                            <w:pPr>
                              <w:jc w:val="center"/>
                              <w:rPr>
                                <w:rFonts w:ascii="Calibri" w:hAnsi="Calibri"/>
                                <w:sz w:val="36"/>
                                <w:szCs w:val="36"/>
                              </w:rPr>
                            </w:pPr>
                          </w:p>
                          <w:p w14:paraId="2AC46DAF" w14:textId="77777777" w:rsidR="00A43AC3" w:rsidRDefault="00A43AC3" w:rsidP="00987998">
                            <w:pPr>
                              <w:jc w:val="center"/>
                              <w:rPr>
                                <w:rFonts w:ascii="Times New Roman CYR" w:hAnsi="Times New Roman CYR" w:cs="Times New Roman CYR"/>
                                <w:sz w:val="36"/>
                                <w:szCs w:val="36"/>
                              </w:rPr>
                            </w:pPr>
                          </w:p>
                          <w:p w14:paraId="4CB0A6A5" w14:textId="77777777" w:rsidR="00A43AC3" w:rsidRDefault="00A43AC3"/>
                          <w:p w14:paraId="2FF5DA24" w14:textId="77777777" w:rsidR="00A43AC3" w:rsidRPr="00630E21" w:rsidRDefault="00A43AC3" w:rsidP="00987998">
                            <w:pPr>
                              <w:pStyle w:val="3"/>
                              <w:spacing w:line="276" w:lineRule="auto"/>
                              <w:rPr>
                                <w:rFonts w:ascii="Times New Roman" w:hAnsi="Times New Roman"/>
                                <w:bCs/>
                                <w:sz w:val="48"/>
                                <w:szCs w:val="48"/>
                              </w:rPr>
                            </w:pPr>
                            <w:bookmarkStart w:id="777" w:name="_Toc169174252"/>
                            <w:r w:rsidRPr="00630E21">
                              <w:rPr>
                                <w:rFonts w:ascii="Times New Roman" w:hAnsi="Times New Roman"/>
                                <w:bCs/>
                                <w:sz w:val="48"/>
                                <w:szCs w:val="48"/>
                              </w:rPr>
                              <w:t>ДИПЛОМНА РОБОТА</w:t>
                            </w:r>
                            <w:bookmarkEnd w:id="777"/>
                          </w:p>
                          <w:p w14:paraId="05BE548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1BD4A0E" w14:textId="77777777" w:rsidR="00A43AC3" w:rsidRPr="005E3013" w:rsidRDefault="00A43AC3" w:rsidP="00987998">
                            <w:pPr>
                              <w:pStyle w:val="2"/>
                              <w:spacing w:line="276" w:lineRule="auto"/>
                              <w:rPr>
                                <w:b w:val="0"/>
                                <w:bCs/>
                                <w:iCs/>
                                <w:sz w:val="48"/>
                                <w:szCs w:val="48"/>
                                <w:highlight w:val="yellow"/>
                              </w:rPr>
                            </w:pPr>
                            <w:bookmarkStart w:id="778" w:name="_Toc16917425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78"/>
                          </w:p>
                          <w:p w14:paraId="05CEEFD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ED34B7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B03F27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178D8F5" w14:textId="77777777" w:rsidR="00A43AC3" w:rsidRPr="00B1453A" w:rsidRDefault="00A43AC3" w:rsidP="00987998">
                            <w:pPr>
                              <w:jc w:val="center"/>
                              <w:rPr>
                                <w:rFonts w:ascii="Calibri" w:hAnsi="Calibri"/>
                                <w:sz w:val="36"/>
                                <w:szCs w:val="36"/>
                              </w:rPr>
                            </w:pPr>
                          </w:p>
                          <w:p w14:paraId="3427E4CE" w14:textId="77777777" w:rsidR="00A43AC3" w:rsidRDefault="00A43AC3" w:rsidP="00987998">
                            <w:pPr>
                              <w:jc w:val="center"/>
                              <w:rPr>
                                <w:rFonts w:ascii="Times New Roman CYR" w:hAnsi="Times New Roman CYR" w:cs="Times New Roman CYR"/>
                                <w:sz w:val="36"/>
                                <w:szCs w:val="36"/>
                              </w:rPr>
                            </w:pPr>
                          </w:p>
                          <w:p w14:paraId="79817658" w14:textId="77777777" w:rsidR="00A43AC3" w:rsidRDefault="00A43AC3"/>
                          <w:p w14:paraId="76A6010E" w14:textId="77777777" w:rsidR="00A43AC3" w:rsidRPr="00630E21" w:rsidRDefault="00A43AC3" w:rsidP="00987998">
                            <w:pPr>
                              <w:pStyle w:val="3"/>
                              <w:spacing w:line="276" w:lineRule="auto"/>
                              <w:rPr>
                                <w:rFonts w:ascii="Times New Roman" w:hAnsi="Times New Roman"/>
                                <w:bCs/>
                                <w:sz w:val="48"/>
                                <w:szCs w:val="48"/>
                              </w:rPr>
                            </w:pPr>
                            <w:bookmarkStart w:id="779" w:name="_Toc169174254"/>
                            <w:r w:rsidRPr="00630E21">
                              <w:rPr>
                                <w:rFonts w:ascii="Times New Roman" w:hAnsi="Times New Roman"/>
                                <w:bCs/>
                                <w:sz w:val="48"/>
                                <w:szCs w:val="48"/>
                              </w:rPr>
                              <w:t>ДИПЛОМНА РОБОТА</w:t>
                            </w:r>
                            <w:bookmarkEnd w:id="779"/>
                          </w:p>
                          <w:p w14:paraId="5983764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35DC6A2" w14:textId="77777777" w:rsidR="00A43AC3" w:rsidRPr="005E3013" w:rsidRDefault="00A43AC3" w:rsidP="00987998">
                            <w:pPr>
                              <w:pStyle w:val="2"/>
                              <w:spacing w:line="276" w:lineRule="auto"/>
                              <w:rPr>
                                <w:b w:val="0"/>
                                <w:bCs/>
                                <w:iCs/>
                                <w:sz w:val="48"/>
                                <w:szCs w:val="48"/>
                                <w:highlight w:val="yellow"/>
                              </w:rPr>
                            </w:pPr>
                            <w:bookmarkStart w:id="780" w:name="_Toc16917425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80"/>
                          </w:p>
                          <w:p w14:paraId="5F99EED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F6CC4F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ACBF75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DDBA6E1" w14:textId="77777777" w:rsidR="00A43AC3" w:rsidRPr="00B1453A" w:rsidRDefault="00A43AC3" w:rsidP="00987998">
                            <w:pPr>
                              <w:jc w:val="center"/>
                              <w:rPr>
                                <w:rFonts w:ascii="Calibri" w:hAnsi="Calibri"/>
                                <w:sz w:val="36"/>
                                <w:szCs w:val="36"/>
                              </w:rPr>
                            </w:pPr>
                          </w:p>
                          <w:p w14:paraId="6E9DF873" w14:textId="77777777" w:rsidR="00A43AC3" w:rsidRDefault="00A43AC3" w:rsidP="00987998">
                            <w:pPr>
                              <w:jc w:val="center"/>
                              <w:rPr>
                                <w:rFonts w:ascii="Times New Roman CYR" w:hAnsi="Times New Roman CYR" w:cs="Times New Roman CYR"/>
                                <w:sz w:val="36"/>
                                <w:szCs w:val="36"/>
                              </w:rPr>
                            </w:pPr>
                          </w:p>
                          <w:p w14:paraId="3D515794" w14:textId="77777777" w:rsidR="00A43AC3" w:rsidRDefault="00A43AC3"/>
                          <w:p w14:paraId="74998FB8" w14:textId="77777777" w:rsidR="00A43AC3" w:rsidRPr="00630E21" w:rsidRDefault="00A43AC3" w:rsidP="00987998">
                            <w:pPr>
                              <w:pStyle w:val="3"/>
                              <w:spacing w:line="276" w:lineRule="auto"/>
                              <w:rPr>
                                <w:rFonts w:ascii="Times New Roman" w:hAnsi="Times New Roman"/>
                                <w:bCs/>
                                <w:sz w:val="48"/>
                                <w:szCs w:val="48"/>
                              </w:rPr>
                            </w:pPr>
                            <w:bookmarkStart w:id="781" w:name="_Toc169174256"/>
                            <w:r w:rsidRPr="00630E21">
                              <w:rPr>
                                <w:rFonts w:ascii="Times New Roman" w:hAnsi="Times New Roman"/>
                                <w:bCs/>
                                <w:sz w:val="48"/>
                                <w:szCs w:val="48"/>
                              </w:rPr>
                              <w:t>ДИПЛОМНА РОБОТА</w:t>
                            </w:r>
                            <w:bookmarkEnd w:id="781"/>
                          </w:p>
                          <w:p w14:paraId="422B8692"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AD66B47" w14:textId="77777777" w:rsidR="00A43AC3" w:rsidRPr="005E3013" w:rsidRDefault="00A43AC3" w:rsidP="00987998">
                            <w:pPr>
                              <w:pStyle w:val="2"/>
                              <w:spacing w:line="276" w:lineRule="auto"/>
                              <w:rPr>
                                <w:b w:val="0"/>
                                <w:bCs/>
                                <w:iCs/>
                                <w:sz w:val="48"/>
                                <w:szCs w:val="48"/>
                                <w:highlight w:val="yellow"/>
                              </w:rPr>
                            </w:pPr>
                            <w:bookmarkStart w:id="782" w:name="_Toc16917425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82"/>
                          </w:p>
                          <w:p w14:paraId="2EDE4D4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1473F0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54A167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64D6132" w14:textId="77777777" w:rsidR="00A43AC3" w:rsidRPr="00B1453A" w:rsidRDefault="00A43AC3" w:rsidP="00987998">
                            <w:pPr>
                              <w:jc w:val="center"/>
                              <w:rPr>
                                <w:rFonts w:ascii="Calibri" w:hAnsi="Calibri"/>
                                <w:sz w:val="36"/>
                                <w:szCs w:val="36"/>
                              </w:rPr>
                            </w:pPr>
                          </w:p>
                          <w:p w14:paraId="2196A650" w14:textId="77777777" w:rsidR="00A43AC3" w:rsidRDefault="00A43AC3" w:rsidP="00987998">
                            <w:pPr>
                              <w:jc w:val="center"/>
                              <w:rPr>
                                <w:rFonts w:ascii="Times New Roman CYR" w:hAnsi="Times New Roman CYR" w:cs="Times New Roman CYR"/>
                                <w:sz w:val="36"/>
                                <w:szCs w:val="36"/>
                              </w:rPr>
                            </w:pPr>
                          </w:p>
                          <w:p w14:paraId="2B771B2A" w14:textId="77777777" w:rsidR="00A43AC3" w:rsidRDefault="00A43AC3"/>
                          <w:p w14:paraId="1359D468" w14:textId="77777777" w:rsidR="00A43AC3" w:rsidRPr="00630E21" w:rsidRDefault="00A43AC3" w:rsidP="00987998">
                            <w:pPr>
                              <w:pStyle w:val="3"/>
                              <w:spacing w:line="276" w:lineRule="auto"/>
                              <w:rPr>
                                <w:rFonts w:ascii="Times New Roman" w:hAnsi="Times New Roman"/>
                                <w:bCs/>
                                <w:sz w:val="48"/>
                                <w:szCs w:val="48"/>
                              </w:rPr>
                            </w:pPr>
                            <w:bookmarkStart w:id="783" w:name="_Toc169174258"/>
                            <w:r w:rsidRPr="00630E21">
                              <w:rPr>
                                <w:rFonts w:ascii="Times New Roman" w:hAnsi="Times New Roman"/>
                                <w:bCs/>
                                <w:sz w:val="48"/>
                                <w:szCs w:val="48"/>
                              </w:rPr>
                              <w:t>ДИПЛОМНА РОБОТА</w:t>
                            </w:r>
                            <w:bookmarkEnd w:id="783"/>
                          </w:p>
                          <w:p w14:paraId="78364B7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5F9B1C0" w14:textId="77777777" w:rsidR="00A43AC3" w:rsidRPr="005E3013" w:rsidRDefault="00A43AC3" w:rsidP="00987998">
                            <w:pPr>
                              <w:pStyle w:val="2"/>
                              <w:spacing w:line="276" w:lineRule="auto"/>
                              <w:rPr>
                                <w:b w:val="0"/>
                                <w:bCs/>
                                <w:iCs/>
                                <w:sz w:val="48"/>
                                <w:szCs w:val="48"/>
                                <w:highlight w:val="yellow"/>
                              </w:rPr>
                            </w:pPr>
                            <w:bookmarkStart w:id="784" w:name="_Toc16917425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84"/>
                          </w:p>
                          <w:p w14:paraId="6725027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1DC88C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477928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A3C4DC3" w14:textId="77777777" w:rsidR="00A43AC3" w:rsidRPr="00B1453A" w:rsidRDefault="00A43AC3" w:rsidP="00987998">
                            <w:pPr>
                              <w:jc w:val="center"/>
                              <w:rPr>
                                <w:rFonts w:ascii="Calibri" w:hAnsi="Calibri"/>
                                <w:sz w:val="36"/>
                                <w:szCs w:val="36"/>
                              </w:rPr>
                            </w:pPr>
                          </w:p>
                          <w:p w14:paraId="467FDEB9" w14:textId="77777777" w:rsidR="00A43AC3" w:rsidRDefault="00A43AC3" w:rsidP="00987998">
                            <w:pPr>
                              <w:jc w:val="center"/>
                              <w:rPr>
                                <w:rFonts w:ascii="Times New Roman CYR" w:hAnsi="Times New Roman CYR" w:cs="Times New Roman CYR"/>
                                <w:sz w:val="36"/>
                                <w:szCs w:val="36"/>
                              </w:rPr>
                            </w:pPr>
                          </w:p>
                          <w:p w14:paraId="3290317B" w14:textId="77777777" w:rsidR="00A43AC3" w:rsidRDefault="00A43AC3"/>
                          <w:p w14:paraId="60C70017" w14:textId="77777777" w:rsidR="00A43AC3" w:rsidRPr="00630E21" w:rsidRDefault="00A43AC3" w:rsidP="00987998">
                            <w:pPr>
                              <w:pStyle w:val="3"/>
                              <w:spacing w:line="276" w:lineRule="auto"/>
                              <w:rPr>
                                <w:rFonts w:ascii="Times New Roman" w:hAnsi="Times New Roman"/>
                                <w:bCs/>
                                <w:sz w:val="48"/>
                                <w:szCs w:val="48"/>
                              </w:rPr>
                            </w:pPr>
                            <w:bookmarkStart w:id="785" w:name="_Toc169174260"/>
                            <w:r w:rsidRPr="00630E21">
                              <w:rPr>
                                <w:rFonts w:ascii="Times New Roman" w:hAnsi="Times New Roman"/>
                                <w:bCs/>
                                <w:sz w:val="48"/>
                                <w:szCs w:val="48"/>
                              </w:rPr>
                              <w:t>ДИПЛОМНА РОБОТА</w:t>
                            </w:r>
                            <w:bookmarkEnd w:id="785"/>
                          </w:p>
                          <w:p w14:paraId="4D5B6C5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758145B" w14:textId="77777777" w:rsidR="00A43AC3" w:rsidRPr="005E3013" w:rsidRDefault="00A43AC3" w:rsidP="00987998">
                            <w:pPr>
                              <w:pStyle w:val="2"/>
                              <w:spacing w:line="276" w:lineRule="auto"/>
                              <w:rPr>
                                <w:b w:val="0"/>
                                <w:bCs/>
                                <w:iCs/>
                                <w:sz w:val="48"/>
                                <w:szCs w:val="48"/>
                                <w:highlight w:val="yellow"/>
                              </w:rPr>
                            </w:pPr>
                            <w:bookmarkStart w:id="786" w:name="_Toc16917426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86"/>
                          </w:p>
                          <w:p w14:paraId="1911BD3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8952F9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E4E8AD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6305628" w14:textId="77777777" w:rsidR="00A43AC3" w:rsidRPr="00B1453A" w:rsidRDefault="00A43AC3" w:rsidP="00987998">
                            <w:pPr>
                              <w:jc w:val="center"/>
                              <w:rPr>
                                <w:rFonts w:ascii="Calibri" w:hAnsi="Calibri"/>
                                <w:sz w:val="36"/>
                                <w:szCs w:val="36"/>
                              </w:rPr>
                            </w:pPr>
                          </w:p>
                          <w:p w14:paraId="17661B78" w14:textId="77777777" w:rsidR="00A43AC3" w:rsidRDefault="00A43AC3" w:rsidP="00987998">
                            <w:pPr>
                              <w:jc w:val="center"/>
                              <w:rPr>
                                <w:rFonts w:ascii="Times New Roman CYR" w:hAnsi="Times New Roman CYR" w:cs="Times New Roman CYR"/>
                                <w:sz w:val="36"/>
                                <w:szCs w:val="36"/>
                              </w:rPr>
                            </w:pPr>
                          </w:p>
                          <w:p w14:paraId="43388364" w14:textId="77777777" w:rsidR="00A43AC3" w:rsidRDefault="00A43AC3"/>
                          <w:p w14:paraId="6A156107" w14:textId="77777777" w:rsidR="00A43AC3" w:rsidRPr="00630E21" w:rsidRDefault="00A43AC3" w:rsidP="00987998">
                            <w:pPr>
                              <w:pStyle w:val="3"/>
                              <w:spacing w:line="276" w:lineRule="auto"/>
                              <w:rPr>
                                <w:rFonts w:ascii="Times New Roman" w:hAnsi="Times New Roman"/>
                                <w:bCs/>
                                <w:sz w:val="48"/>
                                <w:szCs w:val="48"/>
                              </w:rPr>
                            </w:pPr>
                            <w:bookmarkStart w:id="787" w:name="_Toc169174262"/>
                            <w:r w:rsidRPr="00630E21">
                              <w:rPr>
                                <w:rFonts w:ascii="Times New Roman" w:hAnsi="Times New Roman"/>
                                <w:bCs/>
                                <w:sz w:val="48"/>
                                <w:szCs w:val="48"/>
                              </w:rPr>
                              <w:t>ДИПЛОМНА РОБОТА</w:t>
                            </w:r>
                            <w:bookmarkEnd w:id="787"/>
                          </w:p>
                          <w:p w14:paraId="5138313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3C60058" w14:textId="77777777" w:rsidR="00A43AC3" w:rsidRPr="005E3013" w:rsidRDefault="00A43AC3" w:rsidP="00987998">
                            <w:pPr>
                              <w:pStyle w:val="2"/>
                              <w:spacing w:line="276" w:lineRule="auto"/>
                              <w:rPr>
                                <w:b w:val="0"/>
                                <w:bCs/>
                                <w:iCs/>
                                <w:sz w:val="48"/>
                                <w:szCs w:val="48"/>
                                <w:highlight w:val="yellow"/>
                              </w:rPr>
                            </w:pPr>
                            <w:bookmarkStart w:id="788" w:name="_Toc16917426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88"/>
                          </w:p>
                          <w:p w14:paraId="0E08349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BD6722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CE702B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55FDC5A" w14:textId="77777777" w:rsidR="00A43AC3" w:rsidRPr="00B1453A" w:rsidRDefault="00A43AC3" w:rsidP="00987998">
                            <w:pPr>
                              <w:jc w:val="center"/>
                              <w:rPr>
                                <w:rFonts w:ascii="Calibri" w:hAnsi="Calibri"/>
                                <w:sz w:val="36"/>
                                <w:szCs w:val="36"/>
                              </w:rPr>
                            </w:pPr>
                          </w:p>
                          <w:p w14:paraId="2995598A" w14:textId="77777777" w:rsidR="00A43AC3" w:rsidRDefault="00A43AC3" w:rsidP="00987998">
                            <w:pPr>
                              <w:jc w:val="center"/>
                              <w:rPr>
                                <w:rFonts w:ascii="Times New Roman CYR" w:hAnsi="Times New Roman CYR" w:cs="Times New Roman CYR"/>
                                <w:sz w:val="36"/>
                                <w:szCs w:val="36"/>
                              </w:rPr>
                            </w:pPr>
                          </w:p>
                          <w:p w14:paraId="6198CBBD" w14:textId="77777777" w:rsidR="00A43AC3" w:rsidRDefault="00A43AC3"/>
                          <w:p w14:paraId="3DCCEBE0" w14:textId="77777777" w:rsidR="000658DF" w:rsidRPr="003A41B8" w:rsidRDefault="000658DF" w:rsidP="000658DF">
                            <w:pPr>
                              <w:pStyle w:val="3"/>
                              <w:spacing w:line="300" w:lineRule="auto"/>
                              <w:rPr>
                                <w:rFonts w:ascii="Times New Roman CYR" w:hAnsi="Times New Roman CYR"/>
                                <w:i/>
                                <w:iCs/>
                                <w:sz w:val="44"/>
                                <w:szCs w:val="44"/>
                              </w:rPr>
                            </w:pPr>
                            <w:bookmarkStart w:id="789" w:name="_Toc169174264"/>
                            <w:r w:rsidRPr="003A41B8">
                              <w:rPr>
                                <w:rFonts w:ascii="Times New Roman CYR" w:hAnsi="Times New Roman CYR"/>
                                <w:i/>
                                <w:iCs/>
                                <w:sz w:val="44"/>
                                <w:szCs w:val="44"/>
                              </w:rPr>
                              <w:t>ДИПЛОМНА РОБОТА БАКАЛАВРА</w:t>
                            </w:r>
                            <w:bookmarkEnd w:id="789"/>
                            <w:r w:rsidRPr="003A41B8">
                              <w:rPr>
                                <w:rFonts w:ascii="Times New Roman CYR" w:hAnsi="Times New Roman CYR"/>
                                <w:i/>
                                <w:iCs/>
                                <w:sz w:val="44"/>
                                <w:szCs w:val="44"/>
                              </w:rPr>
                              <w:t xml:space="preserve"> </w:t>
                            </w:r>
                          </w:p>
                          <w:p w14:paraId="7981BE86" w14:textId="77777777" w:rsidR="000658DF" w:rsidRPr="000D3135" w:rsidRDefault="000658DF" w:rsidP="000658DF">
                            <w:pPr>
                              <w:pStyle w:val="2"/>
                              <w:spacing w:line="300" w:lineRule="auto"/>
                              <w:rPr>
                                <w:rFonts w:ascii="Times New Roman CYR" w:hAnsi="Times New Roman CYR"/>
                                <w:b w:val="0"/>
                                <w:sz w:val="44"/>
                                <w:szCs w:val="44"/>
                              </w:rPr>
                            </w:pPr>
                            <w:bookmarkStart w:id="790" w:name="_Toc169174265"/>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790"/>
                          </w:p>
                          <w:p w14:paraId="017705D5"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4E276643"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588B06C9" w14:textId="77777777" w:rsidR="000658DF" w:rsidRPr="000D3135" w:rsidRDefault="000658DF" w:rsidP="000658DF">
                            <w:pPr>
                              <w:spacing w:line="300" w:lineRule="auto"/>
                              <w:jc w:val="center"/>
                              <w:rPr>
                                <w:b/>
                                <w:lang w:val="uk-UA"/>
                              </w:rPr>
                            </w:pPr>
                          </w:p>
                          <w:p w14:paraId="68902848"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7D663522" w14:textId="77777777" w:rsidR="00A43AC3" w:rsidRPr="00B1453A" w:rsidRDefault="00A43AC3" w:rsidP="00987998">
                            <w:pPr>
                              <w:jc w:val="center"/>
                              <w:rPr>
                                <w:rFonts w:ascii="Calibri" w:hAnsi="Calibri"/>
                                <w:sz w:val="36"/>
                                <w:szCs w:val="36"/>
                              </w:rPr>
                            </w:pPr>
                          </w:p>
                          <w:p w14:paraId="55115788" w14:textId="77777777" w:rsidR="00A43AC3" w:rsidRDefault="00A43AC3" w:rsidP="00987998">
                            <w:pPr>
                              <w:jc w:val="center"/>
                              <w:rPr>
                                <w:rFonts w:ascii="Times New Roman CYR" w:hAnsi="Times New Roman CYR" w:cs="Times New Roman CYR"/>
                                <w:sz w:val="36"/>
                                <w:szCs w:val="36"/>
                              </w:rPr>
                            </w:pPr>
                          </w:p>
                          <w:p w14:paraId="1557D1C1" w14:textId="77777777" w:rsidR="00A43AC3" w:rsidRDefault="00A43AC3"/>
                          <w:p w14:paraId="65168851" w14:textId="77777777" w:rsidR="00A43AC3" w:rsidRPr="00630E21" w:rsidRDefault="00A43AC3" w:rsidP="00987998">
                            <w:pPr>
                              <w:pStyle w:val="3"/>
                              <w:spacing w:line="276" w:lineRule="auto"/>
                              <w:rPr>
                                <w:rFonts w:ascii="Times New Roman" w:hAnsi="Times New Roman"/>
                                <w:bCs/>
                                <w:sz w:val="48"/>
                                <w:szCs w:val="48"/>
                              </w:rPr>
                            </w:pPr>
                            <w:bookmarkStart w:id="791" w:name="_Toc169174266"/>
                            <w:r w:rsidRPr="00630E21">
                              <w:rPr>
                                <w:rFonts w:ascii="Times New Roman" w:hAnsi="Times New Roman"/>
                                <w:bCs/>
                                <w:sz w:val="48"/>
                                <w:szCs w:val="48"/>
                              </w:rPr>
                              <w:t>ДИПЛОМНА РОБОТА</w:t>
                            </w:r>
                            <w:bookmarkEnd w:id="791"/>
                          </w:p>
                          <w:p w14:paraId="2C7875E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44FD6AB" w14:textId="77777777" w:rsidR="00A43AC3" w:rsidRPr="005E3013" w:rsidRDefault="00A43AC3" w:rsidP="00987998">
                            <w:pPr>
                              <w:pStyle w:val="2"/>
                              <w:spacing w:line="276" w:lineRule="auto"/>
                              <w:rPr>
                                <w:b w:val="0"/>
                                <w:bCs/>
                                <w:iCs/>
                                <w:sz w:val="48"/>
                                <w:szCs w:val="48"/>
                                <w:highlight w:val="yellow"/>
                              </w:rPr>
                            </w:pPr>
                            <w:bookmarkStart w:id="792" w:name="_Toc16917426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92"/>
                          </w:p>
                          <w:p w14:paraId="25EB16F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6DDE2F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9581B2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415AA30" w14:textId="77777777" w:rsidR="00A43AC3" w:rsidRPr="00B1453A" w:rsidRDefault="00A43AC3" w:rsidP="00987998">
                            <w:pPr>
                              <w:jc w:val="center"/>
                              <w:rPr>
                                <w:rFonts w:ascii="Calibri" w:hAnsi="Calibri"/>
                                <w:sz w:val="36"/>
                                <w:szCs w:val="36"/>
                              </w:rPr>
                            </w:pPr>
                          </w:p>
                          <w:p w14:paraId="5E2ECE2D" w14:textId="77777777" w:rsidR="00A43AC3" w:rsidRDefault="00A43AC3" w:rsidP="00987998">
                            <w:pPr>
                              <w:jc w:val="center"/>
                              <w:rPr>
                                <w:rFonts w:ascii="Times New Roman CYR" w:hAnsi="Times New Roman CYR" w:cs="Times New Roman CYR"/>
                                <w:sz w:val="36"/>
                                <w:szCs w:val="36"/>
                              </w:rPr>
                            </w:pPr>
                          </w:p>
                          <w:p w14:paraId="44A86CEA" w14:textId="77777777" w:rsidR="00A43AC3" w:rsidRDefault="00A43AC3"/>
                          <w:p w14:paraId="0C671B50" w14:textId="77777777" w:rsidR="00A43AC3" w:rsidRPr="00630E21" w:rsidRDefault="00A43AC3" w:rsidP="00987998">
                            <w:pPr>
                              <w:pStyle w:val="3"/>
                              <w:spacing w:line="276" w:lineRule="auto"/>
                              <w:rPr>
                                <w:rFonts w:ascii="Times New Roman" w:hAnsi="Times New Roman"/>
                                <w:bCs/>
                                <w:sz w:val="48"/>
                                <w:szCs w:val="48"/>
                              </w:rPr>
                            </w:pPr>
                            <w:bookmarkStart w:id="793" w:name="_Toc169174268"/>
                            <w:r w:rsidRPr="00630E21">
                              <w:rPr>
                                <w:rFonts w:ascii="Times New Roman" w:hAnsi="Times New Roman"/>
                                <w:bCs/>
                                <w:sz w:val="48"/>
                                <w:szCs w:val="48"/>
                              </w:rPr>
                              <w:t>ДИПЛОМНА РОБОТА</w:t>
                            </w:r>
                            <w:bookmarkEnd w:id="793"/>
                          </w:p>
                          <w:p w14:paraId="6A8F786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D0B8F18" w14:textId="77777777" w:rsidR="00A43AC3" w:rsidRPr="005E3013" w:rsidRDefault="00A43AC3" w:rsidP="00987998">
                            <w:pPr>
                              <w:pStyle w:val="2"/>
                              <w:spacing w:line="276" w:lineRule="auto"/>
                              <w:rPr>
                                <w:b w:val="0"/>
                                <w:bCs/>
                                <w:iCs/>
                                <w:sz w:val="48"/>
                                <w:szCs w:val="48"/>
                                <w:highlight w:val="yellow"/>
                              </w:rPr>
                            </w:pPr>
                            <w:bookmarkStart w:id="794" w:name="_Toc16917426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94"/>
                          </w:p>
                          <w:p w14:paraId="5F7D469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40AC60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C5C085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1B78BA7" w14:textId="77777777" w:rsidR="00A43AC3" w:rsidRPr="00B1453A" w:rsidRDefault="00A43AC3" w:rsidP="00987998">
                            <w:pPr>
                              <w:jc w:val="center"/>
                              <w:rPr>
                                <w:rFonts w:ascii="Calibri" w:hAnsi="Calibri"/>
                                <w:sz w:val="36"/>
                                <w:szCs w:val="36"/>
                              </w:rPr>
                            </w:pPr>
                          </w:p>
                          <w:p w14:paraId="39754E0D" w14:textId="77777777" w:rsidR="00A43AC3" w:rsidRDefault="00A43AC3" w:rsidP="00987998">
                            <w:pPr>
                              <w:jc w:val="center"/>
                              <w:rPr>
                                <w:rFonts w:ascii="Times New Roman CYR" w:hAnsi="Times New Roman CYR" w:cs="Times New Roman CYR"/>
                                <w:sz w:val="36"/>
                                <w:szCs w:val="36"/>
                              </w:rPr>
                            </w:pPr>
                          </w:p>
                          <w:p w14:paraId="64400E08" w14:textId="77777777" w:rsidR="00A43AC3" w:rsidRDefault="00A43AC3"/>
                          <w:p w14:paraId="0867236C" w14:textId="77777777" w:rsidR="00A43AC3" w:rsidRPr="00630E21" w:rsidRDefault="00A43AC3" w:rsidP="00987998">
                            <w:pPr>
                              <w:pStyle w:val="3"/>
                              <w:spacing w:line="276" w:lineRule="auto"/>
                              <w:rPr>
                                <w:rFonts w:ascii="Times New Roman" w:hAnsi="Times New Roman"/>
                                <w:bCs/>
                                <w:sz w:val="48"/>
                                <w:szCs w:val="48"/>
                              </w:rPr>
                            </w:pPr>
                            <w:bookmarkStart w:id="795" w:name="_Toc169174270"/>
                            <w:r w:rsidRPr="00630E21">
                              <w:rPr>
                                <w:rFonts w:ascii="Times New Roman" w:hAnsi="Times New Roman"/>
                                <w:bCs/>
                                <w:sz w:val="48"/>
                                <w:szCs w:val="48"/>
                              </w:rPr>
                              <w:t>ДИПЛОМНА РОБОТА</w:t>
                            </w:r>
                            <w:bookmarkEnd w:id="795"/>
                          </w:p>
                          <w:p w14:paraId="77C6A9E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B7090DB" w14:textId="77777777" w:rsidR="00A43AC3" w:rsidRPr="005E3013" w:rsidRDefault="00A43AC3" w:rsidP="00987998">
                            <w:pPr>
                              <w:pStyle w:val="2"/>
                              <w:spacing w:line="276" w:lineRule="auto"/>
                              <w:rPr>
                                <w:b w:val="0"/>
                                <w:bCs/>
                                <w:iCs/>
                                <w:sz w:val="48"/>
                                <w:szCs w:val="48"/>
                                <w:highlight w:val="yellow"/>
                              </w:rPr>
                            </w:pPr>
                            <w:bookmarkStart w:id="796" w:name="_Toc16917427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96"/>
                          </w:p>
                          <w:p w14:paraId="4871F34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68FD7B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75291C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5AEFEB1" w14:textId="77777777" w:rsidR="00A43AC3" w:rsidRPr="00B1453A" w:rsidRDefault="00A43AC3" w:rsidP="00987998">
                            <w:pPr>
                              <w:jc w:val="center"/>
                              <w:rPr>
                                <w:rFonts w:ascii="Calibri" w:hAnsi="Calibri"/>
                                <w:sz w:val="36"/>
                                <w:szCs w:val="36"/>
                              </w:rPr>
                            </w:pPr>
                          </w:p>
                          <w:p w14:paraId="056DBB20" w14:textId="77777777" w:rsidR="00A43AC3" w:rsidRDefault="00A43AC3" w:rsidP="00987998">
                            <w:pPr>
                              <w:jc w:val="center"/>
                              <w:rPr>
                                <w:rFonts w:ascii="Times New Roman CYR" w:hAnsi="Times New Roman CYR" w:cs="Times New Roman CYR"/>
                                <w:sz w:val="36"/>
                                <w:szCs w:val="36"/>
                              </w:rPr>
                            </w:pPr>
                          </w:p>
                          <w:p w14:paraId="5DB0608A" w14:textId="77777777" w:rsidR="00A43AC3" w:rsidRDefault="00A43AC3"/>
                          <w:p w14:paraId="52746486" w14:textId="77777777" w:rsidR="00A43AC3" w:rsidRPr="00630E21" w:rsidRDefault="00A43AC3" w:rsidP="00987998">
                            <w:pPr>
                              <w:pStyle w:val="3"/>
                              <w:spacing w:line="276" w:lineRule="auto"/>
                              <w:rPr>
                                <w:rFonts w:ascii="Times New Roman" w:hAnsi="Times New Roman"/>
                                <w:bCs/>
                                <w:sz w:val="48"/>
                                <w:szCs w:val="48"/>
                              </w:rPr>
                            </w:pPr>
                            <w:bookmarkStart w:id="797" w:name="_Toc169174272"/>
                            <w:r w:rsidRPr="00630E21">
                              <w:rPr>
                                <w:rFonts w:ascii="Times New Roman" w:hAnsi="Times New Roman"/>
                                <w:bCs/>
                                <w:sz w:val="48"/>
                                <w:szCs w:val="48"/>
                              </w:rPr>
                              <w:t>ДИПЛОМНА РОБОТА</w:t>
                            </w:r>
                            <w:bookmarkEnd w:id="797"/>
                          </w:p>
                          <w:p w14:paraId="5641531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31CFD69" w14:textId="77777777" w:rsidR="00A43AC3" w:rsidRPr="005E3013" w:rsidRDefault="00A43AC3" w:rsidP="00987998">
                            <w:pPr>
                              <w:pStyle w:val="2"/>
                              <w:spacing w:line="276" w:lineRule="auto"/>
                              <w:rPr>
                                <w:b w:val="0"/>
                                <w:bCs/>
                                <w:iCs/>
                                <w:sz w:val="48"/>
                                <w:szCs w:val="48"/>
                                <w:highlight w:val="yellow"/>
                              </w:rPr>
                            </w:pPr>
                            <w:bookmarkStart w:id="798" w:name="_Toc16917427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98"/>
                          </w:p>
                          <w:p w14:paraId="2A32622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9EBAD0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1590CD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04DF876" w14:textId="77777777" w:rsidR="00A43AC3" w:rsidRPr="00B1453A" w:rsidRDefault="00A43AC3" w:rsidP="00987998">
                            <w:pPr>
                              <w:jc w:val="center"/>
                              <w:rPr>
                                <w:rFonts w:ascii="Calibri" w:hAnsi="Calibri"/>
                                <w:sz w:val="36"/>
                                <w:szCs w:val="36"/>
                              </w:rPr>
                            </w:pPr>
                          </w:p>
                          <w:p w14:paraId="6A41795E" w14:textId="77777777" w:rsidR="00A43AC3" w:rsidRDefault="00A43AC3" w:rsidP="00987998">
                            <w:pPr>
                              <w:jc w:val="center"/>
                              <w:rPr>
                                <w:rFonts w:ascii="Times New Roman CYR" w:hAnsi="Times New Roman CYR" w:cs="Times New Roman CYR"/>
                                <w:sz w:val="36"/>
                                <w:szCs w:val="36"/>
                              </w:rPr>
                            </w:pPr>
                          </w:p>
                          <w:p w14:paraId="6CD9F552" w14:textId="77777777" w:rsidR="00A43AC3" w:rsidRDefault="00A43AC3"/>
                          <w:p w14:paraId="00A53365" w14:textId="77777777" w:rsidR="00A43AC3" w:rsidRPr="00630E21" w:rsidRDefault="00A43AC3" w:rsidP="00987998">
                            <w:pPr>
                              <w:pStyle w:val="3"/>
                              <w:spacing w:line="276" w:lineRule="auto"/>
                              <w:rPr>
                                <w:rFonts w:ascii="Times New Roman" w:hAnsi="Times New Roman"/>
                                <w:bCs/>
                                <w:sz w:val="48"/>
                                <w:szCs w:val="48"/>
                              </w:rPr>
                            </w:pPr>
                            <w:bookmarkStart w:id="799" w:name="_Toc169174274"/>
                            <w:r w:rsidRPr="00630E21">
                              <w:rPr>
                                <w:rFonts w:ascii="Times New Roman" w:hAnsi="Times New Roman"/>
                                <w:bCs/>
                                <w:sz w:val="48"/>
                                <w:szCs w:val="48"/>
                              </w:rPr>
                              <w:t>ДИПЛОМНА РОБОТА</w:t>
                            </w:r>
                            <w:bookmarkEnd w:id="799"/>
                          </w:p>
                          <w:p w14:paraId="5CB14CA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8D7A8C0" w14:textId="77777777" w:rsidR="00A43AC3" w:rsidRPr="005E3013" w:rsidRDefault="00A43AC3" w:rsidP="00987998">
                            <w:pPr>
                              <w:pStyle w:val="2"/>
                              <w:spacing w:line="276" w:lineRule="auto"/>
                              <w:rPr>
                                <w:b w:val="0"/>
                                <w:bCs/>
                                <w:iCs/>
                                <w:sz w:val="48"/>
                                <w:szCs w:val="48"/>
                                <w:highlight w:val="yellow"/>
                              </w:rPr>
                            </w:pPr>
                            <w:bookmarkStart w:id="800" w:name="_Toc16917427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800"/>
                          </w:p>
                          <w:p w14:paraId="24717E2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101850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259DFE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CEF396B" w14:textId="77777777" w:rsidR="00A43AC3" w:rsidRPr="00B1453A" w:rsidRDefault="00A43AC3" w:rsidP="00987998">
                            <w:pPr>
                              <w:jc w:val="center"/>
                              <w:rPr>
                                <w:rFonts w:ascii="Calibri" w:hAnsi="Calibri"/>
                                <w:sz w:val="36"/>
                                <w:szCs w:val="36"/>
                              </w:rPr>
                            </w:pPr>
                          </w:p>
                          <w:p w14:paraId="307AA6EC" w14:textId="77777777" w:rsidR="00A43AC3" w:rsidRDefault="00A43AC3" w:rsidP="00987998">
                            <w:pPr>
                              <w:jc w:val="center"/>
                              <w:rPr>
                                <w:rFonts w:ascii="Times New Roman CYR" w:hAnsi="Times New Roman CYR" w:cs="Times New Roman CYR"/>
                                <w:sz w:val="36"/>
                                <w:szCs w:val="36"/>
                              </w:rPr>
                            </w:pPr>
                          </w:p>
                          <w:p w14:paraId="6C6278AF" w14:textId="77777777" w:rsidR="00A43AC3" w:rsidRDefault="00A43AC3"/>
                          <w:p w14:paraId="18BCC052" w14:textId="77777777" w:rsidR="00A43AC3" w:rsidRPr="00630E21" w:rsidRDefault="00A43AC3" w:rsidP="00987998">
                            <w:pPr>
                              <w:pStyle w:val="3"/>
                              <w:spacing w:line="276" w:lineRule="auto"/>
                              <w:rPr>
                                <w:rFonts w:ascii="Times New Roman" w:hAnsi="Times New Roman"/>
                                <w:bCs/>
                                <w:sz w:val="48"/>
                                <w:szCs w:val="48"/>
                              </w:rPr>
                            </w:pPr>
                            <w:bookmarkStart w:id="801" w:name="_Toc169174276"/>
                            <w:r w:rsidRPr="00630E21">
                              <w:rPr>
                                <w:rFonts w:ascii="Times New Roman" w:hAnsi="Times New Roman"/>
                                <w:bCs/>
                                <w:sz w:val="48"/>
                                <w:szCs w:val="48"/>
                              </w:rPr>
                              <w:t>ДИПЛОМНА РОБОТА</w:t>
                            </w:r>
                            <w:bookmarkEnd w:id="801"/>
                          </w:p>
                          <w:p w14:paraId="1C2ACF4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15D8C57" w14:textId="77777777" w:rsidR="00A43AC3" w:rsidRPr="005E3013" w:rsidRDefault="00A43AC3" w:rsidP="00987998">
                            <w:pPr>
                              <w:pStyle w:val="2"/>
                              <w:spacing w:line="276" w:lineRule="auto"/>
                              <w:rPr>
                                <w:b w:val="0"/>
                                <w:bCs/>
                                <w:iCs/>
                                <w:sz w:val="48"/>
                                <w:szCs w:val="48"/>
                                <w:highlight w:val="yellow"/>
                              </w:rPr>
                            </w:pPr>
                            <w:bookmarkStart w:id="802" w:name="_Toc16917427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802"/>
                          </w:p>
                          <w:p w14:paraId="6CDDA10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D773E9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2A917C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C01D682" w14:textId="77777777" w:rsidR="00A43AC3" w:rsidRPr="00B1453A" w:rsidRDefault="00A43AC3" w:rsidP="00987998">
                            <w:pPr>
                              <w:jc w:val="center"/>
                              <w:rPr>
                                <w:rFonts w:ascii="Calibri" w:hAnsi="Calibri"/>
                                <w:sz w:val="36"/>
                                <w:szCs w:val="36"/>
                              </w:rPr>
                            </w:pPr>
                          </w:p>
                          <w:p w14:paraId="0D8EE8F6" w14:textId="77777777" w:rsidR="00A43AC3" w:rsidRDefault="00A43AC3" w:rsidP="00987998">
                            <w:pPr>
                              <w:jc w:val="center"/>
                              <w:rPr>
                                <w:rFonts w:ascii="Times New Roman CYR" w:hAnsi="Times New Roman CYR" w:cs="Times New Roman CYR"/>
                                <w:sz w:val="36"/>
                                <w:szCs w:val="36"/>
                              </w:rPr>
                            </w:pPr>
                          </w:p>
                          <w:p w14:paraId="3E8BCD87" w14:textId="77777777" w:rsidR="00A43AC3" w:rsidRDefault="00A43AC3"/>
                          <w:p w14:paraId="14589BAC" w14:textId="77777777" w:rsidR="00A43AC3" w:rsidRPr="00630E21" w:rsidRDefault="00A43AC3" w:rsidP="00987998">
                            <w:pPr>
                              <w:pStyle w:val="3"/>
                              <w:spacing w:line="276" w:lineRule="auto"/>
                              <w:rPr>
                                <w:rFonts w:ascii="Times New Roman" w:hAnsi="Times New Roman"/>
                                <w:bCs/>
                                <w:sz w:val="48"/>
                                <w:szCs w:val="48"/>
                              </w:rPr>
                            </w:pPr>
                            <w:bookmarkStart w:id="803" w:name="_Toc169174278"/>
                            <w:r w:rsidRPr="00630E21">
                              <w:rPr>
                                <w:rFonts w:ascii="Times New Roman" w:hAnsi="Times New Roman"/>
                                <w:bCs/>
                                <w:sz w:val="48"/>
                                <w:szCs w:val="48"/>
                              </w:rPr>
                              <w:t>ДИПЛОМНА РОБОТА</w:t>
                            </w:r>
                            <w:bookmarkEnd w:id="803"/>
                          </w:p>
                          <w:p w14:paraId="2658D0F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855E934" w14:textId="77777777" w:rsidR="00A43AC3" w:rsidRPr="005E3013" w:rsidRDefault="00A43AC3" w:rsidP="00987998">
                            <w:pPr>
                              <w:pStyle w:val="2"/>
                              <w:spacing w:line="276" w:lineRule="auto"/>
                              <w:rPr>
                                <w:b w:val="0"/>
                                <w:bCs/>
                                <w:iCs/>
                                <w:sz w:val="48"/>
                                <w:szCs w:val="48"/>
                                <w:highlight w:val="yellow"/>
                              </w:rPr>
                            </w:pPr>
                            <w:bookmarkStart w:id="804" w:name="_Toc16917427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804"/>
                          </w:p>
                          <w:p w14:paraId="52E0365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E90DE1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6A55E0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1149FE2" w14:textId="77777777" w:rsidR="00A43AC3" w:rsidRPr="00B1453A" w:rsidRDefault="00A43AC3" w:rsidP="00987998">
                            <w:pPr>
                              <w:jc w:val="center"/>
                              <w:rPr>
                                <w:rFonts w:ascii="Calibri" w:hAnsi="Calibri"/>
                                <w:sz w:val="36"/>
                                <w:szCs w:val="36"/>
                              </w:rPr>
                            </w:pPr>
                          </w:p>
                          <w:p w14:paraId="6F469889" w14:textId="77777777" w:rsidR="00A43AC3" w:rsidRDefault="00A43AC3" w:rsidP="00987998">
                            <w:pPr>
                              <w:jc w:val="center"/>
                              <w:rPr>
                                <w:rFonts w:ascii="Times New Roman CYR" w:hAnsi="Times New Roman CYR" w:cs="Times New Roman CYR"/>
                                <w:sz w:val="36"/>
                                <w:szCs w:val="36"/>
                              </w:rPr>
                            </w:pPr>
                          </w:p>
                          <w:p w14:paraId="0256AE25" w14:textId="77777777" w:rsidR="00A43AC3" w:rsidRDefault="00A43AC3"/>
                          <w:p w14:paraId="526363FC" w14:textId="77777777" w:rsidR="000658DF" w:rsidRPr="003A41B8" w:rsidRDefault="000658DF" w:rsidP="000658DF">
                            <w:pPr>
                              <w:pStyle w:val="3"/>
                              <w:spacing w:line="300" w:lineRule="auto"/>
                              <w:rPr>
                                <w:rFonts w:ascii="Times New Roman CYR" w:hAnsi="Times New Roman CYR"/>
                                <w:i/>
                                <w:iCs/>
                                <w:sz w:val="44"/>
                                <w:szCs w:val="44"/>
                              </w:rPr>
                            </w:pPr>
                            <w:bookmarkStart w:id="805" w:name="_Toc169174280"/>
                            <w:r w:rsidRPr="003A41B8">
                              <w:rPr>
                                <w:rFonts w:ascii="Times New Roman CYR" w:hAnsi="Times New Roman CYR"/>
                                <w:i/>
                                <w:iCs/>
                                <w:sz w:val="44"/>
                                <w:szCs w:val="44"/>
                              </w:rPr>
                              <w:t>ДИПЛОМНА РОБОТА БАКАЛАВРА</w:t>
                            </w:r>
                            <w:bookmarkEnd w:id="805"/>
                            <w:r w:rsidRPr="003A41B8">
                              <w:rPr>
                                <w:rFonts w:ascii="Times New Roman CYR" w:hAnsi="Times New Roman CYR"/>
                                <w:i/>
                                <w:iCs/>
                                <w:sz w:val="44"/>
                                <w:szCs w:val="44"/>
                              </w:rPr>
                              <w:t xml:space="preserve"> </w:t>
                            </w:r>
                          </w:p>
                          <w:p w14:paraId="49FF8A46" w14:textId="77777777" w:rsidR="000658DF" w:rsidRPr="000D3135" w:rsidRDefault="000658DF" w:rsidP="000658DF">
                            <w:pPr>
                              <w:pStyle w:val="2"/>
                              <w:spacing w:line="300" w:lineRule="auto"/>
                              <w:rPr>
                                <w:rFonts w:ascii="Times New Roman CYR" w:hAnsi="Times New Roman CYR"/>
                                <w:b w:val="0"/>
                                <w:sz w:val="44"/>
                                <w:szCs w:val="44"/>
                              </w:rPr>
                            </w:pPr>
                            <w:bookmarkStart w:id="806" w:name="_Toc169174281"/>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806"/>
                          </w:p>
                          <w:p w14:paraId="6B687419"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213AC6AA"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66E42AAB" w14:textId="77777777" w:rsidR="000658DF" w:rsidRPr="000D3135" w:rsidRDefault="000658DF" w:rsidP="000658DF">
                            <w:pPr>
                              <w:spacing w:line="300" w:lineRule="auto"/>
                              <w:jc w:val="center"/>
                              <w:rPr>
                                <w:b/>
                                <w:lang w:val="uk-UA"/>
                              </w:rPr>
                            </w:pPr>
                          </w:p>
                          <w:p w14:paraId="5A45C3D4"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41767076" w14:textId="77777777" w:rsidR="00A43AC3" w:rsidRPr="00B1453A" w:rsidRDefault="00A43AC3" w:rsidP="00987998">
                            <w:pPr>
                              <w:jc w:val="center"/>
                              <w:rPr>
                                <w:rFonts w:ascii="Calibri" w:hAnsi="Calibri"/>
                                <w:sz w:val="36"/>
                                <w:szCs w:val="36"/>
                              </w:rPr>
                            </w:pPr>
                          </w:p>
                          <w:p w14:paraId="77C52D8A" w14:textId="77777777" w:rsidR="00A43AC3" w:rsidRDefault="00A43AC3" w:rsidP="00987998">
                            <w:pPr>
                              <w:jc w:val="center"/>
                              <w:rPr>
                                <w:rFonts w:ascii="Times New Roman CYR" w:hAnsi="Times New Roman CYR" w:cs="Times New Roman CYR"/>
                                <w:sz w:val="36"/>
                                <w:szCs w:val="36"/>
                              </w:rPr>
                            </w:pPr>
                          </w:p>
                          <w:p w14:paraId="6270FCB2" w14:textId="77777777" w:rsidR="00A43AC3" w:rsidRDefault="00A43AC3"/>
                          <w:p w14:paraId="239B125B" w14:textId="77777777" w:rsidR="00A43AC3" w:rsidRPr="00630E21" w:rsidRDefault="00A43AC3" w:rsidP="00987998">
                            <w:pPr>
                              <w:pStyle w:val="3"/>
                              <w:spacing w:line="276" w:lineRule="auto"/>
                              <w:rPr>
                                <w:rFonts w:ascii="Times New Roman" w:hAnsi="Times New Roman"/>
                                <w:bCs/>
                                <w:sz w:val="48"/>
                                <w:szCs w:val="48"/>
                              </w:rPr>
                            </w:pPr>
                            <w:bookmarkStart w:id="807" w:name="_Toc169174282"/>
                            <w:r w:rsidRPr="00630E21">
                              <w:rPr>
                                <w:rFonts w:ascii="Times New Roman" w:hAnsi="Times New Roman"/>
                                <w:bCs/>
                                <w:sz w:val="48"/>
                                <w:szCs w:val="48"/>
                              </w:rPr>
                              <w:t>ДИПЛОМНА РОБОТА</w:t>
                            </w:r>
                            <w:bookmarkEnd w:id="807"/>
                          </w:p>
                          <w:p w14:paraId="0F1BF0C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DF17D61" w14:textId="77777777" w:rsidR="00A43AC3" w:rsidRPr="005E3013" w:rsidRDefault="00A43AC3" w:rsidP="00987998">
                            <w:pPr>
                              <w:pStyle w:val="2"/>
                              <w:spacing w:line="276" w:lineRule="auto"/>
                              <w:rPr>
                                <w:b w:val="0"/>
                                <w:bCs/>
                                <w:iCs/>
                                <w:sz w:val="48"/>
                                <w:szCs w:val="48"/>
                                <w:highlight w:val="yellow"/>
                              </w:rPr>
                            </w:pPr>
                            <w:bookmarkStart w:id="808" w:name="_Toc16917428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808"/>
                          </w:p>
                          <w:p w14:paraId="7463BFB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1BEA24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9644CB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7DF0668" w14:textId="77777777" w:rsidR="00A43AC3" w:rsidRPr="00B1453A" w:rsidRDefault="00A43AC3" w:rsidP="00987998">
                            <w:pPr>
                              <w:jc w:val="center"/>
                              <w:rPr>
                                <w:rFonts w:ascii="Calibri" w:hAnsi="Calibri"/>
                                <w:sz w:val="36"/>
                                <w:szCs w:val="36"/>
                              </w:rPr>
                            </w:pPr>
                          </w:p>
                          <w:p w14:paraId="62059108" w14:textId="77777777" w:rsidR="00A43AC3" w:rsidRDefault="00A43AC3" w:rsidP="00987998">
                            <w:pPr>
                              <w:jc w:val="center"/>
                              <w:rPr>
                                <w:rFonts w:ascii="Times New Roman CYR" w:hAnsi="Times New Roman CYR" w:cs="Times New Roman CYR"/>
                                <w:sz w:val="36"/>
                                <w:szCs w:val="36"/>
                              </w:rPr>
                            </w:pPr>
                          </w:p>
                          <w:p w14:paraId="0A99C42A" w14:textId="77777777" w:rsidR="00A43AC3" w:rsidRDefault="00A43AC3"/>
                          <w:p w14:paraId="48073415" w14:textId="77777777" w:rsidR="00A43AC3" w:rsidRPr="00630E21" w:rsidRDefault="00A43AC3" w:rsidP="00987998">
                            <w:pPr>
                              <w:pStyle w:val="3"/>
                              <w:spacing w:line="276" w:lineRule="auto"/>
                              <w:rPr>
                                <w:rFonts w:ascii="Times New Roman" w:hAnsi="Times New Roman"/>
                                <w:bCs/>
                                <w:sz w:val="48"/>
                                <w:szCs w:val="48"/>
                              </w:rPr>
                            </w:pPr>
                            <w:bookmarkStart w:id="809" w:name="_Toc169174284"/>
                            <w:r w:rsidRPr="00630E21">
                              <w:rPr>
                                <w:rFonts w:ascii="Times New Roman" w:hAnsi="Times New Roman"/>
                                <w:bCs/>
                                <w:sz w:val="48"/>
                                <w:szCs w:val="48"/>
                              </w:rPr>
                              <w:t>ДИПЛОМНА РОБОТА</w:t>
                            </w:r>
                            <w:bookmarkEnd w:id="809"/>
                          </w:p>
                          <w:p w14:paraId="5765E5A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B27A083" w14:textId="77777777" w:rsidR="00A43AC3" w:rsidRPr="005E3013" w:rsidRDefault="00A43AC3" w:rsidP="00987998">
                            <w:pPr>
                              <w:pStyle w:val="2"/>
                              <w:spacing w:line="276" w:lineRule="auto"/>
                              <w:rPr>
                                <w:b w:val="0"/>
                                <w:bCs/>
                                <w:iCs/>
                                <w:sz w:val="48"/>
                                <w:szCs w:val="48"/>
                                <w:highlight w:val="yellow"/>
                              </w:rPr>
                            </w:pPr>
                            <w:bookmarkStart w:id="810" w:name="_Toc16917428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810"/>
                          </w:p>
                          <w:p w14:paraId="3A45BCE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06D82F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446711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D6E132B" w14:textId="77777777" w:rsidR="00A43AC3" w:rsidRPr="00B1453A" w:rsidRDefault="00A43AC3" w:rsidP="00987998">
                            <w:pPr>
                              <w:jc w:val="center"/>
                              <w:rPr>
                                <w:rFonts w:ascii="Calibri" w:hAnsi="Calibri"/>
                                <w:sz w:val="36"/>
                                <w:szCs w:val="36"/>
                              </w:rPr>
                            </w:pPr>
                          </w:p>
                          <w:p w14:paraId="42E223D9" w14:textId="77777777" w:rsidR="00A43AC3" w:rsidRDefault="00A43AC3" w:rsidP="00987998">
                            <w:pPr>
                              <w:jc w:val="center"/>
                              <w:rPr>
                                <w:rFonts w:ascii="Times New Roman CYR" w:hAnsi="Times New Roman CYR" w:cs="Times New Roman CYR"/>
                                <w:sz w:val="36"/>
                                <w:szCs w:val="36"/>
                              </w:rPr>
                            </w:pPr>
                          </w:p>
                          <w:p w14:paraId="788623C1" w14:textId="77777777" w:rsidR="00A43AC3" w:rsidRDefault="00A43AC3"/>
                          <w:p w14:paraId="4D16A0D8" w14:textId="77777777" w:rsidR="00A43AC3" w:rsidRPr="00630E21" w:rsidRDefault="00A43AC3" w:rsidP="00987998">
                            <w:pPr>
                              <w:pStyle w:val="3"/>
                              <w:spacing w:line="276" w:lineRule="auto"/>
                              <w:rPr>
                                <w:rFonts w:ascii="Times New Roman" w:hAnsi="Times New Roman"/>
                                <w:bCs/>
                                <w:sz w:val="48"/>
                                <w:szCs w:val="48"/>
                              </w:rPr>
                            </w:pPr>
                            <w:bookmarkStart w:id="811" w:name="_Toc169174286"/>
                            <w:r w:rsidRPr="00630E21">
                              <w:rPr>
                                <w:rFonts w:ascii="Times New Roman" w:hAnsi="Times New Roman"/>
                                <w:bCs/>
                                <w:sz w:val="48"/>
                                <w:szCs w:val="48"/>
                              </w:rPr>
                              <w:t>ДИПЛОМНА РОБОТА</w:t>
                            </w:r>
                            <w:bookmarkEnd w:id="811"/>
                          </w:p>
                          <w:p w14:paraId="7825508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A8EADD2" w14:textId="77777777" w:rsidR="00A43AC3" w:rsidRPr="005E3013" w:rsidRDefault="00A43AC3" w:rsidP="00987998">
                            <w:pPr>
                              <w:pStyle w:val="2"/>
                              <w:spacing w:line="276" w:lineRule="auto"/>
                              <w:rPr>
                                <w:b w:val="0"/>
                                <w:bCs/>
                                <w:iCs/>
                                <w:sz w:val="48"/>
                                <w:szCs w:val="48"/>
                                <w:highlight w:val="yellow"/>
                              </w:rPr>
                            </w:pPr>
                            <w:bookmarkStart w:id="812" w:name="_Toc16917428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812"/>
                          </w:p>
                          <w:p w14:paraId="5EAF316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207D7C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1EE859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6882C48" w14:textId="77777777" w:rsidR="00A43AC3" w:rsidRPr="00B1453A" w:rsidRDefault="00A43AC3" w:rsidP="00987998">
                            <w:pPr>
                              <w:jc w:val="center"/>
                              <w:rPr>
                                <w:rFonts w:ascii="Calibri" w:hAnsi="Calibri"/>
                                <w:sz w:val="36"/>
                                <w:szCs w:val="36"/>
                              </w:rPr>
                            </w:pPr>
                          </w:p>
                          <w:p w14:paraId="21178DA3" w14:textId="77777777" w:rsidR="00A43AC3" w:rsidRDefault="00A43AC3" w:rsidP="00987998">
                            <w:pPr>
                              <w:jc w:val="center"/>
                              <w:rPr>
                                <w:rFonts w:ascii="Times New Roman CYR" w:hAnsi="Times New Roman CYR" w:cs="Times New Roman CYR"/>
                                <w:sz w:val="36"/>
                                <w:szCs w:val="36"/>
                              </w:rPr>
                            </w:pPr>
                          </w:p>
                          <w:p w14:paraId="1FA15CFD" w14:textId="77777777" w:rsidR="00A43AC3" w:rsidRDefault="00A43AC3"/>
                          <w:p w14:paraId="0C792749" w14:textId="77777777" w:rsidR="00A43AC3" w:rsidRPr="00630E21" w:rsidRDefault="00A43AC3" w:rsidP="00987998">
                            <w:pPr>
                              <w:pStyle w:val="3"/>
                              <w:spacing w:line="276" w:lineRule="auto"/>
                              <w:rPr>
                                <w:rFonts w:ascii="Times New Roman" w:hAnsi="Times New Roman"/>
                                <w:bCs/>
                                <w:sz w:val="48"/>
                                <w:szCs w:val="48"/>
                              </w:rPr>
                            </w:pPr>
                            <w:bookmarkStart w:id="813" w:name="_Toc169174288"/>
                            <w:r w:rsidRPr="00630E21">
                              <w:rPr>
                                <w:rFonts w:ascii="Times New Roman" w:hAnsi="Times New Roman"/>
                                <w:bCs/>
                                <w:sz w:val="48"/>
                                <w:szCs w:val="48"/>
                              </w:rPr>
                              <w:t>ДИПЛОМНА РОБОТА</w:t>
                            </w:r>
                            <w:bookmarkEnd w:id="813"/>
                          </w:p>
                          <w:p w14:paraId="1EE4D90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C670CFA" w14:textId="77777777" w:rsidR="00A43AC3" w:rsidRPr="005E3013" w:rsidRDefault="00A43AC3" w:rsidP="00987998">
                            <w:pPr>
                              <w:pStyle w:val="2"/>
                              <w:spacing w:line="276" w:lineRule="auto"/>
                              <w:rPr>
                                <w:b w:val="0"/>
                                <w:bCs/>
                                <w:iCs/>
                                <w:sz w:val="48"/>
                                <w:szCs w:val="48"/>
                                <w:highlight w:val="yellow"/>
                              </w:rPr>
                            </w:pPr>
                            <w:bookmarkStart w:id="814" w:name="_Toc16917428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814"/>
                          </w:p>
                          <w:p w14:paraId="2869C37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C7B79B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7FAA15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50BE09E" w14:textId="77777777" w:rsidR="00A43AC3" w:rsidRPr="00B1453A" w:rsidRDefault="00A43AC3" w:rsidP="00987998">
                            <w:pPr>
                              <w:jc w:val="center"/>
                              <w:rPr>
                                <w:rFonts w:ascii="Calibri" w:hAnsi="Calibri"/>
                                <w:sz w:val="36"/>
                                <w:szCs w:val="36"/>
                              </w:rPr>
                            </w:pPr>
                          </w:p>
                          <w:p w14:paraId="43B4E3B7" w14:textId="77777777" w:rsidR="00A43AC3" w:rsidRDefault="00A43AC3" w:rsidP="00987998">
                            <w:pPr>
                              <w:jc w:val="center"/>
                              <w:rPr>
                                <w:rFonts w:ascii="Times New Roman CYR" w:hAnsi="Times New Roman CYR" w:cs="Times New Roman CYR"/>
                                <w:sz w:val="36"/>
                                <w:szCs w:val="36"/>
                              </w:rPr>
                            </w:pPr>
                          </w:p>
                          <w:p w14:paraId="0D90C6EA" w14:textId="77777777" w:rsidR="00A43AC3" w:rsidRDefault="00A43AC3"/>
                          <w:p w14:paraId="062BB3E9" w14:textId="77777777" w:rsidR="00A43AC3" w:rsidRPr="00630E21" w:rsidRDefault="00A43AC3" w:rsidP="00987998">
                            <w:pPr>
                              <w:pStyle w:val="3"/>
                              <w:spacing w:line="276" w:lineRule="auto"/>
                              <w:rPr>
                                <w:rFonts w:ascii="Times New Roman" w:hAnsi="Times New Roman"/>
                                <w:bCs/>
                                <w:sz w:val="48"/>
                                <w:szCs w:val="48"/>
                              </w:rPr>
                            </w:pPr>
                            <w:bookmarkStart w:id="815" w:name="_Toc169174290"/>
                            <w:r w:rsidRPr="00630E21">
                              <w:rPr>
                                <w:rFonts w:ascii="Times New Roman" w:hAnsi="Times New Roman"/>
                                <w:bCs/>
                                <w:sz w:val="48"/>
                                <w:szCs w:val="48"/>
                              </w:rPr>
                              <w:t>ДИПЛОМНА РОБОТА</w:t>
                            </w:r>
                            <w:bookmarkEnd w:id="815"/>
                          </w:p>
                          <w:p w14:paraId="55A1AE4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6A71828" w14:textId="77777777" w:rsidR="00A43AC3" w:rsidRPr="005E3013" w:rsidRDefault="00A43AC3" w:rsidP="00987998">
                            <w:pPr>
                              <w:pStyle w:val="2"/>
                              <w:spacing w:line="276" w:lineRule="auto"/>
                              <w:rPr>
                                <w:b w:val="0"/>
                                <w:bCs/>
                                <w:iCs/>
                                <w:sz w:val="48"/>
                                <w:szCs w:val="48"/>
                                <w:highlight w:val="yellow"/>
                              </w:rPr>
                            </w:pPr>
                            <w:bookmarkStart w:id="816" w:name="_Toc16917429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816"/>
                          </w:p>
                          <w:p w14:paraId="43568BE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A40E5F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6C2390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4127949" w14:textId="77777777" w:rsidR="00A43AC3" w:rsidRPr="00B1453A" w:rsidRDefault="00A43AC3" w:rsidP="00987998">
                            <w:pPr>
                              <w:jc w:val="center"/>
                              <w:rPr>
                                <w:rFonts w:ascii="Calibri" w:hAnsi="Calibri"/>
                                <w:sz w:val="36"/>
                                <w:szCs w:val="36"/>
                              </w:rPr>
                            </w:pPr>
                          </w:p>
                          <w:p w14:paraId="03C3EB1F" w14:textId="77777777" w:rsidR="00A43AC3" w:rsidRDefault="00A43AC3" w:rsidP="00987998">
                            <w:pPr>
                              <w:jc w:val="center"/>
                              <w:rPr>
                                <w:rFonts w:ascii="Times New Roman CYR" w:hAnsi="Times New Roman CYR" w:cs="Times New Roman CYR"/>
                                <w:sz w:val="36"/>
                                <w:szCs w:val="36"/>
                              </w:rPr>
                            </w:pPr>
                          </w:p>
                          <w:p w14:paraId="0E1FB2A5" w14:textId="77777777" w:rsidR="00A43AC3" w:rsidRDefault="00A43AC3"/>
                          <w:p w14:paraId="71152820" w14:textId="77777777" w:rsidR="00A43AC3" w:rsidRPr="00630E21" w:rsidRDefault="00A43AC3" w:rsidP="00987998">
                            <w:pPr>
                              <w:pStyle w:val="3"/>
                              <w:spacing w:line="276" w:lineRule="auto"/>
                              <w:rPr>
                                <w:rFonts w:ascii="Times New Roman" w:hAnsi="Times New Roman"/>
                                <w:bCs/>
                                <w:sz w:val="48"/>
                                <w:szCs w:val="48"/>
                              </w:rPr>
                            </w:pPr>
                            <w:bookmarkStart w:id="817" w:name="_Toc169174292"/>
                            <w:r w:rsidRPr="00630E21">
                              <w:rPr>
                                <w:rFonts w:ascii="Times New Roman" w:hAnsi="Times New Roman"/>
                                <w:bCs/>
                                <w:sz w:val="48"/>
                                <w:szCs w:val="48"/>
                              </w:rPr>
                              <w:t>ДИПЛОМНА РОБОТА</w:t>
                            </w:r>
                            <w:bookmarkEnd w:id="817"/>
                          </w:p>
                          <w:p w14:paraId="53B138B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0D92C94" w14:textId="77777777" w:rsidR="00A43AC3" w:rsidRPr="005E3013" w:rsidRDefault="00A43AC3" w:rsidP="00987998">
                            <w:pPr>
                              <w:pStyle w:val="2"/>
                              <w:spacing w:line="276" w:lineRule="auto"/>
                              <w:rPr>
                                <w:b w:val="0"/>
                                <w:bCs/>
                                <w:iCs/>
                                <w:sz w:val="48"/>
                                <w:szCs w:val="48"/>
                                <w:highlight w:val="yellow"/>
                              </w:rPr>
                            </w:pPr>
                            <w:bookmarkStart w:id="818" w:name="_Toc16917429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818"/>
                          </w:p>
                          <w:p w14:paraId="369005C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E3A7F3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52FCF6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6347B83" w14:textId="77777777" w:rsidR="00A43AC3" w:rsidRPr="00B1453A" w:rsidRDefault="00A43AC3" w:rsidP="00987998">
                            <w:pPr>
                              <w:jc w:val="center"/>
                              <w:rPr>
                                <w:rFonts w:ascii="Calibri" w:hAnsi="Calibri"/>
                                <w:sz w:val="36"/>
                                <w:szCs w:val="36"/>
                              </w:rPr>
                            </w:pPr>
                          </w:p>
                          <w:p w14:paraId="267302F2" w14:textId="77777777" w:rsidR="00A43AC3" w:rsidRDefault="00A43AC3" w:rsidP="00987998">
                            <w:pPr>
                              <w:jc w:val="center"/>
                              <w:rPr>
                                <w:rFonts w:ascii="Times New Roman CYR" w:hAnsi="Times New Roman CYR" w:cs="Times New Roman CYR"/>
                                <w:sz w:val="36"/>
                                <w:szCs w:val="36"/>
                              </w:rPr>
                            </w:pPr>
                          </w:p>
                          <w:p w14:paraId="2544B3CA" w14:textId="77777777" w:rsidR="00A43AC3" w:rsidRDefault="00A43AC3"/>
                          <w:p w14:paraId="57B216DC" w14:textId="77777777" w:rsidR="00A43AC3" w:rsidRPr="00630E21" w:rsidRDefault="00A43AC3" w:rsidP="00987998">
                            <w:pPr>
                              <w:pStyle w:val="3"/>
                              <w:spacing w:line="276" w:lineRule="auto"/>
                              <w:rPr>
                                <w:rFonts w:ascii="Times New Roman" w:hAnsi="Times New Roman"/>
                                <w:bCs/>
                                <w:sz w:val="48"/>
                                <w:szCs w:val="48"/>
                              </w:rPr>
                            </w:pPr>
                            <w:bookmarkStart w:id="819" w:name="_Toc169174294"/>
                            <w:r w:rsidRPr="00630E21">
                              <w:rPr>
                                <w:rFonts w:ascii="Times New Roman" w:hAnsi="Times New Roman"/>
                                <w:bCs/>
                                <w:sz w:val="48"/>
                                <w:szCs w:val="48"/>
                              </w:rPr>
                              <w:t>ДИПЛОМНА РОБОТА</w:t>
                            </w:r>
                            <w:bookmarkEnd w:id="819"/>
                          </w:p>
                          <w:p w14:paraId="6623E4E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A10D90C" w14:textId="77777777" w:rsidR="00A43AC3" w:rsidRPr="005E3013" w:rsidRDefault="00A43AC3" w:rsidP="00987998">
                            <w:pPr>
                              <w:pStyle w:val="2"/>
                              <w:spacing w:line="276" w:lineRule="auto"/>
                              <w:rPr>
                                <w:b w:val="0"/>
                                <w:bCs/>
                                <w:iCs/>
                                <w:sz w:val="48"/>
                                <w:szCs w:val="48"/>
                                <w:highlight w:val="yellow"/>
                              </w:rPr>
                            </w:pPr>
                            <w:bookmarkStart w:id="820" w:name="_Toc16917429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820"/>
                          </w:p>
                          <w:p w14:paraId="4363492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2F9FB9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B359FF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3463426" w14:textId="77777777" w:rsidR="00A43AC3" w:rsidRPr="00B1453A" w:rsidRDefault="00A43AC3" w:rsidP="00987998">
                            <w:pPr>
                              <w:jc w:val="center"/>
                              <w:rPr>
                                <w:rFonts w:ascii="Calibri" w:hAnsi="Calibri"/>
                                <w:sz w:val="36"/>
                                <w:szCs w:val="36"/>
                              </w:rPr>
                            </w:pPr>
                          </w:p>
                          <w:p w14:paraId="274B6DD9" w14:textId="77777777" w:rsidR="00A43AC3" w:rsidRDefault="00A43AC3" w:rsidP="00987998">
                            <w:pPr>
                              <w:jc w:val="center"/>
                              <w:rPr>
                                <w:rFonts w:ascii="Times New Roman CYR" w:hAnsi="Times New Roman CYR" w:cs="Times New Roman CYR"/>
                                <w:sz w:val="36"/>
                                <w:szCs w:val="36"/>
                              </w:rPr>
                            </w:pPr>
                          </w:p>
                          <w:p w14:paraId="13C1E1B8" w14:textId="77777777" w:rsidR="00A43AC3" w:rsidRDefault="00A43AC3"/>
                          <w:p w14:paraId="0FFD190D" w14:textId="77777777" w:rsidR="000658DF" w:rsidRPr="003A41B8" w:rsidRDefault="000658DF" w:rsidP="000658DF">
                            <w:pPr>
                              <w:pStyle w:val="3"/>
                              <w:spacing w:line="300" w:lineRule="auto"/>
                              <w:rPr>
                                <w:rFonts w:ascii="Times New Roman CYR" w:hAnsi="Times New Roman CYR"/>
                                <w:i/>
                                <w:iCs/>
                                <w:sz w:val="44"/>
                                <w:szCs w:val="44"/>
                              </w:rPr>
                            </w:pPr>
                            <w:bookmarkStart w:id="821" w:name="_Toc169174296"/>
                            <w:r w:rsidRPr="003A41B8">
                              <w:rPr>
                                <w:rFonts w:ascii="Times New Roman CYR" w:hAnsi="Times New Roman CYR"/>
                                <w:i/>
                                <w:iCs/>
                                <w:sz w:val="44"/>
                                <w:szCs w:val="44"/>
                              </w:rPr>
                              <w:t>ДИПЛОМНА РОБОТА БАКАЛАВРА</w:t>
                            </w:r>
                            <w:bookmarkEnd w:id="821"/>
                            <w:r w:rsidRPr="003A41B8">
                              <w:rPr>
                                <w:rFonts w:ascii="Times New Roman CYR" w:hAnsi="Times New Roman CYR"/>
                                <w:i/>
                                <w:iCs/>
                                <w:sz w:val="44"/>
                                <w:szCs w:val="44"/>
                              </w:rPr>
                              <w:t xml:space="preserve"> </w:t>
                            </w:r>
                          </w:p>
                          <w:p w14:paraId="7BB6CCF4" w14:textId="77777777" w:rsidR="000658DF" w:rsidRPr="000D3135" w:rsidRDefault="000658DF" w:rsidP="000658DF">
                            <w:pPr>
                              <w:pStyle w:val="2"/>
                              <w:spacing w:line="300" w:lineRule="auto"/>
                              <w:rPr>
                                <w:rFonts w:ascii="Times New Roman CYR" w:hAnsi="Times New Roman CYR"/>
                                <w:b w:val="0"/>
                                <w:sz w:val="44"/>
                                <w:szCs w:val="44"/>
                              </w:rPr>
                            </w:pPr>
                            <w:bookmarkStart w:id="822" w:name="_Toc169174297"/>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822"/>
                          </w:p>
                          <w:p w14:paraId="2EE1A68D"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21BF3715"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3FB0DB86" w14:textId="77777777" w:rsidR="000658DF" w:rsidRPr="000D3135" w:rsidRDefault="000658DF" w:rsidP="000658DF">
                            <w:pPr>
                              <w:spacing w:line="300" w:lineRule="auto"/>
                              <w:jc w:val="center"/>
                              <w:rPr>
                                <w:b/>
                                <w:lang w:val="uk-UA"/>
                              </w:rPr>
                            </w:pPr>
                          </w:p>
                          <w:p w14:paraId="7EE274AC"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50A2F83F" w14:textId="77777777" w:rsidR="00A43AC3" w:rsidRPr="00B1453A" w:rsidRDefault="00A43AC3" w:rsidP="00987998">
                            <w:pPr>
                              <w:jc w:val="center"/>
                              <w:rPr>
                                <w:rFonts w:ascii="Calibri" w:hAnsi="Calibri"/>
                                <w:sz w:val="36"/>
                                <w:szCs w:val="36"/>
                              </w:rPr>
                            </w:pPr>
                          </w:p>
                          <w:p w14:paraId="171A7C34" w14:textId="77777777" w:rsidR="00A43AC3" w:rsidRDefault="00A43AC3" w:rsidP="00987998">
                            <w:pPr>
                              <w:jc w:val="center"/>
                              <w:rPr>
                                <w:rFonts w:ascii="Times New Roman CYR" w:hAnsi="Times New Roman CYR" w:cs="Times New Roman CYR"/>
                                <w:sz w:val="36"/>
                                <w:szCs w:val="36"/>
                              </w:rPr>
                            </w:pPr>
                          </w:p>
                          <w:p w14:paraId="6E1B9F45" w14:textId="77777777" w:rsidR="00A43AC3" w:rsidRDefault="00A43AC3"/>
                          <w:p w14:paraId="34BA05BD" w14:textId="77777777" w:rsidR="00A43AC3" w:rsidRPr="00630E21" w:rsidRDefault="00A43AC3" w:rsidP="00987998">
                            <w:pPr>
                              <w:pStyle w:val="3"/>
                              <w:spacing w:line="276" w:lineRule="auto"/>
                              <w:rPr>
                                <w:rFonts w:ascii="Times New Roman" w:hAnsi="Times New Roman"/>
                                <w:bCs/>
                                <w:sz w:val="48"/>
                                <w:szCs w:val="48"/>
                              </w:rPr>
                            </w:pPr>
                            <w:bookmarkStart w:id="823" w:name="_Toc169174298"/>
                            <w:r w:rsidRPr="00630E21">
                              <w:rPr>
                                <w:rFonts w:ascii="Times New Roman" w:hAnsi="Times New Roman"/>
                                <w:bCs/>
                                <w:sz w:val="48"/>
                                <w:szCs w:val="48"/>
                              </w:rPr>
                              <w:t>ДИПЛОМНА РОБОТА</w:t>
                            </w:r>
                            <w:bookmarkEnd w:id="823"/>
                          </w:p>
                          <w:p w14:paraId="5F7AFE3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C78A7E2" w14:textId="77777777" w:rsidR="00A43AC3" w:rsidRPr="005E3013" w:rsidRDefault="00A43AC3" w:rsidP="00987998">
                            <w:pPr>
                              <w:pStyle w:val="2"/>
                              <w:spacing w:line="276" w:lineRule="auto"/>
                              <w:rPr>
                                <w:b w:val="0"/>
                                <w:bCs/>
                                <w:iCs/>
                                <w:sz w:val="48"/>
                                <w:szCs w:val="48"/>
                                <w:highlight w:val="yellow"/>
                              </w:rPr>
                            </w:pPr>
                            <w:bookmarkStart w:id="824" w:name="_Toc16917429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824"/>
                          </w:p>
                          <w:p w14:paraId="0BCD394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B1B512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2042DE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5614192" w14:textId="77777777" w:rsidR="00A43AC3" w:rsidRPr="00B1453A" w:rsidRDefault="00A43AC3" w:rsidP="00987998">
                            <w:pPr>
                              <w:jc w:val="center"/>
                              <w:rPr>
                                <w:rFonts w:ascii="Calibri" w:hAnsi="Calibri"/>
                                <w:sz w:val="36"/>
                                <w:szCs w:val="36"/>
                              </w:rPr>
                            </w:pPr>
                          </w:p>
                          <w:p w14:paraId="6F1D4B4A" w14:textId="77777777" w:rsidR="00A43AC3" w:rsidRDefault="00A43AC3" w:rsidP="00987998">
                            <w:pPr>
                              <w:jc w:val="center"/>
                              <w:rPr>
                                <w:rFonts w:ascii="Times New Roman CYR" w:hAnsi="Times New Roman CYR" w:cs="Times New Roman CYR"/>
                                <w:sz w:val="36"/>
                                <w:szCs w:val="36"/>
                              </w:rPr>
                            </w:pPr>
                          </w:p>
                          <w:p w14:paraId="51DE3A23" w14:textId="77777777" w:rsidR="00A43AC3" w:rsidRDefault="00A43AC3"/>
                          <w:p w14:paraId="55692C0D" w14:textId="77777777" w:rsidR="00A43AC3" w:rsidRPr="00630E21" w:rsidRDefault="00A43AC3" w:rsidP="00987998">
                            <w:pPr>
                              <w:pStyle w:val="3"/>
                              <w:spacing w:line="276" w:lineRule="auto"/>
                              <w:rPr>
                                <w:rFonts w:ascii="Times New Roman" w:hAnsi="Times New Roman"/>
                                <w:bCs/>
                                <w:sz w:val="48"/>
                                <w:szCs w:val="48"/>
                              </w:rPr>
                            </w:pPr>
                            <w:bookmarkStart w:id="825" w:name="_Toc169174300"/>
                            <w:r w:rsidRPr="00630E21">
                              <w:rPr>
                                <w:rFonts w:ascii="Times New Roman" w:hAnsi="Times New Roman"/>
                                <w:bCs/>
                                <w:sz w:val="48"/>
                                <w:szCs w:val="48"/>
                              </w:rPr>
                              <w:t>ДИПЛОМНА РОБОТА</w:t>
                            </w:r>
                            <w:bookmarkEnd w:id="825"/>
                          </w:p>
                          <w:p w14:paraId="3ECBD8A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D44122E" w14:textId="77777777" w:rsidR="00A43AC3" w:rsidRPr="005E3013" w:rsidRDefault="00A43AC3" w:rsidP="00987998">
                            <w:pPr>
                              <w:pStyle w:val="2"/>
                              <w:spacing w:line="276" w:lineRule="auto"/>
                              <w:rPr>
                                <w:b w:val="0"/>
                                <w:bCs/>
                                <w:iCs/>
                                <w:sz w:val="48"/>
                                <w:szCs w:val="48"/>
                                <w:highlight w:val="yellow"/>
                              </w:rPr>
                            </w:pPr>
                            <w:bookmarkStart w:id="826" w:name="_Toc16917430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826"/>
                          </w:p>
                          <w:p w14:paraId="277A446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8A0020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D79DC9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7109333" w14:textId="77777777" w:rsidR="00A43AC3" w:rsidRPr="00B1453A" w:rsidRDefault="00A43AC3" w:rsidP="00987998">
                            <w:pPr>
                              <w:jc w:val="center"/>
                              <w:rPr>
                                <w:rFonts w:ascii="Calibri" w:hAnsi="Calibri"/>
                                <w:sz w:val="36"/>
                                <w:szCs w:val="36"/>
                              </w:rPr>
                            </w:pPr>
                          </w:p>
                          <w:p w14:paraId="31EBFF84" w14:textId="77777777" w:rsidR="00A43AC3" w:rsidRDefault="00A43AC3" w:rsidP="00987998">
                            <w:pPr>
                              <w:jc w:val="center"/>
                              <w:rPr>
                                <w:rFonts w:ascii="Times New Roman CYR" w:hAnsi="Times New Roman CYR" w:cs="Times New Roman CYR"/>
                                <w:sz w:val="36"/>
                                <w:szCs w:val="36"/>
                              </w:rPr>
                            </w:pPr>
                          </w:p>
                          <w:p w14:paraId="45B64BAF" w14:textId="77777777" w:rsidR="00A43AC3" w:rsidRDefault="00A43AC3"/>
                          <w:p w14:paraId="7D826584" w14:textId="77777777" w:rsidR="00A43AC3" w:rsidRPr="00630E21" w:rsidRDefault="00A43AC3" w:rsidP="00987998">
                            <w:pPr>
                              <w:pStyle w:val="3"/>
                              <w:spacing w:line="276" w:lineRule="auto"/>
                              <w:rPr>
                                <w:rFonts w:ascii="Times New Roman" w:hAnsi="Times New Roman"/>
                                <w:bCs/>
                                <w:sz w:val="48"/>
                                <w:szCs w:val="48"/>
                              </w:rPr>
                            </w:pPr>
                            <w:bookmarkStart w:id="827" w:name="_Toc169174302"/>
                            <w:r w:rsidRPr="00630E21">
                              <w:rPr>
                                <w:rFonts w:ascii="Times New Roman" w:hAnsi="Times New Roman"/>
                                <w:bCs/>
                                <w:sz w:val="48"/>
                                <w:szCs w:val="48"/>
                              </w:rPr>
                              <w:t>ДИПЛОМНА РОБОТА</w:t>
                            </w:r>
                            <w:bookmarkEnd w:id="827"/>
                          </w:p>
                          <w:p w14:paraId="0E7D7D3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F38FE4A" w14:textId="77777777" w:rsidR="00A43AC3" w:rsidRPr="005E3013" w:rsidRDefault="00A43AC3" w:rsidP="00987998">
                            <w:pPr>
                              <w:pStyle w:val="2"/>
                              <w:spacing w:line="276" w:lineRule="auto"/>
                              <w:rPr>
                                <w:b w:val="0"/>
                                <w:bCs/>
                                <w:iCs/>
                                <w:sz w:val="48"/>
                                <w:szCs w:val="48"/>
                                <w:highlight w:val="yellow"/>
                              </w:rPr>
                            </w:pPr>
                            <w:bookmarkStart w:id="828" w:name="_Toc16917430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828"/>
                          </w:p>
                          <w:p w14:paraId="48806B3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19F2E3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2BD0E7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9E1735B" w14:textId="77777777" w:rsidR="00A43AC3" w:rsidRPr="00B1453A" w:rsidRDefault="00A43AC3" w:rsidP="00987998">
                            <w:pPr>
                              <w:jc w:val="center"/>
                              <w:rPr>
                                <w:rFonts w:ascii="Calibri" w:hAnsi="Calibri"/>
                                <w:sz w:val="36"/>
                                <w:szCs w:val="36"/>
                              </w:rPr>
                            </w:pPr>
                          </w:p>
                          <w:p w14:paraId="191333DE" w14:textId="77777777" w:rsidR="00A43AC3" w:rsidRDefault="00A43AC3" w:rsidP="00987998">
                            <w:pPr>
                              <w:jc w:val="center"/>
                              <w:rPr>
                                <w:rFonts w:ascii="Times New Roman CYR" w:hAnsi="Times New Roman CYR" w:cs="Times New Roman CYR"/>
                                <w:sz w:val="36"/>
                                <w:szCs w:val="36"/>
                              </w:rPr>
                            </w:pPr>
                          </w:p>
                          <w:p w14:paraId="10B97BE8" w14:textId="77777777" w:rsidR="00A43AC3" w:rsidRDefault="00A43AC3"/>
                          <w:p w14:paraId="36D325DC" w14:textId="77777777" w:rsidR="00A43AC3" w:rsidRPr="00630E21" w:rsidRDefault="00A43AC3" w:rsidP="00987998">
                            <w:pPr>
                              <w:pStyle w:val="3"/>
                              <w:spacing w:line="276" w:lineRule="auto"/>
                              <w:rPr>
                                <w:rFonts w:ascii="Times New Roman" w:hAnsi="Times New Roman"/>
                                <w:bCs/>
                                <w:sz w:val="48"/>
                                <w:szCs w:val="48"/>
                              </w:rPr>
                            </w:pPr>
                            <w:bookmarkStart w:id="829" w:name="_Toc169174304"/>
                            <w:r w:rsidRPr="00630E21">
                              <w:rPr>
                                <w:rFonts w:ascii="Times New Roman" w:hAnsi="Times New Roman"/>
                                <w:bCs/>
                                <w:sz w:val="48"/>
                                <w:szCs w:val="48"/>
                              </w:rPr>
                              <w:t>ДИПЛОМНА РОБОТА</w:t>
                            </w:r>
                            <w:bookmarkEnd w:id="829"/>
                          </w:p>
                          <w:p w14:paraId="5D6033B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EAC3E81" w14:textId="77777777" w:rsidR="00A43AC3" w:rsidRPr="005E3013" w:rsidRDefault="00A43AC3" w:rsidP="00987998">
                            <w:pPr>
                              <w:pStyle w:val="2"/>
                              <w:spacing w:line="276" w:lineRule="auto"/>
                              <w:rPr>
                                <w:b w:val="0"/>
                                <w:bCs/>
                                <w:iCs/>
                                <w:sz w:val="48"/>
                                <w:szCs w:val="48"/>
                                <w:highlight w:val="yellow"/>
                              </w:rPr>
                            </w:pPr>
                            <w:bookmarkStart w:id="830" w:name="_Toc16917430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830"/>
                          </w:p>
                          <w:p w14:paraId="40E6CAF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104E8A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45E2BB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BC06F7E" w14:textId="77777777" w:rsidR="00A43AC3" w:rsidRPr="00B1453A" w:rsidRDefault="00A43AC3" w:rsidP="00987998">
                            <w:pPr>
                              <w:jc w:val="center"/>
                              <w:rPr>
                                <w:rFonts w:ascii="Calibri" w:hAnsi="Calibri"/>
                                <w:sz w:val="36"/>
                                <w:szCs w:val="36"/>
                              </w:rPr>
                            </w:pPr>
                          </w:p>
                          <w:p w14:paraId="7081DDFB" w14:textId="77777777" w:rsidR="00A43AC3" w:rsidRDefault="00A43AC3" w:rsidP="00987998">
                            <w:pPr>
                              <w:jc w:val="center"/>
                              <w:rPr>
                                <w:rFonts w:ascii="Times New Roman CYR" w:hAnsi="Times New Roman CYR" w:cs="Times New Roman CYR"/>
                                <w:sz w:val="36"/>
                                <w:szCs w:val="36"/>
                              </w:rPr>
                            </w:pPr>
                          </w:p>
                          <w:p w14:paraId="412DE2A4" w14:textId="77777777" w:rsidR="00A43AC3" w:rsidRDefault="00A43AC3"/>
                          <w:p w14:paraId="185C7C2E" w14:textId="77777777" w:rsidR="00A43AC3" w:rsidRPr="00630E21" w:rsidRDefault="00A43AC3" w:rsidP="00987998">
                            <w:pPr>
                              <w:pStyle w:val="3"/>
                              <w:spacing w:line="276" w:lineRule="auto"/>
                              <w:rPr>
                                <w:rFonts w:ascii="Times New Roman" w:hAnsi="Times New Roman"/>
                                <w:bCs/>
                                <w:sz w:val="48"/>
                                <w:szCs w:val="48"/>
                              </w:rPr>
                            </w:pPr>
                            <w:bookmarkStart w:id="831" w:name="_Toc169174306"/>
                            <w:r w:rsidRPr="00630E21">
                              <w:rPr>
                                <w:rFonts w:ascii="Times New Roman" w:hAnsi="Times New Roman"/>
                                <w:bCs/>
                                <w:sz w:val="48"/>
                                <w:szCs w:val="48"/>
                              </w:rPr>
                              <w:t>ДИПЛОМНА РОБОТА</w:t>
                            </w:r>
                            <w:bookmarkEnd w:id="831"/>
                          </w:p>
                          <w:p w14:paraId="2F14B8F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907D349" w14:textId="77777777" w:rsidR="00A43AC3" w:rsidRPr="005E3013" w:rsidRDefault="00A43AC3" w:rsidP="00987998">
                            <w:pPr>
                              <w:pStyle w:val="2"/>
                              <w:spacing w:line="276" w:lineRule="auto"/>
                              <w:rPr>
                                <w:b w:val="0"/>
                                <w:bCs/>
                                <w:iCs/>
                                <w:sz w:val="48"/>
                                <w:szCs w:val="48"/>
                                <w:highlight w:val="yellow"/>
                              </w:rPr>
                            </w:pPr>
                            <w:bookmarkStart w:id="832" w:name="_Toc16917430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832"/>
                          </w:p>
                          <w:p w14:paraId="4C417A4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6FCB8B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846B31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B519A87" w14:textId="77777777" w:rsidR="00A43AC3" w:rsidRPr="00B1453A" w:rsidRDefault="00A43AC3" w:rsidP="00987998">
                            <w:pPr>
                              <w:jc w:val="center"/>
                              <w:rPr>
                                <w:rFonts w:ascii="Calibri" w:hAnsi="Calibri"/>
                                <w:sz w:val="36"/>
                                <w:szCs w:val="36"/>
                              </w:rPr>
                            </w:pPr>
                          </w:p>
                          <w:p w14:paraId="44A1FBB8" w14:textId="77777777" w:rsidR="00A43AC3" w:rsidRDefault="00A43AC3" w:rsidP="00987998">
                            <w:pPr>
                              <w:jc w:val="center"/>
                              <w:rPr>
                                <w:rFonts w:ascii="Times New Roman CYR" w:hAnsi="Times New Roman CYR" w:cs="Times New Roman CYR"/>
                                <w:sz w:val="36"/>
                                <w:szCs w:val="36"/>
                              </w:rPr>
                            </w:pPr>
                          </w:p>
                          <w:p w14:paraId="1542910C" w14:textId="77777777" w:rsidR="00A43AC3" w:rsidRDefault="00A43AC3"/>
                          <w:p w14:paraId="35C32C9C" w14:textId="77777777" w:rsidR="00A43AC3" w:rsidRPr="00630E21" w:rsidRDefault="00A43AC3" w:rsidP="00987998">
                            <w:pPr>
                              <w:pStyle w:val="3"/>
                              <w:spacing w:line="276" w:lineRule="auto"/>
                              <w:rPr>
                                <w:rFonts w:ascii="Times New Roman" w:hAnsi="Times New Roman"/>
                                <w:bCs/>
                                <w:sz w:val="48"/>
                                <w:szCs w:val="48"/>
                              </w:rPr>
                            </w:pPr>
                            <w:bookmarkStart w:id="833" w:name="_Toc169174308"/>
                            <w:r w:rsidRPr="00630E21">
                              <w:rPr>
                                <w:rFonts w:ascii="Times New Roman" w:hAnsi="Times New Roman"/>
                                <w:bCs/>
                                <w:sz w:val="48"/>
                                <w:szCs w:val="48"/>
                              </w:rPr>
                              <w:t>ДИПЛОМНА РОБОТА</w:t>
                            </w:r>
                            <w:bookmarkEnd w:id="833"/>
                          </w:p>
                          <w:p w14:paraId="1B933FC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B038139" w14:textId="77777777" w:rsidR="00A43AC3" w:rsidRPr="005E3013" w:rsidRDefault="00A43AC3" w:rsidP="00987998">
                            <w:pPr>
                              <w:pStyle w:val="2"/>
                              <w:spacing w:line="276" w:lineRule="auto"/>
                              <w:rPr>
                                <w:b w:val="0"/>
                                <w:bCs/>
                                <w:iCs/>
                                <w:sz w:val="48"/>
                                <w:szCs w:val="48"/>
                                <w:highlight w:val="yellow"/>
                              </w:rPr>
                            </w:pPr>
                            <w:bookmarkStart w:id="834" w:name="_Toc16917430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834"/>
                          </w:p>
                          <w:p w14:paraId="50815B2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D937D6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E3DB64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0867292" w14:textId="77777777" w:rsidR="00A43AC3" w:rsidRPr="00B1453A" w:rsidRDefault="00A43AC3" w:rsidP="00987998">
                            <w:pPr>
                              <w:jc w:val="center"/>
                              <w:rPr>
                                <w:rFonts w:ascii="Calibri" w:hAnsi="Calibri"/>
                                <w:sz w:val="36"/>
                                <w:szCs w:val="36"/>
                              </w:rPr>
                            </w:pPr>
                          </w:p>
                          <w:p w14:paraId="50E62E78" w14:textId="77777777" w:rsidR="00A43AC3" w:rsidRDefault="00A43AC3" w:rsidP="00987998">
                            <w:pPr>
                              <w:jc w:val="center"/>
                              <w:rPr>
                                <w:rFonts w:ascii="Times New Roman CYR" w:hAnsi="Times New Roman CYR" w:cs="Times New Roman CYR"/>
                                <w:sz w:val="36"/>
                                <w:szCs w:val="36"/>
                              </w:rPr>
                            </w:pPr>
                          </w:p>
                          <w:p w14:paraId="29918CDC" w14:textId="77777777" w:rsidR="00A43AC3" w:rsidRDefault="00A43AC3"/>
                          <w:p w14:paraId="4FD5908A" w14:textId="77777777" w:rsidR="00A43AC3" w:rsidRPr="00630E21" w:rsidRDefault="00A43AC3" w:rsidP="00987998">
                            <w:pPr>
                              <w:pStyle w:val="3"/>
                              <w:spacing w:line="276" w:lineRule="auto"/>
                              <w:rPr>
                                <w:rFonts w:ascii="Times New Roman" w:hAnsi="Times New Roman"/>
                                <w:bCs/>
                                <w:sz w:val="48"/>
                                <w:szCs w:val="48"/>
                              </w:rPr>
                            </w:pPr>
                            <w:bookmarkStart w:id="835" w:name="_Toc169174310"/>
                            <w:r w:rsidRPr="00630E21">
                              <w:rPr>
                                <w:rFonts w:ascii="Times New Roman" w:hAnsi="Times New Roman"/>
                                <w:bCs/>
                                <w:sz w:val="48"/>
                                <w:szCs w:val="48"/>
                              </w:rPr>
                              <w:t>ДИПЛОМНА РОБОТА</w:t>
                            </w:r>
                            <w:bookmarkEnd w:id="835"/>
                          </w:p>
                          <w:p w14:paraId="4F16D5F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A1AA09F" w14:textId="77777777" w:rsidR="00A43AC3" w:rsidRPr="005E3013" w:rsidRDefault="00A43AC3" w:rsidP="00987998">
                            <w:pPr>
                              <w:pStyle w:val="2"/>
                              <w:spacing w:line="276" w:lineRule="auto"/>
                              <w:rPr>
                                <w:b w:val="0"/>
                                <w:bCs/>
                                <w:iCs/>
                                <w:sz w:val="48"/>
                                <w:szCs w:val="48"/>
                                <w:highlight w:val="yellow"/>
                              </w:rPr>
                            </w:pPr>
                            <w:bookmarkStart w:id="836" w:name="_Toc16917431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836"/>
                          </w:p>
                          <w:p w14:paraId="2A90C95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F8885F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389190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D91B40D" w14:textId="77777777" w:rsidR="00A43AC3" w:rsidRPr="00B1453A" w:rsidRDefault="00A43AC3" w:rsidP="00987998">
                            <w:pPr>
                              <w:jc w:val="center"/>
                              <w:rPr>
                                <w:rFonts w:ascii="Calibri" w:hAnsi="Calibri"/>
                                <w:sz w:val="36"/>
                                <w:szCs w:val="36"/>
                              </w:rPr>
                            </w:pPr>
                          </w:p>
                          <w:p w14:paraId="19B52B65" w14:textId="77777777" w:rsidR="00A43AC3" w:rsidRDefault="00A43AC3" w:rsidP="00987998">
                            <w:pPr>
                              <w:jc w:val="center"/>
                              <w:rPr>
                                <w:rFonts w:ascii="Times New Roman CYR" w:hAnsi="Times New Roman CYR" w:cs="Times New Roman CYR"/>
                                <w:sz w:val="36"/>
                                <w:szCs w:val="36"/>
                              </w:rPr>
                            </w:pPr>
                          </w:p>
                          <w:p w14:paraId="564E7EE8" w14:textId="77777777" w:rsidR="00A43AC3" w:rsidRDefault="00A43AC3"/>
                          <w:p w14:paraId="1C67737C" w14:textId="77777777" w:rsidR="000658DF" w:rsidRPr="003A41B8" w:rsidRDefault="000658DF" w:rsidP="000658DF">
                            <w:pPr>
                              <w:pStyle w:val="3"/>
                              <w:spacing w:line="300" w:lineRule="auto"/>
                              <w:rPr>
                                <w:rFonts w:ascii="Times New Roman CYR" w:hAnsi="Times New Roman CYR"/>
                                <w:i/>
                                <w:iCs/>
                                <w:sz w:val="44"/>
                                <w:szCs w:val="44"/>
                              </w:rPr>
                            </w:pPr>
                            <w:bookmarkStart w:id="837" w:name="_Toc169174312"/>
                            <w:r w:rsidRPr="003A41B8">
                              <w:rPr>
                                <w:rFonts w:ascii="Times New Roman CYR" w:hAnsi="Times New Roman CYR"/>
                                <w:i/>
                                <w:iCs/>
                                <w:sz w:val="44"/>
                                <w:szCs w:val="44"/>
                              </w:rPr>
                              <w:t>ДИПЛОМНА РОБОТА БАКАЛАВРА</w:t>
                            </w:r>
                            <w:bookmarkEnd w:id="837"/>
                            <w:r w:rsidRPr="003A41B8">
                              <w:rPr>
                                <w:rFonts w:ascii="Times New Roman CYR" w:hAnsi="Times New Roman CYR"/>
                                <w:i/>
                                <w:iCs/>
                                <w:sz w:val="44"/>
                                <w:szCs w:val="44"/>
                              </w:rPr>
                              <w:t xml:space="preserve"> </w:t>
                            </w:r>
                          </w:p>
                          <w:p w14:paraId="47C6106C" w14:textId="77777777" w:rsidR="000658DF" w:rsidRPr="000D3135" w:rsidRDefault="000658DF" w:rsidP="000658DF">
                            <w:pPr>
                              <w:pStyle w:val="2"/>
                              <w:spacing w:line="300" w:lineRule="auto"/>
                              <w:rPr>
                                <w:rFonts w:ascii="Times New Roman CYR" w:hAnsi="Times New Roman CYR"/>
                                <w:b w:val="0"/>
                                <w:sz w:val="44"/>
                                <w:szCs w:val="44"/>
                              </w:rPr>
                            </w:pPr>
                            <w:bookmarkStart w:id="838" w:name="_Toc169174313"/>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838"/>
                          </w:p>
                          <w:p w14:paraId="1470D7CD"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4813A1C6"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3431FBA7" w14:textId="77777777" w:rsidR="000658DF" w:rsidRPr="000D3135" w:rsidRDefault="000658DF" w:rsidP="000658DF">
                            <w:pPr>
                              <w:spacing w:line="300" w:lineRule="auto"/>
                              <w:jc w:val="center"/>
                              <w:rPr>
                                <w:b/>
                                <w:lang w:val="uk-UA"/>
                              </w:rPr>
                            </w:pPr>
                          </w:p>
                          <w:p w14:paraId="7C8FFD85"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3AFDDEF0" w14:textId="77777777" w:rsidR="00A43AC3" w:rsidRPr="00B1453A" w:rsidRDefault="00A43AC3" w:rsidP="00987998">
                            <w:pPr>
                              <w:jc w:val="center"/>
                              <w:rPr>
                                <w:rFonts w:ascii="Calibri" w:hAnsi="Calibri"/>
                                <w:sz w:val="36"/>
                                <w:szCs w:val="36"/>
                              </w:rPr>
                            </w:pPr>
                          </w:p>
                          <w:p w14:paraId="385E6E56" w14:textId="77777777" w:rsidR="00A43AC3" w:rsidRDefault="00A43AC3" w:rsidP="00987998">
                            <w:pPr>
                              <w:jc w:val="center"/>
                              <w:rPr>
                                <w:rFonts w:ascii="Times New Roman CYR" w:hAnsi="Times New Roman CYR" w:cs="Times New Roman CYR"/>
                                <w:sz w:val="36"/>
                                <w:szCs w:val="36"/>
                              </w:rPr>
                            </w:pPr>
                          </w:p>
                          <w:p w14:paraId="19BBA838" w14:textId="77777777" w:rsidR="00A43AC3" w:rsidRDefault="00A43AC3"/>
                          <w:p w14:paraId="4F31310D" w14:textId="77777777" w:rsidR="00A43AC3" w:rsidRPr="00630E21" w:rsidRDefault="00A43AC3" w:rsidP="00987998">
                            <w:pPr>
                              <w:pStyle w:val="3"/>
                              <w:spacing w:line="276" w:lineRule="auto"/>
                              <w:rPr>
                                <w:rFonts w:ascii="Times New Roman" w:hAnsi="Times New Roman"/>
                                <w:bCs/>
                                <w:sz w:val="48"/>
                                <w:szCs w:val="48"/>
                              </w:rPr>
                            </w:pPr>
                            <w:bookmarkStart w:id="839" w:name="_Toc169174314"/>
                            <w:r w:rsidRPr="00630E21">
                              <w:rPr>
                                <w:rFonts w:ascii="Times New Roman" w:hAnsi="Times New Roman"/>
                                <w:bCs/>
                                <w:sz w:val="48"/>
                                <w:szCs w:val="48"/>
                              </w:rPr>
                              <w:t>ДИПЛОМНА РОБОТА</w:t>
                            </w:r>
                            <w:bookmarkEnd w:id="839"/>
                          </w:p>
                          <w:p w14:paraId="2D33AF3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2D5B59C" w14:textId="77777777" w:rsidR="00A43AC3" w:rsidRPr="005E3013" w:rsidRDefault="00A43AC3" w:rsidP="00987998">
                            <w:pPr>
                              <w:pStyle w:val="2"/>
                              <w:spacing w:line="276" w:lineRule="auto"/>
                              <w:rPr>
                                <w:b w:val="0"/>
                                <w:bCs/>
                                <w:iCs/>
                                <w:sz w:val="48"/>
                                <w:szCs w:val="48"/>
                                <w:highlight w:val="yellow"/>
                              </w:rPr>
                            </w:pPr>
                            <w:bookmarkStart w:id="840" w:name="_Toc16917431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840"/>
                          </w:p>
                          <w:p w14:paraId="4BA4F95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2FE460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FD0BEE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6386747" w14:textId="77777777" w:rsidR="00A43AC3" w:rsidRPr="00B1453A" w:rsidRDefault="00A43AC3" w:rsidP="00987998">
                            <w:pPr>
                              <w:jc w:val="center"/>
                              <w:rPr>
                                <w:rFonts w:ascii="Calibri" w:hAnsi="Calibri"/>
                                <w:sz w:val="36"/>
                                <w:szCs w:val="36"/>
                              </w:rPr>
                            </w:pPr>
                          </w:p>
                          <w:p w14:paraId="7CDEF3F1" w14:textId="77777777" w:rsidR="00A43AC3" w:rsidRDefault="00A43AC3" w:rsidP="00987998">
                            <w:pPr>
                              <w:jc w:val="center"/>
                              <w:rPr>
                                <w:rFonts w:ascii="Times New Roman CYR" w:hAnsi="Times New Roman CYR" w:cs="Times New Roman CYR"/>
                                <w:sz w:val="36"/>
                                <w:szCs w:val="36"/>
                              </w:rPr>
                            </w:pPr>
                          </w:p>
                          <w:p w14:paraId="10416D00" w14:textId="77777777" w:rsidR="00A43AC3" w:rsidRDefault="00A43AC3"/>
                          <w:p w14:paraId="38FF43A3" w14:textId="77777777" w:rsidR="00A43AC3" w:rsidRPr="00630E21" w:rsidRDefault="00A43AC3" w:rsidP="00987998">
                            <w:pPr>
                              <w:pStyle w:val="3"/>
                              <w:spacing w:line="276" w:lineRule="auto"/>
                              <w:rPr>
                                <w:rFonts w:ascii="Times New Roman" w:hAnsi="Times New Roman"/>
                                <w:bCs/>
                                <w:sz w:val="48"/>
                                <w:szCs w:val="48"/>
                              </w:rPr>
                            </w:pPr>
                            <w:bookmarkStart w:id="841" w:name="_Toc169174316"/>
                            <w:r w:rsidRPr="00630E21">
                              <w:rPr>
                                <w:rFonts w:ascii="Times New Roman" w:hAnsi="Times New Roman"/>
                                <w:bCs/>
                                <w:sz w:val="48"/>
                                <w:szCs w:val="48"/>
                              </w:rPr>
                              <w:t>ДИПЛОМНА РОБОТА</w:t>
                            </w:r>
                            <w:bookmarkEnd w:id="841"/>
                          </w:p>
                          <w:p w14:paraId="33D2854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E4EDB91" w14:textId="77777777" w:rsidR="00A43AC3" w:rsidRPr="005E3013" w:rsidRDefault="00A43AC3" w:rsidP="00987998">
                            <w:pPr>
                              <w:pStyle w:val="2"/>
                              <w:spacing w:line="276" w:lineRule="auto"/>
                              <w:rPr>
                                <w:b w:val="0"/>
                                <w:bCs/>
                                <w:iCs/>
                                <w:sz w:val="48"/>
                                <w:szCs w:val="48"/>
                                <w:highlight w:val="yellow"/>
                              </w:rPr>
                            </w:pPr>
                            <w:bookmarkStart w:id="842" w:name="_Toc16917431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842"/>
                          </w:p>
                          <w:p w14:paraId="224A120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EA38EC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3A882F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2B60DEF" w14:textId="77777777" w:rsidR="00A43AC3" w:rsidRPr="00B1453A" w:rsidRDefault="00A43AC3" w:rsidP="00987998">
                            <w:pPr>
                              <w:jc w:val="center"/>
                              <w:rPr>
                                <w:rFonts w:ascii="Calibri" w:hAnsi="Calibri"/>
                                <w:sz w:val="36"/>
                                <w:szCs w:val="36"/>
                              </w:rPr>
                            </w:pPr>
                          </w:p>
                          <w:p w14:paraId="7D41647C" w14:textId="77777777" w:rsidR="00A43AC3" w:rsidRDefault="00A43AC3" w:rsidP="00987998">
                            <w:pPr>
                              <w:jc w:val="center"/>
                              <w:rPr>
                                <w:rFonts w:ascii="Times New Roman CYR" w:hAnsi="Times New Roman CYR" w:cs="Times New Roman CYR"/>
                                <w:sz w:val="36"/>
                                <w:szCs w:val="36"/>
                              </w:rPr>
                            </w:pPr>
                          </w:p>
                          <w:p w14:paraId="50B8E102" w14:textId="77777777" w:rsidR="00A43AC3" w:rsidRDefault="00A43AC3"/>
                          <w:p w14:paraId="5F9CDC39" w14:textId="77777777" w:rsidR="00A43AC3" w:rsidRPr="00630E21" w:rsidRDefault="00A43AC3" w:rsidP="00987998">
                            <w:pPr>
                              <w:pStyle w:val="3"/>
                              <w:spacing w:line="276" w:lineRule="auto"/>
                              <w:rPr>
                                <w:rFonts w:ascii="Times New Roman" w:hAnsi="Times New Roman"/>
                                <w:bCs/>
                                <w:sz w:val="48"/>
                                <w:szCs w:val="48"/>
                              </w:rPr>
                            </w:pPr>
                            <w:bookmarkStart w:id="843" w:name="_Toc169174318"/>
                            <w:r w:rsidRPr="00630E21">
                              <w:rPr>
                                <w:rFonts w:ascii="Times New Roman" w:hAnsi="Times New Roman"/>
                                <w:bCs/>
                                <w:sz w:val="48"/>
                                <w:szCs w:val="48"/>
                              </w:rPr>
                              <w:t>ДИПЛОМНА РОБОТА</w:t>
                            </w:r>
                            <w:bookmarkEnd w:id="843"/>
                          </w:p>
                          <w:p w14:paraId="1FB9500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33FBD70" w14:textId="77777777" w:rsidR="00A43AC3" w:rsidRPr="005E3013" w:rsidRDefault="00A43AC3" w:rsidP="00987998">
                            <w:pPr>
                              <w:pStyle w:val="2"/>
                              <w:spacing w:line="276" w:lineRule="auto"/>
                              <w:rPr>
                                <w:b w:val="0"/>
                                <w:bCs/>
                                <w:iCs/>
                                <w:sz w:val="48"/>
                                <w:szCs w:val="48"/>
                                <w:highlight w:val="yellow"/>
                              </w:rPr>
                            </w:pPr>
                            <w:bookmarkStart w:id="844" w:name="_Toc16917431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844"/>
                          </w:p>
                          <w:p w14:paraId="5F53418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806FCE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F21816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36E8245" w14:textId="77777777" w:rsidR="00A43AC3" w:rsidRPr="00B1453A" w:rsidRDefault="00A43AC3" w:rsidP="00987998">
                            <w:pPr>
                              <w:jc w:val="center"/>
                              <w:rPr>
                                <w:rFonts w:ascii="Calibri" w:hAnsi="Calibri"/>
                                <w:sz w:val="36"/>
                                <w:szCs w:val="36"/>
                              </w:rPr>
                            </w:pPr>
                          </w:p>
                          <w:p w14:paraId="618864D6" w14:textId="77777777" w:rsidR="00A43AC3" w:rsidRDefault="00A43AC3" w:rsidP="00987998">
                            <w:pPr>
                              <w:jc w:val="center"/>
                              <w:rPr>
                                <w:rFonts w:ascii="Times New Roman CYR" w:hAnsi="Times New Roman CYR" w:cs="Times New Roman CYR"/>
                                <w:sz w:val="36"/>
                                <w:szCs w:val="36"/>
                              </w:rPr>
                            </w:pPr>
                          </w:p>
                          <w:p w14:paraId="4891426E" w14:textId="77777777" w:rsidR="00A43AC3" w:rsidRDefault="00A43AC3"/>
                          <w:p w14:paraId="07AE43E4" w14:textId="77777777" w:rsidR="00A43AC3" w:rsidRPr="00630E21" w:rsidRDefault="00A43AC3" w:rsidP="00987998">
                            <w:pPr>
                              <w:pStyle w:val="3"/>
                              <w:spacing w:line="276" w:lineRule="auto"/>
                              <w:rPr>
                                <w:rFonts w:ascii="Times New Roman" w:hAnsi="Times New Roman"/>
                                <w:bCs/>
                                <w:sz w:val="48"/>
                                <w:szCs w:val="48"/>
                              </w:rPr>
                            </w:pPr>
                            <w:bookmarkStart w:id="845" w:name="_Toc169174320"/>
                            <w:r w:rsidRPr="00630E21">
                              <w:rPr>
                                <w:rFonts w:ascii="Times New Roman" w:hAnsi="Times New Roman"/>
                                <w:bCs/>
                                <w:sz w:val="48"/>
                                <w:szCs w:val="48"/>
                              </w:rPr>
                              <w:t>ДИПЛОМНА РОБОТА</w:t>
                            </w:r>
                            <w:bookmarkEnd w:id="845"/>
                          </w:p>
                          <w:p w14:paraId="436F31B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BD2C938" w14:textId="77777777" w:rsidR="00A43AC3" w:rsidRPr="005E3013" w:rsidRDefault="00A43AC3" w:rsidP="00987998">
                            <w:pPr>
                              <w:pStyle w:val="2"/>
                              <w:spacing w:line="276" w:lineRule="auto"/>
                              <w:rPr>
                                <w:b w:val="0"/>
                                <w:bCs/>
                                <w:iCs/>
                                <w:sz w:val="48"/>
                                <w:szCs w:val="48"/>
                                <w:highlight w:val="yellow"/>
                              </w:rPr>
                            </w:pPr>
                            <w:bookmarkStart w:id="846" w:name="_Toc16917432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846"/>
                          </w:p>
                          <w:p w14:paraId="007E225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1F92C6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F28D3A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C4D1634" w14:textId="77777777" w:rsidR="00A43AC3" w:rsidRPr="00B1453A" w:rsidRDefault="00A43AC3" w:rsidP="00987998">
                            <w:pPr>
                              <w:jc w:val="center"/>
                              <w:rPr>
                                <w:rFonts w:ascii="Calibri" w:hAnsi="Calibri"/>
                                <w:sz w:val="36"/>
                                <w:szCs w:val="36"/>
                              </w:rPr>
                            </w:pPr>
                          </w:p>
                          <w:p w14:paraId="6459BAA1" w14:textId="77777777" w:rsidR="00A43AC3" w:rsidRDefault="00A43AC3" w:rsidP="00987998">
                            <w:pPr>
                              <w:jc w:val="center"/>
                              <w:rPr>
                                <w:rFonts w:ascii="Times New Roman CYR" w:hAnsi="Times New Roman CYR" w:cs="Times New Roman CYR"/>
                                <w:sz w:val="36"/>
                                <w:szCs w:val="36"/>
                              </w:rPr>
                            </w:pPr>
                          </w:p>
                          <w:p w14:paraId="6159A880" w14:textId="77777777" w:rsidR="00A43AC3" w:rsidRDefault="00A43AC3"/>
                          <w:p w14:paraId="47A21390" w14:textId="77777777" w:rsidR="00A43AC3" w:rsidRPr="00630E21" w:rsidRDefault="00A43AC3" w:rsidP="00987998">
                            <w:pPr>
                              <w:pStyle w:val="3"/>
                              <w:spacing w:line="276" w:lineRule="auto"/>
                              <w:rPr>
                                <w:rFonts w:ascii="Times New Roman" w:hAnsi="Times New Roman"/>
                                <w:bCs/>
                                <w:sz w:val="48"/>
                                <w:szCs w:val="48"/>
                              </w:rPr>
                            </w:pPr>
                            <w:bookmarkStart w:id="847" w:name="_Toc169174322"/>
                            <w:r w:rsidRPr="00630E21">
                              <w:rPr>
                                <w:rFonts w:ascii="Times New Roman" w:hAnsi="Times New Roman"/>
                                <w:bCs/>
                                <w:sz w:val="48"/>
                                <w:szCs w:val="48"/>
                              </w:rPr>
                              <w:t>ДИПЛОМНА РОБОТА</w:t>
                            </w:r>
                            <w:bookmarkEnd w:id="847"/>
                          </w:p>
                          <w:p w14:paraId="2FD545B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3E0657C" w14:textId="77777777" w:rsidR="00A43AC3" w:rsidRPr="005E3013" w:rsidRDefault="00A43AC3" w:rsidP="00987998">
                            <w:pPr>
                              <w:pStyle w:val="2"/>
                              <w:spacing w:line="276" w:lineRule="auto"/>
                              <w:rPr>
                                <w:b w:val="0"/>
                                <w:bCs/>
                                <w:iCs/>
                                <w:sz w:val="48"/>
                                <w:szCs w:val="48"/>
                                <w:highlight w:val="yellow"/>
                              </w:rPr>
                            </w:pPr>
                            <w:bookmarkStart w:id="848" w:name="_Toc16917432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848"/>
                          </w:p>
                          <w:p w14:paraId="72A1FE0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B9AD39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DB436A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5A25720" w14:textId="77777777" w:rsidR="00A43AC3" w:rsidRPr="00B1453A" w:rsidRDefault="00A43AC3" w:rsidP="00987998">
                            <w:pPr>
                              <w:jc w:val="center"/>
                              <w:rPr>
                                <w:rFonts w:ascii="Calibri" w:hAnsi="Calibri"/>
                                <w:sz w:val="36"/>
                                <w:szCs w:val="36"/>
                              </w:rPr>
                            </w:pPr>
                          </w:p>
                          <w:p w14:paraId="4FF53D04" w14:textId="77777777" w:rsidR="00A43AC3" w:rsidRDefault="00A43AC3" w:rsidP="00987998">
                            <w:pPr>
                              <w:jc w:val="center"/>
                              <w:rPr>
                                <w:rFonts w:ascii="Times New Roman CYR" w:hAnsi="Times New Roman CYR" w:cs="Times New Roman CYR"/>
                                <w:sz w:val="36"/>
                                <w:szCs w:val="36"/>
                              </w:rPr>
                            </w:pPr>
                          </w:p>
                          <w:p w14:paraId="0E32ACDB" w14:textId="77777777" w:rsidR="00A43AC3" w:rsidRDefault="00A43AC3"/>
                          <w:p w14:paraId="491DFE56" w14:textId="77777777" w:rsidR="00A43AC3" w:rsidRPr="00630E21" w:rsidRDefault="00A43AC3" w:rsidP="00987998">
                            <w:pPr>
                              <w:pStyle w:val="3"/>
                              <w:spacing w:line="276" w:lineRule="auto"/>
                              <w:rPr>
                                <w:rFonts w:ascii="Times New Roman" w:hAnsi="Times New Roman"/>
                                <w:bCs/>
                                <w:sz w:val="48"/>
                                <w:szCs w:val="48"/>
                              </w:rPr>
                            </w:pPr>
                            <w:bookmarkStart w:id="849" w:name="_Toc169174324"/>
                            <w:r w:rsidRPr="00630E21">
                              <w:rPr>
                                <w:rFonts w:ascii="Times New Roman" w:hAnsi="Times New Roman"/>
                                <w:bCs/>
                                <w:sz w:val="48"/>
                                <w:szCs w:val="48"/>
                              </w:rPr>
                              <w:t>ДИПЛОМНА РОБОТА</w:t>
                            </w:r>
                            <w:bookmarkEnd w:id="849"/>
                          </w:p>
                          <w:p w14:paraId="1EB30C9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5F71DE0" w14:textId="77777777" w:rsidR="00A43AC3" w:rsidRPr="005E3013" w:rsidRDefault="00A43AC3" w:rsidP="00987998">
                            <w:pPr>
                              <w:pStyle w:val="2"/>
                              <w:spacing w:line="276" w:lineRule="auto"/>
                              <w:rPr>
                                <w:b w:val="0"/>
                                <w:bCs/>
                                <w:iCs/>
                                <w:sz w:val="48"/>
                                <w:szCs w:val="48"/>
                                <w:highlight w:val="yellow"/>
                              </w:rPr>
                            </w:pPr>
                            <w:bookmarkStart w:id="850" w:name="_Toc16917432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850"/>
                          </w:p>
                          <w:p w14:paraId="0442017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33F7CC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5A21DB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75A6CB7" w14:textId="77777777" w:rsidR="00A43AC3" w:rsidRPr="00B1453A" w:rsidRDefault="00A43AC3" w:rsidP="00987998">
                            <w:pPr>
                              <w:jc w:val="center"/>
                              <w:rPr>
                                <w:rFonts w:ascii="Calibri" w:hAnsi="Calibri"/>
                                <w:sz w:val="36"/>
                                <w:szCs w:val="36"/>
                              </w:rPr>
                            </w:pPr>
                          </w:p>
                          <w:p w14:paraId="030978A8" w14:textId="77777777" w:rsidR="00A43AC3" w:rsidRDefault="00A43AC3" w:rsidP="00987998">
                            <w:pPr>
                              <w:jc w:val="center"/>
                              <w:rPr>
                                <w:rFonts w:ascii="Times New Roman CYR" w:hAnsi="Times New Roman CYR" w:cs="Times New Roman CYR"/>
                                <w:sz w:val="36"/>
                                <w:szCs w:val="36"/>
                              </w:rPr>
                            </w:pPr>
                          </w:p>
                          <w:p w14:paraId="1D668625" w14:textId="77777777" w:rsidR="00A43AC3" w:rsidRDefault="00A43AC3"/>
                          <w:p w14:paraId="01350D5E" w14:textId="77777777" w:rsidR="00A43AC3" w:rsidRPr="00630E21" w:rsidRDefault="00A43AC3" w:rsidP="00987998">
                            <w:pPr>
                              <w:pStyle w:val="3"/>
                              <w:spacing w:line="276" w:lineRule="auto"/>
                              <w:rPr>
                                <w:rFonts w:ascii="Times New Roman" w:hAnsi="Times New Roman"/>
                                <w:bCs/>
                                <w:sz w:val="48"/>
                                <w:szCs w:val="48"/>
                              </w:rPr>
                            </w:pPr>
                            <w:bookmarkStart w:id="851" w:name="_Toc169174326"/>
                            <w:r w:rsidRPr="00630E21">
                              <w:rPr>
                                <w:rFonts w:ascii="Times New Roman" w:hAnsi="Times New Roman"/>
                                <w:bCs/>
                                <w:sz w:val="48"/>
                                <w:szCs w:val="48"/>
                              </w:rPr>
                              <w:t>ДИПЛОМНА РОБОТА</w:t>
                            </w:r>
                            <w:bookmarkEnd w:id="851"/>
                          </w:p>
                          <w:p w14:paraId="6B4E840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E2CA357" w14:textId="77777777" w:rsidR="00A43AC3" w:rsidRPr="005E3013" w:rsidRDefault="00A43AC3" w:rsidP="00987998">
                            <w:pPr>
                              <w:pStyle w:val="2"/>
                              <w:spacing w:line="276" w:lineRule="auto"/>
                              <w:rPr>
                                <w:b w:val="0"/>
                                <w:bCs/>
                                <w:iCs/>
                                <w:sz w:val="48"/>
                                <w:szCs w:val="48"/>
                                <w:highlight w:val="yellow"/>
                              </w:rPr>
                            </w:pPr>
                            <w:bookmarkStart w:id="852" w:name="_Toc16917432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852"/>
                          </w:p>
                          <w:p w14:paraId="5183240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F0A488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88D6C6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483E9C8" w14:textId="77777777" w:rsidR="00A43AC3" w:rsidRPr="00B1453A" w:rsidRDefault="00A43AC3" w:rsidP="00987998">
                            <w:pPr>
                              <w:jc w:val="center"/>
                              <w:rPr>
                                <w:rFonts w:ascii="Calibri" w:hAnsi="Calibri"/>
                                <w:sz w:val="36"/>
                                <w:szCs w:val="36"/>
                              </w:rPr>
                            </w:pPr>
                          </w:p>
                          <w:p w14:paraId="73AC72FF" w14:textId="77777777" w:rsidR="00A43AC3" w:rsidRDefault="00A43AC3" w:rsidP="00987998">
                            <w:pPr>
                              <w:jc w:val="center"/>
                              <w:rPr>
                                <w:rFonts w:ascii="Times New Roman CYR" w:hAnsi="Times New Roman CYR" w:cs="Times New Roman CYR"/>
                                <w:sz w:val="36"/>
                                <w:szCs w:val="36"/>
                              </w:rPr>
                            </w:pPr>
                          </w:p>
                          <w:p w14:paraId="39C49C92" w14:textId="77777777" w:rsidR="00A43AC3" w:rsidRDefault="00A43AC3"/>
                          <w:p w14:paraId="46B7514C" w14:textId="77777777" w:rsidR="000658DF" w:rsidRPr="003A41B8" w:rsidRDefault="000658DF" w:rsidP="000658DF">
                            <w:pPr>
                              <w:pStyle w:val="3"/>
                              <w:spacing w:line="300" w:lineRule="auto"/>
                              <w:rPr>
                                <w:rFonts w:ascii="Times New Roman CYR" w:hAnsi="Times New Roman CYR"/>
                                <w:i/>
                                <w:iCs/>
                                <w:sz w:val="44"/>
                                <w:szCs w:val="44"/>
                              </w:rPr>
                            </w:pPr>
                            <w:bookmarkStart w:id="853" w:name="_Toc169174328"/>
                            <w:r w:rsidRPr="003A41B8">
                              <w:rPr>
                                <w:rFonts w:ascii="Times New Roman CYR" w:hAnsi="Times New Roman CYR"/>
                                <w:i/>
                                <w:iCs/>
                                <w:sz w:val="44"/>
                                <w:szCs w:val="44"/>
                              </w:rPr>
                              <w:t>ДИПЛОМНА РОБОТА БАКАЛАВРА</w:t>
                            </w:r>
                            <w:bookmarkEnd w:id="853"/>
                            <w:r w:rsidRPr="003A41B8">
                              <w:rPr>
                                <w:rFonts w:ascii="Times New Roman CYR" w:hAnsi="Times New Roman CYR"/>
                                <w:i/>
                                <w:iCs/>
                                <w:sz w:val="44"/>
                                <w:szCs w:val="44"/>
                              </w:rPr>
                              <w:t xml:space="preserve"> </w:t>
                            </w:r>
                          </w:p>
                          <w:p w14:paraId="01B6BCA9" w14:textId="77777777" w:rsidR="000658DF" w:rsidRPr="000D3135" w:rsidRDefault="000658DF" w:rsidP="000658DF">
                            <w:pPr>
                              <w:pStyle w:val="2"/>
                              <w:spacing w:line="300" w:lineRule="auto"/>
                              <w:rPr>
                                <w:rFonts w:ascii="Times New Roman CYR" w:hAnsi="Times New Roman CYR"/>
                                <w:b w:val="0"/>
                                <w:sz w:val="44"/>
                                <w:szCs w:val="44"/>
                              </w:rPr>
                            </w:pPr>
                            <w:bookmarkStart w:id="854" w:name="_Toc169174329"/>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854"/>
                          </w:p>
                          <w:p w14:paraId="5A705006"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21BACB9A"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1621A020" w14:textId="77777777" w:rsidR="000658DF" w:rsidRPr="000D3135" w:rsidRDefault="000658DF" w:rsidP="000658DF">
                            <w:pPr>
                              <w:spacing w:line="300" w:lineRule="auto"/>
                              <w:jc w:val="center"/>
                              <w:rPr>
                                <w:b/>
                                <w:lang w:val="uk-UA"/>
                              </w:rPr>
                            </w:pPr>
                          </w:p>
                          <w:p w14:paraId="2308A28D"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1D50B42C" w14:textId="77777777" w:rsidR="00A43AC3" w:rsidRPr="00B1453A" w:rsidRDefault="00A43AC3" w:rsidP="00987998">
                            <w:pPr>
                              <w:jc w:val="center"/>
                              <w:rPr>
                                <w:rFonts w:ascii="Calibri" w:hAnsi="Calibri"/>
                                <w:sz w:val="36"/>
                                <w:szCs w:val="36"/>
                              </w:rPr>
                            </w:pPr>
                          </w:p>
                          <w:p w14:paraId="3C1CB142" w14:textId="77777777" w:rsidR="00A43AC3" w:rsidRDefault="00A43AC3" w:rsidP="00987998">
                            <w:pPr>
                              <w:jc w:val="center"/>
                              <w:rPr>
                                <w:rFonts w:ascii="Times New Roman CYR" w:hAnsi="Times New Roman CYR" w:cs="Times New Roman CYR"/>
                                <w:sz w:val="36"/>
                                <w:szCs w:val="36"/>
                              </w:rPr>
                            </w:pPr>
                          </w:p>
                          <w:p w14:paraId="33C91070" w14:textId="77777777" w:rsidR="00A43AC3" w:rsidRDefault="00A43AC3"/>
                          <w:p w14:paraId="43885BE6" w14:textId="77777777" w:rsidR="00A43AC3" w:rsidRPr="00630E21" w:rsidRDefault="00A43AC3" w:rsidP="00987998">
                            <w:pPr>
                              <w:pStyle w:val="3"/>
                              <w:spacing w:line="276" w:lineRule="auto"/>
                              <w:rPr>
                                <w:rFonts w:ascii="Times New Roman" w:hAnsi="Times New Roman"/>
                                <w:bCs/>
                                <w:sz w:val="48"/>
                                <w:szCs w:val="48"/>
                              </w:rPr>
                            </w:pPr>
                            <w:bookmarkStart w:id="855" w:name="_Toc169174330"/>
                            <w:r w:rsidRPr="00630E21">
                              <w:rPr>
                                <w:rFonts w:ascii="Times New Roman" w:hAnsi="Times New Roman"/>
                                <w:bCs/>
                                <w:sz w:val="48"/>
                                <w:szCs w:val="48"/>
                              </w:rPr>
                              <w:t>ДИПЛОМНА РОБОТА</w:t>
                            </w:r>
                            <w:bookmarkEnd w:id="855"/>
                          </w:p>
                          <w:p w14:paraId="613A5DC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72C38E4" w14:textId="77777777" w:rsidR="00A43AC3" w:rsidRPr="005E3013" w:rsidRDefault="00A43AC3" w:rsidP="00987998">
                            <w:pPr>
                              <w:pStyle w:val="2"/>
                              <w:spacing w:line="276" w:lineRule="auto"/>
                              <w:rPr>
                                <w:b w:val="0"/>
                                <w:bCs/>
                                <w:iCs/>
                                <w:sz w:val="48"/>
                                <w:szCs w:val="48"/>
                                <w:highlight w:val="yellow"/>
                              </w:rPr>
                            </w:pPr>
                            <w:bookmarkStart w:id="856" w:name="_Toc16917433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856"/>
                          </w:p>
                          <w:p w14:paraId="168F530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3700E7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CE8323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2DC38CA" w14:textId="77777777" w:rsidR="00A43AC3" w:rsidRPr="00B1453A" w:rsidRDefault="00A43AC3" w:rsidP="00987998">
                            <w:pPr>
                              <w:jc w:val="center"/>
                              <w:rPr>
                                <w:rFonts w:ascii="Calibri" w:hAnsi="Calibri"/>
                                <w:sz w:val="36"/>
                                <w:szCs w:val="36"/>
                              </w:rPr>
                            </w:pPr>
                          </w:p>
                          <w:p w14:paraId="557B3CB4" w14:textId="77777777" w:rsidR="00A43AC3" w:rsidRDefault="00A43AC3" w:rsidP="00987998">
                            <w:pPr>
                              <w:jc w:val="center"/>
                              <w:rPr>
                                <w:rFonts w:ascii="Times New Roman CYR" w:hAnsi="Times New Roman CYR" w:cs="Times New Roman CYR"/>
                                <w:sz w:val="36"/>
                                <w:szCs w:val="36"/>
                              </w:rPr>
                            </w:pPr>
                          </w:p>
                          <w:p w14:paraId="73D49C62" w14:textId="77777777" w:rsidR="00A43AC3" w:rsidRDefault="00A43AC3"/>
                          <w:p w14:paraId="3E804806" w14:textId="77777777" w:rsidR="00A43AC3" w:rsidRPr="00630E21" w:rsidRDefault="00A43AC3" w:rsidP="00987998">
                            <w:pPr>
                              <w:pStyle w:val="3"/>
                              <w:spacing w:line="276" w:lineRule="auto"/>
                              <w:rPr>
                                <w:rFonts w:ascii="Times New Roman" w:hAnsi="Times New Roman"/>
                                <w:bCs/>
                                <w:sz w:val="48"/>
                                <w:szCs w:val="48"/>
                              </w:rPr>
                            </w:pPr>
                            <w:bookmarkStart w:id="857" w:name="_Toc169174332"/>
                            <w:r w:rsidRPr="00630E21">
                              <w:rPr>
                                <w:rFonts w:ascii="Times New Roman" w:hAnsi="Times New Roman"/>
                                <w:bCs/>
                                <w:sz w:val="48"/>
                                <w:szCs w:val="48"/>
                              </w:rPr>
                              <w:t>ДИПЛОМНА РОБОТА</w:t>
                            </w:r>
                            <w:bookmarkEnd w:id="857"/>
                          </w:p>
                          <w:p w14:paraId="5A57E1B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87B6459" w14:textId="77777777" w:rsidR="00A43AC3" w:rsidRPr="005E3013" w:rsidRDefault="00A43AC3" w:rsidP="00987998">
                            <w:pPr>
                              <w:pStyle w:val="2"/>
                              <w:spacing w:line="276" w:lineRule="auto"/>
                              <w:rPr>
                                <w:b w:val="0"/>
                                <w:bCs/>
                                <w:iCs/>
                                <w:sz w:val="48"/>
                                <w:szCs w:val="48"/>
                                <w:highlight w:val="yellow"/>
                              </w:rPr>
                            </w:pPr>
                            <w:bookmarkStart w:id="858" w:name="_Toc16917433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858"/>
                          </w:p>
                          <w:p w14:paraId="30C5AAF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A3D5AB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ECEF2A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43FE362" w14:textId="77777777" w:rsidR="00A43AC3" w:rsidRPr="00B1453A" w:rsidRDefault="00A43AC3" w:rsidP="00987998">
                            <w:pPr>
                              <w:jc w:val="center"/>
                              <w:rPr>
                                <w:rFonts w:ascii="Calibri" w:hAnsi="Calibri"/>
                                <w:sz w:val="36"/>
                                <w:szCs w:val="36"/>
                              </w:rPr>
                            </w:pPr>
                          </w:p>
                          <w:p w14:paraId="120303F7" w14:textId="77777777" w:rsidR="00A43AC3" w:rsidRDefault="00A43AC3" w:rsidP="00987998">
                            <w:pPr>
                              <w:jc w:val="center"/>
                              <w:rPr>
                                <w:rFonts w:ascii="Times New Roman CYR" w:hAnsi="Times New Roman CYR" w:cs="Times New Roman CYR"/>
                                <w:sz w:val="36"/>
                                <w:szCs w:val="36"/>
                              </w:rPr>
                            </w:pPr>
                          </w:p>
                          <w:p w14:paraId="18BBDAA6" w14:textId="77777777" w:rsidR="00A43AC3" w:rsidRDefault="00A43AC3"/>
                          <w:p w14:paraId="79BFC374" w14:textId="77777777" w:rsidR="00A43AC3" w:rsidRPr="00630E21" w:rsidRDefault="00A43AC3" w:rsidP="00987998">
                            <w:pPr>
                              <w:pStyle w:val="3"/>
                              <w:spacing w:line="276" w:lineRule="auto"/>
                              <w:rPr>
                                <w:rFonts w:ascii="Times New Roman" w:hAnsi="Times New Roman"/>
                                <w:bCs/>
                                <w:sz w:val="48"/>
                                <w:szCs w:val="48"/>
                              </w:rPr>
                            </w:pPr>
                            <w:bookmarkStart w:id="859" w:name="_Toc169174334"/>
                            <w:r w:rsidRPr="00630E21">
                              <w:rPr>
                                <w:rFonts w:ascii="Times New Roman" w:hAnsi="Times New Roman"/>
                                <w:bCs/>
                                <w:sz w:val="48"/>
                                <w:szCs w:val="48"/>
                              </w:rPr>
                              <w:t>ДИПЛОМНА РОБОТА</w:t>
                            </w:r>
                            <w:bookmarkEnd w:id="859"/>
                          </w:p>
                          <w:p w14:paraId="4CBA3F5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01CAC5F" w14:textId="77777777" w:rsidR="00A43AC3" w:rsidRPr="005E3013" w:rsidRDefault="00A43AC3" w:rsidP="00987998">
                            <w:pPr>
                              <w:pStyle w:val="2"/>
                              <w:spacing w:line="276" w:lineRule="auto"/>
                              <w:rPr>
                                <w:b w:val="0"/>
                                <w:bCs/>
                                <w:iCs/>
                                <w:sz w:val="48"/>
                                <w:szCs w:val="48"/>
                                <w:highlight w:val="yellow"/>
                              </w:rPr>
                            </w:pPr>
                            <w:bookmarkStart w:id="860" w:name="_Toc16917433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860"/>
                          </w:p>
                          <w:p w14:paraId="070D821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C44946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DFF254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0456B5C" w14:textId="77777777" w:rsidR="00A43AC3" w:rsidRPr="00B1453A" w:rsidRDefault="00A43AC3" w:rsidP="00987998">
                            <w:pPr>
                              <w:jc w:val="center"/>
                              <w:rPr>
                                <w:rFonts w:ascii="Calibri" w:hAnsi="Calibri"/>
                                <w:sz w:val="36"/>
                                <w:szCs w:val="36"/>
                              </w:rPr>
                            </w:pPr>
                          </w:p>
                          <w:p w14:paraId="2234711B" w14:textId="77777777" w:rsidR="00A43AC3" w:rsidRDefault="00A43AC3" w:rsidP="00987998">
                            <w:pPr>
                              <w:jc w:val="center"/>
                              <w:rPr>
                                <w:rFonts w:ascii="Times New Roman CYR" w:hAnsi="Times New Roman CYR" w:cs="Times New Roman CYR"/>
                                <w:sz w:val="36"/>
                                <w:szCs w:val="36"/>
                              </w:rPr>
                            </w:pPr>
                          </w:p>
                          <w:p w14:paraId="50E3D3A0" w14:textId="77777777" w:rsidR="00A43AC3" w:rsidRDefault="00A43AC3"/>
                          <w:p w14:paraId="4F3A9184" w14:textId="77777777" w:rsidR="00A43AC3" w:rsidRPr="00630E21" w:rsidRDefault="00A43AC3" w:rsidP="00987998">
                            <w:pPr>
                              <w:pStyle w:val="3"/>
                              <w:spacing w:line="276" w:lineRule="auto"/>
                              <w:rPr>
                                <w:rFonts w:ascii="Times New Roman" w:hAnsi="Times New Roman"/>
                                <w:bCs/>
                                <w:sz w:val="48"/>
                                <w:szCs w:val="48"/>
                              </w:rPr>
                            </w:pPr>
                            <w:bookmarkStart w:id="861" w:name="_Toc169174336"/>
                            <w:r w:rsidRPr="00630E21">
                              <w:rPr>
                                <w:rFonts w:ascii="Times New Roman" w:hAnsi="Times New Roman"/>
                                <w:bCs/>
                                <w:sz w:val="48"/>
                                <w:szCs w:val="48"/>
                              </w:rPr>
                              <w:t>ДИПЛОМНА РОБОТА</w:t>
                            </w:r>
                            <w:bookmarkEnd w:id="861"/>
                          </w:p>
                          <w:p w14:paraId="14ED607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19AF4E5" w14:textId="77777777" w:rsidR="00A43AC3" w:rsidRPr="005E3013" w:rsidRDefault="00A43AC3" w:rsidP="00987998">
                            <w:pPr>
                              <w:pStyle w:val="2"/>
                              <w:spacing w:line="276" w:lineRule="auto"/>
                              <w:rPr>
                                <w:b w:val="0"/>
                                <w:bCs/>
                                <w:iCs/>
                                <w:sz w:val="48"/>
                                <w:szCs w:val="48"/>
                                <w:highlight w:val="yellow"/>
                              </w:rPr>
                            </w:pPr>
                            <w:bookmarkStart w:id="862" w:name="_Toc16917433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862"/>
                          </w:p>
                          <w:p w14:paraId="60B1E77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4094D7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3EEBA6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87112C0" w14:textId="77777777" w:rsidR="00A43AC3" w:rsidRPr="00B1453A" w:rsidRDefault="00A43AC3" w:rsidP="00987998">
                            <w:pPr>
                              <w:jc w:val="center"/>
                              <w:rPr>
                                <w:rFonts w:ascii="Calibri" w:hAnsi="Calibri"/>
                                <w:sz w:val="36"/>
                                <w:szCs w:val="36"/>
                              </w:rPr>
                            </w:pPr>
                          </w:p>
                          <w:p w14:paraId="34E91EBA" w14:textId="77777777" w:rsidR="00A43AC3" w:rsidRDefault="00A43AC3" w:rsidP="00987998">
                            <w:pPr>
                              <w:jc w:val="center"/>
                              <w:rPr>
                                <w:rFonts w:ascii="Times New Roman CYR" w:hAnsi="Times New Roman CYR" w:cs="Times New Roman CYR"/>
                                <w:sz w:val="36"/>
                                <w:szCs w:val="36"/>
                              </w:rPr>
                            </w:pPr>
                          </w:p>
                          <w:p w14:paraId="6E4C8A47" w14:textId="77777777" w:rsidR="00A43AC3" w:rsidRDefault="00A43AC3"/>
                          <w:p w14:paraId="0961B54A" w14:textId="77777777" w:rsidR="00A43AC3" w:rsidRPr="00630E21" w:rsidRDefault="00A43AC3" w:rsidP="00987998">
                            <w:pPr>
                              <w:pStyle w:val="3"/>
                              <w:spacing w:line="276" w:lineRule="auto"/>
                              <w:rPr>
                                <w:rFonts w:ascii="Times New Roman" w:hAnsi="Times New Roman"/>
                                <w:bCs/>
                                <w:sz w:val="48"/>
                                <w:szCs w:val="48"/>
                              </w:rPr>
                            </w:pPr>
                            <w:bookmarkStart w:id="863" w:name="_Toc169174338"/>
                            <w:r w:rsidRPr="00630E21">
                              <w:rPr>
                                <w:rFonts w:ascii="Times New Roman" w:hAnsi="Times New Roman"/>
                                <w:bCs/>
                                <w:sz w:val="48"/>
                                <w:szCs w:val="48"/>
                              </w:rPr>
                              <w:t>ДИПЛОМНА РОБОТА</w:t>
                            </w:r>
                            <w:bookmarkEnd w:id="863"/>
                          </w:p>
                          <w:p w14:paraId="0474962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7B10779" w14:textId="77777777" w:rsidR="00A43AC3" w:rsidRPr="005E3013" w:rsidRDefault="00A43AC3" w:rsidP="00987998">
                            <w:pPr>
                              <w:pStyle w:val="2"/>
                              <w:spacing w:line="276" w:lineRule="auto"/>
                              <w:rPr>
                                <w:b w:val="0"/>
                                <w:bCs/>
                                <w:iCs/>
                                <w:sz w:val="48"/>
                                <w:szCs w:val="48"/>
                                <w:highlight w:val="yellow"/>
                              </w:rPr>
                            </w:pPr>
                            <w:bookmarkStart w:id="864" w:name="_Toc16917433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864"/>
                          </w:p>
                          <w:p w14:paraId="2D78745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114F19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B853DF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1A62BB4" w14:textId="77777777" w:rsidR="00A43AC3" w:rsidRPr="00B1453A" w:rsidRDefault="00A43AC3" w:rsidP="00987998">
                            <w:pPr>
                              <w:jc w:val="center"/>
                              <w:rPr>
                                <w:rFonts w:ascii="Calibri" w:hAnsi="Calibri"/>
                                <w:sz w:val="36"/>
                                <w:szCs w:val="36"/>
                              </w:rPr>
                            </w:pPr>
                          </w:p>
                          <w:p w14:paraId="3EE785F9" w14:textId="77777777" w:rsidR="00A43AC3" w:rsidRDefault="00A43AC3" w:rsidP="00987998">
                            <w:pPr>
                              <w:jc w:val="center"/>
                              <w:rPr>
                                <w:rFonts w:ascii="Times New Roman CYR" w:hAnsi="Times New Roman CYR" w:cs="Times New Roman CYR"/>
                                <w:sz w:val="36"/>
                                <w:szCs w:val="36"/>
                              </w:rPr>
                            </w:pPr>
                          </w:p>
                          <w:p w14:paraId="530B8111" w14:textId="77777777" w:rsidR="00A43AC3" w:rsidRDefault="00A43AC3"/>
                          <w:p w14:paraId="7B633A52" w14:textId="77777777" w:rsidR="00A43AC3" w:rsidRPr="00630E21" w:rsidRDefault="00A43AC3" w:rsidP="00987998">
                            <w:pPr>
                              <w:pStyle w:val="3"/>
                              <w:spacing w:line="276" w:lineRule="auto"/>
                              <w:rPr>
                                <w:rFonts w:ascii="Times New Roman" w:hAnsi="Times New Roman"/>
                                <w:bCs/>
                                <w:sz w:val="48"/>
                                <w:szCs w:val="48"/>
                              </w:rPr>
                            </w:pPr>
                            <w:bookmarkStart w:id="865" w:name="_Toc169174340"/>
                            <w:r w:rsidRPr="00630E21">
                              <w:rPr>
                                <w:rFonts w:ascii="Times New Roman" w:hAnsi="Times New Roman"/>
                                <w:bCs/>
                                <w:sz w:val="48"/>
                                <w:szCs w:val="48"/>
                              </w:rPr>
                              <w:t>ДИПЛОМНА РОБОТА</w:t>
                            </w:r>
                            <w:bookmarkEnd w:id="865"/>
                          </w:p>
                          <w:p w14:paraId="28C1512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B5223DA" w14:textId="77777777" w:rsidR="00A43AC3" w:rsidRPr="005E3013" w:rsidRDefault="00A43AC3" w:rsidP="00987998">
                            <w:pPr>
                              <w:pStyle w:val="2"/>
                              <w:spacing w:line="276" w:lineRule="auto"/>
                              <w:rPr>
                                <w:b w:val="0"/>
                                <w:bCs/>
                                <w:iCs/>
                                <w:sz w:val="48"/>
                                <w:szCs w:val="48"/>
                                <w:highlight w:val="yellow"/>
                              </w:rPr>
                            </w:pPr>
                            <w:bookmarkStart w:id="866" w:name="_Toc16917434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866"/>
                          </w:p>
                          <w:p w14:paraId="393612E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A7FDDF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6723EF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7E67075" w14:textId="77777777" w:rsidR="00A43AC3" w:rsidRPr="00B1453A" w:rsidRDefault="00A43AC3" w:rsidP="00987998">
                            <w:pPr>
                              <w:jc w:val="center"/>
                              <w:rPr>
                                <w:rFonts w:ascii="Calibri" w:hAnsi="Calibri"/>
                                <w:sz w:val="36"/>
                                <w:szCs w:val="36"/>
                              </w:rPr>
                            </w:pPr>
                          </w:p>
                          <w:p w14:paraId="4E751377" w14:textId="77777777" w:rsidR="00A43AC3" w:rsidRDefault="00A43AC3" w:rsidP="00987998">
                            <w:pPr>
                              <w:jc w:val="center"/>
                              <w:rPr>
                                <w:rFonts w:ascii="Times New Roman CYR" w:hAnsi="Times New Roman CYR" w:cs="Times New Roman CYR"/>
                                <w:sz w:val="36"/>
                                <w:szCs w:val="36"/>
                              </w:rPr>
                            </w:pPr>
                          </w:p>
                          <w:p w14:paraId="7C78A9B3" w14:textId="77777777" w:rsidR="00A43AC3" w:rsidRDefault="00A43AC3"/>
                          <w:p w14:paraId="3C132054" w14:textId="77777777" w:rsidR="00A43AC3" w:rsidRPr="00630E21" w:rsidRDefault="00A43AC3" w:rsidP="00987998">
                            <w:pPr>
                              <w:pStyle w:val="3"/>
                              <w:spacing w:line="276" w:lineRule="auto"/>
                              <w:rPr>
                                <w:rFonts w:ascii="Times New Roman" w:hAnsi="Times New Roman"/>
                                <w:bCs/>
                                <w:sz w:val="48"/>
                                <w:szCs w:val="48"/>
                              </w:rPr>
                            </w:pPr>
                            <w:bookmarkStart w:id="867" w:name="_Toc169174342"/>
                            <w:r w:rsidRPr="00630E21">
                              <w:rPr>
                                <w:rFonts w:ascii="Times New Roman" w:hAnsi="Times New Roman"/>
                                <w:bCs/>
                                <w:sz w:val="48"/>
                                <w:szCs w:val="48"/>
                              </w:rPr>
                              <w:t>ДИПЛОМНА РОБОТА</w:t>
                            </w:r>
                            <w:bookmarkEnd w:id="867"/>
                          </w:p>
                          <w:p w14:paraId="44CC0A5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2B64F13" w14:textId="77777777" w:rsidR="00A43AC3" w:rsidRPr="005E3013" w:rsidRDefault="00A43AC3" w:rsidP="00987998">
                            <w:pPr>
                              <w:pStyle w:val="2"/>
                              <w:spacing w:line="276" w:lineRule="auto"/>
                              <w:rPr>
                                <w:b w:val="0"/>
                                <w:bCs/>
                                <w:iCs/>
                                <w:sz w:val="48"/>
                                <w:szCs w:val="48"/>
                                <w:highlight w:val="yellow"/>
                              </w:rPr>
                            </w:pPr>
                            <w:bookmarkStart w:id="868" w:name="_Toc16917434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868"/>
                          </w:p>
                          <w:p w14:paraId="07047C1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218952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41EF87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32F04BD" w14:textId="77777777" w:rsidR="00A43AC3" w:rsidRPr="00B1453A" w:rsidRDefault="00A43AC3" w:rsidP="00987998">
                            <w:pPr>
                              <w:jc w:val="center"/>
                              <w:rPr>
                                <w:rFonts w:ascii="Calibri" w:hAnsi="Calibri"/>
                                <w:sz w:val="36"/>
                                <w:szCs w:val="36"/>
                              </w:rPr>
                            </w:pPr>
                          </w:p>
                          <w:p w14:paraId="3DD584C7" w14:textId="77777777" w:rsidR="00A43AC3" w:rsidRDefault="00A43AC3" w:rsidP="00987998">
                            <w:pPr>
                              <w:jc w:val="center"/>
                              <w:rPr>
                                <w:rFonts w:ascii="Times New Roman CYR" w:hAnsi="Times New Roman CYR" w:cs="Times New Roman CYR"/>
                                <w:sz w:val="36"/>
                                <w:szCs w:val="36"/>
                              </w:rPr>
                            </w:pPr>
                          </w:p>
                          <w:p w14:paraId="43539006" w14:textId="77777777" w:rsidR="00A43AC3" w:rsidRDefault="00A43AC3"/>
                          <w:p w14:paraId="77C91CD4" w14:textId="77777777" w:rsidR="000658DF" w:rsidRPr="003A41B8" w:rsidRDefault="000658DF" w:rsidP="000658DF">
                            <w:pPr>
                              <w:pStyle w:val="3"/>
                              <w:spacing w:line="300" w:lineRule="auto"/>
                              <w:rPr>
                                <w:rFonts w:ascii="Times New Roman CYR" w:hAnsi="Times New Roman CYR"/>
                                <w:i/>
                                <w:iCs/>
                                <w:sz w:val="44"/>
                                <w:szCs w:val="44"/>
                              </w:rPr>
                            </w:pPr>
                            <w:bookmarkStart w:id="869" w:name="_Toc169174344"/>
                            <w:r w:rsidRPr="003A41B8">
                              <w:rPr>
                                <w:rFonts w:ascii="Times New Roman CYR" w:hAnsi="Times New Roman CYR"/>
                                <w:i/>
                                <w:iCs/>
                                <w:sz w:val="44"/>
                                <w:szCs w:val="44"/>
                              </w:rPr>
                              <w:t>ДИПЛОМНА РОБОТА БАКАЛАВРА</w:t>
                            </w:r>
                            <w:bookmarkEnd w:id="869"/>
                            <w:r w:rsidRPr="003A41B8">
                              <w:rPr>
                                <w:rFonts w:ascii="Times New Roman CYR" w:hAnsi="Times New Roman CYR"/>
                                <w:i/>
                                <w:iCs/>
                                <w:sz w:val="44"/>
                                <w:szCs w:val="44"/>
                              </w:rPr>
                              <w:t xml:space="preserve"> </w:t>
                            </w:r>
                          </w:p>
                          <w:p w14:paraId="7963EB5F" w14:textId="77777777" w:rsidR="000658DF" w:rsidRPr="000D3135" w:rsidRDefault="000658DF" w:rsidP="000658DF">
                            <w:pPr>
                              <w:pStyle w:val="2"/>
                              <w:spacing w:line="300" w:lineRule="auto"/>
                              <w:rPr>
                                <w:rFonts w:ascii="Times New Roman CYR" w:hAnsi="Times New Roman CYR"/>
                                <w:b w:val="0"/>
                                <w:sz w:val="44"/>
                                <w:szCs w:val="44"/>
                              </w:rPr>
                            </w:pPr>
                            <w:bookmarkStart w:id="870" w:name="_Toc169174345"/>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870"/>
                          </w:p>
                          <w:p w14:paraId="09498D2E"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65B9E651"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27C58BA4" w14:textId="77777777" w:rsidR="000658DF" w:rsidRPr="000D3135" w:rsidRDefault="000658DF" w:rsidP="000658DF">
                            <w:pPr>
                              <w:spacing w:line="300" w:lineRule="auto"/>
                              <w:jc w:val="center"/>
                              <w:rPr>
                                <w:b/>
                                <w:lang w:val="uk-UA"/>
                              </w:rPr>
                            </w:pPr>
                          </w:p>
                          <w:p w14:paraId="608AE0BA"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4ADC2AB8" w14:textId="77777777" w:rsidR="00A43AC3" w:rsidRPr="00B1453A" w:rsidRDefault="00A43AC3" w:rsidP="00987998">
                            <w:pPr>
                              <w:jc w:val="center"/>
                              <w:rPr>
                                <w:rFonts w:ascii="Calibri" w:hAnsi="Calibri"/>
                                <w:sz w:val="36"/>
                                <w:szCs w:val="36"/>
                              </w:rPr>
                            </w:pPr>
                          </w:p>
                          <w:p w14:paraId="7B5FA4F0" w14:textId="77777777" w:rsidR="00A43AC3" w:rsidRDefault="00A43AC3" w:rsidP="00987998">
                            <w:pPr>
                              <w:jc w:val="center"/>
                              <w:rPr>
                                <w:rFonts w:ascii="Times New Roman CYR" w:hAnsi="Times New Roman CYR" w:cs="Times New Roman CYR"/>
                                <w:sz w:val="36"/>
                                <w:szCs w:val="36"/>
                              </w:rPr>
                            </w:pPr>
                          </w:p>
                          <w:p w14:paraId="1F479210" w14:textId="77777777" w:rsidR="00A43AC3" w:rsidRDefault="00A43AC3"/>
                          <w:p w14:paraId="17BB217E" w14:textId="77777777" w:rsidR="00A43AC3" w:rsidRPr="00630E21" w:rsidRDefault="00A43AC3" w:rsidP="00987998">
                            <w:pPr>
                              <w:pStyle w:val="3"/>
                              <w:spacing w:line="276" w:lineRule="auto"/>
                              <w:rPr>
                                <w:rFonts w:ascii="Times New Roman" w:hAnsi="Times New Roman"/>
                                <w:bCs/>
                                <w:sz w:val="48"/>
                                <w:szCs w:val="48"/>
                              </w:rPr>
                            </w:pPr>
                            <w:bookmarkStart w:id="871" w:name="_Toc169174346"/>
                            <w:r w:rsidRPr="00630E21">
                              <w:rPr>
                                <w:rFonts w:ascii="Times New Roman" w:hAnsi="Times New Roman"/>
                                <w:bCs/>
                                <w:sz w:val="48"/>
                                <w:szCs w:val="48"/>
                              </w:rPr>
                              <w:t>ДИПЛОМНА РОБОТА</w:t>
                            </w:r>
                            <w:bookmarkEnd w:id="871"/>
                          </w:p>
                          <w:p w14:paraId="0100A2A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06CF69A" w14:textId="77777777" w:rsidR="00A43AC3" w:rsidRPr="005E3013" w:rsidRDefault="00A43AC3" w:rsidP="00987998">
                            <w:pPr>
                              <w:pStyle w:val="2"/>
                              <w:spacing w:line="276" w:lineRule="auto"/>
                              <w:rPr>
                                <w:b w:val="0"/>
                                <w:bCs/>
                                <w:iCs/>
                                <w:sz w:val="48"/>
                                <w:szCs w:val="48"/>
                                <w:highlight w:val="yellow"/>
                              </w:rPr>
                            </w:pPr>
                            <w:bookmarkStart w:id="872" w:name="_Toc16917434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872"/>
                          </w:p>
                          <w:p w14:paraId="3F3D372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A7ABEC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1F4EEF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C7F84EA" w14:textId="77777777" w:rsidR="00A43AC3" w:rsidRPr="00B1453A" w:rsidRDefault="00A43AC3" w:rsidP="00987998">
                            <w:pPr>
                              <w:jc w:val="center"/>
                              <w:rPr>
                                <w:rFonts w:ascii="Calibri" w:hAnsi="Calibri"/>
                                <w:sz w:val="36"/>
                                <w:szCs w:val="36"/>
                              </w:rPr>
                            </w:pPr>
                          </w:p>
                          <w:p w14:paraId="731AFE64" w14:textId="77777777" w:rsidR="00A43AC3" w:rsidRDefault="00A43AC3" w:rsidP="00987998">
                            <w:pPr>
                              <w:jc w:val="center"/>
                              <w:rPr>
                                <w:rFonts w:ascii="Times New Roman CYR" w:hAnsi="Times New Roman CYR" w:cs="Times New Roman CYR"/>
                                <w:sz w:val="36"/>
                                <w:szCs w:val="36"/>
                              </w:rPr>
                            </w:pPr>
                          </w:p>
                          <w:p w14:paraId="6D9E260E" w14:textId="77777777" w:rsidR="00A43AC3" w:rsidRDefault="00A43AC3"/>
                          <w:p w14:paraId="6726DE4B" w14:textId="77777777" w:rsidR="00A43AC3" w:rsidRPr="00630E21" w:rsidRDefault="00A43AC3" w:rsidP="00987998">
                            <w:pPr>
                              <w:pStyle w:val="3"/>
                              <w:spacing w:line="276" w:lineRule="auto"/>
                              <w:rPr>
                                <w:rFonts w:ascii="Times New Roman" w:hAnsi="Times New Roman"/>
                                <w:bCs/>
                                <w:sz w:val="48"/>
                                <w:szCs w:val="48"/>
                              </w:rPr>
                            </w:pPr>
                            <w:bookmarkStart w:id="873" w:name="_Toc169174348"/>
                            <w:r w:rsidRPr="00630E21">
                              <w:rPr>
                                <w:rFonts w:ascii="Times New Roman" w:hAnsi="Times New Roman"/>
                                <w:bCs/>
                                <w:sz w:val="48"/>
                                <w:szCs w:val="48"/>
                              </w:rPr>
                              <w:t>ДИПЛОМНА РОБОТА</w:t>
                            </w:r>
                            <w:bookmarkEnd w:id="873"/>
                          </w:p>
                          <w:p w14:paraId="592AE32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D5904F7" w14:textId="77777777" w:rsidR="00A43AC3" w:rsidRPr="005E3013" w:rsidRDefault="00A43AC3" w:rsidP="00987998">
                            <w:pPr>
                              <w:pStyle w:val="2"/>
                              <w:spacing w:line="276" w:lineRule="auto"/>
                              <w:rPr>
                                <w:b w:val="0"/>
                                <w:bCs/>
                                <w:iCs/>
                                <w:sz w:val="48"/>
                                <w:szCs w:val="48"/>
                                <w:highlight w:val="yellow"/>
                              </w:rPr>
                            </w:pPr>
                            <w:bookmarkStart w:id="874" w:name="_Toc16917434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874"/>
                          </w:p>
                          <w:p w14:paraId="3B20619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44D440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337E71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2A9EED9" w14:textId="77777777" w:rsidR="00A43AC3" w:rsidRPr="00B1453A" w:rsidRDefault="00A43AC3" w:rsidP="00987998">
                            <w:pPr>
                              <w:jc w:val="center"/>
                              <w:rPr>
                                <w:rFonts w:ascii="Calibri" w:hAnsi="Calibri"/>
                                <w:sz w:val="36"/>
                                <w:szCs w:val="36"/>
                              </w:rPr>
                            </w:pPr>
                          </w:p>
                          <w:p w14:paraId="1C3CADDD" w14:textId="77777777" w:rsidR="00A43AC3" w:rsidRDefault="00A43AC3" w:rsidP="00987998">
                            <w:pPr>
                              <w:jc w:val="center"/>
                              <w:rPr>
                                <w:rFonts w:ascii="Times New Roman CYR" w:hAnsi="Times New Roman CYR" w:cs="Times New Roman CYR"/>
                                <w:sz w:val="36"/>
                                <w:szCs w:val="36"/>
                              </w:rPr>
                            </w:pPr>
                          </w:p>
                          <w:p w14:paraId="5EE6B626" w14:textId="77777777" w:rsidR="00A43AC3" w:rsidRDefault="00A43AC3"/>
                          <w:p w14:paraId="53E6B8DA" w14:textId="77777777" w:rsidR="00A43AC3" w:rsidRPr="00630E21" w:rsidRDefault="00A43AC3" w:rsidP="00987998">
                            <w:pPr>
                              <w:pStyle w:val="3"/>
                              <w:spacing w:line="276" w:lineRule="auto"/>
                              <w:rPr>
                                <w:rFonts w:ascii="Times New Roman" w:hAnsi="Times New Roman"/>
                                <w:bCs/>
                                <w:sz w:val="48"/>
                                <w:szCs w:val="48"/>
                              </w:rPr>
                            </w:pPr>
                            <w:bookmarkStart w:id="875" w:name="_Toc169174350"/>
                            <w:r w:rsidRPr="00630E21">
                              <w:rPr>
                                <w:rFonts w:ascii="Times New Roman" w:hAnsi="Times New Roman"/>
                                <w:bCs/>
                                <w:sz w:val="48"/>
                                <w:szCs w:val="48"/>
                              </w:rPr>
                              <w:t>ДИПЛОМНА РОБОТА</w:t>
                            </w:r>
                            <w:bookmarkEnd w:id="875"/>
                          </w:p>
                          <w:p w14:paraId="554E765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E1F883B" w14:textId="77777777" w:rsidR="00A43AC3" w:rsidRPr="005E3013" w:rsidRDefault="00A43AC3" w:rsidP="00987998">
                            <w:pPr>
                              <w:pStyle w:val="2"/>
                              <w:spacing w:line="276" w:lineRule="auto"/>
                              <w:rPr>
                                <w:b w:val="0"/>
                                <w:bCs/>
                                <w:iCs/>
                                <w:sz w:val="48"/>
                                <w:szCs w:val="48"/>
                                <w:highlight w:val="yellow"/>
                              </w:rPr>
                            </w:pPr>
                            <w:bookmarkStart w:id="876" w:name="_Toc16917435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876"/>
                          </w:p>
                          <w:p w14:paraId="5ABA0CF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E90F95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AB93CC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F5D08B6" w14:textId="77777777" w:rsidR="00A43AC3" w:rsidRPr="00B1453A" w:rsidRDefault="00A43AC3" w:rsidP="00987998">
                            <w:pPr>
                              <w:jc w:val="center"/>
                              <w:rPr>
                                <w:rFonts w:ascii="Calibri" w:hAnsi="Calibri"/>
                                <w:sz w:val="36"/>
                                <w:szCs w:val="36"/>
                              </w:rPr>
                            </w:pPr>
                          </w:p>
                          <w:p w14:paraId="2F242255" w14:textId="77777777" w:rsidR="00A43AC3" w:rsidRDefault="00A43AC3" w:rsidP="00987998">
                            <w:pPr>
                              <w:jc w:val="center"/>
                              <w:rPr>
                                <w:rFonts w:ascii="Times New Roman CYR" w:hAnsi="Times New Roman CYR" w:cs="Times New Roman CYR"/>
                                <w:sz w:val="36"/>
                                <w:szCs w:val="36"/>
                              </w:rPr>
                            </w:pPr>
                          </w:p>
                          <w:p w14:paraId="1845E63B" w14:textId="77777777" w:rsidR="00A43AC3" w:rsidRDefault="00A43AC3"/>
                          <w:p w14:paraId="4C9E269F" w14:textId="77777777" w:rsidR="00A43AC3" w:rsidRPr="00630E21" w:rsidRDefault="00A43AC3" w:rsidP="00987998">
                            <w:pPr>
                              <w:pStyle w:val="3"/>
                              <w:spacing w:line="276" w:lineRule="auto"/>
                              <w:rPr>
                                <w:rFonts w:ascii="Times New Roman" w:hAnsi="Times New Roman"/>
                                <w:bCs/>
                                <w:sz w:val="48"/>
                                <w:szCs w:val="48"/>
                              </w:rPr>
                            </w:pPr>
                            <w:bookmarkStart w:id="877" w:name="_Toc169174352"/>
                            <w:r w:rsidRPr="00630E21">
                              <w:rPr>
                                <w:rFonts w:ascii="Times New Roman" w:hAnsi="Times New Roman"/>
                                <w:bCs/>
                                <w:sz w:val="48"/>
                                <w:szCs w:val="48"/>
                              </w:rPr>
                              <w:t>ДИПЛОМНА РОБОТА</w:t>
                            </w:r>
                            <w:bookmarkEnd w:id="877"/>
                          </w:p>
                          <w:p w14:paraId="6A3C7CA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D86D2CF" w14:textId="77777777" w:rsidR="00A43AC3" w:rsidRPr="005E3013" w:rsidRDefault="00A43AC3" w:rsidP="00987998">
                            <w:pPr>
                              <w:pStyle w:val="2"/>
                              <w:spacing w:line="276" w:lineRule="auto"/>
                              <w:rPr>
                                <w:b w:val="0"/>
                                <w:bCs/>
                                <w:iCs/>
                                <w:sz w:val="48"/>
                                <w:szCs w:val="48"/>
                                <w:highlight w:val="yellow"/>
                              </w:rPr>
                            </w:pPr>
                            <w:bookmarkStart w:id="878" w:name="_Toc16917435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878"/>
                          </w:p>
                          <w:p w14:paraId="2852154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006587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E7BF49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4632357" w14:textId="77777777" w:rsidR="00A43AC3" w:rsidRPr="00B1453A" w:rsidRDefault="00A43AC3" w:rsidP="00987998">
                            <w:pPr>
                              <w:jc w:val="center"/>
                              <w:rPr>
                                <w:rFonts w:ascii="Calibri" w:hAnsi="Calibri"/>
                                <w:sz w:val="36"/>
                                <w:szCs w:val="36"/>
                              </w:rPr>
                            </w:pPr>
                          </w:p>
                          <w:p w14:paraId="5A4F9C51" w14:textId="77777777" w:rsidR="00A43AC3" w:rsidRDefault="00A43AC3" w:rsidP="00987998">
                            <w:pPr>
                              <w:jc w:val="center"/>
                              <w:rPr>
                                <w:rFonts w:ascii="Times New Roman CYR" w:hAnsi="Times New Roman CYR" w:cs="Times New Roman CYR"/>
                                <w:sz w:val="36"/>
                                <w:szCs w:val="36"/>
                              </w:rPr>
                            </w:pPr>
                          </w:p>
                          <w:p w14:paraId="3B2CB5DA" w14:textId="77777777" w:rsidR="00A43AC3" w:rsidRDefault="00A43AC3"/>
                          <w:p w14:paraId="3D4951A6" w14:textId="77777777" w:rsidR="00A43AC3" w:rsidRPr="00630E21" w:rsidRDefault="00A43AC3" w:rsidP="00987998">
                            <w:pPr>
                              <w:pStyle w:val="3"/>
                              <w:spacing w:line="276" w:lineRule="auto"/>
                              <w:rPr>
                                <w:rFonts w:ascii="Times New Roman" w:hAnsi="Times New Roman"/>
                                <w:bCs/>
                                <w:sz w:val="48"/>
                                <w:szCs w:val="48"/>
                              </w:rPr>
                            </w:pPr>
                            <w:bookmarkStart w:id="879" w:name="_Toc169174354"/>
                            <w:r w:rsidRPr="00630E21">
                              <w:rPr>
                                <w:rFonts w:ascii="Times New Roman" w:hAnsi="Times New Roman"/>
                                <w:bCs/>
                                <w:sz w:val="48"/>
                                <w:szCs w:val="48"/>
                              </w:rPr>
                              <w:t>ДИПЛОМНА РОБОТА</w:t>
                            </w:r>
                            <w:bookmarkEnd w:id="879"/>
                          </w:p>
                          <w:p w14:paraId="40CE24E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F6A4BFE" w14:textId="77777777" w:rsidR="00A43AC3" w:rsidRPr="005E3013" w:rsidRDefault="00A43AC3" w:rsidP="00987998">
                            <w:pPr>
                              <w:pStyle w:val="2"/>
                              <w:spacing w:line="276" w:lineRule="auto"/>
                              <w:rPr>
                                <w:b w:val="0"/>
                                <w:bCs/>
                                <w:iCs/>
                                <w:sz w:val="48"/>
                                <w:szCs w:val="48"/>
                                <w:highlight w:val="yellow"/>
                              </w:rPr>
                            </w:pPr>
                            <w:bookmarkStart w:id="880" w:name="_Toc16917435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880"/>
                          </w:p>
                          <w:p w14:paraId="6BF2313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556813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2A8E9F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52546CF" w14:textId="77777777" w:rsidR="00A43AC3" w:rsidRPr="00B1453A" w:rsidRDefault="00A43AC3" w:rsidP="00987998">
                            <w:pPr>
                              <w:jc w:val="center"/>
                              <w:rPr>
                                <w:rFonts w:ascii="Calibri" w:hAnsi="Calibri"/>
                                <w:sz w:val="36"/>
                                <w:szCs w:val="36"/>
                              </w:rPr>
                            </w:pPr>
                          </w:p>
                          <w:p w14:paraId="421A3A02" w14:textId="77777777" w:rsidR="00A43AC3" w:rsidRDefault="00A43AC3" w:rsidP="00987998">
                            <w:pPr>
                              <w:jc w:val="center"/>
                              <w:rPr>
                                <w:rFonts w:ascii="Times New Roman CYR" w:hAnsi="Times New Roman CYR" w:cs="Times New Roman CYR"/>
                                <w:sz w:val="36"/>
                                <w:szCs w:val="36"/>
                              </w:rPr>
                            </w:pPr>
                          </w:p>
                          <w:p w14:paraId="03302B28" w14:textId="77777777" w:rsidR="00A43AC3" w:rsidRDefault="00A43AC3"/>
                          <w:p w14:paraId="69F45B7F" w14:textId="77777777" w:rsidR="00A43AC3" w:rsidRPr="00630E21" w:rsidRDefault="00A43AC3" w:rsidP="00987998">
                            <w:pPr>
                              <w:pStyle w:val="3"/>
                              <w:spacing w:line="276" w:lineRule="auto"/>
                              <w:rPr>
                                <w:rFonts w:ascii="Times New Roman" w:hAnsi="Times New Roman"/>
                                <w:bCs/>
                                <w:sz w:val="48"/>
                                <w:szCs w:val="48"/>
                              </w:rPr>
                            </w:pPr>
                            <w:bookmarkStart w:id="881" w:name="_Toc169174356"/>
                            <w:r w:rsidRPr="00630E21">
                              <w:rPr>
                                <w:rFonts w:ascii="Times New Roman" w:hAnsi="Times New Roman"/>
                                <w:bCs/>
                                <w:sz w:val="48"/>
                                <w:szCs w:val="48"/>
                              </w:rPr>
                              <w:t>ДИПЛОМНА РОБОТА</w:t>
                            </w:r>
                            <w:bookmarkEnd w:id="881"/>
                          </w:p>
                          <w:p w14:paraId="5E66F94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F76A124" w14:textId="77777777" w:rsidR="00A43AC3" w:rsidRPr="005E3013" w:rsidRDefault="00A43AC3" w:rsidP="00987998">
                            <w:pPr>
                              <w:pStyle w:val="2"/>
                              <w:spacing w:line="276" w:lineRule="auto"/>
                              <w:rPr>
                                <w:b w:val="0"/>
                                <w:bCs/>
                                <w:iCs/>
                                <w:sz w:val="48"/>
                                <w:szCs w:val="48"/>
                                <w:highlight w:val="yellow"/>
                              </w:rPr>
                            </w:pPr>
                            <w:bookmarkStart w:id="882" w:name="_Toc16917435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882"/>
                          </w:p>
                          <w:p w14:paraId="7510B55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D09036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DD5312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6CBAD16" w14:textId="77777777" w:rsidR="00A43AC3" w:rsidRPr="00B1453A" w:rsidRDefault="00A43AC3" w:rsidP="00987998">
                            <w:pPr>
                              <w:jc w:val="center"/>
                              <w:rPr>
                                <w:rFonts w:ascii="Calibri" w:hAnsi="Calibri"/>
                                <w:sz w:val="36"/>
                                <w:szCs w:val="36"/>
                              </w:rPr>
                            </w:pPr>
                          </w:p>
                          <w:p w14:paraId="7EBC1202" w14:textId="77777777" w:rsidR="00A43AC3" w:rsidRDefault="00A43AC3" w:rsidP="00987998">
                            <w:pPr>
                              <w:jc w:val="center"/>
                              <w:rPr>
                                <w:rFonts w:ascii="Times New Roman CYR" w:hAnsi="Times New Roman CYR" w:cs="Times New Roman CYR"/>
                                <w:sz w:val="36"/>
                                <w:szCs w:val="36"/>
                              </w:rPr>
                            </w:pPr>
                          </w:p>
                          <w:p w14:paraId="100BE206" w14:textId="77777777" w:rsidR="00A43AC3" w:rsidRDefault="00A43AC3"/>
                          <w:p w14:paraId="32EAA712" w14:textId="77777777" w:rsidR="00A43AC3" w:rsidRPr="00630E21" w:rsidRDefault="00A43AC3" w:rsidP="00987998">
                            <w:pPr>
                              <w:pStyle w:val="3"/>
                              <w:spacing w:line="276" w:lineRule="auto"/>
                              <w:rPr>
                                <w:rFonts w:ascii="Times New Roman" w:hAnsi="Times New Roman"/>
                                <w:bCs/>
                                <w:sz w:val="48"/>
                                <w:szCs w:val="48"/>
                              </w:rPr>
                            </w:pPr>
                            <w:bookmarkStart w:id="883" w:name="_Toc169174358"/>
                            <w:r w:rsidRPr="00630E21">
                              <w:rPr>
                                <w:rFonts w:ascii="Times New Roman" w:hAnsi="Times New Roman"/>
                                <w:bCs/>
                                <w:sz w:val="48"/>
                                <w:szCs w:val="48"/>
                              </w:rPr>
                              <w:t>ДИПЛОМНА РОБОТА</w:t>
                            </w:r>
                            <w:bookmarkEnd w:id="883"/>
                          </w:p>
                          <w:p w14:paraId="6F181B6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AE12627" w14:textId="77777777" w:rsidR="00A43AC3" w:rsidRPr="005E3013" w:rsidRDefault="00A43AC3" w:rsidP="00987998">
                            <w:pPr>
                              <w:pStyle w:val="2"/>
                              <w:spacing w:line="276" w:lineRule="auto"/>
                              <w:rPr>
                                <w:b w:val="0"/>
                                <w:bCs/>
                                <w:iCs/>
                                <w:sz w:val="48"/>
                                <w:szCs w:val="48"/>
                                <w:highlight w:val="yellow"/>
                              </w:rPr>
                            </w:pPr>
                            <w:bookmarkStart w:id="884" w:name="_Toc16917435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884"/>
                          </w:p>
                          <w:p w14:paraId="7A815BE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FAF1CB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BEE292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AAD49E8" w14:textId="77777777" w:rsidR="00A43AC3" w:rsidRPr="00B1453A" w:rsidRDefault="00A43AC3" w:rsidP="00987998">
                            <w:pPr>
                              <w:jc w:val="center"/>
                              <w:rPr>
                                <w:rFonts w:ascii="Calibri" w:hAnsi="Calibri"/>
                                <w:sz w:val="36"/>
                                <w:szCs w:val="36"/>
                              </w:rPr>
                            </w:pPr>
                          </w:p>
                          <w:p w14:paraId="74F91E79" w14:textId="77777777" w:rsidR="00A43AC3" w:rsidRDefault="00A43AC3" w:rsidP="00987998">
                            <w:pPr>
                              <w:jc w:val="center"/>
                              <w:rPr>
                                <w:rFonts w:ascii="Times New Roman CYR" w:hAnsi="Times New Roman CYR" w:cs="Times New Roman CYR"/>
                                <w:sz w:val="36"/>
                                <w:szCs w:val="36"/>
                              </w:rPr>
                            </w:pPr>
                          </w:p>
                          <w:p w14:paraId="1412F5F4" w14:textId="77777777" w:rsidR="00A43AC3" w:rsidRDefault="00A43AC3"/>
                          <w:p w14:paraId="36725DFE" w14:textId="77777777" w:rsidR="000658DF" w:rsidRPr="003A41B8" w:rsidRDefault="000658DF" w:rsidP="000658DF">
                            <w:pPr>
                              <w:pStyle w:val="3"/>
                              <w:spacing w:line="300" w:lineRule="auto"/>
                              <w:rPr>
                                <w:rFonts w:ascii="Times New Roman CYR" w:hAnsi="Times New Roman CYR"/>
                                <w:i/>
                                <w:iCs/>
                                <w:sz w:val="44"/>
                                <w:szCs w:val="44"/>
                              </w:rPr>
                            </w:pPr>
                            <w:bookmarkStart w:id="885" w:name="_Toc169174360"/>
                            <w:r w:rsidRPr="003A41B8">
                              <w:rPr>
                                <w:rFonts w:ascii="Times New Roman CYR" w:hAnsi="Times New Roman CYR"/>
                                <w:i/>
                                <w:iCs/>
                                <w:sz w:val="44"/>
                                <w:szCs w:val="44"/>
                              </w:rPr>
                              <w:t>ДИПЛОМНА РОБОТА БАКАЛАВРА</w:t>
                            </w:r>
                            <w:bookmarkEnd w:id="885"/>
                            <w:r w:rsidRPr="003A41B8">
                              <w:rPr>
                                <w:rFonts w:ascii="Times New Roman CYR" w:hAnsi="Times New Roman CYR"/>
                                <w:i/>
                                <w:iCs/>
                                <w:sz w:val="44"/>
                                <w:szCs w:val="44"/>
                              </w:rPr>
                              <w:t xml:space="preserve"> </w:t>
                            </w:r>
                          </w:p>
                          <w:p w14:paraId="5C8CB6A2" w14:textId="77777777" w:rsidR="000658DF" w:rsidRPr="000D3135" w:rsidRDefault="000658DF" w:rsidP="000658DF">
                            <w:pPr>
                              <w:pStyle w:val="2"/>
                              <w:spacing w:line="300" w:lineRule="auto"/>
                              <w:rPr>
                                <w:rFonts w:ascii="Times New Roman CYR" w:hAnsi="Times New Roman CYR"/>
                                <w:b w:val="0"/>
                                <w:sz w:val="44"/>
                                <w:szCs w:val="44"/>
                              </w:rPr>
                            </w:pPr>
                            <w:bookmarkStart w:id="886" w:name="_Toc169174361"/>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886"/>
                          </w:p>
                          <w:p w14:paraId="1D474B22"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531A0881"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28C51CB3" w14:textId="77777777" w:rsidR="000658DF" w:rsidRPr="000D3135" w:rsidRDefault="000658DF" w:rsidP="000658DF">
                            <w:pPr>
                              <w:spacing w:line="300" w:lineRule="auto"/>
                              <w:jc w:val="center"/>
                              <w:rPr>
                                <w:b/>
                                <w:lang w:val="uk-UA"/>
                              </w:rPr>
                            </w:pPr>
                          </w:p>
                          <w:p w14:paraId="2CEABEB8"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44A35B74" w14:textId="77777777" w:rsidR="00A43AC3" w:rsidRPr="00B1453A" w:rsidRDefault="00A43AC3" w:rsidP="00987998">
                            <w:pPr>
                              <w:jc w:val="center"/>
                              <w:rPr>
                                <w:rFonts w:ascii="Calibri" w:hAnsi="Calibri"/>
                                <w:sz w:val="36"/>
                                <w:szCs w:val="36"/>
                              </w:rPr>
                            </w:pPr>
                          </w:p>
                          <w:p w14:paraId="49F85D56" w14:textId="77777777" w:rsidR="00A43AC3" w:rsidRDefault="00A43AC3" w:rsidP="00987998">
                            <w:pPr>
                              <w:jc w:val="center"/>
                              <w:rPr>
                                <w:rFonts w:ascii="Times New Roman CYR" w:hAnsi="Times New Roman CYR" w:cs="Times New Roman CYR"/>
                                <w:sz w:val="36"/>
                                <w:szCs w:val="36"/>
                              </w:rPr>
                            </w:pPr>
                          </w:p>
                          <w:p w14:paraId="5821912B" w14:textId="77777777" w:rsidR="00A43AC3" w:rsidRDefault="00A43AC3"/>
                          <w:p w14:paraId="1ACB122A" w14:textId="77777777" w:rsidR="00A43AC3" w:rsidRPr="00630E21" w:rsidRDefault="00A43AC3" w:rsidP="00987998">
                            <w:pPr>
                              <w:pStyle w:val="3"/>
                              <w:spacing w:line="276" w:lineRule="auto"/>
                              <w:rPr>
                                <w:rFonts w:ascii="Times New Roman" w:hAnsi="Times New Roman"/>
                                <w:bCs/>
                                <w:sz w:val="48"/>
                                <w:szCs w:val="48"/>
                              </w:rPr>
                            </w:pPr>
                            <w:bookmarkStart w:id="887" w:name="_Toc169174362"/>
                            <w:r w:rsidRPr="00630E21">
                              <w:rPr>
                                <w:rFonts w:ascii="Times New Roman" w:hAnsi="Times New Roman"/>
                                <w:bCs/>
                                <w:sz w:val="48"/>
                                <w:szCs w:val="48"/>
                              </w:rPr>
                              <w:t>ДИПЛОМНА РОБОТА</w:t>
                            </w:r>
                            <w:bookmarkEnd w:id="887"/>
                          </w:p>
                          <w:p w14:paraId="7B848C2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702A006" w14:textId="77777777" w:rsidR="00A43AC3" w:rsidRPr="005E3013" w:rsidRDefault="00A43AC3" w:rsidP="00987998">
                            <w:pPr>
                              <w:pStyle w:val="2"/>
                              <w:spacing w:line="276" w:lineRule="auto"/>
                              <w:rPr>
                                <w:b w:val="0"/>
                                <w:bCs/>
                                <w:iCs/>
                                <w:sz w:val="48"/>
                                <w:szCs w:val="48"/>
                                <w:highlight w:val="yellow"/>
                              </w:rPr>
                            </w:pPr>
                            <w:bookmarkStart w:id="888" w:name="_Toc16917436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888"/>
                          </w:p>
                          <w:p w14:paraId="2AC1BB7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541309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0F2472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9A0A0C0" w14:textId="77777777" w:rsidR="00A43AC3" w:rsidRPr="00B1453A" w:rsidRDefault="00A43AC3" w:rsidP="00987998">
                            <w:pPr>
                              <w:jc w:val="center"/>
                              <w:rPr>
                                <w:rFonts w:ascii="Calibri" w:hAnsi="Calibri"/>
                                <w:sz w:val="36"/>
                                <w:szCs w:val="36"/>
                              </w:rPr>
                            </w:pPr>
                          </w:p>
                          <w:p w14:paraId="6243A9B5" w14:textId="77777777" w:rsidR="00A43AC3" w:rsidRDefault="00A43AC3" w:rsidP="00987998">
                            <w:pPr>
                              <w:jc w:val="center"/>
                              <w:rPr>
                                <w:rFonts w:ascii="Times New Roman CYR" w:hAnsi="Times New Roman CYR" w:cs="Times New Roman CYR"/>
                                <w:sz w:val="36"/>
                                <w:szCs w:val="36"/>
                              </w:rPr>
                            </w:pPr>
                          </w:p>
                          <w:p w14:paraId="58D27B4A" w14:textId="77777777" w:rsidR="00A43AC3" w:rsidRDefault="00A43AC3"/>
                          <w:p w14:paraId="1DD0AD5C" w14:textId="77777777" w:rsidR="00A43AC3" w:rsidRPr="00630E21" w:rsidRDefault="00A43AC3" w:rsidP="00987998">
                            <w:pPr>
                              <w:pStyle w:val="3"/>
                              <w:spacing w:line="276" w:lineRule="auto"/>
                              <w:rPr>
                                <w:rFonts w:ascii="Times New Roman" w:hAnsi="Times New Roman"/>
                                <w:bCs/>
                                <w:sz w:val="48"/>
                                <w:szCs w:val="48"/>
                              </w:rPr>
                            </w:pPr>
                            <w:bookmarkStart w:id="889" w:name="_Toc169174364"/>
                            <w:r w:rsidRPr="00630E21">
                              <w:rPr>
                                <w:rFonts w:ascii="Times New Roman" w:hAnsi="Times New Roman"/>
                                <w:bCs/>
                                <w:sz w:val="48"/>
                                <w:szCs w:val="48"/>
                              </w:rPr>
                              <w:t>ДИПЛОМНА РОБОТА</w:t>
                            </w:r>
                            <w:bookmarkEnd w:id="889"/>
                          </w:p>
                          <w:p w14:paraId="6997765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2A3D23A" w14:textId="77777777" w:rsidR="00A43AC3" w:rsidRPr="005E3013" w:rsidRDefault="00A43AC3" w:rsidP="00987998">
                            <w:pPr>
                              <w:pStyle w:val="2"/>
                              <w:spacing w:line="276" w:lineRule="auto"/>
                              <w:rPr>
                                <w:b w:val="0"/>
                                <w:bCs/>
                                <w:iCs/>
                                <w:sz w:val="48"/>
                                <w:szCs w:val="48"/>
                                <w:highlight w:val="yellow"/>
                              </w:rPr>
                            </w:pPr>
                            <w:bookmarkStart w:id="890" w:name="_Toc16917436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890"/>
                          </w:p>
                          <w:p w14:paraId="11C4E71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9E3410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E42FFF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B636134" w14:textId="77777777" w:rsidR="00A43AC3" w:rsidRPr="00B1453A" w:rsidRDefault="00A43AC3" w:rsidP="00987998">
                            <w:pPr>
                              <w:jc w:val="center"/>
                              <w:rPr>
                                <w:rFonts w:ascii="Calibri" w:hAnsi="Calibri"/>
                                <w:sz w:val="36"/>
                                <w:szCs w:val="36"/>
                              </w:rPr>
                            </w:pPr>
                          </w:p>
                          <w:p w14:paraId="0E94EEFF" w14:textId="77777777" w:rsidR="00A43AC3" w:rsidRDefault="00A43AC3" w:rsidP="00987998">
                            <w:pPr>
                              <w:jc w:val="center"/>
                              <w:rPr>
                                <w:rFonts w:ascii="Times New Roman CYR" w:hAnsi="Times New Roman CYR" w:cs="Times New Roman CYR"/>
                                <w:sz w:val="36"/>
                                <w:szCs w:val="36"/>
                              </w:rPr>
                            </w:pPr>
                          </w:p>
                          <w:p w14:paraId="02A15DB8" w14:textId="77777777" w:rsidR="00A43AC3" w:rsidRDefault="00A43AC3"/>
                          <w:p w14:paraId="03950E59" w14:textId="77777777" w:rsidR="00A43AC3" w:rsidRPr="00630E21" w:rsidRDefault="00A43AC3" w:rsidP="00987998">
                            <w:pPr>
                              <w:pStyle w:val="3"/>
                              <w:spacing w:line="276" w:lineRule="auto"/>
                              <w:rPr>
                                <w:rFonts w:ascii="Times New Roman" w:hAnsi="Times New Roman"/>
                                <w:bCs/>
                                <w:sz w:val="48"/>
                                <w:szCs w:val="48"/>
                              </w:rPr>
                            </w:pPr>
                            <w:bookmarkStart w:id="891" w:name="_Toc169174366"/>
                            <w:r w:rsidRPr="00630E21">
                              <w:rPr>
                                <w:rFonts w:ascii="Times New Roman" w:hAnsi="Times New Roman"/>
                                <w:bCs/>
                                <w:sz w:val="48"/>
                                <w:szCs w:val="48"/>
                              </w:rPr>
                              <w:t>ДИПЛОМНА РОБОТА</w:t>
                            </w:r>
                            <w:bookmarkEnd w:id="891"/>
                          </w:p>
                          <w:p w14:paraId="0854302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0C7D4AD" w14:textId="77777777" w:rsidR="00A43AC3" w:rsidRPr="005E3013" w:rsidRDefault="00A43AC3" w:rsidP="00987998">
                            <w:pPr>
                              <w:pStyle w:val="2"/>
                              <w:spacing w:line="276" w:lineRule="auto"/>
                              <w:rPr>
                                <w:b w:val="0"/>
                                <w:bCs/>
                                <w:iCs/>
                                <w:sz w:val="48"/>
                                <w:szCs w:val="48"/>
                                <w:highlight w:val="yellow"/>
                              </w:rPr>
                            </w:pPr>
                            <w:bookmarkStart w:id="892" w:name="_Toc16917436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892"/>
                          </w:p>
                          <w:p w14:paraId="2D36A1E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3ED0E0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840F65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F375DD7" w14:textId="77777777" w:rsidR="00A43AC3" w:rsidRPr="00B1453A" w:rsidRDefault="00A43AC3" w:rsidP="00987998">
                            <w:pPr>
                              <w:jc w:val="center"/>
                              <w:rPr>
                                <w:rFonts w:ascii="Calibri" w:hAnsi="Calibri"/>
                                <w:sz w:val="36"/>
                                <w:szCs w:val="36"/>
                              </w:rPr>
                            </w:pPr>
                          </w:p>
                          <w:p w14:paraId="1A17F313" w14:textId="77777777" w:rsidR="00A43AC3" w:rsidRDefault="00A43AC3" w:rsidP="00987998">
                            <w:pPr>
                              <w:jc w:val="center"/>
                              <w:rPr>
                                <w:rFonts w:ascii="Times New Roman CYR" w:hAnsi="Times New Roman CYR" w:cs="Times New Roman CYR"/>
                                <w:sz w:val="36"/>
                                <w:szCs w:val="36"/>
                              </w:rPr>
                            </w:pPr>
                          </w:p>
                          <w:p w14:paraId="23D4DDF2" w14:textId="77777777" w:rsidR="00A43AC3" w:rsidRDefault="00A43AC3"/>
                          <w:p w14:paraId="38534FAD" w14:textId="77777777" w:rsidR="00A43AC3" w:rsidRPr="00630E21" w:rsidRDefault="00A43AC3" w:rsidP="00987998">
                            <w:pPr>
                              <w:pStyle w:val="3"/>
                              <w:spacing w:line="276" w:lineRule="auto"/>
                              <w:rPr>
                                <w:rFonts w:ascii="Times New Roman" w:hAnsi="Times New Roman"/>
                                <w:bCs/>
                                <w:sz w:val="48"/>
                                <w:szCs w:val="48"/>
                              </w:rPr>
                            </w:pPr>
                            <w:bookmarkStart w:id="893" w:name="_Toc169174368"/>
                            <w:r w:rsidRPr="00630E21">
                              <w:rPr>
                                <w:rFonts w:ascii="Times New Roman" w:hAnsi="Times New Roman"/>
                                <w:bCs/>
                                <w:sz w:val="48"/>
                                <w:szCs w:val="48"/>
                              </w:rPr>
                              <w:t>ДИПЛОМНА РОБОТА</w:t>
                            </w:r>
                            <w:bookmarkEnd w:id="893"/>
                          </w:p>
                          <w:p w14:paraId="6F24739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4745115" w14:textId="77777777" w:rsidR="00A43AC3" w:rsidRPr="005E3013" w:rsidRDefault="00A43AC3" w:rsidP="00987998">
                            <w:pPr>
                              <w:pStyle w:val="2"/>
                              <w:spacing w:line="276" w:lineRule="auto"/>
                              <w:rPr>
                                <w:b w:val="0"/>
                                <w:bCs/>
                                <w:iCs/>
                                <w:sz w:val="48"/>
                                <w:szCs w:val="48"/>
                                <w:highlight w:val="yellow"/>
                              </w:rPr>
                            </w:pPr>
                            <w:bookmarkStart w:id="894" w:name="_Toc16917436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894"/>
                          </w:p>
                          <w:p w14:paraId="5D5786F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1E29B7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D73BC6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C0F01BB" w14:textId="77777777" w:rsidR="00A43AC3" w:rsidRPr="00B1453A" w:rsidRDefault="00A43AC3" w:rsidP="00987998">
                            <w:pPr>
                              <w:jc w:val="center"/>
                              <w:rPr>
                                <w:rFonts w:ascii="Calibri" w:hAnsi="Calibri"/>
                                <w:sz w:val="36"/>
                                <w:szCs w:val="36"/>
                              </w:rPr>
                            </w:pPr>
                          </w:p>
                          <w:p w14:paraId="36C20C5F" w14:textId="77777777" w:rsidR="00A43AC3" w:rsidRDefault="00A43AC3" w:rsidP="00987998">
                            <w:pPr>
                              <w:jc w:val="center"/>
                              <w:rPr>
                                <w:rFonts w:ascii="Times New Roman CYR" w:hAnsi="Times New Roman CYR" w:cs="Times New Roman CYR"/>
                                <w:sz w:val="36"/>
                                <w:szCs w:val="36"/>
                              </w:rPr>
                            </w:pPr>
                          </w:p>
                          <w:p w14:paraId="4D615D25" w14:textId="77777777" w:rsidR="00A43AC3" w:rsidRDefault="00A43AC3"/>
                          <w:p w14:paraId="2B3F3CF8" w14:textId="77777777" w:rsidR="00A43AC3" w:rsidRPr="00630E21" w:rsidRDefault="00A43AC3" w:rsidP="00987998">
                            <w:pPr>
                              <w:pStyle w:val="3"/>
                              <w:spacing w:line="276" w:lineRule="auto"/>
                              <w:rPr>
                                <w:rFonts w:ascii="Times New Roman" w:hAnsi="Times New Roman"/>
                                <w:bCs/>
                                <w:sz w:val="48"/>
                                <w:szCs w:val="48"/>
                              </w:rPr>
                            </w:pPr>
                            <w:bookmarkStart w:id="895" w:name="_Toc169174370"/>
                            <w:r w:rsidRPr="00630E21">
                              <w:rPr>
                                <w:rFonts w:ascii="Times New Roman" w:hAnsi="Times New Roman"/>
                                <w:bCs/>
                                <w:sz w:val="48"/>
                                <w:szCs w:val="48"/>
                              </w:rPr>
                              <w:t>ДИПЛОМНА РОБОТА</w:t>
                            </w:r>
                            <w:bookmarkEnd w:id="895"/>
                          </w:p>
                          <w:p w14:paraId="3412B87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D3C1DF9" w14:textId="77777777" w:rsidR="00A43AC3" w:rsidRPr="005E3013" w:rsidRDefault="00A43AC3" w:rsidP="00987998">
                            <w:pPr>
                              <w:pStyle w:val="2"/>
                              <w:spacing w:line="276" w:lineRule="auto"/>
                              <w:rPr>
                                <w:b w:val="0"/>
                                <w:bCs/>
                                <w:iCs/>
                                <w:sz w:val="48"/>
                                <w:szCs w:val="48"/>
                                <w:highlight w:val="yellow"/>
                              </w:rPr>
                            </w:pPr>
                            <w:bookmarkStart w:id="896" w:name="_Toc16917437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896"/>
                          </w:p>
                          <w:p w14:paraId="1656CAC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AACF3C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811E75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1E42B8C" w14:textId="77777777" w:rsidR="00A43AC3" w:rsidRPr="00B1453A" w:rsidRDefault="00A43AC3" w:rsidP="00987998">
                            <w:pPr>
                              <w:jc w:val="center"/>
                              <w:rPr>
                                <w:rFonts w:ascii="Calibri" w:hAnsi="Calibri"/>
                                <w:sz w:val="36"/>
                                <w:szCs w:val="36"/>
                              </w:rPr>
                            </w:pPr>
                          </w:p>
                          <w:p w14:paraId="09679652" w14:textId="77777777" w:rsidR="00A43AC3" w:rsidRDefault="00A43AC3" w:rsidP="00987998">
                            <w:pPr>
                              <w:jc w:val="center"/>
                              <w:rPr>
                                <w:rFonts w:ascii="Times New Roman CYR" w:hAnsi="Times New Roman CYR" w:cs="Times New Roman CYR"/>
                                <w:sz w:val="36"/>
                                <w:szCs w:val="36"/>
                              </w:rPr>
                            </w:pPr>
                          </w:p>
                          <w:p w14:paraId="65FE6FF3" w14:textId="77777777" w:rsidR="00A43AC3" w:rsidRDefault="00A43AC3"/>
                          <w:p w14:paraId="6D19A4E7" w14:textId="77777777" w:rsidR="00A43AC3" w:rsidRPr="00630E21" w:rsidRDefault="00A43AC3" w:rsidP="00987998">
                            <w:pPr>
                              <w:pStyle w:val="3"/>
                              <w:spacing w:line="276" w:lineRule="auto"/>
                              <w:rPr>
                                <w:rFonts w:ascii="Times New Roman" w:hAnsi="Times New Roman"/>
                                <w:bCs/>
                                <w:sz w:val="48"/>
                                <w:szCs w:val="48"/>
                              </w:rPr>
                            </w:pPr>
                            <w:bookmarkStart w:id="897" w:name="_Toc169174372"/>
                            <w:r w:rsidRPr="00630E21">
                              <w:rPr>
                                <w:rFonts w:ascii="Times New Roman" w:hAnsi="Times New Roman"/>
                                <w:bCs/>
                                <w:sz w:val="48"/>
                                <w:szCs w:val="48"/>
                              </w:rPr>
                              <w:t>ДИПЛОМНА РОБОТА</w:t>
                            </w:r>
                            <w:bookmarkEnd w:id="897"/>
                          </w:p>
                          <w:p w14:paraId="0BD813C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B7B7575" w14:textId="77777777" w:rsidR="00A43AC3" w:rsidRPr="005E3013" w:rsidRDefault="00A43AC3" w:rsidP="00987998">
                            <w:pPr>
                              <w:pStyle w:val="2"/>
                              <w:spacing w:line="276" w:lineRule="auto"/>
                              <w:rPr>
                                <w:b w:val="0"/>
                                <w:bCs/>
                                <w:iCs/>
                                <w:sz w:val="48"/>
                                <w:szCs w:val="48"/>
                                <w:highlight w:val="yellow"/>
                              </w:rPr>
                            </w:pPr>
                            <w:bookmarkStart w:id="898" w:name="_Toc16917437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898"/>
                          </w:p>
                          <w:p w14:paraId="4A56043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0ED600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D895AB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969C91D" w14:textId="77777777" w:rsidR="00A43AC3" w:rsidRPr="00B1453A" w:rsidRDefault="00A43AC3" w:rsidP="00987998">
                            <w:pPr>
                              <w:jc w:val="center"/>
                              <w:rPr>
                                <w:rFonts w:ascii="Calibri" w:hAnsi="Calibri"/>
                                <w:sz w:val="36"/>
                                <w:szCs w:val="36"/>
                              </w:rPr>
                            </w:pPr>
                          </w:p>
                          <w:p w14:paraId="1A5544F0" w14:textId="77777777" w:rsidR="00A43AC3" w:rsidRDefault="00A43AC3" w:rsidP="00987998">
                            <w:pPr>
                              <w:jc w:val="center"/>
                              <w:rPr>
                                <w:rFonts w:ascii="Times New Roman CYR" w:hAnsi="Times New Roman CYR" w:cs="Times New Roman CYR"/>
                                <w:sz w:val="36"/>
                                <w:szCs w:val="36"/>
                              </w:rPr>
                            </w:pPr>
                          </w:p>
                          <w:p w14:paraId="54427823" w14:textId="77777777" w:rsidR="00A43AC3" w:rsidRDefault="00A43AC3"/>
                          <w:p w14:paraId="1507C576" w14:textId="77777777" w:rsidR="00A43AC3" w:rsidRPr="00630E21" w:rsidRDefault="00A43AC3" w:rsidP="00987998">
                            <w:pPr>
                              <w:pStyle w:val="3"/>
                              <w:spacing w:line="276" w:lineRule="auto"/>
                              <w:rPr>
                                <w:rFonts w:ascii="Times New Roman" w:hAnsi="Times New Roman"/>
                                <w:bCs/>
                                <w:sz w:val="48"/>
                                <w:szCs w:val="48"/>
                              </w:rPr>
                            </w:pPr>
                            <w:bookmarkStart w:id="899" w:name="_Toc169174374"/>
                            <w:r w:rsidRPr="00630E21">
                              <w:rPr>
                                <w:rFonts w:ascii="Times New Roman" w:hAnsi="Times New Roman"/>
                                <w:bCs/>
                                <w:sz w:val="48"/>
                                <w:szCs w:val="48"/>
                              </w:rPr>
                              <w:t>ДИПЛОМНА РОБОТА</w:t>
                            </w:r>
                            <w:bookmarkEnd w:id="899"/>
                          </w:p>
                          <w:p w14:paraId="662F052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4E669DD" w14:textId="77777777" w:rsidR="00A43AC3" w:rsidRPr="005E3013" w:rsidRDefault="00A43AC3" w:rsidP="00987998">
                            <w:pPr>
                              <w:pStyle w:val="2"/>
                              <w:spacing w:line="276" w:lineRule="auto"/>
                              <w:rPr>
                                <w:b w:val="0"/>
                                <w:bCs/>
                                <w:iCs/>
                                <w:sz w:val="48"/>
                                <w:szCs w:val="48"/>
                                <w:highlight w:val="yellow"/>
                              </w:rPr>
                            </w:pPr>
                            <w:bookmarkStart w:id="900" w:name="_Toc16917437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900"/>
                          </w:p>
                          <w:p w14:paraId="067806F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5AF4C9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1199B5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E6A1134" w14:textId="77777777" w:rsidR="00A43AC3" w:rsidRPr="00B1453A" w:rsidRDefault="00A43AC3" w:rsidP="00987998">
                            <w:pPr>
                              <w:jc w:val="center"/>
                              <w:rPr>
                                <w:rFonts w:ascii="Calibri" w:hAnsi="Calibri"/>
                                <w:sz w:val="36"/>
                                <w:szCs w:val="36"/>
                              </w:rPr>
                            </w:pPr>
                          </w:p>
                          <w:p w14:paraId="4622F09A" w14:textId="77777777" w:rsidR="00A43AC3" w:rsidRDefault="00A43AC3" w:rsidP="00987998">
                            <w:pPr>
                              <w:jc w:val="center"/>
                              <w:rPr>
                                <w:rFonts w:ascii="Times New Roman CYR" w:hAnsi="Times New Roman CYR" w:cs="Times New Roman CYR"/>
                                <w:sz w:val="36"/>
                                <w:szCs w:val="36"/>
                              </w:rPr>
                            </w:pPr>
                          </w:p>
                          <w:p w14:paraId="45750F66" w14:textId="77777777" w:rsidR="00A43AC3" w:rsidRDefault="00A43AC3"/>
                          <w:p w14:paraId="36DC9286" w14:textId="77777777" w:rsidR="000658DF" w:rsidRPr="003A41B8" w:rsidRDefault="000658DF" w:rsidP="000658DF">
                            <w:pPr>
                              <w:pStyle w:val="3"/>
                              <w:spacing w:line="300" w:lineRule="auto"/>
                              <w:rPr>
                                <w:rFonts w:ascii="Times New Roman CYR" w:hAnsi="Times New Roman CYR"/>
                                <w:i/>
                                <w:iCs/>
                                <w:sz w:val="44"/>
                                <w:szCs w:val="44"/>
                              </w:rPr>
                            </w:pPr>
                            <w:bookmarkStart w:id="901" w:name="_Toc169174376"/>
                            <w:r w:rsidRPr="003A41B8">
                              <w:rPr>
                                <w:rFonts w:ascii="Times New Roman CYR" w:hAnsi="Times New Roman CYR"/>
                                <w:i/>
                                <w:iCs/>
                                <w:sz w:val="44"/>
                                <w:szCs w:val="44"/>
                              </w:rPr>
                              <w:t>ДИПЛОМНА РОБОТА БАКАЛАВРА</w:t>
                            </w:r>
                            <w:bookmarkEnd w:id="901"/>
                            <w:r w:rsidRPr="003A41B8">
                              <w:rPr>
                                <w:rFonts w:ascii="Times New Roman CYR" w:hAnsi="Times New Roman CYR"/>
                                <w:i/>
                                <w:iCs/>
                                <w:sz w:val="44"/>
                                <w:szCs w:val="44"/>
                              </w:rPr>
                              <w:t xml:space="preserve"> </w:t>
                            </w:r>
                          </w:p>
                          <w:p w14:paraId="46EDE9AF" w14:textId="77777777" w:rsidR="000658DF" w:rsidRPr="000D3135" w:rsidRDefault="000658DF" w:rsidP="000658DF">
                            <w:pPr>
                              <w:pStyle w:val="2"/>
                              <w:spacing w:line="300" w:lineRule="auto"/>
                              <w:rPr>
                                <w:rFonts w:ascii="Times New Roman CYR" w:hAnsi="Times New Roman CYR"/>
                                <w:b w:val="0"/>
                                <w:sz w:val="44"/>
                                <w:szCs w:val="44"/>
                              </w:rPr>
                            </w:pPr>
                            <w:bookmarkStart w:id="902" w:name="_Toc169174377"/>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902"/>
                          </w:p>
                          <w:p w14:paraId="302AB199"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70EBF7F2"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2793F60D" w14:textId="77777777" w:rsidR="000658DF" w:rsidRPr="000D3135" w:rsidRDefault="000658DF" w:rsidP="000658DF">
                            <w:pPr>
                              <w:spacing w:line="300" w:lineRule="auto"/>
                              <w:jc w:val="center"/>
                              <w:rPr>
                                <w:b/>
                                <w:lang w:val="uk-UA"/>
                              </w:rPr>
                            </w:pPr>
                          </w:p>
                          <w:p w14:paraId="7253235E"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7A80B465" w14:textId="77777777" w:rsidR="00A43AC3" w:rsidRPr="00B1453A" w:rsidRDefault="00A43AC3" w:rsidP="00987998">
                            <w:pPr>
                              <w:jc w:val="center"/>
                              <w:rPr>
                                <w:rFonts w:ascii="Calibri" w:hAnsi="Calibri"/>
                                <w:sz w:val="36"/>
                                <w:szCs w:val="36"/>
                              </w:rPr>
                            </w:pPr>
                          </w:p>
                          <w:p w14:paraId="36959295" w14:textId="77777777" w:rsidR="00A43AC3" w:rsidRDefault="00A43AC3" w:rsidP="00987998">
                            <w:pPr>
                              <w:jc w:val="center"/>
                              <w:rPr>
                                <w:rFonts w:ascii="Times New Roman CYR" w:hAnsi="Times New Roman CYR" w:cs="Times New Roman CYR"/>
                                <w:sz w:val="36"/>
                                <w:szCs w:val="36"/>
                              </w:rPr>
                            </w:pPr>
                          </w:p>
                          <w:p w14:paraId="23253CC4" w14:textId="77777777" w:rsidR="00A43AC3" w:rsidRDefault="00A43AC3"/>
                          <w:p w14:paraId="6698EE7D" w14:textId="77777777" w:rsidR="00A43AC3" w:rsidRPr="00630E21" w:rsidRDefault="00A43AC3" w:rsidP="00987998">
                            <w:pPr>
                              <w:pStyle w:val="3"/>
                              <w:spacing w:line="276" w:lineRule="auto"/>
                              <w:rPr>
                                <w:rFonts w:ascii="Times New Roman" w:hAnsi="Times New Roman"/>
                                <w:bCs/>
                                <w:sz w:val="48"/>
                                <w:szCs w:val="48"/>
                              </w:rPr>
                            </w:pPr>
                            <w:bookmarkStart w:id="903" w:name="_Toc169174378"/>
                            <w:r w:rsidRPr="00630E21">
                              <w:rPr>
                                <w:rFonts w:ascii="Times New Roman" w:hAnsi="Times New Roman"/>
                                <w:bCs/>
                                <w:sz w:val="48"/>
                                <w:szCs w:val="48"/>
                              </w:rPr>
                              <w:t>ДИПЛОМНА РОБОТА</w:t>
                            </w:r>
                            <w:bookmarkEnd w:id="903"/>
                          </w:p>
                          <w:p w14:paraId="14020F9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E1D206C" w14:textId="77777777" w:rsidR="00A43AC3" w:rsidRPr="005E3013" w:rsidRDefault="00A43AC3" w:rsidP="00987998">
                            <w:pPr>
                              <w:pStyle w:val="2"/>
                              <w:spacing w:line="276" w:lineRule="auto"/>
                              <w:rPr>
                                <w:b w:val="0"/>
                                <w:bCs/>
                                <w:iCs/>
                                <w:sz w:val="48"/>
                                <w:szCs w:val="48"/>
                                <w:highlight w:val="yellow"/>
                              </w:rPr>
                            </w:pPr>
                            <w:bookmarkStart w:id="904" w:name="_Toc16917437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904"/>
                          </w:p>
                          <w:p w14:paraId="2E719FC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80B9F9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0F7095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02E87D4" w14:textId="77777777" w:rsidR="00A43AC3" w:rsidRPr="00B1453A" w:rsidRDefault="00A43AC3" w:rsidP="00987998">
                            <w:pPr>
                              <w:jc w:val="center"/>
                              <w:rPr>
                                <w:rFonts w:ascii="Calibri" w:hAnsi="Calibri"/>
                                <w:sz w:val="36"/>
                                <w:szCs w:val="36"/>
                              </w:rPr>
                            </w:pPr>
                          </w:p>
                          <w:p w14:paraId="041DAA75" w14:textId="77777777" w:rsidR="00A43AC3" w:rsidRDefault="00A43AC3" w:rsidP="00987998">
                            <w:pPr>
                              <w:jc w:val="center"/>
                              <w:rPr>
                                <w:rFonts w:ascii="Times New Roman CYR" w:hAnsi="Times New Roman CYR" w:cs="Times New Roman CYR"/>
                                <w:sz w:val="36"/>
                                <w:szCs w:val="36"/>
                              </w:rPr>
                            </w:pPr>
                          </w:p>
                          <w:p w14:paraId="01210733" w14:textId="77777777" w:rsidR="00A43AC3" w:rsidRDefault="00A43AC3"/>
                          <w:p w14:paraId="6B1DE7F2" w14:textId="77777777" w:rsidR="00A43AC3" w:rsidRPr="00630E21" w:rsidRDefault="00A43AC3" w:rsidP="00987998">
                            <w:pPr>
                              <w:pStyle w:val="3"/>
                              <w:spacing w:line="276" w:lineRule="auto"/>
                              <w:rPr>
                                <w:rFonts w:ascii="Times New Roman" w:hAnsi="Times New Roman"/>
                                <w:bCs/>
                                <w:sz w:val="48"/>
                                <w:szCs w:val="48"/>
                              </w:rPr>
                            </w:pPr>
                            <w:bookmarkStart w:id="905" w:name="_Toc169174380"/>
                            <w:r w:rsidRPr="00630E21">
                              <w:rPr>
                                <w:rFonts w:ascii="Times New Roman" w:hAnsi="Times New Roman"/>
                                <w:bCs/>
                                <w:sz w:val="48"/>
                                <w:szCs w:val="48"/>
                              </w:rPr>
                              <w:t>ДИПЛОМНА РОБОТА</w:t>
                            </w:r>
                            <w:bookmarkEnd w:id="905"/>
                          </w:p>
                          <w:p w14:paraId="7558267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1C9DDFB" w14:textId="77777777" w:rsidR="00A43AC3" w:rsidRPr="005E3013" w:rsidRDefault="00A43AC3" w:rsidP="00987998">
                            <w:pPr>
                              <w:pStyle w:val="2"/>
                              <w:spacing w:line="276" w:lineRule="auto"/>
                              <w:rPr>
                                <w:b w:val="0"/>
                                <w:bCs/>
                                <w:iCs/>
                                <w:sz w:val="48"/>
                                <w:szCs w:val="48"/>
                                <w:highlight w:val="yellow"/>
                              </w:rPr>
                            </w:pPr>
                            <w:bookmarkStart w:id="906" w:name="_Toc16917438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906"/>
                          </w:p>
                          <w:p w14:paraId="4855CC2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E8622E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AF5C1E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11B6C90" w14:textId="77777777" w:rsidR="00A43AC3" w:rsidRPr="00B1453A" w:rsidRDefault="00A43AC3" w:rsidP="00987998">
                            <w:pPr>
                              <w:jc w:val="center"/>
                              <w:rPr>
                                <w:rFonts w:ascii="Calibri" w:hAnsi="Calibri"/>
                                <w:sz w:val="36"/>
                                <w:szCs w:val="36"/>
                              </w:rPr>
                            </w:pPr>
                          </w:p>
                          <w:p w14:paraId="7420C75F" w14:textId="77777777" w:rsidR="00A43AC3" w:rsidRDefault="00A43AC3" w:rsidP="00987998">
                            <w:pPr>
                              <w:jc w:val="center"/>
                              <w:rPr>
                                <w:rFonts w:ascii="Times New Roman CYR" w:hAnsi="Times New Roman CYR" w:cs="Times New Roman CYR"/>
                                <w:sz w:val="36"/>
                                <w:szCs w:val="36"/>
                              </w:rPr>
                            </w:pPr>
                          </w:p>
                          <w:p w14:paraId="288D7968" w14:textId="77777777" w:rsidR="00A43AC3" w:rsidRDefault="00A43AC3"/>
                          <w:p w14:paraId="567741DA" w14:textId="77777777" w:rsidR="00A43AC3" w:rsidRPr="00630E21" w:rsidRDefault="00A43AC3" w:rsidP="00987998">
                            <w:pPr>
                              <w:pStyle w:val="3"/>
                              <w:spacing w:line="276" w:lineRule="auto"/>
                              <w:rPr>
                                <w:rFonts w:ascii="Times New Roman" w:hAnsi="Times New Roman"/>
                                <w:bCs/>
                                <w:sz w:val="48"/>
                                <w:szCs w:val="48"/>
                              </w:rPr>
                            </w:pPr>
                            <w:bookmarkStart w:id="907" w:name="_Toc169174382"/>
                            <w:r w:rsidRPr="00630E21">
                              <w:rPr>
                                <w:rFonts w:ascii="Times New Roman" w:hAnsi="Times New Roman"/>
                                <w:bCs/>
                                <w:sz w:val="48"/>
                                <w:szCs w:val="48"/>
                              </w:rPr>
                              <w:t>ДИПЛОМНА РОБОТА</w:t>
                            </w:r>
                            <w:bookmarkEnd w:id="907"/>
                          </w:p>
                          <w:p w14:paraId="3826357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CDD0373" w14:textId="77777777" w:rsidR="00A43AC3" w:rsidRPr="005E3013" w:rsidRDefault="00A43AC3" w:rsidP="00987998">
                            <w:pPr>
                              <w:pStyle w:val="2"/>
                              <w:spacing w:line="276" w:lineRule="auto"/>
                              <w:rPr>
                                <w:b w:val="0"/>
                                <w:bCs/>
                                <w:iCs/>
                                <w:sz w:val="48"/>
                                <w:szCs w:val="48"/>
                                <w:highlight w:val="yellow"/>
                              </w:rPr>
                            </w:pPr>
                            <w:bookmarkStart w:id="908" w:name="_Toc16917438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908"/>
                          </w:p>
                          <w:p w14:paraId="35DA0C9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923124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1819B9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43BC41C" w14:textId="77777777" w:rsidR="00A43AC3" w:rsidRPr="00B1453A" w:rsidRDefault="00A43AC3" w:rsidP="00987998">
                            <w:pPr>
                              <w:jc w:val="center"/>
                              <w:rPr>
                                <w:rFonts w:ascii="Calibri" w:hAnsi="Calibri"/>
                                <w:sz w:val="36"/>
                                <w:szCs w:val="36"/>
                              </w:rPr>
                            </w:pPr>
                          </w:p>
                          <w:p w14:paraId="03DF1322" w14:textId="77777777" w:rsidR="00A43AC3" w:rsidRDefault="00A43AC3" w:rsidP="00987998">
                            <w:pPr>
                              <w:jc w:val="center"/>
                              <w:rPr>
                                <w:rFonts w:ascii="Times New Roman CYR" w:hAnsi="Times New Roman CYR" w:cs="Times New Roman CYR"/>
                                <w:sz w:val="36"/>
                                <w:szCs w:val="36"/>
                              </w:rPr>
                            </w:pPr>
                          </w:p>
                          <w:p w14:paraId="1FEDB23B" w14:textId="77777777" w:rsidR="00A43AC3" w:rsidRDefault="00A43AC3"/>
                          <w:p w14:paraId="7CDB41B8" w14:textId="77777777" w:rsidR="00A43AC3" w:rsidRPr="00630E21" w:rsidRDefault="00A43AC3" w:rsidP="00987998">
                            <w:pPr>
                              <w:pStyle w:val="3"/>
                              <w:spacing w:line="276" w:lineRule="auto"/>
                              <w:rPr>
                                <w:rFonts w:ascii="Times New Roman" w:hAnsi="Times New Roman"/>
                                <w:bCs/>
                                <w:sz w:val="48"/>
                                <w:szCs w:val="48"/>
                              </w:rPr>
                            </w:pPr>
                            <w:bookmarkStart w:id="909" w:name="_Toc169174384"/>
                            <w:r w:rsidRPr="00630E21">
                              <w:rPr>
                                <w:rFonts w:ascii="Times New Roman" w:hAnsi="Times New Roman"/>
                                <w:bCs/>
                                <w:sz w:val="48"/>
                                <w:szCs w:val="48"/>
                              </w:rPr>
                              <w:t>ДИПЛОМНА РОБОТА</w:t>
                            </w:r>
                            <w:bookmarkEnd w:id="909"/>
                          </w:p>
                          <w:p w14:paraId="02752A3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3E0D831" w14:textId="77777777" w:rsidR="00A43AC3" w:rsidRPr="005E3013" w:rsidRDefault="00A43AC3" w:rsidP="00987998">
                            <w:pPr>
                              <w:pStyle w:val="2"/>
                              <w:spacing w:line="276" w:lineRule="auto"/>
                              <w:rPr>
                                <w:b w:val="0"/>
                                <w:bCs/>
                                <w:iCs/>
                                <w:sz w:val="48"/>
                                <w:szCs w:val="48"/>
                                <w:highlight w:val="yellow"/>
                              </w:rPr>
                            </w:pPr>
                            <w:bookmarkStart w:id="910" w:name="_Toc16917438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910"/>
                          </w:p>
                          <w:p w14:paraId="43D2BEB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6EA9CE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192863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D33B137" w14:textId="77777777" w:rsidR="00A43AC3" w:rsidRPr="00B1453A" w:rsidRDefault="00A43AC3" w:rsidP="00987998">
                            <w:pPr>
                              <w:jc w:val="center"/>
                              <w:rPr>
                                <w:rFonts w:ascii="Calibri" w:hAnsi="Calibri"/>
                                <w:sz w:val="36"/>
                                <w:szCs w:val="36"/>
                              </w:rPr>
                            </w:pPr>
                          </w:p>
                          <w:p w14:paraId="63225E86" w14:textId="77777777" w:rsidR="00A43AC3" w:rsidRDefault="00A43AC3" w:rsidP="00987998">
                            <w:pPr>
                              <w:jc w:val="center"/>
                              <w:rPr>
                                <w:rFonts w:ascii="Times New Roman CYR" w:hAnsi="Times New Roman CYR" w:cs="Times New Roman CYR"/>
                                <w:sz w:val="36"/>
                                <w:szCs w:val="36"/>
                              </w:rPr>
                            </w:pPr>
                          </w:p>
                          <w:p w14:paraId="389128D3" w14:textId="77777777" w:rsidR="00A43AC3" w:rsidRDefault="00A43AC3"/>
                          <w:p w14:paraId="33D800F1" w14:textId="77777777" w:rsidR="00A43AC3" w:rsidRPr="00630E21" w:rsidRDefault="00A43AC3" w:rsidP="00987998">
                            <w:pPr>
                              <w:pStyle w:val="3"/>
                              <w:spacing w:line="276" w:lineRule="auto"/>
                              <w:rPr>
                                <w:rFonts w:ascii="Times New Roman" w:hAnsi="Times New Roman"/>
                                <w:bCs/>
                                <w:sz w:val="48"/>
                                <w:szCs w:val="48"/>
                              </w:rPr>
                            </w:pPr>
                            <w:bookmarkStart w:id="911" w:name="_Toc169174386"/>
                            <w:r w:rsidRPr="00630E21">
                              <w:rPr>
                                <w:rFonts w:ascii="Times New Roman" w:hAnsi="Times New Roman"/>
                                <w:bCs/>
                                <w:sz w:val="48"/>
                                <w:szCs w:val="48"/>
                              </w:rPr>
                              <w:t>ДИПЛОМНА РОБОТА</w:t>
                            </w:r>
                            <w:bookmarkEnd w:id="911"/>
                          </w:p>
                          <w:p w14:paraId="00A8F2A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C727125" w14:textId="77777777" w:rsidR="00A43AC3" w:rsidRPr="005E3013" w:rsidRDefault="00A43AC3" w:rsidP="00987998">
                            <w:pPr>
                              <w:pStyle w:val="2"/>
                              <w:spacing w:line="276" w:lineRule="auto"/>
                              <w:rPr>
                                <w:b w:val="0"/>
                                <w:bCs/>
                                <w:iCs/>
                                <w:sz w:val="48"/>
                                <w:szCs w:val="48"/>
                                <w:highlight w:val="yellow"/>
                              </w:rPr>
                            </w:pPr>
                            <w:bookmarkStart w:id="912" w:name="_Toc16917438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912"/>
                          </w:p>
                          <w:p w14:paraId="7D6B8F4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2647F5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4752F4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EA28883" w14:textId="77777777" w:rsidR="00A43AC3" w:rsidRPr="00B1453A" w:rsidRDefault="00A43AC3" w:rsidP="00987998">
                            <w:pPr>
                              <w:jc w:val="center"/>
                              <w:rPr>
                                <w:rFonts w:ascii="Calibri" w:hAnsi="Calibri"/>
                                <w:sz w:val="36"/>
                                <w:szCs w:val="36"/>
                              </w:rPr>
                            </w:pPr>
                          </w:p>
                          <w:p w14:paraId="5C5BD065" w14:textId="77777777" w:rsidR="00A43AC3" w:rsidRDefault="00A43AC3" w:rsidP="00987998">
                            <w:pPr>
                              <w:jc w:val="center"/>
                              <w:rPr>
                                <w:rFonts w:ascii="Times New Roman CYR" w:hAnsi="Times New Roman CYR" w:cs="Times New Roman CYR"/>
                                <w:sz w:val="36"/>
                                <w:szCs w:val="36"/>
                              </w:rPr>
                            </w:pPr>
                          </w:p>
                          <w:p w14:paraId="4956A57B" w14:textId="77777777" w:rsidR="00A43AC3" w:rsidRDefault="00A43AC3"/>
                          <w:p w14:paraId="1C174404" w14:textId="77777777" w:rsidR="00A43AC3" w:rsidRPr="00630E21" w:rsidRDefault="00A43AC3" w:rsidP="00987998">
                            <w:pPr>
                              <w:pStyle w:val="3"/>
                              <w:spacing w:line="276" w:lineRule="auto"/>
                              <w:rPr>
                                <w:rFonts w:ascii="Times New Roman" w:hAnsi="Times New Roman"/>
                                <w:bCs/>
                                <w:sz w:val="48"/>
                                <w:szCs w:val="48"/>
                              </w:rPr>
                            </w:pPr>
                            <w:bookmarkStart w:id="913" w:name="_Toc169174388"/>
                            <w:r w:rsidRPr="00630E21">
                              <w:rPr>
                                <w:rFonts w:ascii="Times New Roman" w:hAnsi="Times New Roman"/>
                                <w:bCs/>
                                <w:sz w:val="48"/>
                                <w:szCs w:val="48"/>
                              </w:rPr>
                              <w:t>ДИПЛОМНА РОБОТА</w:t>
                            </w:r>
                            <w:bookmarkEnd w:id="913"/>
                          </w:p>
                          <w:p w14:paraId="4399093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1048DC7" w14:textId="77777777" w:rsidR="00A43AC3" w:rsidRPr="005E3013" w:rsidRDefault="00A43AC3" w:rsidP="00987998">
                            <w:pPr>
                              <w:pStyle w:val="2"/>
                              <w:spacing w:line="276" w:lineRule="auto"/>
                              <w:rPr>
                                <w:b w:val="0"/>
                                <w:bCs/>
                                <w:iCs/>
                                <w:sz w:val="48"/>
                                <w:szCs w:val="48"/>
                                <w:highlight w:val="yellow"/>
                              </w:rPr>
                            </w:pPr>
                            <w:bookmarkStart w:id="914" w:name="_Toc16917438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914"/>
                          </w:p>
                          <w:p w14:paraId="06BFE79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B24F6C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41B34F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2CB9BF5" w14:textId="77777777" w:rsidR="00A43AC3" w:rsidRPr="00B1453A" w:rsidRDefault="00A43AC3" w:rsidP="00987998">
                            <w:pPr>
                              <w:jc w:val="center"/>
                              <w:rPr>
                                <w:rFonts w:ascii="Calibri" w:hAnsi="Calibri"/>
                                <w:sz w:val="36"/>
                                <w:szCs w:val="36"/>
                              </w:rPr>
                            </w:pPr>
                          </w:p>
                          <w:p w14:paraId="182AD0A3" w14:textId="77777777" w:rsidR="00A43AC3" w:rsidRDefault="00A43AC3" w:rsidP="00987998">
                            <w:pPr>
                              <w:jc w:val="center"/>
                              <w:rPr>
                                <w:rFonts w:ascii="Times New Roman CYR" w:hAnsi="Times New Roman CYR" w:cs="Times New Roman CYR"/>
                                <w:sz w:val="36"/>
                                <w:szCs w:val="36"/>
                              </w:rPr>
                            </w:pPr>
                          </w:p>
                          <w:p w14:paraId="3D92AD65" w14:textId="77777777" w:rsidR="00A43AC3" w:rsidRDefault="00A43AC3"/>
                          <w:p w14:paraId="3F12CDAA" w14:textId="77777777" w:rsidR="00A43AC3" w:rsidRPr="00630E21" w:rsidRDefault="00A43AC3" w:rsidP="00987998">
                            <w:pPr>
                              <w:pStyle w:val="3"/>
                              <w:spacing w:line="276" w:lineRule="auto"/>
                              <w:rPr>
                                <w:rFonts w:ascii="Times New Roman" w:hAnsi="Times New Roman"/>
                                <w:bCs/>
                                <w:sz w:val="48"/>
                                <w:szCs w:val="48"/>
                              </w:rPr>
                            </w:pPr>
                            <w:bookmarkStart w:id="915" w:name="_Toc169174390"/>
                            <w:r w:rsidRPr="00630E21">
                              <w:rPr>
                                <w:rFonts w:ascii="Times New Roman" w:hAnsi="Times New Roman"/>
                                <w:bCs/>
                                <w:sz w:val="48"/>
                                <w:szCs w:val="48"/>
                              </w:rPr>
                              <w:t>ДИПЛОМНА РОБОТА</w:t>
                            </w:r>
                            <w:bookmarkEnd w:id="915"/>
                          </w:p>
                          <w:p w14:paraId="4F68C1A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0DA2E24" w14:textId="77777777" w:rsidR="00A43AC3" w:rsidRPr="005E3013" w:rsidRDefault="00A43AC3" w:rsidP="00987998">
                            <w:pPr>
                              <w:pStyle w:val="2"/>
                              <w:spacing w:line="276" w:lineRule="auto"/>
                              <w:rPr>
                                <w:b w:val="0"/>
                                <w:bCs/>
                                <w:iCs/>
                                <w:sz w:val="48"/>
                                <w:szCs w:val="48"/>
                                <w:highlight w:val="yellow"/>
                              </w:rPr>
                            </w:pPr>
                            <w:bookmarkStart w:id="916" w:name="_Toc16917439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916"/>
                          </w:p>
                          <w:p w14:paraId="4D28C1F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FA604F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F1A1E3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8055E85" w14:textId="77777777" w:rsidR="00A43AC3" w:rsidRPr="00B1453A" w:rsidRDefault="00A43AC3" w:rsidP="00987998">
                            <w:pPr>
                              <w:jc w:val="center"/>
                              <w:rPr>
                                <w:rFonts w:ascii="Calibri" w:hAnsi="Calibri"/>
                                <w:sz w:val="36"/>
                                <w:szCs w:val="36"/>
                              </w:rPr>
                            </w:pPr>
                          </w:p>
                          <w:p w14:paraId="010805E9" w14:textId="77777777" w:rsidR="00A43AC3" w:rsidRDefault="00A43AC3" w:rsidP="00987998">
                            <w:pPr>
                              <w:jc w:val="center"/>
                              <w:rPr>
                                <w:rFonts w:ascii="Times New Roman CYR" w:hAnsi="Times New Roman CYR" w:cs="Times New Roman CYR"/>
                                <w:sz w:val="36"/>
                                <w:szCs w:val="36"/>
                              </w:rPr>
                            </w:pPr>
                          </w:p>
                          <w:p w14:paraId="2BD77D35" w14:textId="77777777" w:rsidR="00A43AC3" w:rsidRDefault="00A43AC3"/>
                          <w:p w14:paraId="04EB31A0" w14:textId="77777777" w:rsidR="000658DF" w:rsidRPr="003A41B8" w:rsidRDefault="000658DF" w:rsidP="000658DF">
                            <w:pPr>
                              <w:pStyle w:val="3"/>
                              <w:spacing w:line="300" w:lineRule="auto"/>
                              <w:rPr>
                                <w:rFonts w:ascii="Times New Roman CYR" w:hAnsi="Times New Roman CYR"/>
                                <w:i/>
                                <w:iCs/>
                                <w:sz w:val="44"/>
                                <w:szCs w:val="44"/>
                              </w:rPr>
                            </w:pPr>
                            <w:bookmarkStart w:id="917" w:name="_Toc169174392"/>
                            <w:r w:rsidRPr="003A41B8">
                              <w:rPr>
                                <w:rFonts w:ascii="Times New Roman CYR" w:hAnsi="Times New Roman CYR"/>
                                <w:i/>
                                <w:iCs/>
                                <w:sz w:val="44"/>
                                <w:szCs w:val="44"/>
                              </w:rPr>
                              <w:t>ДИПЛОМНА РОБОТА БАКАЛАВРА</w:t>
                            </w:r>
                            <w:bookmarkEnd w:id="917"/>
                            <w:r w:rsidRPr="003A41B8">
                              <w:rPr>
                                <w:rFonts w:ascii="Times New Roman CYR" w:hAnsi="Times New Roman CYR"/>
                                <w:i/>
                                <w:iCs/>
                                <w:sz w:val="44"/>
                                <w:szCs w:val="44"/>
                              </w:rPr>
                              <w:t xml:space="preserve"> </w:t>
                            </w:r>
                          </w:p>
                          <w:p w14:paraId="4DDB7E29" w14:textId="77777777" w:rsidR="000658DF" w:rsidRPr="000D3135" w:rsidRDefault="000658DF" w:rsidP="000658DF">
                            <w:pPr>
                              <w:pStyle w:val="2"/>
                              <w:spacing w:line="300" w:lineRule="auto"/>
                              <w:rPr>
                                <w:rFonts w:ascii="Times New Roman CYR" w:hAnsi="Times New Roman CYR"/>
                                <w:b w:val="0"/>
                                <w:sz w:val="44"/>
                                <w:szCs w:val="44"/>
                              </w:rPr>
                            </w:pPr>
                            <w:bookmarkStart w:id="918" w:name="_Toc169174393"/>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918"/>
                          </w:p>
                          <w:p w14:paraId="7883C179"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71A2278E"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74D4624D" w14:textId="77777777" w:rsidR="000658DF" w:rsidRPr="000D3135" w:rsidRDefault="000658DF" w:rsidP="000658DF">
                            <w:pPr>
                              <w:spacing w:line="300" w:lineRule="auto"/>
                              <w:jc w:val="center"/>
                              <w:rPr>
                                <w:b/>
                                <w:lang w:val="uk-UA"/>
                              </w:rPr>
                            </w:pPr>
                          </w:p>
                          <w:p w14:paraId="12CC1D96"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3B97AF7A" w14:textId="77777777" w:rsidR="00A43AC3" w:rsidRPr="00B1453A" w:rsidRDefault="00A43AC3" w:rsidP="00987998">
                            <w:pPr>
                              <w:jc w:val="center"/>
                              <w:rPr>
                                <w:rFonts w:ascii="Calibri" w:hAnsi="Calibri"/>
                                <w:sz w:val="36"/>
                                <w:szCs w:val="36"/>
                              </w:rPr>
                            </w:pPr>
                          </w:p>
                          <w:p w14:paraId="4533A6B3" w14:textId="77777777" w:rsidR="00A43AC3" w:rsidRDefault="00A43AC3" w:rsidP="00987998">
                            <w:pPr>
                              <w:jc w:val="center"/>
                              <w:rPr>
                                <w:rFonts w:ascii="Times New Roman CYR" w:hAnsi="Times New Roman CYR" w:cs="Times New Roman CYR"/>
                                <w:sz w:val="36"/>
                                <w:szCs w:val="36"/>
                              </w:rPr>
                            </w:pPr>
                          </w:p>
                          <w:p w14:paraId="698EF086" w14:textId="77777777" w:rsidR="00A43AC3" w:rsidRDefault="00A43AC3"/>
                          <w:p w14:paraId="2BAE3A2B" w14:textId="77777777" w:rsidR="00A43AC3" w:rsidRPr="00630E21" w:rsidRDefault="00A43AC3" w:rsidP="00987998">
                            <w:pPr>
                              <w:pStyle w:val="3"/>
                              <w:spacing w:line="276" w:lineRule="auto"/>
                              <w:rPr>
                                <w:rFonts w:ascii="Times New Roman" w:hAnsi="Times New Roman"/>
                                <w:bCs/>
                                <w:sz w:val="48"/>
                                <w:szCs w:val="48"/>
                              </w:rPr>
                            </w:pPr>
                            <w:bookmarkStart w:id="919" w:name="_Toc169174394"/>
                            <w:r w:rsidRPr="00630E21">
                              <w:rPr>
                                <w:rFonts w:ascii="Times New Roman" w:hAnsi="Times New Roman"/>
                                <w:bCs/>
                                <w:sz w:val="48"/>
                                <w:szCs w:val="48"/>
                              </w:rPr>
                              <w:t>ДИПЛОМНА РОБОТА</w:t>
                            </w:r>
                            <w:bookmarkEnd w:id="919"/>
                          </w:p>
                          <w:p w14:paraId="55FA564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FCC55F3" w14:textId="77777777" w:rsidR="00A43AC3" w:rsidRPr="005E3013" w:rsidRDefault="00A43AC3" w:rsidP="00987998">
                            <w:pPr>
                              <w:pStyle w:val="2"/>
                              <w:spacing w:line="276" w:lineRule="auto"/>
                              <w:rPr>
                                <w:b w:val="0"/>
                                <w:bCs/>
                                <w:iCs/>
                                <w:sz w:val="48"/>
                                <w:szCs w:val="48"/>
                                <w:highlight w:val="yellow"/>
                              </w:rPr>
                            </w:pPr>
                            <w:bookmarkStart w:id="920" w:name="_Toc16917439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920"/>
                          </w:p>
                          <w:p w14:paraId="5D0A570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0B92B8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AC7327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6E8761F" w14:textId="77777777" w:rsidR="00A43AC3" w:rsidRPr="00B1453A" w:rsidRDefault="00A43AC3" w:rsidP="00987998">
                            <w:pPr>
                              <w:jc w:val="center"/>
                              <w:rPr>
                                <w:rFonts w:ascii="Calibri" w:hAnsi="Calibri"/>
                                <w:sz w:val="36"/>
                                <w:szCs w:val="36"/>
                              </w:rPr>
                            </w:pPr>
                          </w:p>
                          <w:p w14:paraId="6F084A24" w14:textId="77777777" w:rsidR="00A43AC3" w:rsidRDefault="00A43AC3" w:rsidP="00987998">
                            <w:pPr>
                              <w:jc w:val="center"/>
                              <w:rPr>
                                <w:rFonts w:ascii="Times New Roman CYR" w:hAnsi="Times New Roman CYR" w:cs="Times New Roman CYR"/>
                                <w:sz w:val="36"/>
                                <w:szCs w:val="36"/>
                              </w:rPr>
                            </w:pPr>
                          </w:p>
                          <w:p w14:paraId="2C1140D7" w14:textId="77777777" w:rsidR="00A43AC3" w:rsidRDefault="00A43AC3"/>
                          <w:p w14:paraId="2CF13207" w14:textId="77777777" w:rsidR="00A43AC3" w:rsidRPr="00630E21" w:rsidRDefault="00A43AC3" w:rsidP="00987998">
                            <w:pPr>
                              <w:pStyle w:val="3"/>
                              <w:spacing w:line="276" w:lineRule="auto"/>
                              <w:rPr>
                                <w:rFonts w:ascii="Times New Roman" w:hAnsi="Times New Roman"/>
                                <w:bCs/>
                                <w:sz w:val="48"/>
                                <w:szCs w:val="48"/>
                              </w:rPr>
                            </w:pPr>
                            <w:bookmarkStart w:id="921" w:name="_Toc169174396"/>
                            <w:r w:rsidRPr="00630E21">
                              <w:rPr>
                                <w:rFonts w:ascii="Times New Roman" w:hAnsi="Times New Roman"/>
                                <w:bCs/>
                                <w:sz w:val="48"/>
                                <w:szCs w:val="48"/>
                              </w:rPr>
                              <w:t>ДИПЛОМНА РОБОТА</w:t>
                            </w:r>
                            <w:bookmarkEnd w:id="921"/>
                          </w:p>
                          <w:p w14:paraId="3C18F9A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52F5876" w14:textId="77777777" w:rsidR="00A43AC3" w:rsidRPr="005E3013" w:rsidRDefault="00A43AC3" w:rsidP="00987998">
                            <w:pPr>
                              <w:pStyle w:val="2"/>
                              <w:spacing w:line="276" w:lineRule="auto"/>
                              <w:rPr>
                                <w:b w:val="0"/>
                                <w:bCs/>
                                <w:iCs/>
                                <w:sz w:val="48"/>
                                <w:szCs w:val="48"/>
                                <w:highlight w:val="yellow"/>
                              </w:rPr>
                            </w:pPr>
                            <w:bookmarkStart w:id="922" w:name="_Toc16917439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922"/>
                          </w:p>
                          <w:p w14:paraId="24616EF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8EA301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B4333E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C2AE715" w14:textId="77777777" w:rsidR="00A43AC3" w:rsidRPr="00B1453A" w:rsidRDefault="00A43AC3" w:rsidP="00987998">
                            <w:pPr>
                              <w:jc w:val="center"/>
                              <w:rPr>
                                <w:rFonts w:ascii="Calibri" w:hAnsi="Calibri"/>
                                <w:sz w:val="36"/>
                                <w:szCs w:val="36"/>
                              </w:rPr>
                            </w:pPr>
                          </w:p>
                          <w:p w14:paraId="54EFD304" w14:textId="77777777" w:rsidR="00A43AC3" w:rsidRDefault="00A43AC3" w:rsidP="00987998">
                            <w:pPr>
                              <w:jc w:val="center"/>
                              <w:rPr>
                                <w:rFonts w:ascii="Times New Roman CYR" w:hAnsi="Times New Roman CYR" w:cs="Times New Roman CYR"/>
                                <w:sz w:val="36"/>
                                <w:szCs w:val="36"/>
                              </w:rPr>
                            </w:pPr>
                          </w:p>
                          <w:p w14:paraId="0F7F17BF" w14:textId="77777777" w:rsidR="00A43AC3" w:rsidRDefault="00A43AC3"/>
                          <w:p w14:paraId="19BEC551" w14:textId="77777777" w:rsidR="00A43AC3" w:rsidRPr="00630E21" w:rsidRDefault="00A43AC3" w:rsidP="00987998">
                            <w:pPr>
                              <w:pStyle w:val="3"/>
                              <w:spacing w:line="276" w:lineRule="auto"/>
                              <w:rPr>
                                <w:rFonts w:ascii="Times New Roman" w:hAnsi="Times New Roman"/>
                                <w:bCs/>
                                <w:sz w:val="48"/>
                                <w:szCs w:val="48"/>
                              </w:rPr>
                            </w:pPr>
                            <w:bookmarkStart w:id="923" w:name="_Toc169174398"/>
                            <w:r w:rsidRPr="00630E21">
                              <w:rPr>
                                <w:rFonts w:ascii="Times New Roman" w:hAnsi="Times New Roman"/>
                                <w:bCs/>
                                <w:sz w:val="48"/>
                                <w:szCs w:val="48"/>
                              </w:rPr>
                              <w:t>ДИПЛОМНА РОБОТА</w:t>
                            </w:r>
                            <w:bookmarkEnd w:id="923"/>
                          </w:p>
                          <w:p w14:paraId="46A4807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FE1B02C" w14:textId="77777777" w:rsidR="00A43AC3" w:rsidRPr="005E3013" w:rsidRDefault="00A43AC3" w:rsidP="00987998">
                            <w:pPr>
                              <w:pStyle w:val="2"/>
                              <w:spacing w:line="276" w:lineRule="auto"/>
                              <w:rPr>
                                <w:b w:val="0"/>
                                <w:bCs/>
                                <w:iCs/>
                                <w:sz w:val="48"/>
                                <w:szCs w:val="48"/>
                                <w:highlight w:val="yellow"/>
                              </w:rPr>
                            </w:pPr>
                            <w:bookmarkStart w:id="924" w:name="_Toc16917439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924"/>
                          </w:p>
                          <w:p w14:paraId="0030586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9BB7D9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8CF045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8E59190" w14:textId="77777777" w:rsidR="00A43AC3" w:rsidRPr="00B1453A" w:rsidRDefault="00A43AC3" w:rsidP="00987998">
                            <w:pPr>
                              <w:jc w:val="center"/>
                              <w:rPr>
                                <w:rFonts w:ascii="Calibri" w:hAnsi="Calibri"/>
                                <w:sz w:val="36"/>
                                <w:szCs w:val="36"/>
                              </w:rPr>
                            </w:pPr>
                          </w:p>
                          <w:p w14:paraId="6A0DF7A2" w14:textId="77777777" w:rsidR="00A43AC3" w:rsidRDefault="00A43AC3" w:rsidP="00987998">
                            <w:pPr>
                              <w:jc w:val="center"/>
                              <w:rPr>
                                <w:rFonts w:ascii="Times New Roman CYR" w:hAnsi="Times New Roman CYR" w:cs="Times New Roman CYR"/>
                                <w:sz w:val="36"/>
                                <w:szCs w:val="36"/>
                              </w:rPr>
                            </w:pPr>
                          </w:p>
                          <w:p w14:paraId="34E1F624" w14:textId="77777777" w:rsidR="00A43AC3" w:rsidRDefault="00A43AC3"/>
                          <w:p w14:paraId="5BAC9952" w14:textId="77777777" w:rsidR="00A43AC3" w:rsidRPr="00630E21" w:rsidRDefault="00A43AC3" w:rsidP="00987998">
                            <w:pPr>
                              <w:pStyle w:val="3"/>
                              <w:spacing w:line="276" w:lineRule="auto"/>
                              <w:rPr>
                                <w:rFonts w:ascii="Times New Roman" w:hAnsi="Times New Roman"/>
                                <w:bCs/>
                                <w:sz w:val="48"/>
                                <w:szCs w:val="48"/>
                              </w:rPr>
                            </w:pPr>
                            <w:bookmarkStart w:id="925" w:name="_Toc169174400"/>
                            <w:r w:rsidRPr="00630E21">
                              <w:rPr>
                                <w:rFonts w:ascii="Times New Roman" w:hAnsi="Times New Roman"/>
                                <w:bCs/>
                                <w:sz w:val="48"/>
                                <w:szCs w:val="48"/>
                              </w:rPr>
                              <w:t>ДИПЛОМНА РОБОТА</w:t>
                            </w:r>
                            <w:bookmarkEnd w:id="925"/>
                          </w:p>
                          <w:p w14:paraId="0782BB4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D5665A2" w14:textId="77777777" w:rsidR="00A43AC3" w:rsidRPr="005E3013" w:rsidRDefault="00A43AC3" w:rsidP="00987998">
                            <w:pPr>
                              <w:pStyle w:val="2"/>
                              <w:spacing w:line="276" w:lineRule="auto"/>
                              <w:rPr>
                                <w:b w:val="0"/>
                                <w:bCs/>
                                <w:iCs/>
                                <w:sz w:val="48"/>
                                <w:szCs w:val="48"/>
                                <w:highlight w:val="yellow"/>
                              </w:rPr>
                            </w:pPr>
                            <w:bookmarkStart w:id="926" w:name="_Toc16917440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926"/>
                          </w:p>
                          <w:p w14:paraId="3685DA7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81A95D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EF3430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56043C9" w14:textId="77777777" w:rsidR="00A43AC3" w:rsidRPr="00B1453A" w:rsidRDefault="00A43AC3" w:rsidP="00987998">
                            <w:pPr>
                              <w:jc w:val="center"/>
                              <w:rPr>
                                <w:rFonts w:ascii="Calibri" w:hAnsi="Calibri"/>
                                <w:sz w:val="36"/>
                                <w:szCs w:val="36"/>
                              </w:rPr>
                            </w:pPr>
                          </w:p>
                          <w:p w14:paraId="29152560" w14:textId="77777777" w:rsidR="00A43AC3" w:rsidRDefault="00A43AC3" w:rsidP="00987998">
                            <w:pPr>
                              <w:jc w:val="center"/>
                              <w:rPr>
                                <w:rFonts w:ascii="Times New Roman CYR" w:hAnsi="Times New Roman CYR" w:cs="Times New Roman CYR"/>
                                <w:sz w:val="36"/>
                                <w:szCs w:val="36"/>
                              </w:rPr>
                            </w:pPr>
                          </w:p>
                          <w:p w14:paraId="2B47A5EC" w14:textId="77777777" w:rsidR="00A43AC3" w:rsidRDefault="00A43AC3"/>
                          <w:p w14:paraId="76B52499" w14:textId="77777777" w:rsidR="00A43AC3" w:rsidRPr="00630E21" w:rsidRDefault="00A43AC3" w:rsidP="00987998">
                            <w:pPr>
                              <w:pStyle w:val="3"/>
                              <w:spacing w:line="276" w:lineRule="auto"/>
                              <w:rPr>
                                <w:rFonts w:ascii="Times New Roman" w:hAnsi="Times New Roman"/>
                                <w:bCs/>
                                <w:sz w:val="48"/>
                                <w:szCs w:val="48"/>
                              </w:rPr>
                            </w:pPr>
                            <w:bookmarkStart w:id="927" w:name="_Toc169174402"/>
                            <w:r w:rsidRPr="00630E21">
                              <w:rPr>
                                <w:rFonts w:ascii="Times New Roman" w:hAnsi="Times New Roman"/>
                                <w:bCs/>
                                <w:sz w:val="48"/>
                                <w:szCs w:val="48"/>
                              </w:rPr>
                              <w:t>ДИПЛОМНА РОБОТА</w:t>
                            </w:r>
                            <w:bookmarkEnd w:id="927"/>
                          </w:p>
                          <w:p w14:paraId="1E4A07E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91F032A" w14:textId="77777777" w:rsidR="00A43AC3" w:rsidRPr="005E3013" w:rsidRDefault="00A43AC3" w:rsidP="00987998">
                            <w:pPr>
                              <w:pStyle w:val="2"/>
                              <w:spacing w:line="276" w:lineRule="auto"/>
                              <w:rPr>
                                <w:b w:val="0"/>
                                <w:bCs/>
                                <w:iCs/>
                                <w:sz w:val="48"/>
                                <w:szCs w:val="48"/>
                                <w:highlight w:val="yellow"/>
                              </w:rPr>
                            </w:pPr>
                            <w:bookmarkStart w:id="928" w:name="_Toc16917440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928"/>
                          </w:p>
                          <w:p w14:paraId="55C9239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067670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9E8EF4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82F7DC9" w14:textId="77777777" w:rsidR="00A43AC3" w:rsidRPr="00B1453A" w:rsidRDefault="00A43AC3" w:rsidP="00987998">
                            <w:pPr>
                              <w:jc w:val="center"/>
                              <w:rPr>
                                <w:rFonts w:ascii="Calibri" w:hAnsi="Calibri"/>
                                <w:sz w:val="36"/>
                                <w:szCs w:val="36"/>
                              </w:rPr>
                            </w:pPr>
                          </w:p>
                          <w:p w14:paraId="10F95473" w14:textId="77777777" w:rsidR="00A43AC3" w:rsidRDefault="00A43AC3" w:rsidP="00987998">
                            <w:pPr>
                              <w:jc w:val="center"/>
                              <w:rPr>
                                <w:rFonts w:ascii="Times New Roman CYR" w:hAnsi="Times New Roman CYR" w:cs="Times New Roman CYR"/>
                                <w:sz w:val="36"/>
                                <w:szCs w:val="36"/>
                              </w:rPr>
                            </w:pPr>
                          </w:p>
                          <w:p w14:paraId="48297DBE" w14:textId="77777777" w:rsidR="00A43AC3" w:rsidRDefault="00A43AC3"/>
                          <w:p w14:paraId="7AC9C42D" w14:textId="77777777" w:rsidR="00A43AC3" w:rsidRPr="00630E21" w:rsidRDefault="00A43AC3" w:rsidP="00987998">
                            <w:pPr>
                              <w:pStyle w:val="3"/>
                              <w:spacing w:line="276" w:lineRule="auto"/>
                              <w:rPr>
                                <w:rFonts w:ascii="Times New Roman" w:hAnsi="Times New Roman"/>
                                <w:bCs/>
                                <w:sz w:val="48"/>
                                <w:szCs w:val="48"/>
                              </w:rPr>
                            </w:pPr>
                            <w:bookmarkStart w:id="929" w:name="_Toc169174404"/>
                            <w:r w:rsidRPr="00630E21">
                              <w:rPr>
                                <w:rFonts w:ascii="Times New Roman" w:hAnsi="Times New Roman"/>
                                <w:bCs/>
                                <w:sz w:val="48"/>
                                <w:szCs w:val="48"/>
                              </w:rPr>
                              <w:t>ДИПЛОМНА РОБОТА</w:t>
                            </w:r>
                            <w:bookmarkEnd w:id="929"/>
                          </w:p>
                          <w:p w14:paraId="2977F09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9562054" w14:textId="77777777" w:rsidR="00A43AC3" w:rsidRPr="005E3013" w:rsidRDefault="00A43AC3" w:rsidP="00987998">
                            <w:pPr>
                              <w:pStyle w:val="2"/>
                              <w:spacing w:line="276" w:lineRule="auto"/>
                              <w:rPr>
                                <w:b w:val="0"/>
                                <w:bCs/>
                                <w:iCs/>
                                <w:sz w:val="48"/>
                                <w:szCs w:val="48"/>
                                <w:highlight w:val="yellow"/>
                              </w:rPr>
                            </w:pPr>
                            <w:bookmarkStart w:id="930" w:name="_Toc16917440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930"/>
                          </w:p>
                          <w:p w14:paraId="7823354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9C064F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4EE7F7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C9DF94A" w14:textId="77777777" w:rsidR="00A43AC3" w:rsidRPr="00B1453A" w:rsidRDefault="00A43AC3" w:rsidP="00987998">
                            <w:pPr>
                              <w:jc w:val="center"/>
                              <w:rPr>
                                <w:rFonts w:ascii="Calibri" w:hAnsi="Calibri"/>
                                <w:sz w:val="36"/>
                                <w:szCs w:val="36"/>
                              </w:rPr>
                            </w:pPr>
                          </w:p>
                          <w:p w14:paraId="437150AB" w14:textId="77777777" w:rsidR="00A43AC3" w:rsidRDefault="00A43AC3" w:rsidP="00987998">
                            <w:pPr>
                              <w:jc w:val="center"/>
                              <w:rPr>
                                <w:rFonts w:ascii="Times New Roman CYR" w:hAnsi="Times New Roman CYR" w:cs="Times New Roman CYR"/>
                                <w:sz w:val="36"/>
                                <w:szCs w:val="36"/>
                              </w:rPr>
                            </w:pPr>
                          </w:p>
                          <w:p w14:paraId="6D308038" w14:textId="77777777" w:rsidR="00A43AC3" w:rsidRDefault="00A43AC3"/>
                          <w:p w14:paraId="78B3C4D9" w14:textId="77777777" w:rsidR="00A43AC3" w:rsidRPr="00630E21" w:rsidRDefault="00A43AC3" w:rsidP="00987998">
                            <w:pPr>
                              <w:pStyle w:val="3"/>
                              <w:spacing w:line="276" w:lineRule="auto"/>
                              <w:rPr>
                                <w:rFonts w:ascii="Times New Roman" w:hAnsi="Times New Roman"/>
                                <w:bCs/>
                                <w:sz w:val="48"/>
                                <w:szCs w:val="48"/>
                              </w:rPr>
                            </w:pPr>
                            <w:bookmarkStart w:id="931" w:name="_Toc169174406"/>
                            <w:r w:rsidRPr="00630E21">
                              <w:rPr>
                                <w:rFonts w:ascii="Times New Roman" w:hAnsi="Times New Roman"/>
                                <w:bCs/>
                                <w:sz w:val="48"/>
                                <w:szCs w:val="48"/>
                              </w:rPr>
                              <w:t>ДИПЛОМНА РОБОТА</w:t>
                            </w:r>
                            <w:bookmarkEnd w:id="931"/>
                          </w:p>
                          <w:p w14:paraId="2393B73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4E9631E" w14:textId="77777777" w:rsidR="00A43AC3" w:rsidRPr="005E3013" w:rsidRDefault="00A43AC3" w:rsidP="00987998">
                            <w:pPr>
                              <w:pStyle w:val="2"/>
                              <w:spacing w:line="276" w:lineRule="auto"/>
                              <w:rPr>
                                <w:b w:val="0"/>
                                <w:bCs/>
                                <w:iCs/>
                                <w:sz w:val="48"/>
                                <w:szCs w:val="48"/>
                                <w:highlight w:val="yellow"/>
                              </w:rPr>
                            </w:pPr>
                            <w:bookmarkStart w:id="932" w:name="_Toc16917440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932"/>
                          </w:p>
                          <w:p w14:paraId="388C6C7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E28C5F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D3EDD2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FB643E1" w14:textId="77777777" w:rsidR="00A43AC3" w:rsidRPr="00B1453A" w:rsidRDefault="00A43AC3" w:rsidP="00987998">
                            <w:pPr>
                              <w:jc w:val="center"/>
                              <w:rPr>
                                <w:rFonts w:ascii="Calibri" w:hAnsi="Calibri"/>
                                <w:sz w:val="36"/>
                                <w:szCs w:val="36"/>
                              </w:rPr>
                            </w:pPr>
                          </w:p>
                          <w:p w14:paraId="3E57098C" w14:textId="77777777" w:rsidR="00A43AC3" w:rsidRDefault="00A43AC3" w:rsidP="00987998">
                            <w:pPr>
                              <w:jc w:val="center"/>
                              <w:rPr>
                                <w:rFonts w:ascii="Times New Roman CYR" w:hAnsi="Times New Roman CYR" w:cs="Times New Roman CYR"/>
                                <w:sz w:val="36"/>
                                <w:szCs w:val="36"/>
                              </w:rPr>
                            </w:pPr>
                          </w:p>
                          <w:p w14:paraId="2C160E9C" w14:textId="77777777" w:rsidR="00A43AC3" w:rsidRDefault="00A43AC3"/>
                          <w:p w14:paraId="653B4CD6" w14:textId="77777777" w:rsidR="000658DF" w:rsidRPr="003A41B8" w:rsidRDefault="000658DF" w:rsidP="000658DF">
                            <w:pPr>
                              <w:pStyle w:val="3"/>
                              <w:spacing w:line="300" w:lineRule="auto"/>
                              <w:rPr>
                                <w:rFonts w:ascii="Times New Roman CYR" w:hAnsi="Times New Roman CYR"/>
                                <w:i/>
                                <w:iCs/>
                                <w:sz w:val="44"/>
                                <w:szCs w:val="44"/>
                              </w:rPr>
                            </w:pPr>
                            <w:bookmarkStart w:id="933" w:name="_Toc169174408"/>
                            <w:r w:rsidRPr="003A41B8">
                              <w:rPr>
                                <w:rFonts w:ascii="Times New Roman CYR" w:hAnsi="Times New Roman CYR"/>
                                <w:i/>
                                <w:iCs/>
                                <w:sz w:val="44"/>
                                <w:szCs w:val="44"/>
                              </w:rPr>
                              <w:t>ДИПЛОМНА РОБОТА БАКАЛАВРА</w:t>
                            </w:r>
                            <w:bookmarkEnd w:id="933"/>
                            <w:r w:rsidRPr="003A41B8">
                              <w:rPr>
                                <w:rFonts w:ascii="Times New Roman CYR" w:hAnsi="Times New Roman CYR"/>
                                <w:i/>
                                <w:iCs/>
                                <w:sz w:val="44"/>
                                <w:szCs w:val="44"/>
                              </w:rPr>
                              <w:t xml:space="preserve"> </w:t>
                            </w:r>
                          </w:p>
                          <w:p w14:paraId="2EFFA99A" w14:textId="77777777" w:rsidR="000658DF" w:rsidRPr="000D3135" w:rsidRDefault="000658DF" w:rsidP="000658DF">
                            <w:pPr>
                              <w:pStyle w:val="2"/>
                              <w:spacing w:line="300" w:lineRule="auto"/>
                              <w:rPr>
                                <w:rFonts w:ascii="Times New Roman CYR" w:hAnsi="Times New Roman CYR"/>
                                <w:b w:val="0"/>
                                <w:sz w:val="44"/>
                                <w:szCs w:val="44"/>
                              </w:rPr>
                            </w:pPr>
                            <w:bookmarkStart w:id="934" w:name="_Toc169174409"/>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934"/>
                          </w:p>
                          <w:p w14:paraId="211A3617"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0599CC3A"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783C8590" w14:textId="77777777" w:rsidR="000658DF" w:rsidRPr="000D3135" w:rsidRDefault="000658DF" w:rsidP="000658DF">
                            <w:pPr>
                              <w:spacing w:line="300" w:lineRule="auto"/>
                              <w:jc w:val="center"/>
                              <w:rPr>
                                <w:b/>
                                <w:lang w:val="uk-UA"/>
                              </w:rPr>
                            </w:pPr>
                          </w:p>
                          <w:p w14:paraId="44DCE3DE"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691E8D8B" w14:textId="77777777" w:rsidR="00A43AC3" w:rsidRPr="00B1453A" w:rsidRDefault="00A43AC3" w:rsidP="00987998">
                            <w:pPr>
                              <w:jc w:val="center"/>
                              <w:rPr>
                                <w:rFonts w:ascii="Calibri" w:hAnsi="Calibri"/>
                                <w:sz w:val="36"/>
                                <w:szCs w:val="36"/>
                              </w:rPr>
                            </w:pPr>
                          </w:p>
                          <w:p w14:paraId="5428FBCA" w14:textId="77777777" w:rsidR="00A43AC3" w:rsidRDefault="00A43AC3" w:rsidP="00987998">
                            <w:pPr>
                              <w:jc w:val="center"/>
                              <w:rPr>
                                <w:rFonts w:ascii="Times New Roman CYR" w:hAnsi="Times New Roman CYR" w:cs="Times New Roman CYR"/>
                                <w:sz w:val="36"/>
                                <w:szCs w:val="36"/>
                              </w:rPr>
                            </w:pPr>
                          </w:p>
                          <w:p w14:paraId="43505C9C" w14:textId="77777777" w:rsidR="00A43AC3" w:rsidRDefault="00A43AC3"/>
                          <w:p w14:paraId="7CFD998B" w14:textId="77777777" w:rsidR="00A43AC3" w:rsidRPr="00630E21" w:rsidRDefault="00A43AC3" w:rsidP="00987998">
                            <w:pPr>
                              <w:pStyle w:val="3"/>
                              <w:spacing w:line="276" w:lineRule="auto"/>
                              <w:rPr>
                                <w:rFonts w:ascii="Times New Roman" w:hAnsi="Times New Roman"/>
                                <w:bCs/>
                                <w:sz w:val="48"/>
                                <w:szCs w:val="48"/>
                              </w:rPr>
                            </w:pPr>
                            <w:bookmarkStart w:id="935" w:name="_Toc169174410"/>
                            <w:r w:rsidRPr="00630E21">
                              <w:rPr>
                                <w:rFonts w:ascii="Times New Roman" w:hAnsi="Times New Roman"/>
                                <w:bCs/>
                                <w:sz w:val="48"/>
                                <w:szCs w:val="48"/>
                              </w:rPr>
                              <w:t>ДИПЛОМНА РОБОТА</w:t>
                            </w:r>
                            <w:bookmarkEnd w:id="935"/>
                          </w:p>
                          <w:p w14:paraId="27F877A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21271B9" w14:textId="77777777" w:rsidR="00A43AC3" w:rsidRPr="005E3013" w:rsidRDefault="00A43AC3" w:rsidP="00987998">
                            <w:pPr>
                              <w:pStyle w:val="2"/>
                              <w:spacing w:line="276" w:lineRule="auto"/>
                              <w:rPr>
                                <w:b w:val="0"/>
                                <w:bCs/>
                                <w:iCs/>
                                <w:sz w:val="48"/>
                                <w:szCs w:val="48"/>
                                <w:highlight w:val="yellow"/>
                              </w:rPr>
                            </w:pPr>
                            <w:bookmarkStart w:id="936" w:name="_Toc16917441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936"/>
                          </w:p>
                          <w:p w14:paraId="18A180F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6DCD3B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0B280A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AFF2FFC" w14:textId="77777777" w:rsidR="00A43AC3" w:rsidRPr="00B1453A" w:rsidRDefault="00A43AC3" w:rsidP="00987998">
                            <w:pPr>
                              <w:jc w:val="center"/>
                              <w:rPr>
                                <w:rFonts w:ascii="Calibri" w:hAnsi="Calibri"/>
                                <w:sz w:val="36"/>
                                <w:szCs w:val="36"/>
                              </w:rPr>
                            </w:pPr>
                          </w:p>
                          <w:p w14:paraId="6AE0A6CB" w14:textId="77777777" w:rsidR="00A43AC3" w:rsidRDefault="00A43AC3" w:rsidP="00987998">
                            <w:pPr>
                              <w:jc w:val="center"/>
                              <w:rPr>
                                <w:rFonts w:ascii="Times New Roman CYR" w:hAnsi="Times New Roman CYR" w:cs="Times New Roman CYR"/>
                                <w:sz w:val="36"/>
                                <w:szCs w:val="36"/>
                              </w:rPr>
                            </w:pPr>
                          </w:p>
                          <w:p w14:paraId="476BA831" w14:textId="77777777" w:rsidR="00A43AC3" w:rsidRDefault="00A43AC3"/>
                          <w:p w14:paraId="08202FC1" w14:textId="77777777" w:rsidR="00A43AC3" w:rsidRPr="00630E21" w:rsidRDefault="00A43AC3" w:rsidP="00987998">
                            <w:pPr>
                              <w:pStyle w:val="3"/>
                              <w:spacing w:line="276" w:lineRule="auto"/>
                              <w:rPr>
                                <w:rFonts w:ascii="Times New Roman" w:hAnsi="Times New Roman"/>
                                <w:bCs/>
                                <w:sz w:val="48"/>
                                <w:szCs w:val="48"/>
                              </w:rPr>
                            </w:pPr>
                            <w:bookmarkStart w:id="937" w:name="_Toc169174412"/>
                            <w:r w:rsidRPr="00630E21">
                              <w:rPr>
                                <w:rFonts w:ascii="Times New Roman" w:hAnsi="Times New Roman"/>
                                <w:bCs/>
                                <w:sz w:val="48"/>
                                <w:szCs w:val="48"/>
                              </w:rPr>
                              <w:t>ДИПЛОМНА РОБОТА</w:t>
                            </w:r>
                            <w:bookmarkEnd w:id="937"/>
                          </w:p>
                          <w:p w14:paraId="55D4AB52"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ABD4912" w14:textId="77777777" w:rsidR="00A43AC3" w:rsidRPr="005E3013" w:rsidRDefault="00A43AC3" w:rsidP="00987998">
                            <w:pPr>
                              <w:pStyle w:val="2"/>
                              <w:spacing w:line="276" w:lineRule="auto"/>
                              <w:rPr>
                                <w:b w:val="0"/>
                                <w:bCs/>
                                <w:iCs/>
                                <w:sz w:val="48"/>
                                <w:szCs w:val="48"/>
                                <w:highlight w:val="yellow"/>
                              </w:rPr>
                            </w:pPr>
                            <w:bookmarkStart w:id="938" w:name="_Toc16917441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938"/>
                          </w:p>
                          <w:p w14:paraId="2AA9210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5654CE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A43423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14ED4DF" w14:textId="77777777" w:rsidR="00A43AC3" w:rsidRPr="00B1453A" w:rsidRDefault="00A43AC3" w:rsidP="00987998">
                            <w:pPr>
                              <w:jc w:val="center"/>
                              <w:rPr>
                                <w:rFonts w:ascii="Calibri" w:hAnsi="Calibri"/>
                                <w:sz w:val="36"/>
                                <w:szCs w:val="36"/>
                              </w:rPr>
                            </w:pPr>
                          </w:p>
                          <w:p w14:paraId="58495A02" w14:textId="77777777" w:rsidR="00A43AC3" w:rsidRDefault="00A43AC3" w:rsidP="00987998">
                            <w:pPr>
                              <w:jc w:val="center"/>
                              <w:rPr>
                                <w:rFonts w:ascii="Times New Roman CYR" w:hAnsi="Times New Roman CYR" w:cs="Times New Roman CYR"/>
                                <w:sz w:val="36"/>
                                <w:szCs w:val="36"/>
                              </w:rPr>
                            </w:pPr>
                          </w:p>
                          <w:p w14:paraId="110EE741" w14:textId="77777777" w:rsidR="00A43AC3" w:rsidRDefault="00A43AC3"/>
                          <w:p w14:paraId="03CA6B01" w14:textId="77777777" w:rsidR="00A43AC3" w:rsidRPr="00630E21" w:rsidRDefault="00A43AC3" w:rsidP="00987998">
                            <w:pPr>
                              <w:pStyle w:val="3"/>
                              <w:spacing w:line="276" w:lineRule="auto"/>
                              <w:rPr>
                                <w:rFonts w:ascii="Times New Roman" w:hAnsi="Times New Roman"/>
                                <w:bCs/>
                                <w:sz w:val="48"/>
                                <w:szCs w:val="48"/>
                              </w:rPr>
                            </w:pPr>
                            <w:bookmarkStart w:id="939" w:name="_Toc169174414"/>
                            <w:r w:rsidRPr="00630E21">
                              <w:rPr>
                                <w:rFonts w:ascii="Times New Roman" w:hAnsi="Times New Roman"/>
                                <w:bCs/>
                                <w:sz w:val="48"/>
                                <w:szCs w:val="48"/>
                              </w:rPr>
                              <w:t>ДИПЛОМНА РОБОТА</w:t>
                            </w:r>
                            <w:bookmarkEnd w:id="939"/>
                          </w:p>
                          <w:p w14:paraId="0777B64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699262D" w14:textId="77777777" w:rsidR="00A43AC3" w:rsidRPr="005E3013" w:rsidRDefault="00A43AC3" w:rsidP="00987998">
                            <w:pPr>
                              <w:pStyle w:val="2"/>
                              <w:spacing w:line="276" w:lineRule="auto"/>
                              <w:rPr>
                                <w:b w:val="0"/>
                                <w:bCs/>
                                <w:iCs/>
                                <w:sz w:val="48"/>
                                <w:szCs w:val="48"/>
                                <w:highlight w:val="yellow"/>
                              </w:rPr>
                            </w:pPr>
                            <w:bookmarkStart w:id="940" w:name="_Toc16917441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940"/>
                          </w:p>
                          <w:p w14:paraId="0C5A586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0FE28E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1741CA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E7D153B" w14:textId="77777777" w:rsidR="00A43AC3" w:rsidRPr="00B1453A" w:rsidRDefault="00A43AC3" w:rsidP="00987998">
                            <w:pPr>
                              <w:jc w:val="center"/>
                              <w:rPr>
                                <w:rFonts w:ascii="Calibri" w:hAnsi="Calibri"/>
                                <w:sz w:val="36"/>
                                <w:szCs w:val="36"/>
                              </w:rPr>
                            </w:pPr>
                          </w:p>
                          <w:p w14:paraId="2FA44B7E" w14:textId="77777777" w:rsidR="00A43AC3" w:rsidRDefault="00A43AC3" w:rsidP="00987998">
                            <w:pPr>
                              <w:jc w:val="center"/>
                              <w:rPr>
                                <w:rFonts w:ascii="Times New Roman CYR" w:hAnsi="Times New Roman CYR" w:cs="Times New Roman CYR"/>
                                <w:sz w:val="36"/>
                                <w:szCs w:val="36"/>
                              </w:rPr>
                            </w:pPr>
                          </w:p>
                          <w:p w14:paraId="4CF0F4D8" w14:textId="77777777" w:rsidR="00A43AC3" w:rsidRDefault="00A43AC3"/>
                          <w:p w14:paraId="52EDD4AA" w14:textId="77777777" w:rsidR="00A43AC3" w:rsidRPr="00630E21" w:rsidRDefault="00A43AC3" w:rsidP="00987998">
                            <w:pPr>
                              <w:pStyle w:val="3"/>
                              <w:spacing w:line="276" w:lineRule="auto"/>
                              <w:rPr>
                                <w:rFonts w:ascii="Times New Roman" w:hAnsi="Times New Roman"/>
                                <w:bCs/>
                                <w:sz w:val="48"/>
                                <w:szCs w:val="48"/>
                              </w:rPr>
                            </w:pPr>
                            <w:bookmarkStart w:id="941" w:name="_Toc169174416"/>
                            <w:r w:rsidRPr="00630E21">
                              <w:rPr>
                                <w:rFonts w:ascii="Times New Roman" w:hAnsi="Times New Roman"/>
                                <w:bCs/>
                                <w:sz w:val="48"/>
                                <w:szCs w:val="48"/>
                              </w:rPr>
                              <w:t>ДИПЛОМНА РОБОТА</w:t>
                            </w:r>
                            <w:bookmarkEnd w:id="941"/>
                          </w:p>
                          <w:p w14:paraId="0904619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81FA90F" w14:textId="77777777" w:rsidR="00A43AC3" w:rsidRPr="005E3013" w:rsidRDefault="00A43AC3" w:rsidP="00987998">
                            <w:pPr>
                              <w:pStyle w:val="2"/>
                              <w:spacing w:line="276" w:lineRule="auto"/>
                              <w:rPr>
                                <w:b w:val="0"/>
                                <w:bCs/>
                                <w:iCs/>
                                <w:sz w:val="48"/>
                                <w:szCs w:val="48"/>
                                <w:highlight w:val="yellow"/>
                              </w:rPr>
                            </w:pPr>
                            <w:bookmarkStart w:id="942" w:name="_Toc16917441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942"/>
                          </w:p>
                          <w:p w14:paraId="41A54C7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D73248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54E45A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6D42C34" w14:textId="77777777" w:rsidR="00A43AC3" w:rsidRPr="00B1453A" w:rsidRDefault="00A43AC3" w:rsidP="00987998">
                            <w:pPr>
                              <w:jc w:val="center"/>
                              <w:rPr>
                                <w:rFonts w:ascii="Calibri" w:hAnsi="Calibri"/>
                                <w:sz w:val="36"/>
                                <w:szCs w:val="36"/>
                              </w:rPr>
                            </w:pPr>
                          </w:p>
                          <w:p w14:paraId="74B0BABA" w14:textId="77777777" w:rsidR="00A43AC3" w:rsidRDefault="00A43AC3" w:rsidP="00987998">
                            <w:pPr>
                              <w:jc w:val="center"/>
                              <w:rPr>
                                <w:rFonts w:ascii="Times New Roman CYR" w:hAnsi="Times New Roman CYR" w:cs="Times New Roman CYR"/>
                                <w:sz w:val="36"/>
                                <w:szCs w:val="36"/>
                              </w:rPr>
                            </w:pPr>
                          </w:p>
                          <w:p w14:paraId="3AF86ABB" w14:textId="77777777" w:rsidR="00A43AC3" w:rsidRDefault="00A43AC3"/>
                          <w:p w14:paraId="672356D5" w14:textId="77777777" w:rsidR="00A43AC3" w:rsidRPr="00630E21" w:rsidRDefault="00A43AC3" w:rsidP="00987998">
                            <w:pPr>
                              <w:pStyle w:val="3"/>
                              <w:spacing w:line="276" w:lineRule="auto"/>
                              <w:rPr>
                                <w:rFonts w:ascii="Times New Roman" w:hAnsi="Times New Roman"/>
                                <w:bCs/>
                                <w:sz w:val="48"/>
                                <w:szCs w:val="48"/>
                              </w:rPr>
                            </w:pPr>
                            <w:bookmarkStart w:id="943" w:name="_Toc169174418"/>
                            <w:r w:rsidRPr="00630E21">
                              <w:rPr>
                                <w:rFonts w:ascii="Times New Roman" w:hAnsi="Times New Roman"/>
                                <w:bCs/>
                                <w:sz w:val="48"/>
                                <w:szCs w:val="48"/>
                              </w:rPr>
                              <w:t>ДИПЛОМНА РОБОТА</w:t>
                            </w:r>
                            <w:bookmarkEnd w:id="943"/>
                          </w:p>
                          <w:p w14:paraId="51C70D7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C5D1B4C" w14:textId="77777777" w:rsidR="00A43AC3" w:rsidRPr="005E3013" w:rsidRDefault="00A43AC3" w:rsidP="00987998">
                            <w:pPr>
                              <w:pStyle w:val="2"/>
                              <w:spacing w:line="276" w:lineRule="auto"/>
                              <w:rPr>
                                <w:b w:val="0"/>
                                <w:bCs/>
                                <w:iCs/>
                                <w:sz w:val="48"/>
                                <w:szCs w:val="48"/>
                                <w:highlight w:val="yellow"/>
                              </w:rPr>
                            </w:pPr>
                            <w:bookmarkStart w:id="944" w:name="_Toc16917441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944"/>
                          </w:p>
                          <w:p w14:paraId="7AED16D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492F77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52CB90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FC3BDFA" w14:textId="77777777" w:rsidR="00A43AC3" w:rsidRPr="00B1453A" w:rsidRDefault="00A43AC3" w:rsidP="00987998">
                            <w:pPr>
                              <w:jc w:val="center"/>
                              <w:rPr>
                                <w:rFonts w:ascii="Calibri" w:hAnsi="Calibri"/>
                                <w:sz w:val="36"/>
                                <w:szCs w:val="36"/>
                              </w:rPr>
                            </w:pPr>
                          </w:p>
                          <w:p w14:paraId="735BF7A2" w14:textId="77777777" w:rsidR="00A43AC3" w:rsidRDefault="00A43AC3" w:rsidP="00987998">
                            <w:pPr>
                              <w:jc w:val="center"/>
                              <w:rPr>
                                <w:rFonts w:ascii="Times New Roman CYR" w:hAnsi="Times New Roman CYR" w:cs="Times New Roman CYR"/>
                                <w:sz w:val="36"/>
                                <w:szCs w:val="36"/>
                              </w:rPr>
                            </w:pPr>
                          </w:p>
                          <w:p w14:paraId="2A37FD8F" w14:textId="77777777" w:rsidR="00A43AC3" w:rsidRDefault="00A43AC3"/>
                          <w:p w14:paraId="41072C98" w14:textId="77777777" w:rsidR="00A43AC3" w:rsidRPr="00630E21" w:rsidRDefault="00A43AC3" w:rsidP="00987998">
                            <w:pPr>
                              <w:pStyle w:val="3"/>
                              <w:spacing w:line="276" w:lineRule="auto"/>
                              <w:rPr>
                                <w:rFonts w:ascii="Times New Roman" w:hAnsi="Times New Roman"/>
                                <w:bCs/>
                                <w:sz w:val="48"/>
                                <w:szCs w:val="48"/>
                              </w:rPr>
                            </w:pPr>
                            <w:bookmarkStart w:id="945" w:name="_Toc169174420"/>
                            <w:r w:rsidRPr="00630E21">
                              <w:rPr>
                                <w:rFonts w:ascii="Times New Roman" w:hAnsi="Times New Roman"/>
                                <w:bCs/>
                                <w:sz w:val="48"/>
                                <w:szCs w:val="48"/>
                              </w:rPr>
                              <w:t>ДИПЛОМНА РОБОТА</w:t>
                            </w:r>
                            <w:bookmarkEnd w:id="945"/>
                          </w:p>
                          <w:p w14:paraId="4B468E4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CCDD399" w14:textId="77777777" w:rsidR="00A43AC3" w:rsidRPr="005E3013" w:rsidRDefault="00A43AC3" w:rsidP="00987998">
                            <w:pPr>
                              <w:pStyle w:val="2"/>
                              <w:spacing w:line="276" w:lineRule="auto"/>
                              <w:rPr>
                                <w:b w:val="0"/>
                                <w:bCs/>
                                <w:iCs/>
                                <w:sz w:val="48"/>
                                <w:szCs w:val="48"/>
                                <w:highlight w:val="yellow"/>
                              </w:rPr>
                            </w:pPr>
                            <w:bookmarkStart w:id="946" w:name="_Toc16917442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946"/>
                          </w:p>
                          <w:p w14:paraId="2F3B743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6E54CF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5C5D54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192E353" w14:textId="77777777" w:rsidR="00A43AC3" w:rsidRPr="00B1453A" w:rsidRDefault="00A43AC3" w:rsidP="00987998">
                            <w:pPr>
                              <w:jc w:val="center"/>
                              <w:rPr>
                                <w:rFonts w:ascii="Calibri" w:hAnsi="Calibri"/>
                                <w:sz w:val="36"/>
                                <w:szCs w:val="36"/>
                              </w:rPr>
                            </w:pPr>
                          </w:p>
                          <w:p w14:paraId="3B27B05C" w14:textId="77777777" w:rsidR="00A43AC3" w:rsidRDefault="00A43AC3" w:rsidP="00987998">
                            <w:pPr>
                              <w:jc w:val="center"/>
                              <w:rPr>
                                <w:rFonts w:ascii="Times New Roman CYR" w:hAnsi="Times New Roman CYR" w:cs="Times New Roman CYR"/>
                                <w:sz w:val="36"/>
                                <w:szCs w:val="36"/>
                              </w:rPr>
                            </w:pPr>
                          </w:p>
                          <w:p w14:paraId="7CA57EA7" w14:textId="77777777" w:rsidR="00A43AC3" w:rsidRDefault="00A43AC3"/>
                          <w:p w14:paraId="73F8C693" w14:textId="77777777" w:rsidR="00A43AC3" w:rsidRPr="00630E21" w:rsidRDefault="00A43AC3" w:rsidP="00987998">
                            <w:pPr>
                              <w:pStyle w:val="3"/>
                              <w:spacing w:line="276" w:lineRule="auto"/>
                              <w:rPr>
                                <w:rFonts w:ascii="Times New Roman" w:hAnsi="Times New Roman"/>
                                <w:bCs/>
                                <w:sz w:val="48"/>
                                <w:szCs w:val="48"/>
                              </w:rPr>
                            </w:pPr>
                            <w:bookmarkStart w:id="947" w:name="_Toc169174422"/>
                            <w:r w:rsidRPr="00630E21">
                              <w:rPr>
                                <w:rFonts w:ascii="Times New Roman" w:hAnsi="Times New Roman"/>
                                <w:bCs/>
                                <w:sz w:val="48"/>
                                <w:szCs w:val="48"/>
                              </w:rPr>
                              <w:t>ДИПЛОМНА РОБОТА</w:t>
                            </w:r>
                            <w:bookmarkEnd w:id="947"/>
                          </w:p>
                          <w:p w14:paraId="29E6E3A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9B72C19" w14:textId="77777777" w:rsidR="00A43AC3" w:rsidRPr="005E3013" w:rsidRDefault="00A43AC3" w:rsidP="00987998">
                            <w:pPr>
                              <w:pStyle w:val="2"/>
                              <w:spacing w:line="276" w:lineRule="auto"/>
                              <w:rPr>
                                <w:b w:val="0"/>
                                <w:bCs/>
                                <w:iCs/>
                                <w:sz w:val="48"/>
                                <w:szCs w:val="48"/>
                                <w:highlight w:val="yellow"/>
                              </w:rPr>
                            </w:pPr>
                            <w:bookmarkStart w:id="948" w:name="_Toc16917442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948"/>
                          </w:p>
                          <w:p w14:paraId="23236CB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10D58D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81696E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5A74753" w14:textId="77777777" w:rsidR="00A43AC3" w:rsidRPr="00B1453A" w:rsidRDefault="00A43AC3" w:rsidP="00987998">
                            <w:pPr>
                              <w:jc w:val="center"/>
                              <w:rPr>
                                <w:rFonts w:ascii="Calibri" w:hAnsi="Calibri"/>
                                <w:sz w:val="36"/>
                                <w:szCs w:val="36"/>
                              </w:rPr>
                            </w:pPr>
                          </w:p>
                          <w:p w14:paraId="6D681237" w14:textId="77777777" w:rsidR="00A43AC3" w:rsidRDefault="00A43AC3" w:rsidP="00987998">
                            <w:pPr>
                              <w:jc w:val="center"/>
                              <w:rPr>
                                <w:rFonts w:ascii="Times New Roman CYR" w:hAnsi="Times New Roman CYR" w:cs="Times New Roman CYR"/>
                                <w:sz w:val="36"/>
                                <w:szCs w:val="36"/>
                              </w:rPr>
                            </w:pPr>
                          </w:p>
                          <w:p w14:paraId="4C8FCABB" w14:textId="77777777" w:rsidR="00A43AC3" w:rsidRDefault="00A43AC3"/>
                          <w:p w14:paraId="4361406D" w14:textId="77777777" w:rsidR="000658DF" w:rsidRPr="003A41B8" w:rsidRDefault="000658DF" w:rsidP="000658DF">
                            <w:pPr>
                              <w:pStyle w:val="3"/>
                              <w:spacing w:line="300" w:lineRule="auto"/>
                              <w:rPr>
                                <w:rFonts w:ascii="Times New Roman CYR" w:hAnsi="Times New Roman CYR"/>
                                <w:i/>
                                <w:iCs/>
                                <w:sz w:val="44"/>
                                <w:szCs w:val="44"/>
                              </w:rPr>
                            </w:pPr>
                            <w:bookmarkStart w:id="949" w:name="_Toc169174424"/>
                            <w:r w:rsidRPr="003A41B8">
                              <w:rPr>
                                <w:rFonts w:ascii="Times New Roman CYR" w:hAnsi="Times New Roman CYR"/>
                                <w:i/>
                                <w:iCs/>
                                <w:sz w:val="44"/>
                                <w:szCs w:val="44"/>
                              </w:rPr>
                              <w:t>ДИПЛОМНА РОБОТА БАКАЛАВРА</w:t>
                            </w:r>
                            <w:bookmarkEnd w:id="949"/>
                            <w:r w:rsidRPr="003A41B8">
                              <w:rPr>
                                <w:rFonts w:ascii="Times New Roman CYR" w:hAnsi="Times New Roman CYR"/>
                                <w:i/>
                                <w:iCs/>
                                <w:sz w:val="44"/>
                                <w:szCs w:val="44"/>
                              </w:rPr>
                              <w:t xml:space="preserve"> </w:t>
                            </w:r>
                          </w:p>
                          <w:p w14:paraId="04F15CEF" w14:textId="77777777" w:rsidR="000658DF" w:rsidRPr="000D3135" w:rsidRDefault="000658DF" w:rsidP="000658DF">
                            <w:pPr>
                              <w:pStyle w:val="2"/>
                              <w:spacing w:line="300" w:lineRule="auto"/>
                              <w:rPr>
                                <w:rFonts w:ascii="Times New Roman CYR" w:hAnsi="Times New Roman CYR"/>
                                <w:b w:val="0"/>
                                <w:sz w:val="44"/>
                                <w:szCs w:val="44"/>
                              </w:rPr>
                            </w:pPr>
                            <w:bookmarkStart w:id="950" w:name="_Toc169174425"/>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950"/>
                          </w:p>
                          <w:p w14:paraId="3A86ED4E"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654A90D1"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78A286B4" w14:textId="77777777" w:rsidR="000658DF" w:rsidRPr="000D3135" w:rsidRDefault="000658DF" w:rsidP="000658DF">
                            <w:pPr>
                              <w:spacing w:line="300" w:lineRule="auto"/>
                              <w:jc w:val="center"/>
                              <w:rPr>
                                <w:b/>
                                <w:lang w:val="uk-UA"/>
                              </w:rPr>
                            </w:pPr>
                          </w:p>
                          <w:p w14:paraId="0E168CFF"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122BD1CE" w14:textId="77777777" w:rsidR="00A43AC3" w:rsidRPr="00B1453A" w:rsidRDefault="00A43AC3" w:rsidP="00987998">
                            <w:pPr>
                              <w:jc w:val="center"/>
                              <w:rPr>
                                <w:rFonts w:ascii="Calibri" w:hAnsi="Calibri"/>
                                <w:sz w:val="36"/>
                                <w:szCs w:val="36"/>
                              </w:rPr>
                            </w:pPr>
                          </w:p>
                          <w:p w14:paraId="361C8408" w14:textId="77777777" w:rsidR="00A43AC3" w:rsidRDefault="00A43AC3" w:rsidP="00987998">
                            <w:pPr>
                              <w:jc w:val="center"/>
                              <w:rPr>
                                <w:rFonts w:ascii="Times New Roman CYR" w:hAnsi="Times New Roman CYR" w:cs="Times New Roman CYR"/>
                                <w:sz w:val="36"/>
                                <w:szCs w:val="36"/>
                              </w:rPr>
                            </w:pPr>
                          </w:p>
                          <w:p w14:paraId="7F020995" w14:textId="77777777" w:rsidR="00A43AC3" w:rsidRDefault="00A43AC3"/>
                          <w:p w14:paraId="0C36A1CD" w14:textId="77777777" w:rsidR="00A43AC3" w:rsidRPr="00630E21" w:rsidRDefault="00A43AC3" w:rsidP="00987998">
                            <w:pPr>
                              <w:pStyle w:val="3"/>
                              <w:spacing w:line="276" w:lineRule="auto"/>
                              <w:rPr>
                                <w:rFonts w:ascii="Times New Roman" w:hAnsi="Times New Roman"/>
                                <w:bCs/>
                                <w:sz w:val="48"/>
                                <w:szCs w:val="48"/>
                              </w:rPr>
                            </w:pPr>
                            <w:bookmarkStart w:id="951" w:name="_Toc169174426"/>
                            <w:r w:rsidRPr="00630E21">
                              <w:rPr>
                                <w:rFonts w:ascii="Times New Roman" w:hAnsi="Times New Roman"/>
                                <w:bCs/>
                                <w:sz w:val="48"/>
                                <w:szCs w:val="48"/>
                              </w:rPr>
                              <w:t>ДИПЛОМНА РОБОТА</w:t>
                            </w:r>
                            <w:bookmarkEnd w:id="951"/>
                          </w:p>
                          <w:p w14:paraId="26E9F4F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8666F41" w14:textId="77777777" w:rsidR="00A43AC3" w:rsidRPr="005E3013" w:rsidRDefault="00A43AC3" w:rsidP="00987998">
                            <w:pPr>
                              <w:pStyle w:val="2"/>
                              <w:spacing w:line="276" w:lineRule="auto"/>
                              <w:rPr>
                                <w:b w:val="0"/>
                                <w:bCs/>
                                <w:iCs/>
                                <w:sz w:val="48"/>
                                <w:szCs w:val="48"/>
                                <w:highlight w:val="yellow"/>
                              </w:rPr>
                            </w:pPr>
                            <w:bookmarkStart w:id="952" w:name="_Toc16917442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952"/>
                          </w:p>
                          <w:p w14:paraId="0CC7092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AB7C0D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66EBD0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1554CE4" w14:textId="77777777" w:rsidR="00A43AC3" w:rsidRPr="00B1453A" w:rsidRDefault="00A43AC3" w:rsidP="00987998">
                            <w:pPr>
                              <w:jc w:val="center"/>
                              <w:rPr>
                                <w:rFonts w:ascii="Calibri" w:hAnsi="Calibri"/>
                                <w:sz w:val="36"/>
                                <w:szCs w:val="36"/>
                              </w:rPr>
                            </w:pPr>
                          </w:p>
                          <w:p w14:paraId="2073A0E5" w14:textId="77777777" w:rsidR="00A43AC3" w:rsidRDefault="00A43AC3" w:rsidP="00987998">
                            <w:pPr>
                              <w:jc w:val="center"/>
                              <w:rPr>
                                <w:rFonts w:ascii="Times New Roman CYR" w:hAnsi="Times New Roman CYR" w:cs="Times New Roman CYR"/>
                                <w:sz w:val="36"/>
                                <w:szCs w:val="36"/>
                              </w:rPr>
                            </w:pPr>
                          </w:p>
                          <w:p w14:paraId="0EF03169" w14:textId="77777777" w:rsidR="00A43AC3" w:rsidRDefault="00A43AC3"/>
                          <w:p w14:paraId="2FA42FCF" w14:textId="77777777" w:rsidR="00A43AC3" w:rsidRPr="00630E21" w:rsidRDefault="00A43AC3" w:rsidP="00987998">
                            <w:pPr>
                              <w:pStyle w:val="3"/>
                              <w:spacing w:line="276" w:lineRule="auto"/>
                              <w:rPr>
                                <w:rFonts w:ascii="Times New Roman" w:hAnsi="Times New Roman"/>
                                <w:bCs/>
                                <w:sz w:val="48"/>
                                <w:szCs w:val="48"/>
                              </w:rPr>
                            </w:pPr>
                            <w:bookmarkStart w:id="953" w:name="_Toc169174428"/>
                            <w:r w:rsidRPr="00630E21">
                              <w:rPr>
                                <w:rFonts w:ascii="Times New Roman" w:hAnsi="Times New Roman"/>
                                <w:bCs/>
                                <w:sz w:val="48"/>
                                <w:szCs w:val="48"/>
                              </w:rPr>
                              <w:t>ДИПЛОМНА РОБОТА</w:t>
                            </w:r>
                            <w:bookmarkEnd w:id="953"/>
                          </w:p>
                          <w:p w14:paraId="48CAE78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B21CD69" w14:textId="77777777" w:rsidR="00A43AC3" w:rsidRPr="005E3013" w:rsidRDefault="00A43AC3" w:rsidP="00987998">
                            <w:pPr>
                              <w:pStyle w:val="2"/>
                              <w:spacing w:line="276" w:lineRule="auto"/>
                              <w:rPr>
                                <w:b w:val="0"/>
                                <w:bCs/>
                                <w:iCs/>
                                <w:sz w:val="48"/>
                                <w:szCs w:val="48"/>
                                <w:highlight w:val="yellow"/>
                              </w:rPr>
                            </w:pPr>
                            <w:bookmarkStart w:id="954" w:name="_Toc16917442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954"/>
                          </w:p>
                          <w:p w14:paraId="4AD2100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7BDE96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BB0273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FDCC970" w14:textId="77777777" w:rsidR="00A43AC3" w:rsidRPr="00B1453A" w:rsidRDefault="00A43AC3" w:rsidP="00987998">
                            <w:pPr>
                              <w:jc w:val="center"/>
                              <w:rPr>
                                <w:rFonts w:ascii="Calibri" w:hAnsi="Calibri"/>
                                <w:sz w:val="36"/>
                                <w:szCs w:val="36"/>
                              </w:rPr>
                            </w:pPr>
                          </w:p>
                          <w:p w14:paraId="14289579" w14:textId="77777777" w:rsidR="00A43AC3" w:rsidRDefault="00A43AC3" w:rsidP="00987998">
                            <w:pPr>
                              <w:jc w:val="center"/>
                              <w:rPr>
                                <w:rFonts w:ascii="Times New Roman CYR" w:hAnsi="Times New Roman CYR" w:cs="Times New Roman CYR"/>
                                <w:sz w:val="36"/>
                                <w:szCs w:val="36"/>
                              </w:rPr>
                            </w:pPr>
                          </w:p>
                          <w:p w14:paraId="73FAF6E1" w14:textId="77777777" w:rsidR="00A43AC3" w:rsidRDefault="00A43AC3"/>
                          <w:p w14:paraId="7DDE1137" w14:textId="77777777" w:rsidR="00A43AC3" w:rsidRPr="00630E21" w:rsidRDefault="00A43AC3" w:rsidP="00987998">
                            <w:pPr>
                              <w:pStyle w:val="3"/>
                              <w:spacing w:line="276" w:lineRule="auto"/>
                              <w:rPr>
                                <w:rFonts w:ascii="Times New Roman" w:hAnsi="Times New Roman"/>
                                <w:bCs/>
                                <w:sz w:val="48"/>
                                <w:szCs w:val="48"/>
                              </w:rPr>
                            </w:pPr>
                            <w:bookmarkStart w:id="955" w:name="_Toc169174430"/>
                            <w:r w:rsidRPr="00630E21">
                              <w:rPr>
                                <w:rFonts w:ascii="Times New Roman" w:hAnsi="Times New Roman"/>
                                <w:bCs/>
                                <w:sz w:val="48"/>
                                <w:szCs w:val="48"/>
                              </w:rPr>
                              <w:t>ДИПЛОМНА РОБОТА</w:t>
                            </w:r>
                            <w:bookmarkEnd w:id="955"/>
                          </w:p>
                          <w:p w14:paraId="4B47785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FE1A510" w14:textId="77777777" w:rsidR="00A43AC3" w:rsidRPr="005E3013" w:rsidRDefault="00A43AC3" w:rsidP="00987998">
                            <w:pPr>
                              <w:pStyle w:val="2"/>
                              <w:spacing w:line="276" w:lineRule="auto"/>
                              <w:rPr>
                                <w:b w:val="0"/>
                                <w:bCs/>
                                <w:iCs/>
                                <w:sz w:val="48"/>
                                <w:szCs w:val="48"/>
                                <w:highlight w:val="yellow"/>
                              </w:rPr>
                            </w:pPr>
                            <w:bookmarkStart w:id="956" w:name="_Toc16917443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956"/>
                          </w:p>
                          <w:p w14:paraId="5E86146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8C9991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9031A3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7118A6C" w14:textId="77777777" w:rsidR="00A43AC3" w:rsidRPr="00B1453A" w:rsidRDefault="00A43AC3" w:rsidP="00987998">
                            <w:pPr>
                              <w:jc w:val="center"/>
                              <w:rPr>
                                <w:rFonts w:ascii="Calibri" w:hAnsi="Calibri"/>
                                <w:sz w:val="36"/>
                                <w:szCs w:val="36"/>
                              </w:rPr>
                            </w:pPr>
                          </w:p>
                          <w:p w14:paraId="16F80DEE" w14:textId="77777777" w:rsidR="00A43AC3" w:rsidRDefault="00A43AC3" w:rsidP="00987998">
                            <w:pPr>
                              <w:jc w:val="center"/>
                              <w:rPr>
                                <w:rFonts w:ascii="Times New Roman CYR" w:hAnsi="Times New Roman CYR" w:cs="Times New Roman CYR"/>
                                <w:sz w:val="36"/>
                                <w:szCs w:val="36"/>
                              </w:rPr>
                            </w:pPr>
                          </w:p>
                          <w:p w14:paraId="453B1BE2" w14:textId="77777777" w:rsidR="00A43AC3" w:rsidRDefault="00A43AC3"/>
                          <w:p w14:paraId="07A97E54" w14:textId="77777777" w:rsidR="00A43AC3" w:rsidRPr="00630E21" w:rsidRDefault="00A43AC3" w:rsidP="00987998">
                            <w:pPr>
                              <w:pStyle w:val="3"/>
                              <w:spacing w:line="276" w:lineRule="auto"/>
                              <w:rPr>
                                <w:rFonts w:ascii="Times New Roman" w:hAnsi="Times New Roman"/>
                                <w:bCs/>
                                <w:sz w:val="48"/>
                                <w:szCs w:val="48"/>
                              </w:rPr>
                            </w:pPr>
                            <w:bookmarkStart w:id="957" w:name="_Toc169174432"/>
                            <w:r w:rsidRPr="00630E21">
                              <w:rPr>
                                <w:rFonts w:ascii="Times New Roman" w:hAnsi="Times New Roman"/>
                                <w:bCs/>
                                <w:sz w:val="48"/>
                                <w:szCs w:val="48"/>
                              </w:rPr>
                              <w:t>ДИПЛОМНА РОБОТА</w:t>
                            </w:r>
                            <w:bookmarkEnd w:id="957"/>
                          </w:p>
                          <w:p w14:paraId="0C600C1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BBCDBAB" w14:textId="77777777" w:rsidR="00A43AC3" w:rsidRPr="005E3013" w:rsidRDefault="00A43AC3" w:rsidP="00987998">
                            <w:pPr>
                              <w:pStyle w:val="2"/>
                              <w:spacing w:line="276" w:lineRule="auto"/>
                              <w:rPr>
                                <w:b w:val="0"/>
                                <w:bCs/>
                                <w:iCs/>
                                <w:sz w:val="48"/>
                                <w:szCs w:val="48"/>
                                <w:highlight w:val="yellow"/>
                              </w:rPr>
                            </w:pPr>
                            <w:bookmarkStart w:id="958" w:name="_Toc16917443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958"/>
                          </w:p>
                          <w:p w14:paraId="77441EF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B65B10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744CFE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5E7B406" w14:textId="77777777" w:rsidR="00A43AC3" w:rsidRPr="00B1453A" w:rsidRDefault="00A43AC3" w:rsidP="00987998">
                            <w:pPr>
                              <w:jc w:val="center"/>
                              <w:rPr>
                                <w:rFonts w:ascii="Calibri" w:hAnsi="Calibri"/>
                                <w:sz w:val="36"/>
                                <w:szCs w:val="36"/>
                              </w:rPr>
                            </w:pPr>
                          </w:p>
                          <w:p w14:paraId="24F1F005" w14:textId="77777777" w:rsidR="00A43AC3" w:rsidRDefault="00A43AC3" w:rsidP="00987998">
                            <w:pPr>
                              <w:jc w:val="center"/>
                              <w:rPr>
                                <w:rFonts w:ascii="Times New Roman CYR" w:hAnsi="Times New Roman CYR" w:cs="Times New Roman CYR"/>
                                <w:sz w:val="36"/>
                                <w:szCs w:val="36"/>
                              </w:rPr>
                            </w:pPr>
                          </w:p>
                          <w:p w14:paraId="7091BF3D" w14:textId="77777777" w:rsidR="00A43AC3" w:rsidRDefault="00A43AC3"/>
                          <w:p w14:paraId="226275AE" w14:textId="77777777" w:rsidR="00A43AC3" w:rsidRPr="00630E21" w:rsidRDefault="00A43AC3" w:rsidP="00987998">
                            <w:pPr>
                              <w:pStyle w:val="3"/>
                              <w:spacing w:line="276" w:lineRule="auto"/>
                              <w:rPr>
                                <w:rFonts w:ascii="Times New Roman" w:hAnsi="Times New Roman"/>
                                <w:bCs/>
                                <w:sz w:val="48"/>
                                <w:szCs w:val="48"/>
                              </w:rPr>
                            </w:pPr>
                            <w:bookmarkStart w:id="959" w:name="_Toc169174434"/>
                            <w:r w:rsidRPr="00630E21">
                              <w:rPr>
                                <w:rFonts w:ascii="Times New Roman" w:hAnsi="Times New Roman"/>
                                <w:bCs/>
                                <w:sz w:val="48"/>
                                <w:szCs w:val="48"/>
                              </w:rPr>
                              <w:t>ДИПЛОМНА РОБОТА</w:t>
                            </w:r>
                            <w:bookmarkEnd w:id="959"/>
                          </w:p>
                          <w:p w14:paraId="36496B0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99CBF91" w14:textId="77777777" w:rsidR="00A43AC3" w:rsidRPr="005E3013" w:rsidRDefault="00A43AC3" w:rsidP="00987998">
                            <w:pPr>
                              <w:pStyle w:val="2"/>
                              <w:spacing w:line="276" w:lineRule="auto"/>
                              <w:rPr>
                                <w:b w:val="0"/>
                                <w:bCs/>
                                <w:iCs/>
                                <w:sz w:val="48"/>
                                <w:szCs w:val="48"/>
                                <w:highlight w:val="yellow"/>
                              </w:rPr>
                            </w:pPr>
                            <w:bookmarkStart w:id="960" w:name="_Toc16917443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960"/>
                          </w:p>
                          <w:p w14:paraId="4D6E027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06101B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48CBB8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603EEC8" w14:textId="77777777" w:rsidR="00A43AC3" w:rsidRPr="00B1453A" w:rsidRDefault="00A43AC3" w:rsidP="00987998">
                            <w:pPr>
                              <w:jc w:val="center"/>
                              <w:rPr>
                                <w:rFonts w:ascii="Calibri" w:hAnsi="Calibri"/>
                                <w:sz w:val="36"/>
                                <w:szCs w:val="36"/>
                              </w:rPr>
                            </w:pPr>
                          </w:p>
                          <w:p w14:paraId="6FEC517C" w14:textId="77777777" w:rsidR="00A43AC3" w:rsidRDefault="00A43AC3" w:rsidP="00987998">
                            <w:pPr>
                              <w:jc w:val="center"/>
                              <w:rPr>
                                <w:rFonts w:ascii="Times New Roman CYR" w:hAnsi="Times New Roman CYR" w:cs="Times New Roman CYR"/>
                                <w:sz w:val="36"/>
                                <w:szCs w:val="36"/>
                              </w:rPr>
                            </w:pPr>
                          </w:p>
                          <w:p w14:paraId="57FEF24A" w14:textId="77777777" w:rsidR="00A43AC3" w:rsidRDefault="00A43AC3"/>
                          <w:p w14:paraId="6AA1DE9E" w14:textId="77777777" w:rsidR="00A43AC3" w:rsidRPr="00630E21" w:rsidRDefault="00A43AC3" w:rsidP="00987998">
                            <w:pPr>
                              <w:pStyle w:val="3"/>
                              <w:spacing w:line="276" w:lineRule="auto"/>
                              <w:rPr>
                                <w:rFonts w:ascii="Times New Roman" w:hAnsi="Times New Roman"/>
                                <w:bCs/>
                                <w:sz w:val="48"/>
                                <w:szCs w:val="48"/>
                              </w:rPr>
                            </w:pPr>
                            <w:bookmarkStart w:id="961" w:name="_Toc169174436"/>
                            <w:r w:rsidRPr="00630E21">
                              <w:rPr>
                                <w:rFonts w:ascii="Times New Roman" w:hAnsi="Times New Roman"/>
                                <w:bCs/>
                                <w:sz w:val="48"/>
                                <w:szCs w:val="48"/>
                              </w:rPr>
                              <w:t>ДИПЛОМНА РОБОТА</w:t>
                            </w:r>
                            <w:bookmarkEnd w:id="961"/>
                          </w:p>
                          <w:p w14:paraId="5EE6362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0B85F71" w14:textId="77777777" w:rsidR="00A43AC3" w:rsidRPr="005E3013" w:rsidRDefault="00A43AC3" w:rsidP="00987998">
                            <w:pPr>
                              <w:pStyle w:val="2"/>
                              <w:spacing w:line="276" w:lineRule="auto"/>
                              <w:rPr>
                                <w:b w:val="0"/>
                                <w:bCs/>
                                <w:iCs/>
                                <w:sz w:val="48"/>
                                <w:szCs w:val="48"/>
                                <w:highlight w:val="yellow"/>
                              </w:rPr>
                            </w:pPr>
                            <w:bookmarkStart w:id="962" w:name="_Toc16917443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962"/>
                          </w:p>
                          <w:p w14:paraId="7C3253C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1C40DE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956E57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5AE9C37" w14:textId="77777777" w:rsidR="00A43AC3" w:rsidRPr="00B1453A" w:rsidRDefault="00A43AC3" w:rsidP="00987998">
                            <w:pPr>
                              <w:jc w:val="center"/>
                              <w:rPr>
                                <w:rFonts w:ascii="Calibri" w:hAnsi="Calibri"/>
                                <w:sz w:val="36"/>
                                <w:szCs w:val="36"/>
                              </w:rPr>
                            </w:pPr>
                          </w:p>
                          <w:p w14:paraId="36ABBF79" w14:textId="77777777" w:rsidR="00A43AC3" w:rsidRDefault="00A43AC3" w:rsidP="00987998">
                            <w:pPr>
                              <w:jc w:val="center"/>
                              <w:rPr>
                                <w:rFonts w:ascii="Times New Roman CYR" w:hAnsi="Times New Roman CYR" w:cs="Times New Roman CYR"/>
                                <w:sz w:val="36"/>
                                <w:szCs w:val="36"/>
                              </w:rPr>
                            </w:pPr>
                          </w:p>
                          <w:p w14:paraId="75DD6875" w14:textId="77777777" w:rsidR="00A43AC3" w:rsidRDefault="00A43AC3"/>
                          <w:p w14:paraId="49FD5919" w14:textId="77777777" w:rsidR="00A43AC3" w:rsidRPr="00630E21" w:rsidRDefault="00A43AC3" w:rsidP="00987998">
                            <w:pPr>
                              <w:pStyle w:val="3"/>
                              <w:spacing w:line="276" w:lineRule="auto"/>
                              <w:rPr>
                                <w:rFonts w:ascii="Times New Roman" w:hAnsi="Times New Roman"/>
                                <w:bCs/>
                                <w:sz w:val="48"/>
                                <w:szCs w:val="48"/>
                              </w:rPr>
                            </w:pPr>
                            <w:bookmarkStart w:id="963" w:name="_Toc169174438"/>
                            <w:r w:rsidRPr="00630E21">
                              <w:rPr>
                                <w:rFonts w:ascii="Times New Roman" w:hAnsi="Times New Roman"/>
                                <w:bCs/>
                                <w:sz w:val="48"/>
                                <w:szCs w:val="48"/>
                              </w:rPr>
                              <w:t>ДИПЛОМНА РОБОТА</w:t>
                            </w:r>
                            <w:bookmarkEnd w:id="963"/>
                          </w:p>
                          <w:p w14:paraId="174FF30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12ABF9C" w14:textId="77777777" w:rsidR="00A43AC3" w:rsidRPr="005E3013" w:rsidRDefault="00A43AC3" w:rsidP="00987998">
                            <w:pPr>
                              <w:pStyle w:val="2"/>
                              <w:spacing w:line="276" w:lineRule="auto"/>
                              <w:rPr>
                                <w:b w:val="0"/>
                                <w:bCs/>
                                <w:iCs/>
                                <w:sz w:val="48"/>
                                <w:szCs w:val="48"/>
                                <w:highlight w:val="yellow"/>
                              </w:rPr>
                            </w:pPr>
                            <w:bookmarkStart w:id="964" w:name="_Toc16917443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964"/>
                          </w:p>
                          <w:p w14:paraId="1005B7B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6668F1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78B955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0ECB804" w14:textId="77777777" w:rsidR="00A43AC3" w:rsidRPr="00B1453A" w:rsidRDefault="00A43AC3" w:rsidP="00987998">
                            <w:pPr>
                              <w:jc w:val="center"/>
                              <w:rPr>
                                <w:rFonts w:ascii="Calibri" w:hAnsi="Calibri"/>
                                <w:sz w:val="36"/>
                                <w:szCs w:val="36"/>
                              </w:rPr>
                            </w:pPr>
                          </w:p>
                          <w:p w14:paraId="445C5F00" w14:textId="77777777" w:rsidR="00A43AC3" w:rsidRDefault="00A43AC3" w:rsidP="00987998">
                            <w:pPr>
                              <w:jc w:val="center"/>
                              <w:rPr>
                                <w:rFonts w:ascii="Times New Roman CYR" w:hAnsi="Times New Roman CYR" w:cs="Times New Roman CYR"/>
                                <w:sz w:val="36"/>
                                <w:szCs w:val="36"/>
                              </w:rPr>
                            </w:pPr>
                          </w:p>
                          <w:p w14:paraId="26B54C0F" w14:textId="77777777" w:rsidR="00A43AC3" w:rsidRDefault="00A43AC3"/>
                          <w:p w14:paraId="143392C0" w14:textId="77777777" w:rsidR="000658DF" w:rsidRPr="003A41B8" w:rsidRDefault="000658DF" w:rsidP="000658DF">
                            <w:pPr>
                              <w:pStyle w:val="3"/>
                              <w:spacing w:line="300" w:lineRule="auto"/>
                              <w:rPr>
                                <w:rFonts w:ascii="Times New Roman CYR" w:hAnsi="Times New Roman CYR"/>
                                <w:i/>
                                <w:iCs/>
                                <w:sz w:val="44"/>
                                <w:szCs w:val="44"/>
                              </w:rPr>
                            </w:pPr>
                            <w:bookmarkStart w:id="965" w:name="_Toc169174440"/>
                            <w:r w:rsidRPr="003A41B8">
                              <w:rPr>
                                <w:rFonts w:ascii="Times New Roman CYR" w:hAnsi="Times New Roman CYR"/>
                                <w:i/>
                                <w:iCs/>
                                <w:sz w:val="44"/>
                                <w:szCs w:val="44"/>
                              </w:rPr>
                              <w:t>ДИПЛОМНА РОБОТА БАКАЛАВРА</w:t>
                            </w:r>
                            <w:bookmarkEnd w:id="965"/>
                            <w:r w:rsidRPr="003A41B8">
                              <w:rPr>
                                <w:rFonts w:ascii="Times New Roman CYR" w:hAnsi="Times New Roman CYR"/>
                                <w:i/>
                                <w:iCs/>
                                <w:sz w:val="44"/>
                                <w:szCs w:val="44"/>
                              </w:rPr>
                              <w:t xml:space="preserve"> </w:t>
                            </w:r>
                          </w:p>
                          <w:p w14:paraId="1991852D" w14:textId="77777777" w:rsidR="000658DF" w:rsidRPr="000D3135" w:rsidRDefault="000658DF" w:rsidP="000658DF">
                            <w:pPr>
                              <w:pStyle w:val="2"/>
                              <w:spacing w:line="300" w:lineRule="auto"/>
                              <w:rPr>
                                <w:rFonts w:ascii="Times New Roman CYR" w:hAnsi="Times New Roman CYR"/>
                                <w:b w:val="0"/>
                                <w:sz w:val="44"/>
                                <w:szCs w:val="44"/>
                              </w:rPr>
                            </w:pPr>
                            <w:bookmarkStart w:id="966" w:name="_Toc169174441"/>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966"/>
                          </w:p>
                          <w:p w14:paraId="7EAED660"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14632893"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3B184115" w14:textId="77777777" w:rsidR="000658DF" w:rsidRPr="000D3135" w:rsidRDefault="000658DF" w:rsidP="000658DF">
                            <w:pPr>
                              <w:spacing w:line="300" w:lineRule="auto"/>
                              <w:jc w:val="center"/>
                              <w:rPr>
                                <w:b/>
                                <w:lang w:val="uk-UA"/>
                              </w:rPr>
                            </w:pPr>
                          </w:p>
                          <w:p w14:paraId="2C858684"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19863F29" w14:textId="77777777" w:rsidR="00A43AC3" w:rsidRPr="00B1453A" w:rsidRDefault="00A43AC3" w:rsidP="00987998">
                            <w:pPr>
                              <w:jc w:val="center"/>
                              <w:rPr>
                                <w:rFonts w:ascii="Calibri" w:hAnsi="Calibri"/>
                                <w:sz w:val="36"/>
                                <w:szCs w:val="36"/>
                              </w:rPr>
                            </w:pPr>
                          </w:p>
                          <w:p w14:paraId="4E31CD21" w14:textId="77777777" w:rsidR="00A43AC3" w:rsidRDefault="00A43AC3" w:rsidP="00987998">
                            <w:pPr>
                              <w:jc w:val="center"/>
                              <w:rPr>
                                <w:rFonts w:ascii="Times New Roman CYR" w:hAnsi="Times New Roman CYR" w:cs="Times New Roman CYR"/>
                                <w:sz w:val="36"/>
                                <w:szCs w:val="36"/>
                              </w:rPr>
                            </w:pPr>
                          </w:p>
                          <w:p w14:paraId="67973E88" w14:textId="77777777" w:rsidR="00A43AC3" w:rsidRDefault="00A43AC3"/>
                          <w:p w14:paraId="3046D58D" w14:textId="77777777" w:rsidR="00A43AC3" w:rsidRPr="00630E21" w:rsidRDefault="00A43AC3" w:rsidP="00987998">
                            <w:pPr>
                              <w:pStyle w:val="3"/>
                              <w:spacing w:line="276" w:lineRule="auto"/>
                              <w:rPr>
                                <w:rFonts w:ascii="Times New Roman" w:hAnsi="Times New Roman"/>
                                <w:bCs/>
                                <w:sz w:val="48"/>
                                <w:szCs w:val="48"/>
                              </w:rPr>
                            </w:pPr>
                            <w:bookmarkStart w:id="967" w:name="_Toc169174442"/>
                            <w:r w:rsidRPr="00630E21">
                              <w:rPr>
                                <w:rFonts w:ascii="Times New Roman" w:hAnsi="Times New Roman"/>
                                <w:bCs/>
                                <w:sz w:val="48"/>
                                <w:szCs w:val="48"/>
                              </w:rPr>
                              <w:t>ДИПЛОМНА РОБОТА</w:t>
                            </w:r>
                            <w:bookmarkEnd w:id="967"/>
                          </w:p>
                          <w:p w14:paraId="287B5C8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F98E2B6" w14:textId="77777777" w:rsidR="00A43AC3" w:rsidRPr="005E3013" w:rsidRDefault="00A43AC3" w:rsidP="00987998">
                            <w:pPr>
                              <w:pStyle w:val="2"/>
                              <w:spacing w:line="276" w:lineRule="auto"/>
                              <w:rPr>
                                <w:b w:val="0"/>
                                <w:bCs/>
                                <w:iCs/>
                                <w:sz w:val="48"/>
                                <w:szCs w:val="48"/>
                                <w:highlight w:val="yellow"/>
                              </w:rPr>
                            </w:pPr>
                            <w:bookmarkStart w:id="968" w:name="_Toc16917444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968"/>
                          </w:p>
                          <w:p w14:paraId="473E20C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57C692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0D9F3F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4718141" w14:textId="77777777" w:rsidR="00A43AC3" w:rsidRPr="00B1453A" w:rsidRDefault="00A43AC3" w:rsidP="00987998">
                            <w:pPr>
                              <w:jc w:val="center"/>
                              <w:rPr>
                                <w:rFonts w:ascii="Calibri" w:hAnsi="Calibri"/>
                                <w:sz w:val="36"/>
                                <w:szCs w:val="36"/>
                              </w:rPr>
                            </w:pPr>
                          </w:p>
                          <w:p w14:paraId="517886BC" w14:textId="77777777" w:rsidR="00A43AC3" w:rsidRDefault="00A43AC3" w:rsidP="00987998">
                            <w:pPr>
                              <w:jc w:val="center"/>
                              <w:rPr>
                                <w:rFonts w:ascii="Times New Roman CYR" w:hAnsi="Times New Roman CYR" w:cs="Times New Roman CYR"/>
                                <w:sz w:val="36"/>
                                <w:szCs w:val="36"/>
                              </w:rPr>
                            </w:pPr>
                          </w:p>
                          <w:p w14:paraId="17D5C3B9" w14:textId="77777777" w:rsidR="00A43AC3" w:rsidRDefault="00A43AC3"/>
                          <w:p w14:paraId="7EC2597C" w14:textId="77777777" w:rsidR="00A43AC3" w:rsidRPr="00630E21" w:rsidRDefault="00A43AC3" w:rsidP="00987998">
                            <w:pPr>
                              <w:pStyle w:val="3"/>
                              <w:spacing w:line="276" w:lineRule="auto"/>
                              <w:rPr>
                                <w:rFonts w:ascii="Times New Roman" w:hAnsi="Times New Roman"/>
                                <w:bCs/>
                                <w:sz w:val="48"/>
                                <w:szCs w:val="48"/>
                              </w:rPr>
                            </w:pPr>
                            <w:bookmarkStart w:id="969" w:name="_Toc169174444"/>
                            <w:r w:rsidRPr="00630E21">
                              <w:rPr>
                                <w:rFonts w:ascii="Times New Roman" w:hAnsi="Times New Roman"/>
                                <w:bCs/>
                                <w:sz w:val="48"/>
                                <w:szCs w:val="48"/>
                              </w:rPr>
                              <w:t>ДИПЛОМНА РОБОТА</w:t>
                            </w:r>
                            <w:bookmarkEnd w:id="969"/>
                          </w:p>
                          <w:p w14:paraId="00EFDC9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CEF428A" w14:textId="77777777" w:rsidR="00A43AC3" w:rsidRPr="005E3013" w:rsidRDefault="00A43AC3" w:rsidP="00987998">
                            <w:pPr>
                              <w:pStyle w:val="2"/>
                              <w:spacing w:line="276" w:lineRule="auto"/>
                              <w:rPr>
                                <w:b w:val="0"/>
                                <w:bCs/>
                                <w:iCs/>
                                <w:sz w:val="48"/>
                                <w:szCs w:val="48"/>
                                <w:highlight w:val="yellow"/>
                              </w:rPr>
                            </w:pPr>
                            <w:bookmarkStart w:id="970" w:name="_Toc16917444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970"/>
                          </w:p>
                          <w:p w14:paraId="51D850E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2A43F5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21EBC2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02606F5" w14:textId="77777777" w:rsidR="00A43AC3" w:rsidRPr="00B1453A" w:rsidRDefault="00A43AC3" w:rsidP="00987998">
                            <w:pPr>
                              <w:jc w:val="center"/>
                              <w:rPr>
                                <w:rFonts w:ascii="Calibri" w:hAnsi="Calibri"/>
                                <w:sz w:val="36"/>
                                <w:szCs w:val="36"/>
                              </w:rPr>
                            </w:pPr>
                          </w:p>
                          <w:p w14:paraId="1DE59B1B" w14:textId="77777777" w:rsidR="00A43AC3" w:rsidRDefault="00A43AC3" w:rsidP="00987998">
                            <w:pPr>
                              <w:jc w:val="center"/>
                              <w:rPr>
                                <w:rFonts w:ascii="Times New Roman CYR" w:hAnsi="Times New Roman CYR" w:cs="Times New Roman CYR"/>
                                <w:sz w:val="36"/>
                                <w:szCs w:val="36"/>
                              </w:rPr>
                            </w:pPr>
                          </w:p>
                          <w:p w14:paraId="0C7C13D5" w14:textId="77777777" w:rsidR="00A43AC3" w:rsidRDefault="00A43AC3"/>
                          <w:p w14:paraId="0F118EA0" w14:textId="77777777" w:rsidR="00A43AC3" w:rsidRPr="00630E21" w:rsidRDefault="00A43AC3" w:rsidP="00987998">
                            <w:pPr>
                              <w:pStyle w:val="3"/>
                              <w:spacing w:line="276" w:lineRule="auto"/>
                              <w:rPr>
                                <w:rFonts w:ascii="Times New Roman" w:hAnsi="Times New Roman"/>
                                <w:bCs/>
                                <w:sz w:val="48"/>
                                <w:szCs w:val="48"/>
                              </w:rPr>
                            </w:pPr>
                            <w:bookmarkStart w:id="971" w:name="_Toc169174446"/>
                            <w:r w:rsidRPr="00630E21">
                              <w:rPr>
                                <w:rFonts w:ascii="Times New Roman" w:hAnsi="Times New Roman"/>
                                <w:bCs/>
                                <w:sz w:val="48"/>
                                <w:szCs w:val="48"/>
                              </w:rPr>
                              <w:t>ДИПЛОМНА РОБОТА</w:t>
                            </w:r>
                            <w:bookmarkEnd w:id="971"/>
                          </w:p>
                          <w:p w14:paraId="2F99451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5FCBA08" w14:textId="77777777" w:rsidR="00A43AC3" w:rsidRPr="005E3013" w:rsidRDefault="00A43AC3" w:rsidP="00987998">
                            <w:pPr>
                              <w:pStyle w:val="2"/>
                              <w:spacing w:line="276" w:lineRule="auto"/>
                              <w:rPr>
                                <w:b w:val="0"/>
                                <w:bCs/>
                                <w:iCs/>
                                <w:sz w:val="48"/>
                                <w:szCs w:val="48"/>
                                <w:highlight w:val="yellow"/>
                              </w:rPr>
                            </w:pPr>
                            <w:bookmarkStart w:id="972" w:name="_Toc16917444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972"/>
                          </w:p>
                          <w:p w14:paraId="6B79989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2E021A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B7848C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08DDCB4" w14:textId="77777777" w:rsidR="00A43AC3" w:rsidRPr="00B1453A" w:rsidRDefault="00A43AC3" w:rsidP="00987998">
                            <w:pPr>
                              <w:jc w:val="center"/>
                              <w:rPr>
                                <w:rFonts w:ascii="Calibri" w:hAnsi="Calibri"/>
                                <w:sz w:val="36"/>
                                <w:szCs w:val="36"/>
                              </w:rPr>
                            </w:pPr>
                          </w:p>
                          <w:p w14:paraId="4D58C560" w14:textId="77777777" w:rsidR="00A43AC3" w:rsidRDefault="00A43AC3" w:rsidP="00987998">
                            <w:pPr>
                              <w:jc w:val="center"/>
                              <w:rPr>
                                <w:rFonts w:ascii="Times New Roman CYR" w:hAnsi="Times New Roman CYR" w:cs="Times New Roman CYR"/>
                                <w:sz w:val="36"/>
                                <w:szCs w:val="36"/>
                              </w:rPr>
                            </w:pPr>
                          </w:p>
                          <w:p w14:paraId="6198C180" w14:textId="77777777" w:rsidR="00A43AC3" w:rsidRDefault="00A43AC3"/>
                          <w:p w14:paraId="3C442C3C" w14:textId="77777777" w:rsidR="00A43AC3" w:rsidRPr="00630E21" w:rsidRDefault="00A43AC3" w:rsidP="00987998">
                            <w:pPr>
                              <w:pStyle w:val="3"/>
                              <w:spacing w:line="276" w:lineRule="auto"/>
                              <w:rPr>
                                <w:rFonts w:ascii="Times New Roman" w:hAnsi="Times New Roman"/>
                                <w:bCs/>
                                <w:sz w:val="48"/>
                                <w:szCs w:val="48"/>
                              </w:rPr>
                            </w:pPr>
                            <w:bookmarkStart w:id="973" w:name="_Toc169174448"/>
                            <w:r w:rsidRPr="00630E21">
                              <w:rPr>
                                <w:rFonts w:ascii="Times New Roman" w:hAnsi="Times New Roman"/>
                                <w:bCs/>
                                <w:sz w:val="48"/>
                                <w:szCs w:val="48"/>
                              </w:rPr>
                              <w:t>ДИПЛОМНА РОБОТА</w:t>
                            </w:r>
                            <w:bookmarkEnd w:id="973"/>
                          </w:p>
                          <w:p w14:paraId="1E61C062"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71E2720" w14:textId="77777777" w:rsidR="00A43AC3" w:rsidRPr="005E3013" w:rsidRDefault="00A43AC3" w:rsidP="00987998">
                            <w:pPr>
                              <w:pStyle w:val="2"/>
                              <w:spacing w:line="276" w:lineRule="auto"/>
                              <w:rPr>
                                <w:b w:val="0"/>
                                <w:bCs/>
                                <w:iCs/>
                                <w:sz w:val="48"/>
                                <w:szCs w:val="48"/>
                                <w:highlight w:val="yellow"/>
                              </w:rPr>
                            </w:pPr>
                            <w:bookmarkStart w:id="974" w:name="_Toc16917444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974"/>
                          </w:p>
                          <w:p w14:paraId="4ACFC0F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F2A31A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0C075F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2796BF3" w14:textId="77777777" w:rsidR="00A43AC3" w:rsidRPr="00B1453A" w:rsidRDefault="00A43AC3" w:rsidP="00987998">
                            <w:pPr>
                              <w:jc w:val="center"/>
                              <w:rPr>
                                <w:rFonts w:ascii="Calibri" w:hAnsi="Calibri"/>
                                <w:sz w:val="36"/>
                                <w:szCs w:val="36"/>
                              </w:rPr>
                            </w:pPr>
                          </w:p>
                          <w:p w14:paraId="672F3B77" w14:textId="77777777" w:rsidR="00A43AC3" w:rsidRDefault="00A43AC3" w:rsidP="00987998">
                            <w:pPr>
                              <w:jc w:val="center"/>
                              <w:rPr>
                                <w:rFonts w:ascii="Times New Roman CYR" w:hAnsi="Times New Roman CYR" w:cs="Times New Roman CYR"/>
                                <w:sz w:val="36"/>
                                <w:szCs w:val="36"/>
                              </w:rPr>
                            </w:pPr>
                          </w:p>
                          <w:p w14:paraId="1A093D8B" w14:textId="77777777" w:rsidR="00A43AC3" w:rsidRDefault="00A43AC3"/>
                          <w:p w14:paraId="6F8AB3E4" w14:textId="77777777" w:rsidR="00A43AC3" w:rsidRPr="00630E21" w:rsidRDefault="00A43AC3" w:rsidP="00987998">
                            <w:pPr>
                              <w:pStyle w:val="3"/>
                              <w:spacing w:line="276" w:lineRule="auto"/>
                              <w:rPr>
                                <w:rFonts w:ascii="Times New Roman" w:hAnsi="Times New Roman"/>
                                <w:bCs/>
                                <w:sz w:val="48"/>
                                <w:szCs w:val="48"/>
                              </w:rPr>
                            </w:pPr>
                            <w:bookmarkStart w:id="975" w:name="_Toc169174450"/>
                            <w:r w:rsidRPr="00630E21">
                              <w:rPr>
                                <w:rFonts w:ascii="Times New Roman" w:hAnsi="Times New Roman"/>
                                <w:bCs/>
                                <w:sz w:val="48"/>
                                <w:szCs w:val="48"/>
                              </w:rPr>
                              <w:t>ДИПЛОМНА РОБОТА</w:t>
                            </w:r>
                            <w:bookmarkEnd w:id="975"/>
                          </w:p>
                          <w:p w14:paraId="37242D1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1E27731" w14:textId="77777777" w:rsidR="00A43AC3" w:rsidRPr="005E3013" w:rsidRDefault="00A43AC3" w:rsidP="00987998">
                            <w:pPr>
                              <w:pStyle w:val="2"/>
                              <w:spacing w:line="276" w:lineRule="auto"/>
                              <w:rPr>
                                <w:b w:val="0"/>
                                <w:bCs/>
                                <w:iCs/>
                                <w:sz w:val="48"/>
                                <w:szCs w:val="48"/>
                                <w:highlight w:val="yellow"/>
                              </w:rPr>
                            </w:pPr>
                            <w:bookmarkStart w:id="976" w:name="_Toc16917445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976"/>
                          </w:p>
                          <w:p w14:paraId="6803503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22A324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7D7401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7C23640" w14:textId="77777777" w:rsidR="00A43AC3" w:rsidRPr="00B1453A" w:rsidRDefault="00A43AC3" w:rsidP="00987998">
                            <w:pPr>
                              <w:jc w:val="center"/>
                              <w:rPr>
                                <w:rFonts w:ascii="Calibri" w:hAnsi="Calibri"/>
                                <w:sz w:val="36"/>
                                <w:szCs w:val="36"/>
                              </w:rPr>
                            </w:pPr>
                          </w:p>
                          <w:p w14:paraId="20A8202D" w14:textId="77777777" w:rsidR="00A43AC3" w:rsidRDefault="00A43AC3" w:rsidP="00987998">
                            <w:pPr>
                              <w:jc w:val="center"/>
                              <w:rPr>
                                <w:rFonts w:ascii="Times New Roman CYR" w:hAnsi="Times New Roman CYR" w:cs="Times New Roman CYR"/>
                                <w:sz w:val="36"/>
                                <w:szCs w:val="36"/>
                              </w:rPr>
                            </w:pPr>
                          </w:p>
                          <w:p w14:paraId="6CE7198A" w14:textId="77777777" w:rsidR="00A43AC3" w:rsidRDefault="00A43AC3"/>
                          <w:p w14:paraId="78CBB000" w14:textId="77777777" w:rsidR="00A43AC3" w:rsidRPr="00630E21" w:rsidRDefault="00A43AC3" w:rsidP="00987998">
                            <w:pPr>
                              <w:pStyle w:val="3"/>
                              <w:spacing w:line="276" w:lineRule="auto"/>
                              <w:rPr>
                                <w:rFonts w:ascii="Times New Roman" w:hAnsi="Times New Roman"/>
                                <w:bCs/>
                                <w:sz w:val="48"/>
                                <w:szCs w:val="48"/>
                              </w:rPr>
                            </w:pPr>
                            <w:bookmarkStart w:id="977" w:name="_Toc169174452"/>
                            <w:r w:rsidRPr="00630E21">
                              <w:rPr>
                                <w:rFonts w:ascii="Times New Roman" w:hAnsi="Times New Roman"/>
                                <w:bCs/>
                                <w:sz w:val="48"/>
                                <w:szCs w:val="48"/>
                              </w:rPr>
                              <w:t>ДИПЛОМНА РОБОТА</w:t>
                            </w:r>
                            <w:bookmarkEnd w:id="977"/>
                          </w:p>
                          <w:p w14:paraId="392BED5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53D918D" w14:textId="77777777" w:rsidR="00A43AC3" w:rsidRPr="005E3013" w:rsidRDefault="00A43AC3" w:rsidP="00987998">
                            <w:pPr>
                              <w:pStyle w:val="2"/>
                              <w:spacing w:line="276" w:lineRule="auto"/>
                              <w:rPr>
                                <w:b w:val="0"/>
                                <w:bCs/>
                                <w:iCs/>
                                <w:sz w:val="48"/>
                                <w:szCs w:val="48"/>
                                <w:highlight w:val="yellow"/>
                              </w:rPr>
                            </w:pPr>
                            <w:bookmarkStart w:id="978" w:name="_Toc16917445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978"/>
                          </w:p>
                          <w:p w14:paraId="0605B1B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3800EC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2C4AD5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E3A6E12" w14:textId="77777777" w:rsidR="00A43AC3" w:rsidRPr="00B1453A" w:rsidRDefault="00A43AC3" w:rsidP="00987998">
                            <w:pPr>
                              <w:jc w:val="center"/>
                              <w:rPr>
                                <w:rFonts w:ascii="Calibri" w:hAnsi="Calibri"/>
                                <w:sz w:val="36"/>
                                <w:szCs w:val="36"/>
                              </w:rPr>
                            </w:pPr>
                          </w:p>
                          <w:p w14:paraId="329D7A5D" w14:textId="77777777" w:rsidR="00A43AC3" w:rsidRDefault="00A43AC3" w:rsidP="00987998">
                            <w:pPr>
                              <w:jc w:val="center"/>
                              <w:rPr>
                                <w:rFonts w:ascii="Times New Roman CYR" w:hAnsi="Times New Roman CYR" w:cs="Times New Roman CYR"/>
                                <w:sz w:val="36"/>
                                <w:szCs w:val="36"/>
                              </w:rPr>
                            </w:pPr>
                          </w:p>
                          <w:p w14:paraId="5E6C19C0" w14:textId="77777777" w:rsidR="00A43AC3" w:rsidRDefault="00A43AC3"/>
                          <w:p w14:paraId="7424BE07" w14:textId="77777777" w:rsidR="00A43AC3" w:rsidRPr="00630E21" w:rsidRDefault="00A43AC3" w:rsidP="00987998">
                            <w:pPr>
                              <w:pStyle w:val="3"/>
                              <w:spacing w:line="276" w:lineRule="auto"/>
                              <w:rPr>
                                <w:rFonts w:ascii="Times New Roman" w:hAnsi="Times New Roman"/>
                                <w:bCs/>
                                <w:sz w:val="48"/>
                                <w:szCs w:val="48"/>
                              </w:rPr>
                            </w:pPr>
                            <w:bookmarkStart w:id="979" w:name="_Toc169174454"/>
                            <w:r w:rsidRPr="00630E21">
                              <w:rPr>
                                <w:rFonts w:ascii="Times New Roman" w:hAnsi="Times New Roman"/>
                                <w:bCs/>
                                <w:sz w:val="48"/>
                                <w:szCs w:val="48"/>
                              </w:rPr>
                              <w:t>ДИПЛОМНА РОБОТА</w:t>
                            </w:r>
                            <w:bookmarkEnd w:id="979"/>
                          </w:p>
                          <w:p w14:paraId="409B063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64AF0A9" w14:textId="77777777" w:rsidR="00A43AC3" w:rsidRPr="005E3013" w:rsidRDefault="00A43AC3" w:rsidP="00987998">
                            <w:pPr>
                              <w:pStyle w:val="2"/>
                              <w:spacing w:line="276" w:lineRule="auto"/>
                              <w:rPr>
                                <w:b w:val="0"/>
                                <w:bCs/>
                                <w:iCs/>
                                <w:sz w:val="48"/>
                                <w:szCs w:val="48"/>
                                <w:highlight w:val="yellow"/>
                              </w:rPr>
                            </w:pPr>
                            <w:bookmarkStart w:id="980" w:name="_Toc16917445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980"/>
                          </w:p>
                          <w:p w14:paraId="53FF341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07E7F7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FECF70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0CCEE75" w14:textId="77777777" w:rsidR="00A43AC3" w:rsidRPr="00B1453A" w:rsidRDefault="00A43AC3" w:rsidP="00987998">
                            <w:pPr>
                              <w:jc w:val="center"/>
                              <w:rPr>
                                <w:rFonts w:ascii="Calibri" w:hAnsi="Calibri"/>
                                <w:sz w:val="36"/>
                                <w:szCs w:val="36"/>
                              </w:rPr>
                            </w:pPr>
                          </w:p>
                          <w:p w14:paraId="20E4BE9B" w14:textId="77777777" w:rsidR="00A43AC3" w:rsidRDefault="00A43AC3" w:rsidP="00987998">
                            <w:pPr>
                              <w:jc w:val="center"/>
                              <w:rPr>
                                <w:rFonts w:ascii="Times New Roman CYR" w:hAnsi="Times New Roman CYR" w:cs="Times New Roman CYR"/>
                                <w:sz w:val="36"/>
                                <w:szCs w:val="36"/>
                              </w:rPr>
                            </w:pPr>
                          </w:p>
                          <w:p w14:paraId="02711611" w14:textId="77777777" w:rsidR="00A43AC3" w:rsidRDefault="00A43AC3"/>
                          <w:p w14:paraId="47684C86" w14:textId="77777777" w:rsidR="000658DF" w:rsidRPr="003A41B8" w:rsidRDefault="000658DF" w:rsidP="000658DF">
                            <w:pPr>
                              <w:pStyle w:val="3"/>
                              <w:spacing w:line="300" w:lineRule="auto"/>
                              <w:rPr>
                                <w:rFonts w:ascii="Times New Roman CYR" w:hAnsi="Times New Roman CYR"/>
                                <w:i/>
                                <w:iCs/>
                                <w:sz w:val="44"/>
                                <w:szCs w:val="44"/>
                              </w:rPr>
                            </w:pPr>
                            <w:bookmarkStart w:id="981" w:name="_Toc169174456"/>
                            <w:r w:rsidRPr="003A41B8">
                              <w:rPr>
                                <w:rFonts w:ascii="Times New Roman CYR" w:hAnsi="Times New Roman CYR"/>
                                <w:i/>
                                <w:iCs/>
                                <w:sz w:val="44"/>
                                <w:szCs w:val="44"/>
                              </w:rPr>
                              <w:t>ДИПЛОМНА РОБОТА БАКАЛАВРА</w:t>
                            </w:r>
                            <w:bookmarkEnd w:id="981"/>
                            <w:r w:rsidRPr="003A41B8">
                              <w:rPr>
                                <w:rFonts w:ascii="Times New Roman CYR" w:hAnsi="Times New Roman CYR"/>
                                <w:i/>
                                <w:iCs/>
                                <w:sz w:val="44"/>
                                <w:szCs w:val="44"/>
                              </w:rPr>
                              <w:t xml:space="preserve"> </w:t>
                            </w:r>
                          </w:p>
                          <w:p w14:paraId="074C97AD" w14:textId="77777777" w:rsidR="000658DF" w:rsidRPr="000D3135" w:rsidRDefault="000658DF" w:rsidP="000658DF">
                            <w:pPr>
                              <w:pStyle w:val="2"/>
                              <w:spacing w:line="300" w:lineRule="auto"/>
                              <w:rPr>
                                <w:rFonts w:ascii="Times New Roman CYR" w:hAnsi="Times New Roman CYR"/>
                                <w:b w:val="0"/>
                                <w:sz w:val="44"/>
                                <w:szCs w:val="44"/>
                              </w:rPr>
                            </w:pPr>
                            <w:bookmarkStart w:id="982" w:name="_Toc169174457"/>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982"/>
                          </w:p>
                          <w:p w14:paraId="20637242"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2223207A"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38A19B46" w14:textId="77777777" w:rsidR="000658DF" w:rsidRPr="000D3135" w:rsidRDefault="000658DF" w:rsidP="000658DF">
                            <w:pPr>
                              <w:spacing w:line="300" w:lineRule="auto"/>
                              <w:jc w:val="center"/>
                              <w:rPr>
                                <w:b/>
                                <w:lang w:val="uk-UA"/>
                              </w:rPr>
                            </w:pPr>
                          </w:p>
                          <w:p w14:paraId="2ACE93B0"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520496CF" w14:textId="77777777" w:rsidR="00A43AC3" w:rsidRPr="00B1453A" w:rsidRDefault="00A43AC3" w:rsidP="00987998">
                            <w:pPr>
                              <w:jc w:val="center"/>
                              <w:rPr>
                                <w:rFonts w:ascii="Calibri" w:hAnsi="Calibri"/>
                                <w:sz w:val="36"/>
                                <w:szCs w:val="36"/>
                              </w:rPr>
                            </w:pPr>
                          </w:p>
                          <w:p w14:paraId="151A752B" w14:textId="77777777" w:rsidR="00A43AC3" w:rsidRDefault="00A43AC3" w:rsidP="00987998">
                            <w:pPr>
                              <w:jc w:val="center"/>
                              <w:rPr>
                                <w:rFonts w:ascii="Times New Roman CYR" w:hAnsi="Times New Roman CYR" w:cs="Times New Roman CYR"/>
                                <w:sz w:val="36"/>
                                <w:szCs w:val="36"/>
                              </w:rPr>
                            </w:pPr>
                          </w:p>
                          <w:p w14:paraId="330DB0AA" w14:textId="77777777" w:rsidR="00A43AC3" w:rsidRDefault="00A43AC3"/>
                          <w:p w14:paraId="2F3F2C85" w14:textId="77777777" w:rsidR="00A43AC3" w:rsidRPr="00630E21" w:rsidRDefault="00A43AC3" w:rsidP="00987998">
                            <w:pPr>
                              <w:pStyle w:val="3"/>
                              <w:spacing w:line="276" w:lineRule="auto"/>
                              <w:rPr>
                                <w:rFonts w:ascii="Times New Roman" w:hAnsi="Times New Roman"/>
                                <w:bCs/>
                                <w:sz w:val="48"/>
                                <w:szCs w:val="48"/>
                              </w:rPr>
                            </w:pPr>
                            <w:bookmarkStart w:id="983" w:name="_Toc169174458"/>
                            <w:r w:rsidRPr="00630E21">
                              <w:rPr>
                                <w:rFonts w:ascii="Times New Roman" w:hAnsi="Times New Roman"/>
                                <w:bCs/>
                                <w:sz w:val="48"/>
                                <w:szCs w:val="48"/>
                              </w:rPr>
                              <w:t>ДИПЛОМНА РОБОТА</w:t>
                            </w:r>
                            <w:bookmarkEnd w:id="983"/>
                          </w:p>
                          <w:p w14:paraId="259BBE1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2D82EAD" w14:textId="77777777" w:rsidR="00A43AC3" w:rsidRPr="005E3013" w:rsidRDefault="00A43AC3" w:rsidP="00987998">
                            <w:pPr>
                              <w:pStyle w:val="2"/>
                              <w:spacing w:line="276" w:lineRule="auto"/>
                              <w:rPr>
                                <w:b w:val="0"/>
                                <w:bCs/>
                                <w:iCs/>
                                <w:sz w:val="48"/>
                                <w:szCs w:val="48"/>
                                <w:highlight w:val="yellow"/>
                              </w:rPr>
                            </w:pPr>
                            <w:bookmarkStart w:id="984" w:name="_Toc16917445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984"/>
                          </w:p>
                          <w:p w14:paraId="1A83972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549EFF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087667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572C29E" w14:textId="77777777" w:rsidR="00A43AC3" w:rsidRPr="00B1453A" w:rsidRDefault="00A43AC3" w:rsidP="00987998">
                            <w:pPr>
                              <w:jc w:val="center"/>
                              <w:rPr>
                                <w:rFonts w:ascii="Calibri" w:hAnsi="Calibri"/>
                                <w:sz w:val="36"/>
                                <w:szCs w:val="36"/>
                              </w:rPr>
                            </w:pPr>
                          </w:p>
                          <w:p w14:paraId="3EA0E3A4" w14:textId="77777777" w:rsidR="00A43AC3" w:rsidRDefault="00A43AC3" w:rsidP="00987998">
                            <w:pPr>
                              <w:jc w:val="center"/>
                              <w:rPr>
                                <w:rFonts w:ascii="Times New Roman CYR" w:hAnsi="Times New Roman CYR" w:cs="Times New Roman CYR"/>
                                <w:sz w:val="36"/>
                                <w:szCs w:val="36"/>
                              </w:rPr>
                            </w:pPr>
                          </w:p>
                          <w:p w14:paraId="3D49E5EB" w14:textId="77777777" w:rsidR="00A43AC3" w:rsidRDefault="00A43AC3"/>
                          <w:p w14:paraId="57062BF5" w14:textId="77777777" w:rsidR="00A43AC3" w:rsidRPr="00630E21" w:rsidRDefault="00A43AC3" w:rsidP="00987998">
                            <w:pPr>
                              <w:pStyle w:val="3"/>
                              <w:spacing w:line="276" w:lineRule="auto"/>
                              <w:rPr>
                                <w:rFonts w:ascii="Times New Roman" w:hAnsi="Times New Roman"/>
                                <w:bCs/>
                                <w:sz w:val="48"/>
                                <w:szCs w:val="48"/>
                              </w:rPr>
                            </w:pPr>
                            <w:bookmarkStart w:id="985" w:name="_Toc169174460"/>
                            <w:r w:rsidRPr="00630E21">
                              <w:rPr>
                                <w:rFonts w:ascii="Times New Roman" w:hAnsi="Times New Roman"/>
                                <w:bCs/>
                                <w:sz w:val="48"/>
                                <w:szCs w:val="48"/>
                              </w:rPr>
                              <w:t>ДИПЛОМНА РОБОТА</w:t>
                            </w:r>
                            <w:bookmarkEnd w:id="985"/>
                          </w:p>
                          <w:p w14:paraId="22D129B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D398DBF" w14:textId="77777777" w:rsidR="00A43AC3" w:rsidRPr="005E3013" w:rsidRDefault="00A43AC3" w:rsidP="00987998">
                            <w:pPr>
                              <w:pStyle w:val="2"/>
                              <w:spacing w:line="276" w:lineRule="auto"/>
                              <w:rPr>
                                <w:b w:val="0"/>
                                <w:bCs/>
                                <w:iCs/>
                                <w:sz w:val="48"/>
                                <w:szCs w:val="48"/>
                                <w:highlight w:val="yellow"/>
                              </w:rPr>
                            </w:pPr>
                            <w:bookmarkStart w:id="986" w:name="_Toc16917446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986"/>
                          </w:p>
                          <w:p w14:paraId="33FFAA6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23A3A3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ED749C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43671B8" w14:textId="77777777" w:rsidR="00A43AC3" w:rsidRPr="00B1453A" w:rsidRDefault="00A43AC3" w:rsidP="00987998">
                            <w:pPr>
                              <w:jc w:val="center"/>
                              <w:rPr>
                                <w:rFonts w:ascii="Calibri" w:hAnsi="Calibri"/>
                                <w:sz w:val="36"/>
                                <w:szCs w:val="36"/>
                              </w:rPr>
                            </w:pPr>
                          </w:p>
                          <w:p w14:paraId="17B5878C" w14:textId="77777777" w:rsidR="00A43AC3" w:rsidRDefault="00A43AC3" w:rsidP="00987998">
                            <w:pPr>
                              <w:jc w:val="center"/>
                              <w:rPr>
                                <w:rFonts w:ascii="Times New Roman CYR" w:hAnsi="Times New Roman CYR" w:cs="Times New Roman CYR"/>
                                <w:sz w:val="36"/>
                                <w:szCs w:val="36"/>
                              </w:rPr>
                            </w:pPr>
                          </w:p>
                          <w:p w14:paraId="2A1DC853" w14:textId="77777777" w:rsidR="00A43AC3" w:rsidRDefault="00A43AC3"/>
                          <w:p w14:paraId="539AD00C" w14:textId="77777777" w:rsidR="00A43AC3" w:rsidRPr="00630E21" w:rsidRDefault="00A43AC3" w:rsidP="00987998">
                            <w:pPr>
                              <w:pStyle w:val="3"/>
                              <w:spacing w:line="276" w:lineRule="auto"/>
                              <w:rPr>
                                <w:rFonts w:ascii="Times New Roman" w:hAnsi="Times New Roman"/>
                                <w:bCs/>
                                <w:sz w:val="48"/>
                                <w:szCs w:val="48"/>
                              </w:rPr>
                            </w:pPr>
                            <w:bookmarkStart w:id="987" w:name="_Toc169174462"/>
                            <w:r w:rsidRPr="00630E21">
                              <w:rPr>
                                <w:rFonts w:ascii="Times New Roman" w:hAnsi="Times New Roman"/>
                                <w:bCs/>
                                <w:sz w:val="48"/>
                                <w:szCs w:val="48"/>
                              </w:rPr>
                              <w:t>ДИПЛОМНА РОБОТА</w:t>
                            </w:r>
                            <w:bookmarkEnd w:id="987"/>
                          </w:p>
                          <w:p w14:paraId="752C498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F0DB2D5" w14:textId="77777777" w:rsidR="00A43AC3" w:rsidRPr="005E3013" w:rsidRDefault="00A43AC3" w:rsidP="00987998">
                            <w:pPr>
                              <w:pStyle w:val="2"/>
                              <w:spacing w:line="276" w:lineRule="auto"/>
                              <w:rPr>
                                <w:b w:val="0"/>
                                <w:bCs/>
                                <w:iCs/>
                                <w:sz w:val="48"/>
                                <w:szCs w:val="48"/>
                                <w:highlight w:val="yellow"/>
                              </w:rPr>
                            </w:pPr>
                            <w:bookmarkStart w:id="988" w:name="_Toc16917446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988"/>
                          </w:p>
                          <w:p w14:paraId="0B9279B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D53F6E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934208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FD10416" w14:textId="77777777" w:rsidR="00A43AC3" w:rsidRPr="00B1453A" w:rsidRDefault="00A43AC3" w:rsidP="00987998">
                            <w:pPr>
                              <w:jc w:val="center"/>
                              <w:rPr>
                                <w:rFonts w:ascii="Calibri" w:hAnsi="Calibri"/>
                                <w:sz w:val="36"/>
                                <w:szCs w:val="36"/>
                              </w:rPr>
                            </w:pPr>
                          </w:p>
                          <w:p w14:paraId="60966B13" w14:textId="77777777" w:rsidR="00A43AC3" w:rsidRDefault="00A43AC3" w:rsidP="00987998">
                            <w:pPr>
                              <w:jc w:val="center"/>
                              <w:rPr>
                                <w:rFonts w:ascii="Times New Roman CYR" w:hAnsi="Times New Roman CYR" w:cs="Times New Roman CYR"/>
                                <w:sz w:val="36"/>
                                <w:szCs w:val="36"/>
                              </w:rPr>
                            </w:pPr>
                          </w:p>
                          <w:p w14:paraId="0596A2C1" w14:textId="77777777" w:rsidR="00A43AC3" w:rsidRDefault="00A43AC3"/>
                          <w:p w14:paraId="7EEE7A56" w14:textId="77777777" w:rsidR="00A43AC3" w:rsidRPr="00630E21" w:rsidRDefault="00A43AC3" w:rsidP="00987998">
                            <w:pPr>
                              <w:pStyle w:val="3"/>
                              <w:spacing w:line="276" w:lineRule="auto"/>
                              <w:rPr>
                                <w:rFonts w:ascii="Times New Roman" w:hAnsi="Times New Roman"/>
                                <w:bCs/>
                                <w:sz w:val="48"/>
                                <w:szCs w:val="48"/>
                              </w:rPr>
                            </w:pPr>
                            <w:bookmarkStart w:id="989" w:name="_Toc169174464"/>
                            <w:r w:rsidRPr="00630E21">
                              <w:rPr>
                                <w:rFonts w:ascii="Times New Roman" w:hAnsi="Times New Roman"/>
                                <w:bCs/>
                                <w:sz w:val="48"/>
                                <w:szCs w:val="48"/>
                              </w:rPr>
                              <w:t>ДИПЛОМНА РОБОТА</w:t>
                            </w:r>
                            <w:bookmarkEnd w:id="989"/>
                          </w:p>
                          <w:p w14:paraId="1DD8263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83FA258" w14:textId="77777777" w:rsidR="00A43AC3" w:rsidRPr="005E3013" w:rsidRDefault="00A43AC3" w:rsidP="00987998">
                            <w:pPr>
                              <w:pStyle w:val="2"/>
                              <w:spacing w:line="276" w:lineRule="auto"/>
                              <w:rPr>
                                <w:b w:val="0"/>
                                <w:bCs/>
                                <w:iCs/>
                                <w:sz w:val="48"/>
                                <w:szCs w:val="48"/>
                                <w:highlight w:val="yellow"/>
                              </w:rPr>
                            </w:pPr>
                            <w:bookmarkStart w:id="990" w:name="_Toc16917446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990"/>
                          </w:p>
                          <w:p w14:paraId="0C43B59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C99BDA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10E06D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22A198A" w14:textId="77777777" w:rsidR="00A43AC3" w:rsidRPr="00B1453A" w:rsidRDefault="00A43AC3" w:rsidP="00987998">
                            <w:pPr>
                              <w:jc w:val="center"/>
                              <w:rPr>
                                <w:rFonts w:ascii="Calibri" w:hAnsi="Calibri"/>
                                <w:sz w:val="36"/>
                                <w:szCs w:val="36"/>
                              </w:rPr>
                            </w:pPr>
                          </w:p>
                          <w:p w14:paraId="44228106" w14:textId="77777777" w:rsidR="00A43AC3" w:rsidRDefault="00A43AC3" w:rsidP="00987998">
                            <w:pPr>
                              <w:jc w:val="center"/>
                              <w:rPr>
                                <w:rFonts w:ascii="Times New Roman CYR" w:hAnsi="Times New Roman CYR" w:cs="Times New Roman CYR"/>
                                <w:sz w:val="36"/>
                                <w:szCs w:val="36"/>
                              </w:rPr>
                            </w:pPr>
                          </w:p>
                          <w:p w14:paraId="7ABC9E5D" w14:textId="77777777" w:rsidR="00A43AC3" w:rsidRDefault="00A43AC3"/>
                          <w:p w14:paraId="31145829" w14:textId="77777777" w:rsidR="00A43AC3" w:rsidRPr="00630E21" w:rsidRDefault="00A43AC3" w:rsidP="00987998">
                            <w:pPr>
                              <w:pStyle w:val="3"/>
                              <w:spacing w:line="276" w:lineRule="auto"/>
                              <w:rPr>
                                <w:rFonts w:ascii="Times New Roman" w:hAnsi="Times New Roman"/>
                                <w:bCs/>
                                <w:sz w:val="48"/>
                                <w:szCs w:val="48"/>
                              </w:rPr>
                            </w:pPr>
                            <w:bookmarkStart w:id="991" w:name="_Toc169174466"/>
                            <w:r w:rsidRPr="00630E21">
                              <w:rPr>
                                <w:rFonts w:ascii="Times New Roman" w:hAnsi="Times New Roman"/>
                                <w:bCs/>
                                <w:sz w:val="48"/>
                                <w:szCs w:val="48"/>
                              </w:rPr>
                              <w:t>ДИПЛОМНА РОБОТА</w:t>
                            </w:r>
                            <w:bookmarkEnd w:id="991"/>
                          </w:p>
                          <w:p w14:paraId="7486F8D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904D858" w14:textId="77777777" w:rsidR="00A43AC3" w:rsidRPr="005E3013" w:rsidRDefault="00A43AC3" w:rsidP="00987998">
                            <w:pPr>
                              <w:pStyle w:val="2"/>
                              <w:spacing w:line="276" w:lineRule="auto"/>
                              <w:rPr>
                                <w:b w:val="0"/>
                                <w:bCs/>
                                <w:iCs/>
                                <w:sz w:val="48"/>
                                <w:szCs w:val="48"/>
                                <w:highlight w:val="yellow"/>
                              </w:rPr>
                            </w:pPr>
                            <w:bookmarkStart w:id="992" w:name="_Toc16917446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992"/>
                          </w:p>
                          <w:p w14:paraId="49ECA79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6E572C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B70A42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B56CCBB" w14:textId="77777777" w:rsidR="00A43AC3" w:rsidRPr="00B1453A" w:rsidRDefault="00A43AC3" w:rsidP="00987998">
                            <w:pPr>
                              <w:jc w:val="center"/>
                              <w:rPr>
                                <w:rFonts w:ascii="Calibri" w:hAnsi="Calibri"/>
                                <w:sz w:val="36"/>
                                <w:szCs w:val="36"/>
                              </w:rPr>
                            </w:pPr>
                          </w:p>
                          <w:p w14:paraId="3BF8E3F2" w14:textId="77777777" w:rsidR="00A43AC3" w:rsidRDefault="00A43AC3" w:rsidP="00987998">
                            <w:pPr>
                              <w:jc w:val="center"/>
                              <w:rPr>
                                <w:rFonts w:ascii="Times New Roman CYR" w:hAnsi="Times New Roman CYR" w:cs="Times New Roman CYR"/>
                                <w:sz w:val="36"/>
                                <w:szCs w:val="36"/>
                              </w:rPr>
                            </w:pPr>
                          </w:p>
                          <w:p w14:paraId="564D95BA" w14:textId="77777777" w:rsidR="00A43AC3" w:rsidRDefault="00A43AC3"/>
                          <w:p w14:paraId="7975E01A" w14:textId="77777777" w:rsidR="00A43AC3" w:rsidRPr="00630E21" w:rsidRDefault="00A43AC3" w:rsidP="00987998">
                            <w:pPr>
                              <w:pStyle w:val="3"/>
                              <w:spacing w:line="276" w:lineRule="auto"/>
                              <w:rPr>
                                <w:rFonts w:ascii="Times New Roman" w:hAnsi="Times New Roman"/>
                                <w:bCs/>
                                <w:sz w:val="48"/>
                                <w:szCs w:val="48"/>
                              </w:rPr>
                            </w:pPr>
                            <w:bookmarkStart w:id="993" w:name="_Toc169174468"/>
                            <w:r w:rsidRPr="00630E21">
                              <w:rPr>
                                <w:rFonts w:ascii="Times New Roman" w:hAnsi="Times New Roman"/>
                                <w:bCs/>
                                <w:sz w:val="48"/>
                                <w:szCs w:val="48"/>
                              </w:rPr>
                              <w:t>ДИПЛОМНА РОБОТА</w:t>
                            </w:r>
                            <w:bookmarkEnd w:id="993"/>
                          </w:p>
                          <w:p w14:paraId="3A2335F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3DAFE27" w14:textId="77777777" w:rsidR="00A43AC3" w:rsidRPr="005E3013" w:rsidRDefault="00A43AC3" w:rsidP="00987998">
                            <w:pPr>
                              <w:pStyle w:val="2"/>
                              <w:spacing w:line="276" w:lineRule="auto"/>
                              <w:rPr>
                                <w:b w:val="0"/>
                                <w:bCs/>
                                <w:iCs/>
                                <w:sz w:val="48"/>
                                <w:szCs w:val="48"/>
                                <w:highlight w:val="yellow"/>
                              </w:rPr>
                            </w:pPr>
                            <w:bookmarkStart w:id="994" w:name="_Toc16917446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994"/>
                          </w:p>
                          <w:p w14:paraId="335516C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258A16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D34813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24F3AC1" w14:textId="77777777" w:rsidR="00A43AC3" w:rsidRPr="00B1453A" w:rsidRDefault="00A43AC3" w:rsidP="00987998">
                            <w:pPr>
                              <w:jc w:val="center"/>
                              <w:rPr>
                                <w:rFonts w:ascii="Calibri" w:hAnsi="Calibri"/>
                                <w:sz w:val="36"/>
                                <w:szCs w:val="36"/>
                              </w:rPr>
                            </w:pPr>
                          </w:p>
                          <w:p w14:paraId="148DFB79" w14:textId="77777777" w:rsidR="00A43AC3" w:rsidRDefault="00A43AC3" w:rsidP="00987998">
                            <w:pPr>
                              <w:jc w:val="center"/>
                              <w:rPr>
                                <w:rFonts w:ascii="Times New Roman CYR" w:hAnsi="Times New Roman CYR" w:cs="Times New Roman CYR"/>
                                <w:sz w:val="36"/>
                                <w:szCs w:val="36"/>
                              </w:rPr>
                            </w:pPr>
                          </w:p>
                          <w:p w14:paraId="25F50004" w14:textId="77777777" w:rsidR="00A43AC3" w:rsidRDefault="00A43AC3"/>
                          <w:p w14:paraId="430E4FA0" w14:textId="77777777" w:rsidR="00A43AC3" w:rsidRPr="00630E21" w:rsidRDefault="00A43AC3" w:rsidP="00987998">
                            <w:pPr>
                              <w:pStyle w:val="3"/>
                              <w:spacing w:line="276" w:lineRule="auto"/>
                              <w:rPr>
                                <w:rFonts w:ascii="Times New Roman" w:hAnsi="Times New Roman"/>
                                <w:bCs/>
                                <w:sz w:val="48"/>
                                <w:szCs w:val="48"/>
                              </w:rPr>
                            </w:pPr>
                            <w:bookmarkStart w:id="995" w:name="_Toc169174470"/>
                            <w:r w:rsidRPr="00630E21">
                              <w:rPr>
                                <w:rFonts w:ascii="Times New Roman" w:hAnsi="Times New Roman"/>
                                <w:bCs/>
                                <w:sz w:val="48"/>
                                <w:szCs w:val="48"/>
                              </w:rPr>
                              <w:t>ДИПЛОМНА РОБОТА</w:t>
                            </w:r>
                            <w:bookmarkEnd w:id="995"/>
                          </w:p>
                          <w:p w14:paraId="1711937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8538DCF" w14:textId="77777777" w:rsidR="00A43AC3" w:rsidRPr="005E3013" w:rsidRDefault="00A43AC3" w:rsidP="00987998">
                            <w:pPr>
                              <w:pStyle w:val="2"/>
                              <w:spacing w:line="276" w:lineRule="auto"/>
                              <w:rPr>
                                <w:b w:val="0"/>
                                <w:bCs/>
                                <w:iCs/>
                                <w:sz w:val="48"/>
                                <w:szCs w:val="48"/>
                                <w:highlight w:val="yellow"/>
                              </w:rPr>
                            </w:pPr>
                            <w:bookmarkStart w:id="996" w:name="_Toc16917447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996"/>
                          </w:p>
                          <w:p w14:paraId="5873F38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353284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83D5DF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54AF133" w14:textId="77777777" w:rsidR="00A43AC3" w:rsidRPr="00B1453A" w:rsidRDefault="00A43AC3" w:rsidP="00987998">
                            <w:pPr>
                              <w:jc w:val="center"/>
                              <w:rPr>
                                <w:rFonts w:ascii="Calibri" w:hAnsi="Calibri"/>
                                <w:sz w:val="36"/>
                                <w:szCs w:val="36"/>
                              </w:rPr>
                            </w:pPr>
                          </w:p>
                          <w:p w14:paraId="6713FFE6" w14:textId="77777777" w:rsidR="00A43AC3" w:rsidRDefault="00A43AC3" w:rsidP="00987998">
                            <w:pPr>
                              <w:jc w:val="center"/>
                              <w:rPr>
                                <w:rFonts w:ascii="Times New Roman CYR" w:hAnsi="Times New Roman CYR" w:cs="Times New Roman CYR"/>
                                <w:sz w:val="36"/>
                                <w:szCs w:val="36"/>
                              </w:rPr>
                            </w:pPr>
                          </w:p>
                          <w:p w14:paraId="054D1A9C" w14:textId="77777777" w:rsidR="00A43AC3" w:rsidRDefault="00A43AC3"/>
                          <w:p w14:paraId="7A029667" w14:textId="77777777" w:rsidR="000658DF" w:rsidRPr="003A41B8" w:rsidRDefault="000658DF" w:rsidP="000658DF">
                            <w:pPr>
                              <w:pStyle w:val="3"/>
                              <w:spacing w:line="300" w:lineRule="auto"/>
                              <w:rPr>
                                <w:rFonts w:ascii="Times New Roman CYR" w:hAnsi="Times New Roman CYR"/>
                                <w:i/>
                                <w:iCs/>
                                <w:sz w:val="44"/>
                                <w:szCs w:val="44"/>
                              </w:rPr>
                            </w:pPr>
                            <w:bookmarkStart w:id="997" w:name="_Toc169174472"/>
                            <w:r w:rsidRPr="003A41B8">
                              <w:rPr>
                                <w:rFonts w:ascii="Times New Roman CYR" w:hAnsi="Times New Roman CYR"/>
                                <w:i/>
                                <w:iCs/>
                                <w:sz w:val="44"/>
                                <w:szCs w:val="44"/>
                              </w:rPr>
                              <w:t>ДИПЛОМНА РОБОТА БАКАЛАВРА</w:t>
                            </w:r>
                            <w:bookmarkEnd w:id="997"/>
                            <w:r w:rsidRPr="003A41B8">
                              <w:rPr>
                                <w:rFonts w:ascii="Times New Roman CYR" w:hAnsi="Times New Roman CYR"/>
                                <w:i/>
                                <w:iCs/>
                                <w:sz w:val="44"/>
                                <w:szCs w:val="44"/>
                              </w:rPr>
                              <w:t xml:space="preserve"> </w:t>
                            </w:r>
                          </w:p>
                          <w:p w14:paraId="5050F56A" w14:textId="77777777" w:rsidR="000658DF" w:rsidRPr="000D3135" w:rsidRDefault="000658DF" w:rsidP="000658DF">
                            <w:pPr>
                              <w:pStyle w:val="2"/>
                              <w:spacing w:line="300" w:lineRule="auto"/>
                              <w:rPr>
                                <w:rFonts w:ascii="Times New Roman CYR" w:hAnsi="Times New Roman CYR"/>
                                <w:b w:val="0"/>
                                <w:sz w:val="44"/>
                                <w:szCs w:val="44"/>
                              </w:rPr>
                            </w:pPr>
                            <w:bookmarkStart w:id="998" w:name="_Toc169174473"/>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998"/>
                          </w:p>
                          <w:p w14:paraId="4CE3B10F"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560C6636"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34BA16AF" w14:textId="77777777" w:rsidR="000658DF" w:rsidRPr="000D3135" w:rsidRDefault="000658DF" w:rsidP="000658DF">
                            <w:pPr>
                              <w:spacing w:line="300" w:lineRule="auto"/>
                              <w:jc w:val="center"/>
                              <w:rPr>
                                <w:b/>
                                <w:lang w:val="uk-UA"/>
                              </w:rPr>
                            </w:pPr>
                          </w:p>
                          <w:p w14:paraId="62051515"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7806BAD7" w14:textId="77777777" w:rsidR="00A43AC3" w:rsidRPr="00B1453A" w:rsidRDefault="00A43AC3" w:rsidP="00987998">
                            <w:pPr>
                              <w:jc w:val="center"/>
                              <w:rPr>
                                <w:rFonts w:ascii="Calibri" w:hAnsi="Calibri"/>
                                <w:sz w:val="36"/>
                                <w:szCs w:val="36"/>
                              </w:rPr>
                            </w:pPr>
                          </w:p>
                          <w:p w14:paraId="353ABFBE" w14:textId="77777777" w:rsidR="00A43AC3" w:rsidRDefault="00A43AC3" w:rsidP="00987998">
                            <w:pPr>
                              <w:jc w:val="center"/>
                              <w:rPr>
                                <w:rFonts w:ascii="Times New Roman CYR" w:hAnsi="Times New Roman CYR" w:cs="Times New Roman CYR"/>
                                <w:sz w:val="36"/>
                                <w:szCs w:val="36"/>
                              </w:rPr>
                            </w:pPr>
                          </w:p>
                          <w:p w14:paraId="29DABCC2" w14:textId="77777777" w:rsidR="00A43AC3" w:rsidRDefault="00A43AC3"/>
                          <w:p w14:paraId="4788250F" w14:textId="77777777" w:rsidR="00A43AC3" w:rsidRPr="00630E21" w:rsidRDefault="00A43AC3" w:rsidP="00987998">
                            <w:pPr>
                              <w:pStyle w:val="3"/>
                              <w:spacing w:line="276" w:lineRule="auto"/>
                              <w:rPr>
                                <w:rFonts w:ascii="Times New Roman" w:hAnsi="Times New Roman"/>
                                <w:bCs/>
                                <w:sz w:val="48"/>
                                <w:szCs w:val="48"/>
                              </w:rPr>
                            </w:pPr>
                            <w:bookmarkStart w:id="999" w:name="_Toc169174474"/>
                            <w:r w:rsidRPr="00630E21">
                              <w:rPr>
                                <w:rFonts w:ascii="Times New Roman" w:hAnsi="Times New Roman"/>
                                <w:bCs/>
                                <w:sz w:val="48"/>
                                <w:szCs w:val="48"/>
                              </w:rPr>
                              <w:t>ДИПЛОМНА РОБОТА</w:t>
                            </w:r>
                            <w:bookmarkEnd w:id="999"/>
                          </w:p>
                          <w:p w14:paraId="4D028E5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61B4391" w14:textId="77777777" w:rsidR="00A43AC3" w:rsidRPr="005E3013" w:rsidRDefault="00A43AC3" w:rsidP="00987998">
                            <w:pPr>
                              <w:pStyle w:val="2"/>
                              <w:spacing w:line="276" w:lineRule="auto"/>
                              <w:rPr>
                                <w:b w:val="0"/>
                                <w:bCs/>
                                <w:iCs/>
                                <w:sz w:val="48"/>
                                <w:szCs w:val="48"/>
                                <w:highlight w:val="yellow"/>
                              </w:rPr>
                            </w:pPr>
                            <w:bookmarkStart w:id="1000" w:name="_Toc16917447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000"/>
                          </w:p>
                          <w:p w14:paraId="0EFC191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85AAA1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93B48E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268DA81" w14:textId="77777777" w:rsidR="00A43AC3" w:rsidRPr="00B1453A" w:rsidRDefault="00A43AC3" w:rsidP="00987998">
                            <w:pPr>
                              <w:jc w:val="center"/>
                              <w:rPr>
                                <w:rFonts w:ascii="Calibri" w:hAnsi="Calibri"/>
                                <w:sz w:val="36"/>
                                <w:szCs w:val="36"/>
                              </w:rPr>
                            </w:pPr>
                          </w:p>
                          <w:p w14:paraId="0B9341C3" w14:textId="77777777" w:rsidR="00A43AC3" w:rsidRDefault="00A43AC3" w:rsidP="00987998">
                            <w:pPr>
                              <w:jc w:val="center"/>
                              <w:rPr>
                                <w:rFonts w:ascii="Times New Roman CYR" w:hAnsi="Times New Roman CYR" w:cs="Times New Roman CYR"/>
                                <w:sz w:val="36"/>
                                <w:szCs w:val="36"/>
                              </w:rPr>
                            </w:pPr>
                          </w:p>
                          <w:p w14:paraId="2B4E807A" w14:textId="77777777" w:rsidR="00A43AC3" w:rsidRDefault="00A43AC3"/>
                          <w:p w14:paraId="7DA3A059" w14:textId="77777777" w:rsidR="00A43AC3" w:rsidRPr="00630E21" w:rsidRDefault="00A43AC3" w:rsidP="00987998">
                            <w:pPr>
                              <w:pStyle w:val="3"/>
                              <w:spacing w:line="276" w:lineRule="auto"/>
                              <w:rPr>
                                <w:rFonts w:ascii="Times New Roman" w:hAnsi="Times New Roman"/>
                                <w:bCs/>
                                <w:sz w:val="48"/>
                                <w:szCs w:val="48"/>
                              </w:rPr>
                            </w:pPr>
                            <w:bookmarkStart w:id="1001" w:name="_Toc169174476"/>
                            <w:r w:rsidRPr="00630E21">
                              <w:rPr>
                                <w:rFonts w:ascii="Times New Roman" w:hAnsi="Times New Roman"/>
                                <w:bCs/>
                                <w:sz w:val="48"/>
                                <w:szCs w:val="48"/>
                              </w:rPr>
                              <w:t>ДИПЛОМНА РОБОТА</w:t>
                            </w:r>
                            <w:bookmarkEnd w:id="1001"/>
                          </w:p>
                          <w:p w14:paraId="094B77B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F3BC58D" w14:textId="77777777" w:rsidR="00A43AC3" w:rsidRPr="005E3013" w:rsidRDefault="00A43AC3" w:rsidP="00987998">
                            <w:pPr>
                              <w:pStyle w:val="2"/>
                              <w:spacing w:line="276" w:lineRule="auto"/>
                              <w:rPr>
                                <w:b w:val="0"/>
                                <w:bCs/>
                                <w:iCs/>
                                <w:sz w:val="48"/>
                                <w:szCs w:val="48"/>
                                <w:highlight w:val="yellow"/>
                              </w:rPr>
                            </w:pPr>
                            <w:bookmarkStart w:id="1002" w:name="_Toc16917447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002"/>
                          </w:p>
                          <w:p w14:paraId="23167C8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0B50E4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CF0B61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9859DF1" w14:textId="77777777" w:rsidR="00A43AC3" w:rsidRPr="00B1453A" w:rsidRDefault="00A43AC3" w:rsidP="00987998">
                            <w:pPr>
                              <w:jc w:val="center"/>
                              <w:rPr>
                                <w:rFonts w:ascii="Calibri" w:hAnsi="Calibri"/>
                                <w:sz w:val="36"/>
                                <w:szCs w:val="36"/>
                              </w:rPr>
                            </w:pPr>
                          </w:p>
                          <w:p w14:paraId="0608F262" w14:textId="77777777" w:rsidR="00A43AC3" w:rsidRDefault="00A43AC3" w:rsidP="00987998">
                            <w:pPr>
                              <w:jc w:val="center"/>
                              <w:rPr>
                                <w:rFonts w:ascii="Times New Roman CYR" w:hAnsi="Times New Roman CYR" w:cs="Times New Roman CYR"/>
                                <w:sz w:val="36"/>
                                <w:szCs w:val="36"/>
                              </w:rPr>
                            </w:pPr>
                          </w:p>
                          <w:p w14:paraId="20474630" w14:textId="77777777" w:rsidR="00A43AC3" w:rsidRDefault="00A43AC3"/>
                          <w:p w14:paraId="695C55D5" w14:textId="77777777" w:rsidR="00A43AC3" w:rsidRPr="00630E21" w:rsidRDefault="00A43AC3" w:rsidP="00987998">
                            <w:pPr>
                              <w:pStyle w:val="3"/>
                              <w:spacing w:line="276" w:lineRule="auto"/>
                              <w:rPr>
                                <w:rFonts w:ascii="Times New Roman" w:hAnsi="Times New Roman"/>
                                <w:bCs/>
                                <w:sz w:val="48"/>
                                <w:szCs w:val="48"/>
                              </w:rPr>
                            </w:pPr>
                            <w:bookmarkStart w:id="1003" w:name="_Toc169174478"/>
                            <w:r w:rsidRPr="00630E21">
                              <w:rPr>
                                <w:rFonts w:ascii="Times New Roman" w:hAnsi="Times New Roman"/>
                                <w:bCs/>
                                <w:sz w:val="48"/>
                                <w:szCs w:val="48"/>
                              </w:rPr>
                              <w:t>ДИПЛОМНА РОБОТА</w:t>
                            </w:r>
                            <w:bookmarkEnd w:id="1003"/>
                          </w:p>
                          <w:p w14:paraId="1655C7A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3D88A55" w14:textId="77777777" w:rsidR="00A43AC3" w:rsidRPr="005E3013" w:rsidRDefault="00A43AC3" w:rsidP="00987998">
                            <w:pPr>
                              <w:pStyle w:val="2"/>
                              <w:spacing w:line="276" w:lineRule="auto"/>
                              <w:rPr>
                                <w:b w:val="0"/>
                                <w:bCs/>
                                <w:iCs/>
                                <w:sz w:val="48"/>
                                <w:szCs w:val="48"/>
                                <w:highlight w:val="yellow"/>
                              </w:rPr>
                            </w:pPr>
                            <w:bookmarkStart w:id="1004" w:name="_Toc16917447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004"/>
                          </w:p>
                          <w:p w14:paraId="553FE21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ED0F53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15BA0D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336F103" w14:textId="77777777" w:rsidR="00A43AC3" w:rsidRPr="00B1453A" w:rsidRDefault="00A43AC3" w:rsidP="00987998">
                            <w:pPr>
                              <w:jc w:val="center"/>
                              <w:rPr>
                                <w:rFonts w:ascii="Calibri" w:hAnsi="Calibri"/>
                                <w:sz w:val="36"/>
                                <w:szCs w:val="36"/>
                              </w:rPr>
                            </w:pPr>
                          </w:p>
                          <w:p w14:paraId="5DC8D8CE" w14:textId="77777777" w:rsidR="00A43AC3" w:rsidRDefault="00A43AC3" w:rsidP="00987998">
                            <w:pPr>
                              <w:jc w:val="center"/>
                              <w:rPr>
                                <w:rFonts w:ascii="Times New Roman CYR" w:hAnsi="Times New Roman CYR" w:cs="Times New Roman CYR"/>
                                <w:sz w:val="36"/>
                                <w:szCs w:val="36"/>
                              </w:rPr>
                            </w:pPr>
                          </w:p>
                          <w:p w14:paraId="7D323E92" w14:textId="77777777" w:rsidR="00A43AC3" w:rsidRDefault="00A43AC3"/>
                          <w:p w14:paraId="0B976692" w14:textId="77777777" w:rsidR="00A43AC3" w:rsidRPr="00630E21" w:rsidRDefault="00A43AC3" w:rsidP="00987998">
                            <w:pPr>
                              <w:pStyle w:val="3"/>
                              <w:spacing w:line="276" w:lineRule="auto"/>
                              <w:rPr>
                                <w:rFonts w:ascii="Times New Roman" w:hAnsi="Times New Roman"/>
                                <w:bCs/>
                                <w:sz w:val="48"/>
                                <w:szCs w:val="48"/>
                              </w:rPr>
                            </w:pPr>
                            <w:bookmarkStart w:id="1005" w:name="_Toc169174480"/>
                            <w:r w:rsidRPr="00630E21">
                              <w:rPr>
                                <w:rFonts w:ascii="Times New Roman" w:hAnsi="Times New Roman"/>
                                <w:bCs/>
                                <w:sz w:val="48"/>
                                <w:szCs w:val="48"/>
                              </w:rPr>
                              <w:t>ДИПЛОМНА РОБОТА</w:t>
                            </w:r>
                            <w:bookmarkEnd w:id="1005"/>
                          </w:p>
                          <w:p w14:paraId="4A46A882"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3BB6948" w14:textId="77777777" w:rsidR="00A43AC3" w:rsidRPr="005E3013" w:rsidRDefault="00A43AC3" w:rsidP="00987998">
                            <w:pPr>
                              <w:pStyle w:val="2"/>
                              <w:spacing w:line="276" w:lineRule="auto"/>
                              <w:rPr>
                                <w:b w:val="0"/>
                                <w:bCs/>
                                <w:iCs/>
                                <w:sz w:val="48"/>
                                <w:szCs w:val="48"/>
                                <w:highlight w:val="yellow"/>
                              </w:rPr>
                            </w:pPr>
                            <w:bookmarkStart w:id="1006" w:name="_Toc16917448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006"/>
                          </w:p>
                          <w:p w14:paraId="17C2B1C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32A986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42565F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9C641BA" w14:textId="77777777" w:rsidR="00A43AC3" w:rsidRPr="00B1453A" w:rsidRDefault="00A43AC3" w:rsidP="00987998">
                            <w:pPr>
                              <w:jc w:val="center"/>
                              <w:rPr>
                                <w:rFonts w:ascii="Calibri" w:hAnsi="Calibri"/>
                                <w:sz w:val="36"/>
                                <w:szCs w:val="36"/>
                              </w:rPr>
                            </w:pPr>
                          </w:p>
                          <w:p w14:paraId="65D4337E" w14:textId="77777777" w:rsidR="00A43AC3" w:rsidRDefault="00A43AC3" w:rsidP="00987998">
                            <w:pPr>
                              <w:jc w:val="center"/>
                              <w:rPr>
                                <w:rFonts w:ascii="Times New Roman CYR" w:hAnsi="Times New Roman CYR" w:cs="Times New Roman CYR"/>
                                <w:sz w:val="36"/>
                                <w:szCs w:val="36"/>
                              </w:rPr>
                            </w:pPr>
                          </w:p>
                          <w:p w14:paraId="18C84816" w14:textId="77777777" w:rsidR="00A43AC3" w:rsidRDefault="00A43AC3"/>
                          <w:p w14:paraId="56822944" w14:textId="77777777" w:rsidR="00A43AC3" w:rsidRPr="00630E21" w:rsidRDefault="00A43AC3" w:rsidP="00987998">
                            <w:pPr>
                              <w:pStyle w:val="3"/>
                              <w:spacing w:line="276" w:lineRule="auto"/>
                              <w:rPr>
                                <w:rFonts w:ascii="Times New Roman" w:hAnsi="Times New Roman"/>
                                <w:bCs/>
                                <w:sz w:val="48"/>
                                <w:szCs w:val="48"/>
                              </w:rPr>
                            </w:pPr>
                            <w:bookmarkStart w:id="1007" w:name="_Toc169174482"/>
                            <w:r w:rsidRPr="00630E21">
                              <w:rPr>
                                <w:rFonts w:ascii="Times New Roman" w:hAnsi="Times New Roman"/>
                                <w:bCs/>
                                <w:sz w:val="48"/>
                                <w:szCs w:val="48"/>
                              </w:rPr>
                              <w:t>ДИПЛОМНА РОБОТА</w:t>
                            </w:r>
                            <w:bookmarkEnd w:id="1007"/>
                          </w:p>
                          <w:p w14:paraId="5A75F52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A4B0F77" w14:textId="77777777" w:rsidR="00A43AC3" w:rsidRPr="005E3013" w:rsidRDefault="00A43AC3" w:rsidP="00987998">
                            <w:pPr>
                              <w:pStyle w:val="2"/>
                              <w:spacing w:line="276" w:lineRule="auto"/>
                              <w:rPr>
                                <w:b w:val="0"/>
                                <w:bCs/>
                                <w:iCs/>
                                <w:sz w:val="48"/>
                                <w:szCs w:val="48"/>
                                <w:highlight w:val="yellow"/>
                              </w:rPr>
                            </w:pPr>
                            <w:bookmarkStart w:id="1008" w:name="_Toc16917448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008"/>
                          </w:p>
                          <w:p w14:paraId="2C9D45D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88C008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DFCE4D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9E466AD" w14:textId="77777777" w:rsidR="00A43AC3" w:rsidRPr="00B1453A" w:rsidRDefault="00A43AC3" w:rsidP="00987998">
                            <w:pPr>
                              <w:jc w:val="center"/>
                              <w:rPr>
                                <w:rFonts w:ascii="Calibri" w:hAnsi="Calibri"/>
                                <w:sz w:val="36"/>
                                <w:szCs w:val="36"/>
                              </w:rPr>
                            </w:pPr>
                          </w:p>
                          <w:p w14:paraId="1A43A868" w14:textId="77777777" w:rsidR="00A43AC3" w:rsidRDefault="00A43AC3" w:rsidP="00987998">
                            <w:pPr>
                              <w:jc w:val="center"/>
                              <w:rPr>
                                <w:rFonts w:ascii="Times New Roman CYR" w:hAnsi="Times New Roman CYR" w:cs="Times New Roman CYR"/>
                                <w:sz w:val="36"/>
                                <w:szCs w:val="36"/>
                              </w:rPr>
                            </w:pPr>
                          </w:p>
                          <w:p w14:paraId="30A0620B" w14:textId="77777777" w:rsidR="00A43AC3" w:rsidRDefault="00A43AC3"/>
                          <w:p w14:paraId="13DE05AF" w14:textId="77777777" w:rsidR="00A43AC3" w:rsidRPr="00630E21" w:rsidRDefault="00A43AC3" w:rsidP="00987998">
                            <w:pPr>
                              <w:pStyle w:val="3"/>
                              <w:spacing w:line="276" w:lineRule="auto"/>
                              <w:rPr>
                                <w:rFonts w:ascii="Times New Roman" w:hAnsi="Times New Roman"/>
                                <w:bCs/>
                                <w:sz w:val="48"/>
                                <w:szCs w:val="48"/>
                              </w:rPr>
                            </w:pPr>
                            <w:bookmarkStart w:id="1009" w:name="_Toc169174484"/>
                            <w:r w:rsidRPr="00630E21">
                              <w:rPr>
                                <w:rFonts w:ascii="Times New Roman" w:hAnsi="Times New Roman"/>
                                <w:bCs/>
                                <w:sz w:val="48"/>
                                <w:szCs w:val="48"/>
                              </w:rPr>
                              <w:t>ДИПЛОМНА РОБОТА</w:t>
                            </w:r>
                            <w:bookmarkEnd w:id="1009"/>
                          </w:p>
                          <w:p w14:paraId="478CBB3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CF68F4E" w14:textId="77777777" w:rsidR="00A43AC3" w:rsidRPr="005E3013" w:rsidRDefault="00A43AC3" w:rsidP="00987998">
                            <w:pPr>
                              <w:pStyle w:val="2"/>
                              <w:spacing w:line="276" w:lineRule="auto"/>
                              <w:rPr>
                                <w:b w:val="0"/>
                                <w:bCs/>
                                <w:iCs/>
                                <w:sz w:val="48"/>
                                <w:szCs w:val="48"/>
                                <w:highlight w:val="yellow"/>
                              </w:rPr>
                            </w:pPr>
                            <w:bookmarkStart w:id="1010" w:name="_Toc16917448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010"/>
                          </w:p>
                          <w:p w14:paraId="19E4A63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3CA323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EF59A2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F27EEA3" w14:textId="77777777" w:rsidR="00A43AC3" w:rsidRPr="00B1453A" w:rsidRDefault="00A43AC3" w:rsidP="00987998">
                            <w:pPr>
                              <w:jc w:val="center"/>
                              <w:rPr>
                                <w:rFonts w:ascii="Calibri" w:hAnsi="Calibri"/>
                                <w:sz w:val="36"/>
                                <w:szCs w:val="36"/>
                              </w:rPr>
                            </w:pPr>
                          </w:p>
                          <w:p w14:paraId="59FAB197" w14:textId="77777777" w:rsidR="00A43AC3" w:rsidRDefault="00A43AC3" w:rsidP="00987998">
                            <w:pPr>
                              <w:jc w:val="center"/>
                              <w:rPr>
                                <w:rFonts w:ascii="Times New Roman CYR" w:hAnsi="Times New Roman CYR" w:cs="Times New Roman CYR"/>
                                <w:sz w:val="36"/>
                                <w:szCs w:val="36"/>
                              </w:rPr>
                            </w:pPr>
                          </w:p>
                          <w:p w14:paraId="017BC78C" w14:textId="77777777" w:rsidR="00A43AC3" w:rsidRDefault="00A43AC3"/>
                          <w:p w14:paraId="04A30999" w14:textId="77777777" w:rsidR="00A43AC3" w:rsidRPr="00630E21" w:rsidRDefault="00A43AC3" w:rsidP="00987998">
                            <w:pPr>
                              <w:pStyle w:val="3"/>
                              <w:spacing w:line="276" w:lineRule="auto"/>
                              <w:rPr>
                                <w:rFonts w:ascii="Times New Roman" w:hAnsi="Times New Roman"/>
                                <w:bCs/>
                                <w:sz w:val="48"/>
                                <w:szCs w:val="48"/>
                              </w:rPr>
                            </w:pPr>
                            <w:bookmarkStart w:id="1011" w:name="_Toc169174486"/>
                            <w:r w:rsidRPr="00630E21">
                              <w:rPr>
                                <w:rFonts w:ascii="Times New Roman" w:hAnsi="Times New Roman"/>
                                <w:bCs/>
                                <w:sz w:val="48"/>
                                <w:szCs w:val="48"/>
                              </w:rPr>
                              <w:t>ДИПЛОМНА РОБОТА</w:t>
                            </w:r>
                            <w:bookmarkEnd w:id="1011"/>
                          </w:p>
                          <w:p w14:paraId="7DB3EDD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AB89D2A" w14:textId="77777777" w:rsidR="00A43AC3" w:rsidRPr="005E3013" w:rsidRDefault="00A43AC3" w:rsidP="00987998">
                            <w:pPr>
                              <w:pStyle w:val="2"/>
                              <w:spacing w:line="276" w:lineRule="auto"/>
                              <w:rPr>
                                <w:b w:val="0"/>
                                <w:bCs/>
                                <w:iCs/>
                                <w:sz w:val="48"/>
                                <w:szCs w:val="48"/>
                                <w:highlight w:val="yellow"/>
                              </w:rPr>
                            </w:pPr>
                            <w:bookmarkStart w:id="1012" w:name="_Toc16917448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012"/>
                          </w:p>
                          <w:p w14:paraId="1772547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81F049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900DB6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0ED7BCC" w14:textId="77777777" w:rsidR="00A43AC3" w:rsidRPr="00B1453A" w:rsidRDefault="00A43AC3" w:rsidP="00987998">
                            <w:pPr>
                              <w:jc w:val="center"/>
                              <w:rPr>
                                <w:rFonts w:ascii="Calibri" w:hAnsi="Calibri"/>
                                <w:sz w:val="36"/>
                                <w:szCs w:val="36"/>
                              </w:rPr>
                            </w:pPr>
                          </w:p>
                          <w:p w14:paraId="21B30D50" w14:textId="77777777" w:rsidR="00A43AC3" w:rsidRDefault="00A43AC3" w:rsidP="00987998">
                            <w:pPr>
                              <w:jc w:val="center"/>
                              <w:rPr>
                                <w:rFonts w:ascii="Times New Roman CYR" w:hAnsi="Times New Roman CYR" w:cs="Times New Roman CYR"/>
                                <w:sz w:val="36"/>
                                <w:szCs w:val="36"/>
                              </w:rPr>
                            </w:pPr>
                          </w:p>
                          <w:p w14:paraId="6D12857C" w14:textId="77777777" w:rsidR="00A43AC3" w:rsidRDefault="00A43AC3"/>
                          <w:p w14:paraId="7A97D490" w14:textId="77777777" w:rsidR="000658DF" w:rsidRPr="003A41B8" w:rsidRDefault="000658DF" w:rsidP="000658DF">
                            <w:pPr>
                              <w:pStyle w:val="3"/>
                              <w:spacing w:line="300" w:lineRule="auto"/>
                              <w:rPr>
                                <w:rFonts w:ascii="Times New Roman CYR" w:hAnsi="Times New Roman CYR"/>
                                <w:i/>
                                <w:iCs/>
                                <w:sz w:val="44"/>
                                <w:szCs w:val="44"/>
                              </w:rPr>
                            </w:pPr>
                            <w:bookmarkStart w:id="1013" w:name="_Toc169174488"/>
                            <w:r w:rsidRPr="003A41B8">
                              <w:rPr>
                                <w:rFonts w:ascii="Times New Roman CYR" w:hAnsi="Times New Roman CYR"/>
                                <w:i/>
                                <w:iCs/>
                                <w:sz w:val="44"/>
                                <w:szCs w:val="44"/>
                              </w:rPr>
                              <w:t>ДИПЛОМНА РОБОТА БАКАЛАВРА</w:t>
                            </w:r>
                            <w:bookmarkEnd w:id="1013"/>
                            <w:r w:rsidRPr="003A41B8">
                              <w:rPr>
                                <w:rFonts w:ascii="Times New Roman CYR" w:hAnsi="Times New Roman CYR"/>
                                <w:i/>
                                <w:iCs/>
                                <w:sz w:val="44"/>
                                <w:szCs w:val="44"/>
                              </w:rPr>
                              <w:t xml:space="preserve"> </w:t>
                            </w:r>
                          </w:p>
                          <w:p w14:paraId="2DC29585" w14:textId="77777777" w:rsidR="000658DF" w:rsidRPr="000D3135" w:rsidRDefault="000658DF" w:rsidP="000658DF">
                            <w:pPr>
                              <w:pStyle w:val="2"/>
                              <w:spacing w:line="300" w:lineRule="auto"/>
                              <w:rPr>
                                <w:rFonts w:ascii="Times New Roman CYR" w:hAnsi="Times New Roman CYR"/>
                                <w:b w:val="0"/>
                                <w:sz w:val="44"/>
                                <w:szCs w:val="44"/>
                              </w:rPr>
                            </w:pPr>
                            <w:bookmarkStart w:id="1014" w:name="_Toc169174489"/>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1014"/>
                          </w:p>
                          <w:p w14:paraId="1CEED6E0"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11B614C3"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114737F6" w14:textId="77777777" w:rsidR="000658DF" w:rsidRPr="000D3135" w:rsidRDefault="000658DF" w:rsidP="000658DF">
                            <w:pPr>
                              <w:spacing w:line="300" w:lineRule="auto"/>
                              <w:jc w:val="center"/>
                              <w:rPr>
                                <w:b/>
                                <w:lang w:val="uk-UA"/>
                              </w:rPr>
                            </w:pPr>
                          </w:p>
                          <w:p w14:paraId="743A97E7"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06E27A53" w14:textId="77777777" w:rsidR="00A43AC3" w:rsidRPr="00B1453A" w:rsidRDefault="00A43AC3" w:rsidP="00987998">
                            <w:pPr>
                              <w:jc w:val="center"/>
                              <w:rPr>
                                <w:rFonts w:ascii="Calibri" w:hAnsi="Calibri"/>
                                <w:sz w:val="36"/>
                                <w:szCs w:val="36"/>
                              </w:rPr>
                            </w:pPr>
                          </w:p>
                          <w:p w14:paraId="397B69F1" w14:textId="77777777" w:rsidR="00A43AC3" w:rsidRDefault="00A43AC3" w:rsidP="00987998">
                            <w:pPr>
                              <w:jc w:val="center"/>
                              <w:rPr>
                                <w:rFonts w:ascii="Times New Roman CYR" w:hAnsi="Times New Roman CYR" w:cs="Times New Roman CYR"/>
                                <w:sz w:val="36"/>
                                <w:szCs w:val="36"/>
                              </w:rPr>
                            </w:pPr>
                          </w:p>
                          <w:p w14:paraId="4E9C0756" w14:textId="77777777" w:rsidR="00A43AC3" w:rsidRDefault="00A43AC3"/>
                          <w:p w14:paraId="52D23E57" w14:textId="77777777" w:rsidR="00A43AC3" w:rsidRPr="00630E21" w:rsidRDefault="00A43AC3" w:rsidP="00987998">
                            <w:pPr>
                              <w:pStyle w:val="3"/>
                              <w:spacing w:line="276" w:lineRule="auto"/>
                              <w:rPr>
                                <w:rFonts w:ascii="Times New Roman" w:hAnsi="Times New Roman"/>
                                <w:bCs/>
                                <w:sz w:val="48"/>
                                <w:szCs w:val="48"/>
                              </w:rPr>
                            </w:pPr>
                            <w:bookmarkStart w:id="1015" w:name="_Toc169174490"/>
                            <w:r w:rsidRPr="00630E21">
                              <w:rPr>
                                <w:rFonts w:ascii="Times New Roman" w:hAnsi="Times New Roman"/>
                                <w:bCs/>
                                <w:sz w:val="48"/>
                                <w:szCs w:val="48"/>
                              </w:rPr>
                              <w:t>ДИПЛОМНА РОБОТА</w:t>
                            </w:r>
                            <w:bookmarkEnd w:id="1015"/>
                          </w:p>
                          <w:p w14:paraId="66AE701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D0FE093" w14:textId="77777777" w:rsidR="00A43AC3" w:rsidRPr="005E3013" w:rsidRDefault="00A43AC3" w:rsidP="00987998">
                            <w:pPr>
                              <w:pStyle w:val="2"/>
                              <w:spacing w:line="276" w:lineRule="auto"/>
                              <w:rPr>
                                <w:b w:val="0"/>
                                <w:bCs/>
                                <w:iCs/>
                                <w:sz w:val="48"/>
                                <w:szCs w:val="48"/>
                                <w:highlight w:val="yellow"/>
                              </w:rPr>
                            </w:pPr>
                            <w:bookmarkStart w:id="1016" w:name="_Toc16917449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016"/>
                          </w:p>
                          <w:p w14:paraId="752751A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0743CE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65022B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B4F6E17" w14:textId="77777777" w:rsidR="00A43AC3" w:rsidRPr="00B1453A" w:rsidRDefault="00A43AC3" w:rsidP="00987998">
                            <w:pPr>
                              <w:jc w:val="center"/>
                              <w:rPr>
                                <w:rFonts w:ascii="Calibri" w:hAnsi="Calibri"/>
                                <w:sz w:val="36"/>
                                <w:szCs w:val="36"/>
                              </w:rPr>
                            </w:pPr>
                          </w:p>
                          <w:p w14:paraId="413F3783" w14:textId="77777777" w:rsidR="00A43AC3" w:rsidRDefault="00A43AC3" w:rsidP="00987998">
                            <w:pPr>
                              <w:jc w:val="center"/>
                              <w:rPr>
                                <w:rFonts w:ascii="Times New Roman CYR" w:hAnsi="Times New Roman CYR" w:cs="Times New Roman CYR"/>
                                <w:sz w:val="36"/>
                                <w:szCs w:val="36"/>
                              </w:rPr>
                            </w:pPr>
                          </w:p>
                          <w:p w14:paraId="31417E4C" w14:textId="77777777" w:rsidR="00A43AC3" w:rsidRDefault="00A43AC3"/>
                          <w:p w14:paraId="3896FE0E" w14:textId="77777777" w:rsidR="00A43AC3" w:rsidRPr="00630E21" w:rsidRDefault="00A43AC3" w:rsidP="00987998">
                            <w:pPr>
                              <w:pStyle w:val="3"/>
                              <w:spacing w:line="276" w:lineRule="auto"/>
                              <w:rPr>
                                <w:rFonts w:ascii="Times New Roman" w:hAnsi="Times New Roman"/>
                                <w:bCs/>
                                <w:sz w:val="48"/>
                                <w:szCs w:val="48"/>
                              </w:rPr>
                            </w:pPr>
                            <w:bookmarkStart w:id="1017" w:name="_Toc169174492"/>
                            <w:r w:rsidRPr="00630E21">
                              <w:rPr>
                                <w:rFonts w:ascii="Times New Roman" w:hAnsi="Times New Roman"/>
                                <w:bCs/>
                                <w:sz w:val="48"/>
                                <w:szCs w:val="48"/>
                              </w:rPr>
                              <w:t>ДИПЛОМНА РОБОТА</w:t>
                            </w:r>
                            <w:bookmarkEnd w:id="1017"/>
                          </w:p>
                          <w:p w14:paraId="139D2DC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FF1610B" w14:textId="77777777" w:rsidR="00A43AC3" w:rsidRPr="005E3013" w:rsidRDefault="00A43AC3" w:rsidP="00987998">
                            <w:pPr>
                              <w:pStyle w:val="2"/>
                              <w:spacing w:line="276" w:lineRule="auto"/>
                              <w:rPr>
                                <w:b w:val="0"/>
                                <w:bCs/>
                                <w:iCs/>
                                <w:sz w:val="48"/>
                                <w:szCs w:val="48"/>
                                <w:highlight w:val="yellow"/>
                              </w:rPr>
                            </w:pPr>
                            <w:bookmarkStart w:id="1018" w:name="_Toc16917449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018"/>
                          </w:p>
                          <w:p w14:paraId="3A24963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8A4D20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619C93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648C35B" w14:textId="77777777" w:rsidR="00A43AC3" w:rsidRPr="00B1453A" w:rsidRDefault="00A43AC3" w:rsidP="00987998">
                            <w:pPr>
                              <w:jc w:val="center"/>
                              <w:rPr>
                                <w:rFonts w:ascii="Calibri" w:hAnsi="Calibri"/>
                                <w:sz w:val="36"/>
                                <w:szCs w:val="36"/>
                              </w:rPr>
                            </w:pPr>
                          </w:p>
                          <w:p w14:paraId="207B5061" w14:textId="77777777" w:rsidR="00A43AC3" w:rsidRDefault="00A43AC3" w:rsidP="00987998">
                            <w:pPr>
                              <w:jc w:val="center"/>
                              <w:rPr>
                                <w:rFonts w:ascii="Times New Roman CYR" w:hAnsi="Times New Roman CYR" w:cs="Times New Roman CYR"/>
                                <w:sz w:val="36"/>
                                <w:szCs w:val="36"/>
                              </w:rPr>
                            </w:pPr>
                          </w:p>
                          <w:p w14:paraId="35C7564E" w14:textId="77777777" w:rsidR="00A43AC3" w:rsidRDefault="00A43AC3"/>
                          <w:p w14:paraId="3B46C999" w14:textId="77777777" w:rsidR="00A43AC3" w:rsidRPr="00630E21" w:rsidRDefault="00A43AC3" w:rsidP="00987998">
                            <w:pPr>
                              <w:pStyle w:val="3"/>
                              <w:spacing w:line="276" w:lineRule="auto"/>
                              <w:rPr>
                                <w:rFonts w:ascii="Times New Roman" w:hAnsi="Times New Roman"/>
                                <w:bCs/>
                                <w:sz w:val="48"/>
                                <w:szCs w:val="48"/>
                              </w:rPr>
                            </w:pPr>
                            <w:bookmarkStart w:id="1019" w:name="_Toc169174494"/>
                            <w:r w:rsidRPr="00630E21">
                              <w:rPr>
                                <w:rFonts w:ascii="Times New Roman" w:hAnsi="Times New Roman"/>
                                <w:bCs/>
                                <w:sz w:val="48"/>
                                <w:szCs w:val="48"/>
                              </w:rPr>
                              <w:t>ДИПЛОМНА РОБОТА</w:t>
                            </w:r>
                            <w:bookmarkEnd w:id="1019"/>
                          </w:p>
                          <w:p w14:paraId="25B0D59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BFDCD22" w14:textId="77777777" w:rsidR="00A43AC3" w:rsidRPr="005E3013" w:rsidRDefault="00A43AC3" w:rsidP="00987998">
                            <w:pPr>
                              <w:pStyle w:val="2"/>
                              <w:spacing w:line="276" w:lineRule="auto"/>
                              <w:rPr>
                                <w:b w:val="0"/>
                                <w:bCs/>
                                <w:iCs/>
                                <w:sz w:val="48"/>
                                <w:szCs w:val="48"/>
                                <w:highlight w:val="yellow"/>
                              </w:rPr>
                            </w:pPr>
                            <w:bookmarkStart w:id="1020" w:name="_Toc16917449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020"/>
                          </w:p>
                          <w:p w14:paraId="22B3405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1B7D27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41149E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64C6792" w14:textId="77777777" w:rsidR="00A43AC3" w:rsidRPr="00B1453A" w:rsidRDefault="00A43AC3" w:rsidP="00987998">
                            <w:pPr>
                              <w:jc w:val="center"/>
                              <w:rPr>
                                <w:rFonts w:ascii="Calibri" w:hAnsi="Calibri"/>
                                <w:sz w:val="36"/>
                                <w:szCs w:val="36"/>
                              </w:rPr>
                            </w:pPr>
                          </w:p>
                          <w:p w14:paraId="6C2E51A2" w14:textId="77777777" w:rsidR="00A43AC3" w:rsidRDefault="00A43AC3" w:rsidP="00987998">
                            <w:pPr>
                              <w:jc w:val="center"/>
                              <w:rPr>
                                <w:rFonts w:ascii="Times New Roman CYR" w:hAnsi="Times New Roman CYR" w:cs="Times New Roman CYR"/>
                                <w:sz w:val="36"/>
                                <w:szCs w:val="36"/>
                              </w:rPr>
                            </w:pPr>
                          </w:p>
                          <w:p w14:paraId="47FEAEF5" w14:textId="77777777" w:rsidR="00A43AC3" w:rsidRDefault="00A43AC3"/>
                          <w:p w14:paraId="108AD7A1" w14:textId="77777777" w:rsidR="00A43AC3" w:rsidRPr="00630E21" w:rsidRDefault="00A43AC3" w:rsidP="00987998">
                            <w:pPr>
                              <w:pStyle w:val="3"/>
                              <w:spacing w:line="276" w:lineRule="auto"/>
                              <w:rPr>
                                <w:rFonts w:ascii="Times New Roman" w:hAnsi="Times New Roman"/>
                                <w:bCs/>
                                <w:sz w:val="48"/>
                                <w:szCs w:val="48"/>
                              </w:rPr>
                            </w:pPr>
                            <w:bookmarkStart w:id="1021" w:name="_Toc169174496"/>
                            <w:r w:rsidRPr="00630E21">
                              <w:rPr>
                                <w:rFonts w:ascii="Times New Roman" w:hAnsi="Times New Roman"/>
                                <w:bCs/>
                                <w:sz w:val="48"/>
                                <w:szCs w:val="48"/>
                              </w:rPr>
                              <w:t>ДИПЛОМНА РОБОТА</w:t>
                            </w:r>
                            <w:bookmarkEnd w:id="1021"/>
                          </w:p>
                          <w:p w14:paraId="397F012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85CCBFA" w14:textId="77777777" w:rsidR="00A43AC3" w:rsidRPr="005E3013" w:rsidRDefault="00A43AC3" w:rsidP="00987998">
                            <w:pPr>
                              <w:pStyle w:val="2"/>
                              <w:spacing w:line="276" w:lineRule="auto"/>
                              <w:rPr>
                                <w:b w:val="0"/>
                                <w:bCs/>
                                <w:iCs/>
                                <w:sz w:val="48"/>
                                <w:szCs w:val="48"/>
                                <w:highlight w:val="yellow"/>
                              </w:rPr>
                            </w:pPr>
                            <w:bookmarkStart w:id="1022" w:name="_Toc16917449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022"/>
                          </w:p>
                          <w:p w14:paraId="7B0A0B3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B5DFFB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027361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B52F5CF" w14:textId="77777777" w:rsidR="00A43AC3" w:rsidRPr="00B1453A" w:rsidRDefault="00A43AC3" w:rsidP="00987998">
                            <w:pPr>
                              <w:jc w:val="center"/>
                              <w:rPr>
                                <w:rFonts w:ascii="Calibri" w:hAnsi="Calibri"/>
                                <w:sz w:val="36"/>
                                <w:szCs w:val="36"/>
                              </w:rPr>
                            </w:pPr>
                          </w:p>
                          <w:p w14:paraId="28ACDDF1" w14:textId="77777777" w:rsidR="00A43AC3" w:rsidRDefault="00A43AC3" w:rsidP="00987998">
                            <w:pPr>
                              <w:jc w:val="center"/>
                              <w:rPr>
                                <w:rFonts w:ascii="Times New Roman CYR" w:hAnsi="Times New Roman CYR" w:cs="Times New Roman CYR"/>
                                <w:sz w:val="36"/>
                                <w:szCs w:val="36"/>
                              </w:rPr>
                            </w:pPr>
                          </w:p>
                          <w:p w14:paraId="0ACB34EE" w14:textId="77777777" w:rsidR="00A43AC3" w:rsidRDefault="00A43AC3"/>
                          <w:p w14:paraId="30BA41CA" w14:textId="77777777" w:rsidR="00A43AC3" w:rsidRPr="00630E21" w:rsidRDefault="00A43AC3" w:rsidP="00987998">
                            <w:pPr>
                              <w:pStyle w:val="3"/>
                              <w:spacing w:line="276" w:lineRule="auto"/>
                              <w:rPr>
                                <w:rFonts w:ascii="Times New Roman" w:hAnsi="Times New Roman"/>
                                <w:bCs/>
                                <w:sz w:val="48"/>
                                <w:szCs w:val="48"/>
                              </w:rPr>
                            </w:pPr>
                            <w:bookmarkStart w:id="1023" w:name="_Toc169174498"/>
                            <w:r w:rsidRPr="00630E21">
                              <w:rPr>
                                <w:rFonts w:ascii="Times New Roman" w:hAnsi="Times New Roman"/>
                                <w:bCs/>
                                <w:sz w:val="48"/>
                                <w:szCs w:val="48"/>
                              </w:rPr>
                              <w:t>ДИПЛОМНА РОБОТА</w:t>
                            </w:r>
                            <w:bookmarkEnd w:id="1023"/>
                          </w:p>
                          <w:p w14:paraId="747AA61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043AE88" w14:textId="77777777" w:rsidR="00A43AC3" w:rsidRPr="005E3013" w:rsidRDefault="00A43AC3" w:rsidP="00987998">
                            <w:pPr>
                              <w:pStyle w:val="2"/>
                              <w:spacing w:line="276" w:lineRule="auto"/>
                              <w:rPr>
                                <w:b w:val="0"/>
                                <w:bCs/>
                                <w:iCs/>
                                <w:sz w:val="48"/>
                                <w:szCs w:val="48"/>
                                <w:highlight w:val="yellow"/>
                              </w:rPr>
                            </w:pPr>
                            <w:bookmarkStart w:id="1024" w:name="_Toc16917449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024"/>
                          </w:p>
                          <w:p w14:paraId="5F8B64F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1ACE4C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0D1244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2694894" w14:textId="77777777" w:rsidR="00A43AC3" w:rsidRPr="00B1453A" w:rsidRDefault="00A43AC3" w:rsidP="00987998">
                            <w:pPr>
                              <w:jc w:val="center"/>
                              <w:rPr>
                                <w:rFonts w:ascii="Calibri" w:hAnsi="Calibri"/>
                                <w:sz w:val="36"/>
                                <w:szCs w:val="36"/>
                              </w:rPr>
                            </w:pPr>
                          </w:p>
                          <w:p w14:paraId="2C123A9F" w14:textId="77777777" w:rsidR="00A43AC3" w:rsidRDefault="00A43AC3" w:rsidP="00987998">
                            <w:pPr>
                              <w:jc w:val="center"/>
                              <w:rPr>
                                <w:rFonts w:ascii="Times New Roman CYR" w:hAnsi="Times New Roman CYR" w:cs="Times New Roman CYR"/>
                                <w:sz w:val="36"/>
                                <w:szCs w:val="36"/>
                              </w:rPr>
                            </w:pPr>
                          </w:p>
                          <w:p w14:paraId="525FABF8" w14:textId="77777777" w:rsidR="00A43AC3" w:rsidRDefault="00A43AC3"/>
                          <w:p w14:paraId="3B552A80" w14:textId="77777777" w:rsidR="00A43AC3" w:rsidRPr="00630E21" w:rsidRDefault="00A43AC3" w:rsidP="00987998">
                            <w:pPr>
                              <w:pStyle w:val="3"/>
                              <w:spacing w:line="276" w:lineRule="auto"/>
                              <w:rPr>
                                <w:rFonts w:ascii="Times New Roman" w:hAnsi="Times New Roman"/>
                                <w:bCs/>
                                <w:sz w:val="48"/>
                                <w:szCs w:val="48"/>
                              </w:rPr>
                            </w:pPr>
                            <w:bookmarkStart w:id="1025" w:name="_Toc169174500"/>
                            <w:r w:rsidRPr="00630E21">
                              <w:rPr>
                                <w:rFonts w:ascii="Times New Roman" w:hAnsi="Times New Roman"/>
                                <w:bCs/>
                                <w:sz w:val="48"/>
                                <w:szCs w:val="48"/>
                              </w:rPr>
                              <w:t>ДИПЛОМНА РОБОТА</w:t>
                            </w:r>
                            <w:bookmarkEnd w:id="1025"/>
                          </w:p>
                          <w:p w14:paraId="4D4C4F6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390347D" w14:textId="77777777" w:rsidR="00A43AC3" w:rsidRPr="005E3013" w:rsidRDefault="00A43AC3" w:rsidP="00987998">
                            <w:pPr>
                              <w:pStyle w:val="2"/>
                              <w:spacing w:line="276" w:lineRule="auto"/>
                              <w:rPr>
                                <w:b w:val="0"/>
                                <w:bCs/>
                                <w:iCs/>
                                <w:sz w:val="48"/>
                                <w:szCs w:val="48"/>
                                <w:highlight w:val="yellow"/>
                              </w:rPr>
                            </w:pPr>
                            <w:bookmarkStart w:id="1026" w:name="_Toc16917450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026"/>
                          </w:p>
                          <w:p w14:paraId="4E3A46B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CB8F51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E9F35D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CE0712F" w14:textId="77777777" w:rsidR="00A43AC3" w:rsidRPr="00B1453A" w:rsidRDefault="00A43AC3" w:rsidP="00987998">
                            <w:pPr>
                              <w:jc w:val="center"/>
                              <w:rPr>
                                <w:rFonts w:ascii="Calibri" w:hAnsi="Calibri"/>
                                <w:sz w:val="36"/>
                                <w:szCs w:val="36"/>
                              </w:rPr>
                            </w:pPr>
                          </w:p>
                          <w:p w14:paraId="5963053E" w14:textId="77777777" w:rsidR="00A43AC3" w:rsidRDefault="00A43AC3" w:rsidP="00987998">
                            <w:pPr>
                              <w:jc w:val="center"/>
                              <w:rPr>
                                <w:rFonts w:ascii="Times New Roman CYR" w:hAnsi="Times New Roman CYR" w:cs="Times New Roman CYR"/>
                                <w:sz w:val="36"/>
                                <w:szCs w:val="36"/>
                              </w:rPr>
                            </w:pPr>
                          </w:p>
                          <w:p w14:paraId="46CD0E50" w14:textId="77777777" w:rsidR="00A43AC3" w:rsidRDefault="00A43AC3"/>
                          <w:p w14:paraId="43AAF764" w14:textId="77777777" w:rsidR="00A43AC3" w:rsidRPr="00630E21" w:rsidRDefault="00A43AC3" w:rsidP="00987998">
                            <w:pPr>
                              <w:pStyle w:val="3"/>
                              <w:spacing w:line="276" w:lineRule="auto"/>
                              <w:rPr>
                                <w:rFonts w:ascii="Times New Roman" w:hAnsi="Times New Roman"/>
                                <w:bCs/>
                                <w:sz w:val="48"/>
                                <w:szCs w:val="48"/>
                              </w:rPr>
                            </w:pPr>
                            <w:bookmarkStart w:id="1027" w:name="_Toc169174502"/>
                            <w:r w:rsidRPr="00630E21">
                              <w:rPr>
                                <w:rFonts w:ascii="Times New Roman" w:hAnsi="Times New Roman"/>
                                <w:bCs/>
                                <w:sz w:val="48"/>
                                <w:szCs w:val="48"/>
                              </w:rPr>
                              <w:t>ДИПЛОМНА РОБОТА</w:t>
                            </w:r>
                            <w:bookmarkEnd w:id="1027"/>
                          </w:p>
                          <w:p w14:paraId="10E1997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9CA01F0" w14:textId="77777777" w:rsidR="00A43AC3" w:rsidRPr="005E3013" w:rsidRDefault="00A43AC3" w:rsidP="00987998">
                            <w:pPr>
                              <w:pStyle w:val="2"/>
                              <w:spacing w:line="276" w:lineRule="auto"/>
                              <w:rPr>
                                <w:b w:val="0"/>
                                <w:bCs/>
                                <w:iCs/>
                                <w:sz w:val="48"/>
                                <w:szCs w:val="48"/>
                                <w:highlight w:val="yellow"/>
                              </w:rPr>
                            </w:pPr>
                            <w:bookmarkStart w:id="1028" w:name="_Toc16917450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028"/>
                          </w:p>
                          <w:p w14:paraId="15B9308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C866FF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C8181C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F5BF095" w14:textId="77777777" w:rsidR="00A43AC3" w:rsidRPr="00B1453A" w:rsidRDefault="00A43AC3" w:rsidP="00987998">
                            <w:pPr>
                              <w:jc w:val="center"/>
                              <w:rPr>
                                <w:rFonts w:ascii="Calibri" w:hAnsi="Calibri"/>
                                <w:sz w:val="36"/>
                                <w:szCs w:val="36"/>
                              </w:rPr>
                            </w:pPr>
                          </w:p>
                          <w:p w14:paraId="25293655" w14:textId="77777777" w:rsidR="00A43AC3" w:rsidRDefault="00A43AC3" w:rsidP="00987998">
                            <w:pPr>
                              <w:jc w:val="center"/>
                              <w:rPr>
                                <w:rFonts w:ascii="Times New Roman CYR" w:hAnsi="Times New Roman CYR" w:cs="Times New Roman CYR"/>
                                <w:sz w:val="36"/>
                                <w:szCs w:val="36"/>
                              </w:rPr>
                            </w:pPr>
                          </w:p>
                          <w:p w14:paraId="3916292E" w14:textId="77777777" w:rsidR="00A43AC3" w:rsidRDefault="00A43AC3"/>
                          <w:p w14:paraId="22369C6F" w14:textId="77777777" w:rsidR="000658DF" w:rsidRPr="003A41B8" w:rsidRDefault="000658DF" w:rsidP="000658DF">
                            <w:pPr>
                              <w:pStyle w:val="3"/>
                              <w:spacing w:line="300" w:lineRule="auto"/>
                              <w:rPr>
                                <w:rFonts w:ascii="Times New Roman CYR" w:hAnsi="Times New Roman CYR"/>
                                <w:i/>
                                <w:iCs/>
                                <w:sz w:val="44"/>
                                <w:szCs w:val="44"/>
                              </w:rPr>
                            </w:pPr>
                            <w:bookmarkStart w:id="1029" w:name="_Toc169174504"/>
                            <w:r w:rsidRPr="003A41B8">
                              <w:rPr>
                                <w:rFonts w:ascii="Times New Roman CYR" w:hAnsi="Times New Roman CYR"/>
                                <w:i/>
                                <w:iCs/>
                                <w:sz w:val="44"/>
                                <w:szCs w:val="44"/>
                              </w:rPr>
                              <w:t>ДИПЛОМНА РОБОТА БАКАЛАВРА</w:t>
                            </w:r>
                            <w:bookmarkEnd w:id="1029"/>
                            <w:r w:rsidRPr="003A41B8">
                              <w:rPr>
                                <w:rFonts w:ascii="Times New Roman CYR" w:hAnsi="Times New Roman CYR"/>
                                <w:i/>
                                <w:iCs/>
                                <w:sz w:val="44"/>
                                <w:szCs w:val="44"/>
                              </w:rPr>
                              <w:t xml:space="preserve"> </w:t>
                            </w:r>
                          </w:p>
                          <w:p w14:paraId="241C162F" w14:textId="77777777" w:rsidR="000658DF" w:rsidRPr="000D3135" w:rsidRDefault="000658DF" w:rsidP="000658DF">
                            <w:pPr>
                              <w:pStyle w:val="2"/>
                              <w:spacing w:line="300" w:lineRule="auto"/>
                              <w:rPr>
                                <w:rFonts w:ascii="Times New Roman CYR" w:hAnsi="Times New Roman CYR"/>
                                <w:b w:val="0"/>
                                <w:sz w:val="44"/>
                                <w:szCs w:val="44"/>
                              </w:rPr>
                            </w:pPr>
                            <w:bookmarkStart w:id="1030" w:name="_Toc169174505"/>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1030"/>
                          </w:p>
                          <w:p w14:paraId="648BC3F7"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60E9D217"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052DA3C3" w14:textId="77777777" w:rsidR="000658DF" w:rsidRPr="000D3135" w:rsidRDefault="000658DF" w:rsidP="000658DF">
                            <w:pPr>
                              <w:spacing w:line="300" w:lineRule="auto"/>
                              <w:jc w:val="center"/>
                              <w:rPr>
                                <w:b/>
                                <w:lang w:val="uk-UA"/>
                              </w:rPr>
                            </w:pPr>
                          </w:p>
                          <w:p w14:paraId="42F0166E"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0F994258" w14:textId="77777777" w:rsidR="00A43AC3" w:rsidRPr="00B1453A" w:rsidRDefault="00A43AC3" w:rsidP="00987998">
                            <w:pPr>
                              <w:jc w:val="center"/>
                              <w:rPr>
                                <w:rFonts w:ascii="Calibri" w:hAnsi="Calibri"/>
                                <w:sz w:val="36"/>
                                <w:szCs w:val="36"/>
                              </w:rPr>
                            </w:pPr>
                          </w:p>
                          <w:p w14:paraId="0592EF48" w14:textId="77777777" w:rsidR="00A43AC3" w:rsidRDefault="00A43AC3" w:rsidP="00987998">
                            <w:pPr>
                              <w:jc w:val="center"/>
                              <w:rPr>
                                <w:rFonts w:ascii="Times New Roman CYR" w:hAnsi="Times New Roman CYR" w:cs="Times New Roman CYR"/>
                                <w:sz w:val="36"/>
                                <w:szCs w:val="36"/>
                              </w:rPr>
                            </w:pPr>
                          </w:p>
                          <w:p w14:paraId="70F2514E" w14:textId="77777777" w:rsidR="00A43AC3" w:rsidRDefault="00A43AC3"/>
                          <w:p w14:paraId="1B26075D" w14:textId="77777777" w:rsidR="00A43AC3" w:rsidRPr="00630E21" w:rsidRDefault="00A43AC3" w:rsidP="00987998">
                            <w:pPr>
                              <w:pStyle w:val="3"/>
                              <w:spacing w:line="276" w:lineRule="auto"/>
                              <w:rPr>
                                <w:rFonts w:ascii="Times New Roman" w:hAnsi="Times New Roman"/>
                                <w:bCs/>
                                <w:sz w:val="48"/>
                                <w:szCs w:val="48"/>
                              </w:rPr>
                            </w:pPr>
                            <w:bookmarkStart w:id="1031" w:name="_Toc169174506"/>
                            <w:r w:rsidRPr="00630E21">
                              <w:rPr>
                                <w:rFonts w:ascii="Times New Roman" w:hAnsi="Times New Roman"/>
                                <w:bCs/>
                                <w:sz w:val="48"/>
                                <w:szCs w:val="48"/>
                              </w:rPr>
                              <w:t>ДИПЛОМНА РОБОТА</w:t>
                            </w:r>
                            <w:bookmarkEnd w:id="1031"/>
                          </w:p>
                          <w:p w14:paraId="1CF52F2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51F1077" w14:textId="77777777" w:rsidR="00A43AC3" w:rsidRPr="005E3013" w:rsidRDefault="00A43AC3" w:rsidP="00987998">
                            <w:pPr>
                              <w:pStyle w:val="2"/>
                              <w:spacing w:line="276" w:lineRule="auto"/>
                              <w:rPr>
                                <w:b w:val="0"/>
                                <w:bCs/>
                                <w:iCs/>
                                <w:sz w:val="48"/>
                                <w:szCs w:val="48"/>
                                <w:highlight w:val="yellow"/>
                              </w:rPr>
                            </w:pPr>
                            <w:bookmarkStart w:id="1032" w:name="_Toc16917450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032"/>
                          </w:p>
                          <w:p w14:paraId="13C74D2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FE83D5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B8620D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3A61FEA" w14:textId="77777777" w:rsidR="00A43AC3" w:rsidRPr="00B1453A" w:rsidRDefault="00A43AC3" w:rsidP="00987998">
                            <w:pPr>
                              <w:jc w:val="center"/>
                              <w:rPr>
                                <w:rFonts w:ascii="Calibri" w:hAnsi="Calibri"/>
                                <w:sz w:val="36"/>
                                <w:szCs w:val="36"/>
                              </w:rPr>
                            </w:pPr>
                          </w:p>
                          <w:p w14:paraId="6722FECA" w14:textId="77777777" w:rsidR="00A43AC3" w:rsidRDefault="00A43AC3" w:rsidP="00987998">
                            <w:pPr>
                              <w:jc w:val="center"/>
                              <w:rPr>
                                <w:rFonts w:ascii="Times New Roman CYR" w:hAnsi="Times New Roman CYR" w:cs="Times New Roman CYR"/>
                                <w:sz w:val="36"/>
                                <w:szCs w:val="36"/>
                              </w:rPr>
                            </w:pPr>
                          </w:p>
                          <w:p w14:paraId="449580B8" w14:textId="77777777" w:rsidR="00A43AC3" w:rsidRDefault="00A43AC3"/>
                          <w:p w14:paraId="3677FDEB" w14:textId="77777777" w:rsidR="00A43AC3" w:rsidRPr="00630E21" w:rsidRDefault="00A43AC3" w:rsidP="00987998">
                            <w:pPr>
                              <w:pStyle w:val="3"/>
                              <w:spacing w:line="276" w:lineRule="auto"/>
                              <w:rPr>
                                <w:rFonts w:ascii="Times New Roman" w:hAnsi="Times New Roman"/>
                                <w:bCs/>
                                <w:sz w:val="48"/>
                                <w:szCs w:val="48"/>
                              </w:rPr>
                            </w:pPr>
                            <w:bookmarkStart w:id="1033" w:name="_Toc169174508"/>
                            <w:r w:rsidRPr="00630E21">
                              <w:rPr>
                                <w:rFonts w:ascii="Times New Roman" w:hAnsi="Times New Roman"/>
                                <w:bCs/>
                                <w:sz w:val="48"/>
                                <w:szCs w:val="48"/>
                              </w:rPr>
                              <w:t>ДИПЛОМНА РОБОТА</w:t>
                            </w:r>
                            <w:bookmarkEnd w:id="1033"/>
                          </w:p>
                          <w:p w14:paraId="3454E98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88EB821" w14:textId="77777777" w:rsidR="00A43AC3" w:rsidRPr="005E3013" w:rsidRDefault="00A43AC3" w:rsidP="00987998">
                            <w:pPr>
                              <w:pStyle w:val="2"/>
                              <w:spacing w:line="276" w:lineRule="auto"/>
                              <w:rPr>
                                <w:b w:val="0"/>
                                <w:bCs/>
                                <w:iCs/>
                                <w:sz w:val="48"/>
                                <w:szCs w:val="48"/>
                                <w:highlight w:val="yellow"/>
                              </w:rPr>
                            </w:pPr>
                            <w:bookmarkStart w:id="1034" w:name="_Toc16917450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034"/>
                          </w:p>
                          <w:p w14:paraId="563AA1A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258717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604B38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D66F8DC" w14:textId="77777777" w:rsidR="00A43AC3" w:rsidRPr="00B1453A" w:rsidRDefault="00A43AC3" w:rsidP="00987998">
                            <w:pPr>
                              <w:jc w:val="center"/>
                              <w:rPr>
                                <w:rFonts w:ascii="Calibri" w:hAnsi="Calibri"/>
                                <w:sz w:val="36"/>
                                <w:szCs w:val="36"/>
                              </w:rPr>
                            </w:pPr>
                          </w:p>
                          <w:p w14:paraId="2265F514" w14:textId="77777777" w:rsidR="00A43AC3" w:rsidRDefault="00A43AC3" w:rsidP="00987998">
                            <w:pPr>
                              <w:jc w:val="center"/>
                              <w:rPr>
                                <w:rFonts w:ascii="Times New Roman CYR" w:hAnsi="Times New Roman CYR" w:cs="Times New Roman CYR"/>
                                <w:sz w:val="36"/>
                                <w:szCs w:val="36"/>
                              </w:rPr>
                            </w:pPr>
                          </w:p>
                          <w:p w14:paraId="3C77BC22" w14:textId="77777777" w:rsidR="00A43AC3" w:rsidRDefault="00A43AC3"/>
                          <w:p w14:paraId="58794336" w14:textId="77777777" w:rsidR="00A43AC3" w:rsidRPr="00630E21" w:rsidRDefault="00A43AC3" w:rsidP="00987998">
                            <w:pPr>
                              <w:pStyle w:val="3"/>
                              <w:spacing w:line="276" w:lineRule="auto"/>
                              <w:rPr>
                                <w:rFonts w:ascii="Times New Roman" w:hAnsi="Times New Roman"/>
                                <w:bCs/>
                                <w:sz w:val="48"/>
                                <w:szCs w:val="48"/>
                              </w:rPr>
                            </w:pPr>
                            <w:bookmarkStart w:id="1035" w:name="_Toc169174510"/>
                            <w:r w:rsidRPr="00630E21">
                              <w:rPr>
                                <w:rFonts w:ascii="Times New Roman" w:hAnsi="Times New Roman"/>
                                <w:bCs/>
                                <w:sz w:val="48"/>
                                <w:szCs w:val="48"/>
                              </w:rPr>
                              <w:t>ДИПЛОМНА РОБОТА</w:t>
                            </w:r>
                            <w:bookmarkEnd w:id="1035"/>
                          </w:p>
                          <w:p w14:paraId="3F1446C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7ED4506" w14:textId="77777777" w:rsidR="00A43AC3" w:rsidRPr="005E3013" w:rsidRDefault="00A43AC3" w:rsidP="00987998">
                            <w:pPr>
                              <w:pStyle w:val="2"/>
                              <w:spacing w:line="276" w:lineRule="auto"/>
                              <w:rPr>
                                <w:b w:val="0"/>
                                <w:bCs/>
                                <w:iCs/>
                                <w:sz w:val="48"/>
                                <w:szCs w:val="48"/>
                                <w:highlight w:val="yellow"/>
                              </w:rPr>
                            </w:pPr>
                            <w:bookmarkStart w:id="1036" w:name="_Toc16917451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036"/>
                          </w:p>
                          <w:p w14:paraId="347DB82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60E296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858071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4153561" w14:textId="77777777" w:rsidR="00A43AC3" w:rsidRPr="00B1453A" w:rsidRDefault="00A43AC3" w:rsidP="00987998">
                            <w:pPr>
                              <w:jc w:val="center"/>
                              <w:rPr>
                                <w:rFonts w:ascii="Calibri" w:hAnsi="Calibri"/>
                                <w:sz w:val="36"/>
                                <w:szCs w:val="36"/>
                              </w:rPr>
                            </w:pPr>
                          </w:p>
                          <w:p w14:paraId="1CADA847" w14:textId="77777777" w:rsidR="00A43AC3" w:rsidRDefault="00A43AC3" w:rsidP="00987998">
                            <w:pPr>
                              <w:jc w:val="center"/>
                              <w:rPr>
                                <w:rFonts w:ascii="Times New Roman CYR" w:hAnsi="Times New Roman CYR" w:cs="Times New Roman CYR"/>
                                <w:sz w:val="36"/>
                                <w:szCs w:val="36"/>
                              </w:rPr>
                            </w:pPr>
                          </w:p>
                          <w:p w14:paraId="4D1D5DB2" w14:textId="77777777" w:rsidR="00A43AC3" w:rsidRDefault="00A43AC3"/>
                          <w:p w14:paraId="7AA04E73" w14:textId="77777777" w:rsidR="00A43AC3" w:rsidRPr="00630E21" w:rsidRDefault="00A43AC3" w:rsidP="00987998">
                            <w:pPr>
                              <w:pStyle w:val="3"/>
                              <w:spacing w:line="276" w:lineRule="auto"/>
                              <w:rPr>
                                <w:rFonts w:ascii="Times New Roman" w:hAnsi="Times New Roman"/>
                                <w:bCs/>
                                <w:sz w:val="48"/>
                                <w:szCs w:val="48"/>
                              </w:rPr>
                            </w:pPr>
                            <w:bookmarkStart w:id="1037" w:name="_Toc169174512"/>
                            <w:r w:rsidRPr="00630E21">
                              <w:rPr>
                                <w:rFonts w:ascii="Times New Roman" w:hAnsi="Times New Roman"/>
                                <w:bCs/>
                                <w:sz w:val="48"/>
                                <w:szCs w:val="48"/>
                              </w:rPr>
                              <w:t>ДИПЛОМНА РОБОТА</w:t>
                            </w:r>
                            <w:bookmarkEnd w:id="1037"/>
                          </w:p>
                          <w:p w14:paraId="72EE9B5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6CA6BB1" w14:textId="77777777" w:rsidR="00A43AC3" w:rsidRPr="005E3013" w:rsidRDefault="00A43AC3" w:rsidP="00987998">
                            <w:pPr>
                              <w:pStyle w:val="2"/>
                              <w:spacing w:line="276" w:lineRule="auto"/>
                              <w:rPr>
                                <w:b w:val="0"/>
                                <w:bCs/>
                                <w:iCs/>
                                <w:sz w:val="48"/>
                                <w:szCs w:val="48"/>
                                <w:highlight w:val="yellow"/>
                              </w:rPr>
                            </w:pPr>
                            <w:bookmarkStart w:id="1038" w:name="_Toc16917451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038"/>
                          </w:p>
                          <w:p w14:paraId="5E922E5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90936B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1850CA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84269E2" w14:textId="77777777" w:rsidR="00A43AC3" w:rsidRPr="00B1453A" w:rsidRDefault="00A43AC3" w:rsidP="00987998">
                            <w:pPr>
                              <w:jc w:val="center"/>
                              <w:rPr>
                                <w:rFonts w:ascii="Calibri" w:hAnsi="Calibri"/>
                                <w:sz w:val="36"/>
                                <w:szCs w:val="36"/>
                              </w:rPr>
                            </w:pPr>
                          </w:p>
                          <w:p w14:paraId="36E4E46F" w14:textId="77777777" w:rsidR="00A43AC3" w:rsidRDefault="00A43AC3" w:rsidP="00987998">
                            <w:pPr>
                              <w:jc w:val="center"/>
                              <w:rPr>
                                <w:rFonts w:ascii="Times New Roman CYR" w:hAnsi="Times New Roman CYR" w:cs="Times New Roman CYR"/>
                                <w:sz w:val="36"/>
                                <w:szCs w:val="36"/>
                              </w:rPr>
                            </w:pPr>
                          </w:p>
                          <w:p w14:paraId="061C4E4B" w14:textId="77777777" w:rsidR="00A43AC3" w:rsidRDefault="00A43AC3"/>
                          <w:p w14:paraId="06F4502B" w14:textId="77777777" w:rsidR="00A43AC3" w:rsidRPr="00630E21" w:rsidRDefault="00A43AC3" w:rsidP="00987998">
                            <w:pPr>
                              <w:pStyle w:val="3"/>
                              <w:spacing w:line="276" w:lineRule="auto"/>
                              <w:rPr>
                                <w:rFonts w:ascii="Times New Roman" w:hAnsi="Times New Roman"/>
                                <w:bCs/>
                                <w:sz w:val="48"/>
                                <w:szCs w:val="48"/>
                              </w:rPr>
                            </w:pPr>
                            <w:bookmarkStart w:id="1039" w:name="_Toc169174514"/>
                            <w:r w:rsidRPr="00630E21">
                              <w:rPr>
                                <w:rFonts w:ascii="Times New Roman" w:hAnsi="Times New Roman"/>
                                <w:bCs/>
                                <w:sz w:val="48"/>
                                <w:szCs w:val="48"/>
                              </w:rPr>
                              <w:t>ДИПЛОМНА РОБОТА</w:t>
                            </w:r>
                            <w:bookmarkEnd w:id="1039"/>
                          </w:p>
                          <w:p w14:paraId="65B4289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B85C75A" w14:textId="77777777" w:rsidR="00A43AC3" w:rsidRPr="005E3013" w:rsidRDefault="00A43AC3" w:rsidP="00987998">
                            <w:pPr>
                              <w:pStyle w:val="2"/>
                              <w:spacing w:line="276" w:lineRule="auto"/>
                              <w:rPr>
                                <w:b w:val="0"/>
                                <w:bCs/>
                                <w:iCs/>
                                <w:sz w:val="48"/>
                                <w:szCs w:val="48"/>
                                <w:highlight w:val="yellow"/>
                              </w:rPr>
                            </w:pPr>
                            <w:bookmarkStart w:id="1040" w:name="_Toc16917451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040"/>
                          </w:p>
                          <w:p w14:paraId="663D9EC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5007B3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E84387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177D3C7" w14:textId="77777777" w:rsidR="00A43AC3" w:rsidRPr="00B1453A" w:rsidRDefault="00A43AC3" w:rsidP="00987998">
                            <w:pPr>
                              <w:jc w:val="center"/>
                              <w:rPr>
                                <w:rFonts w:ascii="Calibri" w:hAnsi="Calibri"/>
                                <w:sz w:val="36"/>
                                <w:szCs w:val="36"/>
                              </w:rPr>
                            </w:pPr>
                          </w:p>
                          <w:p w14:paraId="3D042DE5" w14:textId="77777777" w:rsidR="00A43AC3" w:rsidRDefault="00A43AC3" w:rsidP="00987998">
                            <w:pPr>
                              <w:jc w:val="center"/>
                              <w:rPr>
                                <w:rFonts w:ascii="Times New Roman CYR" w:hAnsi="Times New Roman CYR" w:cs="Times New Roman CYR"/>
                                <w:sz w:val="36"/>
                                <w:szCs w:val="36"/>
                              </w:rPr>
                            </w:pPr>
                          </w:p>
                          <w:p w14:paraId="6461714C" w14:textId="77777777" w:rsidR="00A43AC3" w:rsidRDefault="00A43AC3"/>
                          <w:p w14:paraId="094458EA" w14:textId="77777777" w:rsidR="00A43AC3" w:rsidRPr="00630E21" w:rsidRDefault="00A43AC3" w:rsidP="00987998">
                            <w:pPr>
                              <w:pStyle w:val="3"/>
                              <w:spacing w:line="276" w:lineRule="auto"/>
                              <w:rPr>
                                <w:rFonts w:ascii="Times New Roman" w:hAnsi="Times New Roman"/>
                                <w:bCs/>
                                <w:sz w:val="48"/>
                                <w:szCs w:val="48"/>
                              </w:rPr>
                            </w:pPr>
                            <w:bookmarkStart w:id="1041" w:name="_Toc169174516"/>
                            <w:r w:rsidRPr="00630E21">
                              <w:rPr>
                                <w:rFonts w:ascii="Times New Roman" w:hAnsi="Times New Roman"/>
                                <w:bCs/>
                                <w:sz w:val="48"/>
                                <w:szCs w:val="48"/>
                              </w:rPr>
                              <w:t>ДИПЛОМНА РОБОТА</w:t>
                            </w:r>
                            <w:bookmarkEnd w:id="1041"/>
                          </w:p>
                          <w:p w14:paraId="1E13B67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54CBD10" w14:textId="77777777" w:rsidR="00A43AC3" w:rsidRPr="005E3013" w:rsidRDefault="00A43AC3" w:rsidP="00987998">
                            <w:pPr>
                              <w:pStyle w:val="2"/>
                              <w:spacing w:line="276" w:lineRule="auto"/>
                              <w:rPr>
                                <w:b w:val="0"/>
                                <w:bCs/>
                                <w:iCs/>
                                <w:sz w:val="48"/>
                                <w:szCs w:val="48"/>
                                <w:highlight w:val="yellow"/>
                              </w:rPr>
                            </w:pPr>
                            <w:bookmarkStart w:id="1042" w:name="_Toc16917451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042"/>
                          </w:p>
                          <w:p w14:paraId="1BFDFEF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A2BB9D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A86A64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AA6052E" w14:textId="77777777" w:rsidR="00A43AC3" w:rsidRPr="00B1453A" w:rsidRDefault="00A43AC3" w:rsidP="00987998">
                            <w:pPr>
                              <w:jc w:val="center"/>
                              <w:rPr>
                                <w:rFonts w:ascii="Calibri" w:hAnsi="Calibri"/>
                                <w:sz w:val="36"/>
                                <w:szCs w:val="36"/>
                              </w:rPr>
                            </w:pPr>
                          </w:p>
                          <w:p w14:paraId="6E217446" w14:textId="77777777" w:rsidR="00A43AC3" w:rsidRDefault="00A43AC3" w:rsidP="00987998">
                            <w:pPr>
                              <w:jc w:val="center"/>
                              <w:rPr>
                                <w:rFonts w:ascii="Times New Roman CYR" w:hAnsi="Times New Roman CYR" w:cs="Times New Roman CYR"/>
                                <w:sz w:val="36"/>
                                <w:szCs w:val="36"/>
                              </w:rPr>
                            </w:pPr>
                          </w:p>
                          <w:p w14:paraId="147694F9" w14:textId="77777777" w:rsidR="00A43AC3" w:rsidRDefault="00A43AC3"/>
                          <w:p w14:paraId="243DCB88" w14:textId="77777777" w:rsidR="00A43AC3" w:rsidRPr="00630E21" w:rsidRDefault="00A43AC3" w:rsidP="00987998">
                            <w:pPr>
                              <w:pStyle w:val="3"/>
                              <w:spacing w:line="276" w:lineRule="auto"/>
                              <w:rPr>
                                <w:rFonts w:ascii="Times New Roman" w:hAnsi="Times New Roman"/>
                                <w:bCs/>
                                <w:sz w:val="48"/>
                                <w:szCs w:val="48"/>
                              </w:rPr>
                            </w:pPr>
                            <w:bookmarkStart w:id="1043" w:name="_Toc169174518"/>
                            <w:r w:rsidRPr="00630E21">
                              <w:rPr>
                                <w:rFonts w:ascii="Times New Roman" w:hAnsi="Times New Roman"/>
                                <w:bCs/>
                                <w:sz w:val="48"/>
                                <w:szCs w:val="48"/>
                              </w:rPr>
                              <w:t>ДИПЛОМНА РОБОТА</w:t>
                            </w:r>
                            <w:bookmarkEnd w:id="1043"/>
                          </w:p>
                          <w:p w14:paraId="71B5E74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A76D547" w14:textId="77777777" w:rsidR="00A43AC3" w:rsidRPr="005E3013" w:rsidRDefault="00A43AC3" w:rsidP="00987998">
                            <w:pPr>
                              <w:pStyle w:val="2"/>
                              <w:spacing w:line="276" w:lineRule="auto"/>
                              <w:rPr>
                                <w:b w:val="0"/>
                                <w:bCs/>
                                <w:iCs/>
                                <w:sz w:val="48"/>
                                <w:szCs w:val="48"/>
                                <w:highlight w:val="yellow"/>
                              </w:rPr>
                            </w:pPr>
                            <w:bookmarkStart w:id="1044" w:name="_Toc16917451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044"/>
                          </w:p>
                          <w:p w14:paraId="6BE0E51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DC0F36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E4686A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2A91634" w14:textId="77777777" w:rsidR="00A43AC3" w:rsidRPr="00B1453A" w:rsidRDefault="00A43AC3" w:rsidP="00987998">
                            <w:pPr>
                              <w:jc w:val="center"/>
                              <w:rPr>
                                <w:rFonts w:ascii="Calibri" w:hAnsi="Calibri"/>
                                <w:sz w:val="36"/>
                                <w:szCs w:val="36"/>
                              </w:rPr>
                            </w:pPr>
                          </w:p>
                          <w:p w14:paraId="3BC598B1" w14:textId="77777777" w:rsidR="00A43AC3" w:rsidRDefault="00A43AC3" w:rsidP="00987998">
                            <w:pPr>
                              <w:jc w:val="center"/>
                              <w:rPr>
                                <w:rFonts w:ascii="Times New Roman CYR" w:hAnsi="Times New Roman CYR" w:cs="Times New Roman CYR"/>
                                <w:sz w:val="36"/>
                                <w:szCs w:val="36"/>
                              </w:rPr>
                            </w:pPr>
                          </w:p>
                          <w:p w14:paraId="267F82F0" w14:textId="77777777" w:rsidR="00A43AC3" w:rsidRDefault="00A43AC3"/>
                          <w:p w14:paraId="596EAE51" w14:textId="77777777" w:rsidR="000658DF" w:rsidRPr="003A41B8" w:rsidRDefault="000658DF" w:rsidP="000658DF">
                            <w:pPr>
                              <w:pStyle w:val="3"/>
                              <w:spacing w:line="300" w:lineRule="auto"/>
                              <w:rPr>
                                <w:rFonts w:ascii="Times New Roman CYR" w:hAnsi="Times New Roman CYR"/>
                                <w:i/>
                                <w:iCs/>
                                <w:sz w:val="44"/>
                                <w:szCs w:val="44"/>
                              </w:rPr>
                            </w:pPr>
                            <w:bookmarkStart w:id="1045" w:name="_Toc169174520"/>
                            <w:r w:rsidRPr="003A41B8">
                              <w:rPr>
                                <w:rFonts w:ascii="Times New Roman CYR" w:hAnsi="Times New Roman CYR"/>
                                <w:i/>
                                <w:iCs/>
                                <w:sz w:val="44"/>
                                <w:szCs w:val="44"/>
                              </w:rPr>
                              <w:t>ДИПЛОМНА РОБОТА БАКАЛАВРА</w:t>
                            </w:r>
                            <w:bookmarkEnd w:id="1"/>
                            <w:bookmarkEnd w:id="1045"/>
                            <w:r w:rsidRPr="003A41B8">
                              <w:rPr>
                                <w:rFonts w:ascii="Times New Roman CYR" w:hAnsi="Times New Roman CYR"/>
                                <w:i/>
                                <w:iCs/>
                                <w:sz w:val="44"/>
                                <w:szCs w:val="44"/>
                              </w:rPr>
                              <w:t xml:space="preserve"> </w:t>
                            </w:r>
                          </w:p>
                          <w:p w14:paraId="06224F24" w14:textId="77777777" w:rsidR="000658DF" w:rsidRPr="000D3135" w:rsidRDefault="000658DF" w:rsidP="000658DF">
                            <w:pPr>
                              <w:pStyle w:val="2"/>
                              <w:spacing w:line="300" w:lineRule="auto"/>
                              <w:rPr>
                                <w:rFonts w:ascii="Times New Roman CYR" w:hAnsi="Times New Roman CYR"/>
                                <w:b w:val="0"/>
                                <w:sz w:val="44"/>
                                <w:szCs w:val="44"/>
                              </w:rPr>
                            </w:pPr>
                            <w:bookmarkStart w:id="1046" w:name="_Toc169172434"/>
                            <w:bookmarkStart w:id="1047" w:name="_Toc169174521"/>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1046"/>
                            <w:bookmarkEnd w:id="1047"/>
                          </w:p>
                          <w:p w14:paraId="6D42D943"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3895E098"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68D5E76E" w14:textId="77777777" w:rsidR="000658DF" w:rsidRPr="000D3135" w:rsidRDefault="000658DF" w:rsidP="000658DF">
                            <w:pPr>
                              <w:spacing w:line="300" w:lineRule="auto"/>
                              <w:jc w:val="center"/>
                              <w:rPr>
                                <w:b/>
                                <w:lang w:val="uk-UA"/>
                              </w:rPr>
                            </w:pPr>
                          </w:p>
                          <w:p w14:paraId="711C5A59"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67C2FE0B" w14:textId="77777777" w:rsidR="00A43AC3" w:rsidRPr="00B1453A" w:rsidRDefault="00A43AC3" w:rsidP="00987998">
                            <w:pPr>
                              <w:jc w:val="center"/>
                              <w:rPr>
                                <w:rFonts w:ascii="Calibri" w:hAnsi="Calibri"/>
                                <w:sz w:val="36"/>
                                <w:szCs w:val="36"/>
                              </w:rPr>
                            </w:pPr>
                          </w:p>
                          <w:p w14:paraId="3E98D39F" w14:textId="77777777" w:rsidR="00A43AC3" w:rsidRDefault="00A43AC3" w:rsidP="00987998">
                            <w:pPr>
                              <w:jc w:val="center"/>
                              <w:rPr>
                                <w:rFonts w:ascii="Times New Roman CYR" w:hAnsi="Times New Roman CYR" w:cs="Times New Roman CYR"/>
                                <w:sz w:val="36"/>
                                <w:szCs w:val="36"/>
                              </w:rPr>
                            </w:pPr>
                          </w:p>
                          <w:p w14:paraId="07FB5C9F" w14:textId="77777777" w:rsidR="00A43AC3" w:rsidRDefault="00A43AC3"/>
                          <w:p w14:paraId="511CFBC7" w14:textId="77777777" w:rsidR="00A43AC3" w:rsidRPr="00630E21" w:rsidRDefault="00A43AC3" w:rsidP="00987998">
                            <w:pPr>
                              <w:pStyle w:val="3"/>
                              <w:spacing w:line="276" w:lineRule="auto"/>
                              <w:rPr>
                                <w:rFonts w:ascii="Times New Roman" w:hAnsi="Times New Roman"/>
                                <w:bCs/>
                                <w:sz w:val="48"/>
                                <w:szCs w:val="48"/>
                              </w:rPr>
                            </w:pPr>
                            <w:bookmarkStart w:id="1048" w:name="_Toc169172435"/>
                            <w:bookmarkStart w:id="1049" w:name="_Toc169174522"/>
                            <w:r w:rsidRPr="00630E21">
                              <w:rPr>
                                <w:rFonts w:ascii="Times New Roman" w:hAnsi="Times New Roman"/>
                                <w:bCs/>
                                <w:sz w:val="48"/>
                                <w:szCs w:val="48"/>
                              </w:rPr>
                              <w:t>ДИПЛОМНА РОБОТА</w:t>
                            </w:r>
                            <w:bookmarkEnd w:id="1048"/>
                            <w:bookmarkEnd w:id="1049"/>
                          </w:p>
                          <w:p w14:paraId="5FF3EE1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C01B84E" w14:textId="77777777" w:rsidR="00A43AC3" w:rsidRPr="005E3013" w:rsidRDefault="00A43AC3" w:rsidP="00987998">
                            <w:pPr>
                              <w:pStyle w:val="2"/>
                              <w:spacing w:line="276" w:lineRule="auto"/>
                              <w:rPr>
                                <w:b w:val="0"/>
                                <w:bCs/>
                                <w:iCs/>
                                <w:sz w:val="48"/>
                                <w:szCs w:val="48"/>
                                <w:highlight w:val="yellow"/>
                              </w:rPr>
                            </w:pPr>
                            <w:bookmarkStart w:id="1050" w:name="_Toc169172436"/>
                            <w:bookmarkStart w:id="1051" w:name="_Toc16917452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050"/>
                            <w:bookmarkEnd w:id="1051"/>
                          </w:p>
                          <w:p w14:paraId="59085AE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094569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5C9BBD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736EACF" w14:textId="77777777" w:rsidR="00A43AC3" w:rsidRPr="00B1453A" w:rsidRDefault="00A43AC3" w:rsidP="00987998">
                            <w:pPr>
                              <w:jc w:val="center"/>
                              <w:rPr>
                                <w:rFonts w:ascii="Calibri" w:hAnsi="Calibri"/>
                                <w:sz w:val="36"/>
                                <w:szCs w:val="36"/>
                              </w:rPr>
                            </w:pPr>
                          </w:p>
                          <w:p w14:paraId="40DAF5A5" w14:textId="77777777" w:rsidR="00A43AC3" w:rsidRDefault="00A43AC3" w:rsidP="00987998">
                            <w:pPr>
                              <w:jc w:val="center"/>
                              <w:rPr>
                                <w:rFonts w:ascii="Times New Roman CYR" w:hAnsi="Times New Roman CYR" w:cs="Times New Roman CYR"/>
                                <w:sz w:val="36"/>
                                <w:szCs w:val="36"/>
                              </w:rPr>
                            </w:pPr>
                          </w:p>
                          <w:p w14:paraId="2B0E8ABE" w14:textId="77777777" w:rsidR="00A43AC3" w:rsidRDefault="00A43AC3"/>
                          <w:p w14:paraId="67ED5FA8" w14:textId="77777777" w:rsidR="00A43AC3" w:rsidRPr="00630E21" w:rsidRDefault="00A43AC3" w:rsidP="00987998">
                            <w:pPr>
                              <w:pStyle w:val="3"/>
                              <w:spacing w:line="276" w:lineRule="auto"/>
                              <w:rPr>
                                <w:rFonts w:ascii="Times New Roman" w:hAnsi="Times New Roman"/>
                                <w:bCs/>
                                <w:sz w:val="48"/>
                                <w:szCs w:val="48"/>
                              </w:rPr>
                            </w:pPr>
                            <w:bookmarkStart w:id="1052" w:name="_Toc169172437"/>
                            <w:bookmarkStart w:id="1053" w:name="_Toc169174524"/>
                            <w:r w:rsidRPr="00630E21">
                              <w:rPr>
                                <w:rFonts w:ascii="Times New Roman" w:hAnsi="Times New Roman"/>
                                <w:bCs/>
                                <w:sz w:val="48"/>
                                <w:szCs w:val="48"/>
                              </w:rPr>
                              <w:t>ДИПЛОМНА РОБОТА</w:t>
                            </w:r>
                            <w:bookmarkEnd w:id="1052"/>
                            <w:bookmarkEnd w:id="1053"/>
                          </w:p>
                          <w:p w14:paraId="187B988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8986856" w14:textId="77777777" w:rsidR="00A43AC3" w:rsidRPr="005E3013" w:rsidRDefault="00A43AC3" w:rsidP="00987998">
                            <w:pPr>
                              <w:pStyle w:val="2"/>
                              <w:spacing w:line="276" w:lineRule="auto"/>
                              <w:rPr>
                                <w:b w:val="0"/>
                                <w:bCs/>
                                <w:iCs/>
                                <w:sz w:val="48"/>
                                <w:szCs w:val="48"/>
                                <w:highlight w:val="yellow"/>
                              </w:rPr>
                            </w:pPr>
                            <w:bookmarkStart w:id="1054" w:name="_Toc169172438"/>
                            <w:bookmarkStart w:id="1055" w:name="_Toc16917452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054"/>
                            <w:bookmarkEnd w:id="1055"/>
                          </w:p>
                          <w:p w14:paraId="69E7828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1878CB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82D7B1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3D79632" w14:textId="77777777" w:rsidR="00A43AC3" w:rsidRPr="00B1453A" w:rsidRDefault="00A43AC3" w:rsidP="00987998">
                            <w:pPr>
                              <w:jc w:val="center"/>
                              <w:rPr>
                                <w:rFonts w:ascii="Calibri" w:hAnsi="Calibri"/>
                                <w:sz w:val="36"/>
                                <w:szCs w:val="36"/>
                              </w:rPr>
                            </w:pPr>
                          </w:p>
                          <w:p w14:paraId="00A9AD3F" w14:textId="77777777" w:rsidR="00A43AC3" w:rsidRDefault="00A43AC3" w:rsidP="00987998">
                            <w:pPr>
                              <w:jc w:val="center"/>
                              <w:rPr>
                                <w:rFonts w:ascii="Times New Roman CYR" w:hAnsi="Times New Roman CYR" w:cs="Times New Roman CYR"/>
                                <w:sz w:val="36"/>
                                <w:szCs w:val="36"/>
                              </w:rPr>
                            </w:pPr>
                          </w:p>
                          <w:p w14:paraId="0867FC64" w14:textId="77777777" w:rsidR="00A43AC3" w:rsidRDefault="00A43AC3"/>
                          <w:p w14:paraId="184A4C24" w14:textId="77777777" w:rsidR="00A43AC3" w:rsidRPr="00630E21" w:rsidRDefault="00A43AC3" w:rsidP="00987998">
                            <w:pPr>
                              <w:pStyle w:val="3"/>
                              <w:spacing w:line="276" w:lineRule="auto"/>
                              <w:rPr>
                                <w:rFonts w:ascii="Times New Roman" w:hAnsi="Times New Roman"/>
                                <w:bCs/>
                                <w:sz w:val="48"/>
                                <w:szCs w:val="48"/>
                              </w:rPr>
                            </w:pPr>
                            <w:bookmarkStart w:id="1056" w:name="_Toc169172439"/>
                            <w:bookmarkStart w:id="1057" w:name="_Toc169174526"/>
                            <w:r w:rsidRPr="00630E21">
                              <w:rPr>
                                <w:rFonts w:ascii="Times New Roman" w:hAnsi="Times New Roman"/>
                                <w:bCs/>
                                <w:sz w:val="48"/>
                                <w:szCs w:val="48"/>
                              </w:rPr>
                              <w:t>ДИПЛОМНА РОБОТА</w:t>
                            </w:r>
                            <w:bookmarkEnd w:id="1056"/>
                            <w:bookmarkEnd w:id="1057"/>
                          </w:p>
                          <w:p w14:paraId="7557CED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4A5FFEE" w14:textId="77777777" w:rsidR="00A43AC3" w:rsidRPr="005E3013" w:rsidRDefault="00A43AC3" w:rsidP="00987998">
                            <w:pPr>
                              <w:pStyle w:val="2"/>
                              <w:spacing w:line="276" w:lineRule="auto"/>
                              <w:rPr>
                                <w:b w:val="0"/>
                                <w:bCs/>
                                <w:iCs/>
                                <w:sz w:val="48"/>
                                <w:szCs w:val="48"/>
                                <w:highlight w:val="yellow"/>
                              </w:rPr>
                            </w:pPr>
                            <w:bookmarkStart w:id="1058" w:name="_Toc169172440"/>
                            <w:bookmarkStart w:id="1059" w:name="_Toc16917452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058"/>
                            <w:bookmarkEnd w:id="1059"/>
                          </w:p>
                          <w:p w14:paraId="2F58212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2FCD13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7F4564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39F777B" w14:textId="77777777" w:rsidR="00A43AC3" w:rsidRPr="00B1453A" w:rsidRDefault="00A43AC3" w:rsidP="00987998">
                            <w:pPr>
                              <w:jc w:val="center"/>
                              <w:rPr>
                                <w:rFonts w:ascii="Calibri" w:hAnsi="Calibri"/>
                                <w:sz w:val="36"/>
                                <w:szCs w:val="36"/>
                              </w:rPr>
                            </w:pPr>
                          </w:p>
                          <w:p w14:paraId="67B7634D" w14:textId="77777777" w:rsidR="00A43AC3" w:rsidRDefault="00A43AC3" w:rsidP="00987998">
                            <w:pPr>
                              <w:jc w:val="center"/>
                              <w:rPr>
                                <w:rFonts w:ascii="Times New Roman CYR" w:hAnsi="Times New Roman CYR" w:cs="Times New Roman CYR"/>
                                <w:sz w:val="36"/>
                                <w:szCs w:val="36"/>
                              </w:rPr>
                            </w:pPr>
                          </w:p>
                          <w:p w14:paraId="016974F7" w14:textId="77777777" w:rsidR="00A43AC3" w:rsidRDefault="00A43AC3"/>
                          <w:p w14:paraId="45B8E219" w14:textId="77777777" w:rsidR="00A43AC3" w:rsidRPr="00630E21" w:rsidRDefault="00A43AC3" w:rsidP="00987998">
                            <w:pPr>
                              <w:pStyle w:val="3"/>
                              <w:spacing w:line="276" w:lineRule="auto"/>
                              <w:rPr>
                                <w:rFonts w:ascii="Times New Roman" w:hAnsi="Times New Roman"/>
                                <w:bCs/>
                                <w:sz w:val="48"/>
                                <w:szCs w:val="48"/>
                              </w:rPr>
                            </w:pPr>
                            <w:bookmarkStart w:id="1060" w:name="_Toc169172441"/>
                            <w:bookmarkStart w:id="1061" w:name="_Toc169174528"/>
                            <w:r w:rsidRPr="00630E21">
                              <w:rPr>
                                <w:rFonts w:ascii="Times New Roman" w:hAnsi="Times New Roman"/>
                                <w:bCs/>
                                <w:sz w:val="48"/>
                                <w:szCs w:val="48"/>
                              </w:rPr>
                              <w:t>ДИПЛОМНА РОБОТА</w:t>
                            </w:r>
                            <w:bookmarkEnd w:id="1060"/>
                            <w:bookmarkEnd w:id="1061"/>
                          </w:p>
                          <w:p w14:paraId="60C6C60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4A7E3E4" w14:textId="77777777" w:rsidR="00A43AC3" w:rsidRPr="005E3013" w:rsidRDefault="00A43AC3" w:rsidP="00987998">
                            <w:pPr>
                              <w:pStyle w:val="2"/>
                              <w:spacing w:line="276" w:lineRule="auto"/>
                              <w:rPr>
                                <w:b w:val="0"/>
                                <w:bCs/>
                                <w:iCs/>
                                <w:sz w:val="48"/>
                                <w:szCs w:val="48"/>
                                <w:highlight w:val="yellow"/>
                              </w:rPr>
                            </w:pPr>
                            <w:bookmarkStart w:id="1062" w:name="_Toc169172442"/>
                            <w:bookmarkStart w:id="1063" w:name="_Toc16917452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062"/>
                            <w:bookmarkEnd w:id="1063"/>
                          </w:p>
                          <w:p w14:paraId="77DE8A8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F74473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ADBCB7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D1A4616" w14:textId="77777777" w:rsidR="00A43AC3" w:rsidRPr="00B1453A" w:rsidRDefault="00A43AC3" w:rsidP="00987998">
                            <w:pPr>
                              <w:jc w:val="center"/>
                              <w:rPr>
                                <w:rFonts w:ascii="Calibri" w:hAnsi="Calibri"/>
                                <w:sz w:val="36"/>
                                <w:szCs w:val="36"/>
                              </w:rPr>
                            </w:pPr>
                          </w:p>
                          <w:p w14:paraId="73FFA55D" w14:textId="77777777" w:rsidR="00A43AC3" w:rsidRDefault="00A43AC3" w:rsidP="00987998">
                            <w:pPr>
                              <w:jc w:val="center"/>
                              <w:rPr>
                                <w:rFonts w:ascii="Times New Roman CYR" w:hAnsi="Times New Roman CYR" w:cs="Times New Roman CYR"/>
                                <w:sz w:val="36"/>
                                <w:szCs w:val="36"/>
                              </w:rPr>
                            </w:pPr>
                          </w:p>
                          <w:p w14:paraId="3177C5DD" w14:textId="77777777" w:rsidR="00A43AC3" w:rsidRDefault="00A43AC3"/>
                          <w:p w14:paraId="5AEE8A79" w14:textId="77777777" w:rsidR="00A43AC3" w:rsidRPr="00630E21" w:rsidRDefault="00A43AC3" w:rsidP="00987998">
                            <w:pPr>
                              <w:pStyle w:val="3"/>
                              <w:spacing w:line="276" w:lineRule="auto"/>
                              <w:rPr>
                                <w:rFonts w:ascii="Times New Roman" w:hAnsi="Times New Roman"/>
                                <w:bCs/>
                                <w:sz w:val="48"/>
                                <w:szCs w:val="48"/>
                              </w:rPr>
                            </w:pPr>
                            <w:bookmarkStart w:id="1064" w:name="_Toc169172443"/>
                            <w:bookmarkStart w:id="1065" w:name="_Toc169174530"/>
                            <w:r w:rsidRPr="00630E21">
                              <w:rPr>
                                <w:rFonts w:ascii="Times New Roman" w:hAnsi="Times New Roman"/>
                                <w:bCs/>
                                <w:sz w:val="48"/>
                                <w:szCs w:val="48"/>
                              </w:rPr>
                              <w:t>ДИПЛОМНА РОБОТА</w:t>
                            </w:r>
                            <w:bookmarkEnd w:id="1064"/>
                            <w:bookmarkEnd w:id="1065"/>
                          </w:p>
                          <w:p w14:paraId="0C431FF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62E4909" w14:textId="77777777" w:rsidR="00A43AC3" w:rsidRPr="005E3013" w:rsidRDefault="00A43AC3" w:rsidP="00987998">
                            <w:pPr>
                              <w:pStyle w:val="2"/>
                              <w:spacing w:line="276" w:lineRule="auto"/>
                              <w:rPr>
                                <w:b w:val="0"/>
                                <w:bCs/>
                                <w:iCs/>
                                <w:sz w:val="48"/>
                                <w:szCs w:val="48"/>
                                <w:highlight w:val="yellow"/>
                              </w:rPr>
                            </w:pPr>
                            <w:bookmarkStart w:id="1066" w:name="_Toc169172444"/>
                            <w:bookmarkStart w:id="1067" w:name="_Toc16917453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066"/>
                            <w:bookmarkEnd w:id="1067"/>
                          </w:p>
                          <w:p w14:paraId="38B48CE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18D467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3D51BF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19DEF27" w14:textId="77777777" w:rsidR="00A43AC3" w:rsidRPr="00B1453A" w:rsidRDefault="00A43AC3" w:rsidP="00987998">
                            <w:pPr>
                              <w:jc w:val="center"/>
                              <w:rPr>
                                <w:rFonts w:ascii="Calibri" w:hAnsi="Calibri"/>
                                <w:sz w:val="36"/>
                                <w:szCs w:val="36"/>
                              </w:rPr>
                            </w:pPr>
                          </w:p>
                          <w:p w14:paraId="62EC8125" w14:textId="77777777" w:rsidR="00A43AC3" w:rsidRDefault="00A43AC3" w:rsidP="00987998">
                            <w:pPr>
                              <w:jc w:val="center"/>
                              <w:rPr>
                                <w:rFonts w:ascii="Times New Roman CYR" w:hAnsi="Times New Roman CYR" w:cs="Times New Roman CYR"/>
                                <w:sz w:val="36"/>
                                <w:szCs w:val="36"/>
                              </w:rPr>
                            </w:pPr>
                          </w:p>
                          <w:p w14:paraId="26236606" w14:textId="77777777" w:rsidR="00A43AC3" w:rsidRDefault="00A43AC3"/>
                          <w:p w14:paraId="370DB824" w14:textId="77777777" w:rsidR="00A43AC3" w:rsidRPr="00630E21" w:rsidRDefault="00A43AC3" w:rsidP="00987998">
                            <w:pPr>
                              <w:pStyle w:val="3"/>
                              <w:spacing w:line="276" w:lineRule="auto"/>
                              <w:rPr>
                                <w:rFonts w:ascii="Times New Roman" w:hAnsi="Times New Roman"/>
                                <w:bCs/>
                                <w:sz w:val="48"/>
                                <w:szCs w:val="48"/>
                              </w:rPr>
                            </w:pPr>
                            <w:bookmarkStart w:id="1068" w:name="_Toc169172445"/>
                            <w:bookmarkStart w:id="1069" w:name="_Toc169174532"/>
                            <w:r w:rsidRPr="00630E21">
                              <w:rPr>
                                <w:rFonts w:ascii="Times New Roman" w:hAnsi="Times New Roman"/>
                                <w:bCs/>
                                <w:sz w:val="48"/>
                                <w:szCs w:val="48"/>
                              </w:rPr>
                              <w:t>ДИПЛОМНА РОБОТА</w:t>
                            </w:r>
                            <w:bookmarkEnd w:id="1068"/>
                            <w:bookmarkEnd w:id="1069"/>
                          </w:p>
                          <w:p w14:paraId="245E0D4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72F37BA" w14:textId="77777777" w:rsidR="00A43AC3" w:rsidRPr="005E3013" w:rsidRDefault="00A43AC3" w:rsidP="00987998">
                            <w:pPr>
                              <w:pStyle w:val="2"/>
                              <w:spacing w:line="276" w:lineRule="auto"/>
                              <w:rPr>
                                <w:b w:val="0"/>
                                <w:bCs/>
                                <w:iCs/>
                                <w:sz w:val="48"/>
                                <w:szCs w:val="48"/>
                                <w:highlight w:val="yellow"/>
                              </w:rPr>
                            </w:pPr>
                            <w:bookmarkStart w:id="1070" w:name="_Toc169172446"/>
                            <w:bookmarkStart w:id="1071" w:name="_Toc16917453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070"/>
                            <w:bookmarkEnd w:id="1071"/>
                          </w:p>
                          <w:p w14:paraId="7979AE7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C27DC0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0310B0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480E980" w14:textId="77777777" w:rsidR="00A43AC3" w:rsidRPr="00B1453A" w:rsidRDefault="00A43AC3" w:rsidP="00987998">
                            <w:pPr>
                              <w:jc w:val="center"/>
                              <w:rPr>
                                <w:rFonts w:ascii="Calibri" w:hAnsi="Calibri"/>
                                <w:sz w:val="36"/>
                                <w:szCs w:val="36"/>
                              </w:rPr>
                            </w:pPr>
                          </w:p>
                          <w:p w14:paraId="408ACB29" w14:textId="77777777" w:rsidR="00A43AC3" w:rsidRDefault="00A43AC3" w:rsidP="00987998">
                            <w:pPr>
                              <w:jc w:val="center"/>
                              <w:rPr>
                                <w:rFonts w:ascii="Times New Roman CYR" w:hAnsi="Times New Roman CYR" w:cs="Times New Roman CYR"/>
                                <w:sz w:val="36"/>
                                <w:szCs w:val="36"/>
                              </w:rPr>
                            </w:pPr>
                          </w:p>
                          <w:p w14:paraId="27A0C0CF" w14:textId="77777777" w:rsidR="00A43AC3" w:rsidRDefault="00A43AC3"/>
                          <w:p w14:paraId="5D1181AA" w14:textId="77777777" w:rsidR="00A43AC3" w:rsidRPr="00630E21" w:rsidRDefault="00A43AC3" w:rsidP="00987998">
                            <w:pPr>
                              <w:pStyle w:val="3"/>
                              <w:spacing w:line="276" w:lineRule="auto"/>
                              <w:rPr>
                                <w:rFonts w:ascii="Times New Roman" w:hAnsi="Times New Roman"/>
                                <w:bCs/>
                                <w:sz w:val="48"/>
                                <w:szCs w:val="48"/>
                              </w:rPr>
                            </w:pPr>
                            <w:bookmarkStart w:id="1072" w:name="_Toc169172447"/>
                            <w:bookmarkStart w:id="1073" w:name="_Toc169174534"/>
                            <w:r w:rsidRPr="00630E21">
                              <w:rPr>
                                <w:rFonts w:ascii="Times New Roman" w:hAnsi="Times New Roman"/>
                                <w:bCs/>
                                <w:sz w:val="48"/>
                                <w:szCs w:val="48"/>
                              </w:rPr>
                              <w:t>ДИПЛОМНА РОБОТА</w:t>
                            </w:r>
                            <w:bookmarkEnd w:id="1072"/>
                            <w:bookmarkEnd w:id="1073"/>
                          </w:p>
                          <w:p w14:paraId="03A8470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9B8A895" w14:textId="77777777" w:rsidR="00A43AC3" w:rsidRPr="005E3013" w:rsidRDefault="00A43AC3" w:rsidP="00987998">
                            <w:pPr>
                              <w:pStyle w:val="2"/>
                              <w:spacing w:line="276" w:lineRule="auto"/>
                              <w:rPr>
                                <w:b w:val="0"/>
                                <w:bCs/>
                                <w:iCs/>
                                <w:sz w:val="48"/>
                                <w:szCs w:val="48"/>
                                <w:highlight w:val="yellow"/>
                              </w:rPr>
                            </w:pPr>
                            <w:bookmarkStart w:id="1074" w:name="_Toc169172448"/>
                            <w:bookmarkStart w:id="1075" w:name="_Toc16917453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074"/>
                            <w:bookmarkEnd w:id="1075"/>
                          </w:p>
                          <w:p w14:paraId="6C28574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2AA633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DAD160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432538C" w14:textId="77777777" w:rsidR="00A43AC3" w:rsidRPr="00B1453A" w:rsidRDefault="00A43AC3" w:rsidP="00987998">
                            <w:pPr>
                              <w:jc w:val="center"/>
                              <w:rPr>
                                <w:rFonts w:ascii="Calibri" w:hAnsi="Calibri"/>
                                <w:sz w:val="36"/>
                                <w:szCs w:val="36"/>
                              </w:rPr>
                            </w:pPr>
                          </w:p>
                          <w:p w14:paraId="09BBEF44" w14:textId="77777777" w:rsidR="00A43AC3" w:rsidRDefault="00A43AC3" w:rsidP="00987998">
                            <w:pPr>
                              <w:jc w:val="center"/>
                              <w:rPr>
                                <w:rFonts w:ascii="Times New Roman CYR" w:hAnsi="Times New Roman CYR" w:cs="Times New Roman CYR"/>
                                <w:sz w:val="36"/>
                                <w:szCs w:val="36"/>
                              </w:rPr>
                            </w:pPr>
                          </w:p>
                          <w:p w14:paraId="09D6A92C" w14:textId="77777777" w:rsidR="00A43AC3" w:rsidRDefault="00A43AC3"/>
                          <w:p w14:paraId="0B24A992" w14:textId="77777777" w:rsidR="000658DF" w:rsidRPr="003A41B8" w:rsidRDefault="000658DF" w:rsidP="000658DF">
                            <w:pPr>
                              <w:pStyle w:val="3"/>
                              <w:spacing w:line="300" w:lineRule="auto"/>
                              <w:rPr>
                                <w:rFonts w:ascii="Times New Roman CYR" w:hAnsi="Times New Roman CYR"/>
                                <w:i/>
                                <w:iCs/>
                                <w:sz w:val="44"/>
                                <w:szCs w:val="44"/>
                              </w:rPr>
                            </w:pPr>
                            <w:bookmarkStart w:id="1076" w:name="_Toc169172449"/>
                            <w:bookmarkStart w:id="1077" w:name="_Toc169174536"/>
                            <w:r w:rsidRPr="003A41B8">
                              <w:rPr>
                                <w:rFonts w:ascii="Times New Roman CYR" w:hAnsi="Times New Roman CYR"/>
                                <w:i/>
                                <w:iCs/>
                                <w:sz w:val="44"/>
                                <w:szCs w:val="44"/>
                              </w:rPr>
                              <w:t>ДИПЛОМНА РОБОТА БАКАЛАВРА</w:t>
                            </w:r>
                            <w:bookmarkEnd w:id="1076"/>
                            <w:bookmarkEnd w:id="1077"/>
                            <w:r w:rsidRPr="003A41B8">
                              <w:rPr>
                                <w:rFonts w:ascii="Times New Roman CYR" w:hAnsi="Times New Roman CYR"/>
                                <w:i/>
                                <w:iCs/>
                                <w:sz w:val="44"/>
                                <w:szCs w:val="44"/>
                              </w:rPr>
                              <w:t xml:space="preserve"> </w:t>
                            </w:r>
                          </w:p>
                          <w:p w14:paraId="1889FC71" w14:textId="77777777" w:rsidR="000658DF" w:rsidRPr="000D3135" w:rsidRDefault="000658DF" w:rsidP="000658DF">
                            <w:pPr>
                              <w:pStyle w:val="2"/>
                              <w:spacing w:line="300" w:lineRule="auto"/>
                              <w:rPr>
                                <w:rFonts w:ascii="Times New Roman CYR" w:hAnsi="Times New Roman CYR"/>
                                <w:b w:val="0"/>
                                <w:sz w:val="44"/>
                                <w:szCs w:val="44"/>
                              </w:rPr>
                            </w:pPr>
                            <w:bookmarkStart w:id="1078" w:name="_Toc169172450"/>
                            <w:bookmarkStart w:id="1079" w:name="_Toc169174537"/>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1078"/>
                            <w:bookmarkEnd w:id="1079"/>
                          </w:p>
                          <w:p w14:paraId="00A62996"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01960B41"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743A7316" w14:textId="77777777" w:rsidR="000658DF" w:rsidRPr="000D3135" w:rsidRDefault="000658DF" w:rsidP="000658DF">
                            <w:pPr>
                              <w:spacing w:line="300" w:lineRule="auto"/>
                              <w:jc w:val="center"/>
                              <w:rPr>
                                <w:b/>
                                <w:lang w:val="uk-UA"/>
                              </w:rPr>
                            </w:pPr>
                          </w:p>
                          <w:p w14:paraId="015DFA5C"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0D5A3AD2" w14:textId="77777777" w:rsidR="00A43AC3" w:rsidRPr="00B1453A" w:rsidRDefault="00A43AC3" w:rsidP="00987998">
                            <w:pPr>
                              <w:jc w:val="center"/>
                              <w:rPr>
                                <w:rFonts w:ascii="Calibri" w:hAnsi="Calibri"/>
                                <w:sz w:val="36"/>
                                <w:szCs w:val="36"/>
                              </w:rPr>
                            </w:pPr>
                          </w:p>
                          <w:p w14:paraId="598F41E3" w14:textId="77777777" w:rsidR="00A43AC3" w:rsidRDefault="00A43AC3" w:rsidP="00987998">
                            <w:pPr>
                              <w:jc w:val="center"/>
                              <w:rPr>
                                <w:rFonts w:ascii="Times New Roman CYR" w:hAnsi="Times New Roman CYR" w:cs="Times New Roman CYR"/>
                                <w:sz w:val="36"/>
                                <w:szCs w:val="36"/>
                              </w:rPr>
                            </w:pPr>
                          </w:p>
                          <w:p w14:paraId="67DF7E43" w14:textId="77777777" w:rsidR="00A43AC3" w:rsidRDefault="00A43AC3"/>
                          <w:p w14:paraId="03FBBBF1" w14:textId="77777777" w:rsidR="00A43AC3" w:rsidRPr="00630E21" w:rsidRDefault="00A43AC3" w:rsidP="00987998">
                            <w:pPr>
                              <w:pStyle w:val="3"/>
                              <w:spacing w:line="276" w:lineRule="auto"/>
                              <w:rPr>
                                <w:rFonts w:ascii="Times New Roman" w:hAnsi="Times New Roman"/>
                                <w:bCs/>
                                <w:sz w:val="48"/>
                                <w:szCs w:val="48"/>
                              </w:rPr>
                            </w:pPr>
                            <w:bookmarkStart w:id="1080" w:name="_Toc169172451"/>
                            <w:bookmarkStart w:id="1081" w:name="_Toc169174538"/>
                            <w:r w:rsidRPr="00630E21">
                              <w:rPr>
                                <w:rFonts w:ascii="Times New Roman" w:hAnsi="Times New Roman"/>
                                <w:bCs/>
                                <w:sz w:val="48"/>
                                <w:szCs w:val="48"/>
                              </w:rPr>
                              <w:t>ДИПЛОМНА РОБОТА</w:t>
                            </w:r>
                            <w:bookmarkEnd w:id="1080"/>
                            <w:bookmarkEnd w:id="1081"/>
                          </w:p>
                          <w:p w14:paraId="6B65B9B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8932914" w14:textId="77777777" w:rsidR="00A43AC3" w:rsidRPr="005E3013" w:rsidRDefault="00A43AC3" w:rsidP="00987998">
                            <w:pPr>
                              <w:pStyle w:val="2"/>
                              <w:spacing w:line="276" w:lineRule="auto"/>
                              <w:rPr>
                                <w:b w:val="0"/>
                                <w:bCs/>
                                <w:iCs/>
                                <w:sz w:val="48"/>
                                <w:szCs w:val="48"/>
                                <w:highlight w:val="yellow"/>
                              </w:rPr>
                            </w:pPr>
                            <w:bookmarkStart w:id="1082" w:name="_Toc169172452"/>
                            <w:bookmarkStart w:id="1083" w:name="_Toc16917453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082"/>
                            <w:bookmarkEnd w:id="1083"/>
                          </w:p>
                          <w:p w14:paraId="009BBEB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1EFE27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ACF0E3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460975E" w14:textId="77777777" w:rsidR="00A43AC3" w:rsidRPr="00B1453A" w:rsidRDefault="00A43AC3" w:rsidP="00987998">
                            <w:pPr>
                              <w:jc w:val="center"/>
                              <w:rPr>
                                <w:rFonts w:ascii="Calibri" w:hAnsi="Calibri"/>
                                <w:sz w:val="36"/>
                                <w:szCs w:val="36"/>
                              </w:rPr>
                            </w:pPr>
                          </w:p>
                          <w:p w14:paraId="589BA6A5" w14:textId="77777777" w:rsidR="00A43AC3" w:rsidRDefault="00A43AC3" w:rsidP="00987998">
                            <w:pPr>
                              <w:jc w:val="center"/>
                              <w:rPr>
                                <w:rFonts w:ascii="Times New Roman CYR" w:hAnsi="Times New Roman CYR" w:cs="Times New Roman CYR"/>
                                <w:sz w:val="36"/>
                                <w:szCs w:val="36"/>
                              </w:rPr>
                            </w:pPr>
                          </w:p>
                          <w:p w14:paraId="6654FC4E" w14:textId="77777777" w:rsidR="00A43AC3" w:rsidRDefault="00A43AC3"/>
                          <w:p w14:paraId="6560198B" w14:textId="77777777" w:rsidR="00A43AC3" w:rsidRPr="00630E21" w:rsidRDefault="00A43AC3" w:rsidP="00987998">
                            <w:pPr>
                              <w:pStyle w:val="3"/>
                              <w:spacing w:line="276" w:lineRule="auto"/>
                              <w:rPr>
                                <w:rFonts w:ascii="Times New Roman" w:hAnsi="Times New Roman"/>
                                <w:bCs/>
                                <w:sz w:val="48"/>
                                <w:szCs w:val="48"/>
                              </w:rPr>
                            </w:pPr>
                            <w:bookmarkStart w:id="1084" w:name="_Toc169172453"/>
                            <w:bookmarkStart w:id="1085" w:name="_Toc169174540"/>
                            <w:r w:rsidRPr="00630E21">
                              <w:rPr>
                                <w:rFonts w:ascii="Times New Roman" w:hAnsi="Times New Roman"/>
                                <w:bCs/>
                                <w:sz w:val="48"/>
                                <w:szCs w:val="48"/>
                              </w:rPr>
                              <w:t>ДИПЛОМНА РОБОТА</w:t>
                            </w:r>
                            <w:bookmarkEnd w:id="1084"/>
                            <w:bookmarkEnd w:id="1085"/>
                          </w:p>
                          <w:p w14:paraId="32C0E83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D98CC4A" w14:textId="77777777" w:rsidR="00A43AC3" w:rsidRPr="005E3013" w:rsidRDefault="00A43AC3" w:rsidP="00987998">
                            <w:pPr>
                              <w:pStyle w:val="2"/>
                              <w:spacing w:line="276" w:lineRule="auto"/>
                              <w:rPr>
                                <w:b w:val="0"/>
                                <w:bCs/>
                                <w:iCs/>
                                <w:sz w:val="48"/>
                                <w:szCs w:val="48"/>
                                <w:highlight w:val="yellow"/>
                              </w:rPr>
                            </w:pPr>
                            <w:bookmarkStart w:id="1086" w:name="_Toc169172454"/>
                            <w:bookmarkStart w:id="1087" w:name="_Toc16917454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086"/>
                            <w:bookmarkEnd w:id="1087"/>
                          </w:p>
                          <w:p w14:paraId="59E1EB9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B18600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1294B7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8408998" w14:textId="77777777" w:rsidR="00A43AC3" w:rsidRPr="00B1453A" w:rsidRDefault="00A43AC3" w:rsidP="00987998">
                            <w:pPr>
                              <w:jc w:val="center"/>
                              <w:rPr>
                                <w:rFonts w:ascii="Calibri" w:hAnsi="Calibri"/>
                                <w:sz w:val="36"/>
                                <w:szCs w:val="36"/>
                              </w:rPr>
                            </w:pPr>
                          </w:p>
                          <w:p w14:paraId="4EEB47A3" w14:textId="77777777" w:rsidR="00A43AC3" w:rsidRDefault="00A43AC3" w:rsidP="00987998">
                            <w:pPr>
                              <w:jc w:val="center"/>
                              <w:rPr>
                                <w:rFonts w:ascii="Times New Roman CYR" w:hAnsi="Times New Roman CYR" w:cs="Times New Roman CYR"/>
                                <w:sz w:val="36"/>
                                <w:szCs w:val="36"/>
                              </w:rPr>
                            </w:pPr>
                          </w:p>
                          <w:p w14:paraId="33281F21" w14:textId="77777777" w:rsidR="00A43AC3" w:rsidRDefault="00A43AC3"/>
                          <w:p w14:paraId="253F0E28" w14:textId="77777777" w:rsidR="00A43AC3" w:rsidRPr="00630E21" w:rsidRDefault="00A43AC3" w:rsidP="00987998">
                            <w:pPr>
                              <w:pStyle w:val="3"/>
                              <w:spacing w:line="276" w:lineRule="auto"/>
                              <w:rPr>
                                <w:rFonts w:ascii="Times New Roman" w:hAnsi="Times New Roman"/>
                                <w:bCs/>
                                <w:sz w:val="48"/>
                                <w:szCs w:val="48"/>
                              </w:rPr>
                            </w:pPr>
                            <w:bookmarkStart w:id="1088" w:name="_Toc169172455"/>
                            <w:bookmarkStart w:id="1089" w:name="_Toc169174542"/>
                            <w:r w:rsidRPr="00630E21">
                              <w:rPr>
                                <w:rFonts w:ascii="Times New Roman" w:hAnsi="Times New Roman"/>
                                <w:bCs/>
                                <w:sz w:val="48"/>
                                <w:szCs w:val="48"/>
                              </w:rPr>
                              <w:t>ДИПЛОМНА РОБОТА</w:t>
                            </w:r>
                            <w:bookmarkEnd w:id="1088"/>
                            <w:bookmarkEnd w:id="1089"/>
                          </w:p>
                          <w:p w14:paraId="7F0ECDD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5FBFC4F" w14:textId="77777777" w:rsidR="00A43AC3" w:rsidRPr="005E3013" w:rsidRDefault="00A43AC3" w:rsidP="00987998">
                            <w:pPr>
                              <w:pStyle w:val="2"/>
                              <w:spacing w:line="276" w:lineRule="auto"/>
                              <w:rPr>
                                <w:b w:val="0"/>
                                <w:bCs/>
                                <w:iCs/>
                                <w:sz w:val="48"/>
                                <w:szCs w:val="48"/>
                                <w:highlight w:val="yellow"/>
                              </w:rPr>
                            </w:pPr>
                            <w:bookmarkStart w:id="1090" w:name="_Toc169172456"/>
                            <w:bookmarkStart w:id="1091" w:name="_Toc16917454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090"/>
                            <w:bookmarkEnd w:id="1091"/>
                          </w:p>
                          <w:p w14:paraId="5F0B53E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09F238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422E4F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9B76373" w14:textId="77777777" w:rsidR="00A43AC3" w:rsidRPr="00B1453A" w:rsidRDefault="00A43AC3" w:rsidP="00987998">
                            <w:pPr>
                              <w:jc w:val="center"/>
                              <w:rPr>
                                <w:rFonts w:ascii="Calibri" w:hAnsi="Calibri"/>
                                <w:sz w:val="36"/>
                                <w:szCs w:val="36"/>
                              </w:rPr>
                            </w:pPr>
                          </w:p>
                          <w:p w14:paraId="1B6F0CB2" w14:textId="77777777" w:rsidR="00A43AC3" w:rsidRDefault="00A43AC3" w:rsidP="00987998">
                            <w:pPr>
                              <w:jc w:val="center"/>
                              <w:rPr>
                                <w:rFonts w:ascii="Times New Roman CYR" w:hAnsi="Times New Roman CYR" w:cs="Times New Roman CYR"/>
                                <w:sz w:val="36"/>
                                <w:szCs w:val="36"/>
                              </w:rPr>
                            </w:pPr>
                          </w:p>
                          <w:p w14:paraId="0E46BAF2" w14:textId="77777777" w:rsidR="00A43AC3" w:rsidRDefault="00A43AC3"/>
                          <w:p w14:paraId="4A7E84D2" w14:textId="77777777" w:rsidR="00A43AC3" w:rsidRPr="00630E21" w:rsidRDefault="00A43AC3" w:rsidP="00987998">
                            <w:pPr>
                              <w:pStyle w:val="3"/>
                              <w:spacing w:line="276" w:lineRule="auto"/>
                              <w:rPr>
                                <w:rFonts w:ascii="Times New Roman" w:hAnsi="Times New Roman"/>
                                <w:bCs/>
                                <w:sz w:val="48"/>
                                <w:szCs w:val="48"/>
                              </w:rPr>
                            </w:pPr>
                            <w:bookmarkStart w:id="1092" w:name="_Toc169172457"/>
                            <w:bookmarkStart w:id="1093" w:name="_Toc169174544"/>
                            <w:r w:rsidRPr="00630E21">
                              <w:rPr>
                                <w:rFonts w:ascii="Times New Roman" w:hAnsi="Times New Roman"/>
                                <w:bCs/>
                                <w:sz w:val="48"/>
                                <w:szCs w:val="48"/>
                              </w:rPr>
                              <w:t>ДИПЛОМНА РОБОТА</w:t>
                            </w:r>
                            <w:bookmarkEnd w:id="1092"/>
                            <w:bookmarkEnd w:id="1093"/>
                          </w:p>
                          <w:p w14:paraId="72BA3AE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D72050E" w14:textId="77777777" w:rsidR="00A43AC3" w:rsidRPr="005E3013" w:rsidRDefault="00A43AC3" w:rsidP="00987998">
                            <w:pPr>
                              <w:pStyle w:val="2"/>
                              <w:spacing w:line="276" w:lineRule="auto"/>
                              <w:rPr>
                                <w:b w:val="0"/>
                                <w:bCs/>
                                <w:iCs/>
                                <w:sz w:val="48"/>
                                <w:szCs w:val="48"/>
                                <w:highlight w:val="yellow"/>
                              </w:rPr>
                            </w:pPr>
                            <w:bookmarkStart w:id="1094" w:name="_Toc169172458"/>
                            <w:bookmarkStart w:id="1095" w:name="_Toc16917454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094"/>
                            <w:bookmarkEnd w:id="1095"/>
                          </w:p>
                          <w:p w14:paraId="4A38EE2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51663E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703852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D18537A" w14:textId="77777777" w:rsidR="00A43AC3" w:rsidRPr="00B1453A" w:rsidRDefault="00A43AC3" w:rsidP="00987998">
                            <w:pPr>
                              <w:jc w:val="center"/>
                              <w:rPr>
                                <w:rFonts w:ascii="Calibri" w:hAnsi="Calibri"/>
                                <w:sz w:val="36"/>
                                <w:szCs w:val="36"/>
                              </w:rPr>
                            </w:pPr>
                          </w:p>
                          <w:p w14:paraId="59476A80" w14:textId="77777777" w:rsidR="00A43AC3" w:rsidRDefault="00A43AC3" w:rsidP="00987998">
                            <w:pPr>
                              <w:jc w:val="center"/>
                              <w:rPr>
                                <w:rFonts w:ascii="Times New Roman CYR" w:hAnsi="Times New Roman CYR" w:cs="Times New Roman CYR"/>
                                <w:sz w:val="36"/>
                                <w:szCs w:val="36"/>
                              </w:rPr>
                            </w:pPr>
                          </w:p>
                          <w:p w14:paraId="23CDA205" w14:textId="77777777" w:rsidR="00A43AC3" w:rsidRDefault="00A43AC3"/>
                          <w:p w14:paraId="22CD546A" w14:textId="77777777" w:rsidR="00A43AC3" w:rsidRPr="00630E21" w:rsidRDefault="00A43AC3" w:rsidP="00987998">
                            <w:pPr>
                              <w:pStyle w:val="3"/>
                              <w:spacing w:line="276" w:lineRule="auto"/>
                              <w:rPr>
                                <w:rFonts w:ascii="Times New Roman" w:hAnsi="Times New Roman"/>
                                <w:bCs/>
                                <w:sz w:val="48"/>
                                <w:szCs w:val="48"/>
                              </w:rPr>
                            </w:pPr>
                            <w:bookmarkStart w:id="1096" w:name="_Toc169172459"/>
                            <w:bookmarkStart w:id="1097" w:name="_Toc169174546"/>
                            <w:r w:rsidRPr="00630E21">
                              <w:rPr>
                                <w:rFonts w:ascii="Times New Roman" w:hAnsi="Times New Roman"/>
                                <w:bCs/>
                                <w:sz w:val="48"/>
                                <w:szCs w:val="48"/>
                              </w:rPr>
                              <w:t>ДИПЛОМНА РОБОТА</w:t>
                            </w:r>
                            <w:bookmarkEnd w:id="1096"/>
                            <w:bookmarkEnd w:id="1097"/>
                          </w:p>
                          <w:p w14:paraId="3A2C1BA2"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92CE760" w14:textId="77777777" w:rsidR="00A43AC3" w:rsidRPr="005E3013" w:rsidRDefault="00A43AC3" w:rsidP="00987998">
                            <w:pPr>
                              <w:pStyle w:val="2"/>
                              <w:spacing w:line="276" w:lineRule="auto"/>
                              <w:rPr>
                                <w:b w:val="0"/>
                                <w:bCs/>
                                <w:iCs/>
                                <w:sz w:val="48"/>
                                <w:szCs w:val="48"/>
                                <w:highlight w:val="yellow"/>
                              </w:rPr>
                            </w:pPr>
                            <w:bookmarkStart w:id="1098" w:name="_Toc169172460"/>
                            <w:bookmarkStart w:id="1099" w:name="_Toc16917454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098"/>
                            <w:bookmarkEnd w:id="1099"/>
                          </w:p>
                          <w:p w14:paraId="5AB5195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09981F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C1C6B8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956D351" w14:textId="77777777" w:rsidR="00A43AC3" w:rsidRPr="00B1453A" w:rsidRDefault="00A43AC3" w:rsidP="00987998">
                            <w:pPr>
                              <w:jc w:val="center"/>
                              <w:rPr>
                                <w:rFonts w:ascii="Calibri" w:hAnsi="Calibri"/>
                                <w:sz w:val="36"/>
                                <w:szCs w:val="36"/>
                              </w:rPr>
                            </w:pPr>
                          </w:p>
                          <w:p w14:paraId="12F5B520" w14:textId="77777777" w:rsidR="00A43AC3" w:rsidRDefault="00A43AC3" w:rsidP="00987998">
                            <w:pPr>
                              <w:jc w:val="center"/>
                              <w:rPr>
                                <w:rFonts w:ascii="Times New Roman CYR" w:hAnsi="Times New Roman CYR" w:cs="Times New Roman CYR"/>
                                <w:sz w:val="36"/>
                                <w:szCs w:val="36"/>
                              </w:rPr>
                            </w:pPr>
                          </w:p>
                          <w:p w14:paraId="77325946" w14:textId="77777777" w:rsidR="00A43AC3" w:rsidRDefault="00A43AC3"/>
                          <w:p w14:paraId="6197CBA9" w14:textId="77777777" w:rsidR="00A43AC3" w:rsidRPr="00630E21" w:rsidRDefault="00A43AC3" w:rsidP="00987998">
                            <w:pPr>
                              <w:pStyle w:val="3"/>
                              <w:spacing w:line="276" w:lineRule="auto"/>
                              <w:rPr>
                                <w:rFonts w:ascii="Times New Roman" w:hAnsi="Times New Roman"/>
                                <w:bCs/>
                                <w:sz w:val="48"/>
                                <w:szCs w:val="48"/>
                              </w:rPr>
                            </w:pPr>
                            <w:bookmarkStart w:id="1100" w:name="_Toc169172461"/>
                            <w:bookmarkStart w:id="1101" w:name="_Toc169174548"/>
                            <w:r w:rsidRPr="00630E21">
                              <w:rPr>
                                <w:rFonts w:ascii="Times New Roman" w:hAnsi="Times New Roman"/>
                                <w:bCs/>
                                <w:sz w:val="48"/>
                                <w:szCs w:val="48"/>
                              </w:rPr>
                              <w:t>ДИПЛОМНА РОБОТА</w:t>
                            </w:r>
                            <w:bookmarkEnd w:id="1100"/>
                            <w:bookmarkEnd w:id="1101"/>
                          </w:p>
                          <w:p w14:paraId="176D0EB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DD9CFFA" w14:textId="77777777" w:rsidR="00A43AC3" w:rsidRPr="005E3013" w:rsidRDefault="00A43AC3" w:rsidP="00987998">
                            <w:pPr>
                              <w:pStyle w:val="2"/>
                              <w:spacing w:line="276" w:lineRule="auto"/>
                              <w:rPr>
                                <w:b w:val="0"/>
                                <w:bCs/>
                                <w:iCs/>
                                <w:sz w:val="48"/>
                                <w:szCs w:val="48"/>
                                <w:highlight w:val="yellow"/>
                              </w:rPr>
                            </w:pPr>
                            <w:bookmarkStart w:id="1102" w:name="_Toc169172462"/>
                            <w:bookmarkStart w:id="1103" w:name="_Toc16917454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102"/>
                            <w:bookmarkEnd w:id="1103"/>
                          </w:p>
                          <w:p w14:paraId="380C99B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670D60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1D04D6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F36F183" w14:textId="77777777" w:rsidR="00A43AC3" w:rsidRPr="00B1453A" w:rsidRDefault="00A43AC3" w:rsidP="00987998">
                            <w:pPr>
                              <w:jc w:val="center"/>
                              <w:rPr>
                                <w:rFonts w:ascii="Calibri" w:hAnsi="Calibri"/>
                                <w:sz w:val="36"/>
                                <w:szCs w:val="36"/>
                              </w:rPr>
                            </w:pPr>
                          </w:p>
                          <w:p w14:paraId="29DC2128" w14:textId="77777777" w:rsidR="00A43AC3" w:rsidRDefault="00A43AC3" w:rsidP="00987998">
                            <w:pPr>
                              <w:jc w:val="center"/>
                              <w:rPr>
                                <w:rFonts w:ascii="Times New Roman CYR" w:hAnsi="Times New Roman CYR" w:cs="Times New Roman CYR"/>
                                <w:sz w:val="36"/>
                                <w:szCs w:val="36"/>
                              </w:rPr>
                            </w:pPr>
                          </w:p>
                          <w:p w14:paraId="7CF0CB07" w14:textId="77777777" w:rsidR="00A43AC3" w:rsidRDefault="00A43AC3"/>
                          <w:p w14:paraId="3CA9C108" w14:textId="77777777" w:rsidR="00A43AC3" w:rsidRPr="00630E21" w:rsidRDefault="00A43AC3" w:rsidP="00987998">
                            <w:pPr>
                              <w:pStyle w:val="3"/>
                              <w:spacing w:line="276" w:lineRule="auto"/>
                              <w:rPr>
                                <w:rFonts w:ascii="Times New Roman" w:hAnsi="Times New Roman"/>
                                <w:bCs/>
                                <w:sz w:val="48"/>
                                <w:szCs w:val="48"/>
                              </w:rPr>
                            </w:pPr>
                            <w:bookmarkStart w:id="1104" w:name="_Toc169172463"/>
                            <w:bookmarkStart w:id="1105" w:name="_Toc169174550"/>
                            <w:r w:rsidRPr="00630E21">
                              <w:rPr>
                                <w:rFonts w:ascii="Times New Roman" w:hAnsi="Times New Roman"/>
                                <w:bCs/>
                                <w:sz w:val="48"/>
                                <w:szCs w:val="48"/>
                              </w:rPr>
                              <w:t>ДИПЛОМНА РОБОТА</w:t>
                            </w:r>
                            <w:bookmarkEnd w:id="1104"/>
                            <w:bookmarkEnd w:id="1105"/>
                          </w:p>
                          <w:p w14:paraId="575F228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7BD6279" w14:textId="77777777" w:rsidR="00A43AC3" w:rsidRPr="005E3013" w:rsidRDefault="00A43AC3" w:rsidP="00987998">
                            <w:pPr>
                              <w:pStyle w:val="2"/>
                              <w:spacing w:line="276" w:lineRule="auto"/>
                              <w:rPr>
                                <w:b w:val="0"/>
                                <w:bCs/>
                                <w:iCs/>
                                <w:sz w:val="48"/>
                                <w:szCs w:val="48"/>
                                <w:highlight w:val="yellow"/>
                              </w:rPr>
                            </w:pPr>
                            <w:bookmarkStart w:id="1106" w:name="_Toc169172464"/>
                            <w:bookmarkStart w:id="1107" w:name="_Toc16917455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106"/>
                            <w:bookmarkEnd w:id="1107"/>
                          </w:p>
                          <w:p w14:paraId="3777A15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37530F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1E3591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9DD31B3" w14:textId="77777777" w:rsidR="00A43AC3" w:rsidRPr="00B1453A" w:rsidRDefault="00A43AC3" w:rsidP="00987998">
                            <w:pPr>
                              <w:jc w:val="center"/>
                              <w:rPr>
                                <w:rFonts w:ascii="Calibri" w:hAnsi="Calibri"/>
                                <w:sz w:val="36"/>
                                <w:szCs w:val="36"/>
                              </w:rPr>
                            </w:pPr>
                          </w:p>
                          <w:p w14:paraId="45C88D46" w14:textId="77777777" w:rsidR="00A43AC3" w:rsidRDefault="00A43AC3" w:rsidP="00987998">
                            <w:pPr>
                              <w:jc w:val="center"/>
                              <w:rPr>
                                <w:rFonts w:ascii="Times New Roman CYR" w:hAnsi="Times New Roman CYR" w:cs="Times New Roman CYR"/>
                                <w:sz w:val="36"/>
                                <w:szCs w:val="36"/>
                              </w:rPr>
                            </w:pPr>
                          </w:p>
                          <w:p w14:paraId="39E089D3" w14:textId="77777777" w:rsidR="00A43AC3" w:rsidRDefault="00A43AC3"/>
                          <w:p w14:paraId="761443DB" w14:textId="77777777" w:rsidR="000658DF" w:rsidRPr="003A41B8" w:rsidRDefault="000658DF" w:rsidP="000658DF">
                            <w:pPr>
                              <w:pStyle w:val="3"/>
                              <w:spacing w:line="300" w:lineRule="auto"/>
                              <w:rPr>
                                <w:rFonts w:ascii="Times New Roman CYR" w:hAnsi="Times New Roman CYR"/>
                                <w:i/>
                                <w:iCs/>
                                <w:sz w:val="44"/>
                                <w:szCs w:val="44"/>
                              </w:rPr>
                            </w:pPr>
                            <w:bookmarkStart w:id="1108" w:name="_Toc169172465"/>
                            <w:bookmarkStart w:id="1109" w:name="_Toc169174552"/>
                            <w:r w:rsidRPr="003A41B8">
                              <w:rPr>
                                <w:rFonts w:ascii="Times New Roman CYR" w:hAnsi="Times New Roman CYR"/>
                                <w:i/>
                                <w:iCs/>
                                <w:sz w:val="44"/>
                                <w:szCs w:val="44"/>
                              </w:rPr>
                              <w:t>ДИПЛОМНА РОБОТА БАКАЛАВРА</w:t>
                            </w:r>
                            <w:bookmarkEnd w:id="1108"/>
                            <w:bookmarkEnd w:id="1109"/>
                            <w:r w:rsidRPr="003A41B8">
                              <w:rPr>
                                <w:rFonts w:ascii="Times New Roman CYR" w:hAnsi="Times New Roman CYR"/>
                                <w:i/>
                                <w:iCs/>
                                <w:sz w:val="44"/>
                                <w:szCs w:val="44"/>
                              </w:rPr>
                              <w:t xml:space="preserve"> </w:t>
                            </w:r>
                          </w:p>
                          <w:p w14:paraId="027C3175" w14:textId="77777777" w:rsidR="000658DF" w:rsidRPr="000D3135" w:rsidRDefault="000658DF" w:rsidP="000658DF">
                            <w:pPr>
                              <w:pStyle w:val="2"/>
                              <w:spacing w:line="300" w:lineRule="auto"/>
                              <w:rPr>
                                <w:rFonts w:ascii="Times New Roman CYR" w:hAnsi="Times New Roman CYR"/>
                                <w:b w:val="0"/>
                                <w:sz w:val="44"/>
                                <w:szCs w:val="44"/>
                              </w:rPr>
                            </w:pPr>
                            <w:bookmarkStart w:id="1110" w:name="_Toc169172466"/>
                            <w:bookmarkStart w:id="1111" w:name="_Toc169174553"/>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1110"/>
                            <w:bookmarkEnd w:id="1111"/>
                          </w:p>
                          <w:p w14:paraId="71820395"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23D0602C"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0C0637E7" w14:textId="77777777" w:rsidR="000658DF" w:rsidRPr="000D3135" w:rsidRDefault="000658DF" w:rsidP="000658DF">
                            <w:pPr>
                              <w:spacing w:line="300" w:lineRule="auto"/>
                              <w:jc w:val="center"/>
                              <w:rPr>
                                <w:b/>
                                <w:lang w:val="uk-UA"/>
                              </w:rPr>
                            </w:pPr>
                          </w:p>
                          <w:p w14:paraId="659B4A12"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11757460" w14:textId="77777777" w:rsidR="00A43AC3" w:rsidRPr="00B1453A" w:rsidRDefault="00A43AC3" w:rsidP="00987998">
                            <w:pPr>
                              <w:jc w:val="center"/>
                              <w:rPr>
                                <w:rFonts w:ascii="Calibri" w:hAnsi="Calibri"/>
                                <w:sz w:val="36"/>
                                <w:szCs w:val="36"/>
                              </w:rPr>
                            </w:pPr>
                          </w:p>
                          <w:p w14:paraId="61FE4690" w14:textId="77777777" w:rsidR="00A43AC3" w:rsidRDefault="00A43AC3" w:rsidP="00987998">
                            <w:pPr>
                              <w:jc w:val="center"/>
                              <w:rPr>
                                <w:rFonts w:ascii="Times New Roman CYR" w:hAnsi="Times New Roman CYR" w:cs="Times New Roman CYR"/>
                                <w:sz w:val="36"/>
                                <w:szCs w:val="36"/>
                              </w:rPr>
                            </w:pPr>
                          </w:p>
                          <w:p w14:paraId="72E5EB49" w14:textId="77777777" w:rsidR="00A43AC3" w:rsidRDefault="00A43AC3"/>
                          <w:p w14:paraId="79803BB6" w14:textId="77777777" w:rsidR="00A43AC3" w:rsidRPr="00630E21" w:rsidRDefault="00A43AC3" w:rsidP="00987998">
                            <w:pPr>
                              <w:pStyle w:val="3"/>
                              <w:spacing w:line="276" w:lineRule="auto"/>
                              <w:rPr>
                                <w:rFonts w:ascii="Times New Roman" w:hAnsi="Times New Roman"/>
                                <w:bCs/>
                                <w:sz w:val="48"/>
                                <w:szCs w:val="48"/>
                              </w:rPr>
                            </w:pPr>
                            <w:bookmarkStart w:id="1112" w:name="_Toc169172467"/>
                            <w:bookmarkStart w:id="1113" w:name="_Toc169174554"/>
                            <w:r w:rsidRPr="00630E21">
                              <w:rPr>
                                <w:rFonts w:ascii="Times New Roman" w:hAnsi="Times New Roman"/>
                                <w:bCs/>
                                <w:sz w:val="48"/>
                                <w:szCs w:val="48"/>
                              </w:rPr>
                              <w:t>ДИПЛОМНА РОБОТА</w:t>
                            </w:r>
                            <w:bookmarkEnd w:id="1112"/>
                            <w:bookmarkEnd w:id="1113"/>
                          </w:p>
                          <w:p w14:paraId="477FC06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B054966" w14:textId="77777777" w:rsidR="00A43AC3" w:rsidRPr="005E3013" w:rsidRDefault="00A43AC3" w:rsidP="00987998">
                            <w:pPr>
                              <w:pStyle w:val="2"/>
                              <w:spacing w:line="276" w:lineRule="auto"/>
                              <w:rPr>
                                <w:b w:val="0"/>
                                <w:bCs/>
                                <w:iCs/>
                                <w:sz w:val="48"/>
                                <w:szCs w:val="48"/>
                                <w:highlight w:val="yellow"/>
                              </w:rPr>
                            </w:pPr>
                            <w:bookmarkStart w:id="1114" w:name="_Toc169172468"/>
                            <w:bookmarkStart w:id="1115" w:name="_Toc16917455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114"/>
                            <w:bookmarkEnd w:id="1115"/>
                          </w:p>
                          <w:p w14:paraId="64DD8BF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24E9E1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D14277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93A8F71" w14:textId="77777777" w:rsidR="00A43AC3" w:rsidRPr="00B1453A" w:rsidRDefault="00A43AC3" w:rsidP="00987998">
                            <w:pPr>
                              <w:jc w:val="center"/>
                              <w:rPr>
                                <w:rFonts w:ascii="Calibri" w:hAnsi="Calibri"/>
                                <w:sz w:val="36"/>
                                <w:szCs w:val="36"/>
                              </w:rPr>
                            </w:pPr>
                          </w:p>
                          <w:p w14:paraId="669DB704" w14:textId="77777777" w:rsidR="00A43AC3" w:rsidRDefault="00A43AC3" w:rsidP="00987998">
                            <w:pPr>
                              <w:jc w:val="center"/>
                              <w:rPr>
                                <w:rFonts w:ascii="Times New Roman CYR" w:hAnsi="Times New Roman CYR" w:cs="Times New Roman CYR"/>
                                <w:sz w:val="36"/>
                                <w:szCs w:val="36"/>
                              </w:rPr>
                            </w:pPr>
                          </w:p>
                          <w:p w14:paraId="4B8313E8" w14:textId="77777777" w:rsidR="00A43AC3" w:rsidRDefault="00A43AC3"/>
                          <w:p w14:paraId="7E9F83FE" w14:textId="77777777" w:rsidR="00A43AC3" w:rsidRPr="00630E21" w:rsidRDefault="00A43AC3" w:rsidP="00987998">
                            <w:pPr>
                              <w:pStyle w:val="3"/>
                              <w:spacing w:line="276" w:lineRule="auto"/>
                              <w:rPr>
                                <w:rFonts w:ascii="Times New Roman" w:hAnsi="Times New Roman"/>
                                <w:bCs/>
                                <w:sz w:val="48"/>
                                <w:szCs w:val="48"/>
                              </w:rPr>
                            </w:pPr>
                            <w:bookmarkStart w:id="1116" w:name="_Toc169172469"/>
                            <w:bookmarkStart w:id="1117" w:name="_Toc169174556"/>
                            <w:r w:rsidRPr="00630E21">
                              <w:rPr>
                                <w:rFonts w:ascii="Times New Roman" w:hAnsi="Times New Roman"/>
                                <w:bCs/>
                                <w:sz w:val="48"/>
                                <w:szCs w:val="48"/>
                              </w:rPr>
                              <w:t>ДИПЛОМНА РОБОТА</w:t>
                            </w:r>
                            <w:bookmarkEnd w:id="1116"/>
                            <w:bookmarkEnd w:id="1117"/>
                          </w:p>
                          <w:p w14:paraId="4897A9E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D5CC0ED" w14:textId="77777777" w:rsidR="00A43AC3" w:rsidRPr="005E3013" w:rsidRDefault="00A43AC3" w:rsidP="00987998">
                            <w:pPr>
                              <w:pStyle w:val="2"/>
                              <w:spacing w:line="276" w:lineRule="auto"/>
                              <w:rPr>
                                <w:b w:val="0"/>
                                <w:bCs/>
                                <w:iCs/>
                                <w:sz w:val="48"/>
                                <w:szCs w:val="48"/>
                                <w:highlight w:val="yellow"/>
                              </w:rPr>
                            </w:pPr>
                            <w:bookmarkStart w:id="1118" w:name="_Toc169172470"/>
                            <w:bookmarkStart w:id="1119" w:name="_Toc16917455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118"/>
                            <w:bookmarkEnd w:id="1119"/>
                          </w:p>
                          <w:p w14:paraId="6A623A0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559418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C331B0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FA1A11C" w14:textId="77777777" w:rsidR="00A43AC3" w:rsidRPr="00B1453A" w:rsidRDefault="00A43AC3" w:rsidP="00987998">
                            <w:pPr>
                              <w:jc w:val="center"/>
                              <w:rPr>
                                <w:rFonts w:ascii="Calibri" w:hAnsi="Calibri"/>
                                <w:sz w:val="36"/>
                                <w:szCs w:val="36"/>
                              </w:rPr>
                            </w:pPr>
                          </w:p>
                          <w:p w14:paraId="66AE6B6A" w14:textId="77777777" w:rsidR="00A43AC3" w:rsidRDefault="00A43AC3" w:rsidP="00987998">
                            <w:pPr>
                              <w:jc w:val="center"/>
                              <w:rPr>
                                <w:rFonts w:ascii="Times New Roman CYR" w:hAnsi="Times New Roman CYR" w:cs="Times New Roman CYR"/>
                                <w:sz w:val="36"/>
                                <w:szCs w:val="36"/>
                              </w:rPr>
                            </w:pPr>
                          </w:p>
                          <w:p w14:paraId="4C5B9CD8" w14:textId="77777777" w:rsidR="00A43AC3" w:rsidRDefault="00A43AC3"/>
                          <w:p w14:paraId="719CF46A" w14:textId="77777777" w:rsidR="00A43AC3" w:rsidRPr="00630E21" w:rsidRDefault="00A43AC3" w:rsidP="00987998">
                            <w:pPr>
                              <w:pStyle w:val="3"/>
                              <w:spacing w:line="276" w:lineRule="auto"/>
                              <w:rPr>
                                <w:rFonts w:ascii="Times New Roman" w:hAnsi="Times New Roman"/>
                                <w:bCs/>
                                <w:sz w:val="48"/>
                                <w:szCs w:val="48"/>
                              </w:rPr>
                            </w:pPr>
                            <w:bookmarkStart w:id="1120" w:name="_Toc169172471"/>
                            <w:bookmarkStart w:id="1121" w:name="_Toc169174558"/>
                            <w:r w:rsidRPr="00630E21">
                              <w:rPr>
                                <w:rFonts w:ascii="Times New Roman" w:hAnsi="Times New Roman"/>
                                <w:bCs/>
                                <w:sz w:val="48"/>
                                <w:szCs w:val="48"/>
                              </w:rPr>
                              <w:t>ДИПЛОМНА РОБОТА</w:t>
                            </w:r>
                            <w:bookmarkEnd w:id="1120"/>
                            <w:bookmarkEnd w:id="1121"/>
                          </w:p>
                          <w:p w14:paraId="2D59809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DA61078" w14:textId="77777777" w:rsidR="00A43AC3" w:rsidRPr="005E3013" w:rsidRDefault="00A43AC3" w:rsidP="00987998">
                            <w:pPr>
                              <w:pStyle w:val="2"/>
                              <w:spacing w:line="276" w:lineRule="auto"/>
                              <w:rPr>
                                <w:b w:val="0"/>
                                <w:bCs/>
                                <w:iCs/>
                                <w:sz w:val="48"/>
                                <w:szCs w:val="48"/>
                                <w:highlight w:val="yellow"/>
                              </w:rPr>
                            </w:pPr>
                            <w:bookmarkStart w:id="1122" w:name="_Toc169172472"/>
                            <w:bookmarkStart w:id="1123" w:name="_Toc16917455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122"/>
                            <w:bookmarkEnd w:id="1123"/>
                          </w:p>
                          <w:p w14:paraId="46D2A49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A01C66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125D73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3BEBC8A" w14:textId="77777777" w:rsidR="00A43AC3" w:rsidRPr="00B1453A" w:rsidRDefault="00A43AC3" w:rsidP="00987998">
                            <w:pPr>
                              <w:jc w:val="center"/>
                              <w:rPr>
                                <w:rFonts w:ascii="Calibri" w:hAnsi="Calibri"/>
                                <w:sz w:val="36"/>
                                <w:szCs w:val="36"/>
                              </w:rPr>
                            </w:pPr>
                          </w:p>
                          <w:p w14:paraId="3753C643" w14:textId="77777777" w:rsidR="00A43AC3" w:rsidRDefault="00A43AC3" w:rsidP="00987998">
                            <w:pPr>
                              <w:jc w:val="center"/>
                              <w:rPr>
                                <w:rFonts w:ascii="Times New Roman CYR" w:hAnsi="Times New Roman CYR" w:cs="Times New Roman CYR"/>
                                <w:sz w:val="36"/>
                                <w:szCs w:val="36"/>
                              </w:rPr>
                            </w:pPr>
                          </w:p>
                          <w:p w14:paraId="23E9C0CC" w14:textId="77777777" w:rsidR="00A43AC3" w:rsidRDefault="00A43AC3"/>
                          <w:p w14:paraId="59961E63" w14:textId="77777777" w:rsidR="00A43AC3" w:rsidRPr="00630E21" w:rsidRDefault="00A43AC3" w:rsidP="00987998">
                            <w:pPr>
                              <w:pStyle w:val="3"/>
                              <w:spacing w:line="276" w:lineRule="auto"/>
                              <w:rPr>
                                <w:rFonts w:ascii="Times New Roman" w:hAnsi="Times New Roman"/>
                                <w:bCs/>
                                <w:sz w:val="48"/>
                                <w:szCs w:val="48"/>
                              </w:rPr>
                            </w:pPr>
                            <w:bookmarkStart w:id="1124" w:name="_Toc169172473"/>
                            <w:bookmarkStart w:id="1125" w:name="_Toc169174560"/>
                            <w:r w:rsidRPr="00630E21">
                              <w:rPr>
                                <w:rFonts w:ascii="Times New Roman" w:hAnsi="Times New Roman"/>
                                <w:bCs/>
                                <w:sz w:val="48"/>
                                <w:szCs w:val="48"/>
                              </w:rPr>
                              <w:t>ДИПЛОМНА РОБОТА</w:t>
                            </w:r>
                            <w:bookmarkEnd w:id="1124"/>
                            <w:bookmarkEnd w:id="1125"/>
                          </w:p>
                          <w:p w14:paraId="6F18925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CB39776" w14:textId="77777777" w:rsidR="00A43AC3" w:rsidRPr="005E3013" w:rsidRDefault="00A43AC3" w:rsidP="00987998">
                            <w:pPr>
                              <w:pStyle w:val="2"/>
                              <w:spacing w:line="276" w:lineRule="auto"/>
                              <w:rPr>
                                <w:b w:val="0"/>
                                <w:bCs/>
                                <w:iCs/>
                                <w:sz w:val="48"/>
                                <w:szCs w:val="48"/>
                                <w:highlight w:val="yellow"/>
                              </w:rPr>
                            </w:pPr>
                            <w:bookmarkStart w:id="1126" w:name="_Toc169172474"/>
                            <w:bookmarkStart w:id="1127" w:name="_Toc16917456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126"/>
                            <w:bookmarkEnd w:id="1127"/>
                          </w:p>
                          <w:p w14:paraId="30C63AA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FC4AF4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785CAE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2C5E704" w14:textId="77777777" w:rsidR="00A43AC3" w:rsidRPr="00B1453A" w:rsidRDefault="00A43AC3" w:rsidP="00987998">
                            <w:pPr>
                              <w:jc w:val="center"/>
                              <w:rPr>
                                <w:rFonts w:ascii="Calibri" w:hAnsi="Calibri"/>
                                <w:sz w:val="36"/>
                                <w:szCs w:val="36"/>
                              </w:rPr>
                            </w:pPr>
                          </w:p>
                          <w:p w14:paraId="5D3C8242" w14:textId="77777777" w:rsidR="00A43AC3" w:rsidRDefault="00A43AC3" w:rsidP="00987998">
                            <w:pPr>
                              <w:jc w:val="center"/>
                              <w:rPr>
                                <w:rFonts w:ascii="Times New Roman CYR" w:hAnsi="Times New Roman CYR" w:cs="Times New Roman CYR"/>
                                <w:sz w:val="36"/>
                                <w:szCs w:val="36"/>
                              </w:rPr>
                            </w:pPr>
                          </w:p>
                          <w:p w14:paraId="755DF6D7" w14:textId="77777777" w:rsidR="00A43AC3" w:rsidRDefault="00A43AC3"/>
                          <w:p w14:paraId="30D38048" w14:textId="77777777" w:rsidR="00A43AC3" w:rsidRPr="00630E21" w:rsidRDefault="00A43AC3" w:rsidP="00987998">
                            <w:pPr>
                              <w:pStyle w:val="3"/>
                              <w:spacing w:line="276" w:lineRule="auto"/>
                              <w:rPr>
                                <w:rFonts w:ascii="Times New Roman" w:hAnsi="Times New Roman"/>
                                <w:bCs/>
                                <w:sz w:val="48"/>
                                <w:szCs w:val="48"/>
                              </w:rPr>
                            </w:pPr>
                            <w:bookmarkStart w:id="1128" w:name="_Toc169172475"/>
                            <w:bookmarkStart w:id="1129" w:name="_Toc169174562"/>
                            <w:r w:rsidRPr="00630E21">
                              <w:rPr>
                                <w:rFonts w:ascii="Times New Roman" w:hAnsi="Times New Roman"/>
                                <w:bCs/>
                                <w:sz w:val="48"/>
                                <w:szCs w:val="48"/>
                              </w:rPr>
                              <w:t>ДИПЛОМНА РОБОТА</w:t>
                            </w:r>
                            <w:bookmarkEnd w:id="1128"/>
                            <w:bookmarkEnd w:id="1129"/>
                          </w:p>
                          <w:p w14:paraId="3CED0C7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D0427EA" w14:textId="77777777" w:rsidR="00A43AC3" w:rsidRPr="005E3013" w:rsidRDefault="00A43AC3" w:rsidP="00987998">
                            <w:pPr>
                              <w:pStyle w:val="2"/>
                              <w:spacing w:line="276" w:lineRule="auto"/>
                              <w:rPr>
                                <w:b w:val="0"/>
                                <w:bCs/>
                                <w:iCs/>
                                <w:sz w:val="48"/>
                                <w:szCs w:val="48"/>
                                <w:highlight w:val="yellow"/>
                              </w:rPr>
                            </w:pPr>
                            <w:bookmarkStart w:id="1130" w:name="_Toc169172476"/>
                            <w:bookmarkStart w:id="1131" w:name="_Toc16917456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130"/>
                            <w:bookmarkEnd w:id="1131"/>
                          </w:p>
                          <w:p w14:paraId="537C316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E80C7F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D8500E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27FE559" w14:textId="77777777" w:rsidR="00A43AC3" w:rsidRPr="00B1453A" w:rsidRDefault="00A43AC3" w:rsidP="00987998">
                            <w:pPr>
                              <w:jc w:val="center"/>
                              <w:rPr>
                                <w:rFonts w:ascii="Calibri" w:hAnsi="Calibri"/>
                                <w:sz w:val="36"/>
                                <w:szCs w:val="36"/>
                              </w:rPr>
                            </w:pPr>
                          </w:p>
                          <w:p w14:paraId="3F8E5BDA" w14:textId="77777777" w:rsidR="00A43AC3" w:rsidRDefault="00A43AC3" w:rsidP="00987998">
                            <w:pPr>
                              <w:jc w:val="center"/>
                              <w:rPr>
                                <w:rFonts w:ascii="Times New Roman CYR" w:hAnsi="Times New Roman CYR" w:cs="Times New Roman CYR"/>
                                <w:sz w:val="36"/>
                                <w:szCs w:val="36"/>
                              </w:rPr>
                            </w:pPr>
                          </w:p>
                          <w:p w14:paraId="53668FD6" w14:textId="77777777" w:rsidR="00A43AC3" w:rsidRDefault="00A43AC3"/>
                          <w:p w14:paraId="20A8F630" w14:textId="77777777" w:rsidR="00A43AC3" w:rsidRPr="00630E21" w:rsidRDefault="00A43AC3" w:rsidP="00987998">
                            <w:pPr>
                              <w:pStyle w:val="3"/>
                              <w:spacing w:line="276" w:lineRule="auto"/>
                              <w:rPr>
                                <w:rFonts w:ascii="Times New Roman" w:hAnsi="Times New Roman"/>
                                <w:bCs/>
                                <w:sz w:val="48"/>
                                <w:szCs w:val="48"/>
                              </w:rPr>
                            </w:pPr>
                            <w:bookmarkStart w:id="1132" w:name="_Toc169172477"/>
                            <w:bookmarkStart w:id="1133" w:name="_Toc169174564"/>
                            <w:r w:rsidRPr="00630E21">
                              <w:rPr>
                                <w:rFonts w:ascii="Times New Roman" w:hAnsi="Times New Roman"/>
                                <w:bCs/>
                                <w:sz w:val="48"/>
                                <w:szCs w:val="48"/>
                              </w:rPr>
                              <w:t>ДИПЛОМНА РОБОТА</w:t>
                            </w:r>
                            <w:bookmarkEnd w:id="1132"/>
                            <w:bookmarkEnd w:id="1133"/>
                          </w:p>
                          <w:p w14:paraId="0CF9431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18E9C6C" w14:textId="77777777" w:rsidR="00A43AC3" w:rsidRPr="005E3013" w:rsidRDefault="00A43AC3" w:rsidP="00987998">
                            <w:pPr>
                              <w:pStyle w:val="2"/>
                              <w:spacing w:line="276" w:lineRule="auto"/>
                              <w:rPr>
                                <w:b w:val="0"/>
                                <w:bCs/>
                                <w:iCs/>
                                <w:sz w:val="48"/>
                                <w:szCs w:val="48"/>
                                <w:highlight w:val="yellow"/>
                              </w:rPr>
                            </w:pPr>
                            <w:bookmarkStart w:id="1134" w:name="_Toc169172478"/>
                            <w:bookmarkStart w:id="1135" w:name="_Toc16917456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134"/>
                            <w:bookmarkEnd w:id="1135"/>
                          </w:p>
                          <w:p w14:paraId="6713AC6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8C8FA9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141C47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31B4586" w14:textId="77777777" w:rsidR="00A43AC3" w:rsidRPr="00B1453A" w:rsidRDefault="00A43AC3" w:rsidP="00987998">
                            <w:pPr>
                              <w:jc w:val="center"/>
                              <w:rPr>
                                <w:rFonts w:ascii="Calibri" w:hAnsi="Calibri"/>
                                <w:sz w:val="36"/>
                                <w:szCs w:val="36"/>
                              </w:rPr>
                            </w:pPr>
                          </w:p>
                          <w:p w14:paraId="28471147" w14:textId="77777777" w:rsidR="00A43AC3" w:rsidRDefault="00A43AC3" w:rsidP="00987998">
                            <w:pPr>
                              <w:jc w:val="center"/>
                              <w:rPr>
                                <w:rFonts w:ascii="Times New Roman CYR" w:hAnsi="Times New Roman CYR" w:cs="Times New Roman CYR"/>
                                <w:sz w:val="36"/>
                                <w:szCs w:val="36"/>
                              </w:rPr>
                            </w:pPr>
                          </w:p>
                          <w:p w14:paraId="496EA456" w14:textId="77777777" w:rsidR="00A43AC3" w:rsidRDefault="00A43AC3"/>
                          <w:p w14:paraId="34A36563" w14:textId="77777777" w:rsidR="00A43AC3" w:rsidRPr="00630E21" w:rsidRDefault="00A43AC3" w:rsidP="00987998">
                            <w:pPr>
                              <w:pStyle w:val="3"/>
                              <w:spacing w:line="276" w:lineRule="auto"/>
                              <w:rPr>
                                <w:rFonts w:ascii="Times New Roman" w:hAnsi="Times New Roman"/>
                                <w:bCs/>
                                <w:sz w:val="48"/>
                                <w:szCs w:val="48"/>
                              </w:rPr>
                            </w:pPr>
                            <w:bookmarkStart w:id="1136" w:name="_Toc169172479"/>
                            <w:bookmarkStart w:id="1137" w:name="_Toc169174566"/>
                            <w:r w:rsidRPr="00630E21">
                              <w:rPr>
                                <w:rFonts w:ascii="Times New Roman" w:hAnsi="Times New Roman"/>
                                <w:bCs/>
                                <w:sz w:val="48"/>
                                <w:szCs w:val="48"/>
                              </w:rPr>
                              <w:t>ДИПЛОМНА РОБОТА</w:t>
                            </w:r>
                            <w:bookmarkEnd w:id="1136"/>
                            <w:bookmarkEnd w:id="1137"/>
                          </w:p>
                          <w:p w14:paraId="7B75614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120CFBB" w14:textId="77777777" w:rsidR="00A43AC3" w:rsidRPr="005E3013" w:rsidRDefault="00A43AC3" w:rsidP="00987998">
                            <w:pPr>
                              <w:pStyle w:val="2"/>
                              <w:spacing w:line="276" w:lineRule="auto"/>
                              <w:rPr>
                                <w:b w:val="0"/>
                                <w:bCs/>
                                <w:iCs/>
                                <w:sz w:val="48"/>
                                <w:szCs w:val="48"/>
                                <w:highlight w:val="yellow"/>
                              </w:rPr>
                            </w:pPr>
                            <w:bookmarkStart w:id="1138" w:name="_Toc169172480"/>
                            <w:bookmarkStart w:id="1139" w:name="_Toc16917456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138"/>
                            <w:bookmarkEnd w:id="1139"/>
                          </w:p>
                          <w:p w14:paraId="42CE1FF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8ACF0D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DA0451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8876D3B" w14:textId="77777777" w:rsidR="00A43AC3" w:rsidRPr="00B1453A" w:rsidRDefault="00A43AC3" w:rsidP="00987998">
                            <w:pPr>
                              <w:jc w:val="center"/>
                              <w:rPr>
                                <w:rFonts w:ascii="Calibri" w:hAnsi="Calibri"/>
                                <w:sz w:val="36"/>
                                <w:szCs w:val="36"/>
                              </w:rPr>
                            </w:pPr>
                          </w:p>
                          <w:p w14:paraId="6E763D28" w14:textId="77777777" w:rsidR="00A43AC3" w:rsidRDefault="00A43AC3" w:rsidP="00987998">
                            <w:pPr>
                              <w:jc w:val="center"/>
                              <w:rPr>
                                <w:rFonts w:ascii="Times New Roman CYR" w:hAnsi="Times New Roman CYR" w:cs="Times New Roman CYR"/>
                                <w:sz w:val="36"/>
                                <w:szCs w:val="36"/>
                              </w:rPr>
                            </w:pPr>
                          </w:p>
                          <w:p w14:paraId="491527BC" w14:textId="77777777" w:rsidR="00A43AC3" w:rsidRDefault="00A43AC3"/>
                          <w:p w14:paraId="4BA2290B" w14:textId="77777777" w:rsidR="000658DF" w:rsidRPr="003A41B8" w:rsidRDefault="000658DF" w:rsidP="000658DF">
                            <w:pPr>
                              <w:pStyle w:val="3"/>
                              <w:spacing w:line="300" w:lineRule="auto"/>
                              <w:rPr>
                                <w:rFonts w:ascii="Times New Roman CYR" w:hAnsi="Times New Roman CYR"/>
                                <w:i/>
                                <w:iCs/>
                                <w:sz w:val="44"/>
                                <w:szCs w:val="44"/>
                              </w:rPr>
                            </w:pPr>
                            <w:bookmarkStart w:id="1140" w:name="_Toc169172481"/>
                            <w:bookmarkStart w:id="1141" w:name="_Toc169174568"/>
                            <w:r w:rsidRPr="003A41B8">
                              <w:rPr>
                                <w:rFonts w:ascii="Times New Roman CYR" w:hAnsi="Times New Roman CYR"/>
                                <w:i/>
                                <w:iCs/>
                                <w:sz w:val="44"/>
                                <w:szCs w:val="44"/>
                              </w:rPr>
                              <w:t>ДИПЛОМНА РОБОТА БАКАЛАВРА</w:t>
                            </w:r>
                            <w:bookmarkEnd w:id="1140"/>
                            <w:bookmarkEnd w:id="1141"/>
                            <w:r w:rsidRPr="003A41B8">
                              <w:rPr>
                                <w:rFonts w:ascii="Times New Roman CYR" w:hAnsi="Times New Roman CYR"/>
                                <w:i/>
                                <w:iCs/>
                                <w:sz w:val="44"/>
                                <w:szCs w:val="44"/>
                              </w:rPr>
                              <w:t xml:space="preserve"> </w:t>
                            </w:r>
                          </w:p>
                          <w:p w14:paraId="270D6B5B" w14:textId="77777777" w:rsidR="000658DF" w:rsidRPr="000D3135" w:rsidRDefault="000658DF" w:rsidP="000658DF">
                            <w:pPr>
                              <w:pStyle w:val="2"/>
                              <w:spacing w:line="300" w:lineRule="auto"/>
                              <w:rPr>
                                <w:rFonts w:ascii="Times New Roman CYR" w:hAnsi="Times New Roman CYR"/>
                                <w:b w:val="0"/>
                                <w:sz w:val="44"/>
                                <w:szCs w:val="44"/>
                              </w:rPr>
                            </w:pPr>
                            <w:bookmarkStart w:id="1142" w:name="_Toc169172482"/>
                            <w:bookmarkStart w:id="1143" w:name="_Toc169174569"/>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1142"/>
                            <w:bookmarkEnd w:id="1143"/>
                          </w:p>
                          <w:p w14:paraId="48DC4C2A"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4662B363"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5388A56B" w14:textId="77777777" w:rsidR="000658DF" w:rsidRPr="000D3135" w:rsidRDefault="000658DF" w:rsidP="000658DF">
                            <w:pPr>
                              <w:spacing w:line="300" w:lineRule="auto"/>
                              <w:jc w:val="center"/>
                              <w:rPr>
                                <w:b/>
                                <w:lang w:val="uk-UA"/>
                              </w:rPr>
                            </w:pPr>
                          </w:p>
                          <w:p w14:paraId="3C3EEC83"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550433FB" w14:textId="77777777" w:rsidR="00A43AC3" w:rsidRPr="00B1453A" w:rsidRDefault="00A43AC3" w:rsidP="00987998">
                            <w:pPr>
                              <w:jc w:val="center"/>
                              <w:rPr>
                                <w:rFonts w:ascii="Calibri" w:hAnsi="Calibri"/>
                                <w:sz w:val="36"/>
                                <w:szCs w:val="36"/>
                              </w:rPr>
                            </w:pPr>
                          </w:p>
                          <w:p w14:paraId="1D4B0E96" w14:textId="77777777" w:rsidR="00A43AC3" w:rsidRDefault="00A43AC3" w:rsidP="00987998">
                            <w:pPr>
                              <w:jc w:val="center"/>
                              <w:rPr>
                                <w:rFonts w:ascii="Times New Roman CYR" w:hAnsi="Times New Roman CYR" w:cs="Times New Roman CYR"/>
                                <w:sz w:val="36"/>
                                <w:szCs w:val="36"/>
                              </w:rPr>
                            </w:pPr>
                          </w:p>
                          <w:p w14:paraId="637B4145" w14:textId="77777777" w:rsidR="00A43AC3" w:rsidRDefault="00A43AC3"/>
                          <w:p w14:paraId="0A83D76D" w14:textId="77777777" w:rsidR="00A43AC3" w:rsidRPr="00630E21" w:rsidRDefault="00A43AC3" w:rsidP="00987998">
                            <w:pPr>
                              <w:pStyle w:val="3"/>
                              <w:spacing w:line="276" w:lineRule="auto"/>
                              <w:rPr>
                                <w:rFonts w:ascii="Times New Roman" w:hAnsi="Times New Roman"/>
                                <w:bCs/>
                                <w:sz w:val="48"/>
                                <w:szCs w:val="48"/>
                              </w:rPr>
                            </w:pPr>
                            <w:bookmarkStart w:id="1144" w:name="_Toc169172483"/>
                            <w:bookmarkStart w:id="1145" w:name="_Toc169174570"/>
                            <w:r w:rsidRPr="00630E21">
                              <w:rPr>
                                <w:rFonts w:ascii="Times New Roman" w:hAnsi="Times New Roman"/>
                                <w:bCs/>
                                <w:sz w:val="48"/>
                                <w:szCs w:val="48"/>
                              </w:rPr>
                              <w:t>ДИПЛОМНА РОБОТА</w:t>
                            </w:r>
                            <w:bookmarkEnd w:id="1144"/>
                            <w:bookmarkEnd w:id="1145"/>
                          </w:p>
                          <w:p w14:paraId="7EEC1E8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35C0825" w14:textId="77777777" w:rsidR="00A43AC3" w:rsidRPr="005E3013" w:rsidRDefault="00A43AC3" w:rsidP="00987998">
                            <w:pPr>
                              <w:pStyle w:val="2"/>
                              <w:spacing w:line="276" w:lineRule="auto"/>
                              <w:rPr>
                                <w:b w:val="0"/>
                                <w:bCs/>
                                <w:iCs/>
                                <w:sz w:val="48"/>
                                <w:szCs w:val="48"/>
                                <w:highlight w:val="yellow"/>
                              </w:rPr>
                            </w:pPr>
                            <w:bookmarkStart w:id="1146" w:name="_Toc169172484"/>
                            <w:bookmarkStart w:id="1147" w:name="_Toc16917457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146"/>
                            <w:bookmarkEnd w:id="1147"/>
                          </w:p>
                          <w:p w14:paraId="3CB14AE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89298F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B0325E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2D1F798" w14:textId="77777777" w:rsidR="00A43AC3" w:rsidRPr="00B1453A" w:rsidRDefault="00A43AC3" w:rsidP="00987998">
                            <w:pPr>
                              <w:jc w:val="center"/>
                              <w:rPr>
                                <w:rFonts w:ascii="Calibri" w:hAnsi="Calibri"/>
                                <w:sz w:val="36"/>
                                <w:szCs w:val="36"/>
                              </w:rPr>
                            </w:pPr>
                          </w:p>
                          <w:p w14:paraId="3C14528B" w14:textId="77777777" w:rsidR="00A43AC3" w:rsidRDefault="00A43AC3" w:rsidP="00987998">
                            <w:pPr>
                              <w:jc w:val="center"/>
                              <w:rPr>
                                <w:rFonts w:ascii="Times New Roman CYR" w:hAnsi="Times New Roman CYR" w:cs="Times New Roman CYR"/>
                                <w:sz w:val="36"/>
                                <w:szCs w:val="36"/>
                              </w:rPr>
                            </w:pPr>
                          </w:p>
                          <w:p w14:paraId="72AF6D8B" w14:textId="77777777" w:rsidR="00A43AC3" w:rsidRDefault="00A43AC3"/>
                          <w:p w14:paraId="4F0A5F89" w14:textId="77777777" w:rsidR="00A43AC3" w:rsidRPr="00630E21" w:rsidRDefault="00A43AC3" w:rsidP="00987998">
                            <w:pPr>
                              <w:pStyle w:val="3"/>
                              <w:spacing w:line="276" w:lineRule="auto"/>
                              <w:rPr>
                                <w:rFonts w:ascii="Times New Roman" w:hAnsi="Times New Roman"/>
                                <w:bCs/>
                                <w:sz w:val="48"/>
                                <w:szCs w:val="48"/>
                              </w:rPr>
                            </w:pPr>
                            <w:bookmarkStart w:id="1148" w:name="_Toc169172485"/>
                            <w:bookmarkStart w:id="1149" w:name="_Toc169174572"/>
                            <w:r w:rsidRPr="00630E21">
                              <w:rPr>
                                <w:rFonts w:ascii="Times New Roman" w:hAnsi="Times New Roman"/>
                                <w:bCs/>
                                <w:sz w:val="48"/>
                                <w:szCs w:val="48"/>
                              </w:rPr>
                              <w:t>ДИПЛОМНА РОБОТА</w:t>
                            </w:r>
                            <w:bookmarkEnd w:id="1148"/>
                            <w:bookmarkEnd w:id="1149"/>
                          </w:p>
                          <w:p w14:paraId="5BFFF64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59867D4" w14:textId="77777777" w:rsidR="00A43AC3" w:rsidRPr="005E3013" w:rsidRDefault="00A43AC3" w:rsidP="00987998">
                            <w:pPr>
                              <w:pStyle w:val="2"/>
                              <w:spacing w:line="276" w:lineRule="auto"/>
                              <w:rPr>
                                <w:b w:val="0"/>
                                <w:bCs/>
                                <w:iCs/>
                                <w:sz w:val="48"/>
                                <w:szCs w:val="48"/>
                                <w:highlight w:val="yellow"/>
                              </w:rPr>
                            </w:pPr>
                            <w:bookmarkStart w:id="1150" w:name="_Toc169172486"/>
                            <w:bookmarkStart w:id="1151" w:name="_Toc16917457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150"/>
                            <w:bookmarkEnd w:id="1151"/>
                          </w:p>
                          <w:p w14:paraId="42D3D58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3B4828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EFF412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172D759" w14:textId="77777777" w:rsidR="00A43AC3" w:rsidRPr="00B1453A" w:rsidRDefault="00A43AC3" w:rsidP="00987998">
                            <w:pPr>
                              <w:jc w:val="center"/>
                              <w:rPr>
                                <w:rFonts w:ascii="Calibri" w:hAnsi="Calibri"/>
                                <w:sz w:val="36"/>
                                <w:szCs w:val="36"/>
                              </w:rPr>
                            </w:pPr>
                          </w:p>
                          <w:p w14:paraId="1DBC3FEF" w14:textId="77777777" w:rsidR="00A43AC3" w:rsidRDefault="00A43AC3" w:rsidP="00987998">
                            <w:pPr>
                              <w:jc w:val="center"/>
                              <w:rPr>
                                <w:rFonts w:ascii="Times New Roman CYR" w:hAnsi="Times New Roman CYR" w:cs="Times New Roman CYR"/>
                                <w:sz w:val="36"/>
                                <w:szCs w:val="36"/>
                              </w:rPr>
                            </w:pPr>
                          </w:p>
                          <w:p w14:paraId="59ED7C0E" w14:textId="77777777" w:rsidR="00A43AC3" w:rsidRDefault="00A43AC3"/>
                          <w:p w14:paraId="06BD02D3" w14:textId="77777777" w:rsidR="00A43AC3" w:rsidRPr="00630E21" w:rsidRDefault="00A43AC3" w:rsidP="00987998">
                            <w:pPr>
                              <w:pStyle w:val="3"/>
                              <w:spacing w:line="276" w:lineRule="auto"/>
                              <w:rPr>
                                <w:rFonts w:ascii="Times New Roman" w:hAnsi="Times New Roman"/>
                                <w:bCs/>
                                <w:sz w:val="48"/>
                                <w:szCs w:val="48"/>
                              </w:rPr>
                            </w:pPr>
                            <w:bookmarkStart w:id="1152" w:name="_Toc169172487"/>
                            <w:bookmarkStart w:id="1153" w:name="_Toc169174574"/>
                            <w:r w:rsidRPr="00630E21">
                              <w:rPr>
                                <w:rFonts w:ascii="Times New Roman" w:hAnsi="Times New Roman"/>
                                <w:bCs/>
                                <w:sz w:val="48"/>
                                <w:szCs w:val="48"/>
                              </w:rPr>
                              <w:t>ДИПЛОМНА РОБОТА</w:t>
                            </w:r>
                            <w:bookmarkEnd w:id="1152"/>
                            <w:bookmarkEnd w:id="1153"/>
                          </w:p>
                          <w:p w14:paraId="1C22150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28E3045" w14:textId="77777777" w:rsidR="00A43AC3" w:rsidRPr="005E3013" w:rsidRDefault="00A43AC3" w:rsidP="00987998">
                            <w:pPr>
                              <w:pStyle w:val="2"/>
                              <w:spacing w:line="276" w:lineRule="auto"/>
                              <w:rPr>
                                <w:b w:val="0"/>
                                <w:bCs/>
                                <w:iCs/>
                                <w:sz w:val="48"/>
                                <w:szCs w:val="48"/>
                                <w:highlight w:val="yellow"/>
                              </w:rPr>
                            </w:pPr>
                            <w:bookmarkStart w:id="1154" w:name="_Toc169172488"/>
                            <w:bookmarkStart w:id="1155" w:name="_Toc16917457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154"/>
                            <w:bookmarkEnd w:id="1155"/>
                          </w:p>
                          <w:p w14:paraId="03DEA8C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FFD886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C65998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0C0856C" w14:textId="77777777" w:rsidR="00A43AC3" w:rsidRPr="00B1453A" w:rsidRDefault="00A43AC3" w:rsidP="00987998">
                            <w:pPr>
                              <w:jc w:val="center"/>
                              <w:rPr>
                                <w:rFonts w:ascii="Calibri" w:hAnsi="Calibri"/>
                                <w:sz w:val="36"/>
                                <w:szCs w:val="36"/>
                              </w:rPr>
                            </w:pPr>
                          </w:p>
                          <w:p w14:paraId="64CB59D9" w14:textId="77777777" w:rsidR="00A43AC3" w:rsidRDefault="00A43AC3" w:rsidP="00987998">
                            <w:pPr>
                              <w:jc w:val="center"/>
                              <w:rPr>
                                <w:rFonts w:ascii="Times New Roman CYR" w:hAnsi="Times New Roman CYR" w:cs="Times New Roman CYR"/>
                                <w:sz w:val="36"/>
                                <w:szCs w:val="36"/>
                              </w:rPr>
                            </w:pPr>
                          </w:p>
                          <w:p w14:paraId="6842BCF6" w14:textId="77777777" w:rsidR="00A43AC3" w:rsidRDefault="00A43AC3"/>
                          <w:p w14:paraId="63580F1E" w14:textId="77777777" w:rsidR="00A43AC3" w:rsidRPr="00630E21" w:rsidRDefault="00A43AC3" w:rsidP="00987998">
                            <w:pPr>
                              <w:pStyle w:val="3"/>
                              <w:spacing w:line="276" w:lineRule="auto"/>
                              <w:rPr>
                                <w:rFonts w:ascii="Times New Roman" w:hAnsi="Times New Roman"/>
                                <w:bCs/>
                                <w:sz w:val="48"/>
                                <w:szCs w:val="48"/>
                              </w:rPr>
                            </w:pPr>
                            <w:bookmarkStart w:id="1156" w:name="_Toc169172489"/>
                            <w:bookmarkStart w:id="1157" w:name="_Toc169174576"/>
                            <w:r w:rsidRPr="00630E21">
                              <w:rPr>
                                <w:rFonts w:ascii="Times New Roman" w:hAnsi="Times New Roman"/>
                                <w:bCs/>
                                <w:sz w:val="48"/>
                                <w:szCs w:val="48"/>
                              </w:rPr>
                              <w:t>ДИПЛОМНА РОБОТА</w:t>
                            </w:r>
                            <w:bookmarkEnd w:id="1156"/>
                            <w:bookmarkEnd w:id="1157"/>
                          </w:p>
                          <w:p w14:paraId="4448E55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B93F71A" w14:textId="77777777" w:rsidR="00A43AC3" w:rsidRPr="005E3013" w:rsidRDefault="00A43AC3" w:rsidP="00987998">
                            <w:pPr>
                              <w:pStyle w:val="2"/>
                              <w:spacing w:line="276" w:lineRule="auto"/>
                              <w:rPr>
                                <w:b w:val="0"/>
                                <w:bCs/>
                                <w:iCs/>
                                <w:sz w:val="48"/>
                                <w:szCs w:val="48"/>
                                <w:highlight w:val="yellow"/>
                              </w:rPr>
                            </w:pPr>
                            <w:bookmarkStart w:id="1158" w:name="_Toc169172490"/>
                            <w:bookmarkStart w:id="1159" w:name="_Toc16917457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158"/>
                            <w:bookmarkEnd w:id="1159"/>
                          </w:p>
                          <w:p w14:paraId="367B83E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B7F03A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2BB673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A72C0FB" w14:textId="77777777" w:rsidR="00A43AC3" w:rsidRPr="00B1453A" w:rsidRDefault="00A43AC3" w:rsidP="00987998">
                            <w:pPr>
                              <w:jc w:val="center"/>
                              <w:rPr>
                                <w:rFonts w:ascii="Calibri" w:hAnsi="Calibri"/>
                                <w:sz w:val="36"/>
                                <w:szCs w:val="36"/>
                              </w:rPr>
                            </w:pPr>
                          </w:p>
                          <w:p w14:paraId="5F623286" w14:textId="77777777" w:rsidR="00A43AC3" w:rsidRDefault="00A43AC3" w:rsidP="00987998">
                            <w:pPr>
                              <w:jc w:val="center"/>
                              <w:rPr>
                                <w:rFonts w:ascii="Times New Roman CYR" w:hAnsi="Times New Roman CYR" w:cs="Times New Roman CYR"/>
                                <w:sz w:val="36"/>
                                <w:szCs w:val="36"/>
                              </w:rPr>
                            </w:pPr>
                          </w:p>
                          <w:p w14:paraId="55393A9C" w14:textId="77777777" w:rsidR="00A43AC3" w:rsidRDefault="00A43AC3"/>
                          <w:p w14:paraId="0F8A5D26" w14:textId="77777777" w:rsidR="00A43AC3" w:rsidRPr="00630E21" w:rsidRDefault="00A43AC3" w:rsidP="00987998">
                            <w:pPr>
                              <w:pStyle w:val="3"/>
                              <w:spacing w:line="276" w:lineRule="auto"/>
                              <w:rPr>
                                <w:rFonts w:ascii="Times New Roman" w:hAnsi="Times New Roman"/>
                                <w:bCs/>
                                <w:sz w:val="48"/>
                                <w:szCs w:val="48"/>
                              </w:rPr>
                            </w:pPr>
                            <w:bookmarkStart w:id="1160" w:name="_Toc169172491"/>
                            <w:bookmarkStart w:id="1161" w:name="_Toc169174578"/>
                            <w:r w:rsidRPr="00630E21">
                              <w:rPr>
                                <w:rFonts w:ascii="Times New Roman" w:hAnsi="Times New Roman"/>
                                <w:bCs/>
                                <w:sz w:val="48"/>
                                <w:szCs w:val="48"/>
                              </w:rPr>
                              <w:t>ДИПЛОМНА РОБОТА</w:t>
                            </w:r>
                            <w:bookmarkEnd w:id="1160"/>
                            <w:bookmarkEnd w:id="1161"/>
                          </w:p>
                          <w:p w14:paraId="4A24328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9B42A74" w14:textId="77777777" w:rsidR="00A43AC3" w:rsidRPr="005E3013" w:rsidRDefault="00A43AC3" w:rsidP="00987998">
                            <w:pPr>
                              <w:pStyle w:val="2"/>
                              <w:spacing w:line="276" w:lineRule="auto"/>
                              <w:rPr>
                                <w:b w:val="0"/>
                                <w:bCs/>
                                <w:iCs/>
                                <w:sz w:val="48"/>
                                <w:szCs w:val="48"/>
                                <w:highlight w:val="yellow"/>
                              </w:rPr>
                            </w:pPr>
                            <w:bookmarkStart w:id="1162" w:name="_Toc169172492"/>
                            <w:bookmarkStart w:id="1163" w:name="_Toc16917457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162"/>
                            <w:bookmarkEnd w:id="1163"/>
                          </w:p>
                          <w:p w14:paraId="3FCD9F2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E603E9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D4D038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E8C9353" w14:textId="77777777" w:rsidR="00A43AC3" w:rsidRPr="00B1453A" w:rsidRDefault="00A43AC3" w:rsidP="00987998">
                            <w:pPr>
                              <w:jc w:val="center"/>
                              <w:rPr>
                                <w:rFonts w:ascii="Calibri" w:hAnsi="Calibri"/>
                                <w:sz w:val="36"/>
                                <w:szCs w:val="36"/>
                              </w:rPr>
                            </w:pPr>
                          </w:p>
                          <w:p w14:paraId="21FCD615" w14:textId="77777777" w:rsidR="00A43AC3" w:rsidRDefault="00A43AC3" w:rsidP="00987998">
                            <w:pPr>
                              <w:jc w:val="center"/>
                              <w:rPr>
                                <w:rFonts w:ascii="Times New Roman CYR" w:hAnsi="Times New Roman CYR" w:cs="Times New Roman CYR"/>
                                <w:sz w:val="36"/>
                                <w:szCs w:val="36"/>
                              </w:rPr>
                            </w:pPr>
                          </w:p>
                          <w:p w14:paraId="7BADB213" w14:textId="77777777" w:rsidR="00A43AC3" w:rsidRDefault="00A43AC3"/>
                          <w:p w14:paraId="519589EC" w14:textId="77777777" w:rsidR="00A43AC3" w:rsidRPr="00630E21" w:rsidRDefault="00A43AC3" w:rsidP="00987998">
                            <w:pPr>
                              <w:pStyle w:val="3"/>
                              <w:spacing w:line="276" w:lineRule="auto"/>
                              <w:rPr>
                                <w:rFonts w:ascii="Times New Roman" w:hAnsi="Times New Roman"/>
                                <w:bCs/>
                                <w:sz w:val="48"/>
                                <w:szCs w:val="48"/>
                              </w:rPr>
                            </w:pPr>
                            <w:bookmarkStart w:id="1164" w:name="_Toc169172493"/>
                            <w:bookmarkStart w:id="1165" w:name="_Toc169174580"/>
                            <w:r w:rsidRPr="00630E21">
                              <w:rPr>
                                <w:rFonts w:ascii="Times New Roman" w:hAnsi="Times New Roman"/>
                                <w:bCs/>
                                <w:sz w:val="48"/>
                                <w:szCs w:val="48"/>
                              </w:rPr>
                              <w:t>ДИПЛОМНА РОБОТА</w:t>
                            </w:r>
                            <w:bookmarkEnd w:id="1164"/>
                            <w:bookmarkEnd w:id="1165"/>
                          </w:p>
                          <w:p w14:paraId="70D908D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135CFDD" w14:textId="77777777" w:rsidR="00A43AC3" w:rsidRPr="005E3013" w:rsidRDefault="00A43AC3" w:rsidP="00987998">
                            <w:pPr>
                              <w:pStyle w:val="2"/>
                              <w:spacing w:line="276" w:lineRule="auto"/>
                              <w:rPr>
                                <w:b w:val="0"/>
                                <w:bCs/>
                                <w:iCs/>
                                <w:sz w:val="48"/>
                                <w:szCs w:val="48"/>
                                <w:highlight w:val="yellow"/>
                              </w:rPr>
                            </w:pPr>
                            <w:bookmarkStart w:id="1166" w:name="_Toc169172494"/>
                            <w:bookmarkStart w:id="1167" w:name="_Toc16917458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166"/>
                            <w:bookmarkEnd w:id="1167"/>
                          </w:p>
                          <w:p w14:paraId="1874398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DCF237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E90740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6BF3A29" w14:textId="77777777" w:rsidR="00A43AC3" w:rsidRPr="00B1453A" w:rsidRDefault="00A43AC3" w:rsidP="00987998">
                            <w:pPr>
                              <w:jc w:val="center"/>
                              <w:rPr>
                                <w:rFonts w:ascii="Calibri" w:hAnsi="Calibri"/>
                                <w:sz w:val="36"/>
                                <w:szCs w:val="36"/>
                              </w:rPr>
                            </w:pPr>
                          </w:p>
                          <w:p w14:paraId="4126EAAC" w14:textId="77777777" w:rsidR="00A43AC3" w:rsidRDefault="00A43AC3" w:rsidP="00987998">
                            <w:pPr>
                              <w:jc w:val="center"/>
                              <w:rPr>
                                <w:rFonts w:ascii="Times New Roman CYR" w:hAnsi="Times New Roman CYR" w:cs="Times New Roman CYR"/>
                                <w:sz w:val="36"/>
                                <w:szCs w:val="36"/>
                              </w:rPr>
                            </w:pPr>
                          </w:p>
                          <w:p w14:paraId="0D058FAB" w14:textId="77777777" w:rsidR="00A43AC3" w:rsidRDefault="00A43AC3"/>
                          <w:p w14:paraId="29655C07" w14:textId="77777777" w:rsidR="00A43AC3" w:rsidRPr="00630E21" w:rsidRDefault="00A43AC3" w:rsidP="00987998">
                            <w:pPr>
                              <w:pStyle w:val="3"/>
                              <w:spacing w:line="276" w:lineRule="auto"/>
                              <w:rPr>
                                <w:rFonts w:ascii="Times New Roman" w:hAnsi="Times New Roman"/>
                                <w:bCs/>
                                <w:sz w:val="48"/>
                                <w:szCs w:val="48"/>
                              </w:rPr>
                            </w:pPr>
                            <w:bookmarkStart w:id="1168" w:name="_Toc169172495"/>
                            <w:bookmarkStart w:id="1169" w:name="_Toc169174582"/>
                            <w:r w:rsidRPr="00630E21">
                              <w:rPr>
                                <w:rFonts w:ascii="Times New Roman" w:hAnsi="Times New Roman"/>
                                <w:bCs/>
                                <w:sz w:val="48"/>
                                <w:szCs w:val="48"/>
                              </w:rPr>
                              <w:t>ДИПЛОМНА РОБОТА</w:t>
                            </w:r>
                            <w:bookmarkEnd w:id="1168"/>
                            <w:bookmarkEnd w:id="1169"/>
                          </w:p>
                          <w:p w14:paraId="3088484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7493CBB" w14:textId="77777777" w:rsidR="00A43AC3" w:rsidRPr="005E3013" w:rsidRDefault="00A43AC3" w:rsidP="00987998">
                            <w:pPr>
                              <w:pStyle w:val="2"/>
                              <w:spacing w:line="276" w:lineRule="auto"/>
                              <w:rPr>
                                <w:b w:val="0"/>
                                <w:bCs/>
                                <w:iCs/>
                                <w:sz w:val="48"/>
                                <w:szCs w:val="48"/>
                                <w:highlight w:val="yellow"/>
                              </w:rPr>
                            </w:pPr>
                            <w:bookmarkStart w:id="1170" w:name="_Toc169172496"/>
                            <w:bookmarkStart w:id="1171" w:name="_Toc16917458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170"/>
                            <w:bookmarkEnd w:id="1171"/>
                          </w:p>
                          <w:p w14:paraId="4FABBE9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ABB1C4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7392BA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74BBD24" w14:textId="77777777" w:rsidR="00A43AC3" w:rsidRPr="00B1453A" w:rsidRDefault="00A43AC3" w:rsidP="00987998">
                            <w:pPr>
                              <w:jc w:val="center"/>
                              <w:rPr>
                                <w:rFonts w:ascii="Calibri" w:hAnsi="Calibri"/>
                                <w:sz w:val="36"/>
                                <w:szCs w:val="36"/>
                              </w:rPr>
                            </w:pPr>
                          </w:p>
                          <w:p w14:paraId="2FA3FF5F" w14:textId="77777777" w:rsidR="00A43AC3" w:rsidRDefault="00A43AC3" w:rsidP="00987998">
                            <w:pPr>
                              <w:jc w:val="center"/>
                              <w:rPr>
                                <w:rFonts w:ascii="Times New Roman CYR" w:hAnsi="Times New Roman CYR" w:cs="Times New Roman CYR"/>
                                <w:sz w:val="36"/>
                                <w:szCs w:val="36"/>
                              </w:rPr>
                            </w:pPr>
                          </w:p>
                          <w:p w14:paraId="4188AB90" w14:textId="77777777" w:rsidR="00A43AC3" w:rsidRDefault="00A43AC3"/>
                          <w:p w14:paraId="332A9B2A" w14:textId="77777777" w:rsidR="000658DF" w:rsidRPr="003A41B8" w:rsidRDefault="000658DF" w:rsidP="000658DF">
                            <w:pPr>
                              <w:pStyle w:val="3"/>
                              <w:spacing w:line="300" w:lineRule="auto"/>
                              <w:rPr>
                                <w:rFonts w:ascii="Times New Roman CYR" w:hAnsi="Times New Roman CYR"/>
                                <w:i/>
                                <w:iCs/>
                                <w:sz w:val="44"/>
                                <w:szCs w:val="44"/>
                              </w:rPr>
                            </w:pPr>
                            <w:bookmarkStart w:id="1172" w:name="_Toc169172497"/>
                            <w:bookmarkStart w:id="1173" w:name="_Toc169174584"/>
                            <w:r w:rsidRPr="003A41B8">
                              <w:rPr>
                                <w:rFonts w:ascii="Times New Roman CYR" w:hAnsi="Times New Roman CYR"/>
                                <w:i/>
                                <w:iCs/>
                                <w:sz w:val="44"/>
                                <w:szCs w:val="44"/>
                              </w:rPr>
                              <w:t>ДИПЛОМНА РОБОТА БАКАЛАВРА</w:t>
                            </w:r>
                            <w:bookmarkEnd w:id="1172"/>
                            <w:bookmarkEnd w:id="1173"/>
                            <w:r w:rsidRPr="003A41B8">
                              <w:rPr>
                                <w:rFonts w:ascii="Times New Roman CYR" w:hAnsi="Times New Roman CYR"/>
                                <w:i/>
                                <w:iCs/>
                                <w:sz w:val="44"/>
                                <w:szCs w:val="44"/>
                              </w:rPr>
                              <w:t xml:space="preserve"> </w:t>
                            </w:r>
                          </w:p>
                          <w:p w14:paraId="048F6AA9" w14:textId="77777777" w:rsidR="000658DF" w:rsidRPr="000D3135" w:rsidRDefault="000658DF" w:rsidP="000658DF">
                            <w:pPr>
                              <w:pStyle w:val="2"/>
                              <w:spacing w:line="300" w:lineRule="auto"/>
                              <w:rPr>
                                <w:rFonts w:ascii="Times New Roman CYR" w:hAnsi="Times New Roman CYR"/>
                                <w:b w:val="0"/>
                                <w:sz w:val="44"/>
                                <w:szCs w:val="44"/>
                              </w:rPr>
                            </w:pPr>
                            <w:bookmarkStart w:id="1174" w:name="_Toc169172498"/>
                            <w:bookmarkStart w:id="1175" w:name="_Toc169174585"/>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1174"/>
                            <w:bookmarkEnd w:id="1175"/>
                          </w:p>
                          <w:p w14:paraId="0CFB850D"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282C0B48"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3CB98E8A" w14:textId="77777777" w:rsidR="000658DF" w:rsidRPr="000D3135" w:rsidRDefault="000658DF" w:rsidP="000658DF">
                            <w:pPr>
                              <w:spacing w:line="300" w:lineRule="auto"/>
                              <w:jc w:val="center"/>
                              <w:rPr>
                                <w:b/>
                                <w:lang w:val="uk-UA"/>
                              </w:rPr>
                            </w:pPr>
                          </w:p>
                          <w:p w14:paraId="359E259E"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0F15DDF1" w14:textId="77777777" w:rsidR="00A43AC3" w:rsidRPr="00B1453A" w:rsidRDefault="00A43AC3" w:rsidP="00987998">
                            <w:pPr>
                              <w:jc w:val="center"/>
                              <w:rPr>
                                <w:rFonts w:ascii="Calibri" w:hAnsi="Calibri"/>
                                <w:sz w:val="36"/>
                                <w:szCs w:val="36"/>
                              </w:rPr>
                            </w:pPr>
                          </w:p>
                          <w:p w14:paraId="54F01B39" w14:textId="77777777" w:rsidR="00A43AC3" w:rsidRDefault="00A43AC3" w:rsidP="00987998">
                            <w:pPr>
                              <w:jc w:val="center"/>
                              <w:rPr>
                                <w:rFonts w:ascii="Times New Roman CYR" w:hAnsi="Times New Roman CYR" w:cs="Times New Roman CYR"/>
                                <w:sz w:val="36"/>
                                <w:szCs w:val="36"/>
                              </w:rPr>
                            </w:pPr>
                          </w:p>
                          <w:p w14:paraId="1A514E26" w14:textId="77777777" w:rsidR="00A43AC3" w:rsidRDefault="00A43AC3"/>
                          <w:p w14:paraId="3C2FC59F" w14:textId="77777777" w:rsidR="00A43AC3" w:rsidRPr="00630E21" w:rsidRDefault="00A43AC3" w:rsidP="00987998">
                            <w:pPr>
                              <w:pStyle w:val="3"/>
                              <w:spacing w:line="276" w:lineRule="auto"/>
                              <w:rPr>
                                <w:rFonts w:ascii="Times New Roman" w:hAnsi="Times New Roman"/>
                                <w:bCs/>
                                <w:sz w:val="48"/>
                                <w:szCs w:val="48"/>
                              </w:rPr>
                            </w:pPr>
                            <w:bookmarkStart w:id="1176" w:name="_Toc169172499"/>
                            <w:bookmarkStart w:id="1177" w:name="_Toc169174586"/>
                            <w:r w:rsidRPr="00630E21">
                              <w:rPr>
                                <w:rFonts w:ascii="Times New Roman" w:hAnsi="Times New Roman"/>
                                <w:bCs/>
                                <w:sz w:val="48"/>
                                <w:szCs w:val="48"/>
                              </w:rPr>
                              <w:t>ДИПЛОМНА РОБОТА</w:t>
                            </w:r>
                            <w:bookmarkEnd w:id="1176"/>
                            <w:bookmarkEnd w:id="1177"/>
                          </w:p>
                          <w:p w14:paraId="0FBD38F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93FD550" w14:textId="77777777" w:rsidR="00A43AC3" w:rsidRPr="005E3013" w:rsidRDefault="00A43AC3" w:rsidP="00987998">
                            <w:pPr>
                              <w:pStyle w:val="2"/>
                              <w:spacing w:line="276" w:lineRule="auto"/>
                              <w:rPr>
                                <w:b w:val="0"/>
                                <w:bCs/>
                                <w:iCs/>
                                <w:sz w:val="48"/>
                                <w:szCs w:val="48"/>
                                <w:highlight w:val="yellow"/>
                              </w:rPr>
                            </w:pPr>
                            <w:bookmarkStart w:id="1178" w:name="_Toc169172500"/>
                            <w:bookmarkStart w:id="1179" w:name="_Toc16917458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178"/>
                            <w:bookmarkEnd w:id="1179"/>
                          </w:p>
                          <w:p w14:paraId="50E75FF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75A456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D2547C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A3E6797" w14:textId="77777777" w:rsidR="00A43AC3" w:rsidRPr="00B1453A" w:rsidRDefault="00A43AC3" w:rsidP="00987998">
                            <w:pPr>
                              <w:jc w:val="center"/>
                              <w:rPr>
                                <w:rFonts w:ascii="Calibri" w:hAnsi="Calibri"/>
                                <w:sz w:val="36"/>
                                <w:szCs w:val="36"/>
                              </w:rPr>
                            </w:pPr>
                          </w:p>
                          <w:p w14:paraId="2718F9B4" w14:textId="77777777" w:rsidR="00A43AC3" w:rsidRDefault="00A43AC3" w:rsidP="00987998">
                            <w:pPr>
                              <w:jc w:val="center"/>
                              <w:rPr>
                                <w:rFonts w:ascii="Times New Roman CYR" w:hAnsi="Times New Roman CYR" w:cs="Times New Roman CYR"/>
                                <w:sz w:val="36"/>
                                <w:szCs w:val="36"/>
                              </w:rPr>
                            </w:pPr>
                          </w:p>
                          <w:p w14:paraId="04302CCF" w14:textId="77777777" w:rsidR="00A43AC3" w:rsidRDefault="00A43AC3"/>
                          <w:p w14:paraId="4733C070" w14:textId="77777777" w:rsidR="00A43AC3" w:rsidRPr="00630E21" w:rsidRDefault="00A43AC3" w:rsidP="00987998">
                            <w:pPr>
                              <w:pStyle w:val="3"/>
                              <w:spacing w:line="276" w:lineRule="auto"/>
                              <w:rPr>
                                <w:rFonts w:ascii="Times New Roman" w:hAnsi="Times New Roman"/>
                                <w:bCs/>
                                <w:sz w:val="48"/>
                                <w:szCs w:val="48"/>
                              </w:rPr>
                            </w:pPr>
                            <w:bookmarkStart w:id="1180" w:name="_Toc169172501"/>
                            <w:bookmarkStart w:id="1181" w:name="_Toc169174588"/>
                            <w:r w:rsidRPr="00630E21">
                              <w:rPr>
                                <w:rFonts w:ascii="Times New Roman" w:hAnsi="Times New Roman"/>
                                <w:bCs/>
                                <w:sz w:val="48"/>
                                <w:szCs w:val="48"/>
                              </w:rPr>
                              <w:t>ДИПЛОМНА РОБОТА</w:t>
                            </w:r>
                            <w:bookmarkEnd w:id="1180"/>
                            <w:bookmarkEnd w:id="1181"/>
                          </w:p>
                          <w:p w14:paraId="276A6E3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913128A" w14:textId="77777777" w:rsidR="00A43AC3" w:rsidRPr="005E3013" w:rsidRDefault="00A43AC3" w:rsidP="00987998">
                            <w:pPr>
                              <w:pStyle w:val="2"/>
                              <w:spacing w:line="276" w:lineRule="auto"/>
                              <w:rPr>
                                <w:b w:val="0"/>
                                <w:bCs/>
                                <w:iCs/>
                                <w:sz w:val="48"/>
                                <w:szCs w:val="48"/>
                                <w:highlight w:val="yellow"/>
                              </w:rPr>
                            </w:pPr>
                            <w:bookmarkStart w:id="1182" w:name="_Toc169172502"/>
                            <w:bookmarkStart w:id="1183" w:name="_Toc16917458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182"/>
                            <w:bookmarkEnd w:id="1183"/>
                          </w:p>
                          <w:p w14:paraId="2BBB1AD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4007FD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2364D7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8471564" w14:textId="77777777" w:rsidR="00A43AC3" w:rsidRPr="00B1453A" w:rsidRDefault="00A43AC3" w:rsidP="00987998">
                            <w:pPr>
                              <w:jc w:val="center"/>
                              <w:rPr>
                                <w:rFonts w:ascii="Calibri" w:hAnsi="Calibri"/>
                                <w:sz w:val="36"/>
                                <w:szCs w:val="36"/>
                              </w:rPr>
                            </w:pPr>
                          </w:p>
                          <w:p w14:paraId="3A0C6F86" w14:textId="77777777" w:rsidR="00A43AC3" w:rsidRDefault="00A43AC3" w:rsidP="00987998">
                            <w:pPr>
                              <w:jc w:val="center"/>
                              <w:rPr>
                                <w:rFonts w:ascii="Times New Roman CYR" w:hAnsi="Times New Roman CYR" w:cs="Times New Roman CYR"/>
                                <w:sz w:val="36"/>
                                <w:szCs w:val="36"/>
                              </w:rPr>
                            </w:pPr>
                          </w:p>
                          <w:p w14:paraId="0A1F4B7D" w14:textId="77777777" w:rsidR="00A43AC3" w:rsidRDefault="00A43AC3"/>
                          <w:p w14:paraId="6D9FABC9" w14:textId="77777777" w:rsidR="00A43AC3" w:rsidRPr="00630E21" w:rsidRDefault="00A43AC3" w:rsidP="00987998">
                            <w:pPr>
                              <w:pStyle w:val="3"/>
                              <w:spacing w:line="276" w:lineRule="auto"/>
                              <w:rPr>
                                <w:rFonts w:ascii="Times New Roman" w:hAnsi="Times New Roman"/>
                                <w:bCs/>
                                <w:sz w:val="48"/>
                                <w:szCs w:val="48"/>
                              </w:rPr>
                            </w:pPr>
                            <w:bookmarkStart w:id="1184" w:name="_Toc169172503"/>
                            <w:bookmarkStart w:id="1185" w:name="_Toc169174590"/>
                            <w:r w:rsidRPr="00630E21">
                              <w:rPr>
                                <w:rFonts w:ascii="Times New Roman" w:hAnsi="Times New Roman"/>
                                <w:bCs/>
                                <w:sz w:val="48"/>
                                <w:szCs w:val="48"/>
                              </w:rPr>
                              <w:t>ДИПЛОМНА РОБОТА</w:t>
                            </w:r>
                            <w:bookmarkEnd w:id="1184"/>
                            <w:bookmarkEnd w:id="1185"/>
                          </w:p>
                          <w:p w14:paraId="218E32C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73E1650" w14:textId="77777777" w:rsidR="00A43AC3" w:rsidRPr="005E3013" w:rsidRDefault="00A43AC3" w:rsidP="00987998">
                            <w:pPr>
                              <w:pStyle w:val="2"/>
                              <w:spacing w:line="276" w:lineRule="auto"/>
                              <w:rPr>
                                <w:b w:val="0"/>
                                <w:bCs/>
                                <w:iCs/>
                                <w:sz w:val="48"/>
                                <w:szCs w:val="48"/>
                                <w:highlight w:val="yellow"/>
                              </w:rPr>
                            </w:pPr>
                            <w:bookmarkStart w:id="1186" w:name="_Toc169172504"/>
                            <w:bookmarkStart w:id="1187" w:name="_Toc16917459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186"/>
                            <w:bookmarkEnd w:id="1187"/>
                          </w:p>
                          <w:p w14:paraId="53EAF31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77CDF7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C95F33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F9F1DD3" w14:textId="77777777" w:rsidR="00A43AC3" w:rsidRPr="00B1453A" w:rsidRDefault="00A43AC3" w:rsidP="00987998">
                            <w:pPr>
                              <w:jc w:val="center"/>
                              <w:rPr>
                                <w:rFonts w:ascii="Calibri" w:hAnsi="Calibri"/>
                                <w:sz w:val="36"/>
                                <w:szCs w:val="36"/>
                              </w:rPr>
                            </w:pPr>
                          </w:p>
                          <w:p w14:paraId="464819FE" w14:textId="77777777" w:rsidR="00A43AC3" w:rsidRDefault="00A43AC3" w:rsidP="00987998">
                            <w:pPr>
                              <w:jc w:val="center"/>
                              <w:rPr>
                                <w:rFonts w:ascii="Times New Roman CYR" w:hAnsi="Times New Roman CYR" w:cs="Times New Roman CYR"/>
                                <w:sz w:val="36"/>
                                <w:szCs w:val="36"/>
                              </w:rPr>
                            </w:pPr>
                          </w:p>
                          <w:p w14:paraId="571A064E" w14:textId="77777777" w:rsidR="00A43AC3" w:rsidRDefault="00A43AC3"/>
                          <w:p w14:paraId="1C70C0CB" w14:textId="77777777" w:rsidR="00A43AC3" w:rsidRPr="00630E21" w:rsidRDefault="00A43AC3" w:rsidP="00987998">
                            <w:pPr>
                              <w:pStyle w:val="3"/>
                              <w:spacing w:line="276" w:lineRule="auto"/>
                              <w:rPr>
                                <w:rFonts w:ascii="Times New Roman" w:hAnsi="Times New Roman"/>
                                <w:bCs/>
                                <w:sz w:val="48"/>
                                <w:szCs w:val="48"/>
                              </w:rPr>
                            </w:pPr>
                            <w:bookmarkStart w:id="1188" w:name="_Toc169172505"/>
                            <w:bookmarkStart w:id="1189" w:name="_Toc169174592"/>
                            <w:r w:rsidRPr="00630E21">
                              <w:rPr>
                                <w:rFonts w:ascii="Times New Roman" w:hAnsi="Times New Roman"/>
                                <w:bCs/>
                                <w:sz w:val="48"/>
                                <w:szCs w:val="48"/>
                              </w:rPr>
                              <w:t>ДИПЛОМНА РОБОТА</w:t>
                            </w:r>
                            <w:bookmarkEnd w:id="1188"/>
                            <w:bookmarkEnd w:id="1189"/>
                          </w:p>
                          <w:p w14:paraId="2CA0F92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682F2A2" w14:textId="77777777" w:rsidR="00A43AC3" w:rsidRPr="005E3013" w:rsidRDefault="00A43AC3" w:rsidP="00987998">
                            <w:pPr>
                              <w:pStyle w:val="2"/>
                              <w:spacing w:line="276" w:lineRule="auto"/>
                              <w:rPr>
                                <w:b w:val="0"/>
                                <w:bCs/>
                                <w:iCs/>
                                <w:sz w:val="48"/>
                                <w:szCs w:val="48"/>
                                <w:highlight w:val="yellow"/>
                              </w:rPr>
                            </w:pPr>
                            <w:bookmarkStart w:id="1190" w:name="_Toc169172506"/>
                            <w:bookmarkStart w:id="1191" w:name="_Toc16917459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190"/>
                            <w:bookmarkEnd w:id="1191"/>
                          </w:p>
                          <w:p w14:paraId="58A303C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0D585E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A7D90E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E2CE667" w14:textId="77777777" w:rsidR="00A43AC3" w:rsidRPr="00B1453A" w:rsidRDefault="00A43AC3" w:rsidP="00987998">
                            <w:pPr>
                              <w:jc w:val="center"/>
                              <w:rPr>
                                <w:rFonts w:ascii="Calibri" w:hAnsi="Calibri"/>
                                <w:sz w:val="36"/>
                                <w:szCs w:val="36"/>
                              </w:rPr>
                            </w:pPr>
                          </w:p>
                          <w:p w14:paraId="7B8FE5C1" w14:textId="77777777" w:rsidR="00A43AC3" w:rsidRDefault="00A43AC3" w:rsidP="00987998">
                            <w:pPr>
                              <w:jc w:val="center"/>
                              <w:rPr>
                                <w:rFonts w:ascii="Times New Roman CYR" w:hAnsi="Times New Roman CYR" w:cs="Times New Roman CYR"/>
                                <w:sz w:val="36"/>
                                <w:szCs w:val="36"/>
                              </w:rPr>
                            </w:pPr>
                          </w:p>
                          <w:p w14:paraId="5A6E07A9" w14:textId="77777777" w:rsidR="00A43AC3" w:rsidRDefault="00A43AC3"/>
                          <w:p w14:paraId="4A28C39F" w14:textId="77777777" w:rsidR="00A43AC3" w:rsidRPr="00630E21" w:rsidRDefault="00A43AC3" w:rsidP="00987998">
                            <w:pPr>
                              <w:pStyle w:val="3"/>
                              <w:spacing w:line="276" w:lineRule="auto"/>
                              <w:rPr>
                                <w:rFonts w:ascii="Times New Roman" w:hAnsi="Times New Roman"/>
                                <w:bCs/>
                                <w:sz w:val="48"/>
                                <w:szCs w:val="48"/>
                              </w:rPr>
                            </w:pPr>
                            <w:bookmarkStart w:id="1192" w:name="_Toc169172507"/>
                            <w:bookmarkStart w:id="1193" w:name="_Toc169174594"/>
                            <w:r w:rsidRPr="00630E21">
                              <w:rPr>
                                <w:rFonts w:ascii="Times New Roman" w:hAnsi="Times New Roman"/>
                                <w:bCs/>
                                <w:sz w:val="48"/>
                                <w:szCs w:val="48"/>
                              </w:rPr>
                              <w:t>ДИПЛОМНА РОБОТА</w:t>
                            </w:r>
                            <w:bookmarkEnd w:id="1192"/>
                            <w:bookmarkEnd w:id="1193"/>
                          </w:p>
                          <w:p w14:paraId="18E593D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A645F5D" w14:textId="77777777" w:rsidR="00A43AC3" w:rsidRPr="005E3013" w:rsidRDefault="00A43AC3" w:rsidP="00987998">
                            <w:pPr>
                              <w:pStyle w:val="2"/>
                              <w:spacing w:line="276" w:lineRule="auto"/>
                              <w:rPr>
                                <w:b w:val="0"/>
                                <w:bCs/>
                                <w:iCs/>
                                <w:sz w:val="48"/>
                                <w:szCs w:val="48"/>
                                <w:highlight w:val="yellow"/>
                              </w:rPr>
                            </w:pPr>
                            <w:bookmarkStart w:id="1194" w:name="_Toc169172508"/>
                            <w:bookmarkStart w:id="1195" w:name="_Toc16917459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194"/>
                            <w:bookmarkEnd w:id="1195"/>
                          </w:p>
                          <w:p w14:paraId="37AB539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2B2BBC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DDA4E5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AFBDD96" w14:textId="77777777" w:rsidR="00A43AC3" w:rsidRPr="00B1453A" w:rsidRDefault="00A43AC3" w:rsidP="00987998">
                            <w:pPr>
                              <w:jc w:val="center"/>
                              <w:rPr>
                                <w:rFonts w:ascii="Calibri" w:hAnsi="Calibri"/>
                                <w:sz w:val="36"/>
                                <w:szCs w:val="36"/>
                              </w:rPr>
                            </w:pPr>
                          </w:p>
                          <w:p w14:paraId="4B707AA4" w14:textId="77777777" w:rsidR="00A43AC3" w:rsidRDefault="00A43AC3" w:rsidP="00987998">
                            <w:pPr>
                              <w:jc w:val="center"/>
                              <w:rPr>
                                <w:rFonts w:ascii="Times New Roman CYR" w:hAnsi="Times New Roman CYR" w:cs="Times New Roman CYR"/>
                                <w:sz w:val="36"/>
                                <w:szCs w:val="36"/>
                              </w:rPr>
                            </w:pPr>
                          </w:p>
                          <w:p w14:paraId="351DB36E" w14:textId="77777777" w:rsidR="00A43AC3" w:rsidRDefault="00A43AC3"/>
                          <w:p w14:paraId="4F79523C" w14:textId="77777777" w:rsidR="00A43AC3" w:rsidRPr="00630E21" w:rsidRDefault="00A43AC3" w:rsidP="00987998">
                            <w:pPr>
                              <w:pStyle w:val="3"/>
                              <w:spacing w:line="276" w:lineRule="auto"/>
                              <w:rPr>
                                <w:rFonts w:ascii="Times New Roman" w:hAnsi="Times New Roman"/>
                                <w:bCs/>
                                <w:sz w:val="48"/>
                                <w:szCs w:val="48"/>
                              </w:rPr>
                            </w:pPr>
                            <w:bookmarkStart w:id="1196" w:name="_Toc169172509"/>
                            <w:bookmarkStart w:id="1197" w:name="_Toc169174596"/>
                            <w:r w:rsidRPr="00630E21">
                              <w:rPr>
                                <w:rFonts w:ascii="Times New Roman" w:hAnsi="Times New Roman"/>
                                <w:bCs/>
                                <w:sz w:val="48"/>
                                <w:szCs w:val="48"/>
                              </w:rPr>
                              <w:t>ДИПЛОМНА РОБОТА</w:t>
                            </w:r>
                            <w:bookmarkEnd w:id="1196"/>
                            <w:bookmarkEnd w:id="1197"/>
                          </w:p>
                          <w:p w14:paraId="7C54A86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6CC703F" w14:textId="77777777" w:rsidR="00A43AC3" w:rsidRPr="005E3013" w:rsidRDefault="00A43AC3" w:rsidP="00987998">
                            <w:pPr>
                              <w:pStyle w:val="2"/>
                              <w:spacing w:line="276" w:lineRule="auto"/>
                              <w:rPr>
                                <w:b w:val="0"/>
                                <w:bCs/>
                                <w:iCs/>
                                <w:sz w:val="48"/>
                                <w:szCs w:val="48"/>
                                <w:highlight w:val="yellow"/>
                              </w:rPr>
                            </w:pPr>
                            <w:bookmarkStart w:id="1198" w:name="_Toc169172510"/>
                            <w:bookmarkStart w:id="1199" w:name="_Toc16917459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198"/>
                            <w:bookmarkEnd w:id="1199"/>
                          </w:p>
                          <w:p w14:paraId="7BFB070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848EE0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0E0912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22C923A" w14:textId="77777777" w:rsidR="00A43AC3" w:rsidRPr="00B1453A" w:rsidRDefault="00A43AC3" w:rsidP="00987998">
                            <w:pPr>
                              <w:jc w:val="center"/>
                              <w:rPr>
                                <w:rFonts w:ascii="Calibri" w:hAnsi="Calibri"/>
                                <w:sz w:val="36"/>
                                <w:szCs w:val="36"/>
                              </w:rPr>
                            </w:pPr>
                          </w:p>
                          <w:p w14:paraId="12F2A2D9" w14:textId="77777777" w:rsidR="00A43AC3" w:rsidRDefault="00A43AC3" w:rsidP="00987998">
                            <w:pPr>
                              <w:jc w:val="center"/>
                              <w:rPr>
                                <w:rFonts w:ascii="Times New Roman CYR" w:hAnsi="Times New Roman CYR" w:cs="Times New Roman CYR"/>
                                <w:sz w:val="36"/>
                                <w:szCs w:val="36"/>
                              </w:rPr>
                            </w:pPr>
                          </w:p>
                          <w:p w14:paraId="015E2844" w14:textId="77777777" w:rsidR="00A43AC3" w:rsidRDefault="00A43AC3"/>
                          <w:p w14:paraId="143B6C7B" w14:textId="77777777" w:rsidR="00A43AC3" w:rsidRPr="00630E21" w:rsidRDefault="00A43AC3" w:rsidP="00987998">
                            <w:pPr>
                              <w:pStyle w:val="3"/>
                              <w:spacing w:line="276" w:lineRule="auto"/>
                              <w:rPr>
                                <w:rFonts w:ascii="Times New Roman" w:hAnsi="Times New Roman"/>
                                <w:bCs/>
                                <w:sz w:val="48"/>
                                <w:szCs w:val="48"/>
                              </w:rPr>
                            </w:pPr>
                            <w:bookmarkStart w:id="1200" w:name="_Toc169172511"/>
                            <w:bookmarkStart w:id="1201" w:name="_Toc169174598"/>
                            <w:r w:rsidRPr="00630E21">
                              <w:rPr>
                                <w:rFonts w:ascii="Times New Roman" w:hAnsi="Times New Roman"/>
                                <w:bCs/>
                                <w:sz w:val="48"/>
                                <w:szCs w:val="48"/>
                              </w:rPr>
                              <w:t>ДИПЛОМНА РОБОТА</w:t>
                            </w:r>
                            <w:bookmarkEnd w:id="1200"/>
                            <w:bookmarkEnd w:id="1201"/>
                          </w:p>
                          <w:p w14:paraId="46BD71D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CC6260E" w14:textId="77777777" w:rsidR="00A43AC3" w:rsidRPr="005E3013" w:rsidRDefault="00A43AC3" w:rsidP="00987998">
                            <w:pPr>
                              <w:pStyle w:val="2"/>
                              <w:spacing w:line="276" w:lineRule="auto"/>
                              <w:rPr>
                                <w:b w:val="0"/>
                                <w:bCs/>
                                <w:iCs/>
                                <w:sz w:val="48"/>
                                <w:szCs w:val="48"/>
                                <w:highlight w:val="yellow"/>
                              </w:rPr>
                            </w:pPr>
                            <w:bookmarkStart w:id="1202" w:name="_Toc169172512"/>
                            <w:bookmarkStart w:id="1203" w:name="_Toc16917459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202"/>
                            <w:bookmarkEnd w:id="1203"/>
                          </w:p>
                          <w:p w14:paraId="08AEC58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3DB6DE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4133B4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0D64498" w14:textId="77777777" w:rsidR="00A43AC3" w:rsidRPr="00B1453A" w:rsidRDefault="00A43AC3" w:rsidP="00987998">
                            <w:pPr>
                              <w:jc w:val="center"/>
                              <w:rPr>
                                <w:rFonts w:ascii="Calibri" w:hAnsi="Calibri"/>
                                <w:sz w:val="36"/>
                                <w:szCs w:val="36"/>
                              </w:rPr>
                            </w:pPr>
                          </w:p>
                          <w:p w14:paraId="67127CB1" w14:textId="77777777" w:rsidR="00A43AC3" w:rsidRDefault="00A43AC3" w:rsidP="00987998">
                            <w:pPr>
                              <w:jc w:val="center"/>
                              <w:rPr>
                                <w:rFonts w:ascii="Times New Roman CYR" w:hAnsi="Times New Roman CYR" w:cs="Times New Roman CYR"/>
                                <w:sz w:val="36"/>
                                <w:szCs w:val="36"/>
                              </w:rPr>
                            </w:pPr>
                          </w:p>
                          <w:p w14:paraId="4B468DB5" w14:textId="77777777" w:rsidR="00A43AC3" w:rsidRDefault="00A43AC3"/>
                          <w:p w14:paraId="6CB738CF" w14:textId="77777777" w:rsidR="000658DF" w:rsidRPr="003A41B8" w:rsidRDefault="000658DF" w:rsidP="000658DF">
                            <w:pPr>
                              <w:pStyle w:val="3"/>
                              <w:spacing w:line="300" w:lineRule="auto"/>
                              <w:rPr>
                                <w:rFonts w:ascii="Times New Roman CYR" w:hAnsi="Times New Roman CYR"/>
                                <w:i/>
                                <w:iCs/>
                                <w:sz w:val="44"/>
                                <w:szCs w:val="44"/>
                              </w:rPr>
                            </w:pPr>
                            <w:bookmarkStart w:id="1204" w:name="_Toc169172513"/>
                            <w:bookmarkStart w:id="1205" w:name="_Toc169174600"/>
                            <w:r w:rsidRPr="003A41B8">
                              <w:rPr>
                                <w:rFonts w:ascii="Times New Roman CYR" w:hAnsi="Times New Roman CYR"/>
                                <w:i/>
                                <w:iCs/>
                                <w:sz w:val="44"/>
                                <w:szCs w:val="44"/>
                              </w:rPr>
                              <w:t>ДИПЛОМНА РОБОТА БАКАЛАВРА</w:t>
                            </w:r>
                            <w:bookmarkEnd w:id="1204"/>
                            <w:bookmarkEnd w:id="1205"/>
                            <w:r w:rsidRPr="003A41B8">
                              <w:rPr>
                                <w:rFonts w:ascii="Times New Roman CYR" w:hAnsi="Times New Roman CYR"/>
                                <w:i/>
                                <w:iCs/>
                                <w:sz w:val="44"/>
                                <w:szCs w:val="44"/>
                              </w:rPr>
                              <w:t xml:space="preserve"> </w:t>
                            </w:r>
                          </w:p>
                          <w:p w14:paraId="4C0B5828" w14:textId="77777777" w:rsidR="000658DF" w:rsidRPr="000D3135" w:rsidRDefault="000658DF" w:rsidP="000658DF">
                            <w:pPr>
                              <w:pStyle w:val="2"/>
                              <w:spacing w:line="300" w:lineRule="auto"/>
                              <w:rPr>
                                <w:rFonts w:ascii="Times New Roman CYR" w:hAnsi="Times New Roman CYR"/>
                                <w:b w:val="0"/>
                                <w:sz w:val="44"/>
                                <w:szCs w:val="44"/>
                              </w:rPr>
                            </w:pPr>
                            <w:bookmarkStart w:id="1206" w:name="_Toc169172514"/>
                            <w:bookmarkStart w:id="1207" w:name="_Toc169174601"/>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1206"/>
                            <w:bookmarkEnd w:id="1207"/>
                          </w:p>
                          <w:p w14:paraId="6A41D337"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7A50D944"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0AAC0250" w14:textId="77777777" w:rsidR="000658DF" w:rsidRPr="000D3135" w:rsidRDefault="000658DF" w:rsidP="000658DF">
                            <w:pPr>
                              <w:spacing w:line="300" w:lineRule="auto"/>
                              <w:jc w:val="center"/>
                              <w:rPr>
                                <w:b/>
                                <w:lang w:val="uk-UA"/>
                              </w:rPr>
                            </w:pPr>
                          </w:p>
                          <w:p w14:paraId="03E16D3D"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7A287D25" w14:textId="77777777" w:rsidR="00A43AC3" w:rsidRPr="00B1453A" w:rsidRDefault="00A43AC3" w:rsidP="00987998">
                            <w:pPr>
                              <w:jc w:val="center"/>
                              <w:rPr>
                                <w:rFonts w:ascii="Calibri" w:hAnsi="Calibri"/>
                                <w:sz w:val="36"/>
                                <w:szCs w:val="36"/>
                              </w:rPr>
                            </w:pPr>
                          </w:p>
                          <w:p w14:paraId="7E55F949" w14:textId="77777777" w:rsidR="00A43AC3" w:rsidRDefault="00A43AC3" w:rsidP="00987998">
                            <w:pPr>
                              <w:jc w:val="center"/>
                              <w:rPr>
                                <w:rFonts w:ascii="Times New Roman CYR" w:hAnsi="Times New Roman CYR" w:cs="Times New Roman CYR"/>
                                <w:sz w:val="36"/>
                                <w:szCs w:val="36"/>
                              </w:rPr>
                            </w:pPr>
                          </w:p>
                          <w:p w14:paraId="434967AC" w14:textId="77777777" w:rsidR="00A43AC3" w:rsidRDefault="00A43AC3"/>
                          <w:p w14:paraId="721AF897" w14:textId="77777777" w:rsidR="00A43AC3" w:rsidRPr="00630E21" w:rsidRDefault="00A43AC3" w:rsidP="00987998">
                            <w:pPr>
                              <w:pStyle w:val="3"/>
                              <w:spacing w:line="276" w:lineRule="auto"/>
                              <w:rPr>
                                <w:rFonts w:ascii="Times New Roman" w:hAnsi="Times New Roman"/>
                                <w:bCs/>
                                <w:sz w:val="48"/>
                                <w:szCs w:val="48"/>
                              </w:rPr>
                            </w:pPr>
                            <w:bookmarkStart w:id="1208" w:name="_Toc169172515"/>
                            <w:bookmarkStart w:id="1209" w:name="_Toc169174602"/>
                            <w:r w:rsidRPr="00630E21">
                              <w:rPr>
                                <w:rFonts w:ascii="Times New Roman" w:hAnsi="Times New Roman"/>
                                <w:bCs/>
                                <w:sz w:val="48"/>
                                <w:szCs w:val="48"/>
                              </w:rPr>
                              <w:t>ДИПЛОМНА РОБОТА</w:t>
                            </w:r>
                            <w:bookmarkEnd w:id="1208"/>
                            <w:bookmarkEnd w:id="1209"/>
                          </w:p>
                          <w:p w14:paraId="0FBFA12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5964F60" w14:textId="77777777" w:rsidR="00A43AC3" w:rsidRPr="005E3013" w:rsidRDefault="00A43AC3" w:rsidP="00987998">
                            <w:pPr>
                              <w:pStyle w:val="2"/>
                              <w:spacing w:line="276" w:lineRule="auto"/>
                              <w:rPr>
                                <w:b w:val="0"/>
                                <w:bCs/>
                                <w:iCs/>
                                <w:sz w:val="48"/>
                                <w:szCs w:val="48"/>
                                <w:highlight w:val="yellow"/>
                              </w:rPr>
                            </w:pPr>
                            <w:bookmarkStart w:id="1210" w:name="_Toc169172516"/>
                            <w:bookmarkStart w:id="1211" w:name="_Toc16917460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210"/>
                            <w:bookmarkEnd w:id="1211"/>
                          </w:p>
                          <w:p w14:paraId="326FF98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CC4A03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E430E3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D85ECBD" w14:textId="77777777" w:rsidR="00A43AC3" w:rsidRPr="00B1453A" w:rsidRDefault="00A43AC3" w:rsidP="00987998">
                            <w:pPr>
                              <w:jc w:val="center"/>
                              <w:rPr>
                                <w:rFonts w:ascii="Calibri" w:hAnsi="Calibri"/>
                                <w:sz w:val="36"/>
                                <w:szCs w:val="36"/>
                              </w:rPr>
                            </w:pPr>
                          </w:p>
                          <w:p w14:paraId="35D7D984" w14:textId="77777777" w:rsidR="00A43AC3" w:rsidRDefault="00A43AC3" w:rsidP="00987998">
                            <w:pPr>
                              <w:jc w:val="center"/>
                              <w:rPr>
                                <w:rFonts w:ascii="Times New Roman CYR" w:hAnsi="Times New Roman CYR" w:cs="Times New Roman CYR"/>
                                <w:sz w:val="36"/>
                                <w:szCs w:val="36"/>
                              </w:rPr>
                            </w:pPr>
                          </w:p>
                          <w:p w14:paraId="34C0620A" w14:textId="77777777" w:rsidR="00A43AC3" w:rsidRDefault="00A43AC3"/>
                          <w:p w14:paraId="537DDF3E" w14:textId="77777777" w:rsidR="00A43AC3" w:rsidRPr="00630E21" w:rsidRDefault="00A43AC3" w:rsidP="00987998">
                            <w:pPr>
                              <w:pStyle w:val="3"/>
                              <w:spacing w:line="276" w:lineRule="auto"/>
                              <w:rPr>
                                <w:rFonts w:ascii="Times New Roman" w:hAnsi="Times New Roman"/>
                                <w:bCs/>
                                <w:sz w:val="48"/>
                                <w:szCs w:val="48"/>
                              </w:rPr>
                            </w:pPr>
                            <w:bookmarkStart w:id="1212" w:name="_Toc169172517"/>
                            <w:bookmarkStart w:id="1213" w:name="_Toc169174604"/>
                            <w:r w:rsidRPr="00630E21">
                              <w:rPr>
                                <w:rFonts w:ascii="Times New Roman" w:hAnsi="Times New Roman"/>
                                <w:bCs/>
                                <w:sz w:val="48"/>
                                <w:szCs w:val="48"/>
                              </w:rPr>
                              <w:t>ДИПЛОМНА РОБОТА</w:t>
                            </w:r>
                            <w:bookmarkEnd w:id="1212"/>
                            <w:bookmarkEnd w:id="1213"/>
                          </w:p>
                          <w:p w14:paraId="1EEA1D8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67C5D67" w14:textId="77777777" w:rsidR="00A43AC3" w:rsidRPr="005E3013" w:rsidRDefault="00A43AC3" w:rsidP="00987998">
                            <w:pPr>
                              <w:pStyle w:val="2"/>
                              <w:spacing w:line="276" w:lineRule="auto"/>
                              <w:rPr>
                                <w:b w:val="0"/>
                                <w:bCs/>
                                <w:iCs/>
                                <w:sz w:val="48"/>
                                <w:szCs w:val="48"/>
                                <w:highlight w:val="yellow"/>
                              </w:rPr>
                            </w:pPr>
                            <w:bookmarkStart w:id="1214" w:name="_Toc169172518"/>
                            <w:bookmarkStart w:id="1215" w:name="_Toc16917460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214"/>
                            <w:bookmarkEnd w:id="1215"/>
                          </w:p>
                          <w:p w14:paraId="3C17EE3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D1A9DD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126A74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2EC755C" w14:textId="77777777" w:rsidR="00A43AC3" w:rsidRPr="00B1453A" w:rsidRDefault="00A43AC3" w:rsidP="00987998">
                            <w:pPr>
                              <w:jc w:val="center"/>
                              <w:rPr>
                                <w:rFonts w:ascii="Calibri" w:hAnsi="Calibri"/>
                                <w:sz w:val="36"/>
                                <w:szCs w:val="36"/>
                              </w:rPr>
                            </w:pPr>
                          </w:p>
                          <w:p w14:paraId="045F1C19" w14:textId="77777777" w:rsidR="00A43AC3" w:rsidRDefault="00A43AC3" w:rsidP="00987998">
                            <w:pPr>
                              <w:jc w:val="center"/>
                              <w:rPr>
                                <w:rFonts w:ascii="Times New Roman CYR" w:hAnsi="Times New Roman CYR" w:cs="Times New Roman CYR"/>
                                <w:sz w:val="36"/>
                                <w:szCs w:val="36"/>
                              </w:rPr>
                            </w:pPr>
                          </w:p>
                          <w:p w14:paraId="4FC5A992" w14:textId="77777777" w:rsidR="00A43AC3" w:rsidRDefault="00A43AC3"/>
                          <w:p w14:paraId="6D07329C" w14:textId="77777777" w:rsidR="00A43AC3" w:rsidRPr="00630E21" w:rsidRDefault="00A43AC3" w:rsidP="00987998">
                            <w:pPr>
                              <w:pStyle w:val="3"/>
                              <w:spacing w:line="276" w:lineRule="auto"/>
                              <w:rPr>
                                <w:rFonts w:ascii="Times New Roman" w:hAnsi="Times New Roman"/>
                                <w:bCs/>
                                <w:sz w:val="48"/>
                                <w:szCs w:val="48"/>
                              </w:rPr>
                            </w:pPr>
                            <w:bookmarkStart w:id="1216" w:name="_Toc169172519"/>
                            <w:bookmarkStart w:id="1217" w:name="_Toc169174606"/>
                            <w:r w:rsidRPr="00630E21">
                              <w:rPr>
                                <w:rFonts w:ascii="Times New Roman" w:hAnsi="Times New Roman"/>
                                <w:bCs/>
                                <w:sz w:val="48"/>
                                <w:szCs w:val="48"/>
                              </w:rPr>
                              <w:t>ДИПЛОМНА РОБОТА</w:t>
                            </w:r>
                            <w:bookmarkEnd w:id="1216"/>
                            <w:bookmarkEnd w:id="1217"/>
                          </w:p>
                          <w:p w14:paraId="482D6C1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1981A34" w14:textId="77777777" w:rsidR="00A43AC3" w:rsidRPr="005E3013" w:rsidRDefault="00A43AC3" w:rsidP="00987998">
                            <w:pPr>
                              <w:pStyle w:val="2"/>
                              <w:spacing w:line="276" w:lineRule="auto"/>
                              <w:rPr>
                                <w:b w:val="0"/>
                                <w:bCs/>
                                <w:iCs/>
                                <w:sz w:val="48"/>
                                <w:szCs w:val="48"/>
                                <w:highlight w:val="yellow"/>
                              </w:rPr>
                            </w:pPr>
                            <w:bookmarkStart w:id="1218" w:name="_Toc169172520"/>
                            <w:bookmarkStart w:id="1219" w:name="_Toc16917460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218"/>
                            <w:bookmarkEnd w:id="1219"/>
                          </w:p>
                          <w:p w14:paraId="1331F5B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EAB2EA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8290AE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9949BD6" w14:textId="77777777" w:rsidR="00A43AC3" w:rsidRPr="00B1453A" w:rsidRDefault="00A43AC3" w:rsidP="00987998">
                            <w:pPr>
                              <w:jc w:val="center"/>
                              <w:rPr>
                                <w:rFonts w:ascii="Calibri" w:hAnsi="Calibri"/>
                                <w:sz w:val="36"/>
                                <w:szCs w:val="36"/>
                              </w:rPr>
                            </w:pPr>
                          </w:p>
                          <w:p w14:paraId="452B18A4" w14:textId="77777777" w:rsidR="00A43AC3" w:rsidRDefault="00A43AC3" w:rsidP="00987998">
                            <w:pPr>
                              <w:jc w:val="center"/>
                              <w:rPr>
                                <w:rFonts w:ascii="Times New Roman CYR" w:hAnsi="Times New Roman CYR" w:cs="Times New Roman CYR"/>
                                <w:sz w:val="36"/>
                                <w:szCs w:val="36"/>
                              </w:rPr>
                            </w:pPr>
                          </w:p>
                          <w:p w14:paraId="215D1263" w14:textId="77777777" w:rsidR="00A43AC3" w:rsidRDefault="00A43AC3"/>
                          <w:p w14:paraId="0A972C65" w14:textId="77777777" w:rsidR="00A43AC3" w:rsidRPr="00630E21" w:rsidRDefault="00A43AC3" w:rsidP="00987998">
                            <w:pPr>
                              <w:pStyle w:val="3"/>
                              <w:spacing w:line="276" w:lineRule="auto"/>
                              <w:rPr>
                                <w:rFonts w:ascii="Times New Roman" w:hAnsi="Times New Roman"/>
                                <w:bCs/>
                                <w:sz w:val="48"/>
                                <w:szCs w:val="48"/>
                              </w:rPr>
                            </w:pPr>
                            <w:bookmarkStart w:id="1220" w:name="_Toc169172521"/>
                            <w:bookmarkStart w:id="1221" w:name="_Toc169174608"/>
                            <w:r w:rsidRPr="00630E21">
                              <w:rPr>
                                <w:rFonts w:ascii="Times New Roman" w:hAnsi="Times New Roman"/>
                                <w:bCs/>
                                <w:sz w:val="48"/>
                                <w:szCs w:val="48"/>
                              </w:rPr>
                              <w:t>ДИПЛОМНА РОБОТА</w:t>
                            </w:r>
                            <w:bookmarkEnd w:id="1220"/>
                            <w:bookmarkEnd w:id="1221"/>
                          </w:p>
                          <w:p w14:paraId="648EDCA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7B3FB30" w14:textId="77777777" w:rsidR="00A43AC3" w:rsidRPr="005E3013" w:rsidRDefault="00A43AC3" w:rsidP="00987998">
                            <w:pPr>
                              <w:pStyle w:val="2"/>
                              <w:spacing w:line="276" w:lineRule="auto"/>
                              <w:rPr>
                                <w:b w:val="0"/>
                                <w:bCs/>
                                <w:iCs/>
                                <w:sz w:val="48"/>
                                <w:szCs w:val="48"/>
                                <w:highlight w:val="yellow"/>
                              </w:rPr>
                            </w:pPr>
                            <w:bookmarkStart w:id="1222" w:name="_Toc169172522"/>
                            <w:bookmarkStart w:id="1223" w:name="_Toc16917460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222"/>
                            <w:bookmarkEnd w:id="1223"/>
                          </w:p>
                          <w:p w14:paraId="2EB8385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C55CAD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252F87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412B1CA" w14:textId="77777777" w:rsidR="00A43AC3" w:rsidRPr="00B1453A" w:rsidRDefault="00A43AC3" w:rsidP="00987998">
                            <w:pPr>
                              <w:jc w:val="center"/>
                              <w:rPr>
                                <w:rFonts w:ascii="Calibri" w:hAnsi="Calibri"/>
                                <w:sz w:val="36"/>
                                <w:szCs w:val="36"/>
                              </w:rPr>
                            </w:pPr>
                          </w:p>
                          <w:p w14:paraId="4C3B73F0" w14:textId="77777777" w:rsidR="00A43AC3" w:rsidRDefault="00A43AC3" w:rsidP="00987998">
                            <w:pPr>
                              <w:jc w:val="center"/>
                              <w:rPr>
                                <w:rFonts w:ascii="Times New Roman CYR" w:hAnsi="Times New Roman CYR" w:cs="Times New Roman CYR"/>
                                <w:sz w:val="36"/>
                                <w:szCs w:val="36"/>
                              </w:rPr>
                            </w:pPr>
                          </w:p>
                          <w:p w14:paraId="1FDBAB10" w14:textId="77777777" w:rsidR="00A43AC3" w:rsidRDefault="00A43AC3"/>
                          <w:p w14:paraId="493E355E" w14:textId="77777777" w:rsidR="00A43AC3" w:rsidRPr="00630E21" w:rsidRDefault="00A43AC3" w:rsidP="00987998">
                            <w:pPr>
                              <w:pStyle w:val="3"/>
                              <w:spacing w:line="276" w:lineRule="auto"/>
                              <w:rPr>
                                <w:rFonts w:ascii="Times New Roman" w:hAnsi="Times New Roman"/>
                                <w:bCs/>
                                <w:sz w:val="48"/>
                                <w:szCs w:val="48"/>
                              </w:rPr>
                            </w:pPr>
                            <w:bookmarkStart w:id="1224" w:name="_Toc169172523"/>
                            <w:bookmarkStart w:id="1225" w:name="_Toc169174610"/>
                            <w:r w:rsidRPr="00630E21">
                              <w:rPr>
                                <w:rFonts w:ascii="Times New Roman" w:hAnsi="Times New Roman"/>
                                <w:bCs/>
                                <w:sz w:val="48"/>
                                <w:szCs w:val="48"/>
                              </w:rPr>
                              <w:t>ДИПЛОМНА РОБОТА</w:t>
                            </w:r>
                            <w:bookmarkEnd w:id="1224"/>
                            <w:bookmarkEnd w:id="1225"/>
                          </w:p>
                          <w:p w14:paraId="7292259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BB93F3D" w14:textId="77777777" w:rsidR="00A43AC3" w:rsidRPr="005E3013" w:rsidRDefault="00A43AC3" w:rsidP="00987998">
                            <w:pPr>
                              <w:pStyle w:val="2"/>
                              <w:spacing w:line="276" w:lineRule="auto"/>
                              <w:rPr>
                                <w:b w:val="0"/>
                                <w:bCs/>
                                <w:iCs/>
                                <w:sz w:val="48"/>
                                <w:szCs w:val="48"/>
                                <w:highlight w:val="yellow"/>
                              </w:rPr>
                            </w:pPr>
                            <w:bookmarkStart w:id="1226" w:name="_Toc169172524"/>
                            <w:bookmarkStart w:id="1227" w:name="_Toc16917461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226"/>
                            <w:bookmarkEnd w:id="1227"/>
                          </w:p>
                          <w:p w14:paraId="3CBBED4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08AF98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E93EBD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BCA6BBE" w14:textId="77777777" w:rsidR="00A43AC3" w:rsidRPr="00B1453A" w:rsidRDefault="00A43AC3" w:rsidP="00987998">
                            <w:pPr>
                              <w:jc w:val="center"/>
                              <w:rPr>
                                <w:rFonts w:ascii="Calibri" w:hAnsi="Calibri"/>
                                <w:sz w:val="36"/>
                                <w:szCs w:val="36"/>
                              </w:rPr>
                            </w:pPr>
                          </w:p>
                          <w:p w14:paraId="2F94486B" w14:textId="77777777" w:rsidR="00A43AC3" w:rsidRDefault="00A43AC3" w:rsidP="00987998">
                            <w:pPr>
                              <w:jc w:val="center"/>
                              <w:rPr>
                                <w:rFonts w:ascii="Times New Roman CYR" w:hAnsi="Times New Roman CYR" w:cs="Times New Roman CYR"/>
                                <w:sz w:val="36"/>
                                <w:szCs w:val="36"/>
                              </w:rPr>
                            </w:pPr>
                          </w:p>
                          <w:p w14:paraId="66AAF607" w14:textId="77777777" w:rsidR="00A43AC3" w:rsidRDefault="00A43AC3"/>
                          <w:p w14:paraId="47AD5D7C" w14:textId="77777777" w:rsidR="00A43AC3" w:rsidRPr="00630E21" w:rsidRDefault="00A43AC3" w:rsidP="00987998">
                            <w:pPr>
                              <w:pStyle w:val="3"/>
                              <w:spacing w:line="276" w:lineRule="auto"/>
                              <w:rPr>
                                <w:rFonts w:ascii="Times New Roman" w:hAnsi="Times New Roman"/>
                                <w:bCs/>
                                <w:sz w:val="48"/>
                                <w:szCs w:val="48"/>
                              </w:rPr>
                            </w:pPr>
                            <w:bookmarkStart w:id="1228" w:name="_Toc169172525"/>
                            <w:bookmarkStart w:id="1229" w:name="_Toc169174612"/>
                            <w:r w:rsidRPr="00630E21">
                              <w:rPr>
                                <w:rFonts w:ascii="Times New Roman" w:hAnsi="Times New Roman"/>
                                <w:bCs/>
                                <w:sz w:val="48"/>
                                <w:szCs w:val="48"/>
                              </w:rPr>
                              <w:t>ДИПЛОМНА РОБОТА</w:t>
                            </w:r>
                            <w:bookmarkEnd w:id="1228"/>
                            <w:bookmarkEnd w:id="1229"/>
                          </w:p>
                          <w:p w14:paraId="60E829F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59E2931" w14:textId="77777777" w:rsidR="00A43AC3" w:rsidRPr="005E3013" w:rsidRDefault="00A43AC3" w:rsidP="00987998">
                            <w:pPr>
                              <w:pStyle w:val="2"/>
                              <w:spacing w:line="276" w:lineRule="auto"/>
                              <w:rPr>
                                <w:b w:val="0"/>
                                <w:bCs/>
                                <w:iCs/>
                                <w:sz w:val="48"/>
                                <w:szCs w:val="48"/>
                                <w:highlight w:val="yellow"/>
                              </w:rPr>
                            </w:pPr>
                            <w:bookmarkStart w:id="1230" w:name="_Toc169172526"/>
                            <w:bookmarkStart w:id="1231" w:name="_Toc16917461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230"/>
                            <w:bookmarkEnd w:id="1231"/>
                          </w:p>
                          <w:p w14:paraId="5F9F157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506655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169C96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25FC9A3" w14:textId="77777777" w:rsidR="00A43AC3" w:rsidRPr="00B1453A" w:rsidRDefault="00A43AC3" w:rsidP="00987998">
                            <w:pPr>
                              <w:jc w:val="center"/>
                              <w:rPr>
                                <w:rFonts w:ascii="Calibri" w:hAnsi="Calibri"/>
                                <w:sz w:val="36"/>
                                <w:szCs w:val="36"/>
                              </w:rPr>
                            </w:pPr>
                          </w:p>
                          <w:p w14:paraId="4FC7308E" w14:textId="77777777" w:rsidR="00A43AC3" w:rsidRDefault="00A43AC3" w:rsidP="00987998">
                            <w:pPr>
                              <w:jc w:val="center"/>
                              <w:rPr>
                                <w:rFonts w:ascii="Times New Roman CYR" w:hAnsi="Times New Roman CYR" w:cs="Times New Roman CYR"/>
                                <w:sz w:val="36"/>
                                <w:szCs w:val="36"/>
                              </w:rPr>
                            </w:pPr>
                          </w:p>
                          <w:p w14:paraId="279E9639" w14:textId="77777777" w:rsidR="00A43AC3" w:rsidRDefault="00A43AC3"/>
                          <w:p w14:paraId="09F5CBFF" w14:textId="77777777" w:rsidR="00A43AC3" w:rsidRPr="00630E21" w:rsidRDefault="00A43AC3" w:rsidP="00987998">
                            <w:pPr>
                              <w:pStyle w:val="3"/>
                              <w:spacing w:line="276" w:lineRule="auto"/>
                              <w:rPr>
                                <w:rFonts w:ascii="Times New Roman" w:hAnsi="Times New Roman"/>
                                <w:bCs/>
                                <w:sz w:val="48"/>
                                <w:szCs w:val="48"/>
                              </w:rPr>
                            </w:pPr>
                            <w:bookmarkStart w:id="1232" w:name="_Toc169172527"/>
                            <w:bookmarkStart w:id="1233" w:name="_Toc169174614"/>
                            <w:r w:rsidRPr="00630E21">
                              <w:rPr>
                                <w:rFonts w:ascii="Times New Roman" w:hAnsi="Times New Roman"/>
                                <w:bCs/>
                                <w:sz w:val="48"/>
                                <w:szCs w:val="48"/>
                              </w:rPr>
                              <w:t>ДИПЛОМНА РОБОТА</w:t>
                            </w:r>
                            <w:bookmarkEnd w:id="1232"/>
                            <w:bookmarkEnd w:id="1233"/>
                          </w:p>
                          <w:p w14:paraId="359FAD7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9CE47B5" w14:textId="77777777" w:rsidR="00A43AC3" w:rsidRPr="005E3013" w:rsidRDefault="00A43AC3" w:rsidP="00987998">
                            <w:pPr>
                              <w:pStyle w:val="2"/>
                              <w:spacing w:line="276" w:lineRule="auto"/>
                              <w:rPr>
                                <w:b w:val="0"/>
                                <w:bCs/>
                                <w:iCs/>
                                <w:sz w:val="48"/>
                                <w:szCs w:val="48"/>
                                <w:highlight w:val="yellow"/>
                              </w:rPr>
                            </w:pPr>
                            <w:bookmarkStart w:id="1234" w:name="_Toc169172528"/>
                            <w:bookmarkStart w:id="1235" w:name="_Toc16917461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234"/>
                            <w:bookmarkEnd w:id="1235"/>
                          </w:p>
                          <w:p w14:paraId="09A1BB4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C9B5CE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F48D5C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83DF96C" w14:textId="77777777" w:rsidR="00A43AC3" w:rsidRPr="00B1453A" w:rsidRDefault="00A43AC3" w:rsidP="00987998">
                            <w:pPr>
                              <w:jc w:val="center"/>
                              <w:rPr>
                                <w:rFonts w:ascii="Calibri" w:hAnsi="Calibri"/>
                                <w:sz w:val="36"/>
                                <w:szCs w:val="36"/>
                              </w:rPr>
                            </w:pPr>
                          </w:p>
                          <w:p w14:paraId="7C96A508" w14:textId="77777777" w:rsidR="00A43AC3" w:rsidRDefault="00A43AC3" w:rsidP="00987998">
                            <w:pPr>
                              <w:jc w:val="center"/>
                              <w:rPr>
                                <w:rFonts w:ascii="Times New Roman CYR" w:hAnsi="Times New Roman CYR" w:cs="Times New Roman CYR"/>
                                <w:sz w:val="36"/>
                                <w:szCs w:val="36"/>
                              </w:rPr>
                            </w:pPr>
                          </w:p>
                          <w:p w14:paraId="3A462D66" w14:textId="77777777" w:rsidR="00A43AC3" w:rsidRDefault="00A43AC3"/>
                          <w:p w14:paraId="314887E2" w14:textId="77777777" w:rsidR="000658DF" w:rsidRPr="003A41B8" w:rsidRDefault="000658DF" w:rsidP="000658DF">
                            <w:pPr>
                              <w:pStyle w:val="3"/>
                              <w:spacing w:line="300" w:lineRule="auto"/>
                              <w:rPr>
                                <w:rFonts w:ascii="Times New Roman CYR" w:hAnsi="Times New Roman CYR"/>
                                <w:i/>
                                <w:iCs/>
                                <w:sz w:val="44"/>
                                <w:szCs w:val="44"/>
                              </w:rPr>
                            </w:pPr>
                            <w:bookmarkStart w:id="1236" w:name="_Toc169172529"/>
                            <w:bookmarkStart w:id="1237" w:name="_Toc169174616"/>
                            <w:r w:rsidRPr="003A41B8">
                              <w:rPr>
                                <w:rFonts w:ascii="Times New Roman CYR" w:hAnsi="Times New Roman CYR"/>
                                <w:i/>
                                <w:iCs/>
                                <w:sz w:val="44"/>
                                <w:szCs w:val="44"/>
                              </w:rPr>
                              <w:t>ДИПЛОМНА РОБОТА БАКАЛАВРА</w:t>
                            </w:r>
                            <w:bookmarkEnd w:id="1236"/>
                            <w:bookmarkEnd w:id="1237"/>
                            <w:r w:rsidRPr="003A41B8">
                              <w:rPr>
                                <w:rFonts w:ascii="Times New Roman CYR" w:hAnsi="Times New Roman CYR"/>
                                <w:i/>
                                <w:iCs/>
                                <w:sz w:val="44"/>
                                <w:szCs w:val="44"/>
                              </w:rPr>
                              <w:t xml:space="preserve"> </w:t>
                            </w:r>
                          </w:p>
                          <w:p w14:paraId="4691BD2C" w14:textId="77777777" w:rsidR="000658DF" w:rsidRPr="000D3135" w:rsidRDefault="000658DF" w:rsidP="000658DF">
                            <w:pPr>
                              <w:pStyle w:val="2"/>
                              <w:spacing w:line="300" w:lineRule="auto"/>
                              <w:rPr>
                                <w:rFonts w:ascii="Times New Roman CYR" w:hAnsi="Times New Roman CYR"/>
                                <w:b w:val="0"/>
                                <w:sz w:val="44"/>
                                <w:szCs w:val="44"/>
                              </w:rPr>
                            </w:pPr>
                            <w:bookmarkStart w:id="1238" w:name="_Toc169172530"/>
                            <w:bookmarkStart w:id="1239" w:name="_Toc169174617"/>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1238"/>
                            <w:bookmarkEnd w:id="1239"/>
                          </w:p>
                          <w:p w14:paraId="6013132E"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56D3AF84"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120132B3" w14:textId="77777777" w:rsidR="000658DF" w:rsidRPr="000D3135" w:rsidRDefault="000658DF" w:rsidP="000658DF">
                            <w:pPr>
                              <w:spacing w:line="300" w:lineRule="auto"/>
                              <w:jc w:val="center"/>
                              <w:rPr>
                                <w:b/>
                                <w:lang w:val="uk-UA"/>
                              </w:rPr>
                            </w:pPr>
                          </w:p>
                          <w:p w14:paraId="5302A50A"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27824A53" w14:textId="77777777" w:rsidR="00A43AC3" w:rsidRPr="00B1453A" w:rsidRDefault="00A43AC3" w:rsidP="00987998">
                            <w:pPr>
                              <w:jc w:val="center"/>
                              <w:rPr>
                                <w:rFonts w:ascii="Calibri" w:hAnsi="Calibri"/>
                                <w:sz w:val="36"/>
                                <w:szCs w:val="36"/>
                              </w:rPr>
                            </w:pPr>
                          </w:p>
                          <w:p w14:paraId="4C6A15E3" w14:textId="77777777" w:rsidR="00A43AC3" w:rsidRDefault="00A43AC3" w:rsidP="00987998">
                            <w:pPr>
                              <w:jc w:val="center"/>
                              <w:rPr>
                                <w:rFonts w:ascii="Times New Roman CYR" w:hAnsi="Times New Roman CYR" w:cs="Times New Roman CYR"/>
                                <w:sz w:val="36"/>
                                <w:szCs w:val="36"/>
                              </w:rPr>
                            </w:pPr>
                          </w:p>
                          <w:p w14:paraId="1CD68719" w14:textId="77777777" w:rsidR="00A43AC3" w:rsidRDefault="00A43AC3"/>
                          <w:p w14:paraId="6D09978E" w14:textId="77777777" w:rsidR="00A43AC3" w:rsidRPr="00630E21" w:rsidRDefault="00A43AC3" w:rsidP="00987998">
                            <w:pPr>
                              <w:pStyle w:val="3"/>
                              <w:spacing w:line="276" w:lineRule="auto"/>
                              <w:rPr>
                                <w:rFonts w:ascii="Times New Roman" w:hAnsi="Times New Roman"/>
                                <w:bCs/>
                                <w:sz w:val="48"/>
                                <w:szCs w:val="48"/>
                              </w:rPr>
                            </w:pPr>
                            <w:bookmarkStart w:id="1240" w:name="_Toc169172531"/>
                            <w:bookmarkStart w:id="1241" w:name="_Toc169174618"/>
                            <w:r w:rsidRPr="00630E21">
                              <w:rPr>
                                <w:rFonts w:ascii="Times New Roman" w:hAnsi="Times New Roman"/>
                                <w:bCs/>
                                <w:sz w:val="48"/>
                                <w:szCs w:val="48"/>
                              </w:rPr>
                              <w:t>ДИПЛОМНА РОБОТА</w:t>
                            </w:r>
                            <w:bookmarkEnd w:id="1240"/>
                            <w:bookmarkEnd w:id="1241"/>
                          </w:p>
                          <w:p w14:paraId="24081BB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61D3D49" w14:textId="77777777" w:rsidR="00A43AC3" w:rsidRPr="005E3013" w:rsidRDefault="00A43AC3" w:rsidP="00987998">
                            <w:pPr>
                              <w:pStyle w:val="2"/>
                              <w:spacing w:line="276" w:lineRule="auto"/>
                              <w:rPr>
                                <w:b w:val="0"/>
                                <w:bCs/>
                                <w:iCs/>
                                <w:sz w:val="48"/>
                                <w:szCs w:val="48"/>
                                <w:highlight w:val="yellow"/>
                              </w:rPr>
                            </w:pPr>
                            <w:bookmarkStart w:id="1242" w:name="_Toc169172532"/>
                            <w:bookmarkStart w:id="1243" w:name="_Toc16917461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242"/>
                            <w:bookmarkEnd w:id="1243"/>
                          </w:p>
                          <w:p w14:paraId="0AC4FDA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242B06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375372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2D0C82E" w14:textId="77777777" w:rsidR="00A43AC3" w:rsidRPr="00B1453A" w:rsidRDefault="00A43AC3" w:rsidP="00987998">
                            <w:pPr>
                              <w:jc w:val="center"/>
                              <w:rPr>
                                <w:rFonts w:ascii="Calibri" w:hAnsi="Calibri"/>
                                <w:sz w:val="36"/>
                                <w:szCs w:val="36"/>
                              </w:rPr>
                            </w:pPr>
                          </w:p>
                          <w:p w14:paraId="6E9C425B" w14:textId="77777777" w:rsidR="00A43AC3" w:rsidRDefault="00A43AC3" w:rsidP="00987998">
                            <w:pPr>
                              <w:jc w:val="center"/>
                              <w:rPr>
                                <w:rFonts w:ascii="Times New Roman CYR" w:hAnsi="Times New Roman CYR" w:cs="Times New Roman CYR"/>
                                <w:sz w:val="36"/>
                                <w:szCs w:val="36"/>
                              </w:rPr>
                            </w:pPr>
                          </w:p>
                          <w:p w14:paraId="7BAA9F5B" w14:textId="77777777" w:rsidR="00A43AC3" w:rsidRDefault="00A43AC3"/>
                          <w:p w14:paraId="5BB06177" w14:textId="77777777" w:rsidR="00A43AC3" w:rsidRPr="00630E21" w:rsidRDefault="00A43AC3" w:rsidP="00987998">
                            <w:pPr>
                              <w:pStyle w:val="3"/>
                              <w:spacing w:line="276" w:lineRule="auto"/>
                              <w:rPr>
                                <w:rFonts w:ascii="Times New Roman" w:hAnsi="Times New Roman"/>
                                <w:bCs/>
                                <w:sz w:val="48"/>
                                <w:szCs w:val="48"/>
                              </w:rPr>
                            </w:pPr>
                            <w:bookmarkStart w:id="1244" w:name="_Toc169172533"/>
                            <w:bookmarkStart w:id="1245" w:name="_Toc169174620"/>
                            <w:r w:rsidRPr="00630E21">
                              <w:rPr>
                                <w:rFonts w:ascii="Times New Roman" w:hAnsi="Times New Roman"/>
                                <w:bCs/>
                                <w:sz w:val="48"/>
                                <w:szCs w:val="48"/>
                              </w:rPr>
                              <w:t>ДИПЛОМНА РОБОТА</w:t>
                            </w:r>
                            <w:bookmarkEnd w:id="1244"/>
                            <w:bookmarkEnd w:id="1245"/>
                          </w:p>
                          <w:p w14:paraId="1897F25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839B55A" w14:textId="77777777" w:rsidR="00A43AC3" w:rsidRPr="005E3013" w:rsidRDefault="00A43AC3" w:rsidP="00987998">
                            <w:pPr>
                              <w:pStyle w:val="2"/>
                              <w:spacing w:line="276" w:lineRule="auto"/>
                              <w:rPr>
                                <w:b w:val="0"/>
                                <w:bCs/>
                                <w:iCs/>
                                <w:sz w:val="48"/>
                                <w:szCs w:val="48"/>
                                <w:highlight w:val="yellow"/>
                              </w:rPr>
                            </w:pPr>
                            <w:bookmarkStart w:id="1246" w:name="_Toc169172534"/>
                            <w:bookmarkStart w:id="1247" w:name="_Toc16917462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246"/>
                            <w:bookmarkEnd w:id="1247"/>
                          </w:p>
                          <w:p w14:paraId="78EEEFD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17338F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C5DF26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B28ADCF" w14:textId="77777777" w:rsidR="00A43AC3" w:rsidRPr="00B1453A" w:rsidRDefault="00A43AC3" w:rsidP="00987998">
                            <w:pPr>
                              <w:jc w:val="center"/>
                              <w:rPr>
                                <w:rFonts w:ascii="Calibri" w:hAnsi="Calibri"/>
                                <w:sz w:val="36"/>
                                <w:szCs w:val="36"/>
                              </w:rPr>
                            </w:pPr>
                          </w:p>
                          <w:p w14:paraId="62A0CE71" w14:textId="77777777" w:rsidR="00A43AC3" w:rsidRDefault="00A43AC3" w:rsidP="00987998">
                            <w:pPr>
                              <w:jc w:val="center"/>
                              <w:rPr>
                                <w:rFonts w:ascii="Times New Roman CYR" w:hAnsi="Times New Roman CYR" w:cs="Times New Roman CYR"/>
                                <w:sz w:val="36"/>
                                <w:szCs w:val="36"/>
                              </w:rPr>
                            </w:pPr>
                          </w:p>
                          <w:p w14:paraId="4E1CA2C9" w14:textId="77777777" w:rsidR="00A43AC3" w:rsidRDefault="00A43AC3"/>
                          <w:p w14:paraId="3B9DDBC7" w14:textId="77777777" w:rsidR="00A43AC3" w:rsidRPr="00630E21" w:rsidRDefault="00A43AC3" w:rsidP="00987998">
                            <w:pPr>
                              <w:pStyle w:val="3"/>
                              <w:spacing w:line="276" w:lineRule="auto"/>
                              <w:rPr>
                                <w:rFonts w:ascii="Times New Roman" w:hAnsi="Times New Roman"/>
                                <w:bCs/>
                                <w:sz w:val="48"/>
                                <w:szCs w:val="48"/>
                              </w:rPr>
                            </w:pPr>
                            <w:bookmarkStart w:id="1248" w:name="_Toc169172535"/>
                            <w:bookmarkStart w:id="1249" w:name="_Toc169174622"/>
                            <w:r w:rsidRPr="00630E21">
                              <w:rPr>
                                <w:rFonts w:ascii="Times New Roman" w:hAnsi="Times New Roman"/>
                                <w:bCs/>
                                <w:sz w:val="48"/>
                                <w:szCs w:val="48"/>
                              </w:rPr>
                              <w:t>ДИПЛОМНА РОБОТА</w:t>
                            </w:r>
                            <w:bookmarkEnd w:id="1248"/>
                            <w:bookmarkEnd w:id="1249"/>
                          </w:p>
                          <w:p w14:paraId="3205243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A4AC09A" w14:textId="77777777" w:rsidR="00A43AC3" w:rsidRPr="005E3013" w:rsidRDefault="00A43AC3" w:rsidP="00987998">
                            <w:pPr>
                              <w:pStyle w:val="2"/>
                              <w:spacing w:line="276" w:lineRule="auto"/>
                              <w:rPr>
                                <w:b w:val="0"/>
                                <w:bCs/>
                                <w:iCs/>
                                <w:sz w:val="48"/>
                                <w:szCs w:val="48"/>
                                <w:highlight w:val="yellow"/>
                              </w:rPr>
                            </w:pPr>
                            <w:bookmarkStart w:id="1250" w:name="_Toc169172536"/>
                            <w:bookmarkStart w:id="1251" w:name="_Toc16917462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250"/>
                            <w:bookmarkEnd w:id="1251"/>
                          </w:p>
                          <w:p w14:paraId="70CB820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A48153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A62D4B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C8671DA" w14:textId="77777777" w:rsidR="00A43AC3" w:rsidRPr="00B1453A" w:rsidRDefault="00A43AC3" w:rsidP="00987998">
                            <w:pPr>
                              <w:jc w:val="center"/>
                              <w:rPr>
                                <w:rFonts w:ascii="Calibri" w:hAnsi="Calibri"/>
                                <w:sz w:val="36"/>
                                <w:szCs w:val="36"/>
                              </w:rPr>
                            </w:pPr>
                          </w:p>
                          <w:p w14:paraId="5CCA9315" w14:textId="77777777" w:rsidR="00A43AC3" w:rsidRDefault="00A43AC3" w:rsidP="00987998">
                            <w:pPr>
                              <w:jc w:val="center"/>
                              <w:rPr>
                                <w:rFonts w:ascii="Times New Roman CYR" w:hAnsi="Times New Roman CYR" w:cs="Times New Roman CYR"/>
                                <w:sz w:val="36"/>
                                <w:szCs w:val="36"/>
                              </w:rPr>
                            </w:pPr>
                          </w:p>
                          <w:p w14:paraId="62797321" w14:textId="77777777" w:rsidR="00A43AC3" w:rsidRDefault="00A43AC3"/>
                          <w:p w14:paraId="6842A568" w14:textId="77777777" w:rsidR="00A43AC3" w:rsidRPr="00630E21" w:rsidRDefault="00A43AC3" w:rsidP="00987998">
                            <w:pPr>
                              <w:pStyle w:val="3"/>
                              <w:spacing w:line="276" w:lineRule="auto"/>
                              <w:rPr>
                                <w:rFonts w:ascii="Times New Roman" w:hAnsi="Times New Roman"/>
                                <w:bCs/>
                                <w:sz w:val="48"/>
                                <w:szCs w:val="48"/>
                              </w:rPr>
                            </w:pPr>
                            <w:bookmarkStart w:id="1252" w:name="_Toc169172537"/>
                            <w:bookmarkStart w:id="1253" w:name="_Toc169174624"/>
                            <w:r w:rsidRPr="00630E21">
                              <w:rPr>
                                <w:rFonts w:ascii="Times New Roman" w:hAnsi="Times New Roman"/>
                                <w:bCs/>
                                <w:sz w:val="48"/>
                                <w:szCs w:val="48"/>
                              </w:rPr>
                              <w:t>ДИПЛОМНА РОБОТА</w:t>
                            </w:r>
                            <w:bookmarkEnd w:id="1252"/>
                            <w:bookmarkEnd w:id="1253"/>
                          </w:p>
                          <w:p w14:paraId="5FD0809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CE2EE36" w14:textId="77777777" w:rsidR="00A43AC3" w:rsidRPr="005E3013" w:rsidRDefault="00A43AC3" w:rsidP="00987998">
                            <w:pPr>
                              <w:pStyle w:val="2"/>
                              <w:spacing w:line="276" w:lineRule="auto"/>
                              <w:rPr>
                                <w:b w:val="0"/>
                                <w:bCs/>
                                <w:iCs/>
                                <w:sz w:val="48"/>
                                <w:szCs w:val="48"/>
                                <w:highlight w:val="yellow"/>
                              </w:rPr>
                            </w:pPr>
                            <w:bookmarkStart w:id="1254" w:name="_Toc169172538"/>
                            <w:bookmarkStart w:id="1255" w:name="_Toc16917462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254"/>
                            <w:bookmarkEnd w:id="1255"/>
                          </w:p>
                          <w:p w14:paraId="08D96C0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8121D4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9FA641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5DDC541" w14:textId="77777777" w:rsidR="00A43AC3" w:rsidRPr="00B1453A" w:rsidRDefault="00A43AC3" w:rsidP="00987998">
                            <w:pPr>
                              <w:jc w:val="center"/>
                              <w:rPr>
                                <w:rFonts w:ascii="Calibri" w:hAnsi="Calibri"/>
                                <w:sz w:val="36"/>
                                <w:szCs w:val="36"/>
                              </w:rPr>
                            </w:pPr>
                          </w:p>
                          <w:p w14:paraId="07E529BB" w14:textId="77777777" w:rsidR="00A43AC3" w:rsidRDefault="00A43AC3" w:rsidP="00987998">
                            <w:pPr>
                              <w:jc w:val="center"/>
                              <w:rPr>
                                <w:rFonts w:ascii="Times New Roman CYR" w:hAnsi="Times New Roman CYR" w:cs="Times New Roman CYR"/>
                                <w:sz w:val="36"/>
                                <w:szCs w:val="36"/>
                              </w:rPr>
                            </w:pPr>
                          </w:p>
                          <w:p w14:paraId="7D7E999C" w14:textId="77777777" w:rsidR="00A43AC3" w:rsidRDefault="00A43AC3"/>
                          <w:p w14:paraId="7CD7FC17" w14:textId="77777777" w:rsidR="00A43AC3" w:rsidRPr="00630E21" w:rsidRDefault="00A43AC3" w:rsidP="00987998">
                            <w:pPr>
                              <w:pStyle w:val="3"/>
                              <w:spacing w:line="276" w:lineRule="auto"/>
                              <w:rPr>
                                <w:rFonts w:ascii="Times New Roman" w:hAnsi="Times New Roman"/>
                                <w:bCs/>
                                <w:sz w:val="48"/>
                                <w:szCs w:val="48"/>
                              </w:rPr>
                            </w:pPr>
                            <w:bookmarkStart w:id="1256" w:name="_Toc169172539"/>
                            <w:bookmarkStart w:id="1257" w:name="_Toc169174626"/>
                            <w:r w:rsidRPr="00630E21">
                              <w:rPr>
                                <w:rFonts w:ascii="Times New Roman" w:hAnsi="Times New Roman"/>
                                <w:bCs/>
                                <w:sz w:val="48"/>
                                <w:szCs w:val="48"/>
                              </w:rPr>
                              <w:t>ДИПЛОМНА РОБОТА</w:t>
                            </w:r>
                            <w:bookmarkEnd w:id="1256"/>
                            <w:bookmarkEnd w:id="1257"/>
                          </w:p>
                          <w:p w14:paraId="04EEF97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EE50E7D" w14:textId="77777777" w:rsidR="00A43AC3" w:rsidRPr="005E3013" w:rsidRDefault="00A43AC3" w:rsidP="00987998">
                            <w:pPr>
                              <w:pStyle w:val="2"/>
                              <w:spacing w:line="276" w:lineRule="auto"/>
                              <w:rPr>
                                <w:b w:val="0"/>
                                <w:bCs/>
                                <w:iCs/>
                                <w:sz w:val="48"/>
                                <w:szCs w:val="48"/>
                                <w:highlight w:val="yellow"/>
                              </w:rPr>
                            </w:pPr>
                            <w:bookmarkStart w:id="1258" w:name="_Toc169172540"/>
                            <w:bookmarkStart w:id="1259" w:name="_Toc16917462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258"/>
                            <w:bookmarkEnd w:id="1259"/>
                          </w:p>
                          <w:p w14:paraId="1469BD7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796087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1D0C58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137B520" w14:textId="77777777" w:rsidR="00A43AC3" w:rsidRPr="00B1453A" w:rsidRDefault="00A43AC3" w:rsidP="00987998">
                            <w:pPr>
                              <w:jc w:val="center"/>
                              <w:rPr>
                                <w:rFonts w:ascii="Calibri" w:hAnsi="Calibri"/>
                                <w:sz w:val="36"/>
                                <w:szCs w:val="36"/>
                              </w:rPr>
                            </w:pPr>
                          </w:p>
                          <w:p w14:paraId="212C4C9E" w14:textId="77777777" w:rsidR="00A43AC3" w:rsidRDefault="00A43AC3" w:rsidP="00987998">
                            <w:pPr>
                              <w:jc w:val="center"/>
                              <w:rPr>
                                <w:rFonts w:ascii="Times New Roman CYR" w:hAnsi="Times New Roman CYR" w:cs="Times New Roman CYR"/>
                                <w:sz w:val="36"/>
                                <w:szCs w:val="36"/>
                              </w:rPr>
                            </w:pPr>
                          </w:p>
                          <w:p w14:paraId="3B840185" w14:textId="77777777" w:rsidR="00A43AC3" w:rsidRDefault="00A43AC3"/>
                          <w:p w14:paraId="523B2707" w14:textId="77777777" w:rsidR="00A43AC3" w:rsidRPr="00630E21" w:rsidRDefault="00A43AC3" w:rsidP="00987998">
                            <w:pPr>
                              <w:pStyle w:val="3"/>
                              <w:spacing w:line="276" w:lineRule="auto"/>
                              <w:rPr>
                                <w:rFonts w:ascii="Times New Roman" w:hAnsi="Times New Roman"/>
                                <w:bCs/>
                                <w:sz w:val="48"/>
                                <w:szCs w:val="48"/>
                              </w:rPr>
                            </w:pPr>
                            <w:bookmarkStart w:id="1260" w:name="_Toc169172541"/>
                            <w:bookmarkStart w:id="1261" w:name="_Toc169174628"/>
                            <w:r w:rsidRPr="00630E21">
                              <w:rPr>
                                <w:rFonts w:ascii="Times New Roman" w:hAnsi="Times New Roman"/>
                                <w:bCs/>
                                <w:sz w:val="48"/>
                                <w:szCs w:val="48"/>
                              </w:rPr>
                              <w:t>ДИПЛОМНА РОБОТА</w:t>
                            </w:r>
                            <w:bookmarkEnd w:id="1260"/>
                            <w:bookmarkEnd w:id="1261"/>
                          </w:p>
                          <w:p w14:paraId="42551DF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66B988C" w14:textId="77777777" w:rsidR="00A43AC3" w:rsidRPr="005E3013" w:rsidRDefault="00A43AC3" w:rsidP="00987998">
                            <w:pPr>
                              <w:pStyle w:val="2"/>
                              <w:spacing w:line="276" w:lineRule="auto"/>
                              <w:rPr>
                                <w:b w:val="0"/>
                                <w:bCs/>
                                <w:iCs/>
                                <w:sz w:val="48"/>
                                <w:szCs w:val="48"/>
                                <w:highlight w:val="yellow"/>
                              </w:rPr>
                            </w:pPr>
                            <w:bookmarkStart w:id="1262" w:name="_Toc169172542"/>
                            <w:bookmarkStart w:id="1263" w:name="_Toc16917462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262"/>
                            <w:bookmarkEnd w:id="1263"/>
                          </w:p>
                          <w:p w14:paraId="78C80A7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D45C49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89343B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498ED03" w14:textId="77777777" w:rsidR="00A43AC3" w:rsidRPr="00B1453A" w:rsidRDefault="00A43AC3" w:rsidP="00987998">
                            <w:pPr>
                              <w:jc w:val="center"/>
                              <w:rPr>
                                <w:rFonts w:ascii="Calibri" w:hAnsi="Calibri"/>
                                <w:sz w:val="36"/>
                                <w:szCs w:val="36"/>
                              </w:rPr>
                            </w:pPr>
                          </w:p>
                          <w:p w14:paraId="29C974C4" w14:textId="77777777" w:rsidR="00A43AC3" w:rsidRDefault="00A43AC3" w:rsidP="00987998">
                            <w:pPr>
                              <w:jc w:val="center"/>
                              <w:rPr>
                                <w:rFonts w:ascii="Times New Roman CYR" w:hAnsi="Times New Roman CYR" w:cs="Times New Roman CYR"/>
                                <w:sz w:val="36"/>
                                <w:szCs w:val="36"/>
                              </w:rPr>
                            </w:pPr>
                          </w:p>
                          <w:p w14:paraId="3091539A" w14:textId="77777777" w:rsidR="00A43AC3" w:rsidRDefault="00A43AC3"/>
                          <w:p w14:paraId="524110F6" w14:textId="77777777" w:rsidR="00A43AC3" w:rsidRPr="00630E21" w:rsidRDefault="00A43AC3" w:rsidP="00987998">
                            <w:pPr>
                              <w:pStyle w:val="3"/>
                              <w:spacing w:line="276" w:lineRule="auto"/>
                              <w:rPr>
                                <w:rFonts w:ascii="Times New Roman" w:hAnsi="Times New Roman"/>
                                <w:bCs/>
                                <w:sz w:val="48"/>
                                <w:szCs w:val="48"/>
                              </w:rPr>
                            </w:pPr>
                            <w:bookmarkStart w:id="1264" w:name="_Toc169172543"/>
                            <w:bookmarkStart w:id="1265" w:name="_Toc169174630"/>
                            <w:r w:rsidRPr="00630E21">
                              <w:rPr>
                                <w:rFonts w:ascii="Times New Roman" w:hAnsi="Times New Roman"/>
                                <w:bCs/>
                                <w:sz w:val="48"/>
                                <w:szCs w:val="48"/>
                              </w:rPr>
                              <w:t>ДИПЛОМНА РОБОТА</w:t>
                            </w:r>
                            <w:bookmarkEnd w:id="1264"/>
                            <w:bookmarkEnd w:id="1265"/>
                          </w:p>
                          <w:p w14:paraId="25349B4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E362B44" w14:textId="77777777" w:rsidR="00A43AC3" w:rsidRPr="005E3013" w:rsidRDefault="00A43AC3" w:rsidP="00987998">
                            <w:pPr>
                              <w:pStyle w:val="2"/>
                              <w:spacing w:line="276" w:lineRule="auto"/>
                              <w:rPr>
                                <w:b w:val="0"/>
                                <w:bCs/>
                                <w:iCs/>
                                <w:sz w:val="48"/>
                                <w:szCs w:val="48"/>
                                <w:highlight w:val="yellow"/>
                              </w:rPr>
                            </w:pPr>
                            <w:bookmarkStart w:id="1266" w:name="_Toc169172544"/>
                            <w:bookmarkStart w:id="1267" w:name="_Toc16917463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266"/>
                            <w:bookmarkEnd w:id="1267"/>
                          </w:p>
                          <w:p w14:paraId="2F26B13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A683E0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C215AB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6A281E3" w14:textId="77777777" w:rsidR="00A43AC3" w:rsidRPr="00B1453A" w:rsidRDefault="00A43AC3" w:rsidP="00987998">
                            <w:pPr>
                              <w:jc w:val="center"/>
                              <w:rPr>
                                <w:rFonts w:ascii="Calibri" w:hAnsi="Calibri"/>
                                <w:sz w:val="36"/>
                                <w:szCs w:val="36"/>
                              </w:rPr>
                            </w:pPr>
                          </w:p>
                          <w:p w14:paraId="535DC605" w14:textId="77777777" w:rsidR="00A43AC3" w:rsidRDefault="00A43AC3" w:rsidP="00987998">
                            <w:pPr>
                              <w:jc w:val="center"/>
                              <w:rPr>
                                <w:rFonts w:ascii="Times New Roman CYR" w:hAnsi="Times New Roman CYR" w:cs="Times New Roman CYR"/>
                                <w:sz w:val="36"/>
                                <w:szCs w:val="36"/>
                              </w:rPr>
                            </w:pPr>
                          </w:p>
                          <w:p w14:paraId="4F827EAA" w14:textId="77777777" w:rsidR="00A43AC3" w:rsidRDefault="00A43AC3"/>
                          <w:p w14:paraId="5C421939" w14:textId="77777777" w:rsidR="000658DF" w:rsidRPr="003A41B8" w:rsidRDefault="000658DF" w:rsidP="000658DF">
                            <w:pPr>
                              <w:pStyle w:val="3"/>
                              <w:spacing w:line="300" w:lineRule="auto"/>
                              <w:rPr>
                                <w:rFonts w:ascii="Times New Roman CYR" w:hAnsi="Times New Roman CYR"/>
                                <w:i/>
                                <w:iCs/>
                                <w:sz w:val="44"/>
                                <w:szCs w:val="44"/>
                              </w:rPr>
                            </w:pPr>
                            <w:bookmarkStart w:id="1268" w:name="_Toc169172545"/>
                            <w:bookmarkStart w:id="1269" w:name="_Toc169174632"/>
                            <w:r w:rsidRPr="003A41B8">
                              <w:rPr>
                                <w:rFonts w:ascii="Times New Roman CYR" w:hAnsi="Times New Roman CYR"/>
                                <w:i/>
                                <w:iCs/>
                                <w:sz w:val="44"/>
                                <w:szCs w:val="44"/>
                              </w:rPr>
                              <w:t>ДИПЛОМНА РОБОТА БАКАЛАВРА</w:t>
                            </w:r>
                            <w:bookmarkEnd w:id="1268"/>
                            <w:bookmarkEnd w:id="1269"/>
                            <w:r w:rsidRPr="003A41B8">
                              <w:rPr>
                                <w:rFonts w:ascii="Times New Roman CYR" w:hAnsi="Times New Roman CYR"/>
                                <w:i/>
                                <w:iCs/>
                                <w:sz w:val="44"/>
                                <w:szCs w:val="44"/>
                              </w:rPr>
                              <w:t xml:space="preserve"> </w:t>
                            </w:r>
                          </w:p>
                          <w:p w14:paraId="6ECE74E6" w14:textId="77777777" w:rsidR="000658DF" w:rsidRPr="000D3135" w:rsidRDefault="000658DF" w:rsidP="000658DF">
                            <w:pPr>
                              <w:pStyle w:val="2"/>
                              <w:spacing w:line="300" w:lineRule="auto"/>
                              <w:rPr>
                                <w:rFonts w:ascii="Times New Roman CYR" w:hAnsi="Times New Roman CYR"/>
                                <w:b w:val="0"/>
                                <w:sz w:val="44"/>
                                <w:szCs w:val="44"/>
                              </w:rPr>
                            </w:pPr>
                            <w:bookmarkStart w:id="1270" w:name="_Toc169172546"/>
                            <w:bookmarkStart w:id="1271" w:name="_Toc169174633"/>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1270"/>
                            <w:bookmarkEnd w:id="1271"/>
                          </w:p>
                          <w:p w14:paraId="0167898E"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7C14B292"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41138EC4" w14:textId="77777777" w:rsidR="000658DF" w:rsidRPr="000D3135" w:rsidRDefault="000658DF" w:rsidP="000658DF">
                            <w:pPr>
                              <w:spacing w:line="300" w:lineRule="auto"/>
                              <w:jc w:val="center"/>
                              <w:rPr>
                                <w:b/>
                                <w:lang w:val="uk-UA"/>
                              </w:rPr>
                            </w:pPr>
                          </w:p>
                          <w:p w14:paraId="2658C0A8"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35E3C380" w14:textId="77777777" w:rsidR="00A43AC3" w:rsidRPr="00B1453A" w:rsidRDefault="00A43AC3" w:rsidP="00987998">
                            <w:pPr>
                              <w:jc w:val="center"/>
                              <w:rPr>
                                <w:rFonts w:ascii="Calibri" w:hAnsi="Calibri"/>
                                <w:sz w:val="36"/>
                                <w:szCs w:val="36"/>
                              </w:rPr>
                            </w:pPr>
                          </w:p>
                          <w:p w14:paraId="7DCFD080" w14:textId="77777777" w:rsidR="00A43AC3" w:rsidRDefault="00A43AC3" w:rsidP="00987998">
                            <w:pPr>
                              <w:jc w:val="center"/>
                              <w:rPr>
                                <w:rFonts w:ascii="Times New Roman CYR" w:hAnsi="Times New Roman CYR" w:cs="Times New Roman CYR"/>
                                <w:sz w:val="36"/>
                                <w:szCs w:val="36"/>
                              </w:rPr>
                            </w:pPr>
                          </w:p>
                          <w:p w14:paraId="287EB7E3" w14:textId="77777777" w:rsidR="00A43AC3" w:rsidRDefault="00A43AC3"/>
                          <w:p w14:paraId="20613CD5" w14:textId="77777777" w:rsidR="00A43AC3" w:rsidRPr="00630E21" w:rsidRDefault="00A43AC3" w:rsidP="00987998">
                            <w:pPr>
                              <w:pStyle w:val="3"/>
                              <w:spacing w:line="276" w:lineRule="auto"/>
                              <w:rPr>
                                <w:rFonts w:ascii="Times New Roman" w:hAnsi="Times New Roman"/>
                                <w:bCs/>
                                <w:sz w:val="48"/>
                                <w:szCs w:val="48"/>
                              </w:rPr>
                            </w:pPr>
                            <w:bookmarkStart w:id="1272" w:name="_Toc169172547"/>
                            <w:bookmarkStart w:id="1273" w:name="_Toc169174634"/>
                            <w:r w:rsidRPr="00630E21">
                              <w:rPr>
                                <w:rFonts w:ascii="Times New Roman" w:hAnsi="Times New Roman"/>
                                <w:bCs/>
                                <w:sz w:val="48"/>
                                <w:szCs w:val="48"/>
                              </w:rPr>
                              <w:t>ДИПЛОМНА РОБОТА</w:t>
                            </w:r>
                            <w:bookmarkEnd w:id="1272"/>
                            <w:bookmarkEnd w:id="1273"/>
                          </w:p>
                          <w:p w14:paraId="4D67882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7DF12AB" w14:textId="77777777" w:rsidR="00A43AC3" w:rsidRPr="005E3013" w:rsidRDefault="00A43AC3" w:rsidP="00987998">
                            <w:pPr>
                              <w:pStyle w:val="2"/>
                              <w:spacing w:line="276" w:lineRule="auto"/>
                              <w:rPr>
                                <w:b w:val="0"/>
                                <w:bCs/>
                                <w:iCs/>
                                <w:sz w:val="48"/>
                                <w:szCs w:val="48"/>
                                <w:highlight w:val="yellow"/>
                              </w:rPr>
                            </w:pPr>
                            <w:bookmarkStart w:id="1274" w:name="_Toc169172548"/>
                            <w:bookmarkStart w:id="1275" w:name="_Toc16917463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274"/>
                            <w:bookmarkEnd w:id="1275"/>
                          </w:p>
                          <w:p w14:paraId="63DBDD1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4BCE92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E4999C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89CE62B" w14:textId="77777777" w:rsidR="00A43AC3" w:rsidRPr="00B1453A" w:rsidRDefault="00A43AC3" w:rsidP="00987998">
                            <w:pPr>
                              <w:jc w:val="center"/>
                              <w:rPr>
                                <w:rFonts w:ascii="Calibri" w:hAnsi="Calibri"/>
                                <w:sz w:val="36"/>
                                <w:szCs w:val="36"/>
                              </w:rPr>
                            </w:pPr>
                          </w:p>
                          <w:p w14:paraId="4636E406" w14:textId="77777777" w:rsidR="00A43AC3" w:rsidRDefault="00A43AC3" w:rsidP="00987998">
                            <w:pPr>
                              <w:jc w:val="center"/>
                              <w:rPr>
                                <w:rFonts w:ascii="Times New Roman CYR" w:hAnsi="Times New Roman CYR" w:cs="Times New Roman CYR"/>
                                <w:sz w:val="36"/>
                                <w:szCs w:val="36"/>
                              </w:rPr>
                            </w:pPr>
                          </w:p>
                          <w:p w14:paraId="42D6A34E" w14:textId="77777777" w:rsidR="00A43AC3" w:rsidRDefault="00A43AC3"/>
                          <w:p w14:paraId="3F43BB1B" w14:textId="77777777" w:rsidR="00A43AC3" w:rsidRPr="00630E21" w:rsidRDefault="00A43AC3" w:rsidP="00987998">
                            <w:pPr>
                              <w:pStyle w:val="3"/>
                              <w:spacing w:line="276" w:lineRule="auto"/>
                              <w:rPr>
                                <w:rFonts w:ascii="Times New Roman" w:hAnsi="Times New Roman"/>
                                <w:bCs/>
                                <w:sz w:val="48"/>
                                <w:szCs w:val="48"/>
                              </w:rPr>
                            </w:pPr>
                            <w:bookmarkStart w:id="1276" w:name="_Toc169172549"/>
                            <w:bookmarkStart w:id="1277" w:name="_Toc169174636"/>
                            <w:r w:rsidRPr="00630E21">
                              <w:rPr>
                                <w:rFonts w:ascii="Times New Roman" w:hAnsi="Times New Roman"/>
                                <w:bCs/>
                                <w:sz w:val="48"/>
                                <w:szCs w:val="48"/>
                              </w:rPr>
                              <w:t>ДИПЛОМНА РОБОТА</w:t>
                            </w:r>
                            <w:bookmarkEnd w:id="1276"/>
                            <w:bookmarkEnd w:id="1277"/>
                          </w:p>
                          <w:p w14:paraId="246DD77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4F0F110" w14:textId="77777777" w:rsidR="00A43AC3" w:rsidRPr="005E3013" w:rsidRDefault="00A43AC3" w:rsidP="00987998">
                            <w:pPr>
                              <w:pStyle w:val="2"/>
                              <w:spacing w:line="276" w:lineRule="auto"/>
                              <w:rPr>
                                <w:b w:val="0"/>
                                <w:bCs/>
                                <w:iCs/>
                                <w:sz w:val="48"/>
                                <w:szCs w:val="48"/>
                                <w:highlight w:val="yellow"/>
                              </w:rPr>
                            </w:pPr>
                            <w:bookmarkStart w:id="1278" w:name="_Toc169172550"/>
                            <w:bookmarkStart w:id="1279" w:name="_Toc16917463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278"/>
                            <w:bookmarkEnd w:id="1279"/>
                          </w:p>
                          <w:p w14:paraId="4A5CC90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499FA8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22DAC3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D35A921" w14:textId="77777777" w:rsidR="00A43AC3" w:rsidRPr="00B1453A" w:rsidRDefault="00A43AC3" w:rsidP="00987998">
                            <w:pPr>
                              <w:jc w:val="center"/>
                              <w:rPr>
                                <w:rFonts w:ascii="Calibri" w:hAnsi="Calibri"/>
                                <w:sz w:val="36"/>
                                <w:szCs w:val="36"/>
                              </w:rPr>
                            </w:pPr>
                          </w:p>
                          <w:p w14:paraId="7EA63253" w14:textId="77777777" w:rsidR="00A43AC3" w:rsidRDefault="00A43AC3" w:rsidP="00987998">
                            <w:pPr>
                              <w:jc w:val="center"/>
                              <w:rPr>
                                <w:rFonts w:ascii="Times New Roman CYR" w:hAnsi="Times New Roman CYR" w:cs="Times New Roman CYR"/>
                                <w:sz w:val="36"/>
                                <w:szCs w:val="36"/>
                              </w:rPr>
                            </w:pPr>
                          </w:p>
                          <w:p w14:paraId="48E59B1B" w14:textId="77777777" w:rsidR="00A43AC3" w:rsidRDefault="00A43AC3"/>
                          <w:p w14:paraId="2B7C2584" w14:textId="77777777" w:rsidR="00A43AC3" w:rsidRPr="00630E21" w:rsidRDefault="00A43AC3" w:rsidP="00987998">
                            <w:pPr>
                              <w:pStyle w:val="3"/>
                              <w:spacing w:line="276" w:lineRule="auto"/>
                              <w:rPr>
                                <w:rFonts w:ascii="Times New Roman" w:hAnsi="Times New Roman"/>
                                <w:bCs/>
                                <w:sz w:val="48"/>
                                <w:szCs w:val="48"/>
                              </w:rPr>
                            </w:pPr>
                            <w:bookmarkStart w:id="1280" w:name="_Toc169172551"/>
                            <w:bookmarkStart w:id="1281" w:name="_Toc169174638"/>
                            <w:r w:rsidRPr="00630E21">
                              <w:rPr>
                                <w:rFonts w:ascii="Times New Roman" w:hAnsi="Times New Roman"/>
                                <w:bCs/>
                                <w:sz w:val="48"/>
                                <w:szCs w:val="48"/>
                              </w:rPr>
                              <w:t>ДИПЛОМНА РОБОТА</w:t>
                            </w:r>
                            <w:bookmarkEnd w:id="1280"/>
                            <w:bookmarkEnd w:id="1281"/>
                          </w:p>
                          <w:p w14:paraId="54B7F01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F82E34C" w14:textId="77777777" w:rsidR="00A43AC3" w:rsidRPr="005E3013" w:rsidRDefault="00A43AC3" w:rsidP="00987998">
                            <w:pPr>
                              <w:pStyle w:val="2"/>
                              <w:spacing w:line="276" w:lineRule="auto"/>
                              <w:rPr>
                                <w:b w:val="0"/>
                                <w:bCs/>
                                <w:iCs/>
                                <w:sz w:val="48"/>
                                <w:szCs w:val="48"/>
                                <w:highlight w:val="yellow"/>
                              </w:rPr>
                            </w:pPr>
                            <w:bookmarkStart w:id="1282" w:name="_Toc169172552"/>
                            <w:bookmarkStart w:id="1283" w:name="_Toc16917463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282"/>
                            <w:bookmarkEnd w:id="1283"/>
                          </w:p>
                          <w:p w14:paraId="4B56A9E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6C023A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425CF9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9996D41" w14:textId="77777777" w:rsidR="00A43AC3" w:rsidRPr="00B1453A" w:rsidRDefault="00A43AC3" w:rsidP="00987998">
                            <w:pPr>
                              <w:jc w:val="center"/>
                              <w:rPr>
                                <w:rFonts w:ascii="Calibri" w:hAnsi="Calibri"/>
                                <w:sz w:val="36"/>
                                <w:szCs w:val="36"/>
                              </w:rPr>
                            </w:pPr>
                          </w:p>
                          <w:p w14:paraId="6E01468E" w14:textId="77777777" w:rsidR="00A43AC3" w:rsidRDefault="00A43AC3" w:rsidP="00987998">
                            <w:pPr>
                              <w:jc w:val="center"/>
                              <w:rPr>
                                <w:rFonts w:ascii="Times New Roman CYR" w:hAnsi="Times New Roman CYR" w:cs="Times New Roman CYR"/>
                                <w:sz w:val="36"/>
                                <w:szCs w:val="36"/>
                              </w:rPr>
                            </w:pPr>
                          </w:p>
                          <w:p w14:paraId="41FC9DA9" w14:textId="77777777" w:rsidR="00A43AC3" w:rsidRDefault="00A43AC3"/>
                          <w:p w14:paraId="133941C7" w14:textId="77777777" w:rsidR="00A43AC3" w:rsidRPr="00630E21" w:rsidRDefault="00A43AC3" w:rsidP="00987998">
                            <w:pPr>
                              <w:pStyle w:val="3"/>
                              <w:spacing w:line="276" w:lineRule="auto"/>
                              <w:rPr>
                                <w:rFonts w:ascii="Times New Roman" w:hAnsi="Times New Roman"/>
                                <w:bCs/>
                                <w:sz w:val="48"/>
                                <w:szCs w:val="48"/>
                              </w:rPr>
                            </w:pPr>
                            <w:bookmarkStart w:id="1284" w:name="_Toc169172553"/>
                            <w:bookmarkStart w:id="1285" w:name="_Toc169174640"/>
                            <w:r w:rsidRPr="00630E21">
                              <w:rPr>
                                <w:rFonts w:ascii="Times New Roman" w:hAnsi="Times New Roman"/>
                                <w:bCs/>
                                <w:sz w:val="48"/>
                                <w:szCs w:val="48"/>
                              </w:rPr>
                              <w:t>ДИПЛОМНА РОБОТА</w:t>
                            </w:r>
                            <w:bookmarkEnd w:id="1284"/>
                            <w:bookmarkEnd w:id="1285"/>
                          </w:p>
                          <w:p w14:paraId="169D198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3EA2126" w14:textId="77777777" w:rsidR="00A43AC3" w:rsidRPr="005E3013" w:rsidRDefault="00A43AC3" w:rsidP="00987998">
                            <w:pPr>
                              <w:pStyle w:val="2"/>
                              <w:spacing w:line="276" w:lineRule="auto"/>
                              <w:rPr>
                                <w:b w:val="0"/>
                                <w:bCs/>
                                <w:iCs/>
                                <w:sz w:val="48"/>
                                <w:szCs w:val="48"/>
                                <w:highlight w:val="yellow"/>
                              </w:rPr>
                            </w:pPr>
                            <w:bookmarkStart w:id="1286" w:name="_Toc169172554"/>
                            <w:bookmarkStart w:id="1287" w:name="_Toc16917464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286"/>
                            <w:bookmarkEnd w:id="1287"/>
                          </w:p>
                          <w:p w14:paraId="680669F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91D488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3737A2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021ABE5" w14:textId="77777777" w:rsidR="00A43AC3" w:rsidRPr="00B1453A" w:rsidRDefault="00A43AC3" w:rsidP="00987998">
                            <w:pPr>
                              <w:jc w:val="center"/>
                              <w:rPr>
                                <w:rFonts w:ascii="Calibri" w:hAnsi="Calibri"/>
                                <w:sz w:val="36"/>
                                <w:szCs w:val="36"/>
                              </w:rPr>
                            </w:pPr>
                          </w:p>
                          <w:p w14:paraId="76CC2A7C" w14:textId="77777777" w:rsidR="00A43AC3" w:rsidRDefault="00A43AC3" w:rsidP="00987998">
                            <w:pPr>
                              <w:jc w:val="center"/>
                              <w:rPr>
                                <w:rFonts w:ascii="Times New Roman CYR" w:hAnsi="Times New Roman CYR" w:cs="Times New Roman CYR"/>
                                <w:sz w:val="36"/>
                                <w:szCs w:val="36"/>
                              </w:rPr>
                            </w:pPr>
                          </w:p>
                          <w:p w14:paraId="1186BD07" w14:textId="77777777" w:rsidR="00A43AC3" w:rsidRDefault="00A43AC3"/>
                          <w:p w14:paraId="790E7142" w14:textId="77777777" w:rsidR="00A43AC3" w:rsidRPr="00630E21" w:rsidRDefault="00A43AC3" w:rsidP="00987998">
                            <w:pPr>
                              <w:pStyle w:val="3"/>
                              <w:spacing w:line="276" w:lineRule="auto"/>
                              <w:rPr>
                                <w:rFonts w:ascii="Times New Roman" w:hAnsi="Times New Roman"/>
                                <w:bCs/>
                                <w:sz w:val="48"/>
                                <w:szCs w:val="48"/>
                              </w:rPr>
                            </w:pPr>
                            <w:bookmarkStart w:id="1288" w:name="_Toc169172555"/>
                            <w:bookmarkStart w:id="1289" w:name="_Toc169174642"/>
                            <w:r w:rsidRPr="00630E21">
                              <w:rPr>
                                <w:rFonts w:ascii="Times New Roman" w:hAnsi="Times New Roman"/>
                                <w:bCs/>
                                <w:sz w:val="48"/>
                                <w:szCs w:val="48"/>
                              </w:rPr>
                              <w:t>ДИПЛОМНА РОБОТА</w:t>
                            </w:r>
                            <w:bookmarkEnd w:id="1288"/>
                            <w:bookmarkEnd w:id="1289"/>
                          </w:p>
                          <w:p w14:paraId="3A1BE84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BAA32C5" w14:textId="77777777" w:rsidR="00A43AC3" w:rsidRPr="005E3013" w:rsidRDefault="00A43AC3" w:rsidP="00987998">
                            <w:pPr>
                              <w:pStyle w:val="2"/>
                              <w:spacing w:line="276" w:lineRule="auto"/>
                              <w:rPr>
                                <w:b w:val="0"/>
                                <w:bCs/>
                                <w:iCs/>
                                <w:sz w:val="48"/>
                                <w:szCs w:val="48"/>
                                <w:highlight w:val="yellow"/>
                              </w:rPr>
                            </w:pPr>
                            <w:bookmarkStart w:id="1290" w:name="_Toc169172556"/>
                            <w:bookmarkStart w:id="1291" w:name="_Toc16917464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290"/>
                            <w:bookmarkEnd w:id="1291"/>
                          </w:p>
                          <w:p w14:paraId="2B6AA70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595995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7299A5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212EABA" w14:textId="77777777" w:rsidR="00A43AC3" w:rsidRPr="00B1453A" w:rsidRDefault="00A43AC3" w:rsidP="00987998">
                            <w:pPr>
                              <w:jc w:val="center"/>
                              <w:rPr>
                                <w:rFonts w:ascii="Calibri" w:hAnsi="Calibri"/>
                                <w:sz w:val="36"/>
                                <w:szCs w:val="36"/>
                              </w:rPr>
                            </w:pPr>
                          </w:p>
                          <w:p w14:paraId="4AC3A35B" w14:textId="77777777" w:rsidR="00A43AC3" w:rsidRDefault="00A43AC3" w:rsidP="00987998">
                            <w:pPr>
                              <w:jc w:val="center"/>
                              <w:rPr>
                                <w:rFonts w:ascii="Times New Roman CYR" w:hAnsi="Times New Roman CYR" w:cs="Times New Roman CYR"/>
                                <w:sz w:val="36"/>
                                <w:szCs w:val="36"/>
                              </w:rPr>
                            </w:pPr>
                          </w:p>
                          <w:p w14:paraId="4E5EC654" w14:textId="77777777" w:rsidR="00A43AC3" w:rsidRDefault="00A43AC3"/>
                          <w:p w14:paraId="24EB706A" w14:textId="77777777" w:rsidR="00A43AC3" w:rsidRPr="00630E21" w:rsidRDefault="00A43AC3" w:rsidP="00987998">
                            <w:pPr>
                              <w:pStyle w:val="3"/>
                              <w:spacing w:line="276" w:lineRule="auto"/>
                              <w:rPr>
                                <w:rFonts w:ascii="Times New Roman" w:hAnsi="Times New Roman"/>
                                <w:bCs/>
                                <w:sz w:val="48"/>
                                <w:szCs w:val="48"/>
                              </w:rPr>
                            </w:pPr>
                            <w:bookmarkStart w:id="1292" w:name="_Toc169172557"/>
                            <w:bookmarkStart w:id="1293" w:name="_Toc169174644"/>
                            <w:r w:rsidRPr="00630E21">
                              <w:rPr>
                                <w:rFonts w:ascii="Times New Roman" w:hAnsi="Times New Roman"/>
                                <w:bCs/>
                                <w:sz w:val="48"/>
                                <w:szCs w:val="48"/>
                              </w:rPr>
                              <w:t>ДИПЛОМНА РОБОТА</w:t>
                            </w:r>
                            <w:bookmarkEnd w:id="1292"/>
                            <w:bookmarkEnd w:id="1293"/>
                          </w:p>
                          <w:p w14:paraId="77445B8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47980FA" w14:textId="77777777" w:rsidR="00A43AC3" w:rsidRPr="005E3013" w:rsidRDefault="00A43AC3" w:rsidP="00987998">
                            <w:pPr>
                              <w:pStyle w:val="2"/>
                              <w:spacing w:line="276" w:lineRule="auto"/>
                              <w:rPr>
                                <w:b w:val="0"/>
                                <w:bCs/>
                                <w:iCs/>
                                <w:sz w:val="48"/>
                                <w:szCs w:val="48"/>
                                <w:highlight w:val="yellow"/>
                              </w:rPr>
                            </w:pPr>
                            <w:bookmarkStart w:id="1294" w:name="_Toc169172558"/>
                            <w:bookmarkStart w:id="1295" w:name="_Toc16917464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294"/>
                            <w:bookmarkEnd w:id="1295"/>
                          </w:p>
                          <w:p w14:paraId="1455AC6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5C373A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638F37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1E1B4C2" w14:textId="77777777" w:rsidR="00A43AC3" w:rsidRPr="00B1453A" w:rsidRDefault="00A43AC3" w:rsidP="00987998">
                            <w:pPr>
                              <w:jc w:val="center"/>
                              <w:rPr>
                                <w:rFonts w:ascii="Calibri" w:hAnsi="Calibri"/>
                                <w:sz w:val="36"/>
                                <w:szCs w:val="36"/>
                              </w:rPr>
                            </w:pPr>
                          </w:p>
                          <w:p w14:paraId="7AE07913" w14:textId="77777777" w:rsidR="00A43AC3" w:rsidRDefault="00A43AC3" w:rsidP="00987998">
                            <w:pPr>
                              <w:jc w:val="center"/>
                              <w:rPr>
                                <w:rFonts w:ascii="Times New Roman CYR" w:hAnsi="Times New Roman CYR" w:cs="Times New Roman CYR"/>
                                <w:sz w:val="36"/>
                                <w:szCs w:val="36"/>
                              </w:rPr>
                            </w:pPr>
                          </w:p>
                          <w:p w14:paraId="1091BED3" w14:textId="77777777" w:rsidR="00A43AC3" w:rsidRDefault="00A43AC3"/>
                          <w:p w14:paraId="42524DF0" w14:textId="77777777" w:rsidR="00A43AC3" w:rsidRPr="00630E21" w:rsidRDefault="00A43AC3" w:rsidP="00987998">
                            <w:pPr>
                              <w:pStyle w:val="3"/>
                              <w:spacing w:line="276" w:lineRule="auto"/>
                              <w:rPr>
                                <w:rFonts w:ascii="Times New Roman" w:hAnsi="Times New Roman"/>
                                <w:bCs/>
                                <w:sz w:val="48"/>
                                <w:szCs w:val="48"/>
                              </w:rPr>
                            </w:pPr>
                            <w:bookmarkStart w:id="1296" w:name="_Toc169172559"/>
                            <w:bookmarkStart w:id="1297" w:name="_Toc169174646"/>
                            <w:r w:rsidRPr="00630E21">
                              <w:rPr>
                                <w:rFonts w:ascii="Times New Roman" w:hAnsi="Times New Roman"/>
                                <w:bCs/>
                                <w:sz w:val="48"/>
                                <w:szCs w:val="48"/>
                              </w:rPr>
                              <w:t>ДИПЛОМНА РОБОТА</w:t>
                            </w:r>
                            <w:bookmarkEnd w:id="1296"/>
                            <w:bookmarkEnd w:id="1297"/>
                          </w:p>
                          <w:p w14:paraId="6A84CD3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3C2DAA8" w14:textId="77777777" w:rsidR="00A43AC3" w:rsidRPr="005E3013" w:rsidRDefault="00A43AC3" w:rsidP="00987998">
                            <w:pPr>
                              <w:pStyle w:val="2"/>
                              <w:spacing w:line="276" w:lineRule="auto"/>
                              <w:rPr>
                                <w:b w:val="0"/>
                                <w:bCs/>
                                <w:iCs/>
                                <w:sz w:val="48"/>
                                <w:szCs w:val="48"/>
                                <w:highlight w:val="yellow"/>
                              </w:rPr>
                            </w:pPr>
                            <w:bookmarkStart w:id="1298" w:name="_Toc169172560"/>
                            <w:bookmarkStart w:id="1299" w:name="_Toc16917464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298"/>
                            <w:bookmarkEnd w:id="1299"/>
                          </w:p>
                          <w:p w14:paraId="654B20A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E311E7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D6A3C4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F975E76" w14:textId="77777777" w:rsidR="00A43AC3" w:rsidRPr="00B1453A" w:rsidRDefault="00A43AC3" w:rsidP="00987998">
                            <w:pPr>
                              <w:jc w:val="center"/>
                              <w:rPr>
                                <w:rFonts w:ascii="Calibri" w:hAnsi="Calibri"/>
                                <w:sz w:val="36"/>
                                <w:szCs w:val="36"/>
                              </w:rPr>
                            </w:pPr>
                          </w:p>
                          <w:p w14:paraId="2D0FB993" w14:textId="77777777" w:rsidR="00A43AC3" w:rsidRDefault="00A43AC3" w:rsidP="00987998">
                            <w:pPr>
                              <w:jc w:val="center"/>
                              <w:rPr>
                                <w:rFonts w:ascii="Times New Roman CYR" w:hAnsi="Times New Roman CYR" w:cs="Times New Roman CYR"/>
                                <w:sz w:val="36"/>
                                <w:szCs w:val="36"/>
                              </w:rPr>
                            </w:pPr>
                          </w:p>
                          <w:p w14:paraId="4F4EF4AC" w14:textId="77777777" w:rsidR="00A43AC3" w:rsidRDefault="00A43AC3"/>
                          <w:p w14:paraId="230D5423" w14:textId="77777777" w:rsidR="000658DF" w:rsidRPr="003A41B8" w:rsidRDefault="000658DF" w:rsidP="000658DF">
                            <w:pPr>
                              <w:pStyle w:val="3"/>
                              <w:spacing w:line="300" w:lineRule="auto"/>
                              <w:rPr>
                                <w:rFonts w:ascii="Times New Roman CYR" w:hAnsi="Times New Roman CYR"/>
                                <w:i/>
                                <w:iCs/>
                                <w:sz w:val="44"/>
                                <w:szCs w:val="44"/>
                              </w:rPr>
                            </w:pPr>
                            <w:bookmarkStart w:id="1300" w:name="_Toc169172561"/>
                            <w:bookmarkStart w:id="1301" w:name="_Toc169174648"/>
                            <w:r w:rsidRPr="003A41B8">
                              <w:rPr>
                                <w:rFonts w:ascii="Times New Roman CYR" w:hAnsi="Times New Roman CYR"/>
                                <w:i/>
                                <w:iCs/>
                                <w:sz w:val="44"/>
                                <w:szCs w:val="44"/>
                              </w:rPr>
                              <w:t>ДИПЛОМНА РОБОТА БАКАЛАВРА</w:t>
                            </w:r>
                            <w:bookmarkEnd w:id="1300"/>
                            <w:bookmarkEnd w:id="1301"/>
                            <w:r w:rsidRPr="003A41B8">
                              <w:rPr>
                                <w:rFonts w:ascii="Times New Roman CYR" w:hAnsi="Times New Roman CYR"/>
                                <w:i/>
                                <w:iCs/>
                                <w:sz w:val="44"/>
                                <w:szCs w:val="44"/>
                              </w:rPr>
                              <w:t xml:space="preserve"> </w:t>
                            </w:r>
                          </w:p>
                          <w:p w14:paraId="51617A89" w14:textId="77777777" w:rsidR="000658DF" w:rsidRPr="000D3135" w:rsidRDefault="000658DF" w:rsidP="000658DF">
                            <w:pPr>
                              <w:pStyle w:val="2"/>
                              <w:spacing w:line="300" w:lineRule="auto"/>
                              <w:rPr>
                                <w:rFonts w:ascii="Times New Roman CYR" w:hAnsi="Times New Roman CYR"/>
                                <w:b w:val="0"/>
                                <w:sz w:val="44"/>
                                <w:szCs w:val="44"/>
                              </w:rPr>
                            </w:pPr>
                            <w:bookmarkStart w:id="1302" w:name="_Toc169172562"/>
                            <w:bookmarkStart w:id="1303" w:name="_Toc169174649"/>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1302"/>
                            <w:bookmarkEnd w:id="1303"/>
                          </w:p>
                          <w:p w14:paraId="23A6BFF9"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4F1F8401"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0717FE52" w14:textId="77777777" w:rsidR="000658DF" w:rsidRPr="000D3135" w:rsidRDefault="000658DF" w:rsidP="000658DF">
                            <w:pPr>
                              <w:spacing w:line="300" w:lineRule="auto"/>
                              <w:jc w:val="center"/>
                              <w:rPr>
                                <w:b/>
                                <w:lang w:val="uk-UA"/>
                              </w:rPr>
                            </w:pPr>
                          </w:p>
                          <w:p w14:paraId="3E844F1B"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74DB84F0" w14:textId="77777777" w:rsidR="00A43AC3" w:rsidRPr="00B1453A" w:rsidRDefault="00A43AC3" w:rsidP="00987998">
                            <w:pPr>
                              <w:jc w:val="center"/>
                              <w:rPr>
                                <w:rFonts w:ascii="Calibri" w:hAnsi="Calibri"/>
                                <w:sz w:val="36"/>
                                <w:szCs w:val="36"/>
                              </w:rPr>
                            </w:pPr>
                          </w:p>
                          <w:p w14:paraId="2487EBFE" w14:textId="77777777" w:rsidR="00A43AC3" w:rsidRDefault="00A43AC3" w:rsidP="00987998">
                            <w:pPr>
                              <w:jc w:val="center"/>
                              <w:rPr>
                                <w:rFonts w:ascii="Times New Roman CYR" w:hAnsi="Times New Roman CYR" w:cs="Times New Roman CYR"/>
                                <w:sz w:val="36"/>
                                <w:szCs w:val="36"/>
                              </w:rPr>
                            </w:pPr>
                          </w:p>
                          <w:p w14:paraId="0D752C0B" w14:textId="77777777" w:rsidR="00A43AC3" w:rsidRDefault="00A43AC3"/>
                          <w:p w14:paraId="63276162" w14:textId="77777777" w:rsidR="00A43AC3" w:rsidRPr="00630E21" w:rsidRDefault="00A43AC3" w:rsidP="00987998">
                            <w:pPr>
                              <w:pStyle w:val="3"/>
                              <w:spacing w:line="276" w:lineRule="auto"/>
                              <w:rPr>
                                <w:rFonts w:ascii="Times New Roman" w:hAnsi="Times New Roman"/>
                                <w:bCs/>
                                <w:sz w:val="48"/>
                                <w:szCs w:val="48"/>
                              </w:rPr>
                            </w:pPr>
                            <w:bookmarkStart w:id="1304" w:name="_Toc169172563"/>
                            <w:bookmarkStart w:id="1305" w:name="_Toc169174650"/>
                            <w:r w:rsidRPr="00630E21">
                              <w:rPr>
                                <w:rFonts w:ascii="Times New Roman" w:hAnsi="Times New Roman"/>
                                <w:bCs/>
                                <w:sz w:val="48"/>
                                <w:szCs w:val="48"/>
                              </w:rPr>
                              <w:t>ДИПЛОМНА РОБОТА</w:t>
                            </w:r>
                            <w:bookmarkEnd w:id="1304"/>
                            <w:bookmarkEnd w:id="1305"/>
                          </w:p>
                          <w:p w14:paraId="78CFE01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9D3C27E" w14:textId="77777777" w:rsidR="00A43AC3" w:rsidRPr="005E3013" w:rsidRDefault="00A43AC3" w:rsidP="00987998">
                            <w:pPr>
                              <w:pStyle w:val="2"/>
                              <w:spacing w:line="276" w:lineRule="auto"/>
                              <w:rPr>
                                <w:b w:val="0"/>
                                <w:bCs/>
                                <w:iCs/>
                                <w:sz w:val="48"/>
                                <w:szCs w:val="48"/>
                                <w:highlight w:val="yellow"/>
                              </w:rPr>
                            </w:pPr>
                            <w:bookmarkStart w:id="1306" w:name="_Toc169172564"/>
                            <w:bookmarkStart w:id="1307" w:name="_Toc16917465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306"/>
                            <w:bookmarkEnd w:id="1307"/>
                          </w:p>
                          <w:p w14:paraId="2BD93F3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85A892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44C802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5DD09A0" w14:textId="77777777" w:rsidR="00A43AC3" w:rsidRPr="00B1453A" w:rsidRDefault="00A43AC3" w:rsidP="00987998">
                            <w:pPr>
                              <w:jc w:val="center"/>
                              <w:rPr>
                                <w:rFonts w:ascii="Calibri" w:hAnsi="Calibri"/>
                                <w:sz w:val="36"/>
                                <w:szCs w:val="36"/>
                              </w:rPr>
                            </w:pPr>
                          </w:p>
                          <w:p w14:paraId="5BC6EE1B" w14:textId="77777777" w:rsidR="00A43AC3" w:rsidRDefault="00A43AC3" w:rsidP="00987998">
                            <w:pPr>
                              <w:jc w:val="center"/>
                              <w:rPr>
                                <w:rFonts w:ascii="Times New Roman CYR" w:hAnsi="Times New Roman CYR" w:cs="Times New Roman CYR"/>
                                <w:sz w:val="36"/>
                                <w:szCs w:val="36"/>
                              </w:rPr>
                            </w:pPr>
                          </w:p>
                          <w:p w14:paraId="79A95760" w14:textId="77777777" w:rsidR="00A43AC3" w:rsidRDefault="00A43AC3"/>
                          <w:p w14:paraId="7089E858" w14:textId="77777777" w:rsidR="00A43AC3" w:rsidRPr="00630E21" w:rsidRDefault="00A43AC3" w:rsidP="00987998">
                            <w:pPr>
                              <w:pStyle w:val="3"/>
                              <w:spacing w:line="276" w:lineRule="auto"/>
                              <w:rPr>
                                <w:rFonts w:ascii="Times New Roman" w:hAnsi="Times New Roman"/>
                                <w:bCs/>
                                <w:sz w:val="48"/>
                                <w:szCs w:val="48"/>
                              </w:rPr>
                            </w:pPr>
                            <w:bookmarkStart w:id="1308" w:name="_Toc169172565"/>
                            <w:bookmarkStart w:id="1309" w:name="_Toc169174652"/>
                            <w:r w:rsidRPr="00630E21">
                              <w:rPr>
                                <w:rFonts w:ascii="Times New Roman" w:hAnsi="Times New Roman"/>
                                <w:bCs/>
                                <w:sz w:val="48"/>
                                <w:szCs w:val="48"/>
                              </w:rPr>
                              <w:t>ДИПЛОМНА РОБОТА</w:t>
                            </w:r>
                            <w:bookmarkEnd w:id="1308"/>
                            <w:bookmarkEnd w:id="1309"/>
                          </w:p>
                          <w:p w14:paraId="75A37C8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BECBA3C" w14:textId="77777777" w:rsidR="00A43AC3" w:rsidRPr="005E3013" w:rsidRDefault="00A43AC3" w:rsidP="00987998">
                            <w:pPr>
                              <w:pStyle w:val="2"/>
                              <w:spacing w:line="276" w:lineRule="auto"/>
                              <w:rPr>
                                <w:b w:val="0"/>
                                <w:bCs/>
                                <w:iCs/>
                                <w:sz w:val="48"/>
                                <w:szCs w:val="48"/>
                                <w:highlight w:val="yellow"/>
                              </w:rPr>
                            </w:pPr>
                            <w:bookmarkStart w:id="1310" w:name="_Toc169172566"/>
                            <w:bookmarkStart w:id="1311" w:name="_Toc16917465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310"/>
                            <w:bookmarkEnd w:id="1311"/>
                          </w:p>
                          <w:p w14:paraId="63B1410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21869F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DA6A41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CF2D5E3" w14:textId="77777777" w:rsidR="00A43AC3" w:rsidRPr="00B1453A" w:rsidRDefault="00A43AC3" w:rsidP="00987998">
                            <w:pPr>
                              <w:jc w:val="center"/>
                              <w:rPr>
                                <w:rFonts w:ascii="Calibri" w:hAnsi="Calibri"/>
                                <w:sz w:val="36"/>
                                <w:szCs w:val="36"/>
                              </w:rPr>
                            </w:pPr>
                          </w:p>
                          <w:p w14:paraId="2B0427C7" w14:textId="77777777" w:rsidR="00A43AC3" w:rsidRDefault="00A43AC3" w:rsidP="00987998">
                            <w:pPr>
                              <w:jc w:val="center"/>
                              <w:rPr>
                                <w:rFonts w:ascii="Times New Roman CYR" w:hAnsi="Times New Roman CYR" w:cs="Times New Roman CYR"/>
                                <w:sz w:val="36"/>
                                <w:szCs w:val="36"/>
                              </w:rPr>
                            </w:pPr>
                          </w:p>
                          <w:p w14:paraId="5976CD9D" w14:textId="77777777" w:rsidR="00A43AC3" w:rsidRDefault="00A43AC3"/>
                          <w:p w14:paraId="3DBAF573" w14:textId="77777777" w:rsidR="00A43AC3" w:rsidRPr="00630E21" w:rsidRDefault="00A43AC3" w:rsidP="00987998">
                            <w:pPr>
                              <w:pStyle w:val="3"/>
                              <w:spacing w:line="276" w:lineRule="auto"/>
                              <w:rPr>
                                <w:rFonts w:ascii="Times New Roman" w:hAnsi="Times New Roman"/>
                                <w:bCs/>
                                <w:sz w:val="48"/>
                                <w:szCs w:val="48"/>
                              </w:rPr>
                            </w:pPr>
                            <w:bookmarkStart w:id="1312" w:name="_Toc169172567"/>
                            <w:bookmarkStart w:id="1313" w:name="_Toc169174654"/>
                            <w:r w:rsidRPr="00630E21">
                              <w:rPr>
                                <w:rFonts w:ascii="Times New Roman" w:hAnsi="Times New Roman"/>
                                <w:bCs/>
                                <w:sz w:val="48"/>
                                <w:szCs w:val="48"/>
                              </w:rPr>
                              <w:t>ДИПЛОМНА РОБОТА</w:t>
                            </w:r>
                            <w:bookmarkEnd w:id="1312"/>
                            <w:bookmarkEnd w:id="1313"/>
                          </w:p>
                          <w:p w14:paraId="4867087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3BC3584" w14:textId="77777777" w:rsidR="00A43AC3" w:rsidRPr="005E3013" w:rsidRDefault="00A43AC3" w:rsidP="00987998">
                            <w:pPr>
                              <w:pStyle w:val="2"/>
                              <w:spacing w:line="276" w:lineRule="auto"/>
                              <w:rPr>
                                <w:b w:val="0"/>
                                <w:bCs/>
                                <w:iCs/>
                                <w:sz w:val="48"/>
                                <w:szCs w:val="48"/>
                                <w:highlight w:val="yellow"/>
                              </w:rPr>
                            </w:pPr>
                            <w:bookmarkStart w:id="1314" w:name="_Toc169172568"/>
                            <w:bookmarkStart w:id="1315" w:name="_Toc16917465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314"/>
                            <w:bookmarkEnd w:id="1315"/>
                          </w:p>
                          <w:p w14:paraId="565DC79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6BEE65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49856F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34C87F6" w14:textId="77777777" w:rsidR="00A43AC3" w:rsidRPr="00B1453A" w:rsidRDefault="00A43AC3" w:rsidP="00987998">
                            <w:pPr>
                              <w:jc w:val="center"/>
                              <w:rPr>
                                <w:rFonts w:ascii="Calibri" w:hAnsi="Calibri"/>
                                <w:sz w:val="36"/>
                                <w:szCs w:val="36"/>
                              </w:rPr>
                            </w:pPr>
                          </w:p>
                          <w:p w14:paraId="4A08C07C" w14:textId="77777777" w:rsidR="00A43AC3" w:rsidRDefault="00A43AC3" w:rsidP="00987998">
                            <w:pPr>
                              <w:jc w:val="center"/>
                              <w:rPr>
                                <w:rFonts w:ascii="Times New Roman CYR" w:hAnsi="Times New Roman CYR" w:cs="Times New Roman CYR"/>
                                <w:sz w:val="36"/>
                                <w:szCs w:val="36"/>
                              </w:rPr>
                            </w:pPr>
                          </w:p>
                          <w:p w14:paraId="4CCD1FE6" w14:textId="77777777" w:rsidR="00A43AC3" w:rsidRDefault="00A43AC3"/>
                          <w:p w14:paraId="744DA600" w14:textId="77777777" w:rsidR="00A43AC3" w:rsidRPr="00630E21" w:rsidRDefault="00A43AC3" w:rsidP="00987998">
                            <w:pPr>
                              <w:pStyle w:val="3"/>
                              <w:spacing w:line="276" w:lineRule="auto"/>
                              <w:rPr>
                                <w:rFonts w:ascii="Times New Roman" w:hAnsi="Times New Roman"/>
                                <w:bCs/>
                                <w:sz w:val="48"/>
                                <w:szCs w:val="48"/>
                              </w:rPr>
                            </w:pPr>
                            <w:bookmarkStart w:id="1316" w:name="_Toc169172569"/>
                            <w:bookmarkStart w:id="1317" w:name="_Toc169174656"/>
                            <w:r w:rsidRPr="00630E21">
                              <w:rPr>
                                <w:rFonts w:ascii="Times New Roman" w:hAnsi="Times New Roman"/>
                                <w:bCs/>
                                <w:sz w:val="48"/>
                                <w:szCs w:val="48"/>
                              </w:rPr>
                              <w:t>ДИПЛОМНА РОБОТА</w:t>
                            </w:r>
                            <w:bookmarkEnd w:id="1316"/>
                            <w:bookmarkEnd w:id="1317"/>
                          </w:p>
                          <w:p w14:paraId="61E639F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84AD58E" w14:textId="77777777" w:rsidR="00A43AC3" w:rsidRPr="005E3013" w:rsidRDefault="00A43AC3" w:rsidP="00987998">
                            <w:pPr>
                              <w:pStyle w:val="2"/>
                              <w:spacing w:line="276" w:lineRule="auto"/>
                              <w:rPr>
                                <w:b w:val="0"/>
                                <w:bCs/>
                                <w:iCs/>
                                <w:sz w:val="48"/>
                                <w:szCs w:val="48"/>
                                <w:highlight w:val="yellow"/>
                              </w:rPr>
                            </w:pPr>
                            <w:bookmarkStart w:id="1318" w:name="_Toc169172570"/>
                            <w:bookmarkStart w:id="1319" w:name="_Toc16917465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318"/>
                            <w:bookmarkEnd w:id="1319"/>
                          </w:p>
                          <w:p w14:paraId="49EF891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56B35C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CFA3DB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71ED1C7" w14:textId="77777777" w:rsidR="00A43AC3" w:rsidRPr="00B1453A" w:rsidRDefault="00A43AC3" w:rsidP="00987998">
                            <w:pPr>
                              <w:jc w:val="center"/>
                              <w:rPr>
                                <w:rFonts w:ascii="Calibri" w:hAnsi="Calibri"/>
                                <w:sz w:val="36"/>
                                <w:szCs w:val="36"/>
                              </w:rPr>
                            </w:pPr>
                          </w:p>
                          <w:p w14:paraId="6462849A" w14:textId="77777777" w:rsidR="00A43AC3" w:rsidRDefault="00A43AC3" w:rsidP="00987998">
                            <w:pPr>
                              <w:jc w:val="center"/>
                              <w:rPr>
                                <w:rFonts w:ascii="Times New Roman CYR" w:hAnsi="Times New Roman CYR" w:cs="Times New Roman CYR"/>
                                <w:sz w:val="36"/>
                                <w:szCs w:val="36"/>
                              </w:rPr>
                            </w:pPr>
                          </w:p>
                          <w:p w14:paraId="3285E276" w14:textId="77777777" w:rsidR="00A43AC3" w:rsidRDefault="00A43AC3"/>
                          <w:p w14:paraId="554D8C87" w14:textId="77777777" w:rsidR="00A43AC3" w:rsidRPr="00630E21" w:rsidRDefault="00A43AC3" w:rsidP="00987998">
                            <w:pPr>
                              <w:pStyle w:val="3"/>
                              <w:spacing w:line="276" w:lineRule="auto"/>
                              <w:rPr>
                                <w:rFonts w:ascii="Times New Roman" w:hAnsi="Times New Roman"/>
                                <w:bCs/>
                                <w:sz w:val="48"/>
                                <w:szCs w:val="48"/>
                              </w:rPr>
                            </w:pPr>
                            <w:bookmarkStart w:id="1320" w:name="_Toc169172571"/>
                            <w:bookmarkStart w:id="1321" w:name="_Toc169174658"/>
                            <w:r w:rsidRPr="00630E21">
                              <w:rPr>
                                <w:rFonts w:ascii="Times New Roman" w:hAnsi="Times New Roman"/>
                                <w:bCs/>
                                <w:sz w:val="48"/>
                                <w:szCs w:val="48"/>
                              </w:rPr>
                              <w:t>ДИПЛОМНА РОБОТА</w:t>
                            </w:r>
                            <w:bookmarkEnd w:id="1320"/>
                            <w:bookmarkEnd w:id="1321"/>
                          </w:p>
                          <w:p w14:paraId="1B14F1B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D897E5B" w14:textId="77777777" w:rsidR="00A43AC3" w:rsidRPr="005E3013" w:rsidRDefault="00A43AC3" w:rsidP="00987998">
                            <w:pPr>
                              <w:pStyle w:val="2"/>
                              <w:spacing w:line="276" w:lineRule="auto"/>
                              <w:rPr>
                                <w:b w:val="0"/>
                                <w:bCs/>
                                <w:iCs/>
                                <w:sz w:val="48"/>
                                <w:szCs w:val="48"/>
                                <w:highlight w:val="yellow"/>
                              </w:rPr>
                            </w:pPr>
                            <w:bookmarkStart w:id="1322" w:name="_Toc169172572"/>
                            <w:bookmarkStart w:id="1323" w:name="_Toc16917465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322"/>
                            <w:bookmarkEnd w:id="1323"/>
                          </w:p>
                          <w:p w14:paraId="6EC1151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053F24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F81265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8A8AE14" w14:textId="77777777" w:rsidR="00A43AC3" w:rsidRPr="00B1453A" w:rsidRDefault="00A43AC3" w:rsidP="00987998">
                            <w:pPr>
                              <w:jc w:val="center"/>
                              <w:rPr>
                                <w:rFonts w:ascii="Calibri" w:hAnsi="Calibri"/>
                                <w:sz w:val="36"/>
                                <w:szCs w:val="36"/>
                              </w:rPr>
                            </w:pPr>
                          </w:p>
                          <w:p w14:paraId="4A2AE84B" w14:textId="77777777" w:rsidR="00A43AC3" w:rsidRDefault="00A43AC3" w:rsidP="00987998">
                            <w:pPr>
                              <w:jc w:val="center"/>
                              <w:rPr>
                                <w:rFonts w:ascii="Times New Roman CYR" w:hAnsi="Times New Roman CYR" w:cs="Times New Roman CYR"/>
                                <w:sz w:val="36"/>
                                <w:szCs w:val="36"/>
                              </w:rPr>
                            </w:pPr>
                          </w:p>
                          <w:p w14:paraId="6B1E5378" w14:textId="77777777" w:rsidR="00A43AC3" w:rsidRDefault="00A43AC3"/>
                          <w:p w14:paraId="057514B7" w14:textId="77777777" w:rsidR="00A43AC3" w:rsidRPr="00630E21" w:rsidRDefault="00A43AC3" w:rsidP="00987998">
                            <w:pPr>
                              <w:pStyle w:val="3"/>
                              <w:spacing w:line="276" w:lineRule="auto"/>
                              <w:rPr>
                                <w:rFonts w:ascii="Times New Roman" w:hAnsi="Times New Roman"/>
                                <w:bCs/>
                                <w:sz w:val="48"/>
                                <w:szCs w:val="48"/>
                              </w:rPr>
                            </w:pPr>
                            <w:bookmarkStart w:id="1324" w:name="_Toc169172573"/>
                            <w:bookmarkStart w:id="1325" w:name="_Toc169174660"/>
                            <w:r w:rsidRPr="00630E21">
                              <w:rPr>
                                <w:rFonts w:ascii="Times New Roman" w:hAnsi="Times New Roman"/>
                                <w:bCs/>
                                <w:sz w:val="48"/>
                                <w:szCs w:val="48"/>
                              </w:rPr>
                              <w:t>ДИПЛОМНА РОБОТА</w:t>
                            </w:r>
                            <w:bookmarkEnd w:id="1324"/>
                            <w:bookmarkEnd w:id="1325"/>
                          </w:p>
                          <w:p w14:paraId="77A8562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FFE977A" w14:textId="77777777" w:rsidR="00A43AC3" w:rsidRPr="005E3013" w:rsidRDefault="00A43AC3" w:rsidP="00987998">
                            <w:pPr>
                              <w:pStyle w:val="2"/>
                              <w:spacing w:line="276" w:lineRule="auto"/>
                              <w:rPr>
                                <w:b w:val="0"/>
                                <w:bCs/>
                                <w:iCs/>
                                <w:sz w:val="48"/>
                                <w:szCs w:val="48"/>
                                <w:highlight w:val="yellow"/>
                              </w:rPr>
                            </w:pPr>
                            <w:bookmarkStart w:id="1326" w:name="_Toc169172574"/>
                            <w:bookmarkStart w:id="1327" w:name="_Toc16917466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326"/>
                            <w:bookmarkEnd w:id="1327"/>
                          </w:p>
                          <w:p w14:paraId="3505CD8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AA9B1D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B17849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046F470" w14:textId="77777777" w:rsidR="00A43AC3" w:rsidRPr="00B1453A" w:rsidRDefault="00A43AC3" w:rsidP="00987998">
                            <w:pPr>
                              <w:jc w:val="center"/>
                              <w:rPr>
                                <w:rFonts w:ascii="Calibri" w:hAnsi="Calibri"/>
                                <w:sz w:val="36"/>
                                <w:szCs w:val="36"/>
                              </w:rPr>
                            </w:pPr>
                          </w:p>
                          <w:p w14:paraId="6D1C6D7D" w14:textId="77777777" w:rsidR="00A43AC3" w:rsidRDefault="00A43AC3" w:rsidP="00987998">
                            <w:pPr>
                              <w:jc w:val="center"/>
                              <w:rPr>
                                <w:rFonts w:ascii="Times New Roman CYR" w:hAnsi="Times New Roman CYR" w:cs="Times New Roman CYR"/>
                                <w:sz w:val="36"/>
                                <w:szCs w:val="36"/>
                              </w:rPr>
                            </w:pPr>
                          </w:p>
                          <w:p w14:paraId="76A1378A" w14:textId="77777777" w:rsidR="00A43AC3" w:rsidRDefault="00A43AC3"/>
                          <w:p w14:paraId="21DC8EF6" w14:textId="77777777" w:rsidR="00A43AC3" w:rsidRPr="00630E21" w:rsidRDefault="00A43AC3" w:rsidP="00987998">
                            <w:pPr>
                              <w:pStyle w:val="3"/>
                              <w:spacing w:line="276" w:lineRule="auto"/>
                              <w:rPr>
                                <w:rFonts w:ascii="Times New Roman" w:hAnsi="Times New Roman"/>
                                <w:bCs/>
                                <w:sz w:val="48"/>
                                <w:szCs w:val="48"/>
                              </w:rPr>
                            </w:pPr>
                            <w:bookmarkStart w:id="1328" w:name="_Toc169172575"/>
                            <w:bookmarkStart w:id="1329" w:name="_Toc169174662"/>
                            <w:r w:rsidRPr="00630E21">
                              <w:rPr>
                                <w:rFonts w:ascii="Times New Roman" w:hAnsi="Times New Roman"/>
                                <w:bCs/>
                                <w:sz w:val="48"/>
                                <w:szCs w:val="48"/>
                              </w:rPr>
                              <w:t>ДИПЛОМНА РОБОТА</w:t>
                            </w:r>
                            <w:bookmarkEnd w:id="1328"/>
                            <w:bookmarkEnd w:id="1329"/>
                          </w:p>
                          <w:p w14:paraId="2565478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97545C1" w14:textId="77777777" w:rsidR="00A43AC3" w:rsidRPr="005E3013" w:rsidRDefault="00A43AC3" w:rsidP="00987998">
                            <w:pPr>
                              <w:pStyle w:val="2"/>
                              <w:spacing w:line="276" w:lineRule="auto"/>
                              <w:rPr>
                                <w:b w:val="0"/>
                                <w:bCs/>
                                <w:iCs/>
                                <w:sz w:val="48"/>
                                <w:szCs w:val="48"/>
                                <w:highlight w:val="yellow"/>
                              </w:rPr>
                            </w:pPr>
                            <w:bookmarkStart w:id="1330" w:name="_Toc169172576"/>
                            <w:bookmarkStart w:id="1331" w:name="_Toc16917466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330"/>
                            <w:bookmarkEnd w:id="1331"/>
                          </w:p>
                          <w:p w14:paraId="6301DCC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980563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B78B9E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1817E2E" w14:textId="77777777" w:rsidR="00A43AC3" w:rsidRPr="00B1453A" w:rsidRDefault="00A43AC3" w:rsidP="00987998">
                            <w:pPr>
                              <w:jc w:val="center"/>
                              <w:rPr>
                                <w:rFonts w:ascii="Calibri" w:hAnsi="Calibri"/>
                                <w:sz w:val="36"/>
                                <w:szCs w:val="36"/>
                              </w:rPr>
                            </w:pPr>
                          </w:p>
                          <w:p w14:paraId="6FD296AE" w14:textId="77777777" w:rsidR="00A43AC3" w:rsidRDefault="00A43AC3" w:rsidP="00987998">
                            <w:pPr>
                              <w:jc w:val="center"/>
                              <w:rPr>
                                <w:rFonts w:ascii="Times New Roman CYR" w:hAnsi="Times New Roman CYR" w:cs="Times New Roman CYR"/>
                                <w:sz w:val="36"/>
                                <w:szCs w:val="36"/>
                              </w:rPr>
                            </w:pPr>
                          </w:p>
                          <w:p w14:paraId="7CEB8798" w14:textId="77777777" w:rsidR="00A43AC3" w:rsidRDefault="00A43AC3"/>
                          <w:p w14:paraId="72BDD21E" w14:textId="77777777" w:rsidR="000658DF" w:rsidRPr="003A41B8" w:rsidRDefault="000658DF" w:rsidP="000658DF">
                            <w:pPr>
                              <w:pStyle w:val="3"/>
                              <w:spacing w:line="300" w:lineRule="auto"/>
                              <w:rPr>
                                <w:rFonts w:ascii="Times New Roman CYR" w:hAnsi="Times New Roman CYR"/>
                                <w:i/>
                                <w:iCs/>
                                <w:sz w:val="44"/>
                                <w:szCs w:val="44"/>
                              </w:rPr>
                            </w:pPr>
                            <w:bookmarkStart w:id="1332" w:name="_Toc169172577"/>
                            <w:bookmarkStart w:id="1333" w:name="_Toc169174664"/>
                            <w:r w:rsidRPr="003A41B8">
                              <w:rPr>
                                <w:rFonts w:ascii="Times New Roman CYR" w:hAnsi="Times New Roman CYR"/>
                                <w:i/>
                                <w:iCs/>
                                <w:sz w:val="44"/>
                                <w:szCs w:val="44"/>
                              </w:rPr>
                              <w:t>ДИПЛОМНА РОБОТА БАКАЛАВРА</w:t>
                            </w:r>
                            <w:bookmarkEnd w:id="1332"/>
                            <w:bookmarkEnd w:id="1333"/>
                            <w:r w:rsidRPr="003A41B8">
                              <w:rPr>
                                <w:rFonts w:ascii="Times New Roman CYR" w:hAnsi="Times New Roman CYR"/>
                                <w:i/>
                                <w:iCs/>
                                <w:sz w:val="44"/>
                                <w:szCs w:val="44"/>
                              </w:rPr>
                              <w:t xml:space="preserve"> </w:t>
                            </w:r>
                          </w:p>
                          <w:p w14:paraId="7732CB7F" w14:textId="77777777" w:rsidR="000658DF" w:rsidRPr="000D3135" w:rsidRDefault="000658DF" w:rsidP="000658DF">
                            <w:pPr>
                              <w:pStyle w:val="2"/>
                              <w:spacing w:line="300" w:lineRule="auto"/>
                              <w:rPr>
                                <w:rFonts w:ascii="Times New Roman CYR" w:hAnsi="Times New Roman CYR"/>
                                <w:b w:val="0"/>
                                <w:sz w:val="44"/>
                                <w:szCs w:val="44"/>
                              </w:rPr>
                            </w:pPr>
                            <w:bookmarkStart w:id="1334" w:name="_Toc169172578"/>
                            <w:bookmarkStart w:id="1335" w:name="_Toc169174665"/>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1334"/>
                            <w:bookmarkEnd w:id="1335"/>
                          </w:p>
                          <w:p w14:paraId="72B5B80D"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4062C0BC"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2788C96F" w14:textId="77777777" w:rsidR="000658DF" w:rsidRPr="000D3135" w:rsidRDefault="000658DF" w:rsidP="000658DF">
                            <w:pPr>
                              <w:spacing w:line="300" w:lineRule="auto"/>
                              <w:jc w:val="center"/>
                              <w:rPr>
                                <w:b/>
                                <w:lang w:val="uk-UA"/>
                              </w:rPr>
                            </w:pPr>
                          </w:p>
                          <w:p w14:paraId="45A478B2"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51B7288B" w14:textId="77777777" w:rsidR="00A43AC3" w:rsidRPr="00B1453A" w:rsidRDefault="00A43AC3" w:rsidP="00987998">
                            <w:pPr>
                              <w:jc w:val="center"/>
                              <w:rPr>
                                <w:rFonts w:ascii="Calibri" w:hAnsi="Calibri"/>
                                <w:sz w:val="36"/>
                                <w:szCs w:val="36"/>
                              </w:rPr>
                            </w:pPr>
                          </w:p>
                          <w:p w14:paraId="7A9B3B34" w14:textId="77777777" w:rsidR="00A43AC3" w:rsidRDefault="00A43AC3" w:rsidP="00987998">
                            <w:pPr>
                              <w:jc w:val="center"/>
                              <w:rPr>
                                <w:rFonts w:ascii="Times New Roman CYR" w:hAnsi="Times New Roman CYR" w:cs="Times New Roman CYR"/>
                                <w:sz w:val="36"/>
                                <w:szCs w:val="36"/>
                              </w:rPr>
                            </w:pPr>
                          </w:p>
                          <w:p w14:paraId="303B2A82" w14:textId="77777777" w:rsidR="00A43AC3" w:rsidRDefault="00A43AC3"/>
                          <w:p w14:paraId="68DA975D" w14:textId="77777777" w:rsidR="00A43AC3" w:rsidRPr="00630E21" w:rsidRDefault="00A43AC3" w:rsidP="00987998">
                            <w:pPr>
                              <w:pStyle w:val="3"/>
                              <w:spacing w:line="276" w:lineRule="auto"/>
                              <w:rPr>
                                <w:rFonts w:ascii="Times New Roman" w:hAnsi="Times New Roman"/>
                                <w:bCs/>
                                <w:sz w:val="48"/>
                                <w:szCs w:val="48"/>
                              </w:rPr>
                            </w:pPr>
                            <w:bookmarkStart w:id="1336" w:name="_Toc169172579"/>
                            <w:bookmarkStart w:id="1337" w:name="_Toc169174666"/>
                            <w:r w:rsidRPr="00630E21">
                              <w:rPr>
                                <w:rFonts w:ascii="Times New Roman" w:hAnsi="Times New Roman"/>
                                <w:bCs/>
                                <w:sz w:val="48"/>
                                <w:szCs w:val="48"/>
                              </w:rPr>
                              <w:t>ДИПЛОМНА РОБОТА</w:t>
                            </w:r>
                            <w:bookmarkEnd w:id="1336"/>
                            <w:bookmarkEnd w:id="1337"/>
                          </w:p>
                          <w:p w14:paraId="24EDB85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EC55DC9" w14:textId="77777777" w:rsidR="00A43AC3" w:rsidRPr="005E3013" w:rsidRDefault="00A43AC3" w:rsidP="00987998">
                            <w:pPr>
                              <w:pStyle w:val="2"/>
                              <w:spacing w:line="276" w:lineRule="auto"/>
                              <w:rPr>
                                <w:b w:val="0"/>
                                <w:bCs/>
                                <w:iCs/>
                                <w:sz w:val="48"/>
                                <w:szCs w:val="48"/>
                                <w:highlight w:val="yellow"/>
                              </w:rPr>
                            </w:pPr>
                            <w:bookmarkStart w:id="1338" w:name="_Toc169172580"/>
                            <w:bookmarkStart w:id="1339" w:name="_Toc16917466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338"/>
                            <w:bookmarkEnd w:id="1339"/>
                          </w:p>
                          <w:p w14:paraId="04ABB7B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AB4D80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6D1575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8119985" w14:textId="77777777" w:rsidR="00A43AC3" w:rsidRPr="00B1453A" w:rsidRDefault="00A43AC3" w:rsidP="00987998">
                            <w:pPr>
                              <w:jc w:val="center"/>
                              <w:rPr>
                                <w:rFonts w:ascii="Calibri" w:hAnsi="Calibri"/>
                                <w:sz w:val="36"/>
                                <w:szCs w:val="36"/>
                              </w:rPr>
                            </w:pPr>
                          </w:p>
                          <w:p w14:paraId="563B847E" w14:textId="77777777" w:rsidR="00A43AC3" w:rsidRDefault="00A43AC3" w:rsidP="00987998">
                            <w:pPr>
                              <w:jc w:val="center"/>
                              <w:rPr>
                                <w:rFonts w:ascii="Times New Roman CYR" w:hAnsi="Times New Roman CYR" w:cs="Times New Roman CYR"/>
                                <w:sz w:val="36"/>
                                <w:szCs w:val="36"/>
                              </w:rPr>
                            </w:pPr>
                          </w:p>
                          <w:p w14:paraId="4456B54F" w14:textId="77777777" w:rsidR="00A43AC3" w:rsidRDefault="00A43AC3"/>
                          <w:p w14:paraId="4D7661E1" w14:textId="77777777" w:rsidR="00A43AC3" w:rsidRPr="00630E21" w:rsidRDefault="00A43AC3" w:rsidP="00987998">
                            <w:pPr>
                              <w:pStyle w:val="3"/>
                              <w:spacing w:line="276" w:lineRule="auto"/>
                              <w:rPr>
                                <w:rFonts w:ascii="Times New Roman" w:hAnsi="Times New Roman"/>
                                <w:bCs/>
                                <w:sz w:val="48"/>
                                <w:szCs w:val="48"/>
                              </w:rPr>
                            </w:pPr>
                            <w:bookmarkStart w:id="1340" w:name="_Toc169172581"/>
                            <w:bookmarkStart w:id="1341" w:name="_Toc169174668"/>
                            <w:r w:rsidRPr="00630E21">
                              <w:rPr>
                                <w:rFonts w:ascii="Times New Roman" w:hAnsi="Times New Roman"/>
                                <w:bCs/>
                                <w:sz w:val="48"/>
                                <w:szCs w:val="48"/>
                              </w:rPr>
                              <w:t>ДИПЛОМНА РОБОТА</w:t>
                            </w:r>
                            <w:bookmarkEnd w:id="1340"/>
                            <w:bookmarkEnd w:id="1341"/>
                          </w:p>
                          <w:p w14:paraId="5195C7D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A202113" w14:textId="77777777" w:rsidR="00A43AC3" w:rsidRPr="005E3013" w:rsidRDefault="00A43AC3" w:rsidP="00987998">
                            <w:pPr>
                              <w:pStyle w:val="2"/>
                              <w:spacing w:line="276" w:lineRule="auto"/>
                              <w:rPr>
                                <w:b w:val="0"/>
                                <w:bCs/>
                                <w:iCs/>
                                <w:sz w:val="48"/>
                                <w:szCs w:val="48"/>
                                <w:highlight w:val="yellow"/>
                              </w:rPr>
                            </w:pPr>
                            <w:bookmarkStart w:id="1342" w:name="_Toc169172582"/>
                            <w:bookmarkStart w:id="1343" w:name="_Toc16917466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342"/>
                            <w:bookmarkEnd w:id="1343"/>
                          </w:p>
                          <w:p w14:paraId="3DA1C8E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2A5B25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9B6AA3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FABC855" w14:textId="77777777" w:rsidR="00A43AC3" w:rsidRPr="00B1453A" w:rsidRDefault="00A43AC3" w:rsidP="00987998">
                            <w:pPr>
                              <w:jc w:val="center"/>
                              <w:rPr>
                                <w:rFonts w:ascii="Calibri" w:hAnsi="Calibri"/>
                                <w:sz w:val="36"/>
                                <w:szCs w:val="36"/>
                              </w:rPr>
                            </w:pPr>
                          </w:p>
                          <w:p w14:paraId="5C314E00" w14:textId="77777777" w:rsidR="00A43AC3" w:rsidRDefault="00A43AC3" w:rsidP="00987998">
                            <w:pPr>
                              <w:jc w:val="center"/>
                              <w:rPr>
                                <w:rFonts w:ascii="Times New Roman CYR" w:hAnsi="Times New Roman CYR" w:cs="Times New Roman CYR"/>
                                <w:sz w:val="36"/>
                                <w:szCs w:val="36"/>
                              </w:rPr>
                            </w:pPr>
                          </w:p>
                          <w:p w14:paraId="6A8A5021" w14:textId="77777777" w:rsidR="00A43AC3" w:rsidRDefault="00A43AC3"/>
                          <w:p w14:paraId="57310509" w14:textId="77777777" w:rsidR="00A43AC3" w:rsidRPr="00630E21" w:rsidRDefault="00A43AC3" w:rsidP="00987998">
                            <w:pPr>
                              <w:pStyle w:val="3"/>
                              <w:spacing w:line="276" w:lineRule="auto"/>
                              <w:rPr>
                                <w:rFonts w:ascii="Times New Roman" w:hAnsi="Times New Roman"/>
                                <w:bCs/>
                                <w:sz w:val="48"/>
                                <w:szCs w:val="48"/>
                              </w:rPr>
                            </w:pPr>
                            <w:bookmarkStart w:id="1344" w:name="_Toc169172583"/>
                            <w:bookmarkStart w:id="1345" w:name="_Toc169174670"/>
                            <w:r w:rsidRPr="00630E21">
                              <w:rPr>
                                <w:rFonts w:ascii="Times New Roman" w:hAnsi="Times New Roman"/>
                                <w:bCs/>
                                <w:sz w:val="48"/>
                                <w:szCs w:val="48"/>
                              </w:rPr>
                              <w:t>ДИПЛОМНА РОБОТА</w:t>
                            </w:r>
                            <w:bookmarkEnd w:id="1344"/>
                            <w:bookmarkEnd w:id="1345"/>
                          </w:p>
                          <w:p w14:paraId="0E9B1E9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FF02A30" w14:textId="77777777" w:rsidR="00A43AC3" w:rsidRPr="005E3013" w:rsidRDefault="00A43AC3" w:rsidP="00987998">
                            <w:pPr>
                              <w:pStyle w:val="2"/>
                              <w:spacing w:line="276" w:lineRule="auto"/>
                              <w:rPr>
                                <w:b w:val="0"/>
                                <w:bCs/>
                                <w:iCs/>
                                <w:sz w:val="48"/>
                                <w:szCs w:val="48"/>
                                <w:highlight w:val="yellow"/>
                              </w:rPr>
                            </w:pPr>
                            <w:bookmarkStart w:id="1346" w:name="_Toc169172584"/>
                            <w:bookmarkStart w:id="1347" w:name="_Toc16917467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346"/>
                            <w:bookmarkEnd w:id="1347"/>
                          </w:p>
                          <w:p w14:paraId="6B8F764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9B8C7D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0D8A6A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27D48A0" w14:textId="77777777" w:rsidR="00A43AC3" w:rsidRPr="00B1453A" w:rsidRDefault="00A43AC3" w:rsidP="00987998">
                            <w:pPr>
                              <w:jc w:val="center"/>
                              <w:rPr>
                                <w:rFonts w:ascii="Calibri" w:hAnsi="Calibri"/>
                                <w:sz w:val="36"/>
                                <w:szCs w:val="36"/>
                              </w:rPr>
                            </w:pPr>
                          </w:p>
                          <w:p w14:paraId="2B580FAC" w14:textId="77777777" w:rsidR="00A43AC3" w:rsidRDefault="00A43AC3" w:rsidP="00987998">
                            <w:pPr>
                              <w:jc w:val="center"/>
                              <w:rPr>
                                <w:rFonts w:ascii="Times New Roman CYR" w:hAnsi="Times New Roman CYR" w:cs="Times New Roman CYR"/>
                                <w:sz w:val="36"/>
                                <w:szCs w:val="36"/>
                              </w:rPr>
                            </w:pPr>
                          </w:p>
                          <w:p w14:paraId="6C5E0263" w14:textId="77777777" w:rsidR="00A43AC3" w:rsidRDefault="00A43AC3"/>
                          <w:p w14:paraId="6D8E860D" w14:textId="77777777" w:rsidR="00A43AC3" w:rsidRPr="00630E21" w:rsidRDefault="00A43AC3" w:rsidP="00987998">
                            <w:pPr>
                              <w:pStyle w:val="3"/>
                              <w:spacing w:line="276" w:lineRule="auto"/>
                              <w:rPr>
                                <w:rFonts w:ascii="Times New Roman" w:hAnsi="Times New Roman"/>
                                <w:bCs/>
                                <w:sz w:val="48"/>
                                <w:szCs w:val="48"/>
                              </w:rPr>
                            </w:pPr>
                            <w:bookmarkStart w:id="1348" w:name="_Toc169172585"/>
                            <w:bookmarkStart w:id="1349" w:name="_Toc169174672"/>
                            <w:r w:rsidRPr="00630E21">
                              <w:rPr>
                                <w:rFonts w:ascii="Times New Roman" w:hAnsi="Times New Roman"/>
                                <w:bCs/>
                                <w:sz w:val="48"/>
                                <w:szCs w:val="48"/>
                              </w:rPr>
                              <w:t>ДИПЛОМНА РОБОТА</w:t>
                            </w:r>
                            <w:bookmarkEnd w:id="1348"/>
                            <w:bookmarkEnd w:id="1349"/>
                          </w:p>
                          <w:p w14:paraId="0FB984C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B26A678" w14:textId="77777777" w:rsidR="00A43AC3" w:rsidRPr="005E3013" w:rsidRDefault="00A43AC3" w:rsidP="00987998">
                            <w:pPr>
                              <w:pStyle w:val="2"/>
                              <w:spacing w:line="276" w:lineRule="auto"/>
                              <w:rPr>
                                <w:b w:val="0"/>
                                <w:bCs/>
                                <w:iCs/>
                                <w:sz w:val="48"/>
                                <w:szCs w:val="48"/>
                                <w:highlight w:val="yellow"/>
                              </w:rPr>
                            </w:pPr>
                            <w:bookmarkStart w:id="1350" w:name="_Toc169172586"/>
                            <w:bookmarkStart w:id="1351" w:name="_Toc16917467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350"/>
                            <w:bookmarkEnd w:id="1351"/>
                          </w:p>
                          <w:p w14:paraId="74CD38E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00E25E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9D008B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CEB6ED5" w14:textId="77777777" w:rsidR="00A43AC3" w:rsidRPr="00B1453A" w:rsidRDefault="00A43AC3" w:rsidP="00987998">
                            <w:pPr>
                              <w:jc w:val="center"/>
                              <w:rPr>
                                <w:rFonts w:ascii="Calibri" w:hAnsi="Calibri"/>
                                <w:sz w:val="36"/>
                                <w:szCs w:val="36"/>
                              </w:rPr>
                            </w:pPr>
                          </w:p>
                          <w:p w14:paraId="6F07CFBF" w14:textId="77777777" w:rsidR="00A43AC3" w:rsidRDefault="00A43AC3" w:rsidP="00987998">
                            <w:pPr>
                              <w:jc w:val="center"/>
                              <w:rPr>
                                <w:rFonts w:ascii="Times New Roman CYR" w:hAnsi="Times New Roman CYR" w:cs="Times New Roman CYR"/>
                                <w:sz w:val="36"/>
                                <w:szCs w:val="36"/>
                              </w:rPr>
                            </w:pPr>
                          </w:p>
                          <w:p w14:paraId="19B9C1A8" w14:textId="77777777" w:rsidR="00A43AC3" w:rsidRDefault="00A43AC3"/>
                          <w:p w14:paraId="064719D5" w14:textId="77777777" w:rsidR="00A43AC3" w:rsidRPr="00630E21" w:rsidRDefault="00A43AC3" w:rsidP="00987998">
                            <w:pPr>
                              <w:pStyle w:val="3"/>
                              <w:spacing w:line="276" w:lineRule="auto"/>
                              <w:rPr>
                                <w:rFonts w:ascii="Times New Roman" w:hAnsi="Times New Roman"/>
                                <w:bCs/>
                                <w:sz w:val="48"/>
                                <w:szCs w:val="48"/>
                              </w:rPr>
                            </w:pPr>
                            <w:bookmarkStart w:id="1352" w:name="_Toc169172587"/>
                            <w:bookmarkStart w:id="1353" w:name="_Toc169174674"/>
                            <w:r w:rsidRPr="00630E21">
                              <w:rPr>
                                <w:rFonts w:ascii="Times New Roman" w:hAnsi="Times New Roman"/>
                                <w:bCs/>
                                <w:sz w:val="48"/>
                                <w:szCs w:val="48"/>
                              </w:rPr>
                              <w:t>ДИПЛОМНА РОБОТА</w:t>
                            </w:r>
                            <w:bookmarkEnd w:id="1352"/>
                            <w:bookmarkEnd w:id="1353"/>
                          </w:p>
                          <w:p w14:paraId="70B6C50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EB0EC9E" w14:textId="77777777" w:rsidR="00A43AC3" w:rsidRPr="005E3013" w:rsidRDefault="00A43AC3" w:rsidP="00987998">
                            <w:pPr>
                              <w:pStyle w:val="2"/>
                              <w:spacing w:line="276" w:lineRule="auto"/>
                              <w:rPr>
                                <w:b w:val="0"/>
                                <w:bCs/>
                                <w:iCs/>
                                <w:sz w:val="48"/>
                                <w:szCs w:val="48"/>
                                <w:highlight w:val="yellow"/>
                              </w:rPr>
                            </w:pPr>
                            <w:bookmarkStart w:id="1354" w:name="_Toc169172588"/>
                            <w:bookmarkStart w:id="1355" w:name="_Toc16917467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354"/>
                            <w:bookmarkEnd w:id="1355"/>
                          </w:p>
                          <w:p w14:paraId="54722BD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B09752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4E152E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3357488" w14:textId="77777777" w:rsidR="00A43AC3" w:rsidRPr="00B1453A" w:rsidRDefault="00A43AC3" w:rsidP="00987998">
                            <w:pPr>
                              <w:jc w:val="center"/>
                              <w:rPr>
                                <w:rFonts w:ascii="Calibri" w:hAnsi="Calibri"/>
                                <w:sz w:val="36"/>
                                <w:szCs w:val="36"/>
                              </w:rPr>
                            </w:pPr>
                          </w:p>
                          <w:p w14:paraId="34C4435F" w14:textId="77777777" w:rsidR="00A43AC3" w:rsidRDefault="00A43AC3" w:rsidP="00987998">
                            <w:pPr>
                              <w:jc w:val="center"/>
                              <w:rPr>
                                <w:rFonts w:ascii="Times New Roman CYR" w:hAnsi="Times New Roman CYR" w:cs="Times New Roman CYR"/>
                                <w:sz w:val="36"/>
                                <w:szCs w:val="36"/>
                              </w:rPr>
                            </w:pPr>
                          </w:p>
                          <w:p w14:paraId="685975AB" w14:textId="77777777" w:rsidR="00A43AC3" w:rsidRDefault="00A43AC3"/>
                          <w:p w14:paraId="4B041004" w14:textId="77777777" w:rsidR="00A43AC3" w:rsidRPr="00630E21" w:rsidRDefault="00A43AC3" w:rsidP="00987998">
                            <w:pPr>
                              <w:pStyle w:val="3"/>
                              <w:spacing w:line="276" w:lineRule="auto"/>
                              <w:rPr>
                                <w:rFonts w:ascii="Times New Roman" w:hAnsi="Times New Roman"/>
                                <w:bCs/>
                                <w:sz w:val="48"/>
                                <w:szCs w:val="48"/>
                              </w:rPr>
                            </w:pPr>
                            <w:bookmarkStart w:id="1356" w:name="_Toc169172589"/>
                            <w:bookmarkStart w:id="1357" w:name="_Toc169174676"/>
                            <w:r w:rsidRPr="00630E21">
                              <w:rPr>
                                <w:rFonts w:ascii="Times New Roman" w:hAnsi="Times New Roman"/>
                                <w:bCs/>
                                <w:sz w:val="48"/>
                                <w:szCs w:val="48"/>
                              </w:rPr>
                              <w:t>ДИПЛОМНА РОБОТА</w:t>
                            </w:r>
                            <w:bookmarkEnd w:id="1356"/>
                            <w:bookmarkEnd w:id="1357"/>
                          </w:p>
                          <w:p w14:paraId="75E73CB2"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310714C" w14:textId="77777777" w:rsidR="00A43AC3" w:rsidRPr="005E3013" w:rsidRDefault="00A43AC3" w:rsidP="00987998">
                            <w:pPr>
                              <w:pStyle w:val="2"/>
                              <w:spacing w:line="276" w:lineRule="auto"/>
                              <w:rPr>
                                <w:b w:val="0"/>
                                <w:bCs/>
                                <w:iCs/>
                                <w:sz w:val="48"/>
                                <w:szCs w:val="48"/>
                                <w:highlight w:val="yellow"/>
                              </w:rPr>
                            </w:pPr>
                            <w:bookmarkStart w:id="1358" w:name="_Toc169172590"/>
                            <w:bookmarkStart w:id="1359" w:name="_Toc16917467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358"/>
                            <w:bookmarkEnd w:id="1359"/>
                          </w:p>
                          <w:p w14:paraId="68D75B8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8DF51F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A58373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54BF614" w14:textId="77777777" w:rsidR="00A43AC3" w:rsidRPr="00B1453A" w:rsidRDefault="00A43AC3" w:rsidP="00987998">
                            <w:pPr>
                              <w:jc w:val="center"/>
                              <w:rPr>
                                <w:rFonts w:ascii="Calibri" w:hAnsi="Calibri"/>
                                <w:sz w:val="36"/>
                                <w:szCs w:val="36"/>
                              </w:rPr>
                            </w:pPr>
                          </w:p>
                          <w:p w14:paraId="0E2C2BB8" w14:textId="77777777" w:rsidR="00A43AC3" w:rsidRDefault="00A43AC3" w:rsidP="00987998">
                            <w:pPr>
                              <w:jc w:val="center"/>
                              <w:rPr>
                                <w:rFonts w:ascii="Times New Roman CYR" w:hAnsi="Times New Roman CYR" w:cs="Times New Roman CYR"/>
                                <w:sz w:val="36"/>
                                <w:szCs w:val="36"/>
                              </w:rPr>
                            </w:pPr>
                          </w:p>
                          <w:p w14:paraId="4F95EC23" w14:textId="77777777" w:rsidR="00A43AC3" w:rsidRDefault="00A43AC3"/>
                          <w:p w14:paraId="4590E0B1" w14:textId="77777777" w:rsidR="00A43AC3" w:rsidRPr="00630E21" w:rsidRDefault="00A43AC3" w:rsidP="00987998">
                            <w:pPr>
                              <w:pStyle w:val="3"/>
                              <w:spacing w:line="276" w:lineRule="auto"/>
                              <w:rPr>
                                <w:rFonts w:ascii="Times New Roman" w:hAnsi="Times New Roman"/>
                                <w:bCs/>
                                <w:sz w:val="48"/>
                                <w:szCs w:val="48"/>
                              </w:rPr>
                            </w:pPr>
                            <w:bookmarkStart w:id="1360" w:name="_Toc169172591"/>
                            <w:bookmarkStart w:id="1361" w:name="_Toc169174678"/>
                            <w:r w:rsidRPr="00630E21">
                              <w:rPr>
                                <w:rFonts w:ascii="Times New Roman" w:hAnsi="Times New Roman"/>
                                <w:bCs/>
                                <w:sz w:val="48"/>
                                <w:szCs w:val="48"/>
                              </w:rPr>
                              <w:t>ДИПЛОМНА РОБОТА</w:t>
                            </w:r>
                            <w:bookmarkEnd w:id="1360"/>
                            <w:bookmarkEnd w:id="1361"/>
                          </w:p>
                          <w:p w14:paraId="6208C84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5F948A8" w14:textId="77777777" w:rsidR="00A43AC3" w:rsidRPr="005E3013" w:rsidRDefault="00A43AC3" w:rsidP="00987998">
                            <w:pPr>
                              <w:pStyle w:val="2"/>
                              <w:spacing w:line="276" w:lineRule="auto"/>
                              <w:rPr>
                                <w:b w:val="0"/>
                                <w:bCs/>
                                <w:iCs/>
                                <w:sz w:val="48"/>
                                <w:szCs w:val="48"/>
                                <w:highlight w:val="yellow"/>
                              </w:rPr>
                            </w:pPr>
                            <w:bookmarkStart w:id="1362" w:name="_Toc169172592"/>
                            <w:bookmarkStart w:id="1363" w:name="_Toc16917467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362"/>
                            <w:bookmarkEnd w:id="1363"/>
                          </w:p>
                          <w:p w14:paraId="4765133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B9F426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7C35B4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C92C323" w14:textId="77777777" w:rsidR="00A43AC3" w:rsidRPr="00B1453A" w:rsidRDefault="00A43AC3" w:rsidP="00987998">
                            <w:pPr>
                              <w:jc w:val="center"/>
                              <w:rPr>
                                <w:rFonts w:ascii="Calibri" w:hAnsi="Calibri"/>
                                <w:sz w:val="36"/>
                                <w:szCs w:val="36"/>
                              </w:rPr>
                            </w:pPr>
                          </w:p>
                          <w:p w14:paraId="4554DCAC" w14:textId="77777777" w:rsidR="00A43AC3" w:rsidRDefault="00A43AC3" w:rsidP="00987998">
                            <w:pPr>
                              <w:jc w:val="center"/>
                              <w:rPr>
                                <w:rFonts w:ascii="Times New Roman CYR" w:hAnsi="Times New Roman CYR" w:cs="Times New Roman CYR"/>
                                <w:sz w:val="36"/>
                                <w:szCs w:val="36"/>
                              </w:rPr>
                            </w:pPr>
                          </w:p>
                          <w:p w14:paraId="63A28CD9" w14:textId="77777777" w:rsidR="00A43AC3" w:rsidRDefault="00A43AC3"/>
                          <w:p w14:paraId="6E023CEB" w14:textId="77777777" w:rsidR="000658DF" w:rsidRPr="003A41B8" w:rsidRDefault="000658DF" w:rsidP="000658DF">
                            <w:pPr>
                              <w:pStyle w:val="3"/>
                              <w:spacing w:line="300" w:lineRule="auto"/>
                              <w:rPr>
                                <w:rFonts w:ascii="Times New Roman CYR" w:hAnsi="Times New Roman CYR"/>
                                <w:i/>
                                <w:iCs/>
                                <w:sz w:val="44"/>
                                <w:szCs w:val="44"/>
                              </w:rPr>
                            </w:pPr>
                            <w:bookmarkStart w:id="1364" w:name="_Toc169172593"/>
                            <w:bookmarkStart w:id="1365" w:name="_Toc169174680"/>
                            <w:r w:rsidRPr="003A41B8">
                              <w:rPr>
                                <w:rFonts w:ascii="Times New Roman CYR" w:hAnsi="Times New Roman CYR"/>
                                <w:i/>
                                <w:iCs/>
                                <w:sz w:val="44"/>
                                <w:szCs w:val="44"/>
                              </w:rPr>
                              <w:t>ДИПЛОМНА РОБОТА БАКАЛАВРА</w:t>
                            </w:r>
                            <w:bookmarkEnd w:id="1364"/>
                            <w:bookmarkEnd w:id="1365"/>
                            <w:r w:rsidRPr="003A41B8">
                              <w:rPr>
                                <w:rFonts w:ascii="Times New Roman CYR" w:hAnsi="Times New Roman CYR"/>
                                <w:i/>
                                <w:iCs/>
                                <w:sz w:val="44"/>
                                <w:szCs w:val="44"/>
                              </w:rPr>
                              <w:t xml:space="preserve"> </w:t>
                            </w:r>
                          </w:p>
                          <w:p w14:paraId="66E7E646" w14:textId="77777777" w:rsidR="000658DF" w:rsidRPr="000D3135" w:rsidRDefault="000658DF" w:rsidP="000658DF">
                            <w:pPr>
                              <w:pStyle w:val="2"/>
                              <w:spacing w:line="300" w:lineRule="auto"/>
                              <w:rPr>
                                <w:rFonts w:ascii="Times New Roman CYR" w:hAnsi="Times New Roman CYR"/>
                                <w:b w:val="0"/>
                                <w:sz w:val="44"/>
                                <w:szCs w:val="44"/>
                              </w:rPr>
                            </w:pPr>
                            <w:bookmarkStart w:id="1366" w:name="_Toc169172594"/>
                            <w:bookmarkStart w:id="1367" w:name="_Toc169174681"/>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1366"/>
                            <w:bookmarkEnd w:id="1367"/>
                          </w:p>
                          <w:p w14:paraId="697A02A3"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08C4270C"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681AA630" w14:textId="77777777" w:rsidR="000658DF" w:rsidRPr="000D3135" w:rsidRDefault="000658DF" w:rsidP="000658DF">
                            <w:pPr>
                              <w:spacing w:line="300" w:lineRule="auto"/>
                              <w:jc w:val="center"/>
                              <w:rPr>
                                <w:b/>
                                <w:lang w:val="uk-UA"/>
                              </w:rPr>
                            </w:pPr>
                          </w:p>
                          <w:p w14:paraId="61666D6E"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318107AD" w14:textId="77777777" w:rsidR="00A43AC3" w:rsidRPr="00B1453A" w:rsidRDefault="00A43AC3" w:rsidP="00987998">
                            <w:pPr>
                              <w:jc w:val="center"/>
                              <w:rPr>
                                <w:rFonts w:ascii="Calibri" w:hAnsi="Calibri"/>
                                <w:sz w:val="36"/>
                                <w:szCs w:val="36"/>
                              </w:rPr>
                            </w:pPr>
                          </w:p>
                          <w:p w14:paraId="3E105535" w14:textId="77777777" w:rsidR="00A43AC3" w:rsidRDefault="00A43AC3" w:rsidP="00987998">
                            <w:pPr>
                              <w:jc w:val="center"/>
                              <w:rPr>
                                <w:rFonts w:ascii="Times New Roman CYR" w:hAnsi="Times New Roman CYR" w:cs="Times New Roman CYR"/>
                                <w:sz w:val="36"/>
                                <w:szCs w:val="36"/>
                              </w:rPr>
                            </w:pPr>
                          </w:p>
                          <w:p w14:paraId="13A1B889" w14:textId="77777777" w:rsidR="00A43AC3" w:rsidRDefault="00A43AC3"/>
                          <w:p w14:paraId="3E3110EC" w14:textId="77777777" w:rsidR="00A43AC3" w:rsidRPr="00630E21" w:rsidRDefault="00A43AC3" w:rsidP="00987998">
                            <w:pPr>
                              <w:pStyle w:val="3"/>
                              <w:spacing w:line="276" w:lineRule="auto"/>
                              <w:rPr>
                                <w:rFonts w:ascii="Times New Roman" w:hAnsi="Times New Roman"/>
                                <w:bCs/>
                                <w:sz w:val="48"/>
                                <w:szCs w:val="48"/>
                              </w:rPr>
                            </w:pPr>
                            <w:bookmarkStart w:id="1368" w:name="_Toc169172595"/>
                            <w:bookmarkStart w:id="1369" w:name="_Toc169174682"/>
                            <w:r w:rsidRPr="00630E21">
                              <w:rPr>
                                <w:rFonts w:ascii="Times New Roman" w:hAnsi="Times New Roman"/>
                                <w:bCs/>
                                <w:sz w:val="48"/>
                                <w:szCs w:val="48"/>
                              </w:rPr>
                              <w:t>ДИПЛОМНА РОБОТА</w:t>
                            </w:r>
                            <w:bookmarkEnd w:id="1368"/>
                            <w:bookmarkEnd w:id="1369"/>
                          </w:p>
                          <w:p w14:paraId="7B630D9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20C59BB" w14:textId="77777777" w:rsidR="00A43AC3" w:rsidRPr="005E3013" w:rsidRDefault="00A43AC3" w:rsidP="00987998">
                            <w:pPr>
                              <w:pStyle w:val="2"/>
                              <w:spacing w:line="276" w:lineRule="auto"/>
                              <w:rPr>
                                <w:b w:val="0"/>
                                <w:bCs/>
                                <w:iCs/>
                                <w:sz w:val="48"/>
                                <w:szCs w:val="48"/>
                                <w:highlight w:val="yellow"/>
                              </w:rPr>
                            </w:pPr>
                            <w:bookmarkStart w:id="1370" w:name="_Toc169172596"/>
                            <w:bookmarkStart w:id="1371" w:name="_Toc16917468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370"/>
                            <w:bookmarkEnd w:id="1371"/>
                          </w:p>
                          <w:p w14:paraId="4EDB1DB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70F096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6E9C40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1117503" w14:textId="77777777" w:rsidR="00A43AC3" w:rsidRPr="00B1453A" w:rsidRDefault="00A43AC3" w:rsidP="00987998">
                            <w:pPr>
                              <w:jc w:val="center"/>
                              <w:rPr>
                                <w:rFonts w:ascii="Calibri" w:hAnsi="Calibri"/>
                                <w:sz w:val="36"/>
                                <w:szCs w:val="36"/>
                              </w:rPr>
                            </w:pPr>
                          </w:p>
                          <w:p w14:paraId="45C2F0B2" w14:textId="77777777" w:rsidR="00A43AC3" w:rsidRDefault="00A43AC3" w:rsidP="00987998">
                            <w:pPr>
                              <w:jc w:val="center"/>
                              <w:rPr>
                                <w:rFonts w:ascii="Times New Roman CYR" w:hAnsi="Times New Roman CYR" w:cs="Times New Roman CYR"/>
                                <w:sz w:val="36"/>
                                <w:szCs w:val="36"/>
                              </w:rPr>
                            </w:pPr>
                          </w:p>
                          <w:p w14:paraId="6298B933" w14:textId="77777777" w:rsidR="00A43AC3" w:rsidRDefault="00A43AC3"/>
                          <w:p w14:paraId="1805BFE2" w14:textId="77777777" w:rsidR="00A43AC3" w:rsidRPr="00630E21" w:rsidRDefault="00A43AC3" w:rsidP="00987998">
                            <w:pPr>
                              <w:pStyle w:val="3"/>
                              <w:spacing w:line="276" w:lineRule="auto"/>
                              <w:rPr>
                                <w:rFonts w:ascii="Times New Roman" w:hAnsi="Times New Roman"/>
                                <w:bCs/>
                                <w:sz w:val="48"/>
                                <w:szCs w:val="48"/>
                              </w:rPr>
                            </w:pPr>
                            <w:bookmarkStart w:id="1372" w:name="_Toc169172597"/>
                            <w:bookmarkStart w:id="1373" w:name="_Toc169174684"/>
                            <w:r w:rsidRPr="00630E21">
                              <w:rPr>
                                <w:rFonts w:ascii="Times New Roman" w:hAnsi="Times New Roman"/>
                                <w:bCs/>
                                <w:sz w:val="48"/>
                                <w:szCs w:val="48"/>
                              </w:rPr>
                              <w:t>ДИПЛОМНА РОБОТА</w:t>
                            </w:r>
                            <w:bookmarkEnd w:id="1372"/>
                            <w:bookmarkEnd w:id="1373"/>
                          </w:p>
                          <w:p w14:paraId="2F9EF93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0CBDB6C" w14:textId="77777777" w:rsidR="00A43AC3" w:rsidRPr="005E3013" w:rsidRDefault="00A43AC3" w:rsidP="00987998">
                            <w:pPr>
                              <w:pStyle w:val="2"/>
                              <w:spacing w:line="276" w:lineRule="auto"/>
                              <w:rPr>
                                <w:b w:val="0"/>
                                <w:bCs/>
                                <w:iCs/>
                                <w:sz w:val="48"/>
                                <w:szCs w:val="48"/>
                                <w:highlight w:val="yellow"/>
                              </w:rPr>
                            </w:pPr>
                            <w:bookmarkStart w:id="1374" w:name="_Toc169172598"/>
                            <w:bookmarkStart w:id="1375" w:name="_Toc16917468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374"/>
                            <w:bookmarkEnd w:id="1375"/>
                          </w:p>
                          <w:p w14:paraId="27AD7E4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5D30F1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CF5BBE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A368269" w14:textId="77777777" w:rsidR="00A43AC3" w:rsidRPr="00B1453A" w:rsidRDefault="00A43AC3" w:rsidP="00987998">
                            <w:pPr>
                              <w:jc w:val="center"/>
                              <w:rPr>
                                <w:rFonts w:ascii="Calibri" w:hAnsi="Calibri"/>
                                <w:sz w:val="36"/>
                                <w:szCs w:val="36"/>
                              </w:rPr>
                            </w:pPr>
                          </w:p>
                          <w:p w14:paraId="6835A26D" w14:textId="77777777" w:rsidR="00A43AC3" w:rsidRDefault="00A43AC3" w:rsidP="00987998">
                            <w:pPr>
                              <w:jc w:val="center"/>
                              <w:rPr>
                                <w:rFonts w:ascii="Times New Roman CYR" w:hAnsi="Times New Roman CYR" w:cs="Times New Roman CYR"/>
                                <w:sz w:val="36"/>
                                <w:szCs w:val="36"/>
                              </w:rPr>
                            </w:pPr>
                          </w:p>
                          <w:p w14:paraId="6CA516D9" w14:textId="77777777" w:rsidR="00A43AC3" w:rsidRDefault="00A43AC3"/>
                          <w:p w14:paraId="146A6837" w14:textId="77777777" w:rsidR="00A43AC3" w:rsidRPr="00630E21" w:rsidRDefault="00A43AC3" w:rsidP="00987998">
                            <w:pPr>
                              <w:pStyle w:val="3"/>
                              <w:spacing w:line="276" w:lineRule="auto"/>
                              <w:rPr>
                                <w:rFonts w:ascii="Times New Roman" w:hAnsi="Times New Roman"/>
                                <w:bCs/>
                                <w:sz w:val="48"/>
                                <w:szCs w:val="48"/>
                              </w:rPr>
                            </w:pPr>
                            <w:bookmarkStart w:id="1376" w:name="_Toc169172599"/>
                            <w:bookmarkStart w:id="1377" w:name="_Toc169174686"/>
                            <w:r w:rsidRPr="00630E21">
                              <w:rPr>
                                <w:rFonts w:ascii="Times New Roman" w:hAnsi="Times New Roman"/>
                                <w:bCs/>
                                <w:sz w:val="48"/>
                                <w:szCs w:val="48"/>
                              </w:rPr>
                              <w:t>ДИПЛОМНА РОБОТА</w:t>
                            </w:r>
                            <w:bookmarkEnd w:id="1376"/>
                            <w:bookmarkEnd w:id="1377"/>
                          </w:p>
                          <w:p w14:paraId="512CB05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A74DEF4" w14:textId="77777777" w:rsidR="00A43AC3" w:rsidRPr="005E3013" w:rsidRDefault="00A43AC3" w:rsidP="00987998">
                            <w:pPr>
                              <w:pStyle w:val="2"/>
                              <w:spacing w:line="276" w:lineRule="auto"/>
                              <w:rPr>
                                <w:b w:val="0"/>
                                <w:bCs/>
                                <w:iCs/>
                                <w:sz w:val="48"/>
                                <w:szCs w:val="48"/>
                                <w:highlight w:val="yellow"/>
                              </w:rPr>
                            </w:pPr>
                            <w:bookmarkStart w:id="1378" w:name="_Toc169172600"/>
                            <w:bookmarkStart w:id="1379" w:name="_Toc16917468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378"/>
                            <w:bookmarkEnd w:id="1379"/>
                          </w:p>
                          <w:p w14:paraId="309A141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2010A2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CEF273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DBFAFBD" w14:textId="77777777" w:rsidR="00A43AC3" w:rsidRPr="00B1453A" w:rsidRDefault="00A43AC3" w:rsidP="00987998">
                            <w:pPr>
                              <w:jc w:val="center"/>
                              <w:rPr>
                                <w:rFonts w:ascii="Calibri" w:hAnsi="Calibri"/>
                                <w:sz w:val="36"/>
                                <w:szCs w:val="36"/>
                              </w:rPr>
                            </w:pPr>
                          </w:p>
                          <w:p w14:paraId="5DC5A1D3" w14:textId="77777777" w:rsidR="00A43AC3" w:rsidRDefault="00A43AC3" w:rsidP="00987998">
                            <w:pPr>
                              <w:jc w:val="center"/>
                              <w:rPr>
                                <w:rFonts w:ascii="Times New Roman CYR" w:hAnsi="Times New Roman CYR" w:cs="Times New Roman CYR"/>
                                <w:sz w:val="36"/>
                                <w:szCs w:val="36"/>
                              </w:rPr>
                            </w:pPr>
                          </w:p>
                          <w:p w14:paraId="01DE1664" w14:textId="77777777" w:rsidR="00A43AC3" w:rsidRDefault="00A43AC3"/>
                          <w:p w14:paraId="400D9BAC" w14:textId="77777777" w:rsidR="00A43AC3" w:rsidRPr="00630E21" w:rsidRDefault="00A43AC3" w:rsidP="00987998">
                            <w:pPr>
                              <w:pStyle w:val="3"/>
                              <w:spacing w:line="276" w:lineRule="auto"/>
                              <w:rPr>
                                <w:rFonts w:ascii="Times New Roman" w:hAnsi="Times New Roman"/>
                                <w:bCs/>
                                <w:sz w:val="48"/>
                                <w:szCs w:val="48"/>
                              </w:rPr>
                            </w:pPr>
                            <w:bookmarkStart w:id="1380" w:name="_Toc169172601"/>
                            <w:bookmarkStart w:id="1381" w:name="_Toc169174688"/>
                            <w:r w:rsidRPr="00630E21">
                              <w:rPr>
                                <w:rFonts w:ascii="Times New Roman" w:hAnsi="Times New Roman"/>
                                <w:bCs/>
                                <w:sz w:val="48"/>
                                <w:szCs w:val="48"/>
                              </w:rPr>
                              <w:t>ДИПЛОМНА РОБОТА</w:t>
                            </w:r>
                            <w:bookmarkEnd w:id="1380"/>
                            <w:bookmarkEnd w:id="1381"/>
                          </w:p>
                          <w:p w14:paraId="6519E8C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E051714" w14:textId="77777777" w:rsidR="00A43AC3" w:rsidRPr="005E3013" w:rsidRDefault="00A43AC3" w:rsidP="00987998">
                            <w:pPr>
                              <w:pStyle w:val="2"/>
                              <w:spacing w:line="276" w:lineRule="auto"/>
                              <w:rPr>
                                <w:b w:val="0"/>
                                <w:bCs/>
                                <w:iCs/>
                                <w:sz w:val="48"/>
                                <w:szCs w:val="48"/>
                                <w:highlight w:val="yellow"/>
                              </w:rPr>
                            </w:pPr>
                            <w:bookmarkStart w:id="1382" w:name="_Toc169172602"/>
                            <w:bookmarkStart w:id="1383" w:name="_Toc16917468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382"/>
                            <w:bookmarkEnd w:id="1383"/>
                          </w:p>
                          <w:p w14:paraId="145337D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7927B0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986139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7AB0245" w14:textId="77777777" w:rsidR="00A43AC3" w:rsidRPr="00B1453A" w:rsidRDefault="00A43AC3" w:rsidP="00987998">
                            <w:pPr>
                              <w:jc w:val="center"/>
                              <w:rPr>
                                <w:rFonts w:ascii="Calibri" w:hAnsi="Calibri"/>
                                <w:sz w:val="36"/>
                                <w:szCs w:val="36"/>
                              </w:rPr>
                            </w:pPr>
                          </w:p>
                          <w:p w14:paraId="1682C632" w14:textId="77777777" w:rsidR="00A43AC3" w:rsidRDefault="00A43AC3" w:rsidP="00987998">
                            <w:pPr>
                              <w:jc w:val="center"/>
                              <w:rPr>
                                <w:rFonts w:ascii="Times New Roman CYR" w:hAnsi="Times New Roman CYR" w:cs="Times New Roman CYR"/>
                                <w:sz w:val="36"/>
                                <w:szCs w:val="36"/>
                              </w:rPr>
                            </w:pPr>
                          </w:p>
                          <w:p w14:paraId="31FA1753" w14:textId="77777777" w:rsidR="00A43AC3" w:rsidRDefault="00A43AC3"/>
                          <w:p w14:paraId="625D969A" w14:textId="77777777" w:rsidR="00A43AC3" w:rsidRPr="00630E21" w:rsidRDefault="00A43AC3" w:rsidP="00987998">
                            <w:pPr>
                              <w:pStyle w:val="3"/>
                              <w:spacing w:line="276" w:lineRule="auto"/>
                              <w:rPr>
                                <w:rFonts w:ascii="Times New Roman" w:hAnsi="Times New Roman"/>
                                <w:bCs/>
                                <w:sz w:val="48"/>
                                <w:szCs w:val="48"/>
                              </w:rPr>
                            </w:pPr>
                            <w:bookmarkStart w:id="1384" w:name="_Toc169172603"/>
                            <w:bookmarkStart w:id="1385" w:name="_Toc169174690"/>
                            <w:r w:rsidRPr="00630E21">
                              <w:rPr>
                                <w:rFonts w:ascii="Times New Roman" w:hAnsi="Times New Roman"/>
                                <w:bCs/>
                                <w:sz w:val="48"/>
                                <w:szCs w:val="48"/>
                              </w:rPr>
                              <w:t>ДИПЛОМНА РОБОТА</w:t>
                            </w:r>
                            <w:bookmarkEnd w:id="1384"/>
                            <w:bookmarkEnd w:id="1385"/>
                          </w:p>
                          <w:p w14:paraId="3B678EC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EDD334D" w14:textId="77777777" w:rsidR="00A43AC3" w:rsidRPr="005E3013" w:rsidRDefault="00A43AC3" w:rsidP="00987998">
                            <w:pPr>
                              <w:pStyle w:val="2"/>
                              <w:spacing w:line="276" w:lineRule="auto"/>
                              <w:rPr>
                                <w:b w:val="0"/>
                                <w:bCs/>
                                <w:iCs/>
                                <w:sz w:val="48"/>
                                <w:szCs w:val="48"/>
                                <w:highlight w:val="yellow"/>
                              </w:rPr>
                            </w:pPr>
                            <w:bookmarkStart w:id="1386" w:name="_Toc169172604"/>
                            <w:bookmarkStart w:id="1387" w:name="_Toc16917469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386"/>
                            <w:bookmarkEnd w:id="1387"/>
                          </w:p>
                          <w:p w14:paraId="5705BDA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248AD3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92A0E1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D6C6765" w14:textId="77777777" w:rsidR="00A43AC3" w:rsidRPr="00B1453A" w:rsidRDefault="00A43AC3" w:rsidP="00987998">
                            <w:pPr>
                              <w:jc w:val="center"/>
                              <w:rPr>
                                <w:rFonts w:ascii="Calibri" w:hAnsi="Calibri"/>
                                <w:sz w:val="36"/>
                                <w:szCs w:val="36"/>
                              </w:rPr>
                            </w:pPr>
                          </w:p>
                          <w:p w14:paraId="32C76702" w14:textId="77777777" w:rsidR="00A43AC3" w:rsidRDefault="00A43AC3" w:rsidP="00987998">
                            <w:pPr>
                              <w:jc w:val="center"/>
                              <w:rPr>
                                <w:rFonts w:ascii="Times New Roman CYR" w:hAnsi="Times New Roman CYR" w:cs="Times New Roman CYR"/>
                                <w:sz w:val="36"/>
                                <w:szCs w:val="36"/>
                              </w:rPr>
                            </w:pPr>
                          </w:p>
                          <w:p w14:paraId="26C77EFC" w14:textId="77777777" w:rsidR="00A43AC3" w:rsidRDefault="00A43AC3"/>
                          <w:p w14:paraId="4E5F596B" w14:textId="77777777" w:rsidR="00A43AC3" w:rsidRPr="00630E21" w:rsidRDefault="00A43AC3" w:rsidP="00987998">
                            <w:pPr>
                              <w:pStyle w:val="3"/>
                              <w:spacing w:line="276" w:lineRule="auto"/>
                              <w:rPr>
                                <w:rFonts w:ascii="Times New Roman" w:hAnsi="Times New Roman"/>
                                <w:bCs/>
                                <w:sz w:val="48"/>
                                <w:szCs w:val="48"/>
                              </w:rPr>
                            </w:pPr>
                            <w:bookmarkStart w:id="1388" w:name="_Toc169172605"/>
                            <w:bookmarkStart w:id="1389" w:name="_Toc169174692"/>
                            <w:r w:rsidRPr="00630E21">
                              <w:rPr>
                                <w:rFonts w:ascii="Times New Roman" w:hAnsi="Times New Roman"/>
                                <w:bCs/>
                                <w:sz w:val="48"/>
                                <w:szCs w:val="48"/>
                              </w:rPr>
                              <w:t>ДИПЛОМНА РОБОТА</w:t>
                            </w:r>
                            <w:bookmarkEnd w:id="1388"/>
                            <w:bookmarkEnd w:id="1389"/>
                          </w:p>
                          <w:p w14:paraId="3AF64FD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661A926" w14:textId="77777777" w:rsidR="00A43AC3" w:rsidRPr="005E3013" w:rsidRDefault="00A43AC3" w:rsidP="00987998">
                            <w:pPr>
                              <w:pStyle w:val="2"/>
                              <w:spacing w:line="276" w:lineRule="auto"/>
                              <w:rPr>
                                <w:b w:val="0"/>
                                <w:bCs/>
                                <w:iCs/>
                                <w:sz w:val="48"/>
                                <w:szCs w:val="48"/>
                                <w:highlight w:val="yellow"/>
                              </w:rPr>
                            </w:pPr>
                            <w:bookmarkStart w:id="1390" w:name="_Toc169172606"/>
                            <w:bookmarkStart w:id="1391" w:name="_Toc16917469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390"/>
                            <w:bookmarkEnd w:id="1391"/>
                          </w:p>
                          <w:p w14:paraId="3BA2D99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181637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BD0E91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88B5872" w14:textId="77777777" w:rsidR="00A43AC3" w:rsidRPr="00B1453A" w:rsidRDefault="00A43AC3" w:rsidP="00987998">
                            <w:pPr>
                              <w:jc w:val="center"/>
                              <w:rPr>
                                <w:rFonts w:ascii="Calibri" w:hAnsi="Calibri"/>
                                <w:sz w:val="36"/>
                                <w:szCs w:val="36"/>
                              </w:rPr>
                            </w:pPr>
                          </w:p>
                          <w:p w14:paraId="44CCEAA0" w14:textId="77777777" w:rsidR="00A43AC3" w:rsidRDefault="00A43AC3" w:rsidP="00987998">
                            <w:pPr>
                              <w:jc w:val="center"/>
                              <w:rPr>
                                <w:rFonts w:ascii="Times New Roman CYR" w:hAnsi="Times New Roman CYR" w:cs="Times New Roman CYR"/>
                                <w:sz w:val="36"/>
                                <w:szCs w:val="36"/>
                              </w:rPr>
                            </w:pPr>
                          </w:p>
                          <w:p w14:paraId="0451D478" w14:textId="77777777" w:rsidR="00A43AC3" w:rsidRDefault="00A43AC3"/>
                          <w:p w14:paraId="5250B8FD" w14:textId="77777777" w:rsidR="00A43AC3" w:rsidRPr="00630E21" w:rsidRDefault="00A43AC3" w:rsidP="00987998">
                            <w:pPr>
                              <w:pStyle w:val="3"/>
                              <w:spacing w:line="276" w:lineRule="auto"/>
                              <w:rPr>
                                <w:rFonts w:ascii="Times New Roman" w:hAnsi="Times New Roman"/>
                                <w:bCs/>
                                <w:sz w:val="48"/>
                                <w:szCs w:val="48"/>
                              </w:rPr>
                            </w:pPr>
                            <w:bookmarkStart w:id="1392" w:name="_Toc169172607"/>
                            <w:bookmarkStart w:id="1393" w:name="_Toc169174694"/>
                            <w:r w:rsidRPr="00630E21">
                              <w:rPr>
                                <w:rFonts w:ascii="Times New Roman" w:hAnsi="Times New Roman"/>
                                <w:bCs/>
                                <w:sz w:val="48"/>
                                <w:szCs w:val="48"/>
                              </w:rPr>
                              <w:t>ДИПЛОМНА РОБОТА</w:t>
                            </w:r>
                            <w:bookmarkEnd w:id="1392"/>
                            <w:bookmarkEnd w:id="1393"/>
                          </w:p>
                          <w:p w14:paraId="7DD5A0F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78E1D5F" w14:textId="77777777" w:rsidR="00A43AC3" w:rsidRPr="005E3013" w:rsidRDefault="00A43AC3" w:rsidP="00987998">
                            <w:pPr>
                              <w:pStyle w:val="2"/>
                              <w:spacing w:line="276" w:lineRule="auto"/>
                              <w:rPr>
                                <w:b w:val="0"/>
                                <w:bCs/>
                                <w:iCs/>
                                <w:sz w:val="48"/>
                                <w:szCs w:val="48"/>
                                <w:highlight w:val="yellow"/>
                              </w:rPr>
                            </w:pPr>
                            <w:bookmarkStart w:id="1394" w:name="_Toc169172608"/>
                            <w:bookmarkStart w:id="1395" w:name="_Toc16917469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394"/>
                            <w:bookmarkEnd w:id="1395"/>
                          </w:p>
                          <w:p w14:paraId="72098AF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325348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55D9A6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2FA3106" w14:textId="77777777" w:rsidR="00A43AC3" w:rsidRPr="00B1453A" w:rsidRDefault="00A43AC3" w:rsidP="00987998">
                            <w:pPr>
                              <w:jc w:val="center"/>
                              <w:rPr>
                                <w:rFonts w:ascii="Calibri" w:hAnsi="Calibri"/>
                                <w:sz w:val="36"/>
                                <w:szCs w:val="36"/>
                              </w:rPr>
                            </w:pPr>
                          </w:p>
                          <w:p w14:paraId="73377C88" w14:textId="77777777" w:rsidR="00A43AC3" w:rsidRDefault="00A43AC3" w:rsidP="00987998">
                            <w:pPr>
                              <w:jc w:val="center"/>
                              <w:rPr>
                                <w:rFonts w:ascii="Times New Roman CYR" w:hAnsi="Times New Roman CYR" w:cs="Times New Roman CYR"/>
                                <w:sz w:val="36"/>
                                <w:szCs w:val="36"/>
                              </w:rPr>
                            </w:pPr>
                          </w:p>
                          <w:p w14:paraId="32B166F1" w14:textId="77777777" w:rsidR="00A43AC3" w:rsidRDefault="00A43AC3"/>
                          <w:p w14:paraId="5AC6F701" w14:textId="77777777" w:rsidR="000658DF" w:rsidRPr="003A41B8" w:rsidRDefault="000658DF" w:rsidP="000658DF">
                            <w:pPr>
                              <w:pStyle w:val="3"/>
                              <w:spacing w:line="300" w:lineRule="auto"/>
                              <w:rPr>
                                <w:rFonts w:ascii="Times New Roman CYR" w:hAnsi="Times New Roman CYR"/>
                                <w:i/>
                                <w:iCs/>
                                <w:sz w:val="44"/>
                                <w:szCs w:val="44"/>
                              </w:rPr>
                            </w:pPr>
                            <w:bookmarkStart w:id="1396" w:name="_Toc169172609"/>
                            <w:bookmarkStart w:id="1397" w:name="_Toc169174696"/>
                            <w:r w:rsidRPr="003A41B8">
                              <w:rPr>
                                <w:rFonts w:ascii="Times New Roman CYR" w:hAnsi="Times New Roman CYR"/>
                                <w:i/>
                                <w:iCs/>
                                <w:sz w:val="44"/>
                                <w:szCs w:val="44"/>
                              </w:rPr>
                              <w:t>ДИПЛОМНА РОБОТА БАКАЛАВРА</w:t>
                            </w:r>
                            <w:bookmarkEnd w:id="1396"/>
                            <w:bookmarkEnd w:id="1397"/>
                            <w:r w:rsidRPr="003A41B8">
                              <w:rPr>
                                <w:rFonts w:ascii="Times New Roman CYR" w:hAnsi="Times New Roman CYR"/>
                                <w:i/>
                                <w:iCs/>
                                <w:sz w:val="44"/>
                                <w:szCs w:val="44"/>
                              </w:rPr>
                              <w:t xml:space="preserve"> </w:t>
                            </w:r>
                          </w:p>
                          <w:p w14:paraId="1DFEB7D5" w14:textId="77777777" w:rsidR="000658DF" w:rsidRPr="000D3135" w:rsidRDefault="000658DF" w:rsidP="000658DF">
                            <w:pPr>
                              <w:pStyle w:val="2"/>
                              <w:spacing w:line="300" w:lineRule="auto"/>
                              <w:rPr>
                                <w:rFonts w:ascii="Times New Roman CYR" w:hAnsi="Times New Roman CYR"/>
                                <w:b w:val="0"/>
                                <w:sz w:val="44"/>
                                <w:szCs w:val="44"/>
                              </w:rPr>
                            </w:pPr>
                            <w:bookmarkStart w:id="1398" w:name="_Toc169172610"/>
                            <w:bookmarkStart w:id="1399" w:name="_Toc169174697"/>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1398"/>
                            <w:bookmarkEnd w:id="1399"/>
                          </w:p>
                          <w:p w14:paraId="4FDF3162"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40764F9F"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15D96A7F" w14:textId="77777777" w:rsidR="000658DF" w:rsidRPr="000D3135" w:rsidRDefault="000658DF" w:rsidP="000658DF">
                            <w:pPr>
                              <w:spacing w:line="300" w:lineRule="auto"/>
                              <w:jc w:val="center"/>
                              <w:rPr>
                                <w:b/>
                                <w:lang w:val="uk-UA"/>
                              </w:rPr>
                            </w:pPr>
                          </w:p>
                          <w:p w14:paraId="50D7348C"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6B07B15A" w14:textId="77777777" w:rsidR="00A43AC3" w:rsidRPr="00B1453A" w:rsidRDefault="00A43AC3" w:rsidP="00987998">
                            <w:pPr>
                              <w:jc w:val="center"/>
                              <w:rPr>
                                <w:rFonts w:ascii="Calibri" w:hAnsi="Calibri"/>
                                <w:sz w:val="36"/>
                                <w:szCs w:val="36"/>
                              </w:rPr>
                            </w:pPr>
                          </w:p>
                          <w:p w14:paraId="212BC960" w14:textId="77777777" w:rsidR="00A43AC3" w:rsidRDefault="00A43AC3" w:rsidP="00987998">
                            <w:pPr>
                              <w:jc w:val="center"/>
                              <w:rPr>
                                <w:rFonts w:ascii="Times New Roman CYR" w:hAnsi="Times New Roman CYR" w:cs="Times New Roman CYR"/>
                                <w:sz w:val="36"/>
                                <w:szCs w:val="36"/>
                              </w:rPr>
                            </w:pPr>
                          </w:p>
                          <w:p w14:paraId="27D92F22" w14:textId="77777777" w:rsidR="00A43AC3" w:rsidRDefault="00A43AC3"/>
                          <w:p w14:paraId="51F1FB39" w14:textId="77777777" w:rsidR="00A43AC3" w:rsidRPr="00630E21" w:rsidRDefault="00A43AC3" w:rsidP="00987998">
                            <w:pPr>
                              <w:pStyle w:val="3"/>
                              <w:spacing w:line="276" w:lineRule="auto"/>
                              <w:rPr>
                                <w:rFonts w:ascii="Times New Roman" w:hAnsi="Times New Roman"/>
                                <w:bCs/>
                                <w:sz w:val="48"/>
                                <w:szCs w:val="48"/>
                              </w:rPr>
                            </w:pPr>
                            <w:bookmarkStart w:id="1400" w:name="_Toc169172611"/>
                            <w:bookmarkStart w:id="1401" w:name="_Toc169174698"/>
                            <w:r w:rsidRPr="00630E21">
                              <w:rPr>
                                <w:rFonts w:ascii="Times New Roman" w:hAnsi="Times New Roman"/>
                                <w:bCs/>
                                <w:sz w:val="48"/>
                                <w:szCs w:val="48"/>
                              </w:rPr>
                              <w:t>ДИПЛОМНА РОБОТА</w:t>
                            </w:r>
                            <w:bookmarkEnd w:id="1400"/>
                            <w:bookmarkEnd w:id="1401"/>
                          </w:p>
                          <w:p w14:paraId="4B3FABA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4A9C9E3" w14:textId="77777777" w:rsidR="00A43AC3" w:rsidRPr="005E3013" w:rsidRDefault="00A43AC3" w:rsidP="00987998">
                            <w:pPr>
                              <w:pStyle w:val="2"/>
                              <w:spacing w:line="276" w:lineRule="auto"/>
                              <w:rPr>
                                <w:b w:val="0"/>
                                <w:bCs/>
                                <w:iCs/>
                                <w:sz w:val="48"/>
                                <w:szCs w:val="48"/>
                                <w:highlight w:val="yellow"/>
                              </w:rPr>
                            </w:pPr>
                            <w:bookmarkStart w:id="1402" w:name="_Toc169172612"/>
                            <w:bookmarkStart w:id="1403" w:name="_Toc16917469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402"/>
                            <w:bookmarkEnd w:id="1403"/>
                          </w:p>
                          <w:p w14:paraId="60B2F29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C115EA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167FCD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D5A857E" w14:textId="77777777" w:rsidR="00A43AC3" w:rsidRPr="00B1453A" w:rsidRDefault="00A43AC3" w:rsidP="00987998">
                            <w:pPr>
                              <w:jc w:val="center"/>
                              <w:rPr>
                                <w:rFonts w:ascii="Calibri" w:hAnsi="Calibri"/>
                                <w:sz w:val="36"/>
                                <w:szCs w:val="36"/>
                              </w:rPr>
                            </w:pPr>
                          </w:p>
                          <w:p w14:paraId="34BFE2A7" w14:textId="77777777" w:rsidR="00A43AC3" w:rsidRDefault="00A43AC3" w:rsidP="00987998">
                            <w:pPr>
                              <w:jc w:val="center"/>
                              <w:rPr>
                                <w:rFonts w:ascii="Times New Roman CYR" w:hAnsi="Times New Roman CYR" w:cs="Times New Roman CYR"/>
                                <w:sz w:val="36"/>
                                <w:szCs w:val="36"/>
                              </w:rPr>
                            </w:pPr>
                          </w:p>
                          <w:p w14:paraId="4066FD21" w14:textId="77777777" w:rsidR="00A43AC3" w:rsidRDefault="00A43AC3"/>
                          <w:p w14:paraId="4A09BA5F" w14:textId="77777777" w:rsidR="00A43AC3" w:rsidRPr="00630E21" w:rsidRDefault="00A43AC3" w:rsidP="00987998">
                            <w:pPr>
                              <w:pStyle w:val="3"/>
                              <w:spacing w:line="276" w:lineRule="auto"/>
                              <w:rPr>
                                <w:rFonts w:ascii="Times New Roman" w:hAnsi="Times New Roman"/>
                                <w:bCs/>
                                <w:sz w:val="48"/>
                                <w:szCs w:val="48"/>
                              </w:rPr>
                            </w:pPr>
                            <w:bookmarkStart w:id="1404" w:name="_Toc169172613"/>
                            <w:bookmarkStart w:id="1405" w:name="_Toc169174700"/>
                            <w:r w:rsidRPr="00630E21">
                              <w:rPr>
                                <w:rFonts w:ascii="Times New Roman" w:hAnsi="Times New Roman"/>
                                <w:bCs/>
                                <w:sz w:val="48"/>
                                <w:szCs w:val="48"/>
                              </w:rPr>
                              <w:t>ДИПЛОМНА РОБОТА</w:t>
                            </w:r>
                            <w:bookmarkEnd w:id="1404"/>
                            <w:bookmarkEnd w:id="1405"/>
                          </w:p>
                          <w:p w14:paraId="723FB11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07AA73D" w14:textId="77777777" w:rsidR="00A43AC3" w:rsidRPr="005E3013" w:rsidRDefault="00A43AC3" w:rsidP="00987998">
                            <w:pPr>
                              <w:pStyle w:val="2"/>
                              <w:spacing w:line="276" w:lineRule="auto"/>
                              <w:rPr>
                                <w:b w:val="0"/>
                                <w:bCs/>
                                <w:iCs/>
                                <w:sz w:val="48"/>
                                <w:szCs w:val="48"/>
                                <w:highlight w:val="yellow"/>
                              </w:rPr>
                            </w:pPr>
                            <w:bookmarkStart w:id="1406" w:name="_Toc169172614"/>
                            <w:bookmarkStart w:id="1407" w:name="_Toc16917470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406"/>
                            <w:bookmarkEnd w:id="1407"/>
                          </w:p>
                          <w:p w14:paraId="4C6E92D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9035CF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111CE3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321CC95" w14:textId="77777777" w:rsidR="00A43AC3" w:rsidRPr="00B1453A" w:rsidRDefault="00A43AC3" w:rsidP="00987998">
                            <w:pPr>
                              <w:jc w:val="center"/>
                              <w:rPr>
                                <w:rFonts w:ascii="Calibri" w:hAnsi="Calibri"/>
                                <w:sz w:val="36"/>
                                <w:szCs w:val="36"/>
                              </w:rPr>
                            </w:pPr>
                          </w:p>
                          <w:p w14:paraId="02B2427B" w14:textId="77777777" w:rsidR="00A43AC3" w:rsidRDefault="00A43AC3" w:rsidP="00987998">
                            <w:pPr>
                              <w:jc w:val="center"/>
                              <w:rPr>
                                <w:rFonts w:ascii="Times New Roman CYR" w:hAnsi="Times New Roman CYR" w:cs="Times New Roman CYR"/>
                                <w:sz w:val="36"/>
                                <w:szCs w:val="36"/>
                              </w:rPr>
                            </w:pPr>
                          </w:p>
                          <w:p w14:paraId="0BAD0DB4" w14:textId="77777777" w:rsidR="00A43AC3" w:rsidRDefault="00A43AC3"/>
                          <w:p w14:paraId="08F35B88" w14:textId="77777777" w:rsidR="00A43AC3" w:rsidRPr="00630E21" w:rsidRDefault="00A43AC3" w:rsidP="00987998">
                            <w:pPr>
                              <w:pStyle w:val="3"/>
                              <w:spacing w:line="276" w:lineRule="auto"/>
                              <w:rPr>
                                <w:rFonts w:ascii="Times New Roman" w:hAnsi="Times New Roman"/>
                                <w:bCs/>
                                <w:sz w:val="48"/>
                                <w:szCs w:val="48"/>
                              </w:rPr>
                            </w:pPr>
                            <w:bookmarkStart w:id="1408" w:name="_Toc169172615"/>
                            <w:bookmarkStart w:id="1409" w:name="_Toc169174702"/>
                            <w:r w:rsidRPr="00630E21">
                              <w:rPr>
                                <w:rFonts w:ascii="Times New Roman" w:hAnsi="Times New Roman"/>
                                <w:bCs/>
                                <w:sz w:val="48"/>
                                <w:szCs w:val="48"/>
                              </w:rPr>
                              <w:t>ДИПЛОМНА РОБОТА</w:t>
                            </w:r>
                            <w:bookmarkEnd w:id="1408"/>
                            <w:bookmarkEnd w:id="1409"/>
                          </w:p>
                          <w:p w14:paraId="7B0B302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7437594" w14:textId="77777777" w:rsidR="00A43AC3" w:rsidRPr="005E3013" w:rsidRDefault="00A43AC3" w:rsidP="00987998">
                            <w:pPr>
                              <w:pStyle w:val="2"/>
                              <w:spacing w:line="276" w:lineRule="auto"/>
                              <w:rPr>
                                <w:b w:val="0"/>
                                <w:bCs/>
                                <w:iCs/>
                                <w:sz w:val="48"/>
                                <w:szCs w:val="48"/>
                                <w:highlight w:val="yellow"/>
                              </w:rPr>
                            </w:pPr>
                            <w:bookmarkStart w:id="1410" w:name="_Toc169172616"/>
                            <w:bookmarkStart w:id="1411" w:name="_Toc16917470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410"/>
                            <w:bookmarkEnd w:id="1411"/>
                          </w:p>
                          <w:p w14:paraId="72029C3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930922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7647CE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5175D84" w14:textId="77777777" w:rsidR="00A43AC3" w:rsidRPr="00B1453A" w:rsidRDefault="00A43AC3" w:rsidP="00987998">
                            <w:pPr>
                              <w:jc w:val="center"/>
                              <w:rPr>
                                <w:rFonts w:ascii="Calibri" w:hAnsi="Calibri"/>
                                <w:sz w:val="36"/>
                                <w:szCs w:val="36"/>
                              </w:rPr>
                            </w:pPr>
                          </w:p>
                          <w:p w14:paraId="5C6B5702" w14:textId="77777777" w:rsidR="00A43AC3" w:rsidRDefault="00A43AC3" w:rsidP="00987998">
                            <w:pPr>
                              <w:jc w:val="center"/>
                              <w:rPr>
                                <w:rFonts w:ascii="Times New Roman CYR" w:hAnsi="Times New Roman CYR" w:cs="Times New Roman CYR"/>
                                <w:sz w:val="36"/>
                                <w:szCs w:val="36"/>
                              </w:rPr>
                            </w:pPr>
                          </w:p>
                          <w:p w14:paraId="1CF5E190" w14:textId="77777777" w:rsidR="00A43AC3" w:rsidRDefault="00A43AC3"/>
                          <w:p w14:paraId="1FDB1221" w14:textId="77777777" w:rsidR="00A43AC3" w:rsidRPr="00630E21" w:rsidRDefault="00A43AC3" w:rsidP="00987998">
                            <w:pPr>
                              <w:pStyle w:val="3"/>
                              <w:spacing w:line="276" w:lineRule="auto"/>
                              <w:rPr>
                                <w:rFonts w:ascii="Times New Roman" w:hAnsi="Times New Roman"/>
                                <w:bCs/>
                                <w:sz w:val="48"/>
                                <w:szCs w:val="48"/>
                              </w:rPr>
                            </w:pPr>
                            <w:bookmarkStart w:id="1412" w:name="_Toc169172617"/>
                            <w:bookmarkStart w:id="1413" w:name="_Toc169174704"/>
                            <w:r w:rsidRPr="00630E21">
                              <w:rPr>
                                <w:rFonts w:ascii="Times New Roman" w:hAnsi="Times New Roman"/>
                                <w:bCs/>
                                <w:sz w:val="48"/>
                                <w:szCs w:val="48"/>
                              </w:rPr>
                              <w:t>ДИПЛОМНА РОБОТА</w:t>
                            </w:r>
                            <w:bookmarkEnd w:id="1412"/>
                            <w:bookmarkEnd w:id="1413"/>
                          </w:p>
                          <w:p w14:paraId="3253340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D001204" w14:textId="77777777" w:rsidR="00A43AC3" w:rsidRPr="005E3013" w:rsidRDefault="00A43AC3" w:rsidP="00987998">
                            <w:pPr>
                              <w:pStyle w:val="2"/>
                              <w:spacing w:line="276" w:lineRule="auto"/>
                              <w:rPr>
                                <w:b w:val="0"/>
                                <w:bCs/>
                                <w:iCs/>
                                <w:sz w:val="48"/>
                                <w:szCs w:val="48"/>
                                <w:highlight w:val="yellow"/>
                              </w:rPr>
                            </w:pPr>
                            <w:bookmarkStart w:id="1414" w:name="_Toc169172618"/>
                            <w:bookmarkStart w:id="1415" w:name="_Toc16917470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414"/>
                            <w:bookmarkEnd w:id="1415"/>
                          </w:p>
                          <w:p w14:paraId="46BFE7A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B263D4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50A415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57A3B77" w14:textId="77777777" w:rsidR="00A43AC3" w:rsidRPr="00B1453A" w:rsidRDefault="00A43AC3" w:rsidP="00987998">
                            <w:pPr>
                              <w:jc w:val="center"/>
                              <w:rPr>
                                <w:rFonts w:ascii="Calibri" w:hAnsi="Calibri"/>
                                <w:sz w:val="36"/>
                                <w:szCs w:val="36"/>
                              </w:rPr>
                            </w:pPr>
                          </w:p>
                          <w:p w14:paraId="7D482449" w14:textId="77777777" w:rsidR="00A43AC3" w:rsidRDefault="00A43AC3" w:rsidP="00987998">
                            <w:pPr>
                              <w:jc w:val="center"/>
                              <w:rPr>
                                <w:rFonts w:ascii="Times New Roman CYR" w:hAnsi="Times New Roman CYR" w:cs="Times New Roman CYR"/>
                                <w:sz w:val="36"/>
                                <w:szCs w:val="36"/>
                              </w:rPr>
                            </w:pPr>
                          </w:p>
                          <w:p w14:paraId="53A4FF7A" w14:textId="77777777" w:rsidR="00A43AC3" w:rsidRDefault="00A43AC3"/>
                          <w:p w14:paraId="7BE9C801" w14:textId="77777777" w:rsidR="00A43AC3" w:rsidRPr="00630E21" w:rsidRDefault="00A43AC3" w:rsidP="00987998">
                            <w:pPr>
                              <w:pStyle w:val="3"/>
                              <w:spacing w:line="276" w:lineRule="auto"/>
                              <w:rPr>
                                <w:rFonts w:ascii="Times New Roman" w:hAnsi="Times New Roman"/>
                                <w:bCs/>
                                <w:sz w:val="48"/>
                                <w:szCs w:val="48"/>
                              </w:rPr>
                            </w:pPr>
                            <w:bookmarkStart w:id="1416" w:name="_Toc169172619"/>
                            <w:bookmarkStart w:id="1417" w:name="_Toc169174706"/>
                            <w:r w:rsidRPr="00630E21">
                              <w:rPr>
                                <w:rFonts w:ascii="Times New Roman" w:hAnsi="Times New Roman"/>
                                <w:bCs/>
                                <w:sz w:val="48"/>
                                <w:szCs w:val="48"/>
                              </w:rPr>
                              <w:t>ДИПЛОМНА РОБОТА</w:t>
                            </w:r>
                            <w:bookmarkEnd w:id="1416"/>
                            <w:bookmarkEnd w:id="1417"/>
                          </w:p>
                          <w:p w14:paraId="52AAC2A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BFA56E8" w14:textId="77777777" w:rsidR="00A43AC3" w:rsidRPr="005E3013" w:rsidRDefault="00A43AC3" w:rsidP="00987998">
                            <w:pPr>
                              <w:pStyle w:val="2"/>
                              <w:spacing w:line="276" w:lineRule="auto"/>
                              <w:rPr>
                                <w:b w:val="0"/>
                                <w:bCs/>
                                <w:iCs/>
                                <w:sz w:val="48"/>
                                <w:szCs w:val="48"/>
                                <w:highlight w:val="yellow"/>
                              </w:rPr>
                            </w:pPr>
                            <w:bookmarkStart w:id="1418" w:name="_Toc169172620"/>
                            <w:bookmarkStart w:id="1419" w:name="_Toc16917470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418"/>
                            <w:bookmarkEnd w:id="1419"/>
                          </w:p>
                          <w:p w14:paraId="4DE5051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601BC5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BA3462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1C6F2E6" w14:textId="77777777" w:rsidR="00A43AC3" w:rsidRPr="00B1453A" w:rsidRDefault="00A43AC3" w:rsidP="00987998">
                            <w:pPr>
                              <w:jc w:val="center"/>
                              <w:rPr>
                                <w:rFonts w:ascii="Calibri" w:hAnsi="Calibri"/>
                                <w:sz w:val="36"/>
                                <w:szCs w:val="36"/>
                              </w:rPr>
                            </w:pPr>
                          </w:p>
                          <w:p w14:paraId="78614C53" w14:textId="77777777" w:rsidR="00A43AC3" w:rsidRDefault="00A43AC3" w:rsidP="00987998">
                            <w:pPr>
                              <w:jc w:val="center"/>
                              <w:rPr>
                                <w:rFonts w:ascii="Times New Roman CYR" w:hAnsi="Times New Roman CYR" w:cs="Times New Roman CYR"/>
                                <w:sz w:val="36"/>
                                <w:szCs w:val="36"/>
                              </w:rPr>
                            </w:pPr>
                          </w:p>
                          <w:p w14:paraId="47BA0636" w14:textId="77777777" w:rsidR="00A43AC3" w:rsidRDefault="00A43AC3"/>
                          <w:p w14:paraId="468D1B69" w14:textId="77777777" w:rsidR="00A43AC3" w:rsidRPr="00630E21" w:rsidRDefault="00A43AC3" w:rsidP="00987998">
                            <w:pPr>
                              <w:pStyle w:val="3"/>
                              <w:spacing w:line="276" w:lineRule="auto"/>
                              <w:rPr>
                                <w:rFonts w:ascii="Times New Roman" w:hAnsi="Times New Roman"/>
                                <w:bCs/>
                                <w:sz w:val="48"/>
                                <w:szCs w:val="48"/>
                              </w:rPr>
                            </w:pPr>
                            <w:bookmarkStart w:id="1420" w:name="_Toc169172621"/>
                            <w:bookmarkStart w:id="1421" w:name="_Toc169174708"/>
                            <w:r w:rsidRPr="00630E21">
                              <w:rPr>
                                <w:rFonts w:ascii="Times New Roman" w:hAnsi="Times New Roman"/>
                                <w:bCs/>
                                <w:sz w:val="48"/>
                                <w:szCs w:val="48"/>
                              </w:rPr>
                              <w:t>ДИПЛОМНА РОБОТА</w:t>
                            </w:r>
                            <w:bookmarkEnd w:id="1420"/>
                            <w:bookmarkEnd w:id="1421"/>
                          </w:p>
                          <w:p w14:paraId="2E61642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94C4AA4" w14:textId="77777777" w:rsidR="00A43AC3" w:rsidRPr="005E3013" w:rsidRDefault="00A43AC3" w:rsidP="00987998">
                            <w:pPr>
                              <w:pStyle w:val="2"/>
                              <w:spacing w:line="276" w:lineRule="auto"/>
                              <w:rPr>
                                <w:b w:val="0"/>
                                <w:bCs/>
                                <w:iCs/>
                                <w:sz w:val="48"/>
                                <w:szCs w:val="48"/>
                                <w:highlight w:val="yellow"/>
                              </w:rPr>
                            </w:pPr>
                            <w:bookmarkStart w:id="1422" w:name="_Toc169172622"/>
                            <w:bookmarkStart w:id="1423" w:name="_Toc16917470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422"/>
                            <w:bookmarkEnd w:id="1423"/>
                          </w:p>
                          <w:p w14:paraId="2ED855F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C65A24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20FE36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692A254" w14:textId="77777777" w:rsidR="00A43AC3" w:rsidRPr="00B1453A" w:rsidRDefault="00A43AC3" w:rsidP="00987998">
                            <w:pPr>
                              <w:jc w:val="center"/>
                              <w:rPr>
                                <w:rFonts w:ascii="Calibri" w:hAnsi="Calibri"/>
                                <w:sz w:val="36"/>
                                <w:szCs w:val="36"/>
                              </w:rPr>
                            </w:pPr>
                          </w:p>
                          <w:p w14:paraId="526A6328" w14:textId="77777777" w:rsidR="00A43AC3" w:rsidRDefault="00A43AC3" w:rsidP="00987998">
                            <w:pPr>
                              <w:jc w:val="center"/>
                              <w:rPr>
                                <w:rFonts w:ascii="Times New Roman CYR" w:hAnsi="Times New Roman CYR" w:cs="Times New Roman CYR"/>
                                <w:sz w:val="36"/>
                                <w:szCs w:val="36"/>
                              </w:rPr>
                            </w:pPr>
                          </w:p>
                          <w:p w14:paraId="566ACBEC" w14:textId="77777777" w:rsidR="00A43AC3" w:rsidRDefault="00A43AC3"/>
                          <w:p w14:paraId="5A1E0722" w14:textId="77777777" w:rsidR="00A43AC3" w:rsidRPr="00630E21" w:rsidRDefault="00A43AC3" w:rsidP="00987998">
                            <w:pPr>
                              <w:pStyle w:val="3"/>
                              <w:spacing w:line="276" w:lineRule="auto"/>
                              <w:rPr>
                                <w:rFonts w:ascii="Times New Roman" w:hAnsi="Times New Roman"/>
                                <w:bCs/>
                                <w:sz w:val="48"/>
                                <w:szCs w:val="48"/>
                              </w:rPr>
                            </w:pPr>
                            <w:bookmarkStart w:id="1424" w:name="_Toc169172623"/>
                            <w:bookmarkStart w:id="1425" w:name="_Toc169174710"/>
                            <w:r w:rsidRPr="00630E21">
                              <w:rPr>
                                <w:rFonts w:ascii="Times New Roman" w:hAnsi="Times New Roman"/>
                                <w:bCs/>
                                <w:sz w:val="48"/>
                                <w:szCs w:val="48"/>
                              </w:rPr>
                              <w:t>ДИПЛОМНА РОБОТА</w:t>
                            </w:r>
                            <w:bookmarkEnd w:id="1424"/>
                            <w:bookmarkEnd w:id="1425"/>
                          </w:p>
                          <w:p w14:paraId="4D047A7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FDC1721" w14:textId="77777777" w:rsidR="00A43AC3" w:rsidRPr="005E3013" w:rsidRDefault="00A43AC3" w:rsidP="00987998">
                            <w:pPr>
                              <w:pStyle w:val="2"/>
                              <w:spacing w:line="276" w:lineRule="auto"/>
                              <w:rPr>
                                <w:b w:val="0"/>
                                <w:bCs/>
                                <w:iCs/>
                                <w:sz w:val="48"/>
                                <w:szCs w:val="48"/>
                                <w:highlight w:val="yellow"/>
                              </w:rPr>
                            </w:pPr>
                            <w:bookmarkStart w:id="1426" w:name="_Toc169172624"/>
                            <w:bookmarkStart w:id="1427" w:name="_Toc16917471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426"/>
                            <w:bookmarkEnd w:id="1427"/>
                          </w:p>
                          <w:p w14:paraId="7970214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DB9AE4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75EF16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0606EBC" w14:textId="77777777" w:rsidR="00A43AC3" w:rsidRPr="00B1453A" w:rsidRDefault="00A43AC3" w:rsidP="00987998">
                            <w:pPr>
                              <w:jc w:val="center"/>
                              <w:rPr>
                                <w:rFonts w:ascii="Calibri" w:hAnsi="Calibri"/>
                                <w:sz w:val="36"/>
                                <w:szCs w:val="36"/>
                              </w:rPr>
                            </w:pPr>
                          </w:p>
                          <w:p w14:paraId="1E850C79" w14:textId="77777777" w:rsidR="00A43AC3" w:rsidRDefault="00A43AC3" w:rsidP="00987998">
                            <w:pPr>
                              <w:jc w:val="center"/>
                              <w:rPr>
                                <w:rFonts w:ascii="Times New Roman CYR" w:hAnsi="Times New Roman CYR" w:cs="Times New Roman CYR"/>
                                <w:sz w:val="36"/>
                                <w:szCs w:val="36"/>
                              </w:rPr>
                            </w:pPr>
                          </w:p>
                          <w:p w14:paraId="713C4031" w14:textId="77777777" w:rsidR="00A43AC3" w:rsidRDefault="00A43AC3"/>
                          <w:p w14:paraId="2F778785" w14:textId="77777777" w:rsidR="000658DF" w:rsidRPr="003A41B8" w:rsidRDefault="000658DF" w:rsidP="000658DF">
                            <w:pPr>
                              <w:pStyle w:val="3"/>
                              <w:spacing w:line="300" w:lineRule="auto"/>
                              <w:rPr>
                                <w:rFonts w:ascii="Times New Roman CYR" w:hAnsi="Times New Roman CYR"/>
                                <w:i/>
                                <w:iCs/>
                                <w:sz w:val="44"/>
                                <w:szCs w:val="44"/>
                              </w:rPr>
                            </w:pPr>
                            <w:bookmarkStart w:id="1428" w:name="_Toc169172625"/>
                            <w:bookmarkStart w:id="1429" w:name="_Toc169174712"/>
                            <w:r w:rsidRPr="003A41B8">
                              <w:rPr>
                                <w:rFonts w:ascii="Times New Roman CYR" w:hAnsi="Times New Roman CYR"/>
                                <w:i/>
                                <w:iCs/>
                                <w:sz w:val="44"/>
                                <w:szCs w:val="44"/>
                              </w:rPr>
                              <w:t>ДИПЛОМНА РОБОТА БАКАЛАВРА</w:t>
                            </w:r>
                            <w:bookmarkEnd w:id="1428"/>
                            <w:bookmarkEnd w:id="1429"/>
                            <w:r w:rsidRPr="003A41B8">
                              <w:rPr>
                                <w:rFonts w:ascii="Times New Roman CYR" w:hAnsi="Times New Roman CYR"/>
                                <w:i/>
                                <w:iCs/>
                                <w:sz w:val="44"/>
                                <w:szCs w:val="44"/>
                              </w:rPr>
                              <w:t xml:space="preserve"> </w:t>
                            </w:r>
                          </w:p>
                          <w:p w14:paraId="1796CC91" w14:textId="77777777" w:rsidR="000658DF" w:rsidRPr="000D3135" w:rsidRDefault="000658DF" w:rsidP="000658DF">
                            <w:pPr>
                              <w:pStyle w:val="2"/>
                              <w:spacing w:line="300" w:lineRule="auto"/>
                              <w:rPr>
                                <w:rFonts w:ascii="Times New Roman CYR" w:hAnsi="Times New Roman CYR"/>
                                <w:b w:val="0"/>
                                <w:sz w:val="44"/>
                                <w:szCs w:val="44"/>
                              </w:rPr>
                            </w:pPr>
                            <w:bookmarkStart w:id="1430" w:name="_Toc169172626"/>
                            <w:bookmarkStart w:id="1431" w:name="_Toc169174713"/>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1430"/>
                            <w:bookmarkEnd w:id="1431"/>
                          </w:p>
                          <w:p w14:paraId="0F328296"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1FC878E7"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68D30989" w14:textId="77777777" w:rsidR="000658DF" w:rsidRPr="000D3135" w:rsidRDefault="000658DF" w:rsidP="000658DF">
                            <w:pPr>
                              <w:spacing w:line="300" w:lineRule="auto"/>
                              <w:jc w:val="center"/>
                              <w:rPr>
                                <w:b/>
                                <w:lang w:val="uk-UA"/>
                              </w:rPr>
                            </w:pPr>
                          </w:p>
                          <w:p w14:paraId="0321C1E3"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4117D145" w14:textId="77777777" w:rsidR="00A43AC3" w:rsidRPr="00B1453A" w:rsidRDefault="00A43AC3" w:rsidP="00987998">
                            <w:pPr>
                              <w:jc w:val="center"/>
                              <w:rPr>
                                <w:rFonts w:ascii="Calibri" w:hAnsi="Calibri"/>
                                <w:sz w:val="36"/>
                                <w:szCs w:val="36"/>
                              </w:rPr>
                            </w:pPr>
                          </w:p>
                          <w:p w14:paraId="49C41990" w14:textId="77777777" w:rsidR="00A43AC3" w:rsidRDefault="00A43AC3" w:rsidP="00987998">
                            <w:pPr>
                              <w:jc w:val="center"/>
                              <w:rPr>
                                <w:rFonts w:ascii="Times New Roman CYR" w:hAnsi="Times New Roman CYR" w:cs="Times New Roman CYR"/>
                                <w:sz w:val="36"/>
                                <w:szCs w:val="36"/>
                              </w:rPr>
                            </w:pPr>
                          </w:p>
                          <w:p w14:paraId="03157D76" w14:textId="77777777" w:rsidR="00A43AC3" w:rsidRDefault="00A43AC3"/>
                          <w:p w14:paraId="6A7ACAAB" w14:textId="77777777" w:rsidR="00A43AC3" w:rsidRPr="00630E21" w:rsidRDefault="00A43AC3" w:rsidP="00987998">
                            <w:pPr>
                              <w:pStyle w:val="3"/>
                              <w:spacing w:line="276" w:lineRule="auto"/>
                              <w:rPr>
                                <w:rFonts w:ascii="Times New Roman" w:hAnsi="Times New Roman"/>
                                <w:bCs/>
                                <w:sz w:val="48"/>
                                <w:szCs w:val="48"/>
                              </w:rPr>
                            </w:pPr>
                            <w:bookmarkStart w:id="1432" w:name="_Toc169172627"/>
                            <w:bookmarkStart w:id="1433" w:name="_Toc169174714"/>
                            <w:r w:rsidRPr="00630E21">
                              <w:rPr>
                                <w:rFonts w:ascii="Times New Roman" w:hAnsi="Times New Roman"/>
                                <w:bCs/>
                                <w:sz w:val="48"/>
                                <w:szCs w:val="48"/>
                              </w:rPr>
                              <w:t>ДИПЛОМНА РОБОТА</w:t>
                            </w:r>
                            <w:bookmarkEnd w:id="1432"/>
                            <w:bookmarkEnd w:id="1433"/>
                          </w:p>
                          <w:p w14:paraId="03BDE1D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68C8AF5" w14:textId="77777777" w:rsidR="00A43AC3" w:rsidRPr="005E3013" w:rsidRDefault="00A43AC3" w:rsidP="00987998">
                            <w:pPr>
                              <w:pStyle w:val="2"/>
                              <w:spacing w:line="276" w:lineRule="auto"/>
                              <w:rPr>
                                <w:b w:val="0"/>
                                <w:bCs/>
                                <w:iCs/>
                                <w:sz w:val="48"/>
                                <w:szCs w:val="48"/>
                                <w:highlight w:val="yellow"/>
                              </w:rPr>
                            </w:pPr>
                            <w:bookmarkStart w:id="1434" w:name="_Toc169172628"/>
                            <w:bookmarkStart w:id="1435" w:name="_Toc16917471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434"/>
                            <w:bookmarkEnd w:id="1435"/>
                          </w:p>
                          <w:p w14:paraId="78BB9AC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02E23A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51AA9A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AEAC89A" w14:textId="77777777" w:rsidR="00A43AC3" w:rsidRPr="00B1453A" w:rsidRDefault="00A43AC3" w:rsidP="00987998">
                            <w:pPr>
                              <w:jc w:val="center"/>
                              <w:rPr>
                                <w:rFonts w:ascii="Calibri" w:hAnsi="Calibri"/>
                                <w:sz w:val="36"/>
                                <w:szCs w:val="36"/>
                              </w:rPr>
                            </w:pPr>
                          </w:p>
                          <w:p w14:paraId="5C1E957C" w14:textId="77777777" w:rsidR="00A43AC3" w:rsidRDefault="00A43AC3" w:rsidP="00987998">
                            <w:pPr>
                              <w:jc w:val="center"/>
                              <w:rPr>
                                <w:rFonts w:ascii="Times New Roman CYR" w:hAnsi="Times New Roman CYR" w:cs="Times New Roman CYR"/>
                                <w:sz w:val="36"/>
                                <w:szCs w:val="36"/>
                              </w:rPr>
                            </w:pPr>
                          </w:p>
                          <w:p w14:paraId="1C599236" w14:textId="77777777" w:rsidR="00A43AC3" w:rsidRDefault="00A43AC3"/>
                          <w:p w14:paraId="334AE521" w14:textId="77777777" w:rsidR="00A43AC3" w:rsidRPr="00630E21" w:rsidRDefault="00A43AC3" w:rsidP="00987998">
                            <w:pPr>
                              <w:pStyle w:val="3"/>
                              <w:spacing w:line="276" w:lineRule="auto"/>
                              <w:rPr>
                                <w:rFonts w:ascii="Times New Roman" w:hAnsi="Times New Roman"/>
                                <w:bCs/>
                                <w:sz w:val="48"/>
                                <w:szCs w:val="48"/>
                              </w:rPr>
                            </w:pPr>
                            <w:bookmarkStart w:id="1436" w:name="_Toc169172629"/>
                            <w:bookmarkStart w:id="1437" w:name="_Toc169174716"/>
                            <w:r w:rsidRPr="00630E21">
                              <w:rPr>
                                <w:rFonts w:ascii="Times New Roman" w:hAnsi="Times New Roman"/>
                                <w:bCs/>
                                <w:sz w:val="48"/>
                                <w:szCs w:val="48"/>
                              </w:rPr>
                              <w:t>ДИПЛОМНА РОБОТА</w:t>
                            </w:r>
                            <w:bookmarkEnd w:id="1436"/>
                            <w:bookmarkEnd w:id="1437"/>
                          </w:p>
                          <w:p w14:paraId="5B44EFB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EAD1951" w14:textId="77777777" w:rsidR="00A43AC3" w:rsidRPr="005E3013" w:rsidRDefault="00A43AC3" w:rsidP="00987998">
                            <w:pPr>
                              <w:pStyle w:val="2"/>
                              <w:spacing w:line="276" w:lineRule="auto"/>
                              <w:rPr>
                                <w:b w:val="0"/>
                                <w:bCs/>
                                <w:iCs/>
                                <w:sz w:val="48"/>
                                <w:szCs w:val="48"/>
                                <w:highlight w:val="yellow"/>
                              </w:rPr>
                            </w:pPr>
                            <w:bookmarkStart w:id="1438" w:name="_Toc169172630"/>
                            <w:bookmarkStart w:id="1439" w:name="_Toc16917471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438"/>
                            <w:bookmarkEnd w:id="1439"/>
                          </w:p>
                          <w:p w14:paraId="51B1307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59CF86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1F289F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0A2CC6D" w14:textId="77777777" w:rsidR="00A43AC3" w:rsidRPr="00B1453A" w:rsidRDefault="00A43AC3" w:rsidP="00987998">
                            <w:pPr>
                              <w:jc w:val="center"/>
                              <w:rPr>
                                <w:rFonts w:ascii="Calibri" w:hAnsi="Calibri"/>
                                <w:sz w:val="36"/>
                                <w:szCs w:val="36"/>
                              </w:rPr>
                            </w:pPr>
                          </w:p>
                          <w:p w14:paraId="50893E53" w14:textId="77777777" w:rsidR="00A43AC3" w:rsidRDefault="00A43AC3" w:rsidP="00987998">
                            <w:pPr>
                              <w:jc w:val="center"/>
                              <w:rPr>
                                <w:rFonts w:ascii="Times New Roman CYR" w:hAnsi="Times New Roman CYR" w:cs="Times New Roman CYR"/>
                                <w:sz w:val="36"/>
                                <w:szCs w:val="36"/>
                              </w:rPr>
                            </w:pPr>
                          </w:p>
                          <w:p w14:paraId="3C28CFFE" w14:textId="77777777" w:rsidR="00A43AC3" w:rsidRDefault="00A43AC3"/>
                          <w:p w14:paraId="04C014F3" w14:textId="77777777" w:rsidR="00A43AC3" w:rsidRPr="00630E21" w:rsidRDefault="00A43AC3" w:rsidP="00987998">
                            <w:pPr>
                              <w:pStyle w:val="3"/>
                              <w:spacing w:line="276" w:lineRule="auto"/>
                              <w:rPr>
                                <w:rFonts w:ascii="Times New Roman" w:hAnsi="Times New Roman"/>
                                <w:bCs/>
                                <w:sz w:val="48"/>
                                <w:szCs w:val="48"/>
                              </w:rPr>
                            </w:pPr>
                            <w:bookmarkStart w:id="1440" w:name="_Toc169172631"/>
                            <w:bookmarkStart w:id="1441" w:name="_Toc169174718"/>
                            <w:r w:rsidRPr="00630E21">
                              <w:rPr>
                                <w:rFonts w:ascii="Times New Roman" w:hAnsi="Times New Roman"/>
                                <w:bCs/>
                                <w:sz w:val="48"/>
                                <w:szCs w:val="48"/>
                              </w:rPr>
                              <w:t>ДИПЛОМНА РОБОТА</w:t>
                            </w:r>
                            <w:bookmarkEnd w:id="1440"/>
                            <w:bookmarkEnd w:id="1441"/>
                          </w:p>
                          <w:p w14:paraId="57F0614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BD1BB90" w14:textId="77777777" w:rsidR="00A43AC3" w:rsidRPr="005E3013" w:rsidRDefault="00A43AC3" w:rsidP="00987998">
                            <w:pPr>
                              <w:pStyle w:val="2"/>
                              <w:spacing w:line="276" w:lineRule="auto"/>
                              <w:rPr>
                                <w:b w:val="0"/>
                                <w:bCs/>
                                <w:iCs/>
                                <w:sz w:val="48"/>
                                <w:szCs w:val="48"/>
                                <w:highlight w:val="yellow"/>
                              </w:rPr>
                            </w:pPr>
                            <w:bookmarkStart w:id="1442" w:name="_Toc169172632"/>
                            <w:bookmarkStart w:id="1443" w:name="_Toc16917471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442"/>
                            <w:bookmarkEnd w:id="1443"/>
                          </w:p>
                          <w:p w14:paraId="78154F1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4870B2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BC3B83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E7E5EFD" w14:textId="77777777" w:rsidR="00A43AC3" w:rsidRPr="00B1453A" w:rsidRDefault="00A43AC3" w:rsidP="00987998">
                            <w:pPr>
                              <w:jc w:val="center"/>
                              <w:rPr>
                                <w:rFonts w:ascii="Calibri" w:hAnsi="Calibri"/>
                                <w:sz w:val="36"/>
                                <w:szCs w:val="36"/>
                              </w:rPr>
                            </w:pPr>
                          </w:p>
                          <w:p w14:paraId="210EB6F3" w14:textId="77777777" w:rsidR="00A43AC3" w:rsidRDefault="00A43AC3" w:rsidP="00987998">
                            <w:pPr>
                              <w:jc w:val="center"/>
                              <w:rPr>
                                <w:rFonts w:ascii="Times New Roman CYR" w:hAnsi="Times New Roman CYR" w:cs="Times New Roman CYR"/>
                                <w:sz w:val="36"/>
                                <w:szCs w:val="36"/>
                              </w:rPr>
                            </w:pPr>
                          </w:p>
                          <w:p w14:paraId="4C8D541B" w14:textId="77777777" w:rsidR="00A43AC3" w:rsidRDefault="00A43AC3"/>
                          <w:p w14:paraId="64E062C1" w14:textId="77777777" w:rsidR="00A43AC3" w:rsidRPr="00630E21" w:rsidRDefault="00A43AC3" w:rsidP="00987998">
                            <w:pPr>
                              <w:pStyle w:val="3"/>
                              <w:spacing w:line="276" w:lineRule="auto"/>
                              <w:rPr>
                                <w:rFonts w:ascii="Times New Roman" w:hAnsi="Times New Roman"/>
                                <w:bCs/>
                                <w:sz w:val="48"/>
                                <w:szCs w:val="48"/>
                              </w:rPr>
                            </w:pPr>
                            <w:bookmarkStart w:id="1444" w:name="_Toc169172633"/>
                            <w:bookmarkStart w:id="1445" w:name="_Toc169174720"/>
                            <w:r w:rsidRPr="00630E21">
                              <w:rPr>
                                <w:rFonts w:ascii="Times New Roman" w:hAnsi="Times New Roman"/>
                                <w:bCs/>
                                <w:sz w:val="48"/>
                                <w:szCs w:val="48"/>
                              </w:rPr>
                              <w:t>ДИПЛОМНА РОБОТА</w:t>
                            </w:r>
                            <w:bookmarkEnd w:id="1444"/>
                            <w:bookmarkEnd w:id="1445"/>
                          </w:p>
                          <w:p w14:paraId="0F3962E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7930045" w14:textId="77777777" w:rsidR="00A43AC3" w:rsidRPr="005E3013" w:rsidRDefault="00A43AC3" w:rsidP="00987998">
                            <w:pPr>
                              <w:pStyle w:val="2"/>
                              <w:spacing w:line="276" w:lineRule="auto"/>
                              <w:rPr>
                                <w:b w:val="0"/>
                                <w:bCs/>
                                <w:iCs/>
                                <w:sz w:val="48"/>
                                <w:szCs w:val="48"/>
                                <w:highlight w:val="yellow"/>
                              </w:rPr>
                            </w:pPr>
                            <w:bookmarkStart w:id="1446" w:name="_Toc169172634"/>
                            <w:bookmarkStart w:id="1447" w:name="_Toc16917472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446"/>
                            <w:bookmarkEnd w:id="1447"/>
                          </w:p>
                          <w:p w14:paraId="4D7E293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BFEF34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EC7A04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B5D2B65" w14:textId="77777777" w:rsidR="00A43AC3" w:rsidRPr="00B1453A" w:rsidRDefault="00A43AC3" w:rsidP="00987998">
                            <w:pPr>
                              <w:jc w:val="center"/>
                              <w:rPr>
                                <w:rFonts w:ascii="Calibri" w:hAnsi="Calibri"/>
                                <w:sz w:val="36"/>
                                <w:szCs w:val="36"/>
                              </w:rPr>
                            </w:pPr>
                          </w:p>
                          <w:p w14:paraId="5056ACEA" w14:textId="77777777" w:rsidR="00A43AC3" w:rsidRDefault="00A43AC3" w:rsidP="00987998">
                            <w:pPr>
                              <w:jc w:val="center"/>
                              <w:rPr>
                                <w:rFonts w:ascii="Times New Roman CYR" w:hAnsi="Times New Roman CYR" w:cs="Times New Roman CYR"/>
                                <w:sz w:val="36"/>
                                <w:szCs w:val="36"/>
                              </w:rPr>
                            </w:pPr>
                          </w:p>
                          <w:p w14:paraId="28346414" w14:textId="77777777" w:rsidR="00A43AC3" w:rsidRDefault="00A43AC3"/>
                          <w:p w14:paraId="7CF00949" w14:textId="77777777" w:rsidR="00A43AC3" w:rsidRPr="00630E21" w:rsidRDefault="00A43AC3" w:rsidP="00987998">
                            <w:pPr>
                              <w:pStyle w:val="3"/>
                              <w:spacing w:line="276" w:lineRule="auto"/>
                              <w:rPr>
                                <w:rFonts w:ascii="Times New Roman" w:hAnsi="Times New Roman"/>
                                <w:bCs/>
                                <w:sz w:val="48"/>
                                <w:szCs w:val="48"/>
                              </w:rPr>
                            </w:pPr>
                            <w:bookmarkStart w:id="1448" w:name="_Toc169172635"/>
                            <w:bookmarkStart w:id="1449" w:name="_Toc169174722"/>
                            <w:r w:rsidRPr="00630E21">
                              <w:rPr>
                                <w:rFonts w:ascii="Times New Roman" w:hAnsi="Times New Roman"/>
                                <w:bCs/>
                                <w:sz w:val="48"/>
                                <w:szCs w:val="48"/>
                              </w:rPr>
                              <w:t>ДИПЛОМНА РОБОТА</w:t>
                            </w:r>
                            <w:bookmarkEnd w:id="1448"/>
                            <w:bookmarkEnd w:id="1449"/>
                          </w:p>
                          <w:p w14:paraId="1FA1344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6602E57" w14:textId="77777777" w:rsidR="00A43AC3" w:rsidRPr="005E3013" w:rsidRDefault="00A43AC3" w:rsidP="00987998">
                            <w:pPr>
                              <w:pStyle w:val="2"/>
                              <w:spacing w:line="276" w:lineRule="auto"/>
                              <w:rPr>
                                <w:b w:val="0"/>
                                <w:bCs/>
                                <w:iCs/>
                                <w:sz w:val="48"/>
                                <w:szCs w:val="48"/>
                                <w:highlight w:val="yellow"/>
                              </w:rPr>
                            </w:pPr>
                            <w:bookmarkStart w:id="1450" w:name="_Toc169172636"/>
                            <w:bookmarkStart w:id="1451" w:name="_Toc16917472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450"/>
                            <w:bookmarkEnd w:id="1451"/>
                          </w:p>
                          <w:p w14:paraId="32DE743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B1CDC5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D3E9DB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635960E" w14:textId="77777777" w:rsidR="00A43AC3" w:rsidRPr="00B1453A" w:rsidRDefault="00A43AC3" w:rsidP="00987998">
                            <w:pPr>
                              <w:jc w:val="center"/>
                              <w:rPr>
                                <w:rFonts w:ascii="Calibri" w:hAnsi="Calibri"/>
                                <w:sz w:val="36"/>
                                <w:szCs w:val="36"/>
                              </w:rPr>
                            </w:pPr>
                          </w:p>
                          <w:p w14:paraId="70CA5460" w14:textId="77777777" w:rsidR="00A43AC3" w:rsidRDefault="00A43AC3" w:rsidP="00987998">
                            <w:pPr>
                              <w:jc w:val="center"/>
                              <w:rPr>
                                <w:rFonts w:ascii="Times New Roman CYR" w:hAnsi="Times New Roman CYR" w:cs="Times New Roman CYR"/>
                                <w:sz w:val="36"/>
                                <w:szCs w:val="36"/>
                              </w:rPr>
                            </w:pPr>
                          </w:p>
                          <w:p w14:paraId="1D13D70C" w14:textId="77777777" w:rsidR="00A43AC3" w:rsidRDefault="00A43AC3"/>
                          <w:p w14:paraId="1D2D97B1" w14:textId="77777777" w:rsidR="00A43AC3" w:rsidRPr="00630E21" w:rsidRDefault="00A43AC3" w:rsidP="00987998">
                            <w:pPr>
                              <w:pStyle w:val="3"/>
                              <w:spacing w:line="276" w:lineRule="auto"/>
                              <w:rPr>
                                <w:rFonts w:ascii="Times New Roman" w:hAnsi="Times New Roman"/>
                                <w:bCs/>
                                <w:sz w:val="48"/>
                                <w:szCs w:val="48"/>
                              </w:rPr>
                            </w:pPr>
                            <w:bookmarkStart w:id="1452" w:name="_Toc169172637"/>
                            <w:bookmarkStart w:id="1453" w:name="_Toc169174724"/>
                            <w:r w:rsidRPr="00630E21">
                              <w:rPr>
                                <w:rFonts w:ascii="Times New Roman" w:hAnsi="Times New Roman"/>
                                <w:bCs/>
                                <w:sz w:val="48"/>
                                <w:szCs w:val="48"/>
                              </w:rPr>
                              <w:t>ДИПЛОМНА РОБОТА</w:t>
                            </w:r>
                            <w:bookmarkEnd w:id="1452"/>
                            <w:bookmarkEnd w:id="1453"/>
                          </w:p>
                          <w:p w14:paraId="79211AD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60FBD7E" w14:textId="77777777" w:rsidR="00A43AC3" w:rsidRPr="005E3013" w:rsidRDefault="00A43AC3" w:rsidP="00987998">
                            <w:pPr>
                              <w:pStyle w:val="2"/>
                              <w:spacing w:line="276" w:lineRule="auto"/>
                              <w:rPr>
                                <w:b w:val="0"/>
                                <w:bCs/>
                                <w:iCs/>
                                <w:sz w:val="48"/>
                                <w:szCs w:val="48"/>
                                <w:highlight w:val="yellow"/>
                              </w:rPr>
                            </w:pPr>
                            <w:bookmarkStart w:id="1454" w:name="_Toc169172638"/>
                            <w:bookmarkStart w:id="1455" w:name="_Toc16917472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454"/>
                            <w:bookmarkEnd w:id="1455"/>
                          </w:p>
                          <w:p w14:paraId="24E5495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B3B5BC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F3CE4F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E27D0DC" w14:textId="77777777" w:rsidR="00A43AC3" w:rsidRPr="00B1453A" w:rsidRDefault="00A43AC3" w:rsidP="00987998">
                            <w:pPr>
                              <w:jc w:val="center"/>
                              <w:rPr>
                                <w:rFonts w:ascii="Calibri" w:hAnsi="Calibri"/>
                                <w:sz w:val="36"/>
                                <w:szCs w:val="36"/>
                              </w:rPr>
                            </w:pPr>
                          </w:p>
                          <w:p w14:paraId="3884638F" w14:textId="77777777" w:rsidR="00A43AC3" w:rsidRDefault="00A43AC3" w:rsidP="00987998">
                            <w:pPr>
                              <w:jc w:val="center"/>
                              <w:rPr>
                                <w:rFonts w:ascii="Times New Roman CYR" w:hAnsi="Times New Roman CYR" w:cs="Times New Roman CYR"/>
                                <w:sz w:val="36"/>
                                <w:szCs w:val="36"/>
                              </w:rPr>
                            </w:pPr>
                          </w:p>
                          <w:p w14:paraId="49EC4468" w14:textId="77777777" w:rsidR="00A43AC3" w:rsidRDefault="00A43AC3"/>
                          <w:p w14:paraId="0809335C" w14:textId="77777777" w:rsidR="00A43AC3" w:rsidRPr="00630E21" w:rsidRDefault="00A43AC3" w:rsidP="00987998">
                            <w:pPr>
                              <w:pStyle w:val="3"/>
                              <w:spacing w:line="276" w:lineRule="auto"/>
                              <w:rPr>
                                <w:rFonts w:ascii="Times New Roman" w:hAnsi="Times New Roman"/>
                                <w:bCs/>
                                <w:sz w:val="48"/>
                                <w:szCs w:val="48"/>
                              </w:rPr>
                            </w:pPr>
                            <w:bookmarkStart w:id="1456" w:name="_Toc169172639"/>
                            <w:bookmarkStart w:id="1457" w:name="_Toc169174726"/>
                            <w:r w:rsidRPr="00630E21">
                              <w:rPr>
                                <w:rFonts w:ascii="Times New Roman" w:hAnsi="Times New Roman"/>
                                <w:bCs/>
                                <w:sz w:val="48"/>
                                <w:szCs w:val="48"/>
                              </w:rPr>
                              <w:t>ДИПЛОМНА РОБОТА</w:t>
                            </w:r>
                            <w:bookmarkEnd w:id="1456"/>
                            <w:bookmarkEnd w:id="1457"/>
                          </w:p>
                          <w:p w14:paraId="6404014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8B1C4C2" w14:textId="77777777" w:rsidR="00A43AC3" w:rsidRPr="005E3013" w:rsidRDefault="00A43AC3" w:rsidP="00987998">
                            <w:pPr>
                              <w:pStyle w:val="2"/>
                              <w:spacing w:line="276" w:lineRule="auto"/>
                              <w:rPr>
                                <w:b w:val="0"/>
                                <w:bCs/>
                                <w:iCs/>
                                <w:sz w:val="48"/>
                                <w:szCs w:val="48"/>
                                <w:highlight w:val="yellow"/>
                              </w:rPr>
                            </w:pPr>
                            <w:bookmarkStart w:id="1458" w:name="_Toc169172640"/>
                            <w:bookmarkStart w:id="1459" w:name="_Toc16917472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458"/>
                            <w:bookmarkEnd w:id="1459"/>
                          </w:p>
                          <w:p w14:paraId="26D5F04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87007F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CEF958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E495336" w14:textId="77777777" w:rsidR="00A43AC3" w:rsidRPr="00B1453A" w:rsidRDefault="00A43AC3" w:rsidP="00987998">
                            <w:pPr>
                              <w:jc w:val="center"/>
                              <w:rPr>
                                <w:rFonts w:ascii="Calibri" w:hAnsi="Calibri"/>
                                <w:sz w:val="36"/>
                                <w:szCs w:val="36"/>
                              </w:rPr>
                            </w:pPr>
                          </w:p>
                          <w:p w14:paraId="2E0A0460" w14:textId="77777777" w:rsidR="00A43AC3" w:rsidRDefault="00A43AC3" w:rsidP="00987998">
                            <w:pPr>
                              <w:jc w:val="center"/>
                              <w:rPr>
                                <w:rFonts w:ascii="Times New Roman CYR" w:hAnsi="Times New Roman CYR" w:cs="Times New Roman CYR"/>
                                <w:sz w:val="36"/>
                                <w:szCs w:val="36"/>
                              </w:rPr>
                            </w:pPr>
                          </w:p>
                          <w:p w14:paraId="5156B4D6" w14:textId="77777777" w:rsidR="00A43AC3" w:rsidRDefault="00A43AC3"/>
                          <w:p w14:paraId="0664470B" w14:textId="77777777" w:rsidR="000658DF" w:rsidRPr="003A41B8" w:rsidRDefault="000658DF" w:rsidP="000658DF">
                            <w:pPr>
                              <w:pStyle w:val="3"/>
                              <w:spacing w:line="300" w:lineRule="auto"/>
                              <w:rPr>
                                <w:rFonts w:ascii="Times New Roman CYR" w:hAnsi="Times New Roman CYR"/>
                                <w:i/>
                                <w:iCs/>
                                <w:sz w:val="44"/>
                                <w:szCs w:val="44"/>
                              </w:rPr>
                            </w:pPr>
                            <w:bookmarkStart w:id="1460" w:name="_Toc169172641"/>
                            <w:bookmarkStart w:id="1461" w:name="_Toc169174728"/>
                            <w:r w:rsidRPr="003A41B8">
                              <w:rPr>
                                <w:rFonts w:ascii="Times New Roman CYR" w:hAnsi="Times New Roman CYR"/>
                                <w:i/>
                                <w:iCs/>
                                <w:sz w:val="44"/>
                                <w:szCs w:val="44"/>
                              </w:rPr>
                              <w:t>ДИПЛОМНА РОБОТА БАКАЛАВРА</w:t>
                            </w:r>
                            <w:bookmarkEnd w:id="1460"/>
                            <w:bookmarkEnd w:id="1461"/>
                            <w:r w:rsidRPr="003A41B8">
                              <w:rPr>
                                <w:rFonts w:ascii="Times New Roman CYR" w:hAnsi="Times New Roman CYR"/>
                                <w:i/>
                                <w:iCs/>
                                <w:sz w:val="44"/>
                                <w:szCs w:val="44"/>
                              </w:rPr>
                              <w:t xml:space="preserve"> </w:t>
                            </w:r>
                          </w:p>
                          <w:p w14:paraId="5006278B" w14:textId="77777777" w:rsidR="000658DF" w:rsidRPr="000D3135" w:rsidRDefault="000658DF" w:rsidP="000658DF">
                            <w:pPr>
                              <w:pStyle w:val="2"/>
                              <w:spacing w:line="300" w:lineRule="auto"/>
                              <w:rPr>
                                <w:rFonts w:ascii="Times New Roman CYR" w:hAnsi="Times New Roman CYR"/>
                                <w:b w:val="0"/>
                                <w:sz w:val="44"/>
                                <w:szCs w:val="44"/>
                              </w:rPr>
                            </w:pPr>
                            <w:bookmarkStart w:id="1462" w:name="_Toc169172642"/>
                            <w:bookmarkStart w:id="1463" w:name="_Toc169174729"/>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1462"/>
                            <w:bookmarkEnd w:id="1463"/>
                          </w:p>
                          <w:p w14:paraId="1727E254"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70227A64"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75BE5246" w14:textId="77777777" w:rsidR="000658DF" w:rsidRPr="000D3135" w:rsidRDefault="000658DF" w:rsidP="000658DF">
                            <w:pPr>
                              <w:spacing w:line="300" w:lineRule="auto"/>
                              <w:jc w:val="center"/>
                              <w:rPr>
                                <w:b/>
                                <w:lang w:val="uk-UA"/>
                              </w:rPr>
                            </w:pPr>
                          </w:p>
                          <w:p w14:paraId="216742B0"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11762C23" w14:textId="77777777" w:rsidR="00A43AC3" w:rsidRPr="00B1453A" w:rsidRDefault="00A43AC3" w:rsidP="00987998">
                            <w:pPr>
                              <w:jc w:val="center"/>
                              <w:rPr>
                                <w:rFonts w:ascii="Calibri" w:hAnsi="Calibri"/>
                                <w:sz w:val="36"/>
                                <w:szCs w:val="36"/>
                              </w:rPr>
                            </w:pPr>
                          </w:p>
                          <w:p w14:paraId="7D87F827" w14:textId="77777777" w:rsidR="00A43AC3" w:rsidRDefault="00A43AC3" w:rsidP="00987998">
                            <w:pPr>
                              <w:jc w:val="center"/>
                              <w:rPr>
                                <w:rFonts w:ascii="Times New Roman CYR" w:hAnsi="Times New Roman CYR" w:cs="Times New Roman CYR"/>
                                <w:sz w:val="36"/>
                                <w:szCs w:val="36"/>
                              </w:rPr>
                            </w:pPr>
                          </w:p>
                          <w:p w14:paraId="6447EE45" w14:textId="77777777" w:rsidR="00A43AC3" w:rsidRDefault="00A43AC3"/>
                          <w:p w14:paraId="368CC1E1" w14:textId="77777777" w:rsidR="00A43AC3" w:rsidRPr="00630E21" w:rsidRDefault="00A43AC3" w:rsidP="00987998">
                            <w:pPr>
                              <w:pStyle w:val="3"/>
                              <w:spacing w:line="276" w:lineRule="auto"/>
                              <w:rPr>
                                <w:rFonts w:ascii="Times New Roman" w:hAnsi="Times New Roman"/>
                                <w:bCs/>
                                <w:sz w:val="48"/>
                                <w:szCs w:val="48"/>
                              </w:rPr>
                            </w:pPr>
                            <w:bookmarkStart w:id="1464" w:name="_Toc169172643"/>
                            <w:bookmarkStart w:id="1465" w:name="_Toc169174730"/>
                            <w:r w:rsidRPr="00630E21">
                              <w:rPr>
                                <w:rFonts w:ascii="Times New Roman" w:hAnsi="Times New Roman"/>
                                <w:bCs/>
                                <w:sz w:val="48"/>
                                <w:szCs w:val="48"/>
                              </w:rPr>
                              <w:t>ДИПЛОМНА РОБОТА</w:t>
                            </w:r>
                            <w:bookmarkEnd w:id="1464"/>
                            <w:bookmarkEnd w:id="1465"/>
                          </w:p>
                          <w:p w14:paraId="50F6B56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399C9AC" w14:textId="77777777" w:rsidR="00A43AC3" w:rsidRPr="005E3013" w:rsidRDefault="00A43AC3" w:rsidP="00987998">
                            <w:pPr>
                              <w:pStyle w:val="2"/>
                              <w:spacing w:line="276" w:lineRule="auto"/>
                              <w:rPr>
                                <w:b w:val="0"/>
                                <w:bCs/>
                                <w:iCs/>
                                <w:sz w:val="48"/>
                                <w:szCs w:val="48"/>
                                <w:highlight w:val="yellow"/>
                              </w:rPr>
                            </w:pPr>
                            <w:bookmarkStart w:id="1466" w:name="_Toc169172644"/>
                            <w:bookmarkStart w:id="1467" w:name="_Toc16917473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466"/>
                            <w:bookmarkEnd w:id="1467"/>
                          </w:p>
                          <w:p w14:paraId="5DDA872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37EC6F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1A2F01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2E20C81" w14:textId="77777777" w:rsidR="00A43AC3" w:rsidRPr="00B1453A" w:rsidRDefault="00A43AC3" w:rsidP="00987998">
                            <w:pPr>
                              <w:jc w:val="center"/>
                              <w:rPr>
                                <w:rFonts w:ascii="Calibri" w:hAnsi="Calibri"/>
                                <w:sz w:val="36"/>
                                <w:szCs w:val="36"/>
                              </w:rPr>
                            </w:pPr>
                          </w:p>
                          <w:p w14:paraId="6506A2C1" w14:textId="77777777" w:rsidR="00A43AC3" w:rsidRDefault="00A43AC3" w:rsidP="00987998">
                            <w:pPr>
                              <w:jc w:val="center"/>
                              <w:rPr>
                                <w:rFonts w:ascii="Times New Roman CYR" w:hAnsi="Times New Roman CYR" w:cs="Times New Roman CYR"/>
                                <w:sz w:val="36"/>
                                <w:szCs w:val="36"/>
                              </w:rPr>
                            </w:pPr>
                          </w:p>
                          <w:p w14:paraId="4A9EA38C" w14:textId="77777777" w:rsidR="00A43AC3" w:rsidRDefault="00A43AC3"/>
                          <w:p w14:paraId="42F51F1B" w14:textId="77777777" w:rsidR="00A43AC3" w:rsidRPr="00630E21" w:rsidRDefault="00A43AC3" w:rsidP="00987998">
                            <w:pPr>
                              <w:pStyle w:val="3"/>
                              <w:spacing w:line="276" w:lineRule="auto"/>
                              <w:rPr>
                                <w:rFonts w:ascii="Times New Roman" w:hAnsi="Times New Roman"/>
                                <w:bCs/>
                                <w:sz w:val="48"/>
                                <w:szCs w:val="48"/>
                              </w:rPr>
                            </w:pPr>
                            <w:bookmarkStart w:id="1468" w:name="_Toc169172645"/>
                            <w:bookmarkStart w:id="1469" w:name="_Toc169174732"/>
                            <w:r w:rsidRPr="00630E21">
                              <w:rPr>
                                <w:rFonts w:ascii="Times New Roman" w:hAnsi="Times New Roman"/>
                                <w:bCs/>
                                <w:sz w:val="48"/>
                                <w:szCs w:val="48"/>
                              </w:rPr>
                              <w:t>ДИПЛОМНА РОБОТА</w:t>
                            </w:r>
                            <w:bookmarkEnd w:id="1468"/>
                            <w:bookmarkEnd w:id="1469"/>
                          </w:p>
                          <w:p w14:paraId="50B7223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CA8051A" w14:textId="77777777" w:rsidR="00A43AC3" w:rsidRPr="005E3013" w:rsidRDefault="00A43AC3" w:rsidP="00987998">
                            <w:pPr>
                              <w:pStyle w:val="2"/>
                              <w:spacing w:line="276" w:lineRule="auto"/>
                              <w:rPr>
                                <w:b w:val="0"/>
                                <w:bCs/>
                                <w:iCs/>
                                <w:sz w:val="48"/>
                                <w:szCs w:val="48"/>
                                <w:highlight w:val="yellow"/>
                              </w:rPr>
                            </w:pPr>
                            <w:bookmarkStart w:id="1470" w:name="_Toc169172646"/>
                            <w:bookmarkStart w:id="1471" w:name="_Toc16917473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470"/>
                            <w:bookmarkEnd w:id="1471"/>
                          </w:p>
                          <w:p w14:paraId="74D8729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EB1C56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4EEEEA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D45C47A" w14:textId="77777777" w:rsidR="00A43AC3" w:rsidRPr="00B1453A" w:rsidRDefault="00A43AC3" w:rsidP="00987998">
                            <w:pPr>
                              <w:jc w:val="center"/>
                              <w:rPr>
                                <w:rFonts w:ascii="Calibri" w:hAnsi="Calibri"/>
                                <w:sz w:val="36"/>
                                <w:szCs w:val="36"/>
                              </w:rPr>
                            </w:pPr>
                          </w:p>
                          <w:p w14:paraId="488F271B" w14:textId="77777777" w:rsidR="00A43AC3" w:rsidRDefault="00A43AC3" w:rsidP="00987998">
                            <w:pPr>
                              <w:jc w:val="center"/>
                              <w:rPr>
                                <w:rFonts w:ascii="Times New Roman CYR" w:hAnsi="Times New Roman CYR" w:cs="Times New Roman CYR"/>
                                <w:sz w:val="36"/>
                                <w:szCs w:val="36"/>
                              </w:rPr>
                            </w:pPr>
                          </w:p>
                          <w:p w14:paraId="36DC05C9" w14:textId="77777777" w:rsidR="00A43AC3" w:rsidRDefault="00A43AC3"/>
                          <w:p w14:paraId="31D6B4BB" w14:textId="77777777" w:rsidR="00A43AC3" w:rsidRPr="00630E21" w:rsidRDefault="00A43AC3" w:rsidP="00987998">
                            <w:pPr>
                              <w:pStyle w:val="3"/>
                              <w:spacing w:line="276" w:lineRule="auto"/>
                              <w:rPr>
                                <w:rFonts w:ascii="Times New Roman" w:hAnsi="Times New Roman"/>
                                <w:bCs/>
                                <w:sz w:val="48"/>
                                <w:szCs w:val="48"/>
                              </w:rPr>
                            </w:pPr>
                            <w:bookmarkStart w:id="1472" w:name="_Toc169172647"/>
                            <w:bookmarkStart w:id="1473" w:name="_Toc169174734"/>
                            <w:r w:rsidRPr="00630E21">
                              <w:rPr>
                                <w:rFonts w:ascii="Times New Roman" w:hAnsi="Times New Roman"/>
                                <w:bCs/>
                                <w:sz w:val="48"/>
                                <w:szCs w:val="48"/>
                              </w:rPr>
                              <w:t>ДИПЛОМНА РОБОТА</w:t>
                            </w:r>
                            <w:bookmarkEnd w:id="1472"/>
                            <w:bookmarkEnd w:id="1473"/>
                          </w:p>
                          <w:p w14:paraId="14E0331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813D170" w14:textId="77777777" w:rsidR="00A43AC3" w:rsidRPr="005E3013" w:rsidRDefault="00A43AC3" w:rsidP="00987998">
                            <w:pPr>
                              <w:pStyle w:val="2"/>
                              <w:spacing w:line="276" w:lineRule="auto"/>
                              <w:rPr>
                                <w:b w:val="0"/>
                                <w:bCs/>
                                <w:iCs/>
                                <w:sz w:val="48"/>
                                <w:szCs w:val="48"/>
                                <w:highlight w:val="yellow"/>
                              </w:rPr>
                            </w:pPr>
                            <w:bookmarkStart w:id="1474" w:name="_Toc169172648"/>
                            <w:bookmarkStart w:id="1475" w:name="_Toc16917473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474"/>
                            <w:bookmarkEnd w:id="1475"/>
                          </w:p>
                          <w:p w14:paraId="2B56B3B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839616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C5A71C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4CCA6F5" w14:textId="77777777" w:rsidR="00A43AC3" w:rsidRPr="00B1453A" w:rsidRDefault="00A43AC3" w:rsidP="00987998">
                            <w:pPr>
                              <w:jc w:val="center"/>
                              <w:rPr>
                                <w:rFonts w:ascii="Calibri" w:hAnsi="Calibri"/>
                                <w:sz w:val="36"/>
                                <w:szCs w:val="36"/>
                              </w:rPr>
                            </w:pPr>
                          </w:p>
                          <w:p w14:paraId="3A2DC48B" w14:textId="77777777" w:rsidR="00A43AC3" w:rsidRDefault="00A43AC3" w:rsidP="00987998">
                            <w:pPr>
                              <w:jc w:val="center"/>
                              <w:rPr>
                                <w:rFonts w:ascii="Times New Roman CYR" w:hAnsi="Times New Roman CYR" w:cs="Times New Roman CYR"/>
                                <w:sz w:val="36"/>
                                <w:szCs w:val="36"/>
                              </w:rPr>
                            </w:pPr>
                          </w:p>
                          <w:p w14:paraId="08D9E38A" w14:textId="77777777" w:rsidR="00A43AC3" w:rsidRDefault="00A43AC3"/>
                          <w:p w14:paraId="29FACCD9" w14:textId="77777777" w:rsidR="00A43AC3" w:rsidRPr="00630E21" w:rsidRDefault="00A43AC3" w:rsidP="00987998">
                            <w:pPr>
                              <w:pStyle w:val="3"/>
                              <w:spacing w:line="276" w:lineRule="auto"/>
                              <w:rPr>
                                <w:rFonts w:ascii="Times New Roman" w:hAnsi="Times New Roman"/>
                                <w:bCs/>
                                <w:sz w:val="48"/>
                                <w:szCs w:val="48"/>
                              </w:rPr>
                            </w:pPr>
                            <w:bookmarkStart w:id="1476" w:name="_Toc169172649"/>
                            <w:bookmarkStart w:id="1477" w:name="_Toc169174736"/>
                            <w:r w:rsidRPr="00630E21">
                              <w:rPr>
                                <w:rFonts w:ascii="Times New Roman" w:hAnsi="Times New Roman"/>
                                <w:bCs/>
                                <w:sz w:val="48"/>
                                <w:szCs w:val="48"/>
                              </w:rPr>
                              <w:t>ДИПЛОМНА РОБОТА</w:t>
                            </w:r>
                            <w:bookmarkEnd w:id="1476"/>
                            <w:bookmarkEnd w:id="1477"/>
                          </w:p>
                          <w:p w14:paraId="15915EA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4E8DA87" w14:textId="77777777" w:rsidR="00A43AC3" w:rsidRPr="005E3013" w:rsidRDefault="00A43AC3" w:rsidP="00987998">
                            <w:pPr>
                              <w:pStyle w:val="2"/>
                              <w:spacing w:line="276" w:lineRule="auto"/>
                              <w:rPr>
                                <w:b w:val="0"/>
                                <w:bCs/>
                                <w:iCs/>
                                <w:sz w:val="48"/>
                                <w:szCs w:val="48"/>
                                <w:highlight w:val="yellow"/>
                              </w:rPr>
                            </w:pPr>
                            <w:bookmarkStart w:id="1478" w:name="_Toc169172650"/>
                            <w:bookmarkStart w:id="1479" w:name="_Toc16917473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478"/>
                            <w:bookmarkEnd w:id="1479"/>
                          </w:p>
                          <w:p w14:paraId="741426C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421D52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0FA054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2A8D6F8" w14:textId="77777777" w:rsidR="00A43AC3" w:rsidRPr="00B1453A" w:rsidRDefault="00A43AC3" w:rsidP="00987998">
                            <w:pPr>
                              <w:jc w:val="center"/>
                              <w:rPr>
                                <w:rFonts w:ascii="Calibri" w:hAnsi="Calibri"/>
                                <w:sz w:val="36"/>
                                <w:szCs w:val="36"/>
                              </w:rPr>
                            </w:pPr>
                          </w:p>
                          <w:p w14:paraId="524BDD0E" w14:textId="77777777" w:rsidR="00A43AC3" w:rsidRDefault="00A43AC3" w:rsidP="00987998">
                            <w:pPr>
                              <w:jc w:val="center"/>
                              <w:rPr>
                                <w:rFonts w:ascii="Times New Roman CYR" w:hAnsi="Times New Roman CYR" w:cs="Times New Roman CYR"/>
                                <w:sz w:val="36"/>
                                <w:szCs w:val="36"/>
                              </w:rPr>
                            </w:pPr>
                          </w:p>
                          <w:p w14:paraId="436C50C1" w14:textId="77777777" w:rsidR="00A43AC3" w:rsidRDefault="00A43AC3"/>
                          <w:p w14:paraId="2D62E0D2" w14:textId="77777777" w:rsidR="00A43AC3" w:rsidRPr="00630E21" w:rsidRDefault="00A43AC3" w:rsidP="00987998">
                            <w:pPr>
                              <w:pStyle w:val="3"/>
                              <w:spacing w:line="276" w:lineRule="auto"/>
                              <w:rPr>
                                <w:rFonts w:ascii="Times New Roman" w:hAnsi="Times New Roman"/>
                                <w:bCs/>
                                <w:sz w:val="48"/>
                                <w:szCs w:val="48"/>
                              </w:rPr>
                            </w:pPr>
                            <w:bookmarkStart w:id="1480" w:name="_Toc169172651"/>
                            <w:bookmarkStart w:id="1481" w:name="_Toc169174738"/>
                            <w:r w:rsidRPr="00630E21">
                              <w:rPr>
                                <w:rFonts w:ascii="Times New Roman" w:hAnsi="Times New Roman"/>
                                <w:bCs/>
                                <w:sz w:val="48"/>
                                <w:szCs w:val="48"/>
                              </w:rPr>
                              <w:t>ДИПЛОМНА РОБОТА</w:t>
                            </w:r>
                            <w:bookmarkEnd w:id="1480"/>
                            <w:bookmarkEnd w:id="1481"/>
                          </w:p>
                          <w:p w14:paraId="4557908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B51A799" w14:textId="77777777" w:rsidR="00A43AC3" w:rsidRPr="005E3013" w:rsidRDefault="00A43AC3" w:rsidP="00987998">
                            <w:pPr>
                              <w:pStyle w:val="2"/>
                              <w:spacing w:line="276" w:lineRule="auto"/>
                              <w:rPr>
                                <w:b w:val="0"/>
                                <w:bCs/>
                                <w:iCs/>
                                <w:sz w:val="48"/>
                                <w:szCs w:val="48"/>
                                <w:highlight w:val="yellow"/>
                              </w:rPr>
                            </w:pPr>
                            <w:bookmarkStart w:id="1482" w:name="_Toc169172652"/>
                            <w:bookmarkStart w:id="1483" w:name="_Toc16917473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482"/>
                            <w:bookmarkEnd w:id="1483"/>
                          </w:p>
                          <w:p w14:paraId="169776C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BB4236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8BF1D5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6D50379" w14:textId="77777777" w:rsidR="00A43AC3" w:rsidRPr="00B1453A" w:rsidRDefault="00A43AC3" w:rsidP="00987998">
                            <w:pPr>
                              <w:jc w:val="center"/>
                              <w:rPr>
                                <w:rFonts w:ascii="Calibri" w:hAnsi="Calibri"/>
                                <w:sz w:val="36"/>
                                <w:szCs w:val="36"/>
                              </w:rPr>
                            </w:pPr>
                          </w:p>
                          <w:p w14:paraId="24F2F846" w14:textId="77777777" w:rsidR="00A43AC3" w:rsidRDefault="00A43AC3" w:rsidP="00987998">
                            <w:pPr>
                              <w:jc w:val="center"/>
                              <w:rPr>
                                <w:rFonts w:ascii="Times New Roman CYR" w:hAnsi="Times New Roman CYR" w:cs="Times New Roman CYR"/>
                                <w:sz w:val="36"/>
                                <w:szCs w:val="36"/>
                              </w:rPr>
                            </w:pPr>
                          </w:p>
                          <w:p w14:paraId="182B5B91" w14:textId="77777777" w:rsidR="00A43AC3" w:rsidRDefault="00A43AC3"/>
                          <w:p w14:paraId="52647DC0" w14:textId="77777777" w:rsidR="00A43AC3" w:rsidRPr="00630E21" w:rsidRDefault="00A43AC3" w:rsidP="00987998">
                            <w:pPr>
                              <w:pStyle w:val="3"/>
                              <w:spacing w:line="276" w:lineRule="auto"/>
                              <w:rPr>
                                <w:rFonts w:ascii="Times New Roman" w:hAnsi="Times New Roman"/>
                                <w:bCs/>
                                <w:sz w:val="48"/>
                                <w:szCs w:val="48"/>
                              </w:rPr>
                            </w:pPr>
                            <w:bookmarkStart w:id="1484" w:name="_Toc169172653"/>
                            <w:bookmarkStart w:id="1485" w:name="_Toc169174740"/>
                            <w:r w:rsidRPr="00630E21">
                              <w:rPr>
                                <w:rFonts w:ascii="Times New Roman" w:hAnsi="Times New Roman"/>
                                <w:bCs/>
                                <w:sz w:val="48"/>
                                <w:szCs w:val="48"/>
                              </w:rPr>
                              <w:t>ДИПЛОМНА РОБОТА</w:t>
                            </w:r>
                            <w:bookmarkEnd w:id="1484"/>
                            <w:bookmarkEnd w:id="1485"/>
                          </w:p>
                          <w:p w14:paraId="743911C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C6CEA9F" w14:textId="77777777" w:rsidR="00A43AC3" w:rsidRPr="005E3013" w:rsidRDefault="00A43AC3" w:rsidP="00987998">
                            <w:pPr>
                              <w:pStyle w:val="2"/>
                              <w:spacing w:line="276" w:lineRule="auto"/>
                              <w:rPr>
                                <w:b w:val="0"/>
                                <w:bCs/>
                                <w:iCs/>
                                <w:sz w:val="48"/>
                                <w:szCs w:val="48"/>
                                <w:highlight w:val="yellow"/>
                              </w:rPr>
                            </w:pPr>
                            <w:bookmarkStart w:id="1486" w:name="_Toc169172654"/>
                            <w:bookmarkStart w:id="1487" w:name="_Toc16917474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486"/>
                            <w:bookmarkEnd w:id="1487"/>
                          </w:p>
                          <w:p w14:paraId="0971A71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822C75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946F74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288427E" w14:textId="77777777" w:rsidR="00A43AC3" w:rsidRPr="00B1453A" w:rsidRDefault="00A43AC3" w:rsidP="00987998">
                            <w:pPr>
                              <w:jc w:val="center"/>
                              <w:rPr>
                                <w:rFonts w:ascii="Calibri" w:hAnsi="Calibri"/>
                                <w:sz w:val="36"/>
                                <w:szCs w:val="36"/>
                              </w:rPr>
                            </w:pPr>
                          </w:p>
                          <w:p w14:paraId="506BB95C" w14:textId="77777777" w:rsidR="00A43AC3" w:rsidRDefault="00A43AC3" w:rsidP="00987998">
                            <w:pPr>
                              <w:jc w:val="center"/>
                              <w:rPr>
                                <w:rFonts w:ascii="Times New Roman CYR" w:hAnsi="Times New Roman CYR" w:cs="Times New Roman CYR"/>
                                <w:sz w:val="36"/>
                                <w:szCs w:val="36"/>
                              </w:rPr>
                            </w:pPr>
                          </w:p>
                          <w:p w14:paraId="4FB2D33D" w14:textId="77777777" w:rsidR="00A43AC3" w:rsidRDefault="00A43AC3"/>
                          <w:p w14:paraId="1A5EBCAE" w14:textId="77777777" w:rsidR="00A43AC3" w:rsidRPr="00630E21" w:rsidRDefault="00A43AC3" w:rsidP="00987998">
                            <w:pPr>
                              <w:pStyle w:val="3"/>
                              <w:spacing w:line="276" w:lineRule="auto"/>
                              <w:rPr>
                                <w:rFonts w:ascii="Times New Roman" w:hAnsi="Times New Roman"/>
                                <w:bCs/>
                                <w:sz w:val="48"/>
                                <w:szCs w:val="48"/>
                              </w:rPr>
                            </w:pPr>
                            <w:bookmarkStart w:id="1488" w:name="_Toc169172655"/>
                            <w:bookmarkStart w:id="1489" w:name="_Toc169174742"/>
                            <w:r w:rsidRPr="00630E21">
                              <w:rPr>
                                <w:rFonts w:ascii="Times New Roman" w:hAnsi="Times New Roman"/>
                                <w:bCs/>
                                <w:sz w:val="48"/>
                                <w:szCs w:val="48"/>
                              </w:rPr>
                              <w:t>ДИПЛОМНА РОБОТА</w:t>
                            </w:r>
                            <w:bookmarkEnd w:id="1488"/>
                            <w:bookmarkEnd w:id="1489"/>
                          </w:p>
                          <w:p w14:paraId="3F7919C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3DFCF53" w14:textId="77777777" w:rsidR="00A43AC3" w:rsidRPr="005E3013" w:rsidRDefault="00A43AC3" w:rsidP="00987998">
                            <w:pPr>
                              <w:pStyle w:val="2"/>
                              <w:spacing w:line="276" w:lineRule="auto"/>
                              <w:rPr>
                                <w:b w:val="0"/>
                                <w:bCs/>
                                <w:iCs/>
                                <w:sz w:val="48"/>
                                <w:szCs w:val="48"/>
                                <w:highlight w:val="yellow"/>
                              </w:rPr>
                            </w:pPr>
                            <w:bookmarkStart w:id="1490" w:name="_Toc169172656"/>
                            <w:bookmarkStart w:id="1491" w:name="_Toc16917474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490"/>
                            <w:bookmarkEnd w:id="1491"/>
                          </w:p>
                          <w:p w14:paraId="5C2174A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A85DC4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C614C7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BBE560E" w14:textId="77777777" w:rsidR="00A43AC3" w:rsidRPr="00B1453A" w:rsidRDefault="00A43AC3" w:rsidP="00987998">
                            <w:pPr>
                              <w:jc w:val="center"/>
                              <w:rPr>
                                <w:rFonts w:ascii="Calibri" w:hAnsi="Calibri"/>
                                <w:sz w:val="36"/>
                                <w:szCs w:val="36"/>
                              </w:rPr>
                            </w:pPr>
                          </w:p>
                          <w:p w14:paraId="5FF82A1B" w14:textId="77777777" w:rsidR="00A43AC3" w:rsidRDefault="00A43AC3" w:rsidP="00987998">
                            <w:pPr>
                              <w:jc w:val="center"/>
                              <w:rPr>
                                <w:rFonts w:ascii="Times New Roman CYR" w:hAnsi="Times New Roman CYR" w:cs="Times New Roman CYR"/>
                                <w:sz w:val="36"/>
                                <w:szCs w:val="36"/>
                              </w:rPr>
                            </w:pPr>
                          </w:p>
                          <w:p w14:paraId="4E74318A" w14:textId="77777777" w:rsidR="00A43AC3" w:rsidRDefault="00A43AC3"/>
                          <w:p w14:paraId="5A9D4BE7" w14:textId="77777777" w:rsidR="000658DF" w:rsidRPr="003A41B8" w:rsidRDefault="000658DF" w:rsidP="000658DF">
                            <w:pPr>
                              <w:pStyle w:val="3"/>
                              <w:spacing w:line="300" w:lineRule="auto"/>
                              <w:rPr>
                                <w:rFonts w:ascii="Times New Roman CYR" w:hAnsi="Times New Roman CYR"/>
                                <w:i/>
                                <w:iCs/>
                                <w:sz w:val="44"/>
                                <w:szCs w:val="44"/>
                              </w:rPr>
                            </w:pPr>
                            <w:bookmarkStart w:id="1492" w:name="_Toc169172657"/>
                            <w:bookmarkStart w:id="1493" w:name="_Toc169174744"/>
                            <w:r w:rsidRPr="003A41B8">
                              <w:rPr>
                                <w:rFonts w:ascii="Times New Roman CYR" w:hAnsi="Times New Roman CYR"/>
                                <w:i/>
                                <w:iCs/>
                                <w:sz w:val="44"/>
                                <w:szCs w:val="44"/>
                              </w:rPr>
                              <w:t>ДИПЛОМНА РОБОТА БАКАЛАВРА</w:t>
                            </w:r>
                            <w:bookmarkEnd w:id="1492"/>
                            <w:bookmarkEnd w:id="1493"/>
                            <w:r w:rsidRPr="003A41B8">
                              <w:rPr>
                                <w:rFonts w:ascii="Times New Roman CYR" w:hAnsi="Times New Roman CYR"/>
                                <w:i/>
                                <w:iCs/>
                                <w:sz w:val="44"/>
                                <w:szCs w:val="44"/>
                              </w:rPr>
                              <w:t xml:space="preserve"> </w:t>
                            </w:r>
                          </w:p>
                          <w:p w14:paraId="5F75D5C7" w14:textId="77777777" w:rsidR="000658DF" w:rsidRPr="000D3135" w:rsidRDefault="000658DF" w:rsidP="000658DF">
                            <w:pPr>
                              <w:pStyle w:val="2"/>
                              <w:spacing w:line="300" w:lineRule="auto"/>
                              <w:rPr>
                                <w:rFonts w:ascii="Times New Roman CYR" w:hAnsi="Times New Roman CYR"/>
                                <w:b w:val="0"/>
                                <w:sz w:val="44"/>
                                <w:szCs w:val="44"/>
                              </w:rPr>
                            </w:pPr>
                            <w:bookmarkStart w:id="1494" w:name="_Toc169172658"/>
                            <w:bookmarkStart w:id="1495" w:name="_Toc169174745"/>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1494"/>
                            <w:bookmarkEnd w:id="1495"/>
                          </w:p>
                          <w:p w14:paraId="46970C9B"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2BCB83EE"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39911156" w14:textId="77777777" w:rsidR="000658DF" w:rsidRPr="000D3135" w:rsidRDefault="000658DF" w:rsidP="000658DF">
                            <w:pPr>
                              <w:spacing w:line="300" w:lineRule="auto"/>
                              <w:jc w:val="center"/>
                              <w:rPr>
                                <w:b/>
                                <w:lang w:val="uk-UA"/>
                              </w:rPr>
                            </w:pPr>
                          </w:p>
                          <w:p w14:paraId="0D52DBD9"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3EC8D1E0" w14:textId="77777777" w:rsidR="00A43AC3" w:rsidRPr="00B1453A" w:rsidRDefault="00A43AC3" w:rsidP="00987998">
                            <w:pPr>
                              <w:jc w:val="center"/>
                              <w:rPr>
                                <w:rFonts w:ascii="Calibri" w:hAnsi="Calibri"/>
                                <w:sz w:val="36"/>
                                <w:szCs w:val="36"/>
                              </w:rPr>
                            </w:pPr>
                          </w:p>
                          <w:p w14:paraId="39284123" w14:textId="77777777" w:rsidR="00A43AC3" w:rsidRDefault="00A43AC3" w:rsidP="00987998">
                            <w:pPr>
                              <w:jc w:val="center"/>
                              <w:rPr>
                                <w:rFonts w:ascii="Times New Roman CYR" w:hAnsi="Times New Roman CYR" w:cs="Times New Roman CYR"/>
                                <w:sz w:val="36"/>
                                <w:szCs w:val="36"/>
                              </w:rPr>
                            </w:pPr>
                          </w:p>
                          <w:p w14:paraId="5857AF7C" w14:textId="77777777" w:rsidR="00A43AC3" w:rsidRDefault="00A43AC3"/>
                          <w:p w14:paraId="36F404BC" w14:textId="77777777" w:rsidR="00A43AC3" w:rsidRPr="00630E21" w:rsidRDefault="00A43AC3" w:rsidP="00987998">
                            <w:pPr>
                              <w:pStyle w:val="3"/>
                              <w:spacing w:line="276" w:lineRule="auto"/>
                              <w:rPr>
                                <w:rFonts w:ascii="Times New Roman" w:hAnsi="Times New Roman"/>
                                <w:bCs/>
                                <w:sz w:val="48"/>
                                <w:szCs w:val="48"/>
                              </w:rPr>
                            </w:pPr>
                            <w:bookmarkStart w:id="1496" w:name="_Toc169172659"/>
                            <w:bookmarkStart w:id="1497" w:name="_Toc169174746"/>
                            <w:r w:rsidRPr="00630E21">
                              <w:rPr>
                                <w:rFonts w:ascii="Times New Roman" w:hAnsi="Times New Roman"/>
                                <w:bCs/>
                                <w:sz w:val="48"/>
                                <w:szCs w:val="48"/>
                              </w:rPr>
                              <w:t>ДИПЛОМНА РОБОТА</w:t>
                            </w:r>
                            <w:bookmarkEnd w:id="1496"/>
                            <w:bookmarkEnd w:id="1497"/>
                          </w:p>
                          <w:p w14:paraId="4A666E3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69F56F3" w14:textId="77777777" w:rsidR="00A43AC3" w:rsidRPr="005E3013" w:rsidRDefault="00A43AC3" w:rsidP="00987998">
                            <w:pPr>
                              <w:pStyle w:val="2"/>
                              <w:spacing w:line="276" w:lineRule="auto"/>
                              <w:rPr>
                                <w:b w:val="0"/>
                                <w:bCs/>
                                <w:iCs/>
                                <w:sz w:val="48"/>
                                <w:szCs w:val="48"/>
                                <w:highlight w:val="yellow"/>
                              </w:rPr>
                            </w:pPr>
                            <w:bookmarkStart w:id="1498" w:name="_Toc169172660"/>
                            <w:bookmarkStart w:id="1499" w:name="_Toc16917474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498"/>
                            <w:bookmarkEnd w:id="1499"/>
                          </w:p>
                          <w:p w14:paraId="39D784B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C0C260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91C569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F332D48" w14:textId="77777777" w:rsidR="00A43AC3" w:rsidRPr="00B1453A" w:rsidRDefault="00A43AC3" w:rsidP="00987998">
                            <w:pPr>
                              <w:jc w:val="center"/>
                              <w:rPr>
                                <w:rFonts w:ascii="Calibri" w:hAnsi="Calibri"/>
                                <w:sz w:val="36"/>
                                <w:szCs w:val="36"/>
                              </w:rPr>
                            </w:pPr>
                          </w:p>
                          <w:p w14:paraId="195D0D1C" w14:textId="77777777" w:rsidR="00A43AC3" w:rsidRDefault="00A43AC3" w:rsidP="00987998">
                            <w:pPr>
                              <w:jc w:val="center"/>
                              <w:rPr>
                                <w:rFonts w:ascii="Times New Roman CYR" w:hAnsi="Times New Roman CYR" w:cs="Times New Roman CYR"/>
                                <w:sz w:val="36"/>
                                <w:szCs w:val="36"/>
                              </w:rPr>
                            </w:pPr>
                          </w:p>
                          <w:p w14:paraId="21CC98A8" w14:textId="77777777" w:rsidR="00A43AC3" w:rsidRDefault="00A43AC3"/>
                          <w:p w14:paraId="41092253" w14:textId="77777777" w:rsidR="00A43AC3" w:rsidRPr="00630E21" w:rsidRDefault="00A43AC3" w:rsidP="00987998">
                            <w:pPr>
                              <w:pStyle w:val="3"/>
                              <w:spacing w:line="276" w:lineRule="auto"/>
                              <w:rPr>
                                <w:rFonts w:ascii="Times New Roman" w:hAnsi="Times New Roman"/>
                                <w:bCs/>
                                <w:sz w:val="48"/>
                                <w:szCs w:val="48"/>
                              </w:rPr>
                            </w:pPr>
                            <w:bookmarkStart w:id="1500" w:name="_Toc169172661"/>
                            <w:bookmarkStart w:id="1501" w:name="_Toc169174748"/>
                            <w:r w:rsidRPr="00630E21">
                              <w:rPr>
                                <w:rFonts w:ascii="Times New Roman" w:hAnsi="Times New Roman"/>
                                <w:bCs/>
                                <w:sz w:val="48"/>
                                <w:szCs w:val="48"/>
                              </w:rPr>
                              <w:t>ДИПЛОМНА РОБОТА</w:t>
                            </w:r>
                            <w:bookmarkEnd w:id="1500"/>
                            <w:bookmarkEnd w:id="1501"/>
                          </w:p>
                          <w:p w14:paraId="167693F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E16F49F" w14:textId="77777777" w:rsidR="00A43AC3" w:rsidRPr="005E3013" w:rsidRDefault="00A43AC3" w:rsidP="00987998">
                            <w:pPr>
                              <w:pStyle w:val="2"/>
                              <w:spacing w:line="276" w:lineRule="auto"/>
                              <w:rPr>
                                <w:b w:val="0"/>
                                <w:bCs/>
                                <w:iCs/>
                                <w:sz w:val="48"/>
                                <w:szCs w:val="48"/>
                                <w:highlight w:val="yellow"/>
                              </w:rPr>
                            </w:pPr>
                            <w:bookmarkStart w:id="1502" w:name="_Toc169172662"/>
                            <w:bookmarkStart w:id="1503" w:name="_Toc16917474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502"/>
                            <w:bookmarkEnd w:id="1503"/>
                          </w:p>
                          <w:p w14:paraId="31B350B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72BD42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7775A1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8C8612D" w14:textId="77777777" w:rsidR="00A43AC3" w:rsidRPr="00B1453A" w:rsidRDefault="00A43AC3" w:rsidP="00987998">
                            <w:pPr>
                              <w:jc w:val="center"/>
                              <w:rPr>
                                <w:rFonts w:ascii="Calibri" w:hAnsi="Calibri"/>
                                <w:sz w:val="36"/>
                                <w:szCs w:val="36"/>
                              </w:rPr>
                            </w:pPr>
                          </w:p>
                          <w:p w14:paraId="7A44CAFE" w14:textId="77777777" w:rsidR="00A43AC3" w:rsidRDefault="00A43AC3" w:rsidP="00987998">
                            <w:pPr>
                              <w:jc w:val="center"/>
                              <w:rPr>
                                <w:rFonts w:ascii="Times New Roman CYR" w:hAnsi="Times New Roman CYR" w:cs="Times New Roman CYR"/>
                                <w:sz w:val="36"/>
                                <w:szCs w:val="36"/>
                              </w:rPr>
                            </w:pPr>
                          </w:p>
                          <w:p w14:paraId="3C2C75B3" w14:textId="77777777" w:rsidR="00A43AC3" w:rsidRDefault="00A43AC3"/>
                          <w:p w14:paraId="10AC1E96" w14:textId="77777777" w:rsidR="00A43AC3" w:rsidRPr="00630E21" w:rsidRDefault="00A43AC3" w:rsidP="00987998">
                            <w:pPr>
                              <w:pStyle w:val="3"/>
                              <w:spacing w:line="276" w:lineRule="auto"/>
                              <w:rPr>
                                <w:rFonts w:ascii="Times New Roman" w:hAnsi="Times New Roman"/>
                                <w:bCs/>
                                <w:sz w:val="48"/>
                                <w:szCs w:val="48"/>
                              </w:rPr>
                            </w:pPr>
                            <w:bookmarkStart w:id="1504" w:name="_Toc169172663"/>
                            <w:bookmarkStart w:id="1505" w:name="_Toc169174750"/>
                            <w:r w:rsidRPr="00630E21">
                              <w:rPr>
                                <w:rFonts w:ascii="Times New Roman" w:hAnsi="Times New Roman"/>
                                <w:bCs/>
                                <w:sz w:val="48"/>
                                <w:szCs w:val="48"/>
                              </w:rPr>
                              <w:t>ДИПЛОМНА РОБОТА</w:t>
                            </w:r>
                            <w:bookmarkEnd w:id="1504"/>
                            <w:bookmarkEnd w:id="1505"/>
                          </w:p>
                          <w:p w14:paraId="361E09B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967147C" w14:textId="77777777" w:rsidR="00A43AC3" w:rsidRPr="005E3013" w:rsidRDefault="00A43AC3" w:rsidP="00987998">
                            <w:pPr>
                              <w:pStyle w:val="2"/>
                              <w:spacing w:line="276" w:lineRule="auto"/>
                              <w:rPr>
                                <w:b w:val="0"/>
                                <w:bCs/>
                                <w:iCs/>
                                <w:sz w:val="48"/>
                                <w:szCs w:val="48"/>
                                <w:highlight w:val="yellow"/>
                              </w:rPr>
                            </w:pPr>
                            <w:bookmarkStart w:id="1506" w:name="_Toc169172664"/>
                            <w:bookmarkStart w:id="1507" w:name="_Toc16917475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506"/>
                            <w:bookmarkEnd w:id="1507"/>
                          </w:p>
                          <w:p w14:paraId="4289A79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5EE73A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7D8229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9B4C36A" w14:textId="77777777" w:rsidR="00A43AC3" w:rsidRPr="00B1453A" w:rsidRDefault="00A43AC3" w:rsidP="00987998">
                            <w:pPr>
                              <w:jc w:val="center"/>
                              <w:rPr>
                                <w:rFonts w:ascii="Calibri" w:hAnsi="Calibri"/>
                                <w:sz w:val="36"/>
                                <w:szCs w:val="36"/>
                              </w:rPr>
                            </w:pPr>
                          </w:p>
                          <w:p w14:paraId="06B9A64F" w14:textId="77777777" w:rsidR="00A43AC3" w:rsidRDefault="00A43AC3" w:rsidP="00987998">
                            <w:pPr>
                              <w:jc w:val="center"/>
                              <w:rPr>
                                <w:rFonts w:ascii="Times New Roman CYR" w:hAnsi="Times New Roman CYR" w:cs="Times New Roman CYR"/>
                                <w:sz w:val="36"/>
                                <w:szCs w:val="36"/>
                              </w:rPr>
                            </w:pPr>
                          </w:p>
                          <w:p w14:paraId="1B2DCE49" w14:textId="77777777" w:rsidR="00A43AC3" w:rsidRDefault="00A43AC3"/>
                          <w:p w14:paraId="474F9917" w14:textId="77777777" w:rsidR="00A43AC3" w:rsidRPr="00630E21" w:rsidRDefault="00A43AC3" w:rsidP="00987998">
                            <w:pPr>
                              <w:pStyle w:val="3"/>
                              <w:spacing w:line="276" w:lineRule="auto"/>
                              <w:rPr>
                                <w:rFonts w:ascii="Times New Roman" w:hAnsi="Times New Roman"/>
                                <w:bCs/>
                                <w:sz w:val="48"/>
                                <w:szCs w:val="48"/>
                              </w:rPr>
                            </w:pPr>
                            <w:bookmarkStart w:id="1508" w:name="_Toc169172665"/>
                            <w:bookmarkStart w:id="1509" w:name="_Toc169174752"/>
                            <w:r w:rsidRPr="00630E21">
                              <w:rPr>
                                <w:rFonts w:ascii="Times New Roman" w:hAnsi="Times New Roman"/>
                                <w:bCs/>
                                <w:sz w:val="48"/>
                                <w:szCs w:val="48"/>
                              </w:rPr>
                              <w:t>ДИПЛОМНА РОБОТА</w:t>
                            </w:r>
                            <w:bookmarkEnd w:id="1508"/>
                            <w:bookmarkEnd w:id="1509"/>
                          </w:p>
                          <w:p w14:paraId="53B0E7A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4B341B7" w14:textId="77777777" w:rsidR="00A43AC3" w:rsidRPr="005E3013" w:rsidRDefault="00A43AC3" w:rsidP="00987998">
                            <w:pPr>
                              <w:pStyle w:val="2"/>
                              <w:spacing w:line="276" w:lineRule="auto"/>
                              <w:rPr>
                                <w:b w:val="0"/>
                                <w:bCs/>
                                <w:iCs/>
                                <w:sz w:val="48"/>
                                <w:szCs w:val="48"/>
                                <w:highlight w:val="yellow"/>
                              </w:rPr>
                            </w:pPr>
                            <w:bookmarkStart w:id="1510" w:name="_Toc169172666"/>
                            <w:bookmarkStart w:id="1511" w:name="_Toc16917475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510"/>
                            <w:bookmarkEnd w:id="1511"/>
                          </w:p>
                          <w:p w14:paraId="2BECD9B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869A30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79FA04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1D3A23F" w14:textId="77777777" w:rsidR="00A43AC3" w:rsidRPr="00B1453A" w:rsidRDefault="00A43AC3" w:rsidP="00987998">
                            <w:pPr>
                              <w:jc w:val="center"/>
                              <w:rPr>
                                <w:rFonts w:ascii="Calibri" w:hAnsi="Calibri"/>
                                <w:sz w:val="36"/>
                                <w:szCs w:val="36"/>
                              </w:rPr>
                            </w:pPr>
                          </w:p>
                          <w:p w14:paraId="3F043369" w14:textId="77777777" w:rsidR="00A43AC3" w:rsidRDefault="00A43AC3" w:rsidP="00987998">
                            <w:pPr>
                              <w:jc w:val="center"/>
                              <w:rPr>
                                <w:rFonts w:ascii="Times New Roman CYR" w:hAnsi="Times New Roman CYR" w:cs="Times New Roman CYR"/>
                                <w:sz w:val="36"/>
                                <w:szCs w:val="36"/>
                              </w:rPr>
                            </w:pPr>
                          </w:p>
                          <w:p w14:paraId="1F352BE6" w14:textId="77777777" w:rsidR="00A43AC3" w:rsidRDefault="00A43AC3"/>
                          <w:p w14:paraId="55E1C77B" w14:textId="77777777" w:rsidR="00A43AC3" w:rsidRPr="00630E21" w:rsidRDefault="00A43AC3" w:rsidP="00987998">
                            <w:pPr>
                              <w:pStyle w:val="3"/>
                              <w:spacing w:line="276" w:lineRule="auto"/>
                              <w:rPr>
                                <w:rFonts w:ascii="Times New Roman" w:hAnsi="Times New Roman"/>
                                <w:bCs/>
                                <w:sz w:val="48"/>
                                <w:szCs w:val="48"/>
                              </w:rPr>
                            </w:pPr>
                            <w:bookmarkStart w:id="1512" w:name="_Toc169172667"/>
                            <w:bookmarkStart w:id="1513" w:name="_Toc169174754"/>
                            <w:r w:rsidRPr="00630E21">
                              <w:rPr>
                                <w:rFonts w:ascii="Times New Roman" w:hAnsi="Times New Roman"/>
                                <w:bCs/>
                                <w:sz w:val="48"/>
                                <w:szCs w:val="48"/>
                              </w:rPr>
                              <w:t>ДИПЛОМНА РОБОТА</w:t>
                            </w:r>
                            <w:bookmarkEnd w:id="1512"/>
                            <w:bookmarkEnd w:id="1513"/>
                          </w:p>
                          <w:p w14:paraId="51AEAAF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4E204E0" w14:textId="77777777" w:rsidR="00A43AC3" w:rsidRPr="005E3013" w:rsidRDefault="00A43AC3" w:rsidP="00987998">
                            <w:pPr>
                              <w:pStyle w:val="2"/>
                              <w:spacing w:line="276" w:lineRule="auto"/>
                              <w:rPr>
                                <w:b w:val="0"/>
                                <w:bCs/>
                                <w:iCs/>
                                <w:sz w:val="48"/>
                                <w:szCs w:val="48"/>
                                <w:highlight w:val="yellow"/>
                              </w:rPr>
                            </w:pPr>
                            <w:bookmarkStart w:id="1514" w:name="_Toc169172668"/>
                            <w:bookmarkStart w:id="1515" w:name="_Toc16917475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514"/>
                            <w:bookmarkEnd w:id="1515"/>
                          </w:p>
                          <w:p w14:paraId="5DE1C6D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996DCA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B9CFB9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06CBDC8" w14:textId="77777777" w:rsidR="00A43AC3" w:rsidRPr="00B1453A" w:rsidRDefault="00A43AC3" w:rsidP="00987998">
                            <w:pPr>
                              <w:jc w:val="center"/>
                              <w:rPr>
                                <w:rFonts w:ascii="Calibri" w:hAnsi="Calibri"/>
                                <w:sz w:val="36"/>
                                <w:szCs w:val="36"/>
                              </w:rPr>
                            </w:pPr>
                          </w:p>
                          <w:p w14:paraId="66B940C0" w14:textId="77777777" w:rsidR="00A43AC3" w:rsidRDefault="00A43AC3" w:rsidP="00987998">
                            <w:pPr>
                              <w:jc w:val="center"/>
                              <w:rPr>
                                <w:rFonts w:ascii="Times New Roman CYR" w:hAnsi="Times New Roman CYR" w:cs="Times New Roman CYR"/>
                                <w:sz w:val="36"/>
                                <w:szCs w:val="36"/>
                              </w:rPr>
                            </w:pPr>
                          </w:p>
                          <w:p w14:paraId="6BF5EE33" w14:textId="77777777" w:rsidR="00A43AC3" w:rsidRDefault="00A43AC3"/>
                          <w:p w14:paraId="54C007C6" w14:textId="77777777" w:rsidR="00A43AC3" w:rsidRPr="00630E21" w:rsidRDefault="00A43AC3" w:rsidP="00987998">
                            <w:pPr>
                              <w:pStyle w:val="3"/>
                              <w:spacing w:line="276" w:lineRule="auto"/>
                              <w:rPr>
                                <w:rFonts w:ascii="Times New Roman" w:hAnsi="Times New Roman"/>
                                <w:bCs/>
                                <w:sz w:val="48"/>
                                <w:szCs w:val="48"/>
                              </w:rPr>
                            </w:pPr>
                            <w:bookmarkStart w:id="1516" w:name="_Toc169172669"/>
                            <w:bookmarkStart w:id="1517" w:name="_Toc169174756"/>
                            <w:r w:rsidRPr="00630E21">
                              <w:rPr>
                                <w:rFonts w:ascii="Times New Roman" w:hAnsi="Times New Roman"/>
                                <w:bCs/>
                                <w:sz w:val="48"/>
                                <w:szCs w:val="48"/>
                              </w:rPr>
                              <w:t>ДИПЛОМНА РОБОТА</w:t>
                            </w:r>
                            <w:bookmarkEnd w:id="1516"/>
                            <w:bookmarkEnd w:id="1517"/>
                          </w:p>
                          <w:p w14:paraId="65F70A7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159B21A" w14:textId="77777777" w:rsidR="00A43AC3" w:rsidRPr="005E3013" w:rsidRDefault="00A43AC3" w:rsidP="00987998">
                            <w:pPr>
                              <w:pStyle w:val="2"/>
                              <w:spacing w:line="276" w:lineRule="auto"/>
                              <w:rPr>
                                <w:b w:val="0"/>
                                <w:bCs/>
                                <w:iCs/>
                                <w:sz w:val="48"/>
                                <w:szCs w:val="48"/>
                                <w:highlight w:val="yellow"/>
                              </w:rPr>
                            </w:pPr>
                            <w:bookmarkStart w:id="1518" w:name="_Toc169172670"/>
                            <w:bookmarkStart w:id="1519" w:name="_Toc16917475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518"/>
                            <w:bookmarkEnd w:id="1519"/>
                          </w:p>
                          <w:p w14:paraId="791269B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26F266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D21978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CBF333E" w14:textId="77777777" w:rsidR="00A43AC3" w:rsidRPr="00B1453A" w:rsidRDefault="00A43AC3" w:rsidP="00987998">
                            <w:pPr>
                              <w:jc w:val="center"/>
                              <w:rPr>
                                <w:rFonts w:ascii="Calibri" w:hAnsi="Calibri"/>
                                <w:sz w:val="36"/>
                                <w:szCs w:val="36"/>
                              </w:rPr>
                            </w:pPr>
                          </w:p>
                          <w:p w14:paraId="2E1DAE83" w14:textId="77777777" w:rsidR="00A43AC3" w:rsidRDefault="00A43AC3" w:rsidP="00987998">
                            <w:pPr>
                              <w:jc w:val="center"/>
                              <w:rPr>
                                <w:rFonts w:ascii="Times New Roman CYR" w:hAnsi="Times New Roman CYR" w:cs="Times New Roman CYR"/>
                                <w:sz w:val="36"/>
                                <w:szCs w:val="36"/>
                              </w:rPr>
                            </w:pPr>
                          </w:p>
                          <w:p w14:paraId="43BC9B07" w14:textId="77777777" w:rsidR="00A43AC3" w:rsidRDefault="00A43AC3"/>
                          <w:p w14:paraId="3594214D" w14:textId="77777777" w:rsidR="00A43AC3" w:rsidRPr="00630E21" w:rsidRDefault="00A43AC3" w:rsidP="00987998">
                            <w:pPr>
                              <w:pStyle w:val="3"/>
                              <w:spacing w:line="276" w:lineRule="auto"/>
                              <w:rPr>
                                <w:rFonts w:ascii="Times New Roman" w:hAnsi="Times New Roman"/>
                                <w:bCs/>
                                <w:sz w:val="48"/>
                                <w:szCs w:val="48"/>
                              </w:rPr>
                            </w:pPr>
                            <w:bookmarkStart w:id="1520" w:name="_Toc169172671"/>
                            <w:bookmarkStart w:id="1521" w:name="_Toc169174758"/>
                            <w:r w:rsidRPr="00630E21">
                              <w:rPr>
                                <w:rFonts w:ascii="Times New Roman" w:hAnsi="Times New Roman"/>
                                <w:bCs/>
                                <w:sz w:val="48"/>
                                <w:szCs w:val="48"/>
                              </w:rPr>
                              <w:t>ДИПЛОМНА РОБОТА</w:t>
                            </w:r>
                            <w:bookmarkEnd w:id="1520"/>
                            <w:bookmarkEnd w:id="1521"/>
                          </w:p>
                          <w:p w14:paraId="0ECE64F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F02F620" w14:textId="77777777" w:rsidR="00A43AC3" w:rsidRPr="005E3013" w:rsidRDefault="00A43AC3" w:rsidP="00987998">
                            <w:pPr>
                              <w:pStyle w:val="2"/>
                              <w:spacing w:line="276" w:lineRule="auto"/>
                              <w:rPr>
                                <w:b w:val="0"/>
                                <w:bCs/>
                                <w:iCs/>
                                <w:sz w:val="48"/>
                                <w:szCs w:val="48"/>
                                <w:highlight w:val="yellow"/>
                              </w:rPr>
                            </w:pPr>
                            <w:bookmarkStart w:id="1522" w:name="_Toc169172672"/>
                            <w:bookmarkStart w:id="1523" w:name="_Toc16917475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522"/>
                            <w:bookmarkEnd w:id="1523"/>
                          </w:p>
                          <w:p w14:paraId="4FA8E02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CACDAD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E534DC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CDCB56C" w14:textId="77777777" w:rsidR="00A43AC3" w:rsidRPr="00B1453A" w:rsidRDefault="00A43AC3" w:rsidP="00987998">
                            <w:pPr>
                              <w:jc w:val="center"/>
                              <w:rPr>
                                <w:rFonts w:ascii="Calibri" w:hAnsi="Calibri"/>
                                <w:sz w:val="36"/>
                                <w:szCs w:val="36"/>
                              </w:rPr>
                            </w:pPr>
                          </w:p>
                          <w:p w14:paraId="4A28C50E" w14:textId="77777777" w:rsidR="00A43AC3" w:rsidRDefault="00A43AC3" w:rsidP="00987998">
                            <w:pPr>
                              <w:jc w:val="center"/>
                              <w:rPr>
                                <w:rFonts w:ascii="Times New Roman CYR" w:hAnsi="Times New Roman CYR" w:cs="Times New Roman CYR"/>
                                <w:sz w:val="36"/>
                                <w:szCs w:val="36"/>
                              </w:rPr>
                            </w:pPr>
                          </w:p>
                          <w:p w14:paraId="191C753E" w14:textId="77777777" w:rsidR="00A43AC3" w:rsidRDefault="00A43AC3"/>
                          <w:p w14:paraId="73CA861D" w14:textId="77777777" w:rsidR="000658DF" w:rsidRPr="003A41B8" w:rsidRDefault="000658DF" w:rsidP="000658DF">
                            <w:pPr>
                              <w:pStyle w:val="3"/>
                              <w:spacing w:line="300" w:lineRule="auto"/>
                              <w:rPr>
                                <w:rFonts w:ascii="Times New Roman CYR" w:hAnsi="Times New Roman CYR"/>
                                <w:i/>
                                <w:iCs/>
                                <w:sz w:val="44"/>
                                <w:szCs w:val="44"/>
                              </w:rPr>
                            </w:pPr>
                            <w:bookmarkStart w:id="1524" w:name="_Toc169172673"/>
                            <w:bookmarkStart w:id="1525" w:name="_Toc169174760"/>
                            <w:r w:rsidRPr="003A41B8">
                              <w:rPr>
                                <w:rFonts w:ascii="Times New Roman CYR" w:hAnsi="Times New Roman CYR"/>
                                <w:i/>
                                <w:iCs/>
                                <w:sz w:val="44"/>
                                <w:szCs w:val="44"/>
                              </w:rPr>
                              <w:t>ДИПЛОМНА РОБОТА БАКАЛАВРА</w:t>
                            </w:r>
                            <w:bookmarkEnd w:id="1524"/>
                            <w:bookmarkEnd w:id="1525"/>
                            <w:r w:rsidRPr="003A41B8">
                              <w:rPr>
                                <w:rFonts w:ascii="Times New Roman CYR" w:hAnsi="Times New Roman CYR"/>
                                <w:i/>
                                <w:iCs/>
                                <w:sz w:val="44"/>
                                <w:szCs w:val="44"/>
                              </w:rPr>
                              <w:t xml:space="preserve"> </w:t>
                            </w:r>
                          </w:p>
                          <w:p w14:paraId="3B880863" w14:textId="77777777" w:rsidR="000658DF" w:rsidRPr="000D3135" w:rsidRDefault="000658DF" w:rsidP="000658DF">
                            <w:pPr>
                              <w:pStyle w:val="2"/>
                              <w:spacing w:line="300" w:lineRule="auto"/>
                              <w:rPr>
                                <w:rFonts w:ascii="Times New Roman CYR" w:hAnsi="Times New Roman CYR"/>
                                <w:b w:val="0"/>
                                <w:sz w:val="44"/>
                                <w:szCs w:val="44"/>
                              </w:rPr>
                            </w:pPr>
                            <w:bookmarkStart w:id="1526" w:name="_Toc169172674"/>
                            <w:bookmarkStart w:id="1527" w:name="_Toc169174761"/>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1526"/>
                            <w:bookmarkEnd w:id="1527"/>
                          </w:p>
                          <w:p w14:paraId="6CB68F8F"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32AE59BC"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65B553A4" w14:textId="77777777" w:rsidR="000658DF" w:rsidRPr="000D3135" w:rsidRDefault="000658DF" w:rsidP="000658DF">
                            <w:pPr>
                              <w:spacing w:line="300" w:lineRule="auto"/>
                              <w:jc w:val="center"/>
                              <w:rPr>
                                <w:b/>
                                <w:lang w:val="uk-UA"/>
                              </w:rPr>
                            </w:pPr>
                          </w:p>
                          <w:p w14:paraId="7856AC51"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301D954A" w14:textId="77777777" w:rsidR="00A43AC3" w:rsidRPr="00B1453A" w:rsidRDefault="00A43AC3" w:rsidP="00987998">
                            <w:pPr>
                              <w:jc w:val="center"/>
                              <w:rPr>
                                <w:rFonts w:ascii="Calibri" w:hAnsi="Calibri"/>
                                <w:sz w:val="36"/>
                                <w:szCs w:val="36"/>
                              </w:rPr>
                            </w:pPr>
                          </w:p>
                          <w:p w14:paraId="79F50714" w14:textId="77777777" w:rsidR="00A43AC3" w:rsidRDefault="00A43AC3" w:rsidP="00987998">
                            <w:pPr>
                              <w:jc w:val="center"/>
                              <w:rPr>
                                <w:rFonts w:ascii="Times New Roman CYR" w:hAnsi="Times New Roman CYR" w:cs="Times New Roman CYR"/>
                                <w:sz w:val="36"/>
                                <w:szCs w:val="36"/>
                              </w:rPr>
                            </w:pPr>
                          </w:p>
                          <w:p w14:paraId="481D8A3E" w14:textId="77777777" w:rsidR="00A43AC3" w:rsidRDefault="00A43AC3"/>
                          <w:p w14:paraId="304D4FA8" w14:textId="77777777" w:rsidR="00A43AC3" w:rsidRPr="00630E21" w:rsidRDefault="00A43AC3" w:rsidP="00987998">
                            <w:pPr>
                              <w:pStyle w:val="3"/>
                              <w:spacing w:line="276" w:lineRule="auto"/>
                              <w:rPr>
                                <w:rFonts w:ascii="Times New Roman" w:hAnsi="Times New Roman"/>
                                <w:bCs/>
                                <w:sz w:val="48"/>
                                <w:szCs w:val="48"/>
                              </w:rPr>
                            </w:pPr>
                            <w:bookmarkStart w:id="1528" w:name="_Toc169172675"/>
                            <w:bookmarkStart w:id="1529" w:name="_Toc169174762"/>
                            <w:r w:rsidRPr="00630E21">
                              <w:rPr>
                                <w:rFonts w:ascii="Times New Roman" w:hAnsi="Times New Roman"/>
                                <w:bCs/>
                                <w:sz w:val="48"/>
                                <w:szCs w:val="48"/>
                              </w:rPr>
                              <w:t>ДИПЛОМНА РОБОТА</w:t>
                            </w:r>
                            <w:bookmarkEnd w:id="1528"/>
                            <w:bookmarkEnd w:id="1529"/>
                          </w:p>
                          <w:p w14:paraId="20F59F6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9F1BF57" w14:textId="77777777" w:rsidR="00A43AC3" w:rsidRPr="005E3013" w:rsidRDefault="00A43AC3" w:rsidP="00987998">
                            <w:pPr>
                              <w:pStyle w:val="2"/>
                              <w:spacing w:line="276" w:lineRule="auto"/>
                              <w:rPr>
                                <w:b w:val="0"/>
                                <w:bCs/>
                                <w:iCs/>
                                <w:sz w:val="48"/>
                                <w:szCs w:val="48"/>
                                <w:highlight w:val="yellow"/>
                              </w:rPr>
                            </w:pPr>
                            <w:bookmarkStart w:id="1530" w:name="_Toc169172676"/>
                            <w:bookmarkStart w:id="1531" w:name="_Toc16917476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530"/>
                            <w:bookmarkEnd w:id="1531"/>
                          </w:p>
                          <w:p w14:paraId="1A461C9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EC27D6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650CD8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4E88A7A" w14:textId="77777777" w:rsidR="00A43AC3" w:rsidRPr="00B1453A" w:rsidRDefault="00A43AC3" w:rsidP="00987998">
                            <w:pPr>
                              <w:jc w:val="center"/>
                              <w:rPr>
                                <w:rFonts w:ascii="Calibri" w:hAnsi="Calibri"/>
                                <w:sz w:val="36"/>
                                <w:szCs w:val="36"/>
                              </w:rPr>
                            </w:pPr>
                          </w:p>
                          <w:p w14:paraId="18156881" w14:textId="77777777" w:rsidR="00A43AC3" w:rsidRDefault="00A43AC3" w:rsidP="00987998">
                            <w:pPr>
                              <w:jc w:val="center"/>
                              <w:rPr>
                                <w:rFonts w:ascii="Times New Roman CYR" w:hAnsi="Times New Roman CYR" w:cs="Times New Roman CYR"/>
                                <w:sz w:val="36"/>
                                <w:szCs w:val="36"/>
                              </w:rPr>
                            </w:pPr>
                          </w:p>
                          <w:p w14:paraId="0856CBD9" w14:textId="77777777" w:rsidR="00A43AC3" w:rsidRDefault="00A43AC3"/>
                          <w:p w14:paraId="04D6F30A" w14:textId="77777777" w:rsidR="00A43AC3" w:rsidRPr="00630E21" w:rsidRDefault="00A43AC3" w:rsidP="00987998">
                            <w:pPr>
                              <w:pStyle w:val="3"/>
                              <w:spacing w:line="276" w:lineRule="auto"/>
                              <w:rPr>
                                <w:rFonts w:ascii="Times New Roman" w:hAnsi="Times New Roman"/>
                                <w:bCs/>
                                <w:sz w:val="48"/>
                                <w:szCs w:val="48"/>
                              </w:rPr>
                            </w:pPr>
                            <w:bookmarkStart w:id="1532" w:name="_Toc169172677"/>
                            <w:bookmarkStart w:id="1533" w:name="_Toc169174764"/>
                            <w:r w:rsidRPr="00630E21">
                              <w:rPr>
                                <w:rFonts w:ascii="Times New Roman" w:hAnsi="Times New Roman"/>
                                <w:bCs/>
                                <w:sz w:val="48"/>
                                <w:szCs w:val="48"/>
                              </w:rPr>
                              <w:t>ДИПЛОМНА РОБОТА</w:t>
                            </w:r>
                            <w:bookmarkEnd w:id="1532"/>
                            <w:bookmarkEnd w:id="1533"/>
                          </w:p>
                          <w:p w14:paraId="45368AB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8757922" w14:textId="77777777" w:rsidR="00A43AC3" w:rsidRPr="005E3013" w:rsidRDefault="00A43AC3" w:rsidP="00987998">
                            <w:pPr>
                              <w:pStyle w:val="2"/>
                              <w:spacing w:line="276" w:lineRule="auto"/>
                              <w:rPr>
                                <w:b w:val="0"/>
                                <w:bCs/>
                                <w:iCs/>
                                <w:sz w:val="48"/>
                                <w:szCs w:val="48"/>
                                <w:highlight w:val="yellow"/>
                              </w:rPr>
                            </w:pPr>
                            <w:bookmarkStart w:id="1534" w:name="_Toc169172678"/>
                            <w:bookmarkStart w:id="1535" w:name="_Toc16917476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534"/>
                            <w:bookmarkEnd w:id="1535"/>
                          </w:p>
                          <w:p w14:paraId="2DB4EC9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0E50B2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DEA077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62D9628" w14:textId="77777777" w:rsidR="00A43AC3" w:rsidRPr="00B1453A" w:rsidRDefault="00A43AC3" w:rsidP="00987998">
                            <w:pPr>
                              <w:jc w:val="center"/>
                              <w:rPr>
                                <w:rFonts w:ascii="Calibri" w:hAnsi="Calibri"/>
                                <w:sz w:val="36"/>
                                <w:szCs w:val="36"/>
                              </w:rPr>
                            </w:pPr>
                          </w:p>
                          <w:p w14:paraId="2DE65745" w14:textId="77777777" w:rsidR="00A43AC3" w:rsidRDefault="00A43AC3" w:rsidP="00987998">
                            <w:pPr>
                              <w:jc w:val="center"/>
                              <w:rPr>
                                <w:rFonts w:ascii="Times New Roman CYR" w:hAnsi="Times New Roman CYR" w:cs="Times New Roman CYR"/>
                                <w:sz w:val="36"/>
                                <w:szCs w:val="36"/>
                              </w:rPr>
                            </w:pPr>
                          </w:p>
                          <w:p w14:paraId="78AECAA1" w14:textId="77777777" w:rsidR="00A43AC3" w:rsidRDefault="00A43AC3"/>
                          <w:p w14:paraId="64A07726" w14:textId="77777777" w:rsidR="00A43AC3" w:rsidRPr="00630E21" w:rsidRDefault="00A43AC3" w:rsidP="00987998">
                            <w:pPr>
                              <w:pStyle w:val="3"/>
                              <w:spacing w:line="276" w:lineRule="auto"/>
                              <w:rPr>
                                <w:rFonts w:ascii="Times New Roman" w:hAnsi="Times New Roman"/>
                                <w:bCs/>
                                <w:sz w:val="48"/>
                                <w:szCs w:val="48"/>
                              </w:rPr>
                            </w:pPr>
                            <w:bookmarkStart w:id="1536" w:name="_Toc169172679"/>
                            <w:bookmarkStart w:id="1537" w:name="_Toc169174766"/>
                            <w:r w:rsidRPr="00630E21">
                              <w:rPr>
                                <w:rFonts w:ascii="Times New Roman" w:hAnsi="Times New Roman"/>
                                <w:bCs/>
                                <w:sz w:val="48"/>
                                <w:szCs w:val="48"/>
                              </w:rPr>
                              <w:t>ДИПЛОМНА РОБОТА</w:t>
                            </w:r>
                            <w:bookmarkEnd w:id="1536"/>
                            <w:bookmarkEnd w:id="1537"/>
                          </w:p>
                          <w:p w14:paraId="7B07E5F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90E038D" w14:textId="77777777" w:rsidR="00A43AC3" w:rsidRPr="005E3013" w:rsidRDefault="00A43AC3" w:rsidP="00987998">
                            <w:pPr>
                              <w:pStyle w:val="2"/>
                              <w:spacing w:line="276" w:lineRule="auto"/>
                              <w:rPr>
                                <w:b w:val="0"/>
                                <w:bCs/>
                                <w:iCs/>
                                <w:sz w:val="48"/>
                                <w:szCs w:val="48"/>
                                <w:highlight w:val="yellow"/>
                              </w:rPr>
                            </w:pPr>
                            <w:bookmarkStart w:id="1538" w:name="_Toc169172680"/>
                            <w:bookmarkStart w:id="1539" w:name="_Toc16917476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538"/>
                            <w:bookmarkEnd w:id="1539"/>
                          </w:p>
                          <w:p w14:paraId="29AB3BB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91EF9A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45C668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7D5B08C" w14:textId="77777777" w:rsidR="00A43AC3" w:rsidRPr="00B1453A" w:rsidRDefault="00A43AC3" w:rsidP="00987998">
                            <w:pPr>
                              <w:jc w:val="center"/>
                              <w:rPr>
                                <w:rFonts w:ascii="Calibri" w:hAnsi="Calibri"/>
                                <w:sz w:val="36"/>
                                <w:szCs w:val="36"/>
                              </w:rPr>
                            </w:pPr>
                          </w:p>
                          <w:p w14:paraId="2BE28F20" w14:textId="77777777" w:rsidR="00A43AC3" w:rsidRDefault="00A43AC3" w:rsidP="00987998">
                            <w:pPr>
                              <w:jc w:val="center"/>
                              <w:rPr>
                                <w:rFonts w:ascii="Times New Roman CYR" w:hAnsi="Times New Roman CYR" w:cs="Times New Roman CYR"/>
                                <w:sz w:val="36"/>
                                <w:szCs w:val="36"/>
                              </w:rPr>
                            </w:pPr>
                          </w:p>
                          <w:p w14:paraId="2D99952B" w14:textId="77777777" w:rsidR="00A43AC3" w:rsidRDefault="00A43AC3"/>
                          <w:p w14:paraId="77FC6497" w14:textId="77777777" w:rsidR="00A43AC3" w:rsidRPr="00630E21" w:rsidRDefault="00A43AC3" w:rsidP="00987998">
                            <w:pPr>
                              <w:pStyle w:val="3"/>
                              <w:spacing w:line="276" w:lineRule="auto"/>
                              <w:rPr>
                                <w:rFonts w:ascii="Times New Roman" w:hAnsi="Times New Roman"/>
                                <w:bCs/>
                                <w:sz w:val="48"/>
                                <w:szCs w:val="48"/>
                              </w:rPr>
                            </w:pPr>
                            <w:bookmarkStart w:id="1540" w:name="_Toc169172681"/>
                            <w:bookmarkStart w:id="1541" w:name="_Toc169174768"/>
                            <w:r w:rsidRPr="00630E21">
                              <w:rPr>
                                <w:rFonts w:ascii="Times New Roman" w:hAnsi="Times New Roman"/>
                                <w:bCs/>
                                <w:sz w:val="48"/>
                                <w:szCs w:val="48"/>
                              </w:rPr>
                              <w:t>ДИПЛОМНА РОБОТА</w:t>
                            </w:r>
                            <w:bookmarkEnd w:id="1540"/>
                            <w:bookmarkEnd w:id="1541"/>
                          </w:p>
                          <w:p w14:paraId="28ABEA1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6416513" w14:textId="77777777" w:rsidR="00A43AC3" w:rsidRPr="005E3013" w:rsidRDefault="00A43AC3" w:rsidP="00987998">
                            <w:pPr>
                              <w:pStyle w:val="2"/>
                              <w:spacing w:line="276" w:lineRule="auto"/>
                              <w:rPr>
                                <w:b w:val="0"/>
                                <w:bCs/>
                                <w:iCs/>
                                <w:sz w:val="48"/>
                                <w:szCs w:val="48"/>
                                <w:highlight w:val="yellow"/>
                              </w:rPr>
                            </w:pPr>
                            <w:bookmarkStart w:id="1542" w:name="_Toc169172682"/>
                            <w:bookmarkStart w:id="1543" w:name="_Toc16917476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542"/>
                            <w:bookmarkEnd w:id="1543"/>
                          </w:p>
                          <w:p w14:paraId="75CF847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51A692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141E55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80866CA" w14:textId="77777777" w:rsidR="00A43AC3" w:rsidRPr="00B1453A" w:rsidRDefault="00A43AC3" w:rsidP="00987998">
                            <w:pPr>
                              <w:jc w:val="center"/>
                              <w:rPr>
                                <w:rFonts w:ascii="Calibri" w:hAnsi="Calibri"/>
                                <w:sz w:val="36"/>
                                <w:szCs w:val="36"/>
                              </w:rPr>
                            </w:pPr>
                          </w:p>
                          <w:p w14:paraId="255C3CF5" w14:textId="77777777" w:rsidR="00A43AC3" w:rsidRDefault="00A43AC3" w:rsidP="00987998">
                            <w:pPr>
                              <w:jc w:val="center"/>
                              <w:rPr>
                                <w:rFonts w:ascii="Times New Roman CYR" w:hAnsi="Times New Roman CYR" w:cs="Times New Roman CYR"/>
                                <w:sz w:val="36"/>
                                <w:szCs w:val="36"/>
                              </w:rPr>
                            </w:pPr>
                          </w:p>
                          <w:p w14:paraId="5E9B5A38" w14:textId="77777777" w:rsidR="00A43AC3" w:rsidRDefault="00A43AC3"/>
                          <w:p w14:paraId="08E100AC" w14:textId="77777777" w:rsidR="00A43AC3" w:rsidRPr="00630E21" w:rsidRDefault="00A43AC3" w:rsidP="00987998">
                            <w:pPr>
                              <w:pStyle w:val="3"/>
                              <w:spacing w:line="276" w:lineRule="auto"/>
                              <w:rPr>
                                <w:rFonts w:ascii="Times New Roman" w:hAnsi="Times New Roman"/>
                                <w:bCs/>
                                <w:sz w:val="48"/>
                                <w:szCs w:val="48"/>
                              </w:rPr>
                            </w:pPr>
                            <w:bookmarkStart w:id="1544" w:name="_Toc169172683"/>
                            <w:bookmarkStart w:id="1545" w:name="_Toc169174770"/>
                            <w:r w:rsidRPr="00630E21">
                              <w:rPr>
                                <w:rFonts w:ascii="Times New Roman" w:hAnsi="Times New Roman"/>
                                <w:bCs/>
                                <w:sz w:val="48"/>
                                <w:szCs w:val="48"/>
                              </w:rPr>
                              <w:t>ДИПЛОМНА РОБОТА</w:t>
                            </w:r>
                            <w:bookmarkEnd w:id="1544"/>
                            <w:bookmarkEnd w:id="1545"/>
                          </w:p>
                          <w:p w14:paraId="3AE3704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257D4B9" w14:textId="77777777" w:rsidR="00A43AC3" w:rsidRPr="005E3013" w:rsidRDefault="00A43AC3" w:rsidP="00987998">
                            <w:pPr>
                              <w:pStyle w:val="2"/>
                              <w:spacing w:line="276" w:lineRule="auto"/>
                              <w:rPr>
                                <w:b w:val="0"/>
                                <w:bCs/>
                                <w:iCs/>
                                <w:sz w:val="48"/>
                                <w:szCs w:val="48"/>
                                <w:highlight w:val="yellow"/>
                              </w:rPr>
                            </w:pPr>
                            <w:bookmarkStart w:id="1546" w:name="_Toc169172684"/>
                            <w:bookmarkStart w:id="1547" w:name="_Toc16917477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546"/>
                            <w:bookmarkEnd w:id="1547"/>
                          </w:p>
                          <w:p w14:paraId="3E88912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834634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CD053E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F30CED1" w14:textId="77777777" w:rsidR="00A43AC3" w:rsidRPr="00B1453A" w:rsidRDefault="00A43AC3" w:rsidP="00987998">
                            <w:pPr>
                              <w:jc w:val="center"/>
                              <w:rPr>
                                <w:rFonts w:ascii="Calibri" w:hAnsi="Calibri"/>
                                <w:sz w:val="36"/>
                                <w:szCs w:val="36"/>
                              </w:rPr>
                            </w:pPr>
                          </w:p>
                          <w:p w14:paraId="1E7AFD59" w14:textId="77777777" w:rsidR="00A43AC3" w:rsidRDefault="00A43AC3" w:rsidP="00987998">
                            <w:pPr>
                              <w:jc w:val="center"/>
                              <w:rPr>
                                <w:rFonts w:ascii="Times New Roman CYR" w:hAnsi="Times New Roman CYR" w:cs="Times New Roman CYR"/>
                                <w:sz w:val="36"/>
                                <w:szCs w:val="36"/>
                              </w:rPr>
                            </w:pPr>
                          </w:p>
                          <w:p w14:paraId="6F55F581" w14:textId="77777777" w:rsidR="00A43AC3" w:rsidRDefault="00A43AC3"/>
                          <w:p w14:paraId="4FB83C37" w14:textId="77777777" w:rsidR="00A43AC3" w:rsidRPr="00630E21" w:rsidRDefault="00A43AC3" w:rsidP="00987998">
                            <w:pPr>
                              <w:pStyle w:val="3"/>
                              <w:spacing w:line="276" w:lineRule="auto"/>
                              <w:rPr>
                                <w:rFonts w:ascii="Times New Roman" w:hAnsi="Times New Roman"/>
                                <w:bCs/>
                                <w:sz w:val="48"/>
                                <w:szCs w:val="48"/>
                              </w:rPr>
                            </w:pPr>
                            <w:bookmarkStart w:id="1548" w:name="_Toc169172685"/>
                            <w:bookmarkStart w:id="1549" w:name="_Toc169174772"/>
                            <w:r w:rsidRPr="00630E21">
                              <w:rPr>
                                <w:rFonts w:ascii="Times New Roman" w:hAnsi="Times New Roman"/>
                                <w:bCs/>
                                <w:sz w:val="48"/>
                                <w:szCs w:val="48"/>
                              </w:rPr>
                              <w:t>ДИПЛОМНА РОБОТА</w:t>
                            </w:r>
                            <w:bookmarkEnd w:id="1548"/>
                            <w:bookmarkEnd w:id="1549"/>
                          </w:p>
                          <w:p w14:paraId="69EAE89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3EAB8AE" w14:textId="77777777" w:rsidR="00A43AC3" w:rsidRPr="005E3013" w:rsidRDefault="00A43AC3" w:rsidP="00987998">
                            <w:pPr>
                              <w:pStyle w:val="2"/>
                              <w:spacing w:line="276" w:lineRule="auto"/>
                              <w:rPr>
                                <w:b w:val="0"/>
                                <w:bCs/>
                                <w:iCs/>
                                <w:sz w:val="48"/>
                                <w:szCs w:val="48"/>
                                <w:highlight w:val="yellow"/>
                              </w:rPr>
                            </w:pPr>
                            <w:bookmarkStart w:id="1550" w:name="_Toc169172686"/>
                            <w:bookmarkStart w:id="1551" w:name="_Toc16917477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550"/>
                            <w:bookmarkEnd w:id="1551"/>
                          </w:p>
                          <w:p w14:paraId="0EBBEFC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AE9CBC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63A82A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DB23A53" w14:textId="77777777" w:rsidR="00A43AC3" w:rsidRPr="00B1453A" w:rsidRDefault="00A43AC3" w:rsidP="00987998">
                            <w:pPr>
                              <w:jc w:val="center"/>
                              <w:rPr>
                                <w:rFonts w:ascii="Calibri" w:hAnsi="Calibri"/>
                                <w:sz w:val="36"/>
                                <w:szCs w:val="36"/>
                              </w:rPr>
                            </w:pPr>
                          </w:p>
                          <w:p w14:paraId="597441D7" w14:textId="77777777" w:rsidR="00A43AC3" w:rsidRDefault="00A43AC3" w:rsidP="00987998">
                            <w:pPr>
                              <w:jc w:val="center"/>
                              <w:rPr>
                                <w:rFonts w:ascii="Times New Roman CYR" w:hAnsi="Times New Roman CYR" w:cs="Times New Roman CYR"/>
                                <w:sz w:val="36"/>
                                <w:szCs w:val="36"/>
                              </w:rPr>
                            </w:pPr>
                          </w:p>
                          <w:p w14:paraId="5C0EBE14" w14:textId="77777777" w:rsidR="00A43AC3" w:rsidRDefault="00A43AC3"/>
                          <w:p w14:paraId="3C9EF176" w14:textId="77777777" w:rsidR="00A43AC3" w:rsidRPr="00630E21" w:rsidRDefault="00A43AC3" w:rsidP="00987998">
                            <w:pPr>
                              <w:pStyle w:val="3"/>
                              <w:spacing w:line="276" w:lineRule="auto"/>
                              <w:rPr>
                                <w:rFonts w:ascii="Times New Roman" w:hAnsi="Times New Roman"/>
                                <w:bCs/>
                                <w:sz w:val="48"/>
                                <w:szCs w:val="48"/>
                              </w:rPr>
                            </w:pPr>
                            <w:bookmarkStart w:id="1552" w:name="_Toc169172687"/>
                            <w:bookmarkStart w:id="1553" w:name="_Toc169174774"/>
                            <w:r w:rsidRPr="00630E21">
                              <w:rPr>
                                <w:rFonts w:ascii="Times New Roman" w:hAnsi="Times New Roman"/>
                                <w:bCs/>
                                <w:sz w:val="48"/>
                                <w:szCs w:val="48"/>
                              </w:rPr>
                              <w:t>ДИПЛОМНА РОБОТА</w:t>
                            </w:r>
                            <w:bookmarkEnd w:id="1552"/>
                            <w:bookmarkEnd w:id="1553"/>
                          </w:p>
                          <w:p w14:paraId="38A220C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ED0FF49" w14:textId="77777777" w:rsidR="00A43AC3" w:rsidRPr="005E3013" w:rsidRDefault="00A43AC3" w:rsidP="00987998">
                            <w:pPr>
                              <w:pStyle w:val="2"/>
                              <w:spacing w:line="276" w:lineRule="auto"/>
                              <w:rPr>
                                <w:b w:val="0"/>
                                <w:bCs/>
                                <w:iCs/>
                                <w:sz w:val="48"/>
                                <w:szCs w:val="48"/>
                                <w:highlight w:val="yellow"/>
                              </w:rPr>
                            </w:pPr>
                            <w:bookmarkStart w:id="1554" w:name="_Toc169172688"/>
                            <w:bookmarkStart w:id="1555" w:name="_Toc16917477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554"/>
                            <w:bookmarkEnd w:id="1555"/>
                          </w:p>
                          <w:p w14:paraId="72DE70C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A9A6E2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1805D1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47FA7B9" w14:textId="77777777" w:rsidR="00A43AC3" w:rsidRPr="00B1453A" w:rsidRDefault="00A43AC3" w:rsidP="00987998">
                            <w:pPr>
                              <w:jc w:val="center"/>
                              <w:rPr>
                                <w:rFonts w:ascii="Calibri" w:hAnsi="Calibri"/>
                                <w:sz w:val="36"/>
                                <w:szCs w:val="36"/>
                              </w:rPr>
                            </w:pPr>
                          </w:p>
                          <w:p w14:paraId="10524DEF" w14:textId="77777777" w:rsidR="00A43AC3" w:rsidRDefault="00A43AC3" w:rsidP="00987998">
                            <w:pPr>
                              <w:jc w:val="center"/>
                              <w:rPr>
                                <w:rFonts w:ascii="Times New Roman CYR" w:hAnsi="Times New Roman CYR" w:cs="Times New Roman CYR"/>
                                <w:sz w:val="36"/>
                                <w:szCs w:val="36"/>
                              </w:rPr>
                            </w:pPr>
                          </w:p>
                          <w:p w14:paraId="4084889D" w14:textId="77777777" w:rsidR="00A43AC3" w:rsidRDefault="00A43AC3"/>
                          <w:p w14:paraId="3779D11E" w14:textId="77777777" w:rsidR="000658DF" w:rsidRPr="003A41B8" w:rsidRDefault="000658DF" w:rsidP="000658DF">
                            <w:pPr>
                              <w:pStyle w:val="3"/>
                              <w:spacing w:line="300" w:lineRule="auto"/>
                              <w:rPr>
                                <w:rFonts w:ascii="Times New Roman CYR" w:hAnsi="Times New Roman CYR"/>
                                <w:i/>
                                <w:iCs/>
                                <w:sz w:val="44"/>
                                <w:szCs w:val="44"/>
                              </w:rPr>
                            </w:pPr>
                            <w:bookmarkStart w:id="1556" w:name="_Toc169172689"/>
                            <w:bookmarkStart w:id="1557" w:name="_Toc169174776"/>
                            <w:r w:rsidRPr="003A41B8">
                              <w:rPr>
                                <w:rFonts w:ascii="Times New Roman CYR" w:hAnsi="Times New Roman CYR"/>
                                <w:i/>
                                <w:iCs/>
                                <w:sz w:val="44"/>
                                <w:szCs w:val="44"/>
                              </w:rPr>
                              <w:t>ДИПЛОМНА РОБОТА БАКАЛАВРА</w:t>
                            </w:r>
                            <w:bookmarkEnd w:id="1556"/>
                            <w:bookmarkEnd w:id="1557"/>
                            <w:r w:rsidRPr="003A41B8">
                              <w:rPr>
                                <w:rFonts w:ascii="Times New Roman CYR" w:hAnsi="Times New Roman CYR"/>
                                <w:i/>
                                <w:iCs/>
                                <w:sz w:val="44"/>
                                <w:szCs w:val="44"/>
                              </w:rPr>
                              <w:t xml:space="preserve"> </w:t>
                            </w:r>
                          </w:p>
                          <w:p w14:paraId="57583CD2" w14:textId="77777777" w:rsidR="000658DF" w:rsidRPr="000D3135" w:rsidRDefault="000658DF" w:rsidP="000658DF">
                            <w:pPr>
                              <w:pStyle w:val="2"/>
                              <w:spacing w:line="300" w:lineRule="auto"/>
                              <w:rPr>
                                <w:rFonts w:ascii="Times New Roman CYR" w:hAnsi="Times New Roman CYR"/>
                                <w:b w:val="0"/>
                                <w:sz w:val="44"/>
                                <w:szCs w:val="44"/>
                              </w:rPr>
                            </w:pPr>
                            <w:bookmarkStart w:id="1558" w:name="_Toc169172690"/>
                            <w:bookmarkStart w:id="1559" w:name="_Toc169174777"/>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1558"/>
                            <w:bookmarkEnd w:id="1559"/>
                          </w:p>
                          <w:p w14:paraId="6F2224B8"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0BE79E48"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4FAFF850" w14:textId="77777777" w:rsidR="000658DF" w:rsidRPr="000D3135" w:rsidRDefault="000658DF" w:rsidP="000658DF">
                            <w:pPr>
                              <w:spacing w:line="300" w:lineRule="auto"/>
                              <w:jc w:val="center"/>
                              <w:rPr>
                                <w:b/>
                                <w:lang w:val="uk-UA"/>
                              </w:rPr>
                            </w:pPr>
                          </w:p>
                          <w:p w14:paraId="2CD5EBD5"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25C50AE5" w14:textId="77777777" w:rsidR="00A43AC3" w:rsidRPr="00B1453A" w:rsidRDefault="00A43AC3" w:rsidP="00987998">
                            <w:pPr>
                              <w:jc w:val="center"/>
                              <w:rPr>
                                <w:rFonts w:ascii="Calibri" w:hAnsi="Calibri"/>
                                <w:sz w:val="36"/>
                                <w:szCs w:val="36"/>
                              </w:rPr>
                            </w:pPr>
                          </w:p>
                          <w:p w14:paraId="133FB5BB" w14:textId="77777777" w:rsidR="00A43AC3" w:rsidRDefault="00A43AC3" w:rsidP="00987998">
                            <w:pPr>
                              <w:jc w:val="center"/>
                              <w:rPr>
                                <w:rFonts w:ascii="Times New Roman CYR" w:hAnsi="Times New Roman CYR" w:cs="Times New Roman CYR"/>
                                <w:sz w:val="36"/>
                                <w:szCs w:val="36"/>
                              </w:rPr>
                            </w:pPr>
                          </w:p>
                          <w:p w14:paraId="0E2B85CD" w14:textId="77777777" w:rsidR="00A43AC3" w:rsidRDefault="00A43AC3"/>
                          <w:p w14:paraId="36B8CC29" w14:textId="77777777" w:rsidR="00A43AC3" w:rsidRPr="00630E21" w:rsidRDefault="00A43AC3" w:rsidP="00987998">
                            <w:pPr>
                              <w:pStyle w:val="3"/>
                              <w:spacing w:line="276" w:lineRule="auto"/>
                              <w:rPr>
                                <w:rFonts w:ascii="Times New Roman" w:hAnsi="Times New Roman"/>
                                <w:bCs/>
                                <w:sz w:val="48"/>
                                <w:szCs w:val="48"/>
                              </w:rPr>
                            </w:pPr>
                            <w:bookmarkStart w:id="1560" w:name="_Toc169172691"/>
                            <w:bookmarkStart w:id="1561" w:name="_Toc169174778"/>
                            <w:r w:rsidRPr="00630E21">
                              <w:rPr>
                                <w:rFonts w:ascii="Times New Roman" w:hAnsi="Times New Roman"/>
                                <w:bCs/>
                                <w:sz w:val="48"/>
                                <w:szCs w:val="48"/>
                              </w:rPr>
                              <w:t>ДИПЛОМНА РОБОТА</w:t>
                            </w:r>
                            <w:bookmarkEnd w:id="1560"/>
                            <w:bookmarkEnd w:id="1561"/>
                          </w:p>
                          <w:p w14:paraId="6A7D0DB2"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A834678" w14:textId="77777777" w:rsidR="00A43AC3" w:rsidRPr="005E3013" w:rsidRDefault="00A43AC3" w:rsidP="00987998">
                            <w:pPr>
                              <w:pStyle w:val="2"/>
                              <w:spacing w:line="276" w:lineRule="auto"/>
                              <w:rPr>
                                <w:b w:val="0"/>
                                <w:bCs/>
                                <w:iCs/>
                                <w:sz w:val="48"/>
                                <w:szCs w:val="48"/>
                                <w:highlight w:val="yellow"/>
                              </w:rPr>
                            </w:pPr>
                            <w:bookmarkStart w:id="1562" w:name="_Toc169172692"/>
                            <w:bookmarkStart w:id="1563" w:name="_Toc16917477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562"/>
                            <w:bookmarkEnd w:id="1563"/>
                          </w:p>
                          <w:p w14:paraId="79335D8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2971DF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A66642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51C0B13" w14:textId="77777777" w:rsidR="00A43AC3" w:rsidRPr="00B1453A" w:rsidRDefault="00A43AC3" w:rsidP="00987998">
                            <w:pPr>
                              <w:jc w:val="center"/>
                              <w:rPr>
                                <w:rFonts w:ascii="Calibri" w:hAnsi="Calibri"/>
                                <w:sz w:val="36"/>
                                <w:szCs w:val="36"/>
                              </w:rPr>
                            </w:pPr>
                          </w:p>
                          <w:p w14:paraId="1FE19D83" w14:textId="77777777" w:rsidR="00A43AC3" w:rsidRDefault="00A43AC3" w:rsidP="00987998">
                            <w:pPr>
                              <w:jc w:val="center"/>
                              <w:rPr>
                                <w:rFonts w:ascii="Times New Roman CYR" w:hAnsi="Times New Roman CYR" w:cs="Times New Roman CYR"/>
                                <w:sz w:val="36"/>
                                <w:szCs w:val="36"/>
                              </w:rPr>
                            </w:pPr>
                          </w:p>
                          <w:p w14:paraId="2D647A9D" w14:textId="77777777" w:rsidR="00A43AC3" w:rsidRDefault="00A43AC3"/>
                          <w:p w14:paraId="02C0B294" w14:textId="77777777" w:rsidR="00A43AC3" w:rsidRPr="00630E21" w:rsidRDefault="00A43AC3" w:rsidP="00987998">
                            <w:pPr>
                              <w:pStyle w:val="3"/>
                              <w:spacing w:line="276" w:lineRule="auto"/>
                              <w:rPr>
                                <w:rFonts w:ascii="Times New Roman" w:hAnsi="Times New Roman"/>
                                <w:bCs/>
                                <w:sz w:val="48"/>
                                <w:szCs w:val="48"/>
                              </w:rPr>
                            </w:pPr>
                            <w:bookmarkStart w:id="1564" w:name="_Toc169172693"/>
                            <w:bookmarkStart w:id="1565" w:name="_Toc169174780"/>
                            <w:r w:rsidRPr="00630E21">
                              <w:rPr>
                                <w:rFonts w:ascii="Times New Roman" w:hAnsi="Times New Roman"/>
                                <w:bCs/>
                                <w:sz w:val="48"/>
                                <w:szCs w:val="48"/>
                              </w:rPr>
                              <w:t>ДИПЛОМНА РОБОТА</w:t>
                            </w:r>
                            <w:bookmarkEnd w:id="1564"/>
                            <w:bookmarkEnd w:id="1565"/>
                          </w:p>
                          <w:p w14:paraId="358F8D9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F36B730" w14:textId="77777777" w:rsidR="00A43AC3" w:rsidRPr="005E3013" w:rsidRDefault="00A43AC3" w:rsidP="00987998">
                            <w:pPr>
                              <w:pStyle w:val="2"/>
                              <w:spacing w:line="276" w:lineRule="auto"/>
                              <w:rPr>
                                <w:b w:val="0"/>
                                <w:bCs/>
                                <w:iCs/>
                                <w:sz w:val="48"/>
                                <w:szCs w:val="48"/>
                                <w:highlight w:val="yellow"/>
                              </w:rPr>
                            </w:pPr>
                            <w:bookmarkStart w:id="1566" w:name="_Toc169172694"/>
                            <w:bookmarkStart w:id="1567" w:name="_Toc16917478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566"/>
                            <w:bookmarkEnd w:id="1567"/>
                          </w:p>
                          <w:p w14:paraId="511E902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C8D926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E35FF2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88BADC0" w14:textId="77777777" w:rsidR="00A43AC3" w:rsidRPr="00B1453A" w:rsidRDefault="00A43AC3" w:rsidP="00987998">
                            <w:pPr>
                              <w:jc w:val="center"/>
                              <w:rPr>
                                <w:rFonts w:ascii="Calibri" w:hAnsi="Calibri"/>
                                <w:sz w:val="36"/>
                                <w:szCs w:val="36"/>
                              </w:rPr>
                            </w:pPr>
                          </w:p>
                          <w:p w14:paraId="21958C5F" w14:textId="77777777" w:rsidR="00A43AC3" w:rsidRDefault="00A43AC3" w:rsidP="00987998">
                            <w:pPr>
                              <w:jc w:val="center"/>
                              <w:rPr>
                                <w:rFonts w:ascii="Times New Roman CYR" w:hAnsi="Times New Roman CYR" w:cs="Times New Roman CYR"/>
                                <w:sz w:val="36"/>
                                <w:szCs w:val="36"/>
                              </w:rPr>
                            </w:pPr>
                          </w:p>
                          <w:p w14:paraId="0136E877" w14:textId="77777777" w:rsidR="00A43AC3" w:rsidRDefault="00A43AC3"/>
                          <w:p w14:paraId="3280C970" w14:textId="77777777" w:rsidR="00A43AC3" w:rsidRPr="00630E21" w:rsidRDefault="00A43AC3" w:rsidP="00987998">
                            <w:pPr>
                              <w:pStyle w:val="3"/>
                              <w:spacing w:line="276" w:lineRule="auto"/>
                              <w:rPr>
                                <w:rFonts w:ascii="Times New Roman" w:hAnsi="Times New Roman"/>
                                <w:bCs/>
                                <w:sz w:val="48"/>
                                <w:szCs w:val="48"/>
                              </w:rPr>
                            </w:pPr>
                            <w:bookmarkStart w:id="1568" w:name="_Toc169172695"/>
                            <w:bookmarkStart w:id="1569" w:name="_Toc169174782"/>
                            <w:r w:rsidRPr="00630E21">
                              <w:rPr>
                                <w:rFonts w:ascii="Times New Roman" w:hAnsi="Times New Roman"/>
                                <w:bCs/>
                                <w:sz w:val="48"/>
                                <w:szCs w:val="48"/>
                              </w:rPr>
                              <w:t>ДИПЛОМНА РОБОТА</w:t>
                            </w:r>
                            <w:bookmarkEnd w:id="1568"/>
                            <w:bookmarkEnd w:id="1569"/>
                          </w:p>
                          <w:p w14:paraId="11BCADF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E6AF819" w14:textId="77777777" w:rsidR="00A43AC3" w:rsidRPr="005E3013" w:rsidRDefault="00A43AC3" w:rsidP="00987998">
                            <w:pPr>
                              <w:pStyle w:val="2"/>
                              <w:spacing w:line="276" w:lineRule="auto"/>
                              <w:rPr>
                                <w:b w:val="0"/>
                                <w:bCs/>
                                <w:iCs/>
                                <w:sz w:val="48"/>
                                <w:szCs w:val="48"/>
                                <w:highlight w:val="yellow"/>
                              </w:rPr>
                            </w:pPr>
                            <w:bookmarkStart w:id="1570" w:name="_Toc169172696"/>
                            <w:bookmarkStart w:id="1571" w:name="_Toc16917478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570"/>
                            <w:bookmarkEnd w:id="1571"/>
                          </w:p>
                          <w:p w14:paraId="38BC8F9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4DE68E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36AD5B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4965E25" w14:textId="77777777" w:rsidR="00A43AC3" w:rsidRPr="00B1453A" w:rsidRDefault="00A43AC3" w:rsidP="00987998">
                            <w:pPr>
                              <w:jc w:val="center"/>
                              <w:rPr>
                                <w:rFonts w:ascii="Calibri" w:hAnsi="Calibri"/>
                                <w:sz w:val="36"/>
                                <w:szCs w:val="36"/>
                              </w:rPr>
                            </w:pPr>
                          </w:p>
                          <w:p w14:paraId="57A68AE8" w14:textId="77777777" w:rsidR="00A43AC3" w:rsidRDefault="00A43AC3" w:rsidP="00987998">
                            <w:pPr>
                              <w:jc w:val="center"/>
                              <w:rPr>
                                <w:rFonts w:ascii="Times New Roman CYR" w:hAnsi="Times New Roman CYR" w:cs="Times New Roman CYR"/>
                                <w:sz w:val="36"/>
                                <w:szCs w:val="36"/>
                              </w:rPr>
                            </w:pPr>
                          </w:p>
                          <w:p w14:paraId="2B2BBB7A" w14:textId="77777777" w:rsidR="00A43AC3" w:rsidRDefault="00A43AC3"/>
                          <w:p w14:paraId="47C3FEF4" w14:textId="77777777" w:rsidR="00A43AC3" w:rsidRPr="00630E21" w:rsidRDefault="00A43AC3" w:rsidP="00987998">
                            <w:pPr>
                              <w:pStyle w:val="3"/>
                              <w:spacing w:line="276" w:lineRule="auto"/>
                              <w:rPr>
                                <w:rFonts w:ascii="Times New Roman" w:hAnsi="Times New Roman"/>
                                <w:bCs/>
                                <w:sz w:val="48"/>
                                <w:szCs w:val="48"/>
                              </w:rPr>
                            </w:pPr>
                            <w:bookmarkStart w:id="1572" w:name="_Toc169172697"/>
                            <w:bookmarkStart w:id="1573" w:name="_Toc169174784"/>
                            <w:r w:rsidRPr="00630E21">
                              <w:rPr>
                                <w:rFonts w:ascii="Times New Roman" w:hAnsi="Times New Roman"/>
                                <w:bCs/>
                                <w:sz w:val="48"/>
                                <w:szCs w:val="48"/>
                              </w:rPr>
                              <w:t>ДИПЛОМНА РОБОТА</w:t>
                            </w:r>
                            <w:bookmarkEnd w:id="1572"/>
                            <w:bookmarkEnd w:id="1573"/>
                          </w:p>
                          <w:p w14:paraId="4518A2F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D31C7A2" w14:textId="77777777" w:rsidR="00A43AC3" w:rsidRPr="005E3013" w:rsidRDefault="00A43AC3" w:rsidP="00987998">
                            <w:pPr>
                              <w:pStyle w:val="2"/>
                              <w:spacing w:line="276" w:lineRule="auto"/>
                              <w:rPr>
                                <w:b w:val="0"/>
                                <w:bCs/>
                                <w:iCs/>
                                <w:sz w:val="48"/>
                                <w:szCs w:val="48"/>
                                <w:highlight w:val="yellow"/>
                              </w:rPr>
                            </w:pPr>
                            <w:bookmarkStart w:id="1574" w:name="_Toc169172698"/>
                            <w:bookmarkStart w:id="1575" w:name="_Toc16917478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574"/>
                            <w:bookmarkEnd w:id="1575"/>
                          </w:p>
                          <w:p w14:paraId="59C4782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141618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44671B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D849FB8" w14:textId="77777777" w:rsidR="00A43AC3" w:rsidRPr="00B1453A" w:rsidRDefault="00A43AC3" w:rsidP="00987998">
                            <w:pPr>
                              <w:jc w:val="center"/>
                              <w:rPr>
                                <w:rFonts w:ascii="Calibri" w:hAnsi="Calibri"/>
                                <w:sz w:val="36"/>
                                <w:szCs w:val="36"/>
                              </w:rPr>
                            </w:pPr>
                          </w:p>
                          <w:p w14:paraId="23F01875" w14:textId="77777777" w:rsidR="00A43AC3" w:rsidRDefault="00A43AC3" w:rsidP="00987998">
                            <w:pPr>
                              <w:jc w:val="center"/>
                              <w:rPr>
                                <w:rFonts w:ascii="Times New Roman CYR" w:hAnsi="Times New Roman CYR" w:cs="Times New Roman CYR"/>
                                <w:sz w:val="36"/>
                                <w:szCs w:val="36"/>
                              </w:rPr>
                            </w:pPr>
                          </w:p>
                          <w:p w14:paraId="4CE70656" w14:textId="77777777" w:rsidR="00A43AC3" w:rsidRDefault="00A43AC3"/>
                          <w:p w14:paraId="55EAF62B" w14:textId="77777777" w:rsidR="00A43AC3" w:rsidRPr="00630E21" w:rsidRDefault="00A43AC3" w:rsidP="00987998">
                            <w:pPr>
                              <w:pStyle w:val="3"/>
                              <w:spacing w:line="276" w:lineRule="auto"/>
                              <w:rPr>
                                <w:rFonts w:ascii="Times New Roman" w:hAnsi="Times New Roman"/>
                                <w:bCs/>
                                <w:sz w:val="48"/>
                                <w:szCs w:val="48"/>
                              </w:rPr>
                            </w:pPr>
                            <w:bookmarkStart w:id="1576" w:name="_Toc169172699"/>
                            <w:bookmarkStart w:id="1577" w:name="_Toc169174786"/>
                            <w:r w:rsidRPr="00630E21">
                              <w:rPr>
                                <w:rFonts w:ascii="Times New Roman" w:hAnsi="Times New Roman"/>
                                <w:bCs/>
                                <w:sz w:val="48"/>
                                <w:szCs w:val="48"/>
                              </w:rPr>
                              <w:t>ДИПЛОМНА РОБОТА</w:t>
                            </w:r>
                            <w:bookmarkEnd w:id="1576"/>
                            <w:bookmarkEnd w:id="1577"/>
                          </w:p>
                          <w:p w14:paraId="31F2C32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935D92E" w14:textId="77777777" w:rsidR="00A43AC3" w:rsidRPr="005E3013" w:rsidRDefault="00A43AC3" w:rsidP="00987998">
                            <w:pPr>
                              <w:pStyle w:val="2"/>
                              <w:spacing w:line="276" w:lineRule="auto"/>
                              <w:rPr>
                                <w:b w:val="0"/>
                                <w:bCs/>
                                <w:iCs/>
                                <w:sz w:val="48"/>
                                <w:szCs w:val="48"/>
                                <w:highlight w:val="yellow"/>
                              </w:rPr>
                            </w:pPr>
                            <w:bookmarkStart w:id="1578" w:name="_Toc169172700"/>
                            <w:bookmarkStart w:id="1579" w:name="_Toc16917478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578"/>
                            <w:bookmarkEnd w:id="1579"/>
                          </w:p>
                          <w:p w14:paraId="31D9990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3D0307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4DFB19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4AD2427" w14:textId="77777777" w:rsidR="00A43AC3" w:rsidRPr="00B1453A" w:rsidRDefault="00A43AC3" w:rsidP="00987998">
                            <w:pPr>
                              <w:jc w:val="center"/>
                              <w:rPr>
                                <w:rFonts w:ascii="Calibri" w:hAnsi="Calibri"/>
                                <w:sz w:val="36"/>
                                <w:szCs w:val="36"/>
                              </w:rPr>
                            </w:pPr>
                          </w:p>
                          <w:p w14:paraId="3150E9C0" w14:textId="77777777" w:rsidR="00A43AC3" w:rsidRDefault="00A43AC3" w:rsidP="00987998">
                            <w:pPr>
                              <w:jc w:val="center"/>
                              <w:rPr>
                                <w:rFonts w:ascii="Times New Roman CYR" w:hAnsi="Times New Roman CYR" w:cs="Times New Roman CYR"/>
                                <w:sz w:val="36"/>
                                <w:szCs w:val="36"/>
                              </w:rPr>
                            </w:pPr>
                          </w:p>
                          <w:p w14:paraId="08242EB7" w14:textId="77777777" w:rsidR="00A43AC3" w:rsidRDefault="00A43AC3"/>
                          <w:p w14:paraId="6F20CC4A" w14:textId="77777777" w:rsidR="00A43AC3" w:rsidRPr="00630E21" w:rsidRDefault="00A43AC3" w:rsidP="00987998">
                            <w:pPr>
                              <w:pStyle w:val="3"/>
                              <w:spacing w:line="276" w:lineRule="auto"/>
                              <w:rPr>
                                <w:rFonts w:ascii="Times New Roman" w:hAnsi="Times New Roman"/>
                                <w:bCs/>
                                <w:sz w:val="48"/>
                                <w:szCs w:val="48"/>
                              </w:rPr>
                            </w:pPr>
                            <w:bookmarkStart w:id="1580" w:name="_Toc169172701"/>
                            <w:bookmarkStart w:id="1581" w:name="_Toc169174788"/>
                            <w:r w:rsidRPr="00630E21">
                              <w:rPr>
                                <w:rFonts w:ascii="Times New Roman" w:hAnsi="Times New Roman"/>
                                <w:bCs/>
                                <w:sz w:val="48"/>
                                <w:szCs w:val="48"/>
                              </w:rPr>
                              <w:t>ДИПЛОМНА РОБОТА</w:t>
                            </w:r>
                            <w:bookmarkEnd w:id="1580"/>
                            <w:bookmarkEnd w:id="1581"/>
                          </w:p>
                          <w:p w14:paraId="584A1A5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DE20F6B" w14:textId="77777777" w:rsidR="00A43AC3" w:rsidRPr="005E3013" w:rsidRDefault="00A43AC3" w:rsidP="00987998">
                            <w:pPr>
                              <w:pStyle w:val="2"/>
                              <w:spacing w:line="276" w:lineRule="auto"/>
                              <w:rPr>
                                <w:b w:val="0"/>
                                <w:bCs/>
                                <w:iCs/>
                                <w:sz w:val="48"/>
                                <w:szCs w:val="48"/>
                                <w:highlight w:val="yellow"/>
                              </w:rPr>
                            </w:pPr>
                            <w:bookmarkStart w:id="1582" w:name="_Toc169172702"/>
                            <w:bookmarkStart w:id="1583" w:name="_Toc16917478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582"/>
                            <w:bookmarkEnd w:id="1583"/>
                          </w:p>
                          <w:p w14:paraId="5476471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892720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52C8E1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954009E" w14:textId="77777777" w:rsidR="00A43AC3" w:rsidRPr="00B1453A" w:rsidRDefault="00A43AC3" w:rsidP="00987998">
                            <w:pPr>
                              <w:jc w:val="center"/>
                              <w:rPr>
                                <w:rFonts w:ascii="Calibri" w:hAnsi="Calibri"/>
                                <w:sz w:val="36"/>
                                <w:szCs w:val="36"/>
                              </w:rPr>
                            </w:pPr>
                          </w:p>
                          <w:p w14:paraId="46A87554" w14:textId="77777777" w:rsidR="00A43AC3" w:rsidRDefault="00A43AC3" w:rsidP="00987998">
                            <w:pPr>
                              <w:jc w:val="center"/>
                              <w:rPr>
                                <w:rFonts w:ascii="Times New Roman CYR" w:hAnsi="Times New Roman CYR" w:cs="Times New Roman CYR"/>
                                <w:sz w:val="36"/>
                                <w:szCs w:val="36"/>
                              </w:rPr>
                            </w:pPr>
                          </w:p>
                          <w:p w14:paraId="47A9FFBE" w14:textId="77777777" w:rsidR="00A43AC3" w:rsidRDefault="00A43AC3"/>
                          <w:p w14:paraId="5FC4E8E6" w14:textId="77777777" w:rsidR="00A43AC3" w:rsidRPr="00630E21" w:rsidRDefault="00A43AC3" w:rsidP="00987998">
                            <w:pPr>
                              <w:pStyle w:val="3"/>
                              <w:spacing w:line="276" w:lineRule="auto"/>
                              <w:rPr>
                                <w:rFonts w:ascii="Times New Roman" w:hAnsi="Times New Roman"/>
                                <w:bCs/>
                                <w:sz w:val="48"/>
                                <w:szCs w:val="48"/>
                              </w:rPr>
                            </w:pPr>
                            <w:bookmarkStart w:id="1584" w:name="_Toc169172703"/>
                            <w:bookmarkStart w:id="1585" w:name="_Toc169174790"/>
                            <w:r w:rsidRPr="00630E21">
                              <w:rPr>
                                <w:rFonts w:ascii="Times New Roman" w:hAnsi="Times New Roman"/>
                                <w:bCs/>
                                <w:sz w:val="48"/>
                                <w:szCs w:val="48"/>
                              </w:rPr>
                              <w:t>ДИПЛОМНА РОБОТА</w:t>
                            </w:r>
                            <w:bookmarkEnd w:id="1584"/>
                            <w:bookmarkEnd w:id="1585"/>
                          </w:p>
                          <w:p w14:paraId="2027A75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C4B314F" w14:textId="77777777" w:rsidR="00A43AC3" w:rsidRPr="005E3013" w:rsidRDefault="00A43AC3" w:rsidP="00987998">
                            <w:pPr>
                              <w:pStyle w:val="2"/>
                              <w:spacing w:line="276" w:lineRule="auto"/>
                              <w:rPr>
                                <w:b w:val="0"/>
                                <w:bCs/>
                                <w:iCs/>
                                <w:sz w:val="48"/>
                                <w:szCs w:val="48"/>
                                <w:highlight w:val="yellow"/>
                              </w:rPr>
                            </w:pPr>
                            <w:bookmarkStart w:id="1586" w:name="_Toc169172704"/>
                            <w:bookmarkStart w:id="1587" w:name="_Toc16917479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586"/>
                            <w:bookmarkEnd w:id="1587"/>
                          </w:p>
                          <w:p w14:paraId="5BAF7DD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67B684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75CA7C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89DC02F" w14:textId="77777777" w:rsidR="00A43AC3" w:rsidRPr="00B1453A" w:rsidRDefault="00A43AC3" w:rsidP="00987998">
                            <w:pPr>
                              <w:jc w:val="center"/>
                              <w:rPr>
                                <w:rFonts w:ascii="Calibri" w:hAnsi="Calibri"/>
                                <w:sz w:val="36"/>
                                <w:szCs w:val="36"/>
                              </w:rPr>
                            </w:pPr>
                          </w:p>
                          <w:p w14:paraId="16E28FC9" w14:textId="77777777" w:rsidR="00A43AC3" w:rsidRDefault="00A43AC3" w:rsidP="00987998">
                            <w:pPr>
                              <w:jc w:val="center"/>
                              <w:rPr>
                                <w:rFonts w:ascii="Times New Roman CYR" w:hAnsi="Times New Roman CYR" w:cs="Times New Roman CYR"/>
                                <w:sz w:val="36"/>
                                <w:szCs w:val="36"/>
                              </w:rPr>
                            </w:pPr>
                          </w:p>
                          <w:p w14:paraId="0CB2DB27" w14:textId="77777777" w:rsidR="00A43AC3" w:rsidRDefault="00A43AC3"/>
                          <w:p w14:paraId="448E256F" w14:textId="77777777" w:rsidR="000658DF" w:rsidRPr="003A41B8" w:rsidRDefault="000658DF" w:rsidP="000658DF">
                            <w:pPr>
                              <w:pStyle w:val="3"/>
                              <w:spacing w:line="300" w:lineRule="auto"/>
                              <w:rPr>
                                <w:rFonts w:ascii="Times New Roman CYR" w:hAnsi="Times New Roman CYR"/>
                                <w:i/>
                                <w:iCs/>
                                <w:sz w:val="44"/>
                                <w:szCs w:val="44"/>
                              </w:rPr>
                            </w:pPr>
                            <w:bookmarkStart w:id="1588" w:name="_Toc169172705"/>
                            <w:bookmarkStart w:id="1589" w:name="_Toc169174792"/>
                            <w:r w:rsidRPr="003A41B8">
                              <w:rPr>
                                <w:rFonts w:ascii="Times New Roman CYR" w:hAnsi="Times New Roman CYR"/>
                                <w:i/>
                                <w:iCs/>
                                <w:sz w:val="44"/>
                                <w:szCs w:val="44"/>
                              </w:rPr>
                              <w:t>ДИПЛОМНА РОБОТА БАКАЛАВРА</w:t>
                            </w:r>
                            <w:bookmarkEnd w:id="1588"/>
                            <w:bookmarkEnd w:id="1589"/>
                            <w:r w:rsidRPr="003A41B8">
                              <w:rPr>
                                <w:rFonts w:ascii="Times New Roman CYR" w:hAnsi="Times New Roman CYR"/>
                                <w:i/>
                                <w:iCs/>
                                <w:sz w:val="44"/>
                                <w:szCs w:val="44"/>
                              </w:rPr>
                              <w:t xml:space="preserve"> </w:t>
                            </w:r>
                          </w:p>
                          <w:p w14:paraId="1C3EEAFE" w14:textId="77777777" w:rsidR="000658DF" w:rsidRPr="000D3135" w:rsidRDefault="000658DF" w:rsidP="000658DF">
                            <w:pPr>
                              <w:pStyle w:val="2"/>
                              <w:spacing w:line="300" w:lineRule="auto"/>
                              <w:rPr>
                                <w:rFonts w:ascii="Times New Roman CYR" w:hAnsi="Times New Roman CYR"/>
                                <w:b w:val="0"/>
                                <w:sz w:val="44"/>
                                <w:szCs w:val="44"/>
                              </w:rPr>
                            </w:pPr>
                            <w:bookmarkStart w:id="1590" w:name="_Toc169172706"/>
                            <w:bookmarkStart w:id="1591" w:name="_Toc169174793"/>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1590"/>
                            <w:bookmarkEnd w:id="1591"/>
                          </w:p>
                          <w:p w14:paraId="34C9D9AE"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3EB0C606"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1EA9978B" w14:textId="77777777" w:rsidR="000658DF" w:rsidRPr="000D3135" w:rsidRDefault="000658DF" w:rsidP="000658DF">
                            <w:pPr>
                              <w:spacing w:line="300" w:lineRule="auto"/>
                              <w:jc w:val="center"/>
                              <w:rPr>
                                <w:b/>
                                <w:lang w:val="uk-UA"/>
                              </w:rPr>
                            </w:pPr>
                          </w:p>
                          <w:p w14:paraId="6B276E49"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62BEC899" w14:textId="77777777" w:rsidR="00A43AC3" w:rsidRPr="00B1453A" w:rsidRDefault="00A43AC3" w:rsidP="00987998">
                            <w:pPr>
                              <w:jc w:val="center"/>
                              <w:rPr>
                                <w:rFonts w:ascii="Calibri" w:hAnsi="Calibri"/>
                                <w:sz w:val="36"/>
                                <w:szCs w:val="36"/>
                              </w:rPr>
                            </w:pPr>
                          </w:p>
                          <w:p w14:paraId="4C228CF1" w14:textId="77777777" w:rsidR="00A43AC3" w:rsidRDefault="00A43AC3" w:rsidP="00987998">
                            <w:pPr>
                              <w:jc w:val="center"/>
                              <w:rPr>
                                <w:rFonts w:ascii="Times New Roman CYR" w:hAnsi="Times New Roman CYR" w:cs="Times New Roman CYR"/>
                                <w:sz w:val="36"/>
                                <w:szCs w:val="36"/>
                              </w:rPr>
                            </w:pPr>
                          </w:p>
                          <w:p w14:paraId="6485E0F3" w14:textId="77777777" w:rsidR="00A43AC3" w:rsidRDefault="00A43AC3"/>
                          <w:p w14:paraId="7F13BD97" w14:textId="77777777" w:rsidR="00A43AC3" w:rsidRPr="00630E21" w:rsidRDefault="00A43AC3" w:rsidP="00987998">
                            <w:pPr>
                              <w:pStyle w:val="3"/>
                              <w:spacing w:line="276" w:lineRule="auto"/>
                              <w:rPr>
                                <w:rFonts w:ascii="Times New Roman" w:hAnsi="Times New Roman"/>
                                <w:bCs/>
                                <w:sz w:val="48"/>
                                <w:szCs w:val="48"/>
                              </w:rPr>
                            </w:pPr>
                            <w:bookmarkStart w:id="1592" w:name="_Toc169172707"/>
                            <w:bookmarkStart w:id="1593" w:name="_Toc169174794"/>
                            <w:r w:rsidRPr="00630E21">
                              <w:rPr>
                                <w:rFonts w:ascii="Times New Roman" w:hAnsi="Times New Roman"/>
                                <w:bCs/>
                                <w:sz w:val="48"/>
                                <w:szCs w:val="48"/>
                              </w:rPr>
                              <w:t>ДИПЛОМНА РОБОТА</w:t>
                            </w:r>
                            <w:bookmarkEnd w:id="1592"/>
                            <w:bookmarkEnd w:id="1593"/>
                          </w:p>
                          <w:p w14:paraId="335D389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A513168" w14:textId="77777777" w:rsidR="00A43AC3" w:rsidRPr="005E3013" w:rsidRDefault="00A43AC3" w:rsidP="00987998">
                            <w:pPr>
                              <w:pStyle w:val="2"/>
                              <w:spacing w:line="276" w:lineRule="auto"/>
                              <w:rPr>
                                <w:b w:val="0"/>
                                <w:bCs/>
                                <w:iCs/>
                                <w:sz w:val="48"/>
                                <w:szCs w:val="48"/>
                                <w:highlight w:val="yellow"/>
                              </w:rPr>
                            </w:pPr>
                            <w:bookmarkStart w:id="1594" w:name="_Toc169172708"/>
                            <w:bookmarkStart w:id="1595" w:name="_Toc16917479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594"/>
                            <w:bookmarkEnd w:id="1595"/>
                          </w:p>
                          <w:p w14:paraId="37E124D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3503A6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7DE696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A7D526E" w14:textId="77777777" w:rsidR="00A43AC3" w:rsidRPr="00B1453A" w:rsidRDefault="00A43AC3" w:rsidP="00987998">
                            <w:pPr>
                              <w:jc w:val="center"/>
                              <w:rPr>
                                <w:rFonts w:ascii="Calibri" w:hAnsi="Calibri"/>
                                <w:sz w:val="36"/>
                                <w:szCs w:val="36"/>
                              </w:rPr>
                            </w:pPr>
                          </w:p>
                          <w:p w14:paraId="74D01588" w14:textId="77777777" w:rsidR="00A43AC3" w:rsidRDefault="00A43AC3" w:rsidP="00987998">
                            <w:pPr>
                              <w:jc w:val="center"/>
                              <w:rPr>
                                <w:rFonts w:ascii="Times New Roman CYR" w:hAnsi="Times New Roman CYR" w:cs="Times New Roman CYR"/>
                                <w:sz w:val="36"/>
                                <w:szCs w:val="36"/>
                              </w:rPr>
                            </w:pPr>
                          </w:p>
                          <w:p w14:paraId="6DD6FEDC" w14:textId="77777777" w:rsidR="00A43AC3" w:rsidRDefault="00A43AC3"/>
                          <w:p w14:paraId="6BFC32E2" w14:textId="77777777" w:rsidR="00A43AC3" w:rsidRPr="00630E21" w:rsidRDefault="00A43AC3" w:rsidP="00987998">
                            <w:pPr>
                              <w:pStyle w:val="3"/>
                              <w:spacing w:line="276" w:lineRule="auto"/>
                              <w:rPr>
                                <w:rFonts w:ascii="Times New Roman" w:hAnsi="Times New Roman"/>
                                <w:bCs/>
                                <w:sz w:val="48"/>
                                <w:szCs w:val="48"/>
                              </w:rPr>
                            </w:pPr>
                            <w:bookmarkStart w:id="1596" w:name="_Toc169172709"/>
                            <w:bookmarkStart w:id="1597" w:name="_Toc169174796"/>
                            <w:r w:rsidRPr="00630E21">
                              <w:rPr>
                                <w:rFonts w:ascii="Times New Roman" w:hAnsi="Times New Roman"/>
                                <w:bCs/>
                                <w:sz w:val="48"/>
                                <w:szCs w:val="48"/>
                              </w:rPr>
                              <w:t>ДИПЛОМНА РОБОТА</w:t>
                            </w:r>
                            <w:bookmarkEnd w:id="1596"/>
                            <w:bookmarkEnd w:id="1597"/>
                          </w:p>
                          <w:p w14:paraId="4538F6C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55FC859" w14:textId="77777777" w:rsidR="00A43AC3" w:rsidRPr="005E3013" w:rsidRDefault="00A43AC3" w:rsidP="00987998">
                            <w:pPr>
                              <w:pStyle w:val="2"/>
                              <w:spacing w:line="276" w:lineRule="auto"/>
                              <w:rPr>
                                <w:b w:val="0"/>
                                <w:bCs/>
                                <w:iCs/>
                                <w:sz w:val="48"/>
                                <w:szCs w:val="48"/>
                                <w:highlight w:val="yellow"/>
                              </w:rPr>
                            </w:pPr>
                            <w:bookmarkStart w:id="1598" w:name="_Toc169172710"/>
                            <w:bookmarkStart w:id="1599" w:name="_Toc16917479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598"/>
                            <w:bookmarkEnd w:id="1599"/>
                          </w:p>
                          <w:p w14:paraId="3695BD9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9966F9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B42EC3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16D9C7B" w14:textId="77777777" w:rsidR="00A43AC3" w:rsidRPr="00B1453A" w:rsidRDefault="00A43AC3" w:rsidP="00987998">
                            <w:pPr>
                              <w:jc w:val="center"/>
                              <w:rPr>
                                <w:rFonts w:ascii="Calibri" w:hAnsi="Calibri"/>
                                <w:sz w:val="36"/>
                                <w:szCs w:val="36"/>
                              </w:rPr>
                            </w:pPr>
                          </w:p>
                          <w:p w14:paraId="0518D6A1" w14:textId="77777777" w:rsidR="00A43AC3" w:rsidRDefault="00A43AC3" w:rsidP="00987998">
                            <w:pPr>
                              <w:jc w:val="center"/>
                              <w:rPr>
                                <w:rFonts w:ascii="Times New Roman CYR" w:hAnsi="Times New Roman CYR" w:cs="Times New Roman CYR"/>
                                <w:sz w:val="36"/>
                                <w:szCs w:val="36"/>
                              </w:rPr>
                            </w:pPr>
                          </w:p>
                          <w:p w14:paraId="24EE9DF4" w14:textId="77777777" w:rsidR="00A43AC3" w:rsidRDefault="00A43AC3"/>
                          <w:p w14:paraId="712E6DB5" w14:textId="77777777" w:rsidR="00A43AC3" w:rsidRPr="00630E21" w:rsidRDefault="00A43AC3" w:rsidP="00987998">
                            <w:pPr>
                              <w:pStyle w:val="3"/>
                              <w:spacing w:line="276" w:lineRule="auto"/>
                              <w:rPr>
                                <w:rFonts w:ascii="Times New Roman" w:hAnsi="Times New Roman"/>
                                <w:bCs/>
                                <w:sz w:val="48"/>
                                <w:szCs w:val="48"/>
                              </w:rPr>
                            </w:pPr>
                            <w:bookmarkStart w:id="1600" w:name="_Toc169172711"/>
                            <w:bookmarkStart w:id="1601" w:name="_Toc169174798"/>
                            <w:r w:rsidRPr="00630E21">
                              <w:rPr>
                                <w:rFonts w:ascii="Times New Roman" w:hAnsi="Times New Roman"/>
                                <w:bCs/>
                                <w:sz w:val="48"/>
                                <w:szCs w:val="48"/>
                              </w:rPr>
                              <w:t>ДИПЛОМНА РОБОТА</w:t>
                            </w:r>
                            <w:bookmarkEnd w:id="1600"/>
                            <w:bookmarkEnd w:id="1601"/>
                          </w:p>
                          <w:p w14:paraId="1D33B15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3262DF1" w14:textId="77777777" w:rsidR="00A43AC3" w:rsidRPr="005E3013" w:rsidRDefault="00A43AC3" w:rsidP="00987998">
                            <w:pPr>
                              <w:pStyle w:val="2"/>
                              <w:spacing w:line="276" w:lineRule="auto"/>
                              <w:rPr>
                                <w:b w:val="0"/>
                                <w:bCs/>
                                <w:iCs/>
                                <w:sz w:val="48"/>
                                <w:szCs w:val="48"/>
                                <w:highlight w:val="yellow"/>
                              </w:rPr>
                            </w:pPr>
                            <w:bookmarkStart w:id="1602" w:name="_Toc169172712"/>
                            <w:bookmarkStart w:id="1603" w:name="_Toc16917479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602"/>
                            <w:bookmarkEnd w:id="1603"/>
                          </w:p>
                          <w:p w14:paraId="4ABD554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C7CB59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74F624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B7A4ABB" w14:textId="77777777" w:rsidR="00A43AC3" w:rsidRPr="00B1453A" w:rsidRDefault="00A43AC3" w:rsidP="00987998">
                            <w:pPr>
                              <w:jc w:val="center"/>
                              <w:rPr>
                                <w:rFonts w:ascii="Calibri" w:hAnsi="Calibri"/>
                                <w:sz w:val="36"/>
                                <w:szCs w:val="36"/>
                              </w:rPr>
                            </w:pPr>
                          </w:p>
                          <w:p w14:paraId="1D91DB53" w14:textId="77777777" w:rsidR="00A43AC3" w:rsidRDefault="00A43AC3" w:rsidP="00987998">
                            <w:pPr>
                              <w:jc w:val="center"/>
                              <w:rPr>
                                <w:rFonts w:ascii="Times New Roman CYR" w:hAnsi="Times New Roman CYR" w:cs="Times New Roman CYR"/>
                                <w:sz w:val="36"/>
                                <w:szCs w:val="36"/>
                              </w:rPr>
                            </w:pPr>
                          </w:p>
                          <w:p w14:paraId="7F97CE7F" w14:textId="77777777" w:rsidR="00A43AC3" w:rsidRDefault="00A43AC3"/>
                          <w:p w14:paraId="7DD9EC0C" w14:textId="77777777" w:rsidR="00A43AC3" w:rsidRPr="00630E21" w:rsidRDefault="00A43AC3" w:rsidP="00987998">
                            <w:pPr>
                              <w:pStyle w:val="3"/>
                              <w:spacing w:line="276" w:lineRule="auto"/>
                              <w:rPr>
                                <w:rFonts w:ascii="Times New Roman" w:hAnsi="Times New Roman"/>
                                <w:bCs/>
                                <w:sz w:val="48"/>
                                <w:szCs w:val="48"/>
                              </w:rPr>
                            </w:pPr>
                            <w:bookmarkStart w:id="1604" w:name="_Toc169172713"/>
                            <w:bookmarkStart w:id="1605" w:name="_Toc169174800"/>
                            <w:r w:rsidRPr="00630E21">
                              <w:rPr>
                                <w:rFonts w:ascii="Times New Roman" w:hAnsi="Times New Roman"/>
                                <w:bCs/>
                                <w:sz w:val="48"/>
                                <w:szCs w:val="48"/>
                              </w:rPr>
                              <w:t>ДИПЛОМНА РОБОТА</w:t>
                            </w:r>
                            <w:bookmarkEnd w:id="1604"/>
                            <w:bookmarkEnd w:id="1605"/>
                          </w:p>
                          <w:p w14:paraId="2C4189C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94ECBFD" w14:textId="77777777" w:rsidR="00A43AC3" w:rsidRPr="005E3013" w:rsidRDefault="00A43AC3" w:rsidP="00987998">
                            <w:pPr>
                              <w:pStyle w:val="2"/>
                              <w:spacing w:line="276" w:lineRule="auto"/>
                              <w:rPr>
                                <w:b w:val="0"/>
                                <w:bCs/>
                                <w:iCs/>
                                <w:sz w:val="48"/>
                                <w:szCs w:val="48"/>
                                <w:highlight w:val="yellow"/>
                              </w:rPr>
                            </w:pPr>
                            <w:bookmarkStart w:id="1606" w:name="_Toc169172714"/>
                            <w:bookmarkStart w:id="1607" w:name="_Toc16917480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606"/>
                            <w:bookmarkEnd w:id="1607"/>
                          </w:p>
                          <w:p w14:paraId="0EF4941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7E0D38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720825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5362830" w14:textId="77777777" w:rsidR="00A43AC3" w:rsidRPr="00B1453A" w:rsidRDefault="00A43AC3" w:rsidP="00987998">
                            <w:pPr>
                              <w:jc w:val="center"/>
                              <w:rPr>
                                <w:rFonts w:ascii="Calibri" w:hAnsi="Calibri"/>
                                <w:sz w:val="36"/>
                                <w:szCs w:val="36"/>
                              </w:rPr>
                            </w:pPr>
                          </w:p>
                          <w:p w14:paraId="69B0A3AF" w14:textId="77777777" w:rsidR="00A43AC3" w:rsidRDefault="00A43AC3" w:rsidP="00987998">
                            <w:pPr>
                              <w:jc w:val="center"/>
                              <w:rPr>
                                <w:rFonts w:ascii="Times New Roman CYR" w:hAnsi="Times New Roman CYR" w:cs="Times New Roman CYR"/>
                                <w:sz w:val="36"/>
                                <w:szCs w:val="36"/>
                              </w:rPr>
                            </w:pPr>
                          </w:p>
                          <w:p w14:paraId="38846025" w14:textId="77777777" w:rsidR="00A43AC3" w:rsidRDefault="00A43AC3"/>
                          <w:p w14:paraId="496930AD" w14:textId="77777777" w:rsidR="00A43AC3" w:rsidRPr="00630E21" w:rsidRDefault="00A43AC3" w:rsidP="00987998">
                            <w:pPr>
                              <w:pStyle w:val="3"/>
                              <w:spacing w:line="276" w:lineRule="auto"/>
                              <w:rPr>
                                <w:rFonts w:ascii="Times New Roman" w:hAnsi="Times New Roman"/>
                                <w:bCs/>
                                <w:sz w:val="48"/>
                                <w:szCs w:val="48"/>
                              </w:rPr>
                            </w:pPr>
                            <w:bookmarkStart w:id="1608" w:name="_Toc169172715"/>
                            <w:bookmarkStart w:id="1609" w:name="_Toc169174802"/>
                            <w:r w:rsidRPr="00630E21">
                              <w:rPr>
                                <w:rFonts w:ascii="Times New Roman" w:hAnsi="Times New Roman"/>
                                <w:bCs/>
                                <w:sz w:val="48"/>
                                <w:szCs w:val="48"/>
                              </w:rPr>
                              <w:t>ДИПЛОМНА РОБОТА</w:t>
                            </w:r>
                            <w:bookmarkEnd w:id="1608"/>
                            <w:bookmarkEnd w:id="1609"/>
                          </w:p>
                          <w:p w14:paraId="637D306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4B65A79" w14:textId="77777777" w:rsidR="00A43AC3" w:rsidRPr="005E3013" w:rsidRDefault="00A43AC3" w:rsidP="00987998">
                            <w:pPr>
                              <w:pStyle w:val="2"/>
                              <w:spacing w:line="276" w:lineRule="auto"/>
                              <w:rPr>
                                <w:b w:val="0"/>
                                <w:bCs/>
                                <w:iCs/>
                                <w:sz w:val="48"/>
                                <w:szCs w:val="48"/>
                                <w:highlight w:val="yellow"/>
                              </w:rPr>
                            </w:pPr>
                            <w:bookmarkStart w:id="1610" w:name="_Toc169172716"/>
                            <w:bookmarkStart w:id="1611" w:name="_Toc16917480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610"/>
                            <w:bookmarkEnd w:id="1611"/>
                          </w:p>
                          <w:p w14:paraId="72B9AE3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85E7C0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BC8196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682E1CE" w14:textId="77777777" w:rsidR="00A43AC3" w:rsidRPr="00B1453A" w:rsidRDefault="00A43AC3" w:rsidP="00987998">
                            <w:pPr>
                              <w:jc w:val="center"/>
                              <w:rPr>
                                <w:rFonts w:ascii="Calibri" w:hAnsi="Calibri"/>
                                <w:sz w:val="36"/>
                                <w:szCs w:val="36"/>
                              </w:rPr>
                            </w:pPr>
                          </w:p>
                          <w:p w14:paraId="661D5275" w14:textId="77777777" w:rsidR="00A43AC3" w:rsidRDefault="00A43AC3" w:rsidP="00987998">
                            <w:pPr>
                              <w:jc w:val="center"/>
                              <w:rPr>
                                <w:rFonts w:ascii="Times New Roman CYR" w:hAnsi="Times New Roman CYR" w:cs="Times New Roman CYR"/>
                                <w:sz w:val="36"/>
                                <w:szCs w:val="36"/>
                              </w:rPr>
                            </w:pPr>
                          </w:p>
                          <w:p w14:paraId="0DF13C4E" w14:textId="77777777" w:rsidR="00A43AC3" w:rsidRDefault="00A43AC3"/>
                          <w:p w14:paraId="7AA34217" w14:textId="77777777" w:rsidR="00A43AC3" w:rsidRPr="00630E21" w:rsidRDefault="00A43AC3" w:rsidP="00987998">
                            <w:pPr>
                              <w:pStyle w:val="3"/>
                              <w:spacing w:line="276" w:lineRule="auto"/>
                              <w:rPr>
                                <w:rFonts w:ascii="Times New Roman" w:hAnsi="Times New Roman"/>
                                <w:bCs/>
                                <w:sz w:val="48"/>
                                <w:szCs w:val="48"/>
                              </w:rPr>
                            </w:pPr>
                            <w:bookmarkStart w:id="1612" w:name="_Toc169172717"/>
                            <w:bookmarkStart w:id="1613" w:name="_Toc169174804"/>
                            <w:r w:rsidRPr="00630E21">
                              <w:rPr>
                                <w:rFonts w:ascii="Times New Roman" w:hAnsi="Times New Roman"/>
                                <w:bCs/>
                                <w:sz w:val="48"/>
                                <w:szCs w:val="48"/>
                              </w:rPr>
                              <w:t>ДИПЛОМНА РОБОТА</w:t>
                            </w:r>
                            <w:bookmarkEnd w:id="1612"/>
                            <w:bookmarkEnd w:id="1613"/>
                          </w:p>
                          <w:p w14:paraId="642B70A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18E94A8" w14:textId="77777777" w:rsidR="00A43AC3" w:rsidRPr="005E3013" w:rsidRDefault="00A43AC3" w:rsidP="00987998">
                            <w:pPr>
                              <w:pStyle w:val="2"/>
                              <w:spacing w:line="276" w:lineRule="auto"/>
                              <w:rPr>
                                <w:b w:val="0"/>
                                <w:bCs/>
                                <w:iCs/>
                                <w:sz w:val="48"/>
                                <w:szCs w:val="48"/>
                                <w:highlight w:val="yellow"/>
                              </w:rPr>
                            </w:pPr>
                            <w:bookmarkStart w:id="1614" w:name="_Toc169172718"/>
                            <w:bookmarkStart w:id="1615" w:name="_Toc16917480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614"/>
                            <w:bookmarkEnd w:id="1615"/>
                          </w:p>
                          <w:p w14:paraId="05E9DBE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7A5217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5021DE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D415BEB" w14:textId="77777777" w:rsidR="00A43AC3" w:rsidRPr="00B1453A" w:rsidRDefault="00A43AC3" w:rsidP="00987998">
                            <w:pPr>
                              <w:jc w:val="center"/>
                              <w:rPr>
                                <w:rFonts w:ascii="Calibri" w:hAnsi="Calibri"/>
                                <w:sz w:val="36"/>
                                <w:szCs w:val="36"/>
                              </w:rPr>
                            </w:pPr>
                          </w:p>
                          <w:p w14:paraId="1F7000AB" w14:textId="77777777" w:rsidR="00A43AC3" w:rsidRDefault="00A43AC3" w:rsidP="00987998">
                            <w:pPr>
                              <w:jc w:val="center"/>
                              <w:rPr>
                                <w:rFonts w:ascii="Times New Roman CYR" w:hAnsi="Times New Roman CYR" w:cs="Times New Roman CYR"/>
                                <w:sz w:val="36"/>
                                <w:szCs w:val="36"/>
                              </w:rPr>
                            </w:pPr>
                          </w:p>
                          <w:p w14:paraId="26D65FBD" w14:textId="77777777" w:rsidR="00A43AC3" w:rsidRDefault="00A43AC3"/>
                          <w:p w14:paraId="0923914F" w14:textId="77777777" w:rsidR="00A43AC3" w:rsidRPr="00630E21" w:rsidRDefault="00A43AC3" w:rsidP="00987998">
                            <w:pPr>
                              <w:pStyle w:val="3"/>
                              <w:spacing w:line="276" w:lineRule="auto"/>
                              <w:rPr>
                                <w:rFonts w:ascii="Times New Roman" w:hAnsi="Times New Roman"/>
                                <w:bCs/>
                                <w:sz w:val="48"/>
                                <w:szCs w:val="48"/>
                              </w:rPr>
                            </w:pPr>
                            <w:bookmarkStart w:id="1616" w:name="_Toc169172719"/>
                            <w:bookmarkStart w:id="1617" w:name="_Toc169174806"/>
                            <w:r w:rsidRPr="00630E21">
                              <w:rPr>
                                <w:rFonts w:ascii="Times New Roman" w:hAnsi="Times New Roman"/>
                                <w:bCs/>
                                <w:sz w:val="48"/>
                                <w:szCs w:val="48"/>
                              </w:rPr>
                              <w:t>ДИПЛОМНА РОБОТА</w:t>
                            </w:r>
                            <w:bookmarkEnd w:id="1616"/>
                            <w:bookmarkEnd w:id="1617"/>
                          </w:p>
                          <w:p w14:paraId="348A274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3122670" w14:textId="77777777" w:rsidR="00A43AC3" w:rsidRPr="005E3013" w:rsidRDefault="00A43AC3" w:rsidP="00987998">
                            <w:pPr>
                              <w:pStyle w:val="2"/>
                              <w:spacing w:line="276" w:lineRule="auto"/>
                              <w:rPr>
                                <w:b w:val="0"/>
                                <w:bCs/>
                                <w:iCs/>
                                <w:sz w:val="48"/>
                                <w:szCs w:val="48"/>
                                <w:highlight w:val="yellow"/>
                              </w:rPr>
                            </w:pPr>
                            <w:bookmarkStart w:id="1618" w:name="_Toc169172720"/>
                            <w:bookmarkStart w:id="1619" w:name="_Toc16917480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618"/>
                            <w:bookmarkEnd w:id="1619"/>
                          </w:p>
                          <w:p w14:paraId="5A59676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2E00C7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84C1B3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ABCAD7F" w14:textId="77777777" w:rsidR="00A43AC3" w:rsidRPr="00B1453A" w:rsidRDefault="00A43AC3" w:rsidP="00987998">
                            <w:pPr>
                              <w:jc w:val="center"/>
                              <w:rPr>
                                <w:rFonts w:ascii="Calibri" w:hAnsi="Calibri"/>
                                <w:sz w:val="36"/>
                                <w:szCs w:val="36"/>
                              </w:rPr>
                            </w:pPr>
                          </w:p>
                          <w:p w14:paraId="3358DAE5" w14:textId="77777777" w:rsidR="00A43AC3" w:rsidRDefault="00A43AC3" w:rsidP="00987998">
                            <w:pPr>
                              <w:jc w:val="center"/>
                              <w:rPr>
                                <w:rFonts w:ascii="Times New Roman CYR" w:hAnsi="Times New Roman CYR" w:cs="Times New Roman CYR"/>
                                <w:sz w:val="36"/>
                                <w:szCs w:val="36"/>
                              </w:rPr>
                            </w:pPr>
                          </w:p>
                          <w:p w14:paraId="72D26379" w14:textId="77777777" w:rsidR="00A43AC3" w:rsidRDefault="00A43AC3"/>
                          <w:p w14:paraId="0C3F0276" w14:textId="77777777" w:rsidR="000658DF" w:rsidRPr="003A41B8" w:rsidRDefault="000658DF" w:rsidP="000658DF">
                            <w:pPr>
                              <w:pStyle w:val="3"/>
                              <w:spacing w:line="300" w:lineRule="auto"/>
                              <w:rPr>
                                <w:rFonts w:ascii="Times New Roman CYR" w:hAnsi="Times New Roman CYR"/>
                                <w:i/>
                                <w:iCs/>
                                <w:sz w:val="44"/>
                                <w:szCs w:val="44"/>
                              </w:rPr>
                            </w:pPr>
                            <w:bookmarkStart w:id="1620" w:name="_Toc169172721"/>
                            <w:bookmarkStart w:id="1621" w:name="_Toc169174808"/>
                            <w:r w:rsidRPr="003A41B8">
                              <w:rPr>
                                <w:rFonts w:ascii="Times New Roman CYR" w:hAnsi="Times New Roman CYR"/>
                                <w:i/>
                                <w:iCs/>
                                <w:sz w:val="44"/>
                                <w:szCs w:val="44"/>
                              </w:rPr>
                              <w:t>ДИПЛОМНА РОБОТА БАКАЛАВРА</w:t>
                            </w:r>
                            <w:bookmarkEnd w:id="1620"/>
                            <w:bookmarkEnd w:id="1621"/>
                            <w:r w:rsidRPr="003A41B8">
                              <w:rPr>
                                <w:rFonts w:ascii="Times New Roman CYR" w:hAnsi="Times New Roman CYR"/>
                                <w:i/>
                                <w:iCs/>
                                <w:sz w:val="44"/>
                                <w:szCs w:val="44"/>
                              </w:rPr>
                              <w:t xml:space="preserve"> </w:t>
                            </w:r>
                          </w:p>
                          <w:p w14:paraId="684E12C0" w14:textId="77777777" w:rsidR="000658DF" w:rsidRPr="000D3135" w:rsidRDefault="000658DF" w:rsidP="000658DF">
                            <w:pPr>
                              <w:pStyle w:val="2"/>
                              <w:spacing w:line="300" w:lineRule="auto"/>
                              <w:rPr>
                                <w:rFonts w:ascii="Times New Roman CYR" w:hAnsi="Times New Roman CYR"/>
                                <w:b w:val="0"/>
                                <w:sz w:val="44"/>
                                <w:szCs w:val="44"/>
                              </w:rPr>
                            </w:pPr>
                            <w:bookmarkStart w:id="1622" w:name="_Toc169172722"/>
                            <w:bookmarkStart w:id="1623" w:name="_Toc169174809"/>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1622"/>
                            <w:bookmarkEnd w:id="1623"/>
                          </w:p>
                          <w:p w14:paraId="16323E32"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2088D3F7"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3C386F5E" w14:textId="77777777" w:rsidR="000658DF" w:rsidRPr="000D3135" w:rsidRDefault="000658DF" w:rsidP="000658DF">
                            <w:pPr>
                              <w:spacing w:line="300" w:lineRule="auto"/>
                              <w:jc w:val="center"/>
                              <w:rPr>
                                <w:b/>
                                <w:lang w:val="uk-UA"/>
                              </w:rPr>
                            </w:pPr>
                          </w:p>
                          <w:p w14:paraId="5C152B4F"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332B5E73" w14:textId="77777777" w:rsidR="00A43AC3" w:rsidRPr="00B1453A" w:rsidRDefault="00A43AC3" w:rsidP="00987998">
                            <w:pPr>
                              <w:jc w:val="center"/>
                              <w:rPr>
                                <w:rFonts w:ascii="Calibri" w:hAnsi="Calibri"/>
                                <w:sz w:val="36"/>
                                <w:szCs w:val="36"/>
                              </w:rPr>
                            </w:pPr>
                          </w:p>
                          <w:p w14:paraId="21D33912" w14:textId="77777777" w:rsidR="00A43AC3" w:rsidRDefault="00A43AC3" w:rsidP="00987998">
                            <w:pPr>
                              <w:jc w:val="center"/>
                              <w:rPr>
                                <w:rFonts w:ascii="Times New Roman CYR" w:hAnsi="Times New Roman CYR" w:cs="Times New Roman CYR"/>
                                <w:sz w:val="36"/>
                                <w:szCs w:val="36"/>
                              </w:rPr>
                            </w:pPr>
                          </w:p>
                          <w:p w14:paraId="3F413278" w14:textId="77777777" w:rsidR="00A43AC3" w:rsidRDefault="00A43AC3"/>
                          <w:p w14:paraId="4339F1A5" w14:textId="77777777" w:rsidR="00A43AC3" w:rsidRPr="00630E21" w:rsidRDefault="00A43AC3" w:rsidP="00987998">
                            <w:pPr>
                              <w:pStyle w:val="3"/>
                              <w:spacing w:line="276" w:lineRule="auto"/>
                              <w:rPr>
                                <w:rFonts w:ascii="Times New Roman" w:hAnsi="Times New Roman"/>
                                <w:bCs/>
                                <w:sz w:val="48"/>
                                <w:szCs w:val="48"/>
                              </w:rPr>
                            </w:pPr>
                            <w:bookmarkStart w:id="1624" w:name="_Toc169172723"/>
                            <w:bookmarkStart w:id="1625" w:name="_Toc169174810"/>
                            <w:r w:rsidRPr="00630E21">
                              <w:rPr>
                                <w:rFonts w:ascii="Times New Roman" w:hAnsi="Times New Roman"/>
                                <w:bCs/>
                                <w:sz w:val="48"/>
                                <w:szCs w:val="48"/>
                              </w:rPr>
                              <w:t>ДИПЛОМНА РОБОТА</w:t>
                            </w:r>
                            <w:bookmarkEnd w:id="1624"/>
                            <w:bookmarkEnd w:id="1625"/>
                          </w:p>
                          <w:p w14:paraId="20F82EC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C27F224" w14:textId="77777777" w:rsidR="00A43AC3" w:rsidRPr="005E3013" w:rsidRDefault="00A43AC3" w:rsidP="00987998">
                            <w:pPr>
                              <w:pStyle w:val="2"/>
                              <w:spacing w:line="276" w:lineRule="auto"/>
                              <w:rPr>
                                <w:b w:val="0"/>
                                <w:bCs/>
                                <w:iCs/>
                                <w:sz w:val="48"/>
                                <w:szCs w:val="48"/>
                                <w:highlight w:val="yellow"/>
                              </w:rPr>
                            </w:pPr>
                            <w:bookmarkStart w:id="1626" w:name="_Toc169172724"/>
                            <w:bookmarkStart w:id="1627" w:name="_Toc16917481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626"/>
                            <w:bookmarkEnd w:id="1627"/>
                          </w:p>
                          <w:p w14:paraId="53814B7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238B56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494DBF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DC80DAB" w14:textId="77777777" w:rsidR="00A43AC3" w:rsidRPr="00B1453A" w:rsidRDefault="00A43AC3" w:rsidP="00987998">
                            <w:pPr>
                              <w:jc w:val="center"/>
                              <w:rPr>
                                <w:rFonts w:ascii="Calibri" w:hAnsi="Calibri"/>
                                <w:sz w:val="36"/>
                                <w:szCs w:val="36"/>
                              </w:rPr>
                            </w:pPr>
                          </w:p>
                          <w:p w14:paraId="4EC118BC" w14:textId="77777777" w:rsidR="00A43AC3" w:rsidRDefault="00A43AC3" w:rsidP="00987998">
                            <w:pPr>
                              <w:jc w:val="center"/>
                              <w:rPr>
                                <w:rFonts w:ascii="Times New Roman CYR" w:hAnsi="Times New Roman CYR" w:cs="Times New Roman CYR"/>
                                <w:sz w:val="36"/>
                                <w:szCs w:val="36"/>
                              </w:rPr>
                            </w:pPr>
                          </w:p>
                          <w:p w14:paraId="60DEC64D" w14:textId="77777777" w:rsidR="00A43AC3" w:rsidRDefault="00A43AC3"/>
                          <w:p w14:paraId="5D6A684A" w14:textId="77777777" w:rsidR="00A43AC3" w:rsidRPr="00630E21" w:rsidRDefault="00A43AC3" w:rsidP="00987998">
                            <w:pPr>
                              <w:pStyle w:val="3"/>
                              <w:spacing w:line="276" w:lineRule="auto"/>
                              <w:rPr>
                                <w:rFonts w:ascii="Times New Roman" w:hAnsi="Times New Roman"/>
                                <w:bCs/>
                                <w:sz w:val="48"/>
                                <w:szCs w:val="48"/>
                              </w:rPr>
                            </w:pPr>
                            <w:bookmarkStart w:id="1628" w:name="_Toc169172725"/>
                            <w:bookmarkStart w:id="1629" w:name="_Toc169174812"/>
                            <w:r w:rsidRPr="00630E21">
                              <w:rPr>
                                <w:rFonts w:ascii="Times New Roman" w:hAnsi="Times New Roman"/>
                                <w:bCs/>
                                <w:sz w:val="48"/>
                                <w:szCs w:val="48"/>
                              </w:rPr>
                              <w:t>ДИПЛОМНА РОБОТА</w:t>
                            </w:r>
                            <w:bookmarkEnd w:id="1628"/>
                            <w:bookmarkEnd w:id="1629"/>
                          </w:p>
                          <w:p w14:paraId="562FC37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1697064" w14:textId="77777777" w:rsidR="00A43AC3" w:rsidRPr="005E3013" w:rsidRDefault="00A43AC3" w:rsidP="00987998">
                            <w:pPr>
                              <w:pStyle w:val="2"/>
                              <w:spacing w:line="276" w:lineRule="auto"/>
                              <w:rPr>
                                <w:b w:val="0"/>
                                <w:bCs/>
                                <w:iCs/>
                                <w:sz w:val="48"/>
                                <w:szCs w:val="48"/>
                                <w:highlight w:val="yellow"/>
                              </w:rPr>
                            </w:pPr>
                            <w:bookmarkStart w:id="1630" w:name="_Toc169172726"/>
                            <w:bookmarkStart w:id="1631" w:name="_Toc16917481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630"/>
                            <w:bookmarkEnd w:id="1631"/>
                          </w:p>
                          <w:p w14:paraId="4509517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1882C3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014E5F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CC7001C" w14:textId="77777777" w:rsidR="00A43AC3" w:rsidRPr="00B1453A" w:rsidRDefault="00A43AC3" w:rsidP="00987998">
                            <w:pPr>
                              <w:jc w:val="center"/>
                              <w:rPr>
                                <w:rFonts w:ascii="Calibri" w:hAnsi="Calibri"/>
                                <w:sz w:val="36"/>
                                <w:szCs w:val="36"/>
                              </w:rPr>
                            </w:pPr>
                          </w:p>
                          <w:p w14:paraId="695C01AB" w14:textId="77777777" w:rsidR="00A43AC3" w:rsidRDefault="00A43AC3" w:rsidP="00987998">
                            <w:pPr>
                              <w:jc w:val="center"/>
                              <w:rPr>
                                <w:rFonts w:ascii="Times New Roman CYR" w:hAnsi="Times New Roman CYR" w:cs="Times New Roman CYR"/>
                                <w:sz w:val="36"/>
                                <w:szCs w:val="36"/>
                              </w:rPr>
                            </w:pPr>
                          </w:p>
                          <w:p w14:paraId="09B8F29D" w14:textId="77777777" w:rsidR="00A43AC3" w:rsidRDefault="00A43AC3"/>
                          <w:p w14:paraId="17401D52" w14:textId="77777777" w:rsidR="00A43AC3" w:rsidRPr="00630E21" w:rsidRDefault="00A43AC3" w:rsidP="00987998">
                            <w:pPr>
                              <w:pStyle w:val="3"/>
                              <w:spacing w:line="276" w:lineRule="auto"/>
                              <w:rPr>
                                <w:rFonts w:ascii="Times New Roman" w:hAnsi="Times New Roman"/>
                                <w:bCs/>
                                <w:sz w:val="48"/>
                                <w:szCs w:val="48"/>
                              </w:rPr>
                            </w:pPr>
                            <w:bookmarkStart w:id="1632" w:name="_Toc169172727"/>
                            <w:bookmarkStart w:id="1633" w:name="_Toc169174814"/>
                            <w:r w:rsidRPr="00630E21">
                              <w:rPr>
                                <w:rFonts w:ascii="Times New Roman" w:hAnsi="Times New Roman"/>
                                <w:bCs/>
                                <w:sz w:val="48"/>
                                <w:szCs w:val="48"/>
                              </w:rPr>
                              <w:t>ДИПЛОМНА РОБОТА</w:t>
                            </w:r>
                            <w:bookmarkEnd w:id="1632"/>
                            <w:bookmarkEnd w:id="1633"/>
                          </w:p>
                          <w:p w14:paraId="11B193A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47B3939" w14:textId="77777777" w:rsidR="00A43AC3" w:rsidRPr="005E3013" w:rsidRDefault="00A43AC3" w:rsidP="00987998">
                            <w:pPr>
                              <w:pStyle w:val="2"/>
                              <w:spacing w:line="276" w:lineRule="auto"/>
                              <w:rPr>
                                <w:b w:val="0"/>
                                <w:bCs/>
                                <w:iCs/>
                                <w:sz w:val="48"/>
                                <w:szCs w:val="48"/>
                                <w:highlight w:val="yellow"/>
                              </w:rPr>
                            </w:pPr>
                            <w:bookmarkStart w:id="1634" w:name="_Toc169172728"/>
                            <w:bookmarkStart w:id="1635" w:name="_Toc16917481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634"/>
                            <w:bookmarkEnd w:id="1635"/>
                          </w:p>
                          <w:p w14:paraId="664F36B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7F20F3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C3EDF4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307FA36" w14:textId="77777777" w:rsidR="00A43AC3" w:rsidRPr="00B1453A" w:rsidRDefault="00A43AC3" w:rsidP="00987998">
                            <w:pPr>
                              <w:jc w:val="center"/>
                              <w:rPr>
                                <w:rFonts w:ascii="Calibri" w:hAnsi="Calibri"/>
                                <w:sz w:val="36"/>
                                <w:szCs w:val="36"/>
                              </w:rPr>
                            </w:pPr>
                          </w:p>
                          <w:p w14:paraId="2416C09C" w14:textId="77777777" w:rsidR="00A43AC3" w:rsidRDefault="00A43AC3" w:rsidP="00987998">
                            <w:pPr>
                              <w:jc w:val="center"/>
                              <w:rPr>
                                <w:rFonts w:ascii="Times New Roman CYR" w:hAnsi="Times New Roman CYR" w:cs="Times New Roman CYR"/>
                                <w:sz w:val="36"/>
                                <w:szCs w:val="36"/>
                              </w:rPr>
                            </w:pPr>
                          </w:p>
                          <w:p w14:paraId="17E7F618" w14:textId="77777777" w:rsidR="00A43AC3" w:rsidRDefault="00A43AC3"/>
                          <w:p w14:paraId="38D8ACE5" w14:textId="77777777" w:rsidR="00A43AC3" w:rsidRPr="00630E21" w:rsidRDefault="00A43AC3" w:rsidP="00987998">
                            <w:pPr>
                              <w:pStyle w:val="3"/>
                              <w:spacing w:line="276" w:lineRule="auto"/>
                              <w:rPr>
                                <w:rFonts w:ascii="Times New Roman" w:hAnsi="Times New Roman"/>
                                <w:bCs/>
                                <w:sz w:val="48"/>
                                <w:szCs w:val="48"/>
                              </w:rPr>
                            </w:pPr>
                            <w:bookmarkStart w:id="1636" w:name="_Toc169172729"/>
                            <w:bookmarkStart w:id="1637" w:name="_Toc169174816"/>
                            <w:r w:rsidRPr="00630E21">
                              <w:rPr>
                                <w:rFonts w:ascii="Times New Roman" w:hAnsi="Times New Roman"/>
                                <w:bCs/>
                                <w:sz w:val="48"/>
                                <w:szCs w:val="48"/>
                              </w:rPr>
                              <w:t>ДИПЛОМНА РОБОТА</w:t>
                            </w:r>
                            <w:bookmarkEnd w:id="1636"/>
                            <w:bookmarkEnd w:id="1637"/>
                          </w:p>
                          <w:p w14:paraId="6B6D8D2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4CDFC32" w14:textId="77777777" w:rsidR="00A43AC3" w:rsidRPr="005E3013" w:rsidRDefault="00A43AC3" w:rsidP="00987998">
                            <w:pPr>
                              <w:pStyle w:val="2"/>
                              <w:spacing w:line="276" w:lineRule="auto"/>
                              <w:rPr>
                                <w:b w:val="0"/>
                                <w:bCs/>
                                <w:iCs/>
                                <w:sz w:val="48"/>
                                <w:szCs w:val="48"/>
                                <w:highlight w:val="yellow"/>
                              </w:rPr>
                            </w:pPr>
                            <w:bookmarkStart w:id="1638" w:name="_Toc169172730"/>
                            <w:bookmarkStart w:id="1639" w:name="_Toc16917481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638"/>
                            <w:bookmarkEnd w:id="1639"/>
                          </w:p>
                          <w:p w14:paraId="4D50E5F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39288A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7920FD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9759CE4" w14:textId="77777777" w:rsidR="00A43AC3" w:rsidRPr="00B1453A" w:rsidRDefault="00A43AC3" w:rsidP="00987998">
                            <w:pPr>
                              <w:jc w:val="center"/>
                              <w:rPr>
                                <w:rFonts w:ascii="Calibri" w:hAnsi="Calibri"/>
                                <w:sz w:val="36"/>
                                <w:szCs w:val="36"/>
                              </w:rPr>
                            </w:pPr>
                          </w:p>
                          <w:p w14:paraId="1010BA1D" w14:textId="77777777" w:rsidR="00A43AC3" w:rsidRDefault="00A43AC3" w:rsidP="00987998">
                            <w:pPr>
                              <w:jc w:val="center"/>
                              <w:rPr>
                                <w:rFonts w:ascii="Times New Roman CYR" w:hAnsi="Times New Roman CYR" w:cs="Times New Roman CYR"/>
                                <w:sz w:val="36"/>
                                <w:szCs w:val="36"/>
                              </w:rPr>
                            </w:pPr>
                          </w:p>
                          <w:p w14:paraId="6CC0917F" w14:textId="77777777" w:rsidR="00A43AC3" w:rsidRDefault="00A43AC3"/>
                          <w:p w14:paraId="329AA05C" w14:textId="77777777" w:rsidR="00A43AC3" w:rsidRPr="00630E21" w:rsidRDefault="00A43AC3" w:rsidP="00987998">
                            <w:pPr>
                              <w:pStyle w:val="3"/>
                              <w:spacing w:line="276" w:lineRule="auto"/>
                              <w:rPr>
                                <w:rFonts w:ascii="Times New Roman" w:hAnsi="Times New Roman"/>
                                <w:bCs/>
                                <w:sz w:val="48"/>
                                <w:szCs w:val="48"/>
                              </w:rPr>
                            </w:pPr>
                            <w:bookmarkStart w:id="1640" w:name="_Toc169172731"/>
                            <w:bookmarkStart w:id="1641" w:name="_Toc169174818"/>
                            <w:r w:rsidRPr="00630E21">
                              <w:rPr>
                                <w:rFonts w:ascii="Times New Roman" w:hAnsi="Times New Roman"/>
                                <w:bCs/>
                                <w:sz w:val="48"/>
                                <w:szCs w:val="48"/>
                              </w:rPr>
                              <w:t>ДИПЛОМНА РОБОТА</w:t>
                            </w:r>
                            <w:bookmarkEnd w:id="1640"/>
                            <w:bookmarkEnd w:id="1641"/>
                          </w:p>
                          <w:p w14:paraId="7106C09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B1637AB" w14:textId="77777777" w:rsidR="00A43AC3" w:rsidRPr="005E3013" w:rsidRDefault="00A43AC3" w:rsidP="00987998">
                            <w:pPr>
                              <w:pStyle w:val="2"/>
                              <w:spacing w:line="276" w:lineRule="auto"/>
                              <w:rPr>
                                <w:b w:val="0"/>
                                <w:bCs/>
                                <w:iCs/>
                                <w:sz w:val="48"/>
                                <w:szCs w:val="48"/>
                                <w:highlight w:val="yellow"/>
                              </w:rPr>
                            </w:pPr>
                            <w:bookmarkStart w:id="1642" w:name="_Toc169172732"/>
                            <w:bookmarkStart w:id="1643" w:name="_Toc16917481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642"/>
                            <w:bookmarkEnd w:id="1643"/>
                          </w:p>
                          <w:p w14:paraId="0E626F9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15EDC5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F3837E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AC525E2" w14:textId="77777777" w:rsidR="00A43AC3" w:rsidRPr="00B1453A" w:rsidRDefault="00A43AC3" w:rsidP="00987998">
                            <w:pPr>
                              <w:jc w:val="center"/>
                              <w:rPr>
                                <w:rFonts w:ascii="Calibri" w:hAnsi="Calibri"/>
                                <w:sz w:val="36"/>
                                <w:szCs w:val="36"/>
                              </w:rPr>
                            </w:pPr>
                          </w:p>
                          <w:p w14:paraId="484B12D6" w14:textId="77777777" w:rsidR="00A43AC3" w:rsidRDefault="00A43AC3" w:rsidP="00987998">
                            <w:pPr>
                              <w:jc w:val="center"/>
                              <w:rPr>
                                <w:rFonts w:ascii="Times New Roman CYR" w:hAnsi="Times New Roman CYR" w:cs="Times New Roman CYR"/>
                                <w:sz w:val="36"/>
                                <w:szCs w:val="36"/>
                              </w:rPr>
                            </w:pPr>
                          </w:p>
                          <w:p w14:paraId="031E7D61" w14:textId="77777777" w:rsidR="00A43AC3" w:rsidRDefault="00A43AC3"/>
                          <w:p w14:paraId="43BC995A" w14:textId="77777777" w:rsidR="00A43AC3" w:rsidRPr="00630E21" w:rsidRDefault="00A43AC3" w:rsidP="00987998">
                            <w:pPr>
                              <w:pStyle w:val="3"/>
                              <w:spacing w:line="276" w:lineRule="auto"/>
                              <w:rPr>
                                <w:rFonts w:ascii="Times New Roman" w:hAnsi="Times New Roman"/>
                                <w:bCs/>
                                <w:sz w:val="48"/>
                                <w:szCs w:val="48"/>
                              </w:rPr>
                            </w:pPr>
                            <w:bookmarkStart w:id="1644" w:name="_Toc169172733"/>
                            <w:bookmarkStart w:id="1645" w:name="_Toc169174820"/>
                            <w:r w:rsidRPr="00630E21">
                              <w:rPr>
                                <w:rFonts w:ascii="Times New Roman" w:hAnsi="Times New Roman"/>
                                <w:bCs/>
                                <w:sz w:val="48"/>
                                <w:szCs w:val="48"/>
                              </w:rPr>
                              <w:t>ДИПЛОМНА РОБОТА</w:t>
                            </w:r>
                            <w:bookmarkEnd w:id="1644"/>
                            <w:bookmarkEnd w:id="1645"/>
                          </w:p>
                          <w:p w14:paraId="3553E47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E719B99" w14:textId="77777777" w:rsidR="00A43AC3" w:rsidRPr="005E3013" w:rsidRDefault="00A43AC3" w:rsidP="00987998">
                            <w:pPr>
                              <w:pStyle w:val="2"/>
                              <w:spacing w:line="276" w:lineRule="auto"/>
                              <w:rPr>
                                <w:b w:val="0"/>
                                <w:bCs/>
                                <w:iCs/>
                                <w:sz w:val="48"/>
                                <w:szCs w:val="48"/>
                                <w:highlight w:val="yellow"/>
                              </w:rPr>
                            </w:pPr>
                            <w:bookmarkStart w:id="1646" w:name="_Toc169172734"/>
                            <w:bookmarkStart w:id="1647" w:name="_Toc16917482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646"/>
                            <w:bookmarkEnd w:id="1647"/>
                          </w:p>
                          <w:p w14:paraId="176B370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72A66C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0B691D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70627B1" w14:textId="77777777" w:rsidR="00A43AC3" w:rsidRPr="00B1453A" w:rsidRDefault="00A43AC3" w:rsidP="00987998">
                            <w:pPr>
                              <w:jc w:val="center"/>
                              <w:rPr>
                                <w:rFonts w:ascii="Calibri" w:hAnsi="Calibri"/>
                                <w:sz w:val="36"/>
                                <w:szCs w:val="36"/>
                              </w:rPr>
                            </w:pPr>
                          </w:p>
                          <w:p w14:paraId="422DA6CA" w14:textId="77777777" w:rsidR="00A43AC3" w:rsidRDefault="00A43AC3" w:rsidP="00987998">
                            <w:pPr>
                              <w:jc w:val="center"/>
                              <w:rPr>
                                <w:rFonts w:ascii="Times New Roman CYR" w:hAnsi="Times New Roman CYR" w:cs="Times New Roman CYR"/>
                                <w:sz w:val="36"/>
                                <w:szCs w:val="36"/>
                              </w:rPr>
                            </w:pPr>
                          </w:p>
                          <w:p w14:paraId="6C647191" w14:textId="77777777" w:rsidR="00A43AC3" w:rsidRDefault="00A43AC3"/>
                          <w:p w14:paraId="6465ADE0" w14:textId="77777777" w:rsidR="00A43AC3" w:rsidRPr="00630E21" w:rsidRDefault="00A43AC3" w:rsidP="00987998">
                            <w:pPr>
                              <w:pStyle w:val="3"/>
                              <w:spacing w:line="276" w:lineRule="auto"/>
                              <w:rPr>
                                <w:rFonts w:ascii="Times New Roman" w:hAnsi="Times New Roman"/>
                                <w:bCs/>
                                <w:sz w:val="48"/>
                                <w:szCs w:val="48"/>
                              </w:rPr>
                            </w:pPr>
                            <w:bookmarkStart w:id="1648" w:name="_Toc169172735"/>
                            <w:bookmarkStart w:id="1649" w:name="_Toc169174822"/>
                            <w:r w:rsidRPr="00630E21">
                              <w:rPr>
                                <w:rFonts w:ascii="Times New Roman" w:hAnsi="Times New Roman"/>
                                <w:bCs/>
                                <w:sz w:val="48"/>
                                <w:szCs w:val="48"/>
                              </w:rPr>
                              <w:t>ДИПЛОМНА РОБОТА</w:t>
                            </w:r>
                            <w:bookmarkEnd w:id="1648"/>
                            <w:bookmarkEnd w:id="1649"/>
                          </w:p>
                          <w:p w14:paraId="2BCC614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ABD1179" w14:textId="77777777" w:rsidR="00A43AC3" w:rsidRPr="005E3013" w:rsidRDefault="00A43AC3" w:rsidP="00987998">
                            <w:pPr>
                              <w:pStyle w:val="2"/>
                              <w:spacing w:line="276" w:lineRule="auto"/>
                              <w:rPr>
                                <w:b w:val="0"/>
                                <w:bCs/>
                                <w:iCs/>
                                <w:sz w:val="48"/>
                                <w:szCs w:val="48"/>
                                <w:highlight w:val="yellow"/>
                              </w:rPr>
                            </w:pPr>
                            <w:bookmarkStart w:id="1650" w:name="_Toc169172736"/>
                            <w:bookmarkStart w:id="1651" w:name="_Toc16917482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650"/>
                            <w:bookmarkEnd w:id="1651"/>
                          </w:p>
                          <w:p w14:paraId="225434A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374175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7B08BC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AEEE79E" w14:textId="77777777" w:rsidR="00A43AC3" w:rsidRPr="00B1453A" w:rsidRDefault="00A43AC3" w:rsidP="00987998">
                            <w:pPr>
                              <w:jc w:val="center"/>
                              <w:rPr>
                                <w:rFonts w:ascii="Calibri" w:hAnsi="Calibri"/>
                                <w:sz w:val="36"/>
                                <w:szCs w:val="36"/>
                              </w:rPr>
                            </w:pPr>
                          </w:p>
                          <w:p w14:paraId="3A389D8C" w14:textId="77777777" w:rsidR="00A43AC3" w:rsidRDefault="00A43AC3" w:rsidP="00987998">
                            <w:pPr>
                              <w:jc w:val="center"/>
                              <w:rPr>
                                <w:rFonts w:ascii="Times New Roman CYR" w:hAnsi="Times New Roman CYR" w:cs="Times New Roman CYR"/>
                                <w:sz w:val="36"/>
                                <w:szCs w:val="36"/>
                              </w:rPr>
                            </w:pPr>
                          </w:p>
                          <w:p w14:paraId="2900D529" w14:textId="77777777" w:rsidR="00A43AC3" w:rsidRDefault="00A43AC3"/>
                          <w:p w14:paraId="1FFE3C72" w14:textId="77777777" w:rsidR="000658DF" w:rsidRPr="003A41B8" w:rsidRDefault="000658DF" w:rsidP="000658DF">
                            <w:pPr>
                              <w:pStyle w:val="3"/>
                              <w:spacing w:line="300" w:lineRule="auto"/>
                              <w:rPr>
                                <w:rFonts w:ascii="Times New Roman CYR" w:hAnsi="Times New Roman CYR"/>
                                <w:i/>
                                <w:iCs/>
                                <w:sz w:val="44"/>
                                <w:szCs w:val="44"/>
                              </w:rPr>
                            </w:pPr>
                            <w:bookmarkStart w:id="1652" w:name="_Toc169172737"/>
                            <w:bookmarkStart w:id="1653" w:name="_Toc169174824"/>
                            <w:r w:rsidRPr="003A41B8">
                              <w:rPr>
                                <w:rFonts w:ascii="Times New Roman CYR" w:hAnsi="Times New Roman CYR"/>
                                <w:i/>
                                <w:iCs/>
                                <w:sz w:val="44"/>
                                <w:szCs w:val="44"/>
                              </w:rPr>
                              <w:t>ДИПЛОМНА РОБОТА БАКАЛАВРА</w:t>
                            </w:r>
                            <w:bookmarkEnd w:id="1652"/>
                            <w:bookmarkEnd w:id="1653"/>
                            <w:r w:rsidRPr="003A41B8">
                              <w:rPr>
                                <w:rFonts w:ascii="Times New Roman CYR" w:hAnsi="Times New Roman CYR"/>
                                <w:i/>
                                <w:iCs/>
                                <w:sz w:val="44"/>
                                <w:szCs w:val="44"/>
                              </w:rPr>
                              <w:t xml:space="preserve"> </w:t>
                            </w:r>
                          </w:p>
                          <w:p w14:paraId="77619DE1" w14:textId="77777777" w:rsidR="000658DF" w:rsidRPr="000D3135" w:rsidRDefault="000658DF" w:rsidP="000658DF">
                            <w:pPr>
                              <w:pStyle w:val="2"/>
                              <w:spacing w:line="300" w:lineRule="auto"/>
                              <w:rPr>
                                <w:rFonts w:ascii="Times New Roman CYR" w:hAnsi="Times New Roman CYR"/>
                                <w:b w:val="0"/>
                                <w:sz w:val="44"/>
                                <w:szCs w:val="44"/>
                              </w:rPr>
                            </w:pPr>
                            <w:bookmarkStart w:id="1654" w:name="_Toc169172738"/>
                            <w:bookmarkStart w:id="1655" w:name="_Toc169174825"/>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1654"/>
                            <w:bookmarkEnd w:id="1655"/>
                          </w:p>
                          <w:p w14:paraId="76F2B0FA"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577C6AEB"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5B1E9C33" w14:textId="77777777" w:rsidR="000658DF" w:rsidRPr="000D3135" w:rsidRDefault="000658DF" w:rsidP="000658DF">
                            <w:pPr>
                              <w:spacing w:line="300" w:lineRule="auto"/>
                              <w:jc w:val="center"/>
                              <w:rPr>
                                <w:b/>
                                <w:lang w:val="uk-UA"/>
                              </w:rPr>
                            </w:pPr>
                          </w:p>
                          <w:p w14:paraId="405B40C5"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07D0A328" w14:textId="77777777" w:rsidR="00A43AC3" w:rsidRPr="00B1453A" w:rsidRDefault="00A43AC3" w:rsidP="00987998">
                            <w:pPr>
                              <w:jc w:val="center"/>
                              <w:rPr>
                                <w:rFonts w:ascii="Calibri" w:hAnsi="Calibri"/>
                                <w:sz w:val="36"/>
                                <w:szCs w:val="36"/>
                              </w:rPr>
                            </w:pPr>
                          </w:p>
                          <w:p w14:paraId="6A0FE3FC" w14:textId="77777777" w:rsidR="00A43AC3" w:rsidRDefault="00A43AC3" w:rsidP="00987998">
                            <w:pPr>
                              <w:jc w:val="center"/>
                              <w:rPr>
                                <w:rFonts w:ascii="Times New Roman CYR" w:hAnsi="Times New Roman CYR" w:cs="Times New Roman CYR"/>
                                <w:sz w:val="36"/>
                                <w:szCs w:val="36"/>
                              </w:rPr>
                            </w:pPr>
                          </w:p>
                          <w:p w14:paraId="7EAA2C0F" w14:textId="77777777" w:rsidR="00A43AC3" w:rsidRDefault="00A43AC3"/>
                          <w:p w14:paraId="616942C5" w14:textId="77777777" w:rsidR="00A43AC3" w:rsidRPr="00630E21" w:rsidRDefault="00A43AC3" w:rsidP="00987998">
                            <w:pPr>
                              <w:pStyle w:val="3"/>
                              <w:spacing w:line="276" w:lineRule="auto"/>
                              <w:rPr>
                                <w:rFonts w:ascii="Times New Roman" w:hAnsi="Times New Roman"/>
                                <w:bCs/>
                                <w:sz w:val="48"/>
                                <w:szCs w:val="48"/>
                              </w:rPr>
                            </w:pPr>
                            <w:bookmarkStart w:id="1656" w:name="_Toc169172739"/>
                            <w:bookmarkStart w:id="1657" w:name="_Toc169174826"/>
                            <w:r w:rsidRPr="00630E21">
                              <w:rPr>
                                <w:rFonts w:ascii="Times New Roman" w:hAnsi="Times New Roman"/>
                                <w:bCs/>
                                <w:sz w:val="48"/>
                                <w:szCs w:val="48"/>
                              </w:rPr>
                              <w:t>ДИПЛОМНА РОБОТА</w:t>
                            </w:r>
                            <w:bookmarkEnd w:id="1656"/>
                            <w:bookmarkEnd w:id="1657"/>
                          </w:p>
                          <w:p w14:paraId="1E335B3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33EB95A" w14:textId="77777777" w:rsidR="00A43AC3" w:rsidRPr="005E3013" w:rsidRDefault="00A43AC3" w:rsidP="00987998">
                            <w:pPr>
                              <w:pStyle w:val="2"/>
                              <w:spacing w:line="276" w:lineRule="auto"/>
                              <w:rPr>
                                <w:b w:val="0"/>
                                <w:bCs/>
                                <w:iCs/>
                                <w:sz w:val="48"/>
                                <w:szCs w:val="48"/>
                                <w:highlight w:val="yellow"/>
                              </w:rPr>
                            </w:pPr>
                            <w:bookmarkStart w:id="1658" w:name="_Toc169172740"/>
                            <w:bookmarkStart w:id="1659" w:name="_Toc16917482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658"/>
                            <w:bookmarkEnd w:id="1659"/>
                          </w:p>
                          <w:p w14:paraId="085974E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AE6BF7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14D557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ED4601D" w14:textId="77777777" w:rsidR="00A43AC3" w:rsidRPr="00B1453A" w:rsidRDefault="00A43AC3" w:rsidP="00987998">
                            <w:pPr>
                              <w:jc w:val="center"/>
                              <w:rPr>
                                <w:rFonts w:ascii="Calibri" w:hAnsi="Calibri"/>
                                <w:sz w:val="36"/>
                                <w:szCs w:val="36"/>
                              </w:rPr>
                            </w:pPr>
                          </w:p>
                          <w:p w14:paraId="347826FB" w14:textId="77777777" w:rsidR="00A43AC3" w:rsidRDefault="00A43AC3" w:rsidP="00987998">
                            <w:pPr>
                              <w:jc w:val="center"/>
                              <w:rPr>
                                <w:rFonts w:ascii="Times New Roman CYR" w:hAnsi="Times New Roman CYR" w:cs="Times New Roman CYR"/>
                                <w:sz w:val="36"/>
                                <w:szCs w:val="36"/>
                              </w:rPr>
                            </w:pPr>
                          </w:p>
                          <w:p w14:paraId="007C3B23" w14:textId="77777777" w:rsidR="00A43AC3" w:rsidRDefault="00A43AC3"/>
                          <w:p w14:paraId="38F559EC" w14:textId="77777777" w:rsidR="00A43AC3" w:rsidRPr="00630E21" w:rsidRDefault="00A43AC3" w:rsidP="00987998">
                            <w:pPr>
                              <w:pStyle w:val="3"/>
                              <w:spacing w:line="276" w:lineRule="auto"/>
                              <w:rPr>
                                <w:rFonts w:ascii="Times New Roman" w:hAnsi="Times New Roman"/>
                                <w:bCs/>
                                <w:sz w:val="48"/>
                                <w:szCs w:val="48"/>
                              </w:rPr>
                            </w:pPr>
                            <w:bookmarkStart w:id="1660" w:name="_Toc169172741"/>
                            <w:bookmarkStart w:id="1661" w:name="_Toc169174828"/>
                            <w:r w:rsidRPr="00630E21">
                              <w:rPr>
                                <w:rFonts w:ascii="Times New Roman" w:hAnsi="Times New Roman"/>
                                <w:bCs/>
                                <w:sz w:val="48"/>
                                <w:szCs w:val="48"/>
                              </w:rPr>
                              <w:t>ДИПЛОМНА РОБОТА</w:t>
                            </w:r>
                            <w:bookmarkEnd w:id="1660"/>
                            <w:bookmarkEnd w:id="1661"/>
                          </w:p>
                          <w:p w14:paraId="3787930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71FF56A" w14:textId="77777777" w:rsidR="00A43AC3" w:rsidRPr="005E3013" w:rsidRDefault="00A43AC3" w:rsidP="00987998">
                            <w:pPr>
                              <w:pStyle w:val="2"/>
                              <w:spacing w:line="276" w:lineRule="auto"/>
                              <w:rPr>
                                <w:b w:val="0"/>
                                <w:bCs/>
                                <w:iCs/>
                                <w:sz w:val="48"/>
                                <w:szCs w:val="48"/>
                                <w:highlight w:val="yellow"/>
                              </w:rPr>
                            </w:pPr>
                            <w:bookmarkStart w:id="1662" w:name="_Toc169172742"/>
                            <w:bookmarkStart w:id="1663" w:name="_Toc16917482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662"/>
                            <w:bookmarkEnd w:id="1663"/>
                          </w:p>
                          <w:p w14:paraId="5016D21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6870D2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611807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87A3E80" w14:textId="77777777" w:rsidR="00A43AC3" w:rsidRPr="00B1453A" w:rsidRDefault="00A43AC3" w:rsidP="00987998">
                            <w:pPr>
                              <w:jc w:val="center"/>
                              <w:rPr>
                                <w:rFonts w:ascii="Calibri" w:hAnsi="Calibri"/>
                                <w:sz w:val="36"/>
                                <w:szCs w:val="36"/>
                              </w:rPr>
                            </w:pPr>
                          </w:p>
                          <w:p w14:paraId="04BCBC93" w14:textId="77777777" w:rsidR="00A43AC3" w:rsidRDefault="00A43AC3" w:rsidP="00987998">
                            <w:pPr>
                              <w:jc w:val="center"/>
                              <w:rPr>
                                <w:rFonts w:ascii="Times New Roman CYR" w:hAnsi="Times New Roman CYR" w:cs="Times New Roman CYR"/>
                                <w:sz w:val="36"/>
                                <w:szCs w:val="36"/>
                              </w:rPr>
                            </w:pPr>
                          </w:p>
                          <w:p w14:paraId="579B017B" w14:textId="77777777" w:rsidR="00A43AC3" w:rsidRDefault="00A43AC3"/>
                          <w:p w14:paraId="7094C0B8" w14:textId="77777777" w:rsidR="00A43AC3" w:rsidRPr="00630E21" w:rsidRDefault="00A43AC3" w:rsidP="00987998">
                            <w:pPr>
                              <w:pStyle w:val="3"/>
                              <w:spacing w:line="276" w:lineRule="auto"/>
                              <w:rPr>
                                <w:rFonts w:ascii="Times New Roman" w:hAnsi="Times New Roman"/>
                                <w:bCs/>
                                <w:sz w:val="48"/>
                                <w:szCs w:val="48"/>
                              </w:rPr>
                            </w:pPr>
                            <w:bookmarkStart w:id="1664" w:name="_Toc169172743"/>
                            <w:bookmarkStart w:id="1665" w:name="_Toc169174830"/>
                            <w:r w:rsidRPr="00630E21">
                              <w:rPr>
                                <w:rFonts w:ascii="Times New Roman" w:hAnsi="Times New Roman"/>
                                <w:bCs/>
                                <w:sz w:val="48"/>
                                <w:szCs w:val="48"/>
                              </w:rPr>
                              <w:t>ДИПЛОМНА РОБОТА</w:t>
                            </w:r>
                            <w:bookmarkEnd w:id="1664"/>
                            <w:bookmarkEnd w:id="1665"/>
                          </w:p>
                          <w:p w14:paraId="15B2486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3909778" w14:textId="77777777" w:rsidR="00A43AC3" w:rsidRPr="005E3013" w:rsidRDefault="00A43AC3" w:rsidP="00987998">
                            <w:pPr>
                              <w:pStyle w:val="2"/>
                              <w:spacing w:line="276" w:lineRule="auto"/>
                              <w:rPr>
                                <w:b w:val="0"/>
                                <w:bCs/>
                                <w:iCs/>
                                <w:sz w:val="48"/>
                                <w:szCs w:val="48"/>
                                <w:highlight w:val="yellow"/>
                              </w:rPr>
                            </w:pPr>
                            <w:bookmarkStart w:id="1666" w:name="_Toc169172744"/>
                            <w:bookmarkStart w:id="1667" w:name="_Toc16917483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666"/>
                            <w:bookmarkEnd w:id="1667"/>
                          </w:p>
                          <w:p w14:paraId="0D0FC0B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06027E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3E8C94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47F61C5" w14:textId="77777777" w:rsidR="00A43AC3" w:rsidRPr="00B1453A" w:rsidRDefault="00A43AC3" w:rsidP="00987998">
                            <w:pPr>
                              <w:jc w:val="center"/>
                              <w:rPr>
                                <w:rFonts w:ascii="Calibri" w:hAnsi="Calibri"/>
                                <w:sz w:val="36"/>
                                <w:szCs w:val="36"/>
                              </w:rPr>
                            </w:pPr>
                          </w:p>
                          <w:p w14:paraId="65D69177" w14:textId="77777777" w:rsidR="00A43AC3" w:rsidRDefault="00A43AC3" w:rsidP="00987998">
                            <w:pPr>
                              <w:jc w:val="center"/>
                              <w:rPr>
                                <w:rFonts w:ascii="Times New Roman CYR" w:hAnsi="Times New Roman CYR" w:cs="Times New Roman CYR"/>
                                <w:sz w:val="36"/>
                                <w:szCs w:val="36"/>
                              </w:rPr>
                            </w:pPr>
                          </w:p>
                          <w:p w14:paraId="73976655" w14:textId="77777777" w:rsidR="00A43AC3" w:rsidRDefault="00A43AC3"/>
                          <w:p w14:paraId="123DBE7F" w14:textId="77777777" w:rsidR="00A43AC3" w:rsidRPr="00630E21" w:rsidRDefault="00A43AC3" w:rsidP="00987998">
                            <w:pPr>
                              <w:pStyle w:val="3"/>
                              <w:spacing w:line="276" w:lineRule="auto"/>
                              <w:rPr>
                                <w:rFonts w:ascii="Times New Roman" w:hAnsi="Times New Roman"/>
                                <w:bCs/>
                                <w:sz w:val="48"/>
                                <w:szCs w:val="48"/>
                              </w:rPr>
                            </w:pPr>
                            <w:bookmarkStart w:id="1668" w:name="_Toc169172745"/>
                            <w:bookmarkStart w:id="1669" w:name="_Toc169174832"/>
                            <w:r w:rsidRPr="00630E21">
                              <w:rPr>
                                <w:rFonts w:ascii="Times New Roman" w:hAnsi="Times New Roman"/>
                                <w:bCs/>
                                <w:sz w:val="48"/>
                                <w:szCs w:val="48"/>
                              </w:rPr>
                              <w:t>ДИПЛОМНА РОБОТА</w:t>
                            </w:r>
                            <w:bookmarkEnd w:id="1668"/>
                            <w:bookmarkEnd w:id="1669"/>
                          </w:p>
                          <w:p w14:paraId="65C1CC1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6BFE39A" w14:textId="77777777" w:rsidR="00A43AC3" w:rsidRPr="005E3013" w:rsidRDefault="00A43AC3" w:rsidP="00987998">
                            <w:pPr>
                              <w:pStyle w:val="2"/>
                              <w:spacing w:line="276" w:lineRule="auto"/>
                              <w:rPr>
                                <w:b w:val="0"/>
                                <w:bCs/>
                                <w:iCs/>
                                <w:sz w:val="48"/>
                                <w:szCs w:val="48"/>
                                <w:highlight w:val="yellow"/>
                              </w:rPr>
                            </w:pPr>
                            <w:bookmarkStart w:id="1670" w:name="_Toc169172746"/>
                            <w:bookmarkStart w:id="1671" w:name="_Toc16917483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670"/>
                            <w:bookmarkEnd w:id="1671"/>
                          </w:p>
                          <w:p w14:paraId="1A8B62D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05B880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27F528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98E1654" w14:textId="77777777" w:rsidR="00A43AC3" w:rsidRPr="00B1453A" w:rsidRDefault="00A43AC3" w:rsidP="00987998">
                            <w:pPr>
                              <w:jc w:val="center"/>
                              <w:rPr>
                                <w:rFonts w:ascii="Calibri" w:hAnsi="Calibri"/>
                                <w:sz w:val="36"/>
                                <w:szCs w:val="36"/>
                              </w:rPr>
                            </w:pPr>
                          </w:p>
                          <w:p w14:paraId="0AFB7614" w14:textId="77777777" w:rsidR="00A43AC3" w:rsidRDefault="00A43AC3" w:rsidP="00987998">
                            <w:pPr>
                              <w:jc w:val="center"/>
                              <w:rPr>
                                <w:rFonts w:ascii="Times New Roman CYR" w:hAnsi="Times New Roman CYR" w:cs="Times New Roman CYR"/>
                                <w:sz w:val="36"/>
                                <w:szCs w:val="36"/>
                              </w:rPr>
                            </w:pPr>
                          </w:p>
                          <w:p w14:paraId="6BED9469" w14:textId="77777777" w:rsidR="00A43AC3" w:rsidRDefault="00A43AC3"/>
                          <w:p w14:paraId="1463745C" w14:textId="77777777" w:rsidR="00A43AC3" w:rsidRPr="00630E21" w:rsidRDefault="00A43AC3" w:rsidP="00987998">
                            <w:pPr>
                              <w:pStyle w:val="3"/>
                              <w:spacing w:line="276" w:lineRule="auto"/>
                              <w:rPr>
                                <w:rFonts w:ascii="Times New Roman" w:hAnsi="Times New Roman"/>
                                <w:bCs/>
                                <w:sz w:val="48"/>
                                <w:szCs w:val="48"/>
                              </w:rPr>
                            </w:pPr>
                            <w:bookmarkStart w:id="1672" w:name="_Toc169172747"/>
                            <w:bookmarkStart w:id="1673" w:name="_Toc169174834"/>
                            <w:r w:rsidRPr="00630E21">
                              <w:rPr>
                                <w:rFonts w:ascii="Times New Roman" w:hAnsi="Times New Roman"/>
                                <w:bCs/>
                                <w:sz w:val="48"/>
                                <w:szCs w:val="48"/>
                              </w:rPr>
                              <w:t>ДИПЛОМНА РОБОТА</w:t>
                            </w:r>
                            <w:bookmarkEnd w:id="1672"/>
                            <w:bookmarkEnd w:id="1673"/>
                          </w:p>
                          <w:p w14:paraId="4673BCC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11DB91E" w14:textId="77777777" w:rsidR="00A43AC3" w:rsidRPr="005E3013" w:rsidRDefault="00A43AC3" w:rsidP="00987998">
                            <w:pPr>
                              <w:pStyle w:val="2"/>
                              <w:spacing w:line="276" w:lineRule="auto"/>
                              <w:rPr>
                                <w:b w:val="0"/>
                                <w:bCs/>
                                <w:iCs/>
                                <w:sz w:val="48"/>
                                <w:szCs w:val="48"/>
                                <w:highlight w:val="yellow"/>
                              </w:rPr>
                            </w:pPr>
                            <w:bookmarkStart w:id="1674" w:name="_Toc169172748"/>
                            <w:bookmarkStart w:id="1675" w:name="_Toc16917483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674"/>
                            <w:bookmarkEnd w:id="1675"/>
                          </w:p>
                          <w:p w14:paraId="4C538EC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C999B8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BF029B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77E0B21" w14:textId="77777777" w:rsidR="00A43AC3" w:rsidRPr="00B1453A" w:rsidRDefault="00A43AC3" w:rsidP="00987998">
                            <w:pPr>
                              <w:jc w:val="center"/>
                              <w:rPr>
                                <w:rFonts w:ascii="Calibri" w:hAnsi="Calibri"/>
                                <w:sz w:val="36"/>
                                <w:szCs w:val="36"/>
                              </w:rPr>
                            </w:pPr>
                          </w:p>
                          <w:p w14:paraId="397DD851" w14:textId="77777777" w:rsidR="00A43AC3" w:rsidRDefault="00A43AC3" w:rsidP="00987998">
                            <w:pPr>
                              <w:jc w:val="center"/>
                              <w:rPr>
                                <w:rFonts w:ascii="Times New Roman CYR" w:hAnsi="Times New Roman CYR" w:cs="Times New Roman CYR"/>
                                <w:sz w:val="36"/>
                                <w:szCs w:val="36"/>
                              </w:rPr>
                            </w:pPr>
                          </w:p>
                          <w:p w14:paraId="2BE0617C" w14:textId="77777777" w:rsidR="00A43AC3" w:rsidRDefault="00A43AC3"/>
                          <w:p w14:paraId="5A08A584" w14:textId="77777777" w:rsidR="00A43AC3" w:rsidRPr="00630E21" w:rsidRDefault="00A43AC3" w:rsidP="00987998">
                            <w:pPr>
                              <w:pStyle w:val="3"/>
                              <w:spacing w:line="276" w:lineRule="auto"/>
                              <w:rPr>
                                <w:rFonts w:ascii="Times New Roman" w:hAnsi="Times New Roman"/>
                                <w:bCs/>
                                <w:sz w:val="48"/>
                                <w:szCs w:val="48"/>
                              </w:rPr>
                            </w:pPr>
                            <w:bookmarkStart w:id="1676" w:name="_Toc169172749"/>
                            <w:bookmarkStart w:id="1677" w:name="_Toc169174836"/>
                            <w:r w:rsidRPr="00630E21">
                              <w:rPr>
                                <w:rFonts w:ascii="Times New Roman" w:hAnsi="Times New Roman"/>
                                <w:bCs/>
                                <w:sz w:val="48"/>
                                <w:szCs w:val="48"/>
                              </w:rPr>
                              <w:t>ДИПЛОМНА РОБОТА</w:t>
                            </w:r>
                            <w:bookmarkEnd w:id="1676"/>
                            <w:bookmarkEnd w:id="1677"/>
                          </w:p>
                          <w:p w14:paraId="18C2A022"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D85F065" w14:textId="77777777" w:rsidR="00A43AC3" w:rsidRPr="005E3013" w:rsidRDefault="00A43AC3" w:rsidP="00987998">
                            <w:pPr>
                              <w:pStyle w:val="2"/>
                              <w:spacing w:line="276" w:lineRule="auto"/>
                              <w:rPr>
                                <w:b w:val="0"/>
                                <w:bCs/>
                                <w:iCs/>
                                <w:sz w:val="48"/>
                                <w:szCs w:val="48"/>
                                <w:highlight w:val="yellow"/>
                              </w:rPr>
                            </w:pPr>
                            <w:bookmarkStart w:id="1678" w:name="_Toc169172750"/>
                            <w:bookmarkStart w:id="1679" w:name="_Toc16917483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678"/>
                            <w:bookmarkEnd w:id="1679"/>
                          </w:p>
                          <w:p w14:paraId="16644DC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10975B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2F672F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3A5DE2D" w14:textId="77777777" w:rsidR="00A43AC3" w:rsidRPr="00B1453A" w:rsidRDefault="00A43AC3" w:rsidP="00987998">
                            <w:pPr>
                              <w:jc w:val="center"/>
                              <w:rPr>
                                <w:rFonts w:ascii="Calibri" w:hAnsi="Calibri"/>
                                <w:sz w:val="36"/>
                                <w:szCs w:val="36"/>
                              </w:rPr>
                            </w:pPr>
                          </w:p>
                          <w:p w14:paraId="4D4939C5" w14:textId="77777777" w:rsidR="00A43AC3" w:rsidRDefault="00A43AC3" w:rsidP="00987998">
                            <w:pPr>
                              <w:jc w:val="center"/>
                              <w:rPr>
                                <w:rFonts w:ascii="Times New Roman CYR" w:hAnsi="Times New Roman CYR" w:cs="Times New Roman CYR"/>
                                <w:sz w:val="36"/>
                                <w:szCs w:val="36"/>
                              </w:rPr>
                            </w:pPr>
                          </w:p>
                          <w:p w14:paraId="0D3A07BF" w14:textId="77777777" w:rsidR="00A43AC3" w:rsidRDefault="00A43AC3"/>
                          <w:p w14:paraId="0647E150" w14:textId="77777777" w:rsidR="00A43AC3" w:rsidRPr="00630E21" w:rsidRDefault="00A43AC3" w:rsidP="00987998">
                            <w:pPr>
                              <w:pStyle w:val="3"/>
                              <w:spacing w:line="276" w:lineRule="auto"/>
                              <w:rPr>
                                <w:rFonts w:ascii="Times New Roman" w:hAnsi="Times New Roman"/>
                                <w:bCs/>
                                <w:sz w:val="48"/>
                                <w:szCs w:val="48"/>
                              </w:rPr>
                            </w:pPr>
                            <w:bookmarkStart w:id="1680" w:name="_Toc169172751"/>
                            <w:bookmarkStart w:id="1681" w:name="_Toc169174838"/>
                            <w:r w:rsidRPr="00630E21">
                              <w:rPr>
                                <w:rFonts w:ascii="Times New Roman" w:hAnsi="Times New Roman"/>
                                <w:bCs/>
                                <w:sz w:val="48"/>
                                <w:szCs w:val="48"/>
                              </w:rPr>
                              <w:t>ДИПЛОМНА РОБОТА</w:t>
                            </w:r>
                            <w:bookmarkEnd w:id="1680"/>
                            <w:bookmarkEnd w:id="1681"/>
                          </w:p>
                          <w:p w14:paraId="0E9B730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C97EF5C" w14:textId="77777777" w:rsidR="00A43AC3" w:rsidRPr="005E3013" w:rsidRDefault="00A43AC3" w:rsidP="00987998">
                            <w:pPr>
                              <w:pStyle w:val="2"/>
                              <w:spacing w:line="276" w:lineRule="auto"/>
                              <w:rPr>
                                <w:b w:val="0"/>
                                <w:bCs/>
                                <w:iCs/>
                                <w:sz w:val="48"/>
                                <w:szCs w:val="48"/>
                                <w:highlight w:val="yellow"/>
                              </w:rPr>
                            </w:pPr>
                            <w:bookmarkStart w:id="1682" w:name="_Toc169172752"/>
                            <w:bookmarkStart w:id="1683" w:name="_Toc16917483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682"/>
                            <w:bookmarkEnd w:id="1683"/>
                          </w:p>
                          <w:p w14:paraId="6BC6A23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E4B0E3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06E6C1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7367D97" w14:textId="77777777" w:rsidR="00A43AC3" w:rsidRPr="00B1453A" w:rsidRDefault="00A43AC3" w:rsidP="00987998">
                            <w:pPr>
                              <w:jc w:val="center"/>
                              <w:rPr>
                                <w:rFonts w:ascii="Calibri" w:hAnsi="Calibri"/>
                                <w:sz w:val="36"/>
                                <w:szCs w:val="36"/>
                              </w:rPr>
                            </w:pPr>
                          </w:p>
                          <w:p w14:paraId="507CB04B" w14:textId="77777777" w:rsidR="00A43AC3" w:rsidRDefault="00A43AC3" w:rsidP="00987998">
                            <w:pPr>
                              <w:jc w:val="center"/>
                              <w:rPr>
                                <w:rFonts w:ascii="Times New Roman CYR" w:hAnsi="Times New Roman CYR" w:cs="Times New Roman CYR"/>
                                <w:sz w:val="36"/>
                                <w:szCs w:val="36"/>
                              </w:rPr>
                            </w:pPr>
                          </w:p>
                          <w:p w14:paraId="5A840E0D" w14:textId="77777777" w:rsidR="00A43AC3" w:rsidRDefault="00A43AC3"/>
                          <w:p w14:paraId="171BFCA4" w14:textId="77777777" w:rsidR="000658DF" w:rsidRPr="003A41B8" w:rsidRDefault="000658DF" w:rsidP="000658DF">
                            <w:pPr>
                              <w:pStyle w:val="3"/>
                              <w:spacing w:line="300" w:lineRule="auto"/>
                              <w:rPr>
                                <w:rFonts w:ascii="Times New Roman CYR" w:hAnsi="Times New Roman CYR"/>
                                <w:i/>
                                <w:iCs/>
                                <w:sz w:val="44"/>
                                <w:szCs w:val="44"/>
                              </w:rPr>
                            </w:pPr>
                            <w:bookmarkStart w:id="1684" w:name="_Toc169172753"/>
                            <w:bookmarkStart w:id="1685" w:name="_Toc169174840"/>
                            <w:r w:rsidRPr="003A41B8">
                              <w:rPr>
                                <w:rFonts w:ascii="Times New Roman CYR" w:hAnsi="Times New Roman CYR"/>
                                <w:i/>
                                <w:iCs/>
                                <w:sz w:val="44"/>
                                <w:szCs w:val="44"/>
                              </w:rPr>
                              <w:t>ДИПЛОМНА РОБОТА БАКАЛАВРА</w:t>
                            </w:r>
                            <w:bookmarkEnd w:id="1684"/>
                            <w:bookmarkEnd w:id="1685"/>
                            <w:r w:rsidRPr="003A41B8">
                              <w:rPr>
                                <w:rFonts w:ascii="Times New Roman CYR" w:hAnsi="Times New Roman CYR"/>
                                <w:i/>
                                <w:iCs/>
                                <w:sz w:val="44"/>
                                <w:szCs w:val="44"/>
                              </w:rPr>
                              <w:t xml:space="preserve"> </w:t>
                            </w:r>
                          </w:p>
                          <w:p w14:paraId="27B7D2FB" w14:textId="77777777" w:rsidR="000658DF" w:rsidRPr="000D3135" w:rsidRDefault="000658DF" w:rsidP="000658DF">
                            <w:pPr>
                              <w:pStyle w:val="2"/>
                              <w:spacing w:line="300" w:lineRule="auto"/>
                              <w:rPr>
                                <w:rFonts w:ascii="Times New Roman CYR" w:hAnsi="Times New Roman CYR"/>
                                <w:b w:val="0"/>
                                <w:sz w:val="44"/>
                                <w:szCs w:val="44"/>
                              </w:rPr>
                            </w:pPr>
                            <w:bookmarkStart w:id="1686" w:name="_Toc169172754"/>
                            <w:bookmarkStart w:id="1687" w:name="_Toc169174841"/>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1686"/>
                            <w:bookmarkEnd w:id="1687"/>
                          </w:p>
                          <w:p w14:paraId="5225B1E3"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0B262EFB"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52E4FAAC" w14:textId="77777777" w:rsidR="000658DF" w:rsidRPr="000D3135" w:rsidRDefault="000658DF" w:rsidP="000658DF">
                            <w:pPr>
                              <w:spacing w:line="300" w:lineRule="auto"/>
                              <w:jc w:val="center"/>
                              <w:rPr>
                                <w:b/>
                                <w:lang w:val="uk-UA"/>
                              </w:rPr>
                            </w:pPr>
                          </w:p>
                          <w:p w14:paraId="357167C2"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5AA65E0F" w14:textId="77777777" w:rsidR="00A43AC3" w:rsidRPr="00B1453A" w:rsidRDefault="00A43AC3" w:rsidP="00987998">
                            <w:pPr>
                              <w:jc w:val="center"/>
                              <w:rPr>
                                <w:rFonts w:ascii="Calibri" w:hAnsi="Calibri"/>
                                <w:sz w:val="36"/>
                                <w:szCs w:val="36"/>
                              </w:rPr>
                            </w:pPr>
                          </w:p>
                          <w:p w14:paraId="3B734475" w14:textId="77777777" w:rsidR="00A43AC3" w:rsidRDefault="00A43AC3" w:rsidP="00987998">
                            <w:pPr>
                              <w:jc w:val="center"/>
                              <w:rPr>
                                <w:rFonts w:ascii="Times New Roman CYR" w:hAnsi="Times New Roman CYR" w:cs="Times New Roman CYR"/>
                                <w:sz w:val="36"/>
                                <w:szCs w:val="36"/>
                              </w:rPr>
                            </w:pPr>
                          </w:p>
                          <w:p w14:paraId="501622A1" w14:textId="77777777" w:rsidR="00A43AC3" w:rsidRDefault="00A43AC3"/>
                          <w:p w14:paraId="7C3B6A6E" w14:textId="77777777" w:rsidR="00A43AC3" w:rsidRPr="00630E21" w:rsidRDefault="00A43AC3" w:rsidP="00987998">
                            <w:pPr>
                              <w:pStyle w:val="3"/>
                              <w:spacing w:line="276" w:lineRule="auto"/>
                              <w:rPr>
                                <w:rFonts w:ascii="Times New Roman" w:hAnsi="Times New Roman"/>
                                <w:bCs/>
                                <w:sz w:val="48"/>
                                <w:szCs w:val="48"/>
                              </w:rPr>
                            </w:pPr>
                            <w:bookmarkStart w:id="1688" w:name="_Toc169172755"/>
                            <w:bookmarkStart w:id="1689" w:name="_Toc169174842"/>
                            <w:r w:rsidRPr="00630E21">
                              <w:rPr>
                                <w:rFonts w:ascii="Times New Roman" w:hAnsi="Times New Roman"/>
                                <w:bCs/>
                                <w:sz w:val="48"/>
                                <w:szCs w:val="48"/>
                              </w:rPr>
                              <w:t>ДИПЛОМНА РОБОТА</w:t>
                            </w:r>
                            <w:bookmarkEnd w:id="1688"/>
                            <w:bookmarkEnd w:id="1689"/>
                          </w:p>
                          <w:p w14:paraId="0E6EE60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F7BCCA6" w14:textId="77777777" w:rsidR="00A43AC3" w:rsidRPr="005E3013" w:rsidRDefault="00A43AC3" w:rsidP="00987998">
                            <w:pPr>
                              <w:pStyle w:val="2"/>
                              <w:spacing w:line="276" w:lineRule="auto"/>
                              <w:rPr>
                                <w:b w:val="0"/>
                                <w:bCs/>
                                <w:iCs/>
                                <w:sz w:val="48"/>
                                <w:szCs w:val="48"/>
                                <w:highlight w:val="yellow"/>
                              </w:rPr>
                            </w:pPr>
                            <w:bookmarkStart w:id="1690" w:name="_Toc169172756"/>
                            <w:bookmarkStart w:id="1691" w:name="_Toc16917484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690"/>
                            <w:bookmarkEnd w:id="1691"/>
                          </w:p>
                          <w:p w14:paraId="5B66CCE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1D08B0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872206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D50C963" w14:textId="77777777" w:rsidR="00A43AC3" w:rsidRPr="00B1453A" w:rsidRDefault="00A43AC3" w:rsidP="00987998">
                            <w:pPr>
                              <w:jc w:val="center"/>
                              <w:rPr>
                                <w:rFonts w:ascii="Calibri" w:hAnsi="Calibri"/>
                                <w:sz w:val="36"/>
                                <w:szCs w:val="36"/>
                              </w:rPr>
                            </w:pPr>
                          </w:p>
                          <w:p w14:paraId="3F4A8B85" w14:textId="77777777" w:rsidR="00A43AC3" w:rsidRDefault="00A43AC3" w:rsidP="00987998">
                            <w:pPr>
                              <w:jc w:val="center"/>
                              <w:rPr>
                                <w:rFonts w:ascii="Times New Roman CYR" w:hAnsi="Times New Roman CYR" w:cs="Times New Roman CYR"/>
                                <w:sz w:val="36"/>
                                <w:szCs w:val="36"/>
                              </w:rPr>
                            </w:pPr>
                          </w:p>
                          <w:p w14:paraId="29D73BC5" w14:textId="77777777" w:rsidR="00A43AC3" w:rsidRDefault="00A43AC3"/>
                          <w:p w14:paraId="411CAEDC" w14:textId="77777777" w:rsidR="00A43AC3" w:rsidRPr="00630E21" w:rsidRDefault="00A43AC3" w:rsidP="00987998">
                            <w:pPr>
                              <w:pStyle w:val="3"/>
                              <w:spacing w:line="276" w:lineRule="auto"/>
                              <w:rPr>
                                <w:rFonts w:ascii="Times New Roman" w:hAnsi="Times New Roman"/>
                                <w:bCs/>
                                <w:sz w:val="48"/>
                                <w:szCs w:val="48"/>
                              </w:rPr>
                            </w:pPr>
                            <w:bookmarkStart w:id="1692" w:name="_Toc169172757"/>
                            <w:bookmarkStart w:id="1693" w:name="_Toc169174844"/>
                            <w:r w:rsidRPr="00630E21">
                              <w:rPr>
                                <w:rFonts w:ascii="Times New Roman" w:hAnsi="Times New Roman"/>
                                <w:bCs/>
                                <w:sz w:val="48"/>
                                <w:szCs w:val="48"/>
                              </w:rPr>
                              <w:t>ДИПЛОМНА РОБОТА</w:t>
                            </w:r>
                            <w:bookmarkEnd w:id="1692"/>
                            <w:bookmarkEnd w:id="1693"/>
                          </w:p>
                          <w:p w14:paraId="046D13E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7A1408F" w14:textId="77777777" w:rsidR="00A43AC3" w:rsidRPr="005E3013" w:rsidRDefault="00A43AC3" w:rsidP="00987998">
                            <w:pPr>
                              <w:pStyle w:val="2"/>
                              <w:spacing w:line="276" w:lineRule="auto"/>
                              <w:rPr>
                                <w:b w:val="0"/>
                                <w:bCs/>
                                <w:iCs/>
                                <w:sz w:val="48"/>
                                <w:szCs w:val="48"/>
                                <w:highlight w:val="yellow"/>
                              </w:rPr>
                            </w:pPr>
                            <w:bookmarkStart w:id="1694" w:name="_Toc169172758"/>
                            <w:bookmarkStart w:id="1695" w:name="_Toc16917484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694"/>
                            <w:bookmarkEnd w:id="1695"/>
                          </w:p>
                          <w:p w14:paraId="30369E4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A627B4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F1F63A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23FAF61" w14:textId="77777777" w:rsidR="00A43AC3" w:rsidRPr="00B1453A" w:rsidRDefault="00A43AC3" w:rsidP="00987998">
                            <w:pPr>
                              <w:jc w:val="center"/>
                              <w:rPr>
                                <w:rFonts w:ascii="Calibri" w:hAnsi="Calibri"/>
                                <w:sz w:val="36"/>
                                <w:szCs w:val="36"/>
                              </w:rPr>
                            </w:pPr>
                          </w:p>
                          <w:p w14:paraId="0037D351" w14:textId="77777777" w:rsidR="00A43AC3" w:rsidRDefault="00A43AC3" w:rsidP="00987998">
                            <w:pPr>
                              <w:jc w:val="center"/>
                              <w:rPr>
                                <w:rFonts w:ascii="Times New Roman CYR" w:hAnsi="Times New Roman CYR" w:cs="Times New Roman CYR"/>
                                <w:sz w:val="36"/>
                                <w:szCs w:val="36"/>
                              </w:rPr>
                            </w:pPr>
                          </w:p>
                          <w:p w14:paraId="78B26AF1" w14:textId="77777777" w:rsidR="00A43AC3" w:rsidRDefault="00A43AC3"/>
                          <w:p w14:paraId="6FBD994F" w14:textId="77777777" w:rsidR="00A43AC3" w:rsidRPr="00630E21" w:rsidRDefault="00A43AC3" w:rsidP="00987998">
                            <w:pPr>
                              <w:pStyle w:val="3"/>
                              <w:spacing w:line="276" w:lineRule="auto"/>
                              <w:rPr>
                                <w:rFonts w:ascii="Times New Roman" w:hAnsi="Times New Roman"/>
                                <w:bCs/>
                                <w:sz w:val="48"/>
                                <w:szCs w:val="48"/>
                              </w:rPr>
                            </w:pPr>
                            <w:bookmarkStart w:id="1696" w:name="_Toc169172759"/>
                            <w:bookmarkStart w:id="1697" w:name="_Toc169174846"/>
                            <w:r w:rsidRPr="00630E21">
                              <w:rPr>
                                <w:rFonts w:ascii="Times New Roman" w:hAnsi="Times New Roman"/>
                                <w:bCs/>
                                <w:sz w:val="48"/>
                                <w:szCs w:val="48"/>
                              </w:rPr>
                              <w:t>ДИПЛОМНА РОБОТА</w:t>
                            </w:r>
                            <w:bookmarkEnd w:id="1696"/>
                            <w:bookmarkEnd w:id="1697"/>
                          </w:p>
                          <w:p w14:paraId="57AF5A5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D2AACEC" w14:textId="77777777" w:rsidR="00A43AC3" w:rsidRPr="005E3013" w:rsidRDefault="00A43AC3" w:rsidP="00987998">
                            <w:pPr>
                              <w:pStyle w:val="2"/>
                              <w:spacing w:line="276" w:lineRule="auto"/>
                              <w:rPr>
                                <w:b w:val="0"/>
                                <w:bCs/>
                                <w:iCs/>
                                <w:sz w:val="48"/>
                                <w:szCs w:val="48"/>
                                <w:highlight w:val="yellow"/>
                              </w:rPr>
                            </w:pPr>
                            <w:bookmarkStart w:id="1698" w:name="_Toc169172760"/>
                            <w:bookmarkStart w:id="1699" w:name="_Toc16917484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698"/>
                            <w:bookmarkEnd w:id="1699"/>
                          </w:p>
                          <w:p w14:paraId="6938E5B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6D0E98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79CCB2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52A2D1F" w14:textId="77777777" w:rsidR="00A43AC3" w:rsidRPr="00B1453A" w:rsidRDefault="00A43AC3" w:rsidP="00987998">
                            <w:pPr>
                              <w:jc w:val="center"/>
                              <w:rPr>
                                <w:rFonts w:ascii="Calibri" w:hAnsi="Calibri"/>
                                <w:sz w:val="36"/>
                                <w:szCs w:val="36"/>
                              </w:rPr>
                            </w:pPr>
                          </w:p>
                          <w:p w14:paraId="2E11E092" w14:textId="77777777" w:rsidR="00A43AC3" w:rsidRDefault="00A43AC3" w:rsidP="00987998">
                            <w:pPr>
                              <w:jc w:val="center"/>
                              <w:rPr>
                                <w:rFonts w:ascii="Times New Roman CYR" w:hAnsi="Times New Roman CYR" w:cs="Times New Roman CYR"/>
                                <w:sz w:val="36"/>
                                <w:szCs w:val="36"/>
                              </w:rPr>
                            </w:pPr>
                          </w:p>
                          <w:p w14:paraId="7EE10080" w14:textId="77777777" w:rsidR="00A43AC3" w:rsidRDefault="00A43AC3"/>
                          <w:p w14:paraId="18DD28F0" w14:textId="77777777" w:rsidR="00A43AC3" w:rsidRPr="00630E21" w:rsidRDefault="00A43AC3" w:rsidP="00987998">
                            <w:pPr>
                              <w:pStyle w:val="3"/>
                              <w:spacing w:line="276" w:lineRule="auto"/>
                              <w:rPr>
                                <w:rFonts w:ascii="Times New Roman" w:hAnsi="Times New Roman"/>
                                <w:bCs/>
                                <w:sz w:val="48"/>
                                <w:szCs w:val="48"/>
                              </w:rPr>
                            </w:pPr>
                            <w:bookmarkStart w:id="1700" w:name="_Toc169172761"/>
                            <w:bookmarkStart w:id="1701" w:name="_Toc169174848"/>
                            <w:r w:rsidRPr="00630E21">
                              <w:rPr>
                                <w:rFonts w:ascii="Times New Roman" w:hAnsi="Times New Roman"/>
                                <w:bCs/>
                                <w:sz w:val="48"/>
                                <w:szCs w:val="48"/>
                              </w:rPr>
                              <w:t>ДИПЛОМНА РОБОТА</w:t>
                            </w:r>
                            <w:bookmarkEnd w:id="1700"/>
                            <w:bookmarkEnd w:id="1701"/>
                          </w:p>
                          <w:p w14:paraId="77782B2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81D025C" w14:textId="77777777" w:rsidR="00A43AC3" w:rsidRPr="005E3013" w:rsidRDefault="00A43AC3" w:rsidP="00987998">
                            <w:pPr>
                              <w:pStyle w:val="2"/>
                              <w:spacing w:line="276" w:lineRule="auto"/>
                              <w:rPr>
                                <w:b w:val="0"/>
                                <w:bCs/>
                                <w:iCs/>
                                <w:sz w:val="48"/>
                                <w:szCs w:val="48"/>
                                <w:highlight w:val="yellow"/>
                              </w:rPr>
                            </w:pPr>
                            <w:bookmarkStart w:id="1702" w:name="_Toc169172762"/>
                            <w:bookmarkStart w:id="1703" w:name="_Toc16917484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702"/>
                            <w:bookmarkEnd w:id="1703"/>
                          </w:p>
                          <w:p w14:paraId="6BF0796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36F746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5D0C48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50FF1E5" w14:textId="77777777" w:rsidR="00A43AC3" w:rsidRPr="00B1453A" w:rsidRDefault="00A43AC3" w:rsidP="00987998">
                            <w:pPr>
                              <w:jc w:val="center"/>
                              <w:rPr>
                                <w:rFonts w:ascii="Calibri" w:hAnsi="Calibri"/>
                                <w:sz w:val="36"/>
                                <w:szCs w:val="36"/>
                              </w:rPr>
                            </w:pPr>
                          </w:p>
                          <w:p w14:paraId="1FBF8DEC" w14:textId="77777777" w:rsidR="00A43AC3" w:rsidRDefault="00A43AC3" w:rsidP="00987998">
                            <w:pPr>
                              <w:jc w:val="center"/>
                              <w:rPr>
                                <w:rFonts w:ascii="Times New Roman CYR" w:hAnsi="Times New Roman CYR" w:cs="Times New Roman CYR"/>
                                <w:sz w:val="36"/>
                                <w:szCs w:val="36"/>
                              </w:rPr>
                            </w:pPr>
                          </w:p>
                          <w:p w14:paraId="12B46543" w14:textId="77777777" w:rsidR="00A43AC3" w:rsidRDefault="00A43AC3"/>
                          <w:p w14:paraId="2D9D7C9B" w14:textId="77777777" w:rsidR="00A43AC3" w:rsidRPr="00630E21" w:rsidRDefault="00A43AC3" w:rsidP="00987998">
                            <w:pPr>
                              <w:pStyle w:val="3"/>
                              <w:spacing w:line="276" w:lineRule="auto"/>
                              <w:rPr>
                                <w:rFonts w:ascii="Times New Roman" w:hAnsi="Times New Roman"/>
                                <w:bCs/>
                                <w:sz w:val="48"/>
                                <w:szCs w:val="48"/>
                              </w:rPr>
                            </w:pPr>
                            <w:bookmarkStart w:id="1704" w:name="_Toc169172763"/>
                            <w:bookmarkStart w:id="1705" w:name="_Toc169174850"/>
                            <w:r w:rsidRPr="00630E21">
                              <w:rPr>
                                <w:rFonts w:ascii="Times New Roman" w:hAnsi="Times New Roman"/>
                                <w:bCs/>
                                <w:sz w:val="48"/>
                                <w:szCs w:val="48"/>
                              </w:rPr>
                              <w:t>ДИПЛОМНА РОБОТА</w:t>
                            </w:r>
                            <w:bookmarkEnd w:id="1704"/>
                            <w:bookmarkEnd w:id="1705"/>
                          </w:p>
                          <w:p w14:paraId="0DC201C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6CBF7DA" w14:textId="77777777" w:rsidR="00A43AC3" w:rsidRPr="005E3013" w:rsidRDefault="00A43AC3" w:rsidP="00987998">
                            <w:pPr>
                              <w:pStyle w:val="2"/>
                              <w:spacing w:line="276" w:lineRule="auto"/>
                              <w:rPr>
                                <w:b w:val="0"/>
                                <w:bCs/>
                                <w:iCs/>
                                <w:sz w:val="48"/>
                                <w:szCs w:val="48"/>
                                <w:highlight w:val="yellow"/>
                              </w:rPr>
                            </w:pPr>
                            <w:bookmarkStart w:id="1706" w:name="_Toc169172764"/>
                            <w:bookmarkStart w:id="1707" w:name="_Toc16917485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706"/>
                            <w:bookmarkEnd w:id="1707"/>
                          </w:p>
                          <w:p w14:paraId="39F052F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3ACAA3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20B1F4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FBBC714" w14:textId="77777777" w:rsidR="00A43AC3" w:rsidRPr="00B1453A" w:rsidRDefault="00A43AC3" w:rsidP="00987998">
                            <w:pPr>
                              <w:jc w:val="center"/>
                              <w:rPr>
                                <w:rFonts w:ascii="Calibri" w:hAnsi="Calibri"/>
                                <w:sz w:val="36"/>
                                <w:szCs w:val="36"/>
                              </w:rPr>
                            </w:pPr>
                          </w:p>
                          <w:p w14:paraId="01D10D68" w14:textId="77777777" w:rsidR="00A43AC3" w:rsidRDefault="00A43AC3" w:rsidP="00987998">
                            <w:pPr>
                              <w:jc w:val="center"/>
                              <w:rPr>
                                <w:rFonts w:ascii="Times New Roman CYR" w:hAnsi="Times New Roman CYR" w:cs="Times New Roman CYR"/>
                                <w:sz w:val="36"/>
                                <w:szCs w:val="36"/>
                              </w:rPr>
                            </w:pPr>
                          </w:p>
                          <w:p w14:paraId="4BFBF8AA" w14:textId="77777777" w:rsidR="00A43AC3" w:rsidRDefault="00A43AC3"/>
                          <w:p w14:paraId="1C7F8035" w14:textId="77777777" w:rsidR="00A43AC3" w:rsidRPr="00630E21" w:rsidRDefault="00A43AC3" w:rsidP="00987998">
                            <w:pPr>
                              <w:pStyle w:val="3"/>
                              <w:spacing w:line="276" w:lineRule="auto"/>
                              <w:rPr>
                                <w:rFonts w:ascii="Times New Roman" w:hAnsi="Times New Roman"/>
                                <w:bCs/>
                                <w:sz w:val="48"/>
                                <w:szCs w:val="48"/>
                              </w:rPr>
                            </w:pPr>
                            <w:bookmarkStart w:id="1708" w:name="_Toc169172765"/>
                            <w:bookmarkStart w:id="1709" w:name="_Toc169174852"/>
                            <w:r w:rsidRPr="00630E21">
                              <w:rPr>
                                <w:rFonts w:ascii="Times New Roman" w:hAnsi="Times New Roman"/>
                                <w:bCs/>
                                <w:sz w:val="48"/>
                                <w:szCs w:val="48"/>
                              </w:rPr>
                              <w:t>ДИПЛОМНА РОБОТА</w:t>
                            </w:r>
                            <w:bookmarkEnd w:id="1708"/>
                            <w:bookmarkEnd w:id="1709"/>
                          </w:p>
                          <w:p w14:paraId="626631B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58D353C" w14:textId="77777777" w:rsidR="00A43AC3" w:rsidRPr="005E3013" w:rsidRDefault="00A43AC3" w:rsidP="00987998">
                            <w:pPr>
                              <w:pStyle w:val="2"/>
                              <w:spacing w:line="276" w:lineRule="auto"/>
                              <w:rPr>
                                <w:b w:val="0"/>
                                <w:bCs/>
                                <w:iCs/>
                                <w:sz w:val="48"/>
                                <w:szCs w:val="48"/>
                                <w:highlight w:val="yellow"/>
                              </w:rPr>
                            </w:pPr>
                            <w:bookmarkStart w:id="1710" w:name="_Toc169172766"/>
                            <w:bookmarkStart w:id="1711" w:name="_Toc16917485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710"/>
                            <w:bookmarkEnd w:id="1711"/>
                          </w:p>
                          <w:p w14:paraId="154001C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3913E5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611133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81A80F0" w14:textId="77777777" w:rsidR="00A43AC3" w:rsidRPr="00B1453A" w:rsidRDefault="00A43AC3" w:rsidP="00987998">
                            <w:pPr>
                              <w:jc w:val="center"/>
                              <w:rPr>
                                <w:rFonts w:ascii="Calibri" w:hAnsi="Calibri"/>
                                <w:sz w:val="36"/>
                                <w:szCs w:val="36"/>
                              </w:rPr>
                            </w:pPr>
                          </w:p>
                          <w:p w14:paraId="0BD1693B" w14:textId="77777777" w:rsidR="00A43AC3" w:rsidRDefault="00A43AC3" w:rsidP="00987998">
                            <w:pPr>
                              <w:jc w:val="center"/>
                              <w:rPr>
                                <w:rFonts w:ascii="Times New Roman CYR" w:hAnsi="Times New Roman CYR" w:cs="Times New Roman CYR"/>
                                <w:sz w:val="36"/>
                                <w:szCs w:val="36"/>
                              </w:rPr>
                            </w:pPr>
                          </w:p>
                          <w:p w14:paraId="7BBEC170" w14:textId="77777777" w:rsidR="00A43AC3" w:rsidRDefault="00A43AC3"/>
                          <w:p w14:paraId="600FF10D" w14:textId="77777777" w:rsidR="00A43AC3" w:rsidRPr="00630E21" w:rsidRDefault="00A43AC3" w:rsidP="00987998">
                            <w:pPr>
                              <w:pStyle w:val="3"/>
                              <w:spacing w:line="276" w:lineRule="auto"/>
                              <w:rPr>
                                <w:rFonts w:ascii="Times New Roman" w:hAnsi="Times New Roman"/>
                                <w:bCs/>
                                <w:sz w:val="48"/>
                                <w:szCs w:val="48"/>
                              </w:rPr>
                            </w:pPr>
                            <w:bookmarkStart w:id="1712" w:name="_Toc169172767"/>
                            <w:bookmarkStart w:id="1713" w:name="_Toc169174854"/>
                            <w:r w:rsidRPr="00630E21">
                              <w:rPr>
                                <w:rFonts w:ascii="Times New Roman" w:hAnsi="Times New Roman"/>
                                <w:bCs/>
                                <w:sz w:val="48"/>
                                <w:szCs w:val="48"/>
                              </w:rPr>
                              <w:t>ДИПЛОМНА РОБОТА</w:t>
                            </w:r>
                            <w:bookmarkEnd w:id="1712"/>
                            <w:bookmarkEnd w:id="1713"/>
                          </w:p>
                          <w:p w14:paraId="5E9F7A3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721029A" w14:textId="77777777" w:rsidR="00A43AC3" w:rsidRPr="005E3013" w:rsidRDefault="00A43AC3" w:rsidP="00987998">
                            <w:pPr>
                              <w:pStyle w:val="2"/>
                              <w:spacing w:line="276" w:lineRule="auto"/>
                              <w:rPr>
                                <w:b w:val="0"/>
                                <w:bCs/>
                                <w:iCs/>
                                <w:sz w:val="48"/>
                                <w:szCs w:val="48"/>
                                <w:highlight w:val="yellow"/>
                              </w:rPr>
                            </w:pPr>
                            <w:bookmarkStart w:id="1714" w:name="_Toc169172768"/>
                            <w:bookmarkStart w:id="1715" w:name="_Toc16917485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714"/>
                            <w:bookmarkEnd w:id="1715"/>
                          </w:p>
                          <w:p w14:paraId="386D874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CEB13D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1642A2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AB19287" w14:textId="77777777" w:rsidR="00A43AC3" w:rsidRPr="00B1453A" w:rsidRDefault="00A43AC3" w:rsidP="00987998">
                            <w:pPr>
                              <w:jc w:val="center"/>
                              <w:rPr>
                                <w:rFonts w:ascii="Calibri" w:hAnsi="Calibri"/>
                                <w:sz w:val="36"/>
                                <w:szCs w:val="36"/>
                              </w:rPr>
                            </w:pPr>
                          </w:p>
                          <w:p w14:paraId="494F0AA7" w14:textId="77777777" w:rsidR="00A43AC3" w:rsidRDefault="00A43AC3" w:rsidP="00987998">
                            <w:pPr>
                              <w:jc w:val="center"/>
                              <w:rPr>
                                <w:rFonts w:ascii="Times New Roman CYR" w:hAnsi="Times New Roman CYR" w:cs="Times New Roman CYR"/>
                                <w:sz w:val="36"/>
                                <w:szCs w:val="36"/>
                              </w:rPr>
                            </w:pPr>
                          </w:p>
                          <w:p w14:paraId="785878B0" w14:textId="77777777" w:rsidR="00A43AC3" w:rsidRDefault="00A43AC3"/>
                          <w:p w14:paraId="751AF7D6" w14:textId="77777777" w:rsidR="000658DF" w:rsidRPr="003A41B8" w:rsidRDefault="000658DF" w:rsidP="000658DF">
                            <w:pPr>
                              <w:pStyle w:val="3"/>
                              <w:spacing w:line="300" w:lineRule="auto"/>
                              <w:rPr>
                                <w:rFonts w:ascii="Times New Roman CYR" w:hAnsi="Times New Roman CYR"/>
                                <w:i/>
                                <w:iCs/>
                                <w:sz w:val="44"/>
                                <w:szCs w:val="44"/>
                              </w:rPr>
                            </w:pPr>
                            <w:bookmarkStart w:id="1716" w:name="_Toc169172769"/>
                            <w:bookmarkStart w:id="1717" w:name="_Toc169174856"/>
                            <w:r w:rsidRPr="003A41B8">
                              <w:rPr>
                                <w:rFonts w:ascii="Times New Roman CYR" w:hAnsi="Times New Roman CYR"/>
                                <w:i/>
                                <w:iCs/>
                                <w:sz w:val="44"/>
                                <w:szCs w:val="44"/>
                              </w:rPr>
                              <w:t>ДИПЛОМНА РОБОТА БАКАЛАВРА</w:t>
                            </w:r>
                            <w:bookmarkEnd w:id="1716"/>
                            <w:bookmarkEnd w:id="1717"/>
                            <w:r w:rsidRPr="003A41B8">
                              <w:rPr>
                                <w:rFonts w:ascii="Times New Roman CYR" w:hAnsi="Times New Roman CYR"/>
                                <w:i/>
                                <w:iCs/>
                                <w:sz w:val="44"/>
                                <w:szCs w:val="44"/>
                              </w:rPr>
                              <w:t xml:space="preserve"> </w:t>
                            </w:r>
                          </w:p>
                          <w:p w14:paraId="26A2CF58" w14:textId="77777777" w:rsidR="000658DF" w:rsidRPr="000D3135" w:rsidRDefault="000658DF" w:rsidP="000658DF">
                            <w:pPr>
                              <w:pStyle w:val="2"/>
                              <w:spacing w:line="300" w:lineRule="auto"/>
                              <w:rPr>
                                <w:rFonts w:ascii="Times New Roman CYR" w:hAnsi="Times New Roman CYR"/>
                                <w:b w:val="0"/>
                                <w:sz w:val="44"/>
                                <w:szCs w:val="44"/>
                              </w:rPr>
                            </w:pPr>
                            <w:bookmarkStart w:id="1718" w:name="_Toc169172770"/>
                            <w:bookmarkStart w:id="1719" w:name="_Toc169174857"/>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1718"/>
                            <w:bookmarkEnd w:id="1719"/>
                          </w:p>
                          <w:p w14:paraId="4EF92D86"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48543D41"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62BEBCB4" w14:textId="77777777" w:rsidR="000658DF" w:rsidRPr="000D3135" w:rsidRDefault="000658DF" w:rsidP="000658DF">
                            <w:pPr>
                              <w:spacing w:line="300" w:lineRule="auto"/>
                              <w:jc w:val="center"/>
                              <w:rPr>
                                <w:b/>
                                <w:lang w:val="uk-UA"/>
                              </w:rPr>
                            </w:pPr>
                          </w:p>
                          <w:p w14:paraId="4A5A3A47"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027A9D6C" w14:textId="77777777" w:rsidR="00A43AC3" w:rsidRPr="00B1453A" w:rsidRDefault="00A43AC3" w:rsidP="00987998">
                            <w:pPr>
                              <w:jc w:val="center"/>
                              <w:rPr>
                                <w:rFonts w:ascii="Calibri" w:hAnsi="Calibri"/>
                                <w:sz w:val="36"/>
                                <w:szCs w:val="36"/>
                              </w:rPr>
                            </w:pPr>
                          </w:p>
                          <w:p w14:paraId="34F5F3BA" w14:textId="77777777" w:rsidR="00A43AC3" w:rsidRDefault="00A43AC3" w:rsidP="00987998">
                            <w:pPr>
                              <w:jc w:val="center"/>
                              <w:rPr>
                                <w:rFonts w:ascii="Times New Roman CYR" w:hAnsi="Times New Roman CYR" w:cs="Times New Roman CYR"/>
                                <w:sz w:val="36"/>
                                <w:szCs w:val="36"/>
                              </w:rPr>
                            </w:pPr>
                          </w:p>
                          <w:p w14:paraId="5A9408F4" w14:textId="77777777" w:rsidR="00A43AC3" w:rsidRDefault="00A43AC3"/>
                          <w:p w14:paraId="7C285613" w14:textId="77777777" w:rsidR="00A43AC3" w:rsidRPr="00630E21" w:rsidRDefault="00A43AC3" w:rsidP="00987998">
                            <w:pPr>
                              <w:pStyle w:val="3"/>
                              <w:spacing w:line="276" w:lineRule="auto"/>
                              <w:rPr>
                                <w:rFonts w:ascii="Times New Roman" w:hAnsi="Times New Roman"/>
                                <w:bCs/>
                                <w:sz w:val="48"/>
                                <w:szCs w:val="48"/>
                              </w:rPr>
                            </w:pPr>
                            <w:bookmarkStart w:id="1720" w:name="_Toc169172771"/>
                            <w:bookmarkStart w:id="1721" w:name="_Toc169174858"/>
                            <w:r w:rsidRPr="00630E21">
                              <w:rPr>
                                <w:rFonts w:ascii="Times New Roman" w:hAnsi="Times New Roman"/>
                                <w:bCs/>
                                <w:sz w:val="48"/>
                                <w:szCs w:val="48"/>
                              </w:rPr>
                              <w:t>ДИПЛОМНА РОБОТА</w:t>
                            </w:r>
                            <w:bookmarkEnd w:id="1720"/>
                            <w:bookmarkEnd w:id="1721"/>
                          </w:p>
                          <w:p w14:paraId="327B042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45AF95A" w14:textId="77777777" w:rsidR="00A43AC3" w:rsidRPr="005E3013" w:rsidRDefault="00A43AC3" w:rsidP="00987998">
                            <w:pPr>
                              <w:pStyle w:val="2"/>
                              <w:spacing w:line="276" w:lineRule="auto"/>
                              <w:rPr>
                                <w:b w:val="0"/>
                                <w:bCs/>
                                <w:iCs/>
                                <w:sz w:val="48"/>
                                <w:szCs w:val="48"/>
                                <w:highlight w:val="yellow"/>
                              </w:rPr>
                            </w:pPr>
                            <w:bookmarkStart w:id="1722" w:name="_Toc169172772"/>
                            <w:bookmarkStart w:id="1723" w:name="_Toc16917485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722"/>
                            <w:bookmarkEnd w:id="1723"/>
                          </w:p>
                          <w:p w14:paraId="211CB97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604579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FA1D0C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DD3BC6A" w14:textId="77777777" w:rsidR="00A43AC3" w:rsidRPr="00B1453A" w:rsidRDefault="00A43AC3" w:rsidP="00987998">
                            <w:pPr>
                              <w:jc w:val="center"/>
                              <w:rPr>
                                <w:rFonts w:ascii="Calibri" w:hAnsi="Calibri"/>
                                <w:sz w:val="36"/>
                                <w:szCs w:val="36"/>
                              </w:rPr>
                            </w:pPr>
                          </w:p>
                          <w:p w14:paraId="0EEFD89F" w14:textId="77777777" w:rsidR="00A43AC3" w:rsidRDefault="00A43AC3" w:rsidP="00987998">
                            <w:pPr>
                              <w:jc w:val="center"/>
                              <w:rPr>
                                <w:rFonts w:ascii="Times New Roman CYR" w:hAnsi="Times New Roman CYR" w:cs="Times New Roman CYR"/>
                                <w:sz w:val="36"/>
                                <w:szCs w:val="36"/>
                              </w:rPr>
                            </w:pPr>
                          </w:p>
                          <w:p w14:paraId="22560263" w14:textId="77777777" w:rsidR="00A43AC3" w:rsidRDefault="00A43AC3"/>
                          <w:p w14:paraId="58A65366" w14:textId="77777777" w:rsidR="00A43AC3" w:rsidRPr="00630E21" w:rsidRDefault="00A43AC3" w:rsidP="00987998">
                            <w:pPr>
                              <w:pStyle w:val="3"/>
                              <w:spacing w:line="276" w:lineRule="auto"/>
                              <w:rPr>
                                <w:rFonts w:ascii="Times New Roman" w:hAnsi="Times New Roman"/>
                                <w:bCs/>
                                <w:sz w:val="48"/>
                                <w:szCs w:val="48"/>
                              </w:rPr>
                            </w:pPr>
                            <w:bookmarkStart w:id="1724" w:name="_Toc169172773"/>
                            <w:bookmarkStart w:id="1725" w:name="_Toc169174860"/>
                            <w:r w:rsidRPr="00630E21">
                              <w:rPr>
                                <w:rFonts w:ascii="Times New Roman" w:hAnsi="Times New Roman"/>
                                <w:bCs/>
                                <w:sz w:val="48"/>
                                <w:szCs w:val="48"/>
                              </w:rPr>
                              <w:t>ДИПЛОМНА РОБОТА</w:t>
                            </w:r>
                            <w:bookmarkEnd w:id="1724"/>
                            <w:bookmarkEnd w:id="1725"/>
                          </w:p>
                          <w:p w14:paraId="7FDA5C2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70F084E" w14:textId="77777777" w:rsidR="00A43AC3" w:rsidRPr="005E3013" w:rsidRDefault="00A43AC3" w:rsidP="00987998">
                            <w:pPr>
                              <w:pStyle w:val="2"/>
                              <w:spacing w:line="276" w:lineRule="auto"/>
                              <w:rPr>
                                <w:b w:val="0"/>
                                <w:bCs/>
                                <w:iCs/>
                                <w:sz w:val="48"/>
                                <w:szCs w:val="48"/>
                                <w:highlight w:val="yellow"/>
                              </w:rPr>
                            </w:pPr>
                            <w:bookmarkStart w:id="1726" w:name="_Toc169172774"/>
                            <w:bookmarkStart w:id="1727" w:name="_Toc16917486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726"/>
                            <w:bookmarkEnd w:id="1727"/>
                          </w:p>
                          <w:p w14:paraId="16BE902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7ACC65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A42BF5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DB3597A" w14:textId="77777777" w:rsidR="00A43AC3" w:rsidRPr="00B1453A" w:rsidRDefault="00A43AC3" w:rsidP="00987998">
                            <w:pPr>
                              <w:jc w:val="center"/>
                              <w:rPr>
                                <w:rFonts w:ascii="Calibri" w:hAnsi="Calibri"/>
                                <w:sz w:val="36"/>
                                <w:szCs w:val="36"/>
                              </w:rPr>
                            </w:pPr>
                          </w:p>
                          <w:p w14:paraId="447C743D" w14:textId="77777777" w:rsidR="00A43AC3" w:rsidRDefault="00A43AC3" w:rsidP="00987998">
                            <w:pPr>
                              <w:jc w:val="center"/>
                              <w:rPr>
                                <w:rFonts w:ascii="Times New Roman CYR" w:hAnsi="Times New Roman CYR" w:cs="Times New Roman CYR"/>
                                <w:sz w:val="36"/>
                                <w:szCs w:val="36"/>
                              </w:rPr>
                            </w:pPr>
                          </w:p>
                          <w:p w14:paraId="7584169B" w14:textId="77777777" w:rsidR="00A43AC3" w:rsidRDefault="00A43AC3"/>
                          <w:p w14:paraId="67643F54" w14:textId="77777777" w:rsidR="00A43AC3" w:rsidRPr="00630E21" w:rsidRDefault="00A43AC3" w:rsidP="00987998">
                            <w:pPr>
                              <w:pStyle w:val="3"/>
                              <w:spacing w:line="276" w:lineRule="auto"/>
                              <w:rPr>
                                <w:rFonts w:ascii="Times New Roman" w:hAnsi="Times New Roman"/>
                                <w:bCs/>
                                <w:sz w:val="48"/>
                                <w:szCs w:val="48"/>
                              </w:rPr>
                            </w:pPr>
                            <w:bookmarkStart w:id="1728" w:name="_Toc169172775"/>
                            <w:bookmarkStart w:id="1729" w:name="_Toc169174862"/>
                            <w:r w:rsidRPr="00630E21">
                              <w:rPr>
                                <w:rFonts w:ascii="Times New Roman" w:hAnsi="Times New Roman"/>
                                <w:bCs/>
                                <w:sz w:val="48"/>
                                <w:szCs w:val="48"/>
                              </w:rPr>
                              <w:t>ДИПЛОМНА РОБОТА</w:t>
                            </w:r>
                            <w:bookmarkEnd w:id="1728"/>
                            <w:bookmarkEnd w:id="1729"/>
                          </w:p>
                          <w:p w14:paraId="0BDE5FA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D080685" w14:textId="77777777" w:rsidR="00A43AC3" w:rsidRPr="005E3013" w:rsidRDefault="00A43AC3" w:rsidP="00987998">
                            <w:pPr>
                              <w:pStyle w:val="2"/>
                              <w:spacing w:line="276" w:lineRule="auto"/>
                              <w:rPr>
                                <w:b w:val="0"/>
                                <w:bCs/>
                                <w:iCs/>
                                <w:sz w:val="48"/>
                                <w:szCs w:val="48"/>
                                <w:highlight w:val="yellow"/>
                              </w:rPr>
                            </w:pPr>
                            <w:bookmarkStart w:id="1730" w:name="_Toc169172776"/>
                            <w:bookmarkStart w:id="1731" w:name="_Toc16917486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730"/>
                            <w:bookmarkEnd w:id="1731"/>
                          </w:p>
                          <w:p w14:paraId="67EF046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78855B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44CD16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2093ACD" w14:textId="77777777" w:rsidR="00A43AC3" w:rsidRPr="00B1453A" w:rsidRDefault="00A43AC3" w:rsidP="00987998">
                            <w:pPr>
                              <w:jc w:val="center"/>
                              <w:rPr>
                                <w:rFonts w:ascii="Calibri" w:hAnsi="Calibri"/>
                                <w:sz w:val="36"/>
                                <w:szCs w:val="36"/>
                              </w:rPr>
                            </w:pPr>
                          </w:p>
                          <w:p w14:paraId="272185AB" w14:textId="77777777" w:rsidR="00A43AC3" w:rsidRDefault="00A43AC3" w:rsidP="00987998">
                            <w:pPr>
                              <w:jc w:val="center"/>
                              <w:rPr>
                                <w:rFonts w:ascii="Times New Roman CYR" w:hAnsi="Times New Roman CYR" w:cs="Times New Roman CYR"/>
                                <w:sz w:val="36"/>
                                <w:szCs w:val="36"/>
                              </w:rPr>
                            </w:pPr>
                          </w:p>
                          <w:p w14:paraId="4C11B7A1" w14:textId="77777777" w:rsidR="00A43AC3" w:rsidRDefault="00A43AC3"/>
                          <w:p w14:paraId="5EBE7267" w14:textId="77777777" w:rsidR="00A43AC3" w:rsidRPr="00630E21" w:rsidRDefault="00A43AC3" w:rsidP="00987998">
                            <w:pPr>
                              <w:pStyle w:val="3"/>
                              <w:spacing w:line="276" w:lineRule="auto"/>
                              <w:rPr>
                                <w:rFonts w:ascii="Times New Roman" w:hAnsi="Times New Roman"/>
                                <w:bCs/>
                                <w:sz w:val="48"/>
                                <w:szCs w:val="48"/>
                              </w:rPr>
                            </w:pPr>
                            <w:bookmarkStart w:id="1732" w:name="_Toc169172777"/>
                            <w:bookmarkStart w:id="1733" w:name="_Toc169174864"/>
                            <w:r w:rsidRPr="00630E21">
                              <w:rPr>
                                <w:rFonts w:ascii="Times New Roman" w:hAnsi="Times New Roman"/>
                                <w:bCs/>
                                <w:sz w:val="48"/>
                                <w:szCs w:val="48"/>
                              </w:rPr>
                              <w:t>ДИПЛОМНА РОБОТА</w:t>
                            </w:r>
                            <w:bookmarkEnd w:id="1732"/>
                            <w:bookmarkEnd w:id="1733"/>
                          </w:p>
                          <w:p w14:paraId="4B37CE3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6EF8E18" w14:textId="77777777" w:rsidR="00A43AC3" w:rsidRPr="005E3013" w:rsidRDefault="00A43AC3" w:rsidP="00987998">
                            <w:pPr>
                              <w:pStyle w:val="2"/>
                              <w:spacing w:line="276" w:lineRule="auto"/>
                              <w:rPr>
                                <w:b w:val="0"/>
                                <w:bCs/>
                                <w:iCs/>
                                <w:sz w:val="48"/>
                                <w:szCs w:val="48"/>
                                <w:highlight w:val="yellow"/>
                              </w:rPr>
                            </w:pPr>
                            <w:bookmarkStart w:id="1734" w:name="_Toc169172778"/>
                            <w:bookmarkStart w:id="1735" w:name="_Toc16917486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734"/>
                            <w:bookmarkEnd w:id="1735"/>
                          </w:p>
                          <w:p w14:paraId="1F2AEE5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D0614E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D5C126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03B776D" w14:textId="77777777" w:rsidR="00A43AC3" w:rsidRPr="00B1453A" w:rsidRDefault="00A43AC3" w:rsidP="00987998">
                            <w:pPr>
                              <w:jc w:val="center"/>
                              <w:rPr>
                                <w:rFonts w:ascii="Calibri" w:hAnsi="Calibri"/>
                                <w:sz w:val="36"/>
                                <w:szCs w:val="36"/>
                              </w:rPr>
                            </w:pPr>
                          </w:p>
                          <w:p w14:paraId="14616173" w14:textId="77777777" w:rsidR="00A43AC3" w:rsidRDefault="00A43AC3" w:rsidP="00987998">
                            <w:pPr>
                              <w:jc w:val="center"/>
                              <w:rPr>
                                <w:rFonts w:ascii="Times New Roman CYR" w:hAnsi="Times New Roman CYR" w:cs="Times New Roman CYR"/>
                                <w:sz w:val="36"/>
                                <w:szCs w:val="36"/>
                              </w:rPr>
                            </w:pPr>
                          </w:p>
                          <w:p w14:paraId="76E42BE0" w14:textId="77777777" w:rsidR="00A43AC3" w:rsidRDefault="00A43AC3"/>
                          <w:p w14:paraId="2A742BEF" w14:textId="77777777" w:rsidR="00A43AC3" w:rsidRPr="00630E21" w:rsidRDefault="00A43AC3" w:rsidP="00987998">
                            <w:pPr>
                              <w:pStyle w:val="3"/>
                              <w:spacing w:line="276" w:lineRule="auto"/>
                              <w:rPr>
                                <w:rFonts w:ascii="Times New Roman" w:hAnsi="Times New Roman"/>
                                <w:bCs/>
                                <w:sz w:val="48"/>
                                <w:szCs w:val="48"/>
                              </w:rPr>
                            </w:pPr>
                            <w:bookmarkStart w:id="1736" w:name="_Toc169172779"/>
                            <w:bookmarkStart w:id="1737" w:name="_Toc169174866"/>
                            <w:r w:rsidRPr="00630E21">
                              <w:rPr>
                                <w:rFonts w:ascii="Times New Roman" w:hAnsi="Times New Roman"/>
                                <w:bCs/>
                                <w:sz w:val="48"/>
                                <w:szCs w:val="48"/>
                              </w:rPr>
                              <w:t>ДИПЛОМНА РОБОТА</w:t>
                            </w:r>
                            <w:bookmarkEnd w:id="1736"/>
                            <w:bookmarkEnd w:id="1737"/>
                          </w:p>
                          <w:p w14:paraId="45C6378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04D2FBA" w14:textId="77777777" w:rsidR="00A43AC3" w:rsidRPr="005E3013" w:rsidRDefault="00A43AC3" w:rsidP="00987998">
                            <w:pPr>
                              <w:pStyle w:val="2"/>
                              <w:spacing w:line="276" w:lineRule="auto"/>
                              <w:rPr>
                                <w:b w:val="0"/>
                                <w:bCs/>
                                <w:iCs/>
                                <w:sz w:val="48"/>
                                <w:szCs w:val="48"/>
                                <w:highlight w:val="yellow"/>
                              </w:rPr>
                            </w:pPr>
                            <w:bookmarkStart w:id="1738" w:name="_Toc169172780"/>
                            <w:bookmarkStart w:id="1739" w:name="_Toc16917486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738"/>
                            <w:bookmarkEnd w:id="1739"/>
                          </w:p>
                          <w:p w14:paraId="0C2CCBD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D93AAD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50E413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EE7C007" w14:textId="77777777" w:rsidR="00A43AC3" w:rsidRPr="00B1453A" w:rsidRDefault="00A43AC3" w:rsidP="00987998">
                            <w:pPr>
                              <w:jc w:val="center"/>
                              <w:rPr>
                                <w:rFonts w:ascii="Calibri" w:hAnsi="Calibri"/>
                                <w:sz w:val="36"/>
                                <w:szCs w:val="36"/>
                              </w:rPr>
                            </w:pPr>
                          </w:p>
                          <w:p w14:paraId="7BBEB477" w14:textId="77777777" w:rsidR="00A43AC3" w:rsidRDefault="00A43AC3" w:rsidP="00987998">
                            <w:pPr>
                              <w:jc w:val="center"/>
                              <w:rPr>
                                <w:rFonts w:ascii="Times New Roman CYR" w:hAnsi="Times New Roman CYR" w:cs="Times New Roman CYR"/>
                                <w:sz w:val="36"/>
                                <w:szCs w:val="36"/>
                              </w:rPr>
                            </w:pPr>
                          </w:p>
                          <w:p w14:paraId="5E1E36F5" w14:textId="77777777" w:rsidR="00A43AC3" w:rsidRDefault="00A43AC3"/>
                          <w:p w14:paraId="482F4D6A" w14:textId="77777777" w:rsidR="00A43AC3" w:rsidRPr="00630E21" w:rsidRDefault="00A43AC3" w:rsidP="00987998">
                            <w:pPr>
                              <w:pStyle w:val="3"/>
                              <w:spacing w:line="276" w:lineRule="auto"/>
                              <w:rPr>
                                <w:rFonts w:ascii="Times New Roman" w:hAnsi="Times New Roman"/>
                                <w:bCs/>
                                <w:sz w:val="48"/>
                                <w:szCs w:val="48"/>
                              </w:rPr>
                            </w:pPr>
                            <w:bookmarkStart w:id="1740" w:name="_Toc169172781"/>
                            <w:bookmarkStart w:id="1741" w:name="_Toc169174868"/>
                            <w:r w:rsidRPr="00630E21">
                              <w:rPr>
                                <w:rFonts w:ascii="Times New Roman" w:hAnsi="Times New Roman"/>
                                <w:bCs/>
                                <w:sz w:val="48"/>
                                <w:szCs w:val="48"/>
                              </w:rPr>
                              <w:t>ДИПЛОМНА РОБОТА</w:t>
                            </w:r>
                            <w:bookmarkEnd w:id="1740"/>
                            <w:bookmarkEnd w:id="1741"/>
                          </w:p>
                          <w:p w14:paraId="59B9B16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3D68FDC" w14:textId="77777777" w:rsidR="00A43AC3" w:rsidRPr="005E3013" w:rsidRDefault="00A43AC3" w:rsidP="00987998">
                            <w:pPr>
                              <w:pStyle w:val="2"/>
                              <w:spacing w:line="276" w:lineRule="auto"/>
                              <w:rPr>
                                <w:b w:val="0"/>
                                <w:bCs/>
                                <w:iCs/>
                                <w:sz w:val="48"/>
                                <w:szCs w:val="48"/>
                                <w:highlight w:val="yellow"/>
                              </w:rPr>
                            </w:pPr>
                            <w:bookmarkStart w:id="1742" w:name="_Toc169172782"/>
                            <w:bookmarkStart w:id="1743" w:name="_Toc16917486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742"/>
                            <w:bookmarkEnd w:id="1743"/>
                          </w:p>
                          <w:p w14:paraId="1959B88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209B39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93B94C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DC85A5C" w14:textId="77777777" w:rsidR="00A43AC3" w:rsidRPr="00B1453A" w:rsidRDefault="00A43AC3" w:rsidP="00987998">
                            <w:pPr>
                              <w:jc w:val="center"/>
                              <w:rPr>
                                <w:rFonts w:ascii="Calibri" w:hAnsi="Calibri"/>
                                <w:sz w:val="36"/>
                                <w:szCs w:val="36"/>
                              </w:rPr>
                            </w:pPr>
                          </w:p>
                          <w:p w14:paraId="7A3F45BF" w14:textId="77777777" w:rsidR="00A43AC3" w:rsidRDefault="00A43AC3" w:rsidP="00987998">
                            <w:pPr>
                              <w:jc w:val="center"/>
                              <w:rPr>
                                <w:rFonts w:ascii="Times New Roman CYR" w:hAnsi="Times New Roman CYR" w:cs="Times New Roman CYR"/>
                                <w:sz w:val="36"/>
                                <w:szCs w:val="36"/>
                              </w:rPr>
                            </w:pPr>
                          </w:p>
                          <w:p w14:paraId="6863B7C8" w14:textId="77777777" w:rsidR="00A43AC3" w:rsidRDefault="00A43AC3"/>
                          <w:p w14:paraId="548E5630" w14:textId="77777777" w:rsidR="00A43AC3" w:rsidRPr="00630E21" w:rsidRDefault="00A43AC3" w:rsidP="00987998">
                            <w:pPr>
                              <w:pStyle w:val="3"/>
                              <w:spacing w:line="276" w:lineRule="auto"/>
                              <w:rPr>
                                <w:rFonts w:ascii="Times New Roman" w:hAnsi="Times New Roman"/>
                                <w:bCs/>
                                <w:sz w:val="48"/>
                                <w:szCs w:val="48"/>
                              </w:rPr>
                            </w:pPr>
                            <w:bookmarkStart w:id="1744" w:name="_Toc169172783"/>
                            <w:bookmarkStart w:id="1745" w:name="_Toc169174870"/>
                            <w:r w:rsidRPr="00630E21">
                              <w:rPr>
                                <w:rFonts w:ascii="Times New Roman" w:hAnsi="Times New Roman"/>
                                <w:bCs/>
                                <w:sz w:val="48"/>
                                <w:szCs w:val="48"/>
                              </w:rPr>
                              <w:t>ДИПЛОМНА РОБОТА</w:t>
                            </w:r>
                            <w:bookmarkEnd w:id="1744"/>
                            <w:bookmarkEnd w:id="1745"/>
                          </w:p>
                          <w:p w14:paraId="738D43C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D6F23E9" w14:textId="77777777" w:rsidR="00A43AC3" w:rsidRPr="005E3013" w:rsidRDefault="00A43AC3" w:rsidP="00987998">
                            <w:pPr>
                              <w:pStyle w:val="2"/>
                              <w:spacing w:line="276" w:lineRule="auto"/>
                              <w:rPr>
                                <w:b w:val="0"/>
                                <w:bCs/>
                                <w:iCs/>
                                <w:sz w:val="48"/>
                                <w:szCs w:val="48"/>
                                <w:highlight w:val="yellow"/>
                              </w:rPr>
                            </w:pPr>
                            <w:bookmarkStart w:id="1746" w:name="_Toc169172784"/>
                            <w:bookmarkStart w:id="1747" w:name="_Toc16917487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746"/>
                            <w:bookmarkEnd w:id="1747"/>
                          </w:p>
                          <w:p w14:paraId="7BC14EA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1F4230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DF1B29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C5E2BC4" w14:textId="77777777" w:rsidR="00A43AC3" w:rsidRPr="00B1453A" w:rsidRDefault="00A43AC3" w:rsidP="00987998">
                            <w:pPr>
                              <w:jc w:val="center"/>
                              <w:rPr>
                                <w:rFonts w:ascii="Calibri" w:hAnsi="Calibri"/>
                                <w:sz w:val="36"/>
                                <w:szCs w:val="36"/>
                              </w:rPr>
                            </w:pPr>
                          </w:p>
                          <w:p w14:paraId="53C1EC46" w14:textId="77777777" w:rsidR="00A43AC3" w:rsidRDefault="00A43AC3" w:rsidP="00987998">
                            <w:pPr>
                              <w:jc w:val="center"/>
                              <w:rPr>
                                <w:rFonts w:ascii="Times New Roman CYR" w:hAnsi="Times New Roman CYR" w:cs="Times New Roman CYR"/>
                                <w:sz w:val="36"/>
                                <w:szCs w:val="36"/>
                              </w:rPr>
                            </w:pPr>
                          </w:p>
                          <w:p w14:paraId="51920CC0" w14:textId="77777777" w:rsidR="00A43AC3" w:rsidRDefault="00A43AC3"/>
                          <w:p w14:paraId="6AFFFAFD" w14:textId="77777777" w:rsidR="000658DF" w:rsidRPr="003A41B8" w:rsidRDefault="000658DF" w:rsidP="000658DF">
                            <w:pPr>
                              <w:pStyle w:val="3"/>
                              <w:spacing w:line="300" w:lineRule="auto"/>
                              <w:rPr>
                                <w:rFonts w:ascii="Times New Roman CYR" w:hAnsi="Times New Roman CYR"/>
                                <w:i/>
                                <w:iCs/>
                                <w:sz w:val="44"/>
                                <w:szCs w:val="44"/>
                              </w:rPr>
                            </w:pPr>
                            <w:bookmarkStart w:id="1748" w:name="_Toc169172785"/>
                            <w:bookmarkStart w:id="1749" w:name="_Toc169174872"/>
                            <w:r w:rsidRPr="003A41B8">
                              <w:rPr>
                                <w:rFonts w:ascii="Times New Roman CYR" w:hAnsi="Times New Roman CYR"/>
                                <w:i/>
                                <w:iCs/>
                                <w:sz w:val="44"/>
                                <w:szCs w:val="44"/>
                              </w:rPr>
                              <w:t>ДИПЛОМНА РОБОТА БАКАЛАВРА</w:t>
                            </w:r>
                            <w:bookmarkEnd w:id="1748"/>
                            <w:bookmarkEnd w:id="1749"/>
                            <w:r w:rsidRPr="003A41B8">
                              <w:rPr>
                                <w:rFonts w:ascii="Times New Roman CYR" w:hAnsi="Times New Roman CYR"/>
                                <w:i/>
                                <w:iCs/>
                                <w:sz w:val="44"/>
                                <w:szCs w:val="44"/>
                              </w:rPr>
                              <w:t xml:space="preserve"> </w:t>
                            </w:r>
                          </w:p>
                          <w:p w14:paraId="794CA28F" w14:textId="77777777" w:rsidR="000658DF" w:rsidRPr="000D3135" w:rsidRDefault="000658DF" w:rsidP="000658DF">
                            <w:pPr>
                              <w:pStyle w:val="2"/>
                              <w:spacing w:line="300" w:lineRule="auto"/>
                              <w:rPr>
                                <w:rFonts w:ascii="Times New Roman CYR" w:hAnsi="Times New Roman CYR"/>
                                <w:b w:val="0"/>
                                <w:sz w:val="44"/>
                                <w:szCs w:val="44"/>
                              </w:rPr>
                            </w:pPr>
                            <w:bookmarkStart w:id="1750" w:name="_Toc169172786"/>
                            <w:bookmarkStart w:id="1751" w:name="_Toc169174873"/>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1750"/>
                            <w:bookmarkEnd w:id="1751"/>
                          </w:p>
                          <w:p w14:paraId="0C054276"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40D35BBE"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07736EAE" w14:textId="77777777" w:rsidR="000658DF" w:rsidRPr="000D3135" w:rsidRDefault="000658DF" w:rsidP="000658DF">
                            <w:pPr>
                              <w:spacing w:line="300" w:lineRule="auto"/>
                              <w:jc w:val="center"/>
                              <w:rPr>
                                <w:b/>
                                <w:lang w:val="uk-UA"/>
                              </w:rPr>
                            </w:pPr>
                          </w:p>
                          <w:p w14:paraId="7269B6D7"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5C9847B2" w14:textId="77777777" w:rsidR="00A43AC3" w:rsidRPr="00B1453A" w:rsidRDefault="00A43AC3" w:rsidP="00987998">
                            <w:pPr>
                              <w:jc w:val="center"/>
                              <w:rPr>
                                <w:rFonts w:ascii="Calibri" w:hAnsi="Calibri"/>
                                <w:sz w:val="36"/>
                                <w:szCs w:val="36"/>
                              </w:rPr>
                            </w:pPr>
                          </w:p>
                          <w:p w14:paraId="59035F97" w14:textId="77777777" w:rsidR="00A43AC3" w:rsidRDefault="00A43AC3" w:rsidP="00987998">
                            <w:pPr>
                              <w:jc w:val="center"/>
                              <w:rPr>
                                <w:rFonts w:ascii="Times New Roman CYR" w:hAnsi="Times New Roman CYR" w:cs="Times New Roman CYR"/>
                                <w:sz w:val="36"/>
                                <w:szCs w:val="36"/>
                              </w:rPr>
                            </w:pPr>
                          </w:p>
                          <w:p w14:paraId="7176FB38" w14:textId="77777777" w:rsidR="00A43AC3" w:rsidRDefault="00A43AC3"/>
                          <w:p w14:paraId="7C908B9A" w14:textId="77777777" w:rsidR="00A43AC3" w:rsidRPr="00630E21" w:rsidRDefault="00A43AC3" w:rsidP="00987998">
                            <w:pPr>
                              <w:pStyle w:val="3"/>
                              <w:spacing w:line="276" w:lineRule="auto"/>
                              <w:rPr>
                                <w:rFonts w:ascii="Times New Roman" w:hAnsi="Times New Roman"/>
                                <w:bCs/>
                                <w:sz w:val="48"/>
                                <w:szCs w:val="48"/>
                              </w:rPr>
                            </w:pPr>
                            <w:bookmarkStart w:id="1752" w:name="_Toc169172787"/>
                            <w:bookmarkStart w:id="1753" w:name="_Toc169174874"/>
                            <w:r w:rsidRPr="00630E21">
                              <w:rPr>
                                <w:rFonts w:ascii="Times New Roman" w:hAnsi="Times New Roman"/>
                                <w:bCs/>
                                <w:sz w:val="48"/>
                                <w:szCs w:val="48"/>
                              </w:rPr>
                              <w:t>ДИПЛОМНА РОБОТА</w:t>
                            </w:r>
                            <w:bookmarkEnd w:id="1752"/>
                            <w:bookmarkEnd w:id="1753"/>
                          </w:p>
                          <w:p w14:paraId="5048815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895C956" w14:textId="77777777" w:rsidR="00A43AC3" w:rsidRPr="005E3013" w:rsidRDefault="00A43AC3" w:rsidP="00987998">
                            <w:pPr>
                              <w:pStyle w:val="2"/>
                              <w:spacing w:line="276" w:lineRule="auto"/>
                              <w:rPr>
                                <w:b w:val="0"/>
                                <w:bCs/>
                                <w:iCs/>
                                <w:sz w:val="48"/>
                                <w:szCs w:val="48"/>
                                <w:highlight w:val="yellow"/>
                              </w:rPr>
                            </w:pPr>
                            <w:bookmarkStart w:id="1754" w:name="_Toc169172788"/>
                            <w:bookmarkStart w:id="1755" w:name="_Toc16917487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754"/>
                            <w:bookmarkEnd w:id="1755"/>
                          </w:p>
                          <w:p w14:paraId="7559919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833A4F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04CD12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E019AB1" w14:textId="77777777" w:rsidR="00A43AC3" w:rsidRPr="00B1453A" w:rsidRDefault="00A43AC3" w:rsidP="00987998">
                            <w:pPr>
                              <w:jc w:val="center"/>
                              <w:rPr>
                                <w:rFonts w:ascii="Calibri" w:hAnsi="Calibri"/>
                                <w:sz w:val="36"/>
                                <w:szCs w:val="36"/>
                              </w:rPr>
                            </w:pPr>
                          </w:p>
                          <w:p w14:paraId="7E984EFD" w14:textId="77777777" w:rsidR="00A43AC3" w:rsidRDefault="00A43AC3" w:rsidP="00987998">
                            <w:pPr>
                              <w:jc w:val="center"/>
                              <w:rPr>
                                <w:rFonts w:ascii="Times New Roman CYR" w:hAnsi="Times New Roman CYR" w:cs="Times New Roman CYR"/>
                                <w:sz w:val="36"/>
                                <w:szCs w:val="36"/>
                              </w:rPr>
                            </w:pPr>
                          </w:p>
                          <w:p w14:paraId="341B462F" w14:textId="77777777" w:rsidR="00A43AC3" w:rsidRDefault="00A43AC3"/>
                          <w:p w14:paraId="15603FBC" w14:textId="77777777" w:rsidR="00A43AC3" w:rsidRPr="00630E21" w:rsidRDefault="00A43AC3" w:rsidP="00987998">
                            <w:pPr>
                              <w:pStyle w:val="3"/>
                              <w:spacing w:line="276" w:lineRule="auto"/>
                              <w:rPr>
                                <w:rFonts w:ascii="Times New Roman" w:hAnsi="Times New Roman"/>
                                <w:bCs/>
                                <w:sz w:val="48"/>
                                <w:szCs w:val="48"/>
                              </w:rPr>
                            </w:pPr>
                            <w:bookmarkStart w:id="1756" w:name="_Toc169172789"/>
                            <w:bookmarkStart w:id="1757" w:name="_Toc169174876"/>
                            <w:r w:rsidRPr="00630E21">
                              <w:rPr>
                                <w:rFonts w:ascii="Times New Roman" w:hAnsi="Times New Roman"/>
                                <w:bCs/>
                                <w:sz w:val="48"/>
                                <w:szCs w:val="48"/>
                              </w:rPr>
                              <w:t>ДИПЛОМНА РОБОТА</w:t>
                            </w:r>
                            <w:bookmarkEnd w:id="1756"/>
                            <w:bookmarkEnd w:id="1757"/>
                          </w:p>
                          <w:p w14:paraId="2879CDC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3D88497" w14:textId="77777777" w:rsidR="00A43AC3" w:rsidRPr="005E3013" w:rsidRDefault="00A43AC3" w:rsidP="00987998">
                            <w:pPr>
                              <w:pStyle w:val="2"/>
                              <w:spacing w:line="276" w:lineRule="auto"/>
                              <w:rPr>
                                <w:b w:val="0"/>
                                <w:bCs/>
                                <w:iCs/>
                                <w:sz w:val="48"/>
                                <w:szCs w:val="48"/>
                                <w:highlight w:val="yellow"/>
                              </w:rPr>
                            </w:pPr>
                            <w:bookmarkStart w:id="1758" w:name="_Toc169172790"/>
                            <w:bookmarkStart w:id="1759" w:name="_Toc16917487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758"/>
                            <w:bookmarkEnd w:id="1759"/>
                          </w:p>
                          <w:p w14:paraId="0463764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6BCC74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335A79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C6B19B4" w14:textId="77777777" w:rsidR="00A43AC3" w:rsidRPr="00B1453A" w:rsidRDefault="00A43AC3" w:rsidP="00987998">
                            <w:pPr>
                              <w:jc w:val="center"/>
                              <w:rPr>
                                <w:rFonts w:ascii="Calibri" w:hAnsi="Calibri"/>
                                <w:sz w:val="36"/>
                                <w:szCs w:val="36"/>
                              </w:rPr>
                            </w:pPr>
                          </w:p>
                          <w:p w14:paraId="33C60407" w14:textId="77777777" w:rsidR="00A43AC3" w:rsidRDefault="00A43AC3" w:rsidP="00987998">
                            <w:pPr>
                              <w:jc w:val="center"/>
                              <w:rPr>
                                <w:rFonts w:ascii="Times New Roman CYR" w:hAnsi="Times New Roman CYR" w:cs="Times New Roman CYR"/>
                                <w:sz w:val="36"/>
                                <w:szCs w:val="36"/>
                              </w:rPr>
                            </w:pPr>
                          </w:p>
                          <w:p w14:paraId="4E956146" w14:textId="77777777" w:rsidR="00A43AC3" w:rsidRDefault="00A43AC3"/>
                          <w:p w14:paraId="53C1A760" w14:textId="77777777" w:rsidR="00A43AC3" w:rsidRPr="00630E21" w:rsidRDefault="00A43AC3" w:rsidP="00987998">
                            <w:pPr>
                              <w:pStyle w:val="3"/>
                              <w:spacing w:line="276" w:lineRule="auto"/>
                              <w:rPr>
                                <w:rFonts w:ascii="Times New Roman" w:hAnsi="Times New Roman"/>
                                <w:bCs/>
                                <w:sz w:val="48"/>
                                <w:szCs w:val="48"/>
                              </w:rPr>
                            </w:pPr>
                            <w:bookmarkStart w:id="1760" w:name="_Toc169172791"/>
                            <w:bookmarkStart w:id="1761" w:name="_Toc169174878"/>
                            <w:r w:rsidRPr="00630E21">
                              <w:rPr>
                                <w:rFonts w:ascii="Times New Roman" w:hAnsi="Times New Roman"/>
                                <w:bCs/>
                                <w:sz w:val="48"/>
                                <w:szCs w:val="48"/>
                              </w:rPr>
                              <w:t>ДИПЛОМНА РОБОТА</w:t>
                            </w:r>
                            <w:bookmarkEnd w:id="1760"/>
                            <w:bookmarkEnd w:id="1761"/>
                          </w:p>
                          <w:p w14:paraId="473EEBC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3E7622B" w14:textId="77777777" w:rsidR="00A43AC3" w:rsidRPr="005E3013" w:rsidRDefault="00A43AC3" w:rsidP="00987998">
                            <w:pPr>
                              <w:pStyle w:val="2"/>
                              <w:spacing w:line="276" w:lineRule="auto"/>
                              <w:rPr>
                                <w:b w:val="0"/>
                                <w:bCs/>
                                <w:iCs/>
                                <w:sz w:val="48"/>
                                <w:szCs w:val="48"/>
                                <w:highlight w:val="yellow"/>
                              </w:rPr>
                            </w:pPr>
                            <w:bookmarkStart w:id="1762" w:name="_Toc169172792"/>
                            <w:bookmarkStart w:id="1763" w:name="_Toc16917487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762"/>
                            <w:bookmarkEnd w:id="1763"/>
                          </w:p>
                          <w:p w14:paraId="6EADECA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15CA52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A378A2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FBCBA1D" w14:textId="77777777" w:rsidR="00A43AC3" w:rsidRPr="00B1453A" w:rsidRDefault="00A43AC3" w:rsidP="00987998">
                            <w:pPr>
                              <w:jc w:val="center"/>
                              <w:rPr>
                                <w:rFonts w:ascii="Calibri" w:hAnsi="Calibri"/>
                                <w:sz w:val="36"/>
                                <w:szCs w:val="36"/>
                              </w:rPr>
                            </w:pPr>
                          </w:p>
                          <w:p w14:paraId="463CB563" w14:textId="77777777" w:rsidR="00A43AC3" w:rsidRDefault="00A43AC3" w:rsidP="00987998">
                            <w:pPr>
                              <w:jc w:val="center"/>
                              <w:rPr>
                                <w:rFonts w:ascii="Times New Roman CYR" w:hAnsi="Times New Roman CYR" w:cs="Times New Roman CYR"/>
                                <w:sz w:val="36"/>
                                <w:szCs w:val="36"/>
                              </w:rPr>
                            </w:pPr>
                          </w:p>
                          <w:p w14:paraId="2207826A" w14:textId="77777777" w:rsidR="00A43AC3" w:rsidRDefault="00A43AC3"/>
                          <w:p w14:paraId="1522E21E" w14:textId="77777777" w:rsidR="00A43AC3" w:rsidRPr="00630E21" w:rsidRDefault="00A43AC3" w:rsidP="00987998">
                            <w:pPr>
                              <w:pStyle w:val="3"/>
                              <w:spacing w:line="276" w:lineRule="auto"/>
                              <w:rPr>
                                <w:rFonts w:ascii="Times New Roman" w:hAnsi="Times New Roman"/>
                                <w:bCs/>
                                <w:sz w:val="48"/>
                                <w:szCs w:val="48"/>
                              </w:rPr>
                            </w:pPr>
                            <w:bookmarkStart w:id="1764" w:name="_Toc169172793"/>
                            <w:bookmarkStart w:id="1765" w:name="_Toc169174880"/>
                            <w:r w:rsidRPr="00630E21">
                              <w:rPr>
                                <w:rFonts w:ascii="Times New Roman" w:hAnsi="Times New Roman"/>
                                <w:bCs/>
                                <w:sz w:val="48"/>
                                <w:szCs w:val="48"/>
                              </w:rPr>
                              <w:t>ДИПЛОМНА РОБОТА</w:t>
                            </w:r>
                            <w:bookmarkEnd w:id="1764"/>
                            <w:bookmarkEnd w:id="1765"/>
                          </w:p>
                          <w:p w14:paraId="764968E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94AFF45" w14:textId="77777777" w:rsidR="00A43AC3" w:rsidRPr="005E3013" w:rsidRDefault="00A43AC3" w:rsidP="00987998">
                            <w:pPr>
                              <w:pStyle w:val="2"/>
                              <w:spacing w:line="276" w:lineRule="auto"/>
                              <w:rPr>
                                <w:b w:val="0"/>
                                <w:bCs/>
                                <w:iCs/>
                                <w:sz w:val="48"/>
                                <w:szCs w:val="48"/>
                                <w:highlight w:val="yellow"/>
                              </w:rPr>
                            </w:pPr>
                            <w:bookmarkStart w:id="1766" w:name="_Toc169172794"/>
                            <w:bookmarkStart w:id="1767" w:name="_Toc16917488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766"/>
                            <w:bookmarkEnd w:id="1767"/>
                          </w:p>
                          <w:p w14:paraId="4D2FFCA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4FCF6A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7901A6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E527754" w14:textId="77777777" w:rsidR="00A43AC3" w:rsidRPr="00B1453A" w:rsidRDefault="00A43AC3" w:rsidP="00987998">
                            <w:pPr>
                              <w:jc w:val="center"/>
                              <w:rPr>
                                <w:rFonts w:ascii="Calibri" w:hAnsi="Calibri"/>
                                <w:sz w:val="36"/>
                                <w:szCs w:val="36"/>
                              </w:rPr>
                            </w:pPr>
                          </w:p>
                          <w:p w14:paraId="2CB8A00B" w14:textId="77777777" w:rsidR="00A43AC3" w:rsidRDefault="00A43AC3" w:rsidP="00987998">
                            <w:pPr>
                              <w:jc w:val="center"/>
                              <w:rPr>
                                <w:rFonts w:ascii="Times New Roman CYR" w:hAnsi="Times New Roman CYR" w:cs="Times New Roman CYR"/>
                                <w:sz w:val="36"/>
                                <w:szCs w:val="36"/>
                              </w:rPr>
                            </w:pPr>
                          </w:p>
                          <w:p w14:paraId="41E08742" w14:textId="77777777" w:rsidR="00A43AC3" w:rsidRDefault="00A43AC3"/>
                          <w:p w14:paraId="5DB1D0D5" w14:textId="77777777" w:rsidR="00A43AC3" w:rsidRPr="00630E21" w:rsidRDefault="00A43AC3" w:rsidP="00987998">
                            <w:pPr>
                              <w:pStyle w:val="3"/>
                              <w:spacing w:line="276" w:lineRule="auto"/>
                              <w:rPr>
                                <w:rFonts w:ascii="Times New Roman" w:hAnsi="Times New Roman"/>
                                <w:bCs/>
                                <w:sz w:val="48"/>
                                <w:szCs w:val="48"/>
                              </w:rPr>
                            </w:pPr>
                            <w:bookmarkStart w:id="1768" w:name="_Toc169172795"/>
                            <w:bookmarkStart w:id="1769" w:name="_Toc169174882"/>
                            <w:r w:rsidRPr="00630E21">
                              <w:rPr>
                                <w:rFonts w:ascii="Times New Roman" w:hAnsi="Times New Roman"/>
                                <w:bCs/>
                                <w:sz w:val="48"/>
                                <w:szCs w:val="48"/>
                              </w:rPr>
                              <w:t>ДИПЛОМНА РОБОТА</w:t>
                            </w:r>
                            <w:bookmarkEnd w:id="1768"/>
                            <w:bookmarkEnd w:id="1769"/>
                          </w:p>
                          <w:p w14:paraId="09A55DC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80AC846" w14:textId="77777777" w:rsidR="00A43AC3" w:rsidRPr="005E3013" w:rsidRDefault="00A43AC3" w:rsidP="00987998">
                            <w:pPr>
                              <w:pStyle w:val="2"/>
                              <w:spacing w:line="276" w:lineRule="auto"/>
                              <w:rPr>
                                <w:b w:val="0"/>
                                <w:bCs/>
                                <w:iCs/>
                                <w:sz w:val="48"/>
                                <w:szCs w:val="48"/>
                                <w:highlight w:val="yellow"/>
                              </w:rPr>
                            </w:pPr>
                            <w:bookmarkStart w:id="1770" w:name="_Toc169172796"/>
                            <w:bookmarkStart w:id="1771" w:name="_Toc16917488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770"/>
                            <w:bookmarkEnd w:id="1771"/>
                          </w:p>
                          <w:p w14:paraId="40B1F56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61F5CD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C38517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79AC52F" w14:textId="77777777" w:rsidR="00A43AC3" w:rsidRPr="00B1453A" w:rsidRDefault="00A43AC3" w:rsidP="00987998">
                            <w:pPr>
                              <w:jc w:val="center"/>
                              <w:rPr>
                                <w:rFonts w:ascii="Calibri" w:hAnsi="Calibri"/>
                                <w:sz w:val="36"/>
                                <w:szCs w:val="36"/>
                              </w:rPr>
                            </w:pPr>
                          </w:p>
                          <w:p w14:paraId="278B6C53" w14:textId="77777777" w:rsidR="00A43AC3" w:rsidRDefault="00A43AC3" w:rsidP="00987998">
                            <w:pPr>
                              <w:jc w:val="center"/>
                              <w:rPr>
                                <w:rFonts w:ascii="Times New Roman CYR" w:hAnsi="Times New Roman CYR" w:cs="Times New Roman CYR"/>
                                <w:sz w:val="36"/>
                                <w:szCs w:val="36"/>
                              </w:rPr>
                            </w:pPr>
                          </w:p>
                          <w:p w14:paraId="2AC7743C" w14:textId="77777777" w:rsidR="00A43AC3" w:rsidRDefault="00A43AC3"/>
                          <w:p w14:paraId="40C2F199" w14:textId="77777777" w:rsidR="00A43AC3" w:rsidRPr="00630E21" w:rsidRDefault="00A43AC3" w:rsidP="00987998">
                            <w:pPr>
                              <w:pStyle w:val="3"/>
                              <w:spacing w:line="276" w:lineRule="auto"/>
                              <w:rPr>
                                <w:rFonts w:ascii="Times New Roman" w:hAnsi="Times New Roman"/>
                                <w:bCs/>
                                <w:sz w:val="48"/>
                                <w:szCs w:val="48"/>
                              </w:rPr>
                            </w:pPr>
                            <w:bookmarkStart w:id="1772" w:name="_Toc169172797"/>
                            <w:bookmarkStart w:id="1773" w:name="_Toc169174884"/>
                            <w:r w:rsidRPr="00630E21">
                              <w:rPr>
                                <w:rFonts w:ascii="Times New Roman" w:hAnsi="Times New Roman"/>
                                <w:bCs/>
                                <w:sz w:val="48"/>
                                <w:szCs w:val="48"/>
                              </w:rPr>
                              <w:t>ДИПЛОМНА РОБОТА</w:t>
                            </w:r>
                            <w:bookmarkEnd w:id="1772"/>
                            <w:bookmarkEnd w:id="1773"/>
                          </w:p>
                          <w:p w14:paraId="11BB3F3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7750981" w14:textId="77777777" w:rsidR="00A43AC3" w:rsidRPr="005E3013" w:rsidRDefault="00A43AC3" w:rsidP="00987998">
                            <w:pPr>
                              <w:pStyle w:val="2"/>
                              <w:spacing w:line="276" w:lineRule="auto"/>
                              <w:rPr>
                                <w:b w:val="0"/>
                                <w:bCs/>
                                <w:iCs/>
                                <w:sz w:val="48"/>
                                <w:szCs w:val="48"/>
                                <w:highlight w:val="yellow"/>
                              </w:rPr>
                            </w:pPr>
                            <w:bookmarkStart w:id="1774" w:name="_Toc169172798"/>
                            <w:bookmarkStart w:id="1775" w:name="_Toc16917488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774"/>
                            <w:bookmarkEnd w:id="1775"/>
                          </w:p>
                          <w:p w14:paraId="3FFA829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871985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8ED997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E247678" w14:textId="77777777" w:rsidR="00A43AC3" w:rsidRPr="00B1453A" w:rsidRDefault="00A43AC3" w:rsidP="00987998">
                            <w:pPr>
                              <w:jc w:val="center"/>
                              <w:rPr>
                                <w:rFonts w:ascii="Calibri" w:hAnsi="Calibri"/>
                                <w:sz w:val="36"/>
                                <w:szCs w:val="36"/>
                              </w:rPr>
                            </w:pPr>
                          </w:p>
                          <w:p w14:paraId="77E19B14" w14:textId="77777777" w:rsidR="00A43AC3" w:rsidRDefault="00A43AC3" w:rsidP="00987998">
                            <w:pPr>
                              <w:jc w:val="center"/>
                              <w:rPr>
                                <w:rFonts w:ascii="Times New Roman CYR" w:hAnsi="Times New Roman CYR" w:cs="Times New Roman CYR"/>
                                <w:sz w:val="36"/>
                                <w:szCs w:val="36"/>
                              </w:rPr>
                            </w:pPr>
                          </w:p>
                          <w:p w14:paraId="25074507" w14:textId="77777777" w:rsidR="00A43AC3" w:rsidRDefault="00A43AC3"/>
                          <w:p w14:paraId="22EFF3A3" w14:textId="77777777" w:rsidR="00A43AC3" w:rsidRPr="00630E21" w:rsidRDefault="00A43AC3" w:rsidP="00987998">
                            <w:pPr>
                              <w:pStyle w:val="3"/>
                              <w:spacing w:line="276" w:lineRule="auto"/>
                              <w:rPr>
                                <w:rFonts w:ascii="Times New Roman" w:hAnsi="Times New Roman"/>
                                <w:bCs/>
                                <w:sz w:val="48"/>
                                <w:szCs w:val="48"/>
                              </w:rPr>
                            </w:pPr>
                            <w:bookmarkStart w:id="1776" w:name="_Toc169172799"/>
                            <w:bookmarkStart w:id="1777" w:name="_Toc169174886"/>
                            <w:r w:rsidRPr="00630E21">
                              <w:rPr>
                                <w:rFonts w:ascii="Times New Roman" w:hAnsi="Times New Roman"/>
                                <w:bCs/>
                                <w:sz w:val="48"/>
                                <w:szCs w:val="48"/>
                              </w:rPr>
                              <w:t>ДИПЛОМНА РОБОТА</w:t>
                            </w:r>
                            <w:bookmarkEnd w:id="1776"/>
                            <w:bookmarkEnd w:id="1777"/>
                          </w:p>
                          <w:p w14:paraId="6A6282B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03E7449" w14:textId="77777777" w:rsidR="00A43AC3" w:rsidRPr="005E3013" w:rsidRDefault="00A43AC3" w:rsidP="00987998">
                            <w:pPr>
                              <w:pStyle w:val="2"/>
                              <w:spacing w:line="276" w:lineRule="auto"/>
                              <w:rPr>
                                <w:b w:val="0"/>
                                <w:bCs/>
                                <w:iCs/>
                                <w:sz w:val="48"/>
                                <w:szCs w:val="48"/>
                                <w:highlight w:val="yellow"/>
                              </w:rPr>
                            </w:pPr>
                            <w:bookmarkStart w:id="1778" w:name="_Toc169172800"/>
                            <w:bookmarkStart w:id="1779" w:name="_Toc16917488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778"/>
                            <w:bookmarkEnd w:id="1779"/>
                          </w:p>
                          <w:p w14:paraId="56FFF66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49BA34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1D2E16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21E4918" w14:textId="77777777" w:rsidR="00A43AC3" w:rsidRPr="00B1453A" w:rsidRDefault="00A43AC3" w:rsidP="00987998">
                            <w:pPr>
                              <w:jc w:val="center"/>
                              <w:rPr>
                                <w:rFonts w:ascii="Calibri" w:hAnsi="Calibri"/>
                                <w:sz w:val="36"/>
                                <w:szCs w:val="36"/>
                              </w:rPr>
                            </w:pPr>
                          </w:p>
                          <w:p w14:paraId="7EE6F049" w14:textId="77777777" w:rsidR="00A43AC3" w:rsidRDefault="00A43AC3" w:rsidP="00987998">
                            <w:pPr>
                              <w:jc w:val="center"/>
                              <w:rPr>
                                <w:rFonts w:ascii="Times New Roman CYR" w:hAnsi="Times New Roman CYR" w:cs="Times New Roman CYR"/>
                                <w:sz w:val="36"/>
                                <w:szCs w:val="36"/>
                              </w:rPr>
                            </w:pPr>
                          </w:p>
                          <w:p w14:paraId="7C9D272A" w14:textId="77777777" w:rsidR="00A43AC3" w:rsidRDefault="00A43AC3"/>
                          <w:p w14:paraId="33F45FD5" w14:textId="77777777" w:rsidR="000658DF" w:rsidRPr="003A41B8" w:rsidRDefault="000658DF" w:rsidP="000658DF">
                            <w:pPr>
                              <w:pStyle w:val="3"/>
                              <w:spacing w:line="300" w:lineRule="auto"/>
                              <w:rPr>
                                <w:rFonts w:ascii="Times New Roman CYR" w:hAnsi="Times New Roman CYR"/>
                                <w:i/>
                                <w:iCs/>
                                <w:sz w:val="44"/>
                                <w:szCs w:val="44"/>
                              </w:rPr>
                            </w:pPr>
                            <w:bookmarkStart w:id="1780" w:name="_Toc169172801"/>
                            <w:bookmarkStart w:id="1781" w:name="_Toc169174888"/>
                            <w:r w:rsidRPr="003A41B8">
                              <w:rPr>
                                <w:rFonts w:ascii="Times New Roman CYR" w:hAnsi="Times New Roman CYR"/>
                                <w:i/>
                                <w:iCs/>
                                <w:sz w:val="44"/>
                                <w:szCs w:val="44"/>
                              </w:rPr>
                              <w:t>ДИПЛОМНА РОБОТА БАКАЛАВРА</w:t>
                            </w:r>
                            <w:bookmarkEnd w:id="1780"/>
                            <w:bookmarkEnd w:id="1781"/>
                            <w:r w:rsidRPr="003A41B8">
                              <w:rPr>
                                <w:rFonts w:ascii="Times New Roman CYR" w:hAnsi="Times New Roman CYR"/>
                                <w:i/>
                                <w:iCs/>
                                <w:sz w:val="44"/>
                                <w:szCs w:val="44"/>
                              </w:rPr>
                              <w:t xml:space="preserve"> </w:t>
                            </w:r>
                          </w:p>
                          <w:p w14:paraId="410D45AC" w14:textId="77777777" w:rsidR="000658DF" w:rsidRPr="000D3135" w:rsidRDefault="000658DF" w:rsidP="000658DF">
                            <w:pPr>
                              <w:pStyle w:val="2"/>
                              <w:spacing w:line="300" w:lineRule="auto"/>
                              <w:rPr>
                                <w:rFonts w:ascii="Times New Roman CYR" w:hAnsi="Times New Roman CYR"/>
                                <w:b w:val="0"/>
                                <w:sz w:val="44"/>
                                <w:szCs w:val="44"/>
                              </w:rPr>
                            </w:pPr>
                            <w:bookmarkStart w:id="1782" w:name="_Toc169172802"/>
                            <w:bookmarkStart w:id="1783" w:name="_Toc169174889"/>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1782"/>
                            <w:bookmarkEnd w:id="1783"/>
                          </w:p>
                          <w:p w14:paraId="3536A26A"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0C018890"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31E0BDCD" w14:textId="77777777" w:rsidR="000658DF" w:rsidRPr="000D3135" w:rsidRDefault="000658DF" w:rsidP="000658DF">
                            <w:pPr>
                              <w:spacing w:line="300" w:lineRule="auto"/>
                              <w:jc w:val="center"/>
                              <w:rPr>
                                <w:b/>
                                <w:lang w:val="uk-UA"/>
                              </w:rPr>
                            </w:pPr>
                          </w:p>
                          <w:p w14:paraId="15DE31E0"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082C0E08" w14:textId="77777777" w:rsidR="00A43AC3" w:rsidRPr="00B1453A" w:rsidRDefault="00A43AC3" w:rsidP="00987998">
                            <w:pPr>
                              <w:jc w:val="center"/>
                              <w:rPr>
                                <w:rFonts w:ascii="Calibri" w:hAnsi="Calibri"/>
                                <w:sz w:val="36"/>
                                <w:szCs w:val="36"/>
                              </w:rPr>
                            </w:pPr>
                          </w:p>
                          <w:p w14:paraId="1D231077" w14:textId="77777777" w:rsidR="00A43AC3" w:rsidRDefault="00A43AC3" w:rsidP="00987998">
                            <w:pPr>
                              <w:jc w:val="center"/>
                              <w:rPr>
                                <w:rFonts w:ascii="Times New Roman CYR" w:hAnsi="Times New Roman CYR" w:cs="Times New Roman CYR"/>
                                <w:sz w:val="36"/>
                                <w:szCs w:val="36"/>
                              </w:rPr>
                            </w:pPr>
                          </w:p>
                          <w:p w14:paraId="653B6A9D" w14:textId="77777777" w:rsidR="00A43AC3" w:rsidRDefault="00A43AC3"/>
                          <w:p w14:paraId="3375EA85" w14:textId="77777777" w:rsidR="00A43AC3" w:rsidRPr="00630E21" w:rsidRDefault="00A43AC3" w:rsidP="00987998">
                            <w:pPr>
                              <w:pStyle w:val="3"/>
                              <w:spacing w:line="276" w:lineRule="auto"/>
                              <w:rPr>
                                <w:rFonts w:ascii="Times New Roman" w:hAnsi="Times New Roman"/>
                                <w:bCs/>
                                <w:sz w:val="48"/>
                                <w:szCs w:val="48"/>
                              </w:rPr>
                            </w:pPr>
                            <w:bookmarkStart w:id="1784" w:name="_Toc169172803"/>
                            <w:bookmarkStart w:id="1785" w:name="_Toc169174890"/>
                            <w:r w:rsidRPr="00630E21">
                              <w:rPr>
                                <w:rFonts w:ascii="Times New Roman" w:hAnsi="Times New Roman"/>
                                <w:bCs/>
                                <w:sz w:val="48"/>
                                <w:szCs w:val="48"/>
                              </w:rPr>
                              <w:t>ДИПЛОМНА РОБОТА</w:t>
                            </w:r>
                            <w:bookmarkEnd w:id="1784"/>
                            <w:bookmarkEnd w:id="1785"/>
                          </w:p>
                          <w:p w14:paraId="4DB2AFD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B113F98" w14:textId="77777777" w:rsidR="00A43AC3" w:rsidRPr="005E3013" w:rsidRDefault="00A43AC3" w:rsidP="00987998">
                            <w:pPr>
                              <w:pStyle w:val="2"/>
                              <w:spacing w:line="276" w:lineRule="auto"/>
                              <w:rPr>
                                <w:b w:val="0"/>
                                <w:bCs/>
                                <w:iCs/>
                                <w:sz w:val="48"/>
                                <w:szCs w:val="48"/>
                                <w:highlight w:val="yellow"/>
                              </w:rPr>
                            </w:pPr>
                            <w:bookmarkStart w:id="1786" w:name="_Toc169172804"/>
                            <w:bookmarkStart w:id="1787" w:name="_Toc16917489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786"/>
                            <w:bookmarkEnd w:id="1787"/>
                          </w:p>
                          <w:p w14:paraId="3FC19EA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1F0773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11A26D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350BFE0" w14:textId="77777777" w:rsidR="00A43AC3" w:rsidRPr="00B1453A" w:rsidRDefault="00A43AC3" w:rsidP="00987998">
                            <w:pPr>
                              <w:jc w:val="center"/>
                              <w:rPr>
                                <w:rFonts w:ascii="Calibri" w:hAnsi="Calibri"/>
                                <w:sz w:val="36"/>
                                <w:szCs w:val="36"/>
                              </w:rPr>
                            </w:pPr>
                          </w:p>
                          <w:p w14:paraId="2BDDE6F0" w14:textId="77777777" w:rsidR="00A43AC3" w:rsidRDefault="00A43AC3" w:rsidP="00987998">
                            <w:pPr>
                              <w:jc w:val="center"/>
                              <w:rPr>
                                <w:rFonts w:ascii="Times New Roman CYR" w:hAnsi="Times New Roman CYR" w:cs="Times New Roman CYR"/>
                                <w:sz w:val="36"/>
                                <w:szCs w:val="36"/>
                              </w:rPr>
                            </w:pPr>
                          </w:p>
                          <w:p w14:paraId="7AF14180" w14:textId="77777777" w:rsidR="00A43AC3" w:rsidRDefault="00A43AC3"/>
                          <w:p w14:paraId="146AD42C" w14:textId="77777777" w:rsidR="00A43AC3" w:rsidRPr="00630E21" w:rsidRDefault="00A43AC3" w:rsidP="00987998">
                            <w:pPr>
                              <w:pStyle w:val="3"/>
                              <w:spacing w:line="276" w:lineRule="auto"/>
                              <w:rPr>
                                <w:rFonts w:ascii="Times New Roman" w:hAnsi="Times New Roman"/>
                                <w:bCs/>
                                <w:sz w:val="48"/>
                                <w:szCs w:val="48"/>
                              </w:rPr>
                            </w:pPr>
                            <w:bookmarkStart w:id="1788" w:name="_Toc169172805"/>
                            <w:bookmarkStart w:id="1789" w:name="_Toc169174892"/>
                            <w:r w:rsidRPr="00630E21">
                              <w:rPr>
                                <w:rFonts w:ascii="Times New Roman" w:hAnsi="Times New Roman"/>
                                <w:bCs/>
                                <w:sz w:val="48"/>
                                <w:szCs w:val="48"/>
                              </w:rPr>
                              <w:t>ДИПЛОМНА РОБОТА</w:t>
                            </w:r>
                            <w:bookmarkEnd w:id="1788"/>
                            <w:bookmarkEnd w:id="1789"/>
                          </w:p>
                          <w:p w14:paraId="615A5B72"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2731ED8" w14:textId="77777777" w:rsidR="00A43AC3" w:rsidRPr="005E3013" w:rsidRDefault="00A43AC3" w:rsidP="00987998">
                            <w:pPr>
                              <w:pStyle w:val="2"/>
                              <w:spacing w:line="276" w:lineRule="auto"/>
                              <w:rPr>
                                <w:b w:val="0"/>
                                <w:bCs/>
                                <w:iCs/>
                                <w:sz w:val="48"/>
                                <w:szCs w:val="48"/>
                                <w:highlight w:val="yellow"/>
                              </w:rPr>
                            </w:pPr>
                            <w:bookmarkStart w:id="1790" w:name="_Toc169172806"/>
                            <w:bookmarkStart w:id="1791" w:name="_Toc16917489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790"/>
                            <w:bookmarkEnd w:id="1791"/>
                          </w:p>
                          <w:p w14:paraId="75733D0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0F9195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F4E431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86FFE48" w14:textId="77777777" w:rsidR="00A43AC3" w:rsidRPr="00B1453A" w:rsidRDefault="00A43AC3" w:rsidP="00987998">
                            <w:pPr>
                              <w:jc w:val="center"/>
                              <w:rPr>
                                <w:rFonts w:ascii="Calibri" w:hAnsi="Calibri"/>
                                <w:sz w:val="36"/>
                                <w:szCs w:val="36"/>
                              </w:rPr>
                            </w:pPr>
                          </w:p>
                          <w:p w14:paraId="4B7AC37B" w14:textId="77777777" w:rsidR="00A43AC3" w:rsidRDefault="00A43AC3" w:rsidP="00987998">
                            <w:pPr>
                              <w:jc w:val="center"/>
                              <w:rPr>
                                <w:rFonts w:ascii="Times New Roman CYR" w:hAnsi="Times New Roman CYR" w:cs="Times New Roman CYR"/>
                                <w:sz w:val="36"/>
                                <w:szCs w:val="36"/>
                              </w:rPr>
                            </w:pPr>
                          </w:p>
                          <w:p w14:paraId="3FAA2FC8" w14:textId="77777777" w:rsidR="00A43AC3" w:rsidRDefault="00A43AC3"/>
                          <w:p w14:paraId="7EF7ED49" w14:textId="77777777" w:rsidR="00A43AC3" w:rsidRPr="00630E21" w:rsidRDefault="00A43AC3" w:rsidP="00987998">
                            <w:pPr>
                              <w:pStyle w:val="3"/>
                              <w:spacing w:line="276" w:lineRule="auto"/>
                              <w:rPr>
                                <w:rFonts w:ascii="Times New Roman" w:hAnsi="Times New Roman"/>
                                <w:bCs/>
                                <w:sz w:val="48"/>
                                <w:szCs w:val="48"/>
                              </w:rPr>
                            </w:pPr>
                            <w:bookmarkStart w:id="1792" w:name="_Toc169172807"/>
                            <w:bookmarkStart w:id="1793" w:name="_Toc169174894"/>
                            <w:r w:rsidRPr="00630E21">
                              <w:rPr>
                                <w:rFonts w:ascii="Times New Roman" w:hAnsi="Times New Roman"/>
                                <w:bCs/>
                                <w:sz w:val="48"/>
                                <w:szCs w:val="48"/>
                              </w:rPr>
                              <w:t>ДИПЛОМНА РОБОТА</w:t>
                            </w:r>
                            <w:bookmarkEnd w:id="1792"/>
                            <w:bookmarkEnd w:id="1793"/>
                          </w:p>
                          <w:p w14:paraId="0856FD5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C42855F" w14:textId="77777777" w:rsidR="00A43AC3" w:rsidRPr="005E3013" w:rsidRDefault="00A43AC3" w:rsidP="00987998">
                            <w:pPr>
                              <w:pStyle w:val="2"/>
                              <w:spacing w:line="276" w:lineRule="auto"/>
                              <w:rPr>
                                <w:b w:val="0"/>
                                <w:bCs/>
                                <w:iCs/>
                                <w:sz w:val="48"/>
                                <w:szCs w:val="48"/>
                                <w:highlight w:val="yellow"/>
                              </w:rPr>
                            </w:pPr>
                            <w:bookmarkStart w:id="1794" w:name="_Toc169172808"/>
                            <w:bookmarkStart w:id="1795" w:name="_Toc16917489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794"/>
                            <w:bookmarkEnd w:id="1795"/>
                          </w:p>
                          <w:p w14:paraId="6F0343E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B51168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0DA7E5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92D4064" w14:textId="77777777" w:rsidR="00A43AC3" w:rsidRPr="00B1453A" w:rsidRDefault="00A43AC3" w:rsidP="00987998">
                            <w:pPr>
                              <w:jc w:val="center"/>
                              <w:rPr>
                                <w:rFonts w:ascii="Calibri" w:hAnsi="Calibri"/>
                                <w:sz w:val="36"/>
                                <w:szCs w:val="36"/>
                              </w:rPr>
                            </w:pPr>
                          </w:p>
                          <w:p w14:paraId="580C4166" w14:textId="77777777" w:rsidR="00A43AC3" w:rsidRDefault="00A43AC3" w:rsidP="00987998">
                            <w:pPr>
                              <w:jc w:val="center"/>
                              <w:rPr>
                                <w:rFonts w:ascii="Times New Roman CYR" w:hAnsi="Times New Roman CYR" w:cs="Times New Roman CYR"/>
                                <w:sz w:val="36"/>
                                <w:szCs w:val="36"/>
                              </w:rPr>
                            </w:pPr>
                          </w:p>
                          <w:p w14:paraId="6935D6AB" w14:textId="77777777" w:rsidR="00A43AC3" w:rsidRDefault="00A43AC3"/>
                          <w:p w14:paraId="51795E8C" w14:textId="77777777" w:rsidR="00A43AC3" w:rsidRPr="00630E21" w:rsidRDefault="00A43AC3" w:rsidP="00987998">
                            <w:pPr>
                              <w:pStyle w:val="3"/>
                              <w:spacing w:line="276" w:lineRule="auto"/>
                              <w:rPr>
                                <w:rFonts w:ascii="Times New Roman" w:hAnsi="Times New Roman"/>
                                <w:bCs/>
                                <w:sz w:val="48"/>
                                <w:szCs w:val="48"/>
                              </w:rPr>
                            </w:pPr>
                            <w:bookmarkStart w:id="1796" w:name="_Toc169172809"/>
                            <w:bookmarkStart w:id="1797" w:name="_Toc169174896"/>
                            <w:r w:rsidRPr="00630E21">
                              <w:rPr>
                                <w:rFonts w:ascii="Times New Roman" w:hAnsi="Times New Roman"/>
                                <w:bCs/>
                                <w:sz w:val="48"/>
                                <w:szCs w:val="48"/>
                              </w:rPr>
                              <w:t>ДИПЛОМНА РОБОТА</w:t>
                            </w:r>
                            <w:bookmarkEnd w:id="1796"/>
                            <w:bookmarkEnd w:id="1797"/>
                          </w:p>
                          <w:p w14:paraId="382D077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28320B7" w14:textId="77777777" w:rsidR="00A43AC3" w:rsidRPr="005E3013" w:rsidRDefault="00A43AC3" w:rsidP="00987998">
                            <w:pPr>
                              <w:pStyle w:val="2"/>
                              <w:spacing w:line="276" w:lineRule="auto"/>
                              <w:rPr>
                                <w:b w:val="0"/>
                                <w:bCs/>
                                <w:iCs/>
                                <w:sz w:val="48"/>
                                <w:szCs w:val="48"/>
                                <w:highlight w:val="yellow"/>
                              </w:rPr>
                            </w:pPr>
                            <w:bookmarkStart w:id="1798" w:name="_Toc169172810"/>
                            <w:bookmarkStart w:id="1799" w:name="_Toc16917489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798"/>
                            <w:bookmarkEnd w:id="1799"/>
                          </w:p>
                          <w:p w14:paraId="6B8ADBD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9203B9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49A04B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3B3AE8E" w14:textId="77777777" w:rsidR="00A43AC3" w:rsidRPr="00B1453A" w:rsidRDefault="00A43AC3" w:rsidP="00987998">
                            <w:pPr>
                              <w:jc w:val="center"/>
                              <w:rPr>
                                <w:rFonts w:ascii="Calibri" w:hAnsi="Calibri"/>
                                <w:sz w:val="36"/>
                                <w:szCs w:val="36"/>
                              </w:rPr>
                            </w:pPr>
                          </w:p>
                          <w:p w14:paraId="2F3C61EB" w14:textId="77777777" w:rsidR="00A43AC3" w:rsidRDefault="00A43AC3" w:rsidP="00987998">
                            <w:pPr>
                              <w:jc w:val="center"/>
                              <w:rPr>
                                <w:rFonts w:ascii="Times New Roman CYR" w:hAnsi="Times New Roman CYR" w:cs="Times New Roman CYR"/>
                                <w:sz w:val="36"/>
                                <w:szCs w:val="36"/>
                              </w:rPr>
                            </w:pPr>
                          </w:p>
                          <w:p w14:paraId="3A85302A" w14:textId="77777777" w:rsidR="00A43AC3" w:rsidRDefault="00A43AC3"/>
                          <w:p w14:paraId="22959327" w14:textId="77777777" w:rsidR="00A43AC3" w:rsidRPr="00630E21" w:rsidRDefault="00A43AC3" w:rsidP="00987998">
                            <w:pPr>
                              <w:pStyle w:val="3"/>
                              <w:spacing w:line="276" w:lineRule="auto"/>
                              <w:rPr>
                                <w:rFonts w:ascii="Times New Roman" w:hAnsi="Times New Roman"/>
                                <w:bCs/>
                                <w:sz w:val="48"/>
                                <w:szCs w:val="48"/>
                              </w:rPr>
                            </w:pPr>
                            <w:bookmarkStart w:id="1800" w:name="_Toc169172811"/>
                            <w:bookmarkStart w:id="1801" w:name="_Toc169174898"/>
                            <w:r w:rsidRPr="00630E21">
                              <w:rPr>
                                <w:rFonts w:ascii="Times New Roman" w:hAnsi="Times New Roman"/>
                                <w:bCs/>
                                <w:sz w:val="48"/>
                                <w:szCs w:val="48"/>
                              </w:rPr>
                              <w:t>ДИПЛОМНА РОБОТА</w:t>
                            </w:r>
                            <w:bookmarkEnd w:id="1800"/>
                            <w:bookmarkEnd w:id="1801"/>
                          </w:p>
                          <w:p w14:paraId="5F3AF51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3DA5158" w14:textId="77777777" w:rsidR="00A43AC3" w:rsidRPr="005E3013" w:rsidRDefault="00A43AC3" w:rsidP="00987998">
                            <w:pPr>
                              <w:pStyle w:val="2"/>
                              <w:spacing w:line="276" w:lineRule="auto"/>
                              <w:rPr>
                                <w:b w:val="0"/>
                                <w:bCs/>
                                <w:iCs/>
                                <w:sz w:val="48"/>
                                <w:szCs w:val="48"/>
                                <w:highlight w:val="yellow"/>
                              </w:rPr>
                            </w:pPr>
                            <w:bookmarkStart w:id="1802" w:name="_Toc169172812"/>
                            <w:bookmarkStart w:id="1803" w:name="_Toc16917489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802"/>
                            <w:bookmarkEnd w:id="1803"/>
                          </w:p>
                          <w:p w14:paraId="196F87D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6BA37A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0F64D5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4013774" w14:textId="77777777" w:rsidR="00A43AC3" w:rsidRPr="00B1453A" w:rsidRDefault="00A43AC3" w:rsidP="00987998">
                            <w:pPr>
                              <w:jc w:val="center"/>
                              <w:rPr>
                                <w:rFonts w:ascii="Calibri" w:hAnsi="Calibri"/>
                                <w:sz w:val="36"/>
                                <w:szCs w:val="36"/>
                              </w:rPr>
                            </w:pPr>
                          </w:p>
                          <w:p w14:paraId="4DB92FDC" w14:textId="77777777" w:rsidR="00A43AC3" w:rsidRDefault="00A43AC3" w:rsidP="00987998">
                            <w:pPr>
                              <w:jc w:val="center"/>
                              <w:rPr>
                                <w:rFonts w:ascii="Times New Roman CYR" w:hAnsi="Times New Roman CYR" w:cs="Times New Roman CYR"/>
                                <w:sz w:val="36"/>
                                <w:szCs w:val="36"/>
                              </w:rPr>
                            </w:pPr>
                          </w:p>
                          <w:p w14:paraId="546DF924" w14:textId="77777777" w:rsidR="00A43AC3" w:rsidRDefault="00A43AC3"/>
                          <w:p w14:paraId="19FBBB56" w14:textId="77777777" w:rsidR="00A43AC3" w:rsidRPr="00630E21" w:rsidRDefault="00A43AC3" w:rsidP="00987998">
                            <w:pPr>
                              <w:pStyle w:val="3"/>
                              <w:spacing w:line="276" w:lineRule="auto"/>
                              <w:rPr>
                                <w:rFonts w:ascii="Times New Roman" w:hAnsi="Times New Roman"/>
                                <w:bCs/>
                                <w:sz w:val="48"/>
                                <w:szCs w:val="48"/>
                              </w:rPr>
                            </w:pPr>
                            <w:bookmarkStart w:id="1804" w:name="_Toc169172813"/>
                            <w:bookmarkStart w:id="1805" w:name="_Toc169174900"/>
                            <w:r w:rsidRPr="00630E21">
                              <w:rPr>
                                <w:rFonts w:ascii="Times New Roman" w:hAnsi="Times New Roman"/>
                                <w:bCs/>
                                <w:sz w:val="48"/>
                                <w:szCs w:val="48"/>
                              </w:rPr>
                              <w:t>ДИПЛОМНА РОБОТА</w:t>
                            </w:r>
                            <w:bookmarkEnd w:id="1804"/>
                            <w:bookmarkEnd w:id="1805"/>
                          </w:p>
                          <w:p w14:paraId="694EA33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8D94291" w14:textId="77777777" w:rsidR="00A43AC3" w:rsidRPr="005E3013" w:rsidRDefault="00A43AC3" w:rsidP="00987998">
                            <w:pPr>
                              <w:pStyle w:val="2"/>
                              <w:spacing w:line="276" w:lineRule="auto"/>
                              <w:rPr>
                                <w:b w:val="0"/>
                                <w:bCs/>
                                <w:iCs/>
                                <w:sz w:val="48"/>
                                <w:szCs w:val="48"/>
                                <w:highlight w:val="yellow"/>
                              </w:rPr>
                            </w:pPr>
                            <w:bookmarkStart w:id="1806" w:name="_Toc169172814"/>
                            <w:bookmarkStart w:id="1807" w:name="_Toc16917490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806"/>
                            <w:bookmarkEnd w:id="1807"/>
                          </w:p>
                          <w:p w14:paraId="11DB5B4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749081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7C7F94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DB3D97D" w14:textId="77777777" w:rsidR="00A43AC3" w:rsidRPr="00B1453A" w:rsidRDefault="00A43AC3" w:rsidP="00987998">
                            <w:pPr>
                              <w:jc w:val="center"/>
                              <w:rPr>
                                <w:rFonts w:ascii="Calibri" w:hAnsi="Calibri"/>
                                <w:sz w:val="36"/>
                                <w:szCs w:val="36"/>
                              </w:rPr>
                            </w:pPr>
                          </w:p>
                          <w:p w14:paraId="47AB5412" w14:textId="77777777" w:rsidR="00A43AC3" w:rsidRDefault="00A43AC3" w:rsidP="00987998">
                            <w:pPr>
                              <w:jc w:val="center"/>
                              <w:rPr>
                                <w:rFonts w:ascii="Times New Roman CYR" w:hAnsi="Times New Roman CYR" w:cs="Times New Roman CYR"/>
                                <w:sz w:val="36"/>
                                <w:szCs w:val="36"/>
                              </w:rPr>
                            </w:pPr>
                          </w:p>
                          <w:p w14:paraId="12C51135" w14:textId="77777777" w:rsidR="00A43AC3" w:rsidRDefault="00A43AC3"/>
                          <w:p w14:paraId="2D31C97D" w14:textId="77777777" w:rsidR="00A43AC3" w:rsidRPr="00630E21" w:rsidRDefault="00A43AC3" w:rsidP="00987998">
                            <w:pPr>
                              <w:pStyle w:val="3"/>
                              <w:spacing w:line="276" w:lineRule="auto"/>
                              <w:rPr>
                                <w:rFonts w:ascii="Times New Roman" w:hAnsi="Times New Roman"/>
                                <w:bCs/>
                                <w:sz w:val="48"/>
                                <w:szCs w:val="48"/>
                              </w:rPr>
                            </w:pPr>
                            <w:bookmarkStart w:id="1808" w:name="_Toc169172815"/>
                            <w:bookmarkStart w:id="1809" w:name="_Toc169174902"/>
                            <w:r w:rsidRPr="00630E21">
                              <w:rPr>
                                <w:rFonts w:ascii="Times New Roman" w:hAnsi="Times New Roman"/>
                                <w:bCs/>
                                <w:sz w:val="48"/>
                                <w:szCs w:val="48"/>
                              </w:rPr>
                              <w:t>ДИПЛОМНА РОБОТА</w:t>
                            </w:r>
                            <w:bookmarkEnd w:id="1808"/>
                            <w:bookmarkEnd w:id="1809"/>
                          </w:p>
                          <w:p w14:paraId="6A0B92D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90CC7B9" w14:textId="77777777" w:rsidR="00A43AC3" w:rsidRPr="005E3013" w:rsidRDefault="00A43AC3" w:rsidP="00987998">
                            <w:pPr>
                              <w:pStyle w:val="2"/>
                              <w:spacing w:line="276" w:lineRule="auto"/>
                              <w:rPr>
                                <w:b w:val="0"/>
                                <w:bCs/>
                                <w:iCs/>
                                <w:sz w:val="48"/>
                                <w:szCs w:val="48"/>
                                <w:highlight w:val="yellow"/>
                              </w:rPr>
                            </w:pPr>
                            <w:bookmarkStart w:id="1810" w:name="_Toc169172816"/>
                            <w:bookmarkStart w:id="1811" w:name="_Toc16917490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810"/>
                            <w:bookmarkEnd w:id="1811"/>
                          </w:p>
                          <w:p w14:paraId="5A56F5F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5263AC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6A9B36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754E285" w14:textId="77777777" w:rsidR="00A43AC3" w:rsidRPr="00B1453A" w:rsidRDefault="00A43AC3" w:rsidP="00987998">
                            <w:pPr>
                              <w:jc w:val="center"/>
                              <w:rPr>
                                <w:rFonts w:ascii="Calibri" w:hAnsi="Calibri"/>
                                <w:sz w:val="36"/>
                                <w:szCs w:val="36"/>
                              </w:rPr>
                            </w:pPr>
                          </w:p>
                          <w:p w14:paraId="7E82C933" w14:textId="77777777" w:rsidR="00A43AC3" w:rsidRDefault="00A43AC3" w:rsidP="00987998">
                            <w:pPr>
                              <w:jc w:val="center"/>
                              <w:rPr>
                                <w:rFonts w:ascii="Times New Roman CYR" w:hAnsi="Times New Roman CYR" w:cs="Times New Roman CYR"/>
                                <w:sz w:val="36"/>
                                <w:szCs w:val="36"/>
                              </w:rPr>
                            </w:pPr>
                          </w:p>
                          <w:p w14:paraId="7A6DB544" w14:textId="77777777" w:rsidR="00A43AC3" w:rsidRDefault="00A43AC3"/>
                          <w:p w14:paraId="5DCFE8C3" w14:textId="77777777" w:rsidR="000658DF" w:rsidRPr="003A41B8" w:rsidRDefault="000658DF" w:rsidP="000658DF">
                            <w:pPr>
                              <w:pStyle w:val="3"/>
                              <w:spacing w:line="300" w:lineRule="auto"/>
                              <w:rPr>
                                <w:rFonts w:ascii="Times New Roman CYR" w:hAnsi="Times New Roman CYR"/>
                                <w:i/>
                                <w:iCs/>
                                <w:sz w:val="44"/>
                                <w:szCs w:val="44"/>
                              </w:rPr>
                            </w:pPr>
                            <w:bookmarkStart w:id="1812" w:name="_Toc169172817"/>
                            <w:bookmarkStart w:id="1813" w:name="_Toc169174904"/>
                            <w:r w:rsidRPr="003A41B8">
                              <w:rPr>
                                <w:rFonts w:ascii="Times New Roman CYR" w:hAnsi="Times New Roman CYR"/>
                                <w:i/>
                                <w:iCs/>
                                <w:sz w:val="44"/>
                                <w:szCs w:val="44"/>
                              </w:rPr>
                              <w:t>ДИПЛОМНА РОБОТА БАКАЛАВРА</w:t>
                            </w:r>
                            <w:bookmarkEnd w:id="1812"/>
                            <w:bookmarkEnd w:id="1813"/>
                            <w:r w:rsidRPr="003A41B8">
                              <w:rPr>
                                <w:rFonts w:ascii="Times New Roman CYR" w:hAnsi="Times New Roman CYR"/>
                                <w:i/>
                                <w:iCs/>
                                <w:sz w:val="44"/>
                                <w:szCs w:val="44"/>
                              </w:rPr>
                              <w:t xml:space="preserve"> </w:t>
                            </w:r>
                          </w:p>
                          <w:p w14:paraId="0C2172CF" w14:textId="77777777" w:rsidR="000658DF" w:rsidRPr="000D3135" w:rsidRDefault="000658DF" w:rsidP="000658DF">
                            <w:pPr>
                              <w:pStyle w:val="2"/>
                              <w:spacing w:line="300" w:lineRule="auto"/>
                              <w:rPr>
                                <w:rFonts w:ascii="Times New Roman CYR" w:hAnsi="Times New Roman CYR"/>
                                <w:b w:val="0"/>
                                <w:sz w:val="44"/>
                                <w:szCs w:val="44"/>
                              </w:rPr>
                            </w:pPr>
                            <w:bookmarkStart w:id="1814" w:name="_Toc169172818"/>
                            <w:bookmarkStart w:id="1815" w:name="_Toc169174905"/>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1814"/>
                            <w:bookmarkEnd w:id="1815"/>
                          </w:p>
                          <w:p w14:paraId="7A3E2D3D"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3E5A6649"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2D12D25E" w14:textId="77777777" w:rsidR="000658DF" w:rsidRPr="000D3135" w:rsidRDefault="000658DF" w:rsidP="000658DF">
                            <w:pPr>
                              <w:spacing w:line="300" w:lineRule="auto"/>
                              <w:jc w:val="center"/>
                              <w:rPr>
                                <w:b/>
                                <w:lang w:val="uk-UA"/>
                              </w:rPr>
                            </w:pPr>
                          </w:p>
                          <w:p w14:paraId="461D1D71"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65FF41DA" w14:textId="77777777" w:rsidR="00A43AC3" w:rsidRPr="00B1453A" w:rsidRDefault="00A43AC3" w:rsidP="00987998">
                            <w:pPr>
                              <w:jc w:val="center"/>
                              <w:rPr>
                                <w:rFonts w:ascii="Calibri" w:hAnsi="Calibri"/>
                                <w:sz w:val="36"/>
                                <w:szCs w:val="36"/>
                              </w:rPr>
                            </w:pPr>
                          </w:p>
                          <w:p w14:paraId="0C8E452E" w14:textId="77777777" w:rsidR="00A43AC3" w:rsidRDefault="00A43AC3" w:rsidP="00987998">
                            <w:pPr>
                              <w:jc w:val="center"/>
                              <w:rPr>
                                <w:rFonts w:ascii="Times New Roman CYR" w:hAnsi="Times New Roman CYR" w:cs="Times New Roman CYR"/>
                                <w:sz w:val="36"/>
                                <w:szCs w:val="36"/>
                              </w:rPr>
                            </w:pPr>
                          </w:p>
                          <w:p w14:paraId="4900A84A" w14:textId="77777777" w:rsidR="00A43AC3" w:rsidRDefault="00A43AC3"/>
                          <w:p w14:paraId="3944E9A9" w14:textId="77777777" w:rsidR="00A43AC3" w:rsidRPr="00630E21" w:rsidRDefault="00A43AC3" w:rsidP="00987998">
                            <w:pPr>
                              <w:pStyle w:val="3"/>
                              <w:spacing w:line="276" w:lineRule="auto"/>
                              <w:rPr>
                                <w:rFonts w:ascii="Times New Roman" w:hAnsi="Times New Roman"/>
                                <w:bCs/>
                                <w:sz w:val="48"/>
                                <w:szCs w:val="48"/>
                              </w:rPr>
                            </w:pPr>
                            <w:bookmarkStart w:id="1816" w:name="_Toc169172819"/>
                            <w:bookmarkStart w:id="1817" w:name="_Toc169174906"/>
                            <w:r w:rsidRPr="00630E21">
                              <w:rPr>
                                <w:rFonts w:ascii="Times New Roman" w:hAnsi="Times New Roman"/>
                                <w:bCs/>
                                <w:sz w:val="48"/>
                                <w:szCs w:val="48"/>
                              </w:rPr>
                              <w:t>ДИПЛОМНА РОБОТА</w:t>
                            </w:r>
                            <w:bookmarkEnd w:id="1816"/>
                            <w:bookmarkEnd w:id="1817"/>
                          </w:p>
                          <w:p w14:paraId="23C4DCE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25A471B" w14:textId="77777777" w:rsidR="00A43AC3" w:rsidRPr="005E3013" w:rsidRDefault="00A43AC3" w:rsidP="00987998">
                            <w:pPr>
                              <w:pStyle w:val="2"/>
                              <w:spacing w:line="276" w:lineRule="auto"/>
                              <w:rPr>
                                <w:b w:val="0"/>
                                <w:bCs/>
                                <w:iCs/>
                                <w:sz w:val="48"/>
                                <w:szCs w:val="48"/>
                                <w:highlight w:val="yellow"/>
                              </w:rPr>
                            </w:pPr>
                            <w:bookmarkStart w:id="1818" w:name="_Toc169172820"/>
                            <w:bookmarkStart w:id="1819" w:name="_Toc16917490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818"/>
                            <w:bookmarkEnd w:id="1819"/>
                          </w:p>
                          <w:p w14:paraId="6C66A67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90CB39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7518C3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E7D8302" w14:textId="77777777" w:rsidR="00A43AC3" w:rsidRPr="00B1453A" w:rsidRDefault="00A43AC3" w:rsidP="00987998">
                            <w:pPr>
                              <w:jc w:val="center"/>
                              <w:rPr>
                                <w:rFonts w:ascii="Calibri" w:hAnsi="Calibri"/>
                                <w:sz w:val="36"/>
                                <w:szCs w:val="36"/>
                              </w:rPr>
                            </w:pPr>
                          </w:p>
                          <w:p w14:paraId="4017B9D2" w14:textId="77777777" w:rsidR="00A43AC3" w:rsidRDefault="00A43AC3" w:rsidP="00987998">
                            <w:pPr>
                              <w:jc w:val="center"/>
                              <w:rPr>
                                <w:rFonts w:ascii="Times New Roman CYR" w:hAnsi="Times New Roman CYR" w:cs="Times New Roman CYR"/>
                                <w:sz w:val="36"/>
                                <w:szCs w:val="36"/>
                              </w:rPr>
                            </w:pPr>
                          </w:p>
                          <w:p w14:paraId="69407BD0" w14:textId="77777777" w:rsidR="00A43AC3" w:rsidRDefault="00A43AC3"/>
                          <w:p w14:paraId="69DAC230" w14:textId="77777777" w:rsidR="00A43AC3" w:rsidRPr="00630E21" w:rsidRDefault="00A43AC3" w:rsidP="00987998">
                            <w:pPr>
                              <w:pStyle w:val="3"/>
                              <w:spacing w:line="276" w:lineRule="auto"/>
                              <w:rPr>
                                <w:rFonts w:ascii="Times New Roman" w:hAnsi="Times New Roman"/>
                                <w:bCs/>
                                <w:sz w:val="48"/>
                                <w:szCs w:val="48"/>
                              </w:rPr>
                            </w:pPr>
                            <w:bookmarkStart w:id="1820" w:name="_Toc169172821"/>
                            <w:bookmarkStart w:id="1821" w:name="_Toc169174908"/>
                            <w:r w:rsidRPr="00630E21">
                              <w:rPr>
                                <w:rFonts w:ascii="Times New Roman" w:hAnsi="Times New Roman"/>
                                <w:bCs/>
                                <w:sz w:val="48"/>
                                <w:szCs w:val="48"/>
                              </w:rPr>
                              <w:t>ДИПЛОМНА РОБОТА</w:t>
                            </w:r>
                            <w:bookmarkEnd w:id="1820"/>
                            <w:bookmarkEnd w:id="1821"/>
                          </w:p>
                          <w:p w14:paraId="08588D4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83158A0" w14:textId="77777777" w:rsidR="00A43AC3" w:rsidRPr="005E3013" w:rsidRDefault="00A43AC3" w:rsidP="00987998">
                            <w:pPr>
                              <w:pStyle w:val="2"/>
                              <w:spacing w:line="276" w:lineRule="auto"/>
                              <w:rPr>
                                <w:b w:val="0"/>
                                <w:bCs/>
                                <w:iCs/>
                                <w:sz w:val="48"/>
                                <w:szCs w:val="48"/>
                                <w:highlight w:val="yellow"/>
                              </w:rPr>
                            </w:pPr>
                            <w:bookmarkStart w:id="1822" w:name="_Toc169172822"/>
                            <w:bookmarkStart w:id="1823" w:name="_Toc16917490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822"/>
                            <w:bookmarkEnd w:id="1823"/>
                          </w:p>
                          <w:p w14:paraId="2821DEE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671D3A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7D2B32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92F72B9" w14:textId="77777777" w:rsidR="00A43AC3" w:rsidRPr="00B1453A" w:rsidRDefault="00A43AC3" w:rsidP="00987998">
                            <w:pPr>
                              <w:jc w:val="center"/>
                              <w:rPr>
                                <w:rFonts w:ascii="Calibri" w:hAnsi="Calibri"/>
                                <w:sz w:val="36"/>
                                <w:szCs w:val="36"/>
                              </w:rPr>
                            </w:pPr>
                          </w:p>
                          <w:p w14:paraId="2C510CB5" w14:textId="77777777" w:rsidR="00A43AC3" w:rsidRDefault="00A43AC3" w:rsidP="00987998">
                            <w:pPr>
                              <w:jc w:val="center"/>
                              <w:rPr>
                                <w:rFonts w:ascii="Times New Roman CYR" w:hAnsi="Times New Roman CYR" w:cs="Times New Roman CYR"/>
                                <w:sz w:val="36"/>
                                <w:szCs w:val="36"/>
                              </w:rPr>
                            </w:pPr>
                          </w:p>
                          <w:p w14:paraId="3C614C01" w14:textId="77777777" w:rsidR="00A43AC3" w:rsidRDefault="00A43AC3"/>
                          <w:p w14:paraId="7BAD8A71" w14:textId="77777777" w:rsidR="00A43AC3" w:rsidRPr="00630E21" w:rsidRDefault="00A43AC3" w:rsidP="00987998">
                            <w:pPr>
                              <w:pStyle w:val="3"/>
                              <w:spacing w:line="276" w:lineRule="auto"/>
                              <w:rPr>
                                <w:rFonts w:ascii="Times New Roman" w:hAnsi="Times New Roman"/>
                                <w:bCs/>
                                <w:sz w:val="48"/>
                                <w:szCs w:val="48"/>
                              </w:rPr>
                            </w:pPr>
                            <w:bookmarkStart w:id="1824" w:name="_Toc169172823"/>
                            <w:bookmarkStart w:id="1825" w:name="_Toc169174910"/>
                            <w:r w:rsidRPr="00630E21">
                              <w:rPr>
                                <w:rFonts w:ascii="Times New Roman" w:hAnsi="Times New Roman"/>
                                <w:bCs/>
                                <w:sz w:val="48"/>
                                <w:szCs w:val="48"/>
                              </w:rPr>
                              <w:t>ДИПЛОМНА РОБОТА</w:t>
                            </w:r>
                            <w:bookmarkEnd w:id="1824"/>
                            <w:bookmarkEnd w:id="1825"/>
                          </w:p>
                          <w:p w14:paraId="4BA5073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5128DB1" w14:textId="77777777" w:rsidR="00A43AC3" w:rsidRPr="005E3013" w:rsidRDefault="00A43AC3" w:rsidP="00987998">
                            <w:pPr>
                              <w:pStyle w:val="2"/>
                              <w:spacing w:line="276" w:lineRule="auto"/>
                              <w:rPr>
                                <w:b w:val="0"/>
                                <w:bCs/>
                                <w:iCs/>
                                <w:sz w:val="48"/>
                                <w:szCs w:val="48"/>
                                <w:highlight w:val="yellow"/>
                              </w:rPr>
                            </w:pPr>
                            <w:bookmarkStart w:id="1826" w:name="_Toc169172824"/>
                            <w:bookmarkStart w:id="1827" w:name="_Toc16917491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826"/>
                            <w:bookmarkEnd w:id="1827"/>
                          </w:p>
                          <w:p w14:paraId="03D2886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EC8C89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7C4208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A207C15" w14:textId="77777777" w:rsidR="00A43AC3" w:rsidRPr="00B1453A" w:rsidRDefault="00A43AC3" w:rsidP="00987998">
                            <w:pPr>
                              <w:jc w:val="center"/>
                              <w:rPr>
                                <w:rFonts w:ascii="Calibri" w:hAnsi="Calibri"/>
                                <w:sz w:val="36"/>
                                <w:szCs w:val="36"/>
                              </w:rPr>
                            </w:pPr>
                          </w:p>
                          <w:p w14:paraId="4B4535CD" w14:textId="77777777" w:rsidR="00A43AC3" w:rsidRDefault="00A43AC3" w:rsidP="00987998">
                            <w:pPr>
                              <w:jc w:val="center"/>
                              <w:rPr>
                                <w:rFonts w:ascii="Times New Roman CYR" w:hAnsi="Times New Roman CYR" w:cs="Times New Roman CYR"/>
                                <w:sz w:val="36"/>
                                <w:szCs w:val="36"/>
                              </w:rPr>
                            </w:pPr>
                          </w:p>
                          <w:p w14:paraId="392DE332" w14:textId="77777777" w:rsidR="00A43AC3" w:rsidRDefault="00A43AC3"/>
                          <w:p w14:paraId="3071DA52" w14:textId="77777777" w:rsidR="00A43AC3" w:rsidRPr="00630E21" w:rsidRDefault="00A43AC3" w:rsidP="00987998">
                            <w:pPr>
                              <w:pStyle w:val="3"/>
                              <w:spacing w:line="276" w:lineRule="auto"/>
                              <w:rPr>
                                <w:rFonts w:ascii="Times New Roman" w:hAnsi="Times New Roman"/>
                                <w:bCs/>
                                <w:sz w:val="48"/>
                                <w:szCs w:val="48"/>
                              </w:rPr>
                            </w:pPr>
                            <w:bookmarkStart w:id="1828" w:name="_Toc169172825"/>
                            <w:bookmarkStart w:id="1829" w:name="_Toc169174912"/>
                            <w:r w:rsidRPr="00630E21">
                              <w:rPr>
                                <w:rFonts w:ascii="Times New Roman" w:hAnsi="Times New Roman"/>
                                <w:bCs/>
                                <w:sz w:val="48"/>
                                <w:szCs w:val="48"/>
                              </w:rPr>
                              <w:t>ДИПЛОМНА РОБОТА</w:t>
                            </w:r>
                            <w:bookmarkEnd w:id="1828"/>
                            <w:bookmarkEnd w:id="1829"/>
                          </w:p>
                          <w:p w14:paraId="1AD13782"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74B4726" w14:textId="77777777" w:rsidR="00A43AC3" w:rsidRPr="005E3013" w:rsidRDefault="00A43AC3" w:rsidP="00987998">
                            <w:pPr>
                              <w:pStyle w:val="2"/>
                              <w:spacing w:line="276" w:lineRule="auto"/>
                              <w:rPr>
                                <w:b w:val="0"/>
                                <w:bCs/>
                                <w:iCs/>
                                <w:sz w:val="48"/>
                                <w:szCs w:val="48"/>
                                <w:highlight w:val="yellow"/>
                              </w:rPr>
                            </w:pPr>
                            <w:bookmarkStart w:id="1830" w:name="_Toc169172826"/>
                            <w:bookmarkStart w:id="1831" w:name="_Toc16917491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830"/>
                            <w:bookmarkEnd w:id="1831"/>
                          </w:p>
                          <w:p w14:paraId="4DF55D3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906BE3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2BCCBC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FE366AA" w14:textId="77777777" w:rsidR="00A43AC3" w:rsidRPr="00B1453A" w:rsidRDefault="00A43AC3" w:rsidP="00987998">
                            <w:pPr>
                              <w:jc w:val="center"/>
                              <w:rPr>
                                <w:rFonts w:ascii="Calibri" w:hAnsi="Calibri"/>
                                <w:sz w:val="36"/>
                                <w:szCs w:val="36"/>
                              </w:rPr>
                            </w:pPr>
                          </w:p>
                          <w:p w14:paraId="61E676E0" w14:textId="77777777" w:rsidR="00A43AC3" w:rsidRDefault="00A43AC3" w:rsidP="00987998">
                            <w:pPr>
                              <w:jc w:val="center"/>
                              <w:rPr>
                                <w:rFonts w:ascii="Times New Roman CYR" w:hAnsi="Times New Roman CYR" w:cs="Times New Roman CYR"/>
                                <w:sz w:val="36"/>
                                <w:szCs w:val="36"/>
                              </w:rPr>
                            </w:pPr>
                          </w:p>
                          <w:p w14:paraId="616B5786" w14:textId="77777777" w:rsidR="00A43AC3" w:rsidRDefault="00A43AC3"/>
                          <w:p w14:paraId="6E099BF3" w14:textId="77777777" w:rsidR="00A43AC3" w:rsidRPr="00630E21" w:rsidRDefault="00A43AC3" w:rsidP="00987998">
                            <w:pPr>
                              <w:pStyle w:val="3"/>
                              <w:spacing w:line="276" w:lineRule="auto"/>
                              <w:rPr>
                                <w:rFonts w:ascii="Times New Roman" w:hAnsi="Times New Roman"/>
                                <w:bCs/>
                                <w:sz w:val="48"/>
                                <w:szCs w:val="48"/>
                              </w:rPr>
                            </w:pPr>
                            <w:bookmarkStart w:id="1832" w:name="_Toc169172827"/>
                            <w:bookmarkStart w:id="1833" w:name="_Toc169174914"/>
                            <w:r w:rsidRPr="00630E21">
                              <w:rPr>
                                <w:rFonts w:ascii="Times New Roman" w:hAnsi="Times New Roman"/>
                                <w:bCs/>
                                <w:sz w:val="48"/>
                                <w:szCs w:val="48"/>
                              </w:rPr>
                              <w:t>ДИПЛОМНА РОБОТА</w:t>
                            </w:r>
                            <w:bookmarkEnd w:id="1832"/>
                            <w:bookmarkEnd w:id="1833"/>
                          </w:p>
                          <w:p w14:paraId="01B0A52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0BD7866" w14:textId="77777777" w:rsidR="00A43AC3" w:rsidRPr="005E3013" w:rsidRDefault="00A43AC3" w:rsidP="00987998">
                            <w:pPr>
                              <w:pStyle w:val="2"/>
                              <w:spacing w:line="276" w:lineRule="auto"/>
                              <w:rPr>
                                <w:b w:val="0"/>
                                <w:bCs/>
                                <w:iCs/>
                                <w:sz w:val="48"/>
                                <w:szCs w:val="48"/>
                                <w:highlight w:val="yellow"/>
                              </w:rPr>
                            </w:pPr>
                            <w:bookmarkStart w:id="1834" w:name="_Toc169172828"/>
                            <w:bookmarkStart w:id="1835" w:name="_Toc16917491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834"/>
                            <w:bookmarkEnd w:id="1835"/>
                          </w:p>
                          <w:p w14:paraId="2FC0E51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621232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04D944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B3E928F" w14:textId="77777777" w:rsidR="00A43AC3" w:rsidRPr="00B1453A" w:rsidRDefault="00A43AC3" w:rsidP="00987998">
                            <w:pPr>
                              <w:jc w:val="center"/>
                              <w:rPr>
                                <w:rFonts w:ascii="Calibri" w:hAnsi="Calibri"/>
                                <w:sz w:val="36"/>
                                <w:szCs w:val="36"/>
                              </w:rPr>
                            </w:pPr>
                          </w:p>
                          <w:p w14:paraId="7A8929D9" w14:textId="77777777" w:rsidR="00A43AC3" w:rsidRDefault="00A43AC3" w:rsidP="00987998">
                            <w:pPr>
                              <w:jc w:val="center"/>
                              <w:rPr>
                                <w:rFonts w:ascii="Times New Roman CYR" w:hAnsi="Times New Roman CYR" w:cs="Times New Roman CYR"/>
                                <w:sz w:val="36"/>
                                <w:szCs w:val="36"/>
                              </w:rPr>
                            </w:pPr>
                          </w:p>
                          <w:p w14:paraId="7B1768FB" w14:textId="77777777" w:rsidR="00A43AC3" w:rsidRDefault="00A43AC3"/>
                          <w:p w14:paraId="4C236ED4" w14:textId="77777777" w:rsidR="00A43AC3" w:rsidRPr="00630E21" w:rsidRDefault="00A43AC3" w:rsidP="00987998">
                            <w:pPr>
                              <w:pStyle w:val="3"/>
                              <w:spacing w:line="276" w:lineRule="auto"/>
                              <w:rPr>
                                <w:rFonts w:ascii="Times New Roman" w:hAnsi="Times New Roman"/>
                                <w:bCs/>
                                <w:sz w:val="48"/>
                                <w:szCs w:val="48"/>
                              </w:rPr>
                            </w:pPr>
                            <w:bookmarkStart w:id="1836" w:name="_Toc169172829"/>
                            <w:bookmarkStart w:id="1837" w:name="_Toc169174916"/>
                            <w:r w:rsidRPr="00630E21">
                              <w:rPr>
                                <w:rFonts w:ascii="Times New Roman" w:hAnsi="Times New Roman"/>
                                <w:bCs/>
                                <w:sz w:val="48"/>
                                <w:szCs w:val="48"/>
                              </w:rPr>
                              <w:t>ДИПЛОМНА РОБОТА</w:t>
                            </w:r>
                            <w:bookmarkEnd w:id="1836"/>
                            <w:bookmarkEnd w:id="1837"/>
                          </w:p>
                          <w:p w14:paraId="065F886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A013CB3" w14:textId="77777777" w:rsidR="00A43AC3" w:rsidRPr="005E3013" w:rsidRDefault="00A43AC3" w:rsidP="00987998">
                            <w:pPr>
                              <w:pStyle w:val="2"/>
                              <w:spacing w:line="276" w:lineRule="auto"/>
                              <w:rPr>
                                <w:b w:val="0"/>
                                <w:bCs/>
                                <w:iCs/>
                                <w:sz w:val="48"/>
                                <w:szCs w:val="48"/>
                                <w:highlight w:val="yellow"/>
                              </w:rPr>
                            </w:pPr>
                            <w:bookmarkStart w:id="1838" w:name="_Toc169172830"/>
                            <w:bookmarkStart w:id="1839" w:name="_Toc16917491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838"/>
                            <w:bookmarkEnd w:id="1839"/>
                          </w:p>
                          <w:p w14:paraId="3C8271F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35B3A3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DD54B3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AB4355B" w14:textId="77777777" w:rsidR="00A43AC3" w:rsidRPr="00B1453A" w:rsidRDefault="00A43AC3" w:rsidP="00987998">
                            <w:pPr>
                              <w:jc w:val="center"/>
                              <w:rPr>
                                <w:rFonts w:ascii="Calibri" w:hAnsi="Calibri"/>
                                <w:sz w:val="36"/>
                                <w:szCs w:val="36"/>
                              </w:rPr>
                            </w:pPr>
                          </w:p>
                          <w:p w14:paraId="7E6FC7DC" w14:textId="77777777" w:rsidR="00A43AC3" w:rsidRDefault="00A43AC3" w:rsidP="00987998">
                            <w:pPr>
                              <w:jc w:val="center"/>
                              <w:rPr>
                                <w:rFonts w:ascii="Times New Roman CYR" w:hAnsi="Times New Roman CYR" w:cs="Times New Roman CYR"/>
                                <w:sz w:val="36"/>
                                <w:szCs w:val="36"/>
                              </w:rPr>
                            </w:pPr>
                          </w:p>
                          <w:p w14:paraId="21534107" w14:textId="77777777" w:rsidR="00A43AC3" w:rsidRDefault="00A43AC3"/>
                          <w:p w14:paraId="11F277FF" w14:textId="77777777" w:rsidR="00A43AC3" w:rsidRPr="00630E21" w:rsidRDefault="00A43AC3" w:rsidP="00987998">
                            <w:pPr>
                              <w:pStyle w:val="3"/>
                              <w:spacing w:line="276" w:lineRule="auto"/>
                              <w:rPr>
                                <w:rFonts w:ascii="Times New Roman" w:hAnsi="Times New Roman"/>
                                <w:bCs/>
                                <w:sz w:val="48"/>
                                <w:szCs w:val="48"/>
                              </w:rPr>
                            </w:pPr>
                            <w:bookmarkStart w:id="1840" w:name="_Toc169172831"/>
                            <w:bookmarkStart w:id="1841" w:name="_Toc169174918"/>
                            <w:r w:rsidRPr="00630E21">
                              <w:rPr>
                                <w:rFonts w:ascii="Times New Roman" w:hAnsi="Times New Roman"/>
                                <w:bCs/>
                                <w:sz w:val="48"/>
                                <w:szCs w:val="48"/>
                              </w:rPr>
                              <w:t>ДИПЛОМНА РОБОТА</w:t>
                            </w:r>
                            <w:bookmarkEnd w:id="1840"/>
                            <w:bookmarkEnd w:id="1841"/>
                          </w:p>
                          <w:p w14:paraId="1DF22BE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E8C2F70" w14:textId="77777777" w:rsidR="00A43AC3" w:rsidRPr="005E3013" w:rsidRDefault="00A43AC3" w:rsidP="00987998">
                            <w:pPr>
                              <w:pStyle w:val="2"/>
                              <w:spacing w:line="276" w:lineRule="auto"/>
                              <w:rPr>
                                <w:b w:val="0"/>
                                <w:bCs/>
                                <w:iCs/>
                                <w:sz w:val="48"/>
                                <w:szCs w:val="48"/>
                                <w:highlight w:val="yellow"/>
                              </w:rPr>
                            </w:pPr>
                            <w:bookmarkStart w:id="1842" w:name="_Toc169172832"/>
                            <w:bookmarkStart w:id="1843" w:name="_Toc16917491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842"/>
                            <w:bookmarkEnd w:id="1843"/>
                          </w:p>
                          <w:p w14:paraId="1304BDB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7EE1F9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53FD4F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CD96557" w14:textId="77777777" w:rsidR="00A43AC3" w:rsidRPr="00B1453A" w:rsidRDefault="00A43AC3" w:rsidP="00987998">
                            <w:pPr>
                              <w:jc w:val="center"/>
                              <w:rPr>
                                <w:rFonts w:ascii="Calibri" w:hAnsi="Calibri"/>
                                <w:sz w:val="36"/>
                                <w:szCs w:val="36"/>
                              </w:rPr>
                            </w:pPr>
                          </w:p>
                          <w:p w14:paraId="7B118621" w14:textId="77777777" w:rsidR="00A43AC3" w:rsidRDefault="00A43AC3" w:rsidP="00987998">
                            <w:pPr>
                              <w:jc w:val="center"/>
                              <w:rPr>
                                <w:rFonts w:ascii="Times New Roman CYR" w:hAnsi="Times New Roman CYR" w:cs="Times New Roman CYR"/>
                                <w:sz w:val="36"/>
                                <w:szCs w:val="36"/>
                              </w:rPr>
                            </w:pPr>
                          </w:p>
                          <w:p w14:paraId="6A53A3C9" w14:textId="77777777" w:rsidR="00A43AC3" w:rsidRDefault="00A43AC3"/>
                          <w:p w14:paraId="25BF4358" w14:textId="77777777" w:rsidR="000658DF" w:rsidRPr="003A41B8" w:rsidRDefault="000658DF" w:rsidP="000658DF">
                            <w:pPr>
                              <w:pStyle w:val="3"/>
                              <w:spacing w:line="300" w:lineRule="auto"/>
                              <w:rPr>
                                <w:rFonts w:ascii="Times New Roman CYR" w:hAnsi="Times New Roman CYR"/>
                                <w:i/>
                                <w:iCs/>
                                <w:sz w:val="44"/>
                                <w:szCs w:val="44"/>
                              </w:rPr>
                            </w:pPr>
                            <w:bookmarkStart w:id="1844" w:name="_Toc169172833"/>
                            <w:bookmarkStart w:id="1845" w:name="_Toc169174920"/>
                            <w:r w:rsidRPr="003A41B8">
                              <w:rPr>
                                <w:rFonts w:ascii="Times New Roman CYR" w:hAnsi="Times New Roman CYR"/>
                                <w:i/>
                                <w:iCs/>
                                <w:sz w:val="44"/>
                                <w:szCs w:val="44"/>
                              </w:rPr>
                              <w:t>ДИПЛОМНА РОБОТА БАКАЛАВРА</w:t>
                            </w:r>
                            <w:bookmarkEnd w:id="1844"/>
                            <w:bookmarkEnd w:id="1845"/>
                            <w:r w:rsidRPr="003A41B8">
                              <w:rPr>
                                <w:rFonts w:ascii="Times New Roman CYR" w:hAnsi="Times New Roman CYR"/>
                                <w:i/>
                                <w:iCs/>
                                <w:sz w:val="44"/>
                                <w:szCs w:val="44"/>
                              </w:rPr>
                              <w:t xml:space="preserve"> </w:t>
                            </w:r>
                          </w:p>
                          <w:p w14:paraId="35873AF8" w14:textId="77777777" w:rsidR="000658DF" w:rsidRPr="000D3135" w:rsidRDefault="000658DF" w:rsidP="000658DF">
                            <w:pPr>
                              <w:pStyle w:val="2"/>
                              <w:spacing w:line="300" w:lineRule="auto"/>
                              <w:rPr>
                                <w:rFonts w:ascii="Times New Roman CYR" w:hAnsi="Times New Roman CYR"/>
                                <w:b w:val="0"/>
                                <w:sz w:val="44"/>
                                <w:szCs w:val="44"/>
                              </w:rPr>
                            </w:pPr>
                            <w:bookmarkStart w:id="1846" w:name="_Toc169172834"/>
                            <w:bookmarkStart w:id="1847" w:name="_Toc169174921"/>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1846"/>
                            <w:bookmarkEnd w:id="1847"/>
                          </w:p>
                          <w:p w14:paraId="1FEE182F"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0C227F9F"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2286A140" w14:textId="77777777" w:rsidR="000658DF" w:rsidRPr="000D3135" w:rsidRDefault="000658DF" w:rsidP="000658DF">
                            <w:pPr>
                              <w:spacing w:line="300" w:lineRule="auto"/>
                              <w:jc w:val="center"/>
                              <w:rPr>
                                <w:b/>
                                <w:lang w:val="uk-UA"/>
                              </w:rPr>
                            </w:pPr>
                          </w:p>
                          <w:p w14:paraId="21E4C75A"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60C09CE3" w14:textId="77777777" w:rsidR="00A43AC3" w:rsidRPr="00B1453A" w:rsidRDefault="00A43AC3" w:rsidP="00987998">
                            <w:pPr>
                              <w:jc w:val="center"/>
                              <w:rPr>
                                <w:rFonts w:ascii="Calibri" w:hAnsi="Calibri"/>
                                <w:sz w:val="36"/>
                                <w:szCs w:val="36"/>
                              </w:rPr>
                            </w:pPr>
                          </w:p>
                          <w:p w14:paraId="584F9E75" w14:textId="77777777" w:rsidR="00A43AC3" w:rsidRDefault="00A43AC3" w:rsidP="00987998">
                            <w:pPr>
                              <w:jc w:val="center"/>
                              <w:rPr>
                                <w:rFonts w:ascii="Times New Roman CYR" w:hAnsi="Times New Roman CYR" w:cs="Times New Roman CYR"/>
                                <w:sz w:val="36"/>
                                <w:szCs w:val="36"/>
                              </w:rPr>
                            </w:pPr>
                          </w:p>
                          <w:p w14:paraId="017EE139" w14:textId="77777777" w:rsidR="00A43AC3" w:rsidRDefault="00A43AC3"/>
                          <w:p w14:paraId="7B92FEB3" w14:textId="77777777" w:rsidR="00A43AC3" w:rsidRPr="00630E21" w:rsidRDefault="00A43AC3" w:rsidP="00987998">
                            <w:pPr>
                              <w:pStyle w:val="3"/>
                              <w:spacing w:line="276" w:lineRule="auto"/>
                              <w:rPr>
                                <w:rFonts w:ascii="Times New Roman" w:hAnsi="Times New Roman"/>
                                <w:bCs/>
                                <w:sz w:val="48"/>
                                <w:szCs w:val="48"/>
                              </w:rPr>
                            </w:pPr>
                            <w:bookmarkStart w:id="1848" w:name="_Toc169172835"/>
                            <w:bookmarkStart w:id="1849" w:name="_Toc169174922"/>
                            <w:r w:rsidRPr="00630E21">
                              <w:rPr>
                                <w:rFonts w:ascii="Times New Roman" w:hAnsi="Times New Roman"/>
                                <w:bCs/>
                                <w:sz w:val="48"/>
                                <w:szCs w:val="48"/>
                              </w:rPr>
                              <w:t>ДИПЛОМНА РОБОТА</w:t>
                            </w:r>
                            <w:bookmarkEnd w:id="1848"/>
                            <w:bookmarkEnd w:id="1849"/>
                          </w:p>
                          <w:p w14:paraId="514225A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1ABF440" w14:textId="77777777" w:rsidR="00A43AC3" w:rsidRPr="005E3013" w:rsidRDefault="00A43AC3" w:rsidP="00987998">
                            <w:pPr>
                              <w:pStyle w:val="2"/>
                              <w:spacing w:line="276" w:lineRule="auto"/>
                              <w:rPr>
                                <w:b w:val="0"/>
                                <w:bCs/>
                                <w:iCs/>
                                <w:sz w:val="48"/>
                                <w:szCs w:val="48"/>
                                <w:highlight w:val="yellow"/>
                              </w:rPr>
                            </w:pPr>
                            <w:bookmarkStart w:id="1850" w:name="_Toc169172836"/>
                            <w:bookmarkStart w:id="1851" w:name="_Toc16917492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850"/>
                            <w:bookmarkEnd w:id="1851"/>
                          </w:p>
                          <w:p w14:paraId="6CC6210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7ECF09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7D79B5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57020F2" w14:textId="77777777" w:rsidR="00A43AC3" w:rsidRPr="00B1453A" w:rsidRDefault="00A43AC3" w:rsidP="00987998">
                            <w:pPr>
                              <w:jc w:val="center"/>
                              <w:rPr>
                                <w:rFonts w:ascii="Calibri" w:hAnsi="Calibri"/>
                                <w:sz w:val="36"/>
                                <w:szCs w:val="36"/>
                              </w:rPr>
                            </w:pPr>
                          </w:p>
                          <w:p w14:paraId="09AC9572" w14:textId="77777777" w:rsidR="00A43AC3" w:rsidRDefault="00A43AC3" w:rsidP="00987998">
                            <w:pPr>
                              <w:jc w:val="center"/>
                              <w:rPr>
                                <w:rFonts w:ascii="Times New Roman CYR" w:hAnsi="Times New Roman CYR" w:cs="Times New Roman CYR"/>
                                <w:sz w:val="36"/>
                                <w:szCs w:val="36"/>
                              </w:rPr>
                            </w:pPr>
                          </w:p>
                          <w:p w14:paraId="3CEDEC5D" w14:textId="77777777" w:rsidR="00A43AC3" w:rsidRDefault="00A43AC3"/>
                          <w:p w14:paraId="0E917D3C" w14:textId="77777777" w:rsidR="00A43AC3" w:rsidRPr="00630E21" w:rsidRDefault="00A43AC3" w:rsidP="00987998">
                            <w:pPr>
                              <w:pStyle w:val="3"/>
                              <w:spacing w:line="276" w:lineRule="auto"/>
                              <w:rPr>
                                <w:rFonts w:ascii="Times New Roman" w:hAnsi="Times New Roman"/>
                                <w:bCs/>
                                <w:sz w:val="48"/>
                                <w:szCs w:val="48"/>
                              </w:rPr>
                            </w:pPr>
                            <w:bookmarkStart w:id="1852" w:name="_Toc169172837"/>
                            <w:bookmarkStart w:id="1853" w:name="_Toc169174924"/>
                            <w:r w:rsidRPr="00630E21">
                              <w:rPr>
                                <w:rFonts w:ascii="Times New Roman" w:hAnsi="Times New Roman"/>
                                <w:bCs/>
                                <w:sz w:val="48"/>
                                <w:szCs w:val="48"/>
                              </w:rPr>
                              <w:t>ДИПЛОМНА РОБОТА</w:t>
                            </w:r>
                            <w:bookmarkEnd w:id="1852"/>
                            <w:bookmarkEnd w:id="1853"/>
                          </w:p>
                          <w:p w14:paraId="7E7E2B4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94F43BF" w14:textId="77777777" w:rsidR="00A43AC3" w:rsidRPr="005E3013" w:rsidRDefault="00A43AC3" w:rsidP="00987998">
                            <w:pPr>
                              <w:pStyle w:val="2"/>
                              <w:spacing w:line="276" w:lineRule="auto"/>
                              <w:rPr>
                                <w:b w:val="0"/>
                                <w:bCs/>
                                <w:iCs/>
                                <w:sz w:val="48"/>
                                <w:szCs w:val="48"/>
                                <w:highlight w:val="yellow"/>
                              </w:rPr>
                            </w:pPr>
                            <w:bookmarkStart w:id="1854" w:name="_Toc169172838"/>
                            <w:bookmarkStart w:id="1855" w:name="_Toc16917492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854"/>
                            <w:bookmarkEnd w:id="1855"/>
                          </w:p>
                          <w:p w14:paraId="00E6C11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F8A6CD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C7F4E7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AF35F46" w14:textId="77777777" w:rsidR="00A43AC3" w:rsidRPr="00B1453A" w:rsidRDefault="00A43AC3" w:rsidP="00987998">
                            <w:pPr>
                              <w:jc w:val="center"/>
                              <w:rPr>
                                <w:rFonts w:ascii="Calibri" w:hAnsi="Calibri"/>
                                <w:sz w:val="36"/>
                                <w:szCs w:val="36"/>
                              </w:rPr>
                            </w:pPr>
                          </w:p>
                          <w:p w14:paraId="159AEFB3" w14:textId="77777777" w:rsidR="00A43AC3" w:rsidRDefault="00A43AC3" w:rsidP="00987998">
                            <w:pPr>
                              <w:jc w:val="center"/>
                              <w:rPr>
                                <w:rFonts w:ascii="Times New Roman CYR" w:hAnsi="Times New Roman CYR" w:cs="Times New Roman CYR"/>
                                <w:sz w:val="36"/>
                                <w:szCs w:val="36"/>
                              </w:rPr>
                            </w:pPr>
                          </w:p>
                          <w:p w14:paraId="73EA75D3" w14:textId="77777777" w:rsidR="00A43AC3" w:rsidRDefault="00A43AC3"/>
                          <w:p w14:paraId="04B70AA7" w14:textId="77777777" w:rsidR="00A43AC3" w:rsidRPr="00630E21" w:rsidRDefault="00A43AC3" w:rsidP="00987998">
                            <w:pPr>
                              <w:pStyle w:val="3"/>
                              <w:spacing w:line="276" w:lineRule="auto"/>
                              <w:rPr>
                                <w:rFonts w:ascii="Times New Roman" w:hAnsi="Times New Roman"/>
                                <w:bCs/>
                                <w:sz w:val="48"/>
                                <w:szCs w:val="48"/>
                              </w:rPr>
                            </w:pPr>
                            <w:bookmarkStart w:id="1856" w:name="_Toc169172839"/>
                            <w:bookmarkStart w:id="1857" w:name="_Toc169174926"/>
                            <w:r w:rsidRPr="00630E21">
                              <w:rPr>
                                <w:rFonts w:ascii="Times New Roman" w:hAnsi="Times New Roman"/>
                                <w:bCs/>
                                <w:sz w:val="48"/>
                                <w:szCs w:val="48"/>
                              </w:rPr>
                              <w:t>ДИПЛОМНА РОБОТА</w:t>
                            </w:r>
                            <w:bookmarkEnd w:id="1856"/>
                            <w:bookmarkEnd w:id="1857"/>
                          </w:p>
                          <w:p w14:paraId="7D206AD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FAF2FC4" w14:textId="77777777" w:rsidR="00A43AC3" w:rsidRPr="005E3013" w:rsidRDefault="00A43AC3" w:rsidP="00987998">
                            <w:pPr>
                              <w:pStyle w:val="2"/>
                              <w:spacing w:line="276" w:lineRule="auto"/>
                              <w:rPr>
                                <w:b w:val="0"/>
                                <w:bCs/>
                                <w:iCs/>
                                <w:sz w:val="48"/>
                                <w:szCs w:val="48"/>
                                <w:highlight w:val="yellow"/>
                              </w:rPr>
                            </w:pPr>
                            <w:bookmarkStart w:id="1858" w:name="_Toc169172840"/>
                            <w:bookmarkStart w:id="1859" w:name="_Toc16917492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858"/>
                            <w:bookmarkEnd w:id="1859"/>
                          </w:p>
                          <w:p w14:paraId="5EC849A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4BE17C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BA4240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3064953" w14:textId="77777777" w:rsidR="00A43AC3" w:rsidRPr="00B1453A" w:rsidRDefault="00A43AC3" w:rsidP="00987998">
                            <w:pPr>
                              <w:jc w:val="center"/>
                              <w:rPr>
                                <w:rFonts w:ascii="Calibri" w:hAnsi="Calibri"/>
                                <w:sz w:val="36"/>
                                <w:szCs w:val="36"/>
                              </w:rPr>
                            </w:pPr>
                          </w:p>
                          <w:p w14:paraId="5337E4DF" w14:textId="77777777" w:rsidR="00A43AC3" w:rsidRDefault="00A43AC3" w:rsidP="00987998">
                            <w:pPr>
                              <w:jc w:val="center"/>
                              <w:rPr>
                                <w:rFonts w:ascii="Times New Roman CYR" w:hAnsi="Times New Roman CYR" w:cs="Times New Roman CYR"/>
                                <w:sz w:val="36"/>
                                <w:szCs w:val="36"/>
                              </w:rPr>
                            </w:pPr>
                          </w:p>
                          <w:p w14:paraId="22541242" w14:textId="77777777" w:rsidR="00A43AC3" w:rsidRDefault="00A43AC3"/>
                          <w:p w14:paraId="0E4D4040" w14:textId="77777777" w:rsidR="00A43AC3" w:rsidRPr="00630E21" w:rsidRDefault="00A43AC3" w:rsidP="00987998">
                            <w:pPr>
                              <w:pStyle w:val="3"/>
                              <w:spacing w:line="276" w:lineRule="auto"/>
                              <w:rPr>
                                <w:rFonts w:ascii="Times New Roman" w:hAnsi="Times New Roman"/>
                                <w:bCs/>
                                <w:sz w:val="48"/>
                                <w:szCs w:val="48"/>
                              </w:rPr>
                            </w:pPr>
                            <w:bookmarkStart w:id="1860" w:name="_Toc169172841"/>
                            <w:bookmarkStart w:id="1861" w:name="_Toc169174928"/>
                            <w:r w:rsidRPr="00630E21">
                              <w:rPr>
                                <w:rFonts w:ascii="Times New Roman" w:hAnsi="Times New Roman"/>
                                <w:bCs/>
                                <w:sz w:val="48"/>
                                <w:szCs w:val="48"/>
                              </w:rPr>
                              <w:t>ДИПЛОМНА РОБОТА</w:t>
                            </w:r>
                            <w:bookmarkEnd w:id="1860"/>
                            <w:bookmarkEnd w:id="1861"/>
                          </w:p>
                          <w:p w14:paraId="44A69BA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6AE7604" w14:textId="77777777" w:rsidR="00A43AC3" w:rsidRPr="005E3013" w:rsidRDefault="00A43AC3" w:rsidP="00987998">
                            <w:pPr>
                              <w:pStyle w:val="2"/>
                              <w:spacing w:line="276" w:lineRule="auto"/>
                              <w:rPr>
                                <w:b w:val="0"/>
                                <w:bCs/>
                                <w:iCs/>
                                <w:sz w:val="48"/>
                                <w:szCs w:val="48"/>
                                <w:highlight w:val="yellow"/>
                              </w:rPr>
                            </w:pPr>
                            <w:bookmarkStart w:id="1862" w:name="_Toc169172842"/>
                            <w:bookmarkStart w:id="1863" w:name="_Toc16917492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862"/>
                            <w:bookmarkEnd w:id="1863"/>
                          </w:p>
                          <w:p w14:paraId="2DF2463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27C0F0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C5A87F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81E0C0F" w14:textId="77777777" w:rsidR="00A43AC3" w:rsidRPr="00B1453A" w:rsidRDefault="00A43AC3" w:rsidP="00987998">
                            <w:pPr>
                              <w:jc w:val="center"/>
                              <w:rPr>
                                <w:rFonts w:ascii="Calibri" w:hAnsi="Calibri"/>
                                <w:sz w:val="36"/>
                                <w:szCs w:val="36"/>
                              </w:rPr>
                            </w:pPr>
                          </w:p>
                          <w:p w14:paraId="23C15752" w14:textId="77777777" w:rsidR="00A43AC3" w:rsidRDefault="00A43AC3" w:rsidP="00987998">
                            <w:pPr>
                              <w:jc w:val="center"/>
                              <w:rPr>
                                <w:rFonts w:ascii="Times New Roman CYR" w:hAnsi="Times New Roman CYR" w:cs="Times New Roman CYR"/>
                                <w:sz w:val="36"/>
                                <w:szCs w:val="36"/>
                              </w:rPr>
                            </w:pPr>
                          </w:p>
                          <w:p w14:paraId="4B3F9D49" w14:textId="77777777" w:rsidR="00A43AC3" w:rsidRDefault="00A43AC3"/>
                          <w:p w14:paraId="6281D1B5" w14:textId="77777777" w:rsidR="00A43AC3" w:rsidRPr="00630E21" w:rsidRDefault="00A43AC3" w:rsidP="00987998">
                            <w:pPr>
                              <w:pStyle w:val="3"/>
                              <w:spacing w:line="276" w:lineRule="auto"/>
                              <w:rPr>
                                <w:rFonts w:ascii="Times New Roman" w:hAnsi="Times New Roman"/>
                                <w:bCs/>
                                <w:sz w:val="48"/>
                                <w:szCs w:val="48"/>
                              </w:rPr>
                            </w:pPr>
                            <w:bookmarkStart w:id="1864" w:name="_Toc169172843"/>
                            <w:bookmarkStart w:id="1865" w:name="_Toc169174930"/>
                            <w:r w:rsidRPr="00630E21">
                              <w:rPr>
                                <w:rFonts w:ascii="Times New Roman" w:hAnsi="Times New Roman"/>
                                <w:bCs/>
                                <w:sz w:val="48"/>
                                <w:szCs w:val="48"/>
                              </w:rPr>
                              <w:t>ДИПЛОМНА РОБОТА</w:t>
                            </w:r>
                            <w:bookmarkEnd w:id="1864"/>
                            <w:bookmarkEnd w:id="1865"/>
                          </w:p>
                          <w:p w14:paraId="295704F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A655284" w14:textId="77777777" w:rsidR="00A43AC3" w:rsidRPr="005E3013" w:rsidRDefault="00A43AC3" w:rsidP="00987998">
                            <w:pPr>
                              <w:pStyle w:val="2"/>
                              <w:spacing w:line="276" w:lineRule="auto"/>
                              <w:rPr>
                                <w:b w:val="0"/>
                                <w:bCs/>
                                <w:iCs/>
                                <w:sz w:val="48"/>
                                <w:szCs w:val="48"/>
                                <w:highlight w:val="yellow"/>
                              </w:rPr>
                            </w:pPr>
                            <w:bookmarkStart w:id="1866" w:name="_Toc169172844"/>
                            <w:bookmarkStart w:id="1867" w:name="_Toc16917493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866"/>
                            <w:bookmarkEnd w:id="1867"/>
                          </w:p>
                          <w:p w14:paraId="6C1B57E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0095EB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282715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141C8C7" w14:textId="77777777" w:rsidR="00A43AC3" w:rsidRPr="00B1453A" w:rsidRDefault="00A43AC3" w:rsidP="00987998">
                            <w:pPr>
                              <w:jc w:val="center"/>
                              <w:rPr>
                                <w:rFonts w:ascii="Calibri" w:hAnsi="Calibri"/>
                                <w:sz w:val="36"/>
                                <w:szCs w:val="36"/>
                              </w:rPr>
                            </w:pPr>
                          </w:p>
                          <w:p w14:paraId="63C05567" w14:textId="77777777" w:rsidR="00A43AC3" w:rsidRDefault="00A43AC3" w:rsidP="00987998">
                            <w:pPr>
                              <w:jc w:val="center"/>
                              <w:rPr>
                                <w:rFonts w:ascii="Times New Roman CYR" w:hAnsi="Times New Roman CYR" w:cs="Times New Roman CYR"/>
                                <w:sz w:val="36"/>
                                <w:szCs w:val="36"/>
                              </w:rPr>
                            </w:pPr>
                          </w:p>
                          <w:p w14:paraId="64994BD3" w14:textId="77777777" w:rsidR="00A43AC3" w:rsidRDefault="00A43AC3"/>
                          <w:p w14:paraId="67FEBDB5" w14:textId="77777777" w:rsidR="00A43AC3" w:rsidRPr="00630E21" w:rsidRDefault="00A43AC3" w:rsidP="00987998">
                            <w:pPr>
                              <w:pStyle w:val="3"/>
                              <w:spacing w:line="276" w:lineRule="auto"/>
                              <w:rPr>
                                <w:rFonts w:ascii="Times New Roman" w:hAnsi="Times New Roman"/>
                                <w:bCs/>
                                <w:sz w:val="48"/>
                                <w:szCs w:val="48"/>
                              </w:rPr>
                            </w:pPr>
                            <w:bookmarkStart w:id="1868" w:name="_Toc169172845"/>
                            <w:bookmarkStart w:id="1869" w:name="_Toc169174932"/>
                            <w:r w:rsidRPr="00630E21">
                              <w:rPr>
                                <w:rFonts w:ascii="Times New Roman" w:hAnsi="Times New Roman"/>
                                <w:bCs/>
                                <w:sz w:val="48"/>
                                <w:szCs w:val="48"/>
                              </w:rPr>
                              <w:t>ДИПЛОМНА РОБОТА</w:t>
                            </w:r>
                            <w:bookmarkEnd w:id="1868"/>
                            <w:bookmarkEnd w:id="1869"/>
                          </w:p>
                          <w:p w14:paraId="32C0C3B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820F9BB" w14:textId="77777777" w:rsidR="00A43AC3" w:rsidRPr="005E3013" w:rsidRDefault="00A43AC3" w:rsidP="00987998">
                            <w:pPr>
                              <w:pStyle w:val="2"/>
                              <w:spacing w:line="276" w:lineRule="auto"/>
                              <w:rPr>
                                <w:b w:val="0"/>
                                <w:bCs/>
                                <w:iCs/>
                                <w:sz w:val="48"/>
                                <w:szCs w:val="48"/>
                                <w:highlight w:val="yellow"/>
                              </w:rPr>
                            </w:pPr>
                            <w:bookmarkStart w:id="1870" w:name="_Toc169172846"/>
                            <w:bookmarkStart w:id="1871" w:name="_Toc16917493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870"/>
                            <w:bookmarkEnd w:id="1871"/>
                          </w:p>
                          <w:p w14:paraId="141941E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801A23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1B80DE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CF9A05E" w14:textId="77777777" w:rsidR="00A43AC3" w:rsidRPr="00B1453A" w:rsidRDefault="00A43AC3" w:rsidP="00987998">
                            <w:pPr>
                              <w:jc w:val="center"/>
                              <w:rPr>
                                <w:rFonts w:ascii="Calibri" w:hAnsi="Calibri"/>
                                <w:sz w:val="36"/>
                                <w:szCs w:val="36"/>
                              </w:rPr>
                            </w:pPr>
                          </w:p>
                          <w:p w14:paraId="3F8A2D5C" w14:textId="77777777" w:rsidR="00A43AC3" w:rsidRDefault="00A43AC3" w:rsidP="00987998">
                            <w:pPr>
                              <w:jc w:val="center"/>
                              <w:rPr>
                                <w:rFonts w:ascii="Times New Roman CYR" w:hAnsi="Times New Roman CYR" w:cs="Times New Roman CYR"/>
                                <w:sz w:val="36"/>
                                <w:szCs w:val="36"/>
                              </w:rPr>
                            </w:pPr>
                          </w:p>
                          <w:p w14:paraId="32FAFBF6" w14:textId="77777777" w:rsidR="00A43AC3" w:rsidRDefault="00A43AC3"/>
                          <w:p w14:paraId="61A0E887" w14:textId="77777777" w:rsidR="00A43AC3" w:rsidRPr="00630E21" w:rsidRDefault="00A43AC3" w:rsidP="00987998">
                            <w:pPr>
                              <w:pStyle w:val="3"/>
                              <w:spacing w:line="276" w:lineRule="auto"/>
                              <w:rPr>
                                <w:rFonts w:ascii="Times New Roman" w:hAnsi="Times New Roman"/>
                                <w:bCs/>
                                <w:sz w:val="48"/>
                                <w:szCs w:val="48"/>
                              </w:rPr>
                            </w:pPr>
                            <w:bookmarkStart w:id="1872" w:name="_Toc169172847"/>
                            <w:bookmarkStart w:id="1873" w:name="_Toc169174934"/>
                            <w:r w:rsidRPr="00630E21">
                              <w:rPr>
                                <w:rFonts w:ascii="Times New Roman" w:hAnsi="Times New Roman"/>
                                <w:bCs/>
                                <w:sz w:val="48"/>
                                <w:szCs w:val="48"/>
                              </w:rPr>
                              <w:t>ДИПЛОМНА РОБОТА</w:t>
                            </w:r>
                            <w:bookmarkEnd w:id="1872"/>
                            <w:bookmarkEnd w:id="1873"/>
                          </w:p>
                          <w:p w14:paraId="75056CE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C304018" w14:textId="77777777" w:rsidR="00A43AC3" w:rsidRPr="005E3013" w:rsidRDefault="00A43AC3" w:rsidP="00987998">
                            <w:pPr>
                              <w:pStyle w:val="2"/>
                              <w:spacing w:line="276" w:lineRule="auto"/>
                              <w:rPr>
                                <w:b w:val="0"/>
                                <w:bCs/>
                                <w:iCs/>
                                <w:sz w:val="48"/>
                                <w:szCs w:val="48"/>
                                <w:highlight w:val="yellow"/>
                              </w:rPr>
                            </w:pPr>
                            <w:bookmarkStart w:id="1874" w:name="_Toc169172848"/>
                            <w:bookmarkStart w:id="1875" w:name="_Toc16917493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874"/>
                            <w:bookmarkEnd w:id="1875"/>
                          </w:p>
                          <w:p w14:paraId="1217D8E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7E9A77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9CAFA0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AE7421A" w14:textId="77777777" w:rsidR="00A43AC3" w:rsidRPr="00B1453A" w:rsidRDefault="00A43AC3" w:rsidP="00987998">
                            <w:pPr>
                              <w:jc w:val="center"/>
                              <w:rPr>
                                <w:rFonts w:ascii="Calibri" w:hAnsi="Calibri"/>
                                <w:sz w:val="36"/>
                                <w:szCs w:val="36"/>
                              </w:rPr>
                            </w:pPr>
                          </w:p>
                          <w:p w14:paraId="34DFAB93" w14:textId="77777777" w:rsidR="00A43AC3" w:rsidRDefault="00A43AC3" w:rsidP="00987998">
                            <w:pPr>
                              <w:jc w:val="center"/>
                              <w:rPr>
                                <w:rFonts w:ascii="Times New Roman CYR" w:hAnsi="Times New Roman CYR" w:cs="Times New Roman CYR"/>
                                <w:sz w:val="36"/>
                                <w:szCs w:val="36"/>
                              </w:rPr>
                            </w:pPr>
                          </w:p>
                          <w:p w14:paraId="03C5EEDD" w14:textId="77777777" w:rsidR="00A43AC3" w:rsidRDefault="00A43AC3"/>
                          <w:p w14:paraId="5B693A33" w14:textId="77777777" w:rsidR="000658DF" w:rsidRPr="003A41B8" w:rsidRDefault="000658DF" w:rsidP="000658DF">
                            <w:pPr>
                              <w:pStyle w:val="3"/>
                              <w:spacing w:line="300" w:lineRule="auto"/>
                              <w:rPr>
                                <w:rFonts w:ascii="Times New Roman CYR" w:hAnsi="Times New Roman CYR"/>
                                <w:i/>
                                <w:iCs/>
                                <w:sz w:val="44"/>
                                <w:szCs w:val="44"/>
                              </w:rPr>
                            </w:pPr>
                            <w:bookmarkStart w:id="1876" w:name="_Toc169172849"/>
                            <w:bookmarkStart w:id="1877" w:name="_Toc169174936"/>
                            <w:r w:rsidRPr="003A41B8">
                              <w:rPr>
                                <w:rFonts w:ascii="Times New Roman CYR" w:hAnsi="Times New Roman CYR"/>
                                <w:i/>
                                <w:iCs/>
                                <w:sz w:val="44"/>
                                <w:szCs w:val="44"/>
                              </w:rPr>
                              <w:t>ДИПЛОМНА РОБОТА БАКАЛАВРА</w:t>
                            </w:r>
                            <w:bookmarkEnd w:id="1876"/>
                            <w:bookmarkEnd w:id="1877"/>
                            <w:r w:rsidRPr="003A41B8">
                              <w:rPr>
                                <w:rFonts w:ascii="Times New Roman CYR" w:hAnsi="Times New Roman CYR"/>
                                <w:i/>
                                <w:iCs/>
                                <w:sz w:val="44"/>
                                <w:szCs w:val="44"/>
                              </w:rPr>
                              <w:t xml:space="preserve"> </w:t>
                            </w:r>
                          </w:p>
                          <w:p w14:paraId="6EEA8CEB" w14:textId="77777777" w:rsidR="000658DF" w:rsidRPr="000D3135" w:rsidRDefault="000658DF" w:rsidP="000658DF">
                            <w:pPr>
                              <w:pStyle w:val="2"/>
                              <w:spacing w:line="300" w:lineRule="auto"/>
                              <w:rPr>
                                <w:rFonts w:ascii="Times New Roman CYR" w:hAnsi="Times New Roman CYR"/>
                                <w:b w:val="0"/>
                                <w:sz w:val="44"/>
                                <w:szCs w:val="44"/>
                              </w:rPr>
                            </w:pPr>
                            <w:bookmarkStart w:id="1878" w:name="_Toc169172850"/>
                            <w:bookmarkStart w:id="1879" w:name="_Toc169174937"/>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1878"/>
                            <w:bookmarkEnd w:id="1879"/>
                          </w:p>
                          <w:p w14:paraId="372CFDC5"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541045B5"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0F4F141D" w14:textId="77777777" w:rsidR="000658DF" w:rsidRPr="000D3135" w:rsidRDefault="000658DF" w:rsidP="000658DF">
                            <w:pPr>
                              <w:spacing w:line="300" w:lineRule="auto"/>
                              <w:jc w:val="center"/>
                              <w:rPr>
                                <w:b/>
                                <w:lang w:val="uk-UA"/>
                              </w:rPr>
                            </w:pPr>
                          </w:p>
                          <w:p w14:paraId="67C34A77"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4A0C9E55" w14:textId="77777777" w:rsidR="00A43AC3" w:rsidRPr="00B1453A" w:rsidRDefault="00A43AC3" w:rsidP="00987998">
                            <w:pPr>
                              <w:jc w:val="center"/>
                              <w:rPr>
                                <w:rFonts w:ascii="Calibri" w:hAnsi="Calibri"/>
                                <w:sz w:val="36"/>
                                <w:szCs w:val="36"/>
                              </w:rPr>
                            </w:pPr>
                          </w:p>
                          <w:p w14:paraId="6122FA52" w14:textId="77777777" w:rsidR="00A43AC3" w:rsidRDefault="00A43AC3" w:rsidP="00987998">
                            <w:pPr>
                              <w:jc w:val="center"/>
                              <w:rPr>
                                <w:rFonts w:ascii="Times New Roman CYR" w:hAnsi="Times New Roman CYR" w:cs="Times New Roman CYR"/>
                                <w:sz w:val="36"/>
                                <w:szCs w:val="36"/>
                              </w:rPr>
                            </w:pPr>
                          </w:p>
                          <w:p w14:paraId="15E9F4A8" w14:textId="77777777" w:rsidR="00A43AC3" w:rsidRDefault="00A43AC3"/>
                          <w:p w14:paraId="4B5B94D7" w14:textId="77777777" w:rsidR="00A43AC3" w:rsidRPr="00630E21" w:rsidRDefault="00A43AC3" w:rsidP="00987998">
                            <w:pPr>
                              <w:pStyle w:val="3"/>
                              <w:spacing w:line="276" w:lineRule="auto"/>
                              <w:rPr>
                                <w:rFonts w:ascii="Times New Roman" w:hAnsi="Times New Roman"/>
                                <w:bCs/>
                                <w:sz w:val="48"/>
                                <w:szCs w:val="48"/>
                              </w:rPr>
                            </w:pPr>
                            <w:bookmarkStart w:id="1880" w:name="_Toc169172851"/>
                            <w:bookmarkStart w:id="1881" w:name="_Toc169174938"/>
                            <w:r w:rsidRPr="00630E21">
                              <w:rPr>
                                <w:rFonts w:ascii="Times New Roman" w:hAnsi="Times New Roman"/>
                                <w:bCs/>
                                <w:sz w:val="48"/>
                                <w:szCs w:val="48"/>
                              </w:rPr>
                              <w:t>ДИПЛОМНА РОБОТА</w:t>
                            </w:r>
                            <w:bookmarkEnd w:id="1880"/>
                            <w:bookmarkEnd w:id="1881"/>
                          </w:p>
                          <w:p w14:paraId="1369E4B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077BD1B" w14:textId="77777777" w:rsidR="00A43AC3" w:rsidRPr="005E3013" w:rsidRDefault="00A43AC3" w:rsidP="00987998">
                            <w:pPr>
                              <w:pStyle w:val="2"/>
                              <w:spacing w:line="276" w:lineRule="auto"/>
                              <w:rPr>
                                <w:b w:val="0"/>
                                <w:bCs/>
                                <w:iCs/>
                                <w:sz w:val="48"/>
                                <w:szCs w:val="48"/>
                                <w:highlight w:val="yellow"/>
                              </w:rPr>
                            </w:pPr>
                            <w:bookmarkStart w:id="1882" w:name="_Toc169172852"/>
                            <w:bookmarkStart w:id="1883" w:name="_Toc16917493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882"/>
                            <w:bookmarkEnd w:id="1883"/>
                          </w:p>
                          <w:p w14:paraId="6C9EAE5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E93314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FD6130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2A51A7C" w14:textId="77777777" w:rsidR="00A43AC3" w:rsidRPr="00B1453A" w:rsidRDefault="00A43AC3" w:rsidP="00987998">
                            <w:pPr>
                              <w:jc w:val="center"/>
                              <w:rPr>
                                <w:rFonts w:ascii="Calibri" w:hAnsi="Calibri"/>
                                <w:sz w:val="36"/>
                                <w:szCs w:val="36"/>
                              </w:rPr>
                            </w:pPr>
                          </w:p>
                          <w:p w14:paraId="32F5D533" w14:textId="77777777" w:rsidR="00A43AC3" w:rsidRDefault="00A43AC3" w:rsidP="00987998">
                            <w:pPr>
                              <w:jc w:val="center"/>
                              <w:rPr>
                                <w:rFonts w:ascii="Times New Roman CYR" w:hAnsi="Times New Roman CYR" w:cs="Times New Roman CYR"/>
                                <w:sz w:val="36"/>
                                <w:szCs w:val="36"/>
                              </w:rPr>
                            </w:pPr>
                          </w:p>
                          <w:p w14:paraId="1C00CA50" w14:textId="77777777" w:rsidR="00A43AC3" w:rsidRDefault="00A43AC3"/>
                          <w:p w14:paraId="655E2F29" w14:textId="77777777" w:rsidR="00A43AC3" w:rsidRPr="00630E21" w:rsidRDefault="00A43AC3" w:rsidP="00987998">
                            <w:pPr>
                              <w:pStyle w:val="3"/>
                              <w:spacing w:line="276" w:lineRule="auto"/>
                              <w:rPr>
                                <w:rFonts w:ascii="Times New Roman" w:hAnsi="Times New Roman"/>
                                <w:bCs/>
                                <w:sz w:val="48"/>
                                <w:szCs w:val="48"/>
                              </w:rPr>
                            </w:pPr>
                            <w:bookmarkStart w:id="1884" w:name="_Toc169172853"/>
                            <w:bookmarkStart w:id="1885" w:name="_Toc169174940"/>
                            <w:r w:rsidRPr="00630E21">
                              <w:rPr>
                                <w:rFonts w:ascii="Times New Roman" w:hAnsi="Times New Roman"/>
                                <w:bCs/>
                                <w:sz w:val="48"/>
                                <w:szCs w:val="48"/>
                              </w:rPr>
                              <w:t>ДИПЛОМНА РОБОТА</w:t>
                            </w:r>
                            <w:bookmarkEnd w:id="1884"/>
                            <w:bookmarkEnd w:id="1885"/>
                          </w:p>
                          <w:p w14:paraId="6944186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468FF75" w14:textId="77777777" w:rsidR="00A43AC3" w:rsidRPr="005E3013" w:rsidRDefault="00A43AC3" w:rsidP="00987998">
                            <w:pPr>
                              <w:pStyle w:val="2"/>
                              <w:spacing w:line="276" w:lineRule="auto"/>
                              <w:rPr>
                                <w:b w:val="0"/>
                                <w:bCs/>
                                <w:iCs/>
                                <w:sz w:val="48"/>
                                <w:szCs w:val="48"/>
                                <w:highlight w:val="yellow"/>
                              </w:rPr>
                            </w:pPr>
                            <w:bookmarkStart w:id="1886" w:name="_Toc169172854"/>
                            <w:bookmarkStart w:id="1887" w:name="_Toc16917494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886"/>
                            <w:bookmarkEnd w:id="1887"/>
                          </w:p>
                          <w:p w14:paraId="7B1D15C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5D8567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77A0CD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04B6661" w14:textId="77777777" w:rsidR="00A43AC3" w:rsidRPr="00B1453A" w:rsidRDefault="00A43AC3" w:rsidP="00987998">
                            <w:pPr>
                              <w:jc w:val="center"/>
                              <w:rPr>
                                <w:rFonts w:ascii="Calibri" w:hAnsi="Calibri"/>
                                <w:sz w:val="36"/>
                                <w:szCs w:val="36"/>
                              </w:rPr>
                            </w:pPr>
                          </w:p>
                          <w:p w14:paraId="07A35BCD" w14:textId="77777777" w:rsidR="00A43AC3" w:rsidRDefault="00A43AC3" w:rsidP="00987998">
                            <w:pPr>
                              <w:jc w:val="center"/>
                              <w:rPr>
                                <w:rFonts w:ascii="Times New Roman CYR" w:hAnsi="Times New Roman CYR" w:cs="Times New Roman CYR"/>
                                <w:sz w:val="36"/>
                                <w:szCs w:val="36"/>
                              </w:rPr>
                            </w:pPr>
                          </w:p>
                          <w:p w14:paraId="210582AB" w14:textId="77777777" w:rsidR="00A43AC3" w:rsidRDefault="00A43AC3"/>
                          <w:p w14:paraId="6B72A0A0" w14:textId="77777777" w:rsidR="00A43AC3" w:rsidRPr="00630E21" w:rsidRDefault="00A43AC3" w:rsidP="00987998">
                            <w:pPr>
                              <w:pStyle w:val="3"/>
                              <w:spacing w:line="276" w:lineRule="auto"/>
                              <w:rPr>
                                <w:rFonts w:ascii="Times New Roman" w:hAnsi="Times New Roman"/>
                                <w:bCs/>
                                <w:sz w:val="48"/>
                                <w:szCs w:val="48"/>
                              </w:rPr>
                            </w:pPr>
                            <w:bookmarkStart w:id="1888" w:name="_Toc169172855"/>
                            <w:bookmarkStart w:id="1889" w:name="_Toc169174942"/>
                            <w:r w:rsidRPr="00630E21">
                              <w:rPr>
                                <w:rFonts w:ascii="Times New Roman" w:hAnsi="Times New Roman"/>
                                <w:bCs/>
                                <w:sz w:val="48"/>
                                <w:szCs w:val="48"/>
                              </w:rPr>
                              <w:t>ДИПЛОМНА РОБОТА</w:t>
                            </w:r>
                            <w:bookmarkEnd w:id="1888"/>
                            <w:bookmarkEnd w:id="1889"/>
                          </w:p>
                          <w:p w14:paraId="2789176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153BF3B" w14:textId="77777777" w:rsidR="00A43AC3" w:rsidRPr="005E3013" w:rsidRDefault="00A43AC3" w:rsidP="00987998">
                            <w:pPr>
                              <w:pStyle w:val="2"/>
                              <w:spacing w:line="276" w:lineRule="auto"/>
                              <w:rPr>
                                <w:b w:val="0"/>
                                <w:bCs/>
                                <w:iCs/>
                                <w:sz w:val="48"/>
                                <w:szCs w:val="48"/>
                                <w:highlight w:val="yellow"/>
                              </w:rPr>
                            </w:pPr>
                            <w:bookmarkStart w:id="1890" w:name="_Toc169172856"/>
                            <w:bookmarkStart w:id="1891" w:name="_Toc16917494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890"/>
                            <w:bookmarkEnd w:id="1891"/>
                          </w:p>
                          <w:p w14:paraId="14DC1B1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B08275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2D9C9E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822D36B" w14:textId="77777777" w:rsidR="00A43AC3" w:rsidRPr="00B1453A" w:rsidRDefault="00A43AC3" w:rsidP="00987998">
                            <w:pPr>
                              <w:jc w:val="center"/>
                              <w:rPr>
                                <w:rFonts w:ascii="Calibri" w:hAnsi="Calibri"/>
                                <w:sz w:val="36"/>
                                <w:szCs w:val="36"/>
                              </w:rPr>
                            </w:pPr>
                          </w:p>
                          <w:p w14:paraId="4B15946D" w14:textId="77777777" w:rsidR="00A43AC3" w:rsidRDefault="00A43AC3" w:rsidP="00987998">
                            <w:pPr>
                              <w:jc w:val="center"/>
                              <w:rPr>
                                <w:rFonts w:ascii="Times New Roman CYR" w:hAnsi="Times New Roman CYR" w:cs="Times New Roman CYR"/>
                                <w:sz w:val="36"/>
                                <w:szCs w:val="36"/>
                              </w:rPr>
                            </w:pPr>
                          </w:p>
                          <w:p w14:paraId="15EBEA4C" w14:textId="77777777" w:rsidR="00A43AC3" w:rsidRDefault="00A43AC3"/>
                          <w:p w14:paraId="16883124" w14:textId="77777777" w:rsidR="00A43AC3" w:rsidRPr="00630E21" w:rsidRDefault="00A43AC3" w:rsidP="00987998">
                            <w:pPr>
                              <w:pStyle w:val="3"/>
                              <w:spacing w:line="276" w:lineRule="auto"/>
                              <w:rPr>
                                <w:rFonts w:ascii="Times New Roman" w:hAnsi="Times New Roman"/>
                                <w:bCs/>
                                <w:sz w:val="48"/>
                                <w:szCs w:val="48"/>
                              </w:rPr>
                            </w:pPr>
                            <w:bookmarkStart w:id="1892" w:name="_Toc169172857"/>
                            <w:bookmarkStart w:id="1893" w:name="_Toc169174944"/>
                            <w:r w:rsidRPr="00630E21">
                              <w:rPr>
                                <w:rFonts w:ascii="Times New Roman" w:hAnsi="Times New Roman"/>
                                <w:bCs/>
                                <w:sz w:val="48"/>
                                <w:szCs w:val="48"/>
                              </w:rPr>
                              <w:t>ДИПЛОМНА РОБОТА</w:t>
                            </w:r>
                            <w:bookmarkEnd w:id="1892"/>
                            <w:bookmarkEnd w:id="1893"/>
                          </w:p>
                          <w:p w14:paraId="01D1E92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CEA440C" w14:textId="77777777" w:rsidR="00A43AC3" w:rsidRPr="005E3013" w:rsidRDefault="00A43AC3" w:rsidP="00987998">
                            <w:pPr>
                              <w:pStyle w:val="2"/>
                              <w:spacing w:line="276" w:lineRule="auto"/>
                              <w:rPr>
                                <w:b w:val="0"/>
                                <w:bCs/>
                                <w:iCs/>
                                <w:sz w:val="48"/>
                                <w:szCs w:val="48"/>
                                <w:highlight w:val="yellow"/>
                              </w:rPr>
                            </w:pPr>
                            <w:bookmarkStart w:id="1894" w:name="_Toc169172858"/>
                            <w:bookmarkStart w:id="1895" w:name="_Toc16917494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894"/>
                            <w:bookmarkEnd w:id="1895"/>
                          </w:p>
                          <w:p w14:paraId="72417A1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4F6C81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A67B3B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7662948" w14:textId="77777777" w:rsidR="00A43AC3" w:rsidRPr="00B1453A" w:rsidRDefault="00A43AC3" w:rsidP="00987998">
                            <w:pPr>
                              <w:jc w:val="center"/>
                              <w:rPr>
                                <w:rFonts w:ascii="Calibri" w:hAnsi="Calibri"/>
                                <w:sz w:val="36"/>
                                <w:szCs w:val="36"/>
                              </w:rPr>
                            </w:pPr>
                          </w:p>
                          <w:p w14:paraId="454A72AB" w14:textId="77777777" w:rsidR="00A43AC3" w:rsidRDefault="00A43AC3" w:rsidP="00987998">
                            <w:pPr>
                              <w:jc w:val="center"/>
                              <w:rPr>
                                <w:rFonts w:ascii="Times New Roman CYR" w:hAnsi="Times New Roman CYR" w:cs="Times New Roman CYR"/>
                                <w:sz w:val="36"/>
                                <w:szCs w:val="36"/>
                              </w:rPr>
                            </w:pPr>
                          </w:p>
                          <w:p w14:paraId="541DD6D9" w14:textId="77777777" w:rsidR="00A43AC3" w:rsidRDefault="00A43AC3"/>
                          <w:p w14:paraId="17C81CAD" w14:textId="77777777" w:rsidR="00A43AC3" w:rsidRPr="00630E21" w:rsidRDefault="00A43AC3" w:rsidP="00987998">
                            <w:pPr>
                              <w:pStyle w:val="3"/>
                              <w:spacing w:line="276" w:lineRule="auto"/>
                              <w:rPr>
                                <w:rFonts w:ascii="Times New Roman" w:hAnsi="Times New Roman"/>
                                <w:bCs/>
                                <w:sz w:val="48"/>
                                <w:szCs w:val="48"/>
                              </w:rPr>
                            </w:pPr>
                            <w:bookmarkStart w:id="1896" w:name="_Toc169172859"/>
                            <w:bookmarkStart w:id="1897" w:name="_Toc169174946"/>
                            <w:r w:rsidRPr="00630E21">
                              <w:rPr>
                                <w:rFonts w:ascii="Times New Roman" w:hAnsi="Times New Roman"/>
                                <w:bCs/>
                                <w:sz w:val="48"/>
                                <w:szCs w:val="48"/>
                              </w:rPr>
                              <w:t>ДИПЛОМНА РОБОТА</w:t>
                            </w:r>
                            <w:bookmarkEnd w:id="1896"/>
                            <w:bookmarkEnd w:id="1897"/>
                          </w:p>
                          <w:p w14:paraId="7300C42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F720BEB" w14:textId="77777777" w:rsidR="00A43AC3" w:rsidRPr="005E3013" w:rsidRDefault="00A43AC3" w:rsidP="00987998">
                            <w:pPr>
                              <w:pStyle w:val="2"/>
                              <w:spacing w:line="276" w:lineRule="auto"/>
                              <w:rPr>
                                <w:b w:val="0"/>
                                <w:bCs/>
                                <w:iCs/>
                                <w:sz w:val="48"/>
                                <w:szCs w:val="48"/>
                                <w:highlight w:val="yellow"/>
                              </w:rPr>
                            </w:pPr>
                            <w:bookmarkStart w:id="1898" w:name="_Toc169172860"/>
                            <w:bookmarkStart w:id="1899" w:name="_Toc16917494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898"/>
                            <w:bookmarkEnd w:id="1899"/>
                          </w:p>
                          <w:p w14:paraId="55402B0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9BFCB1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DDE19F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C984F22" w14:textId="77777777" w:rsidR="00A43AC3" w:rsidRPr="00B1453A" w:rsidRDefault="00A43AC3" w:rsidP="00987998">
                            <w:pPr>
                              <w:jc w:val="center"/>
                              <w:rPr>
                                <w:rFonts w:ascii="Calibri" w:hAnsi="Calibri"/>
                                <w:sz w:val="36"/>
                                <w:szCs w:val="36"/>
                              </w:rPr>
                            </w:pPr>
                          </w:p>
                          <w:p w14:paraId="7A20C329" w14:textId="77777777" w:rsidR="00A43AC3" w:rsidRDefault="00A43AC3" w:rsidP="00987998">
                            <w:pPr>
                              <w:jc w:val="center"/>
                              <w:rPr>
                                <w:rFonts w:ascii="Times New Roman CYR" w:hAnsi="Times New Roman CYR" w:cs="Times New Roman CYR"/>
                                <w:sz w:val="36"/>
                                <w:szCs w:val="36"/>
                              </w:rPr>
                            </w:pPr>
                          </w:p>
                          <w:p w14:paraId="55EBE6D1" w14:textId="77777777" w:rsidR="00A43AC3" w:rsidRDefault="00A43AC3"/>
                          <w:p w14:paraId="5602C18E" w14:textId="77777777" w:rsidR="00A43AC3" w:rsidRPr="00630E21" w:rsidRDefault="00A43AC3" w:rsidP="00987998">
                            <w:pPr>
                              <w:pStyle w:val="3"/>
                              <w:spacing w:line="276" w:lineRule="auto"/>
                              <w:rPr>
                                <w:rFonts w:ascii="Times New Roman" w:hAnsi="Times New Roman"/>
                                <w:bCs/>
                                <w:sz w:val="48"/>
                                <w:szCs w:val="48"/>
                              </w:rPr>
                            </w:pPr>
                            <w:bookmarkStart w:id="1900" w:name="_Toc169172861"/>
                            <w:bookmarkStart w:id="1901" w:name="_Toc169174948"/>
                            <w:r w:rsidRPr="00630E21">
                              <w:rPr>
                                <w:rFonts w:ascii="Times New Roman" w:hAnsi="Times New Roman"/>
                                <w:bCs/>
                                <w:sz w:val="48"/>
                                <w:szCs w:val="48"/>
                              </w:rPr>
                              <w:t>ДИПЛОМНА РОБОТА</w:t>
                            </w:r>
                            <w:bookmarkEnd w:id="1900"/>
                            <w:bookmarkEnd w:id="1901"/>
                          </w:p>
                          <w:p w14:paraId="42C8586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AF52065" w14:textId="77777777" w:rsidR="00A43AC3" w:rsidRPr="005E3013" w:rsidRDefault="00A43AC3" w:rsidP="00987998">
                            <w:pPr>
                              <w:pStyle w:val="2"/>
                              <w:spacing w:line="276" w:lineRule="auto"/>
                              <w:rPr>
                                <w:b w:val="0"/>
                                <w:bCs/>
                                <w:iCs/>
                                <w:sz w:val="48"/>
                                <w:szCs w:val="48"/>
                                <w:highlight w:val="yellow"/>
                              </w:rPr>
                            </w:pPr>
                            <w:bookmarkStart w:id="1902" w:name="_Toc169172862"/>
                            <w:bookmarkStart w:id="1903" w:name="_Toc16917494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902"/>
                            <w:bookmarkEnd w:id="1903"/>
                          </w:p>
                          <w:p w14:paraId="48E8918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D23521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F110DB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C487C72" w14:textId="77777777" w:rsidR="00A43AC3" w:rsidRPr="00B1453A" w:rsidRDefault="00A43AC3" w:rsidP="00987998">
                            <w:pPr>
                              <w:jc w:val="center"/>
                              <w:rPr>
                                <w:rFonts w:ascii="Calibri" w:hAnsi="Calibri"/>
                                <w:sz w:val="36"/>
                                <w:szCs w:val="36"/>
                              </w:rPr>
                            </w:pPr>
                          </w:p>
                          <w:p w14:paraId="03DB2691" w14:textId="77777777" w:rsidR="00A43AC3" w:rsidRDefault="00A43AC3" w:rsidP="00987998">
                            <w:pPr>
                              <w:jc w:val="center"/>
                              <w:rPr>
                                <w:rFonts w:ascii="Times New Roman CYR" w:hAnsi="Times New Roman CYR" w:cs="Times New Roman CYR"/>
                                <w:sz w:val="36"/>
                                <w:szCs w:val="36"/>
                              </w:rPr>
                            </w:pPr>
                          </w:p>
                          <w:p w14:paraId="0963339D" w14:textId="77777777" w:rsidR="00A43AC3" w:rsidRDefault="00A43AC3"/>
                          <w:p w14:paraId="3DBFC495" w14:textId="77777777" w:rsidR="00A43AC3" w:rsidRPr="00630E21" w:rsidRDefault="00A43AC3" w:rsidP="00987998">
                            <w:pPr>
                              <w:pStyle w:val="3"/>
                              <w:spacing w:line="276" w:lineRule="auto"/>
                              <w:rPr>
                                <w:rFonts w:ascii="Times New Roman" w:hAnsi="Times New Roman"/>
                                <w:bCs/>
                                <w:sz w:val="48"/>
                                <w:szCs w:val="48"/>
                              </w:rPr>
                            </w:pPr>
                            <w:bookmarkStart w:id="1904" w:name="_Toc169172863"/>
                            <w:bookmarkStart w:id="1905" w:name="_Toc169174950"/>
                            <w:r w:rsidRPr="00630E21">
                              <w:rPr>
                                <w:rFonts w:ascii="Times New Roman" w:hAnsi="Times New Roman"/>
                                <w:bCs/>
                                <w:sz w:val="48"/>
                                <w:szCs w:val="48"/>
                              </w:rPr>
                              <w:t>ДИПЛОМНА РОБОТА</w:t>
                            </w:r>
                            <w:bookmarkEnd w:id="1904"/>
                            <w:bookmarkEnd w:id="1905"/>
                          </w:p>
                          <w:p w14:paraId="00E56AF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C45293E" w14:textId="77777777" w:rsidR="00A43AC3" w:rsidRPr="005E3013" w:rsidRDefault="00A43AC3" w:rsidP="00987998">
                            <w:pPr>
                              <w:pStyle w:val="2"/>
                              <w:spacing w:line="276" w:lineRule="auto"/>
                              <w:rPr>
                                <w:b w:val="0"/>
                                <w:bCs/>
                                <w:iCs/>
                                <w:sz w:val="48"/>
                                <w:szCs w:val="48"/>
                                <w:highlight w:val="yellow"/>
                              </w:rPr>
                            </w:pPr>
                            <w:bookmarkStart w:id="1906" w:name="_Toc169172864"/>
                            <w:bookmarkStart w:id="1907" w:name="_Toc16917495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906"/>
                            <w:bookmarkEnd w:id="1907"/>
                          </w:p>
                          <w:p w14:paraId="044C337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A5F896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E26926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8CB4192" w14:textId="77777777" w:rsidR="00A43AC3" w:rsidRPr="00B1453A" w:rsidRDefault="00A43AC3" w:rsidP="00987998">
                            <w:pPr>
                              <w:jc w:val="center"/>
                              <w:rPr>
                                <w:rFonts w:ascii="Calibri" w:hAnsi="Calibri"/>
                                <w:sz w:val="36"/>
                                <w:szCs w:val="36"/>
                              </w:rPr>
                            </w:pPr>
                          </w:p>
                          <w:p w14:paraId="589F7B2B" w14:textId="77777777" w:rsidR="00A43AC3" w:rsidRDefault="00A43AC3" w:rsidP="00987998">
                            <w:pPr>
                              <w:jc w:val="center"/>
                              <w:rPr>
                                <w:rFonts w:ascii="Times New Roman CYR" w:hAnsi="Times New Roman CYR" w:cs="Times New Roman CYR"/>
                                <w:sz w:val="36"/>
                                <w:szCs w:val="36"/>
                              </w:rPr>
                            </w:pPr>
                          </w:p>
                          <w:p w14:paraId="7945077F" w14:textId="77777777" w:rsidR="00A43AC3" w:rsidRDefault="00A43AC3"/>
                          <w:p w14:paraId="683D7C09" w14:textId="77777777" w:rsidR="000658DF" w:rsidRPr="003A41B8" w:rsidRDefault="000658DF" w:rsidP="000658DF">
                            <w:pPr>
                              <w:pStyle w:val="3"/>
                              <w:spacing w:line="300" w:lineRule="auto"/>
                              <w:rPr>
                                <w:rFonts w:ascii="Times New Roman CYR" w:hAnsi="Times New Roman CYR"/>
                                <w:i/>
                                <w:iCs/>
                                <w:sz w:val="44"/>
                                <w:szCs w:val="44"/>
                              </w:rPr>
                            </w:pPr>
                            <w:bookmarkStart w:id="1908" w:name="_Toc169172865"/>
                            <w:bookmarkStart w:id="1909" w:name="_Toc169174952"/>
                            <w:r w:rsidRPr="003A41B8">
                              <w:rPr>
                                <w:rFonts w:ascii="Times New Roman CYR" w:hAnsi="Times New Roman CYR"/>
                                <w:i/>
                                <w:iCs/>
                                <w:sz w:val="44"/>
                                <w:szCs w:val="44"/>
                              </w:rPr>
                              <w:t>ДИПЛОМНА РОБОТА БАКАЛАВРА</w:t>
                            </w:r>
                            <w:bookmarkEnd w:id="1908"/>
                            <w:bookmarkEnd w:id="1909"/>
                            <w:r w:rsidRPr="003A41B8">
                              <w:rPr>
                                <w:rFonts w:ascii="Times New Roman CYR" w:hAnsi="Times New Roman CYR"/>
                                <w:i/>
                                <w:iCs/>
                                <w:sz w:val="44"/>
                                <w:szCs w:val="44"/>
                              </w:rPr>
                              <w:t xml:space="preserve"> </w:t>
                            </w:r>
                          </w:p>
                          <w:p w14:paraId="19CC4A80" w14:textId="77777777" w:rsidR="000658DF" w:rsidRPr="000D3135" w:rsidRDefault="000658DF" w:rsidP="000658DF">
                            <w:pPr>
                              <w:pStyle w:val="2"/>
                              <w:spacing w:line="300" w:lineRule="auto"/>
                              <w:rPr>
                                <w:rFonts w:ascii="Times New Roman CYR" w:hAnsi="Times New Roman CYR"/>
                                <w:b w:val="0"/>
                                <w:sz w:val="44"/>
                                <w:szCs w:val="44"/>
                              </w:rPr>
                            </w:pPr>
                            <w:bookmarkStart w:id="1910" w:name="_Toc169172866"/>
                            <w:bookmarkStart w:id="1911" w:name="_Toc169174953"/>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1910"/>
                            <w:bookmarkEnd w:id="1911"/>
                          </w:p>
                          <w:p w14:paraId="4D52D330"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7D7CA53C"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31DBF5F8" w14:textId="77777777" w:rsidR="000658DF" w:rsidRPr="000D3135" w:rsidRDefault="000658DF" w:rsidP="000658DF">
                            <w:pPr>
                              <w:spacing w:line="300" w:lineRule="auto"/>
                              <w:jc w:val="center"/>
                              <w:rPr>
                                <w:b/>
                                <w:lang w:val="uk-UA"/>
                              </w:rPr>
                            </w:pPr>
                          </w:p>
                          <w:p w14:paraId="5E77F8A5"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3B8AABB5" w14:textId="77777777" w:rsidR="00A43AC3" w:rsidRPr="00B1453A" w:rsidRDefault="00A43AC3" w:rsidP="00987998">
                            <w:pPr>
                              <w:jc w:val="center"/>
                              <w:rPr>
                                <w:rFonts w:ascii="Calibri" w:hAnsi="Calibri"/>
                                <w:sz w:val="36"/>
                                <w:szCs w:val="36"/>
                              </w:rPr>
                            </w:pPr>
                          </w:p>
                          <w:p w14:paraId="51EA0975" w14:textId="77777777" w:rsidR="00A43AC3" w:rsidRDefault="00A43AC3" w:rsidP="00987998">
                            <w:pPr>
                              <w:jc w:val="center"/>
                              <w:rPr>
                                <w:rFonts w:ascii="Times New Roman CYR" w:hAnsi="Times New Roman CYR" w:cs="Times New Roman CYR"/>
                                <w:sz w:val="36"/>
                                <w:szCs w:val="36"/>
                              </w:rPr>
                            </w:pPr>
                          </w:p>
                          <w:p w14:paraId="1A79AB04" w14:textId="77777777" w:rsidR="00A43AC3" w:rsidRDefault="00A43AC3"/>
                          <w:p w14:paraId="48A2864E" w14:textId="77777777" w:rsidR="00A43AC3" w:rsidRPr="00630E21" w:rsidRDefault="00A43AC3" w:rsidP="00987998">
                            <w:pPr>
                              <w:pStyle w:val="3"/>
                              <w:spacing w:line="276" w:lineRule="auto"/>
                              <w:rPr>
                                <w:rFonts w:ascii="Times New Roman" w:hAnsi="Times New Roman"/>
                                <w:bCs/>
                                <w:sz w:val="48"/>
                                <w:szCs w:val="48"/>
                              </w:rPr>
                            </w:pPr>
                            <w:bookmarkStart w:id="1912" w:name="_Toc169172867"/>
                            <w:bookmarkStart w:id="1913" w:name="_Toc169174954"/>
                            <w:r w:rsidRPr="00630E21">
                              <w:rPr>
                                <w:rFonts w:ascii="Times New Roman" w:hAnsi="Times New Roman"/>
                                <w:bCs/>
                                <w:sz w:val="48"/>
                                <w:szCs w:val="48"/>
                              </w:rPr>
                              <w:t>ДИПЛОМНА РОБОТА</w:t>
                            </w:r>
                            <w:bookmarkEnd w:id="1912"/>
                            <w:bookmarkEnd w:id="1913"/>
                          </w:p>
                          <w:p w14:paraId="1E072D9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46D9A42" w14:textId="77777777" w:rsidR="00A43AC3" w:rsidRPr="005E3013" w:rsidRDefault="00A43AC3" w:rsidP="00987998">
                            <w:pPr>
                              <w:pStyle w:val="2"/>
                              <w:spacing w:line="276" w:lineRule="auto"/>
                              <w:rPr>
                                <w:b w:val="0"/>
                                <w:bCs/>
                                <w:iCs/>
                                <w:sz w:val="48"/>
                                <w:szCs w:val="48"/>
                                <w:highlight w:val="yellow"/>
                              </w:rPr>
                            </w:pPr>
                            <w:bookmarkStart w:id="1914" w:name="_Toc169172868"/>
                            <w:bookmarkStart w:id="1915" w:name="_Toc16917495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914"/>
                            <w:bookmarkEnd w:id="1915"/>
                          </w:p>
                          <w:p w14:paraId="4BC38E9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8434FE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95CA76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28F28DC" w14:textId="77777777" w:rsidR="00A43AC3" w:rsidRPr="00B1453A" w:rsidRDefault="00A43AC3" w:rsidP="00987998">
                            <w:pPr>
                              <w:jc w:val="center"/>
                              <w:rPr>
                                <w:rFonts w:ascii="Calibri" w:hAnsi="Calibri"/>
                                <w:sz w:val="36"/>
                                <w:szCs w:val="36"/>
                              </w:rPr>
                            </w:pPr>
                          </w:p>
                          <w:p w14:paraId="391F3EDD" w14:textId="77777777" w:rsidR="00A43AC3" w:rsidRDefault="00A43AC3" w:rsidP="00987998">
                            <w:pPr>
                              <w:jc w:val="center"/>
                              <w:rPr>
                                <w:rFonts w:ascii="Times New Roman CYR" w:hAnsi="Times New Roman CYR" w:cs="Times New Roman CYR"/>
                                <w:sz w:val="36"/>
                                <w:szCs w:val="36"/>
                              </w:rPr>
                            </w:pPr>
                          </w:p>
                          <w:p w14:paraId="7EBB6DF0" w14:textId="77777777" w:rsidR="00A43AC3" w:rsidRDefault="00A43AC3"/>
                          <w:p w14:paraId="77757F3A" w14:textId="77777777" w:rsidR="00A43AC3" w:rsidRPr="00630E21" w:rsidRDefault="00A43AC3" w:rsidP="00987998">
                            <w:pPr>
                              <w:pStyle w:val="3"/>
                              <w:spacing w:line="276" w:lineRule="auto"/>
                              <w:rPr>
                                <w:rFonts w:ascii="Times New Roman" w:hAnsi="Times New Roman"/>
                                <w:bCs/>
                                <w:sz w:val="48"/>
                                <w:szCs w:val="48"/>
                              </w:rPr>
                            </w:pPr>
                            <w:bookmarkStart w:id="1916" w:name="_Toc169172869"/>
                            <w:bookmarkStart w:id="1917" w:name="_Toc169174956"/>
                            <w:r w:rsidRPr="00630E21">
                              <w:rPr>
                                <w:rFonts w:ascii="Times New Roman" w:hAnsi="Times New Roman"/>
                                <w:bCs/>
                                <w:sz w:val="48"/>
                                <w:szCs w:val="48"/>
                              </w:rPr>
                              <w:t>ДИПЛОМНА РОБОТА</w:t>
                            </w:r>
                            <w:bookmarkEnd w:id="1916"/>
                            <w:bookmarkEnd w:id="1917"/>
                          </w:p>
                          <w:p w14:paraId="719EDBC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661C63E" w14:textId="77777777" w:rsidR="00A43AC3" w:rsidRPr="005E3013" w:rsidRDefault="00A43AC3" w:rsidP="00987998">
                            <w:pPr>
                              <w:pStyle w:val="2"/>
                              <w:spacing w:line="276" w:lineRule="auto"/>
                              <w:rPr>
                                <w:b w:val="0"/>
                                <w:bCs/>
                                <w:iCs/>
                                <w:sz w:val="48"/>
                                <w:szCs w:val="48"/>
                                <w:highlight w:val="yellow"/>
                              </w:rPr>
                            </w:pPr>
                            <w:bookmarkStart w:id="1918" w:name="_Toc169172870"/>
                            <w:bookmarkStart w:id="1919" w:name="_Toc16917495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918"/>
                            <w:bookmarkEnd w:id="1919"/>
                          </w:p>
                          <w:p w14:paraId="1FFF22D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9E8AF1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E9180B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F0395EA" w14:textId="77777777" w:rsidR="00A43AC3" w:rsidRPr="00B1453A" w:rsidRDefault="00A43AC3" w:rsidP="00987998">
                            <w:pPr>
                              <w:jc w:val="center"/>
                              <w:rPr>
                                <w:rFonts w:ascii="Calibri" w:hAnsi="Calibri"/>
                                <w:sz w:val="36"/>
                                <w:szCs w:val="36"/>
                              </w:rPr>
                            </w:pPr>
                          </w:p>
                          <w:p w14:paraId="479B1D01" w14:textId="77777777" w:rsidR="00A43AC3" w:rsidRDefault="00A43AC3" w:rsidP="00987998">
                            <w:pPr>
                              <w:jc w:val="center"/>
                              <w:rPr>
                                <w:rFonts w:ascii="Times New Roman CYR" w:hAnsi="Times New Roman CYR" w:cs="Times New Roman CYR"/>
                                <w:sz w:val="36"/>
                                <w:szCs w:val="36"/>
                              </w:rPr>
                            </w:pPr>
                          </w:p>
                          <w:p w14:paraId="24B497E4" w14:textId="77777777" w:rsidR="00A43AC3" w:rsidRDefault="00A43AC3"/>
                          <w:p w14:paraId="3F33C837" w14:textId="77777777" w:rsidR="00A43AC3" w:rsidRPr="00630E21" w:rsidRDefault="00A43AC3" w:rsidP="00987998">
                            <w:pPr>
                              <w:pStyle w:val="3"/>
                              <w:spacing w:line="276" w:lineRule="auto"/>
                              <w:rPr>
                                <w:rFonts w:ascii="Times New Roman" w:hAnsi="Times New Roman"/>
                                <w:bCs/>
                                <w:sz w:val="48"/>
                                <w:szCs w:val="48"/>
                              </w:rPr>
                            </w:pPr>
                            <w:bookmarkStart w:id="1920" w:name="_Toc169172871"/>
                            <w:bookmarkStart w:id="1921" w:name="_Toc169174958"/>
                            <w:r w:rsidRPr="00630E21">
                              <w:rPr>
                                <w:rFonts w:ascii="Times New Roman" w:hAnsi="Times New Roman"/>
                                <w:bCs/>
                                <w:sz w:val="48"/>
                                <w:szCs w:val="48"/>
                              </w:rPr>
                              <w:t>ДИПЛОМНА РОБОТА</w:t>
                            </w:r>
                            <w:bookmarkEnd w:id="1920"/>
                            <w:bookmarkEnd w:id="1921"/>
                          </w:p>
                          <w:p w14:paraId="4094BD4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52DF15C" w14:textId="77777777" w:rsidR="00A43AC3" w:rsidRPr="005E3013" w:rsidRDefault="00A43AC3" w:rsidP="00987998">
                            <w:pPr>
                              <w:pStyle w:val="2"/>
                              <w:spacing w:line="276" w:lineRule="auto"/>
                              <w:rPr>
                                <w:b w:val="0"/>
                                <w:bCs/>
                                <w:iCs/>
                                <w:sz w:val="48"/>
                                <w:szCs w:val="48"/>
                                <w:highlight w:val="yellow"/>
                              </w:rPr>
                            </w:pPr>
                            <w:bookmarkStart w:id="1922" w:name="_Toc169172872"/>
                            <w:bookmarkStart w:id="1923" w:name="_Toc16917495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922"/>
                            <w:bookmarkEnd w:id="1923"/>
                          </w:p>
                          <w:p w14:paraId="6E91227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0E463C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4D5CCB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91C9F57" w14:textId="77777777" w:rsidR="00A43AC3" w:rsidRPr="00B1453A" w:rsidRDefault="00A43AC3" w:rsidP="00987998">
                            <w:pPr>
                              <w:jc w:val="center"/>
                              <w:rPr>
                                <w:rFonts w:ascii="Calibri" w:hAnsi="Calibri"/>
                                <w:sz w:val="36"/>
                                <w:szCs w:val="36"/>
                              </w:rPr>
                            </w:pPr>
                          </w:p>
                          <w:p w14:paraId="5A19B248" w14:textId="77777777" w:rsidR="00A43AC3" w:rsidRDefault="00A43AC3" w:rsidP="00987998">
                            <w:pPr>
                              <w:jc w:val="center"/>
                              <w:rPr>
                                <w:rFonts w:ascii="Times New Roman CYR" w:hAnsi="Times New Roman CYR" w:cs="Times New Roman CYR"/>
                                <w:sz w:val="36"/>
                                <w:szCs w:val="36"/>
                              </w:rPr>
                            </w:pPr>
                          </w:p>
                          <w:p w14:paraId="26D960BB" w14:textId="77777777" w:rsidR="00A43AC3" w:rsidRDefault="00A43AC3"/>
                          <w:p w14:paraId="7C60A0F9" w14:textId="77777777" w:rsidR="00A43AC3" w:rsidRPr="00630E21" w:rsidRDefault="00A43AC3" w:rsidP="00987998">
                            <w:pPr>
                              <w:pStyle w:val="3"/>
                              <w:spacing w:line="276" w:lineRule="auto"/>
                              <w:rPr>
                                <w:rFonts w:ascii="Times New Roman" w:hAnsi="Times New Roman"/>
                                <w:bCs/>
                                <w:sz w:val="48"/>
                                <w:szCs w:val="48"/>
                              </w:rPr>
                            </w:pPr>
                            <w:bookmarkStart w:id="1924" w:name="_Toc169172873"/>
                            <w:bookmarkStart w:id="1925" w:name="_Toc169174960"/>
                            <w:r w:rsidRPr="00630E21">
                              <w:rPr>
                                <w:rFonts w:ascii="Times New Roman" w:hAnsi="Times New Roman"/>
                                <w:bCs/>
                                <w:sz w:val="48"/>
                                <w:szCs w:val="48"/>
                              </w:rPr>
                              <w:t>ДИПЛОМНА РОБОТА</w:t>
                            </w:r>
                            <w:bookmarkEnd w:id="1924"/>
                            <w:bookmarkEnd w:id="1925"/>
                          </w:p>
                          <w:p w14:paraId="220C75C2"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30E4C59" w14:textId="77777777" w:rsidR="00A43AC3" w:rsidRPr="005E3013" w:rsidRDefault="00A43AC3" w:rsidP="00987998">
                            <w:pPr>
                              <w:pStyle w:val="2"/>
                              <w:spacing w:line="276" w:lineRule="auto"/>
                              <w:rPr>
                                <w:b w:val="0"/>
                                <w:bCs/>
                                <w:iCs/>
                                <w:sz w:val="48"/>
                                <w:szCs w:val="48"/>
                                <w:highlight w:val="yellow"/>
                              </w:rPr>
                            </w:pPr>
                            <w:bookmarkStart w:id="1926" w:name="_Toc169172874"/>
                            <w:bookmarkStart w:id="1927" w:name="_Toc16917496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926"/>
                            <w:bookmarkEnd w:id="1927"/>
                          </w:p>
                          <w:p w14:paraId="6693C70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E462E9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575CCF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344FA78" w14:textId="77777777" w:rsidR="00A43AC3" w:rsidRPr="00B1453A" w:rsidRDefault="00A43AC3" w:rsidP="00987998">
                            <w:pPr>
                              <w:jc w:val="center"/>
                              <w:rPr>
                                <w:rFonts w:ascii="Calibri" w:hAnsi="Calibri"/>
                                <w:sz w:val="36"/>
                                <w:szCs w:val="36"/>
                              </w:rPr>
                            </w:pPr>
                          </w:p>
                          <w:p w14:paraId="4849A63C" w14:textId="77777777" w:rsidR="00A43AC3" w:rsidRDefault="00A43AC3" w:rsidP="00987998">
                            <w:pPr>
                              <w:jc w:val="center"/>
                              <w:rPr>
                                <w:rFonts w:ascii="Times New Roman CYR" w:hAnsi="Times New Roman CYR" w:cs="Times New Roman CYR"/>
                                <w:sz w:val="36"/>
                                <w:szCs w:val="36"/>
                              </w:rPr>
                            </w:pPr>
                          </w:p>
                          <w:p w14:paraId="4C7B2111" w14:textId="77777777" w:rsidR="00A43AC3" w:rsidRDefault="00A43AC3"/>
                          <w:p w14:paraId="2AB057C7" w14:textId="77777777" w:rsidR="00A43AC3" w:rsidRPr="00630E21" w:rsidRDefault="00A43AC3" w:rsidP="00987998">
                            <w:pPr>
                              <w:pStyle w:val="3"/>
                              <w:spacing w:line="276" w:lineRule="auto"/>
                              <w:rPr>
                                <w:rFonts w:ascii="Times New Roman" w:hAnsi="Times New Roman"/>
                                <w:bCs/>
                                <w:sz w:val="48"/>
                                <w:szCs w:val="48"/>
                              </w:rPr>
                            </w:pPr>
                            <w:bookmarkStart w:id="1928" w:name="_Toc169172875"/>
                            <w:bookmarkStart w:id="1929" w:name="_Toc169174962"/>
                            <w:r w:rsidRPr="00630E21">
                              <w:rPr>
                                <w:rFonts w:ascii="Times New Roman" w:hAnsi="Times New Roman"/>
                                <w:bCs/>
                                <w:sz w:val="48"/>
                                <w:szCs w:val="48"/>
                              </w:rPr>
                              <w:t>ДИПЛОМНА РОБОТА</w:t>
                            </w:r>
                            <w:bookmarkEnd w:id="1928"/>
                            <w:bookmarkEnd w:id="1929"/>
                          </w:p>
                          <w:p w14:paraId="4A24358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A26336A" w14:textId="77777777" w:rsidR="00A43AC3" w:rsidRPr="005E3013" w:rsidRDefault="00A43AC3" w:rsidP="00987998">
                            <w:pPr>
                              <w:pStyle w:val="2"/>
                              <w:spacing w:line="276" w:lineRule="auto"/>
                              <w:rPr>
                                <w:b w:val="0"/>
                                <w:bCs/>
                                <w:iCs/>
                                <w:sz w:val="48"/>
                                <w:szCs w:val="48"/>
                                <w:highlight w:val="yellow"/>
                              </w:rPr>
                            </w:pPr>
                            <w:bookmarkStart w:id="1930" w:name="_Toc169172876"/>
                            <w:bookmarkStart w:id="1931" w:name="_Toc16917496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930"/>
                            <w:bookmarkEnd w:id="1931"/>
                          </w:p>
                          <w:p w14:paraId="568F4C4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26D8F9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02B5BB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A6B5C78" w14:textId="77777777" w:rsidR="00A43AC3" w:rsidRPr="00B1453A" w:rsidRDefault="00A43AC3" w:rsidP="00987998">
                            <w:pPr>
                              <w:jc w:val="center"/>
                              <w:rPr>
                                <w:rFonts w:ascii="Calibri" w:hAnsi="Calibri"/>
                                <w:sz w:val="36"/>
                                <w:szCs w:val="36"/>
                              </w:rPr>
                            </w:pPr>
                          </w:p>
                          <w:p w14:paraId="73C73644" w14:textId="77777777" w:rsidR="00A43AC3" w:rsidRDefault="00A43AC3" w:rsidP="00987998">
                            <w:pPr>
                              <w:jc w:val="center"/>
                              <w:rPr>
                                <w:rFonts w:ascii="Times New Roman CYR" w:hAnsi="Times New Roman CYR" w:cs="Times New Roman CYR"/>
                                <w:sz w:val="36"/>
                                <w:szCs w:val="36"/>
                              </w:rPr>
                            </w:pPr>
                          </w:p>
                          <w:p w14:paraId="3C79C444" w14:textId="77777777" w:rsidR="00A43AC3" w:rsidRDefault="00A43AC3"/>
                          <w:p w14:paraId="266B3E65" w14:textId="77777777" w:rsidR="00A43AC3" w:rsidRPr="00630E21" w:rsidRDefault="00A43AC3" w:rsidP="00987998">
                            <w:pPr>
                              <w:pStyle w:val="3"/>
                              <w:spacing w:line="276" w:lineRule="auto"/>
                              <w:rPr>
                                <w:rFonts w:ascii="Times New Roman" w:hAnsi="Times New Roman"/>
                                <w:bCs/>
                                <w:sz w:val="48"/>
                                <w:szCs w:val="48"/>
                              </w:rPr>
                            </w:pPr>
                            <w:bookmarkStart w:id="1932" w:name="_Toc169172877"/>
                            <w:bookmarkStart w:id="1933" w:name="_Toc169174964"/>
                            <w:r w:rsidRPr="00630E21">
                              <w:rPr>
                                <w:rFonts w:ascii="Times New Roman" w:hAnsi="Times New Roman"/>
                                <w:bCs/>
                                <w:sz w:val="48"/>
                                <w:szCs w:val="48"/>
                              </w:rPr>
                              <w:t>ДИПЛОМНА РОБОТА</w:t>
                            </w:r>
                            <w:bookmarkEnd w:id="1932"/>
                            <w:bookmarkEnd w:id="1933"/>
                          </w:p>
                          <w:p w14:paraId="7B456C6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15D733B" w14:textId="77777777" w:rsidR="00A43AC3" w:rsidRPr="005E3013" w:rsidRDefault="00A43AC3" w:rsidP="00987998">
                            <w:pPr>
                              <w:pStyle w:val="2"/>
                              <w:spacing w:line="276" w:lineRule="auto"/>
                              <w:rPr>
                                <w:b w:val="0"/>
                                <w:bCs/>
                                <w:iCs/>
                                <w:sz w:val="48"/>
                                <w:szCs w:val="48"/>
                                <w:highlight w:val="yellow"/>
                              </w:rPr>
                            </w:pPr>
                            <w:bookmarkStart w:id="1934" w:name="_Toc169172878"/>
                            <w:bookmarkStart w:id="1935" w:name="_Toc16917496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934"/>
                            <w:bookmarkEnd w:id="1935"/>
                          </w:p>
                          <w:p w14:paraId="691A6BF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5AD7C5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B86D3C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E76E3B6" w14:textId="77777777" w:rsidR="00A43AC3" w:rsidRPr="00B1453A" w:rsidRDefault="00A43AC3" w:rsidP="00987998">
                            <w:pPr>
                              <w:jc w:val="center"/>
                              <w:rPr>
                                <w:rFonts w:ascii="Calibri" w:hAnsi="Calibri"/>
                                <w:sz w:val="36"/>
                                <w:szCs w:val="36"/>
                              </w:rPr>
                            </w:pPr>
                          </w:p>
                          <w:p w14:paraId="120AB156" w14:textId="77777777" w:rsidR="00A43AC3" w:rsidRDefault="00A43AC3" w:rsidP="00987998">
                            <w:pPr>
                              <w:jc w:val="center"/>
                              <w:rPr>
                                <w:rFonts w:ascii="Times New Roman CYR" w:hAnsi="Times New Roman CYR" w:cs="Times New Roman CYR"/>
                                <w:sz w:val="36"/>
                                <w:szCs w:val="36"/>
                              </w:rPr>
                            </w:pPr>
                          </w:p>
                          <w:p w14:paraId="3F41D927" w14:textId="77777777" w:rsidR="00A43AC3" w:rsidRDefault="00A43AC3"/>
                          <w:p w14:paraId="5C348DC0" w14:textId="77777777" w:rsidR="00A43AC3" w:rsidRPr="00630E21" w:rsidRDefault="00A43AC3" w:rsidP="00987998">
                            <w:pPr>
                              <w:pStyle w:val="3"/>
                              <w:spacing w:line="276" w:lineRule="auto"/>
                              <w:rPr>
                                <w:rFonts w:ascii="Times New Roman" w:hAnsi="Times New Roman"/>
                                <w:bCs/>
                                <w:sz w:val="48"/>
                                <w:szCs w:val="48"/>
                              </w:rPr>
                            </w:pPr>
                            <w:bookmarkStart w:id="1936" w:name="_Toc169172879"/>
                            <w:bookmarkStart w:id="1937" w:name="_Toc169174966"/>
                            <w:r w:rsidRPr="00630E21">
                              <w:rPr>
                                <w:rFonts w:ascii="Times New Roman" w:hAnsi="Times New Roman"/>
                                <w:bCs/>
                                <w:sz w:val="48"/>
                                <w:szCs w:val="48"/>
                              </w:rPr>
                              <w:t>ДИПЛОМНА РОБОТА</w:t>
                            </w:r>
                            <w:bookmarkEnd w:id="1936"/>
                            <w:bookmarkEnd w:id="1937"/>
                          </w:p>
                          <w:p w14:paraId="672EDDC2"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BFE419B" w14:textId="77777777" w:rsidR="00A43AC3" w:rsidRPr="005E3013" w:rsidRDefault="00A43AC3" w:rsidP="00987998">
                            <w:pPr>
                              <w:pStyle w:val="2"/>
                              <w:spacing w:line="276" w:lineRule="auto"/>
                              <w:rPr>
                                <w:b w:val="0"/>
                                <w:bCs/>
                                <w:iCs/>
                                <w:sz w:val="48"/>
                                <w:szCs w:val="48"/>
                                <w:highlight w:val="yellow"/>
                              </w:rPr>
                            </w:pPr>
                            <w:bookmarkStart w:id="1938" w:name="_Toc169172880"/>
                            <w:bookmarkStart w:id="1939" w:name="_Toc16917496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938"/>
                            <w:bookmarkEnd w:id="1939"/>
                          </w:p>
                          <w:p w14:paraId="3427A0E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F540C8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671EF7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BFB6557" w14:textId="77777777" w:rsidR="00A43AC3" w:rsidRPr="00B1453A" w:rsidRDefault="00A43AC3" w:rsidP="00987998">
                            <w:pPr>
                              <w:jc w:val="center"/>
                              <w:rPr>
                                <w:rFonts w:ascii="Calibri" w:hAnsi="Calibri"/>
                                <w:sz w:val="36"/>
                                <w:szCs w:val="36"/>
                              </w:rPr>
                            </w:pPr>
                          </w:p>
                          <w:p w14:paraId="566BA9A6" w14:textId="77777777" w:rsidR="00A43AC3" w:rsidRDefault="00A43AC3" w:rsidP="00987998">
                            <w:pPr>
                              <w:jc w:val="center"/>
                              <w:rPr>
                                <w:rFonts w:ascii="Times New Roman CYR" w:hAnsi="Times New Roman CYR" w:cs="Times New Roman CYR"/>
                                <w:sz w:val="36"/>
                                <w:szCs w:val="36"/>
                              </w:rPr>
                            </w:pPr>
                          </w:p>
                          <w:p w14:paraId="7B58267C" w14:textId="77777777" w:rsidR="00A43AC3" w:rsidRDefault="00A43AC3"/>
                          <w:p w14:paraId="7FC95370" w14:textId="77777777" w:rsidR="000658DF" w:rsidRPr="003A41B8" w:rsidRDefault="000658DF" w:rsidP="000658DF">
                            <w:pPr>
                              <w:pStyle w:val="3"/>
                              <w:spacing w:line="300" w:lineRule="auto"/>
                              <w:rPr>
                                <w:rFonts w:ascii="Times New Roman CYR" w:hAnsi="Times New Roman CYR"/>
                                <w:i/>
                                <w:iCs/>
                                <w:sz w:val="44"/>
                                <w:szCs w:val="44"/>
                              </w:rPr>
                            </w:pPr>
                            <w:bookmarkStart w:id="1940" w:name="_Toc169172881"/>
                            <w:bookmarkStart w:id="1941" w:name="_Toc169174968"/>
                            <w:r w:rsidRPr="003A41B8">
                              <w:rPr>
                                <w:rFonts w:ascii="Times New Roman CYR" w:hAnsi="Times New Roman CYR"/>
                                <w:i/>
                                <w:iCs/>
                                <w:sz w:val="44"/>
                                <w:szCs w:val="44"/>
                              </w:rPr>
                              <w:t>ДИПЛОМНА РОБОТА БАКАЛАВРА</w:t>
                            </w:r>
                            <w:bookmarkEnd w:id="1940"/>
                            <w:bookmarkEnd w:id="1941"/>
                            <w:r w:rsidRPr="003A41B8">
                              <w:rPr>
                                <w:rFonts w:ascii="Times New Roman CYR" w:hAnsi="Times New Roman CYR"/>
                                <w:i/>
                                <w:iCs/>
                                <w:sz w:val="44"/>
                                <w:szCs w:val="44"/>
                              </w:rPr>
                              <w:t xml:space="preserve"> </w:t>
                            </w:r>
                          </w:p>
                          <w:p w14:paraId="6992DB35" w14:textId="77777777" w:rsidR="000658DF" w:rsidRPr="000D3135" w:rsidRDefault="000658DF" w:rsidP="000658DF">
                            <w:pPr>
                              <w:pStyle w:val="2"/>
                              <w:spacing w:line="300" w:lineRule="auto"/>
                              <w:rPr>
                                <w:rFonts w:ascii="Times New Roman CYR" w:hAnsi="Times New Roman CYR"/>
                                <w:b w:val="0"/>
                                <w:sz w:val="44"/>
                                <w:szCs w:val="44"/>
                              </w:rPr>
                            </w:pPr>
                            <w:bookmarkStart w:id="1942" w:name="_Toc169172882"/>
                            <w:bookmarkStart w:id="1943" w:name="_Toc169174969"/>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1942"/>
                            <w:bookmarkEnd w:id="1943"/>
                          </w:p>
                          <w:p w14:paraId="41F07345"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4082F0F0"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7A61FCFA" w14:textId="77777777" w:rsidR="000658DF" w:rsidRPr="000D3135" w:rsidRDefault="000658DF" w:rsidP="000658DF">
                            <w:pPr>
                              <w:spacing w:line="300" w:lineRule="auto"/>
                              <w:jc w:val="center"/>
                              <w:rPr>
                                <w:b/>
                                <w:lang w:val="uk-UA"/>
                              </w:rPr>
                            </w:pPr>
                          </w:p>
                          <w:p w14:paraId="1C330233"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6BE83046" w14:textId="77777777" w:rsidR="00A43AC3" w:rsidRPr="00B1453A" w:rsidRDefault="00A43AC3" w:rsidP="00987998">
                            <w:pPr>
                              <w:jc w:val="center"/>
                              <w:rPr>
                                <w:rFonts w:ascii="Calibri" w:hAnsi="Calibri"/>
                                <w:sz w:val="36"/>
                                <w:szCs w:val="36"/>
                              </w:rPr>
                            </w:pPr>
                          </w:p>
                          <w:p w14:paraId="4590CDCA" w14:textId="77777777" w:rsidR="00A43AC3" w:rsidRDefault="00A43AC3" w:rsidP="00987998">
                            <w:pPr>
                              <w:jc w:val="center"/>
                              <w:rPr>
                                <w:rFonts w:ascii="Times New Roman CYR" w:hAnsi="Times New Roman CYR" w:cs="Times New Roman CYR"/>
                                <w:sz w:val="36"/>
                                <w:szCs w:val="36"/>
                              </w:rPr>
                            </w:pPr>
                          </w:p>
                          <w:p w14:paraId="5F3388A3" w14:textId="77777777" w:rsidR="00A43AC3" w:rsidRDefault="00A43AC3"/>
                          <w:p w14:paraId="570DAF47" w14:textId="77777777" w:rsidR="00A43AC3" w:rsidRPr="00630E21" w:rsidRDefault="00A43AC3" w:rsidP="00987998">
                            <w:pPr>
                              <w:pStyle w:val="3"/>
                              <w:spacing w:line="276" w:lineRule="auto"/>
                              <w:rPr>
                                <w:rFonts w:ascii="Times New Roman" w:hAnsi="Times New Roman"/>
                                <w:bCs/>
                                <w:sz w:val="48"/>
                                <w:szCs w:val="48"/>
                              </w:rPr>
                            </w:pPr>
                            <w:bookmarkStart w:id="1944" w:name="_Toc169172883"/>
                            <w:bookmarkStart w:id="1945" w:name="_Toc169174970"/>
                            <w:r w:rsidRPr="00630E21">
                              <w:rPr>
                                <w:rFonts w:ascii="Times New Roman" w:hAnsi="Times New Roman"/>
                                <w:bCs/>
                                <w:sz w:val="48"/>
                                <w:szCs w:val="48"/>
                              </w:rPr>
                              <w:t>ДИПЛОМНА РОБОТА</w:t>
                            </w:r>
                            <w:bookmarkEnd w:id="1944"/>
                            <w:bookmarkEnd w:id="1945"/>
                          </w:p>
                          <w:p w14:paraId="430A1D5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6159289" w14:textId="77777777" w:rsidR="00A43AC3" w:rsidRPr="005E3013" w:rsidRDefault="00A43AC3" w:rsidP="00987998">
                            <w:pPr>
                              <w:pStyle w:val="2"/>
                              <w:spacing w:line="276" w:lineRule="auto"/>
                              <w:rPr>
                                <w:b w:val="0"/>
                                <w:bCs/>
                                <w:iCs/>
                                <w:sz w:val="48"/>
                                <w:szCs w:val="48"/>
                                <w:highlight w:val="yellow"/>
                              </w:rPr>
                            </w:pPr>
                            <w:bookmarkStart w:id="1946" w:name="_Toc169172884"/>
                            <w:bookmarkStart w:id="1947" w:name="_Toc16917497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946"/>
                            <w:bookmarkEnd w:id="1947"/>
                          </w:p>
                          <w:p w14:paraId="34A3877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091615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44EF58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42F2AF8" w14:textId="77777777" w:rsidR="00A43AC3" w:rsidRPr="00B1453A" w:rsidRDefault="00A43AC3" w:rsidP="00987998">
                            <w:pPr>
                              <w:jc w:val="center"/>
                              <w:rPr>
                                <w:rFonts w:ascii="Calibri" w:hAnsi="Calibri"/>
                                <w:sz w:val="36"/>
                                <w:szCs w:val="36"/>
                              </w:rPr>
                            </w:pPr>
                          </w:p>
                          <w:p w14:paraId="60903DFD" w14:textId="77777777" w:rsidR="00A43AC3" w:rsidRDefault="00A43AC3" w:rsidP="00987998">
                            <w:pPr>
                              <w:jc w:val="center"/>
                              <w:rPr>
                                <w:rFonts w:ascii="Times New Roman CYR" w:hAnsi="Times New Roman CYR" w:cs="Times New Roman CYR"/>
                                <w:sz w:val="36"/>
                                <w:szCs w:val="36"/>
                              </w:rPr>
                            </w:pPr>
                          </w:p>
                          <w:p w14:paraId="18A70135" w14:textId="77777777" w:rsidR="00A43AC3" w:rsidRDefault="00A43AC3"/>
                          <w:p w14:paraId="59E6101D" w14:textId="77777777" w:rsidR="00A43AC3" w:rsidRPr="00630E21" w:rsidRDefault="00A43AC3" w:rsidP="00987998">
                            <w:pPr>
                              <w:pStyle w:val="3"/>
                              <w:spacing w:line="276" w:lineRule="auto"/>
                              <w:rPr>
                                <w:rFonts w:ascii="Times New Roman" w:hAnsi="Times New Roman"/>
                                <w:bCs/>
                                <w:sz w:val="48"/>
                                <w:szCs w:val="48"/>
                              </w:rPr>
                            </w:pPr>
                            <w:bookmarkStart w:id="1948" w:name="_Toc169172885"/>
                            <w:bookmarkStart w:id="1949" w:name="_Toc169174972"/>
                            <w:r w:rsidRPr="00630E21">
                              <w:rPr>
                                <w:rFonts w:ascii="Times New Roman" w:hAnsi="Times New Roman"/>
                                <w:bCs/>
                                <w:sz w:val="48"/>
                                <w:szCs w:val="48"/>
                              </w:rPr>
                              <w:t>ДИПЛОМНА РОБОТА</w:t>
                            </w:r>
                            <w:bookmarkEnd w:id="1948"/>
                            <w:bookmarkEnd w:id="1949"/>
                          </w:p>
                          <w:p w14:paraId="6A051BC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10762B4" w14:textId="77777777" w:rsidR="00A43AC3" w:rsidRPr="005E3013" w:rsidRDefault="00A43AC3" w:rsidP="00987998">
                            <w:pPr>
                              <w:pStyle w:val="2"/>
                              <w:spacing w:line="276" w:lineRule="auto"/>
                              <w:rPr>
                                <w:b w:val="0"/>
                                <w:bCs/>
                                <w:iCs/>
                                <w:sz w:val="48"/>
                                <w:szCs w:val="48"/>
                                <w:highlight w:val="yellow"/>
                              </w:rPr>
                            </w:pPr>
                            <w:bookmarkStart w:id="1950" w:name="_Toc169172886"/>
                            <w:bookmarkStart w:id="1951" w:name="_Toc16917497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950"/>
                            <w:bookmarkEnd w:id="1951"/>
                          </w:p>
                          <w:p w14:paraId="7362832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54F7C3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55D113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E6B2109" w14:textId="77777777" w:rsidR="00A43AC3" w:rsidRPr="00B1453A" w:rsidRDefault="00A43AC3" w:rsidP="00987998">
                            <w:pPr>
                              <w:jc w:val="center"/>
                              <w:rPr>
                                <w:rFonts w:ascii="Calibri" w:hAnsi="Calibri"/>
                                <w:sz w:val="36"/>
                                <w:szCs w:val="36"/>
                              </w:rPr>
                            </w:pPr>
                          </w:p>
                          <w:p w14:paraId="3EDF2206" w14:textId="77777777" w:rsidR="00A43AC3" w:rsidRDefault="00A43AC3" w:rsidP="00987998">
                            <w:pPr>
                              <w:jc w:val="center"/>
                              <w:rPr>
                                <w:rFonts w:ascii="Times New Roman CYR" w:hAnsi="Times New Roman CYR" w:cs="Times New Roman CYR"/>
                                <w:sz w:val="36"/>
                                <w:szCs w:val="36"/>
                              </w:rPr>
                            </w:pPr>
                          </w:p>
                          <w:p w14:paraId="11290C29" w14:textId="77777777" w:rsidR="00A43AC3" w:rsidRDefault="00A43AC3"/>
                          <w:p w14:paraId="6EC43B69" w14:textId="77777777" w:rsidR="00A43AC3" w:rsidRPr="00630E21" w:rsidRDefault="00A43AC3" w:rsidP="00987998">
                            <w:pPr>
                              <w:pStyle w:val="3"/>
                              <w:spacing w:line="276" w:lineRule="auto"/>
                              <w:rPr>
                                <w:rFonts w:ascii="Times New Roman" w:hAnsi="Times New Roman"/>
                                <w:bCs/>
                                <w:sz w:val="48"/>
                                <w:szCs w:val="48"/>
                              </w:rPr>
                            </w:pPr>
                            <w:bookmarkStart w:id="1952" w:name="_Toc169172887"/>
                            <w:bookmarkStart w:id="1953" w:name="_Toc169174974"/>
                            <w:r w:rsidRPr="00630E21">
                              <w:rPr>
                                <w:rFonts w:ascii="Times New Roman" w:hAnsi="Times New Roman"/>
                                <w:bCs/>
                                <w:sz w:val="48"/>
                                <w:szCs w:val="48"/>
                              </w:rPr>
                              <w:t>ДИПЛОМНА РОБОТА</w:t>
                            </w:r>
                            <w:bookmarkEnd w:id="1952"/>
                            <w:bookmarkEnd w:id="1953"/>
                          </w:p>
                          <w:p w14:paraId="7928260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447B030" w14:textId="77777777" w:rsidR="00A43AC3" w:rsidRPr="005E3013" w:rsidRDefault="00A43AC3" w:rsidP="00987998">
                            <w:pPr>
                              <w:pStyle w:val="2"/>
                              <w:spacing w:line="276" w:lineRule="auto"/>
                              <w:rPr>
                                <w:b w:val="0"/>
                                <w:bCs/>
                                <w:iCs/>
                                <w:sz w:val="48"/>
                                <w:szCs w:val="48"/>
                                <w:highlight w:val="yellow"/>
                              </w:rPr>
                            </w:pPr>
                            <w:bookmarkStart w:id="1954" w:name="_Toc169172888"/>
                            <w:bookmarkStart w:id="1955" w:name="_Toc16917497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954"/>
                            <w:bookmarkEnd w:id="1955"/>
                          </w:p>
                          <w:p w14:paraId="1D3EEC9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2073DD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ADB300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5CF3440" w14:textId="77777777" w:rsidR="00A43AC3" w:rsidRPr="00B1453A" w:rsidRDefault="00A43AC3" w:rsidP="00987998">
                            <w:pPr>
                              <w:jc w:val="center"/>
                              <w:rPr>
                                <w:rFonts w:ascii="Calibri" w:hAnsi="Calibri"/>
                                <w:sz w:val="36"/>
                                <w:szCs w:val="36"/>
                              </w:rPr>
                            </w:pPr>
                          </w:p>
                          <w:p w14:paraId="79142056" w14:textId="77777777" w:rsidR="00A43AC3" w:rsidRDefault="00A43AC3" w:rsidP="00987998">
                            <w:pPr>
                              <w:jc w:val="center"/>
                              <w:rPr>
                                <w:rFonts w:ascii="Times New Roman CYR" w:hAnsi="Times New Roman CYR" w:cs="Times New Roman CYR"/>
                                <w:sz w:val="36"/>
                                <w:szCs w:val="36"/>
                              </w:rPr>
                            </w:pPr>
                          </w:p>
                          <w:p w14:paraId="14298013" w14:textId="77777777" w:rsidR="00A43AC3" w:rsidRDefault="00A43AC3"/>
                          <w:p w14:paraId="1723240F" w14:textId="77777777" w:rsidR="00A43AC3" w:rsidRPr="00630E21" w:rsidRDefault="00A43AC3" w:rsidP="00987998">
                            <w:pPr>
                              <w:pStyle w:val="3"/>
                              <w:spacing w:line="276" w:lineRule="auto"/>
                              <w:rPr>
                                <w:rFonts w:ascii="Times New Roman" w:hAnsi="Times New Roman"/>
                                <w:bCs/>
                                <w:sz w:val="48"/>
                                <w:szCs w:val="48"/>
                              </w:rPr>
                            </w:pPr>
                            <w:bookmarkStart w:id="1956" w:name="_Toc169172889"/>
                            <w:bookmarkStart w:id="1957" w:name="_Toc169174976"/>
                            <w:r w:rsidRPr="00630E21">
                              <w:rPr>
                                <w:rFonts w:ascii="Times New Roman" w:hAnsi="Times New Roman"/>
                                <w:bCs/>
                                <w:sz w:val="48"/>
                                <w:szCs w:val="48"/>
                              </w:rPr>
                              <w:t>ДИПЛОМНА РОБОТА</w:t>
                            </w:r>
                            <w:bookmarkEnd w:id="1956"/>
                            <w:bookmarkEnd w:id="1957"/>
                          </w:p>
                          <w:p w14:paraId="3A2B0E0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0C6977C" w14:textId="77777777" w:rsidR="00A43AC3" w:rsidRPr="005E3013" w:rsidRDefault="00A43AC3" w:rsidP="00987998">
                            <w:pPr>
                              <w:pStyle w:val="2"/>
                              <w:spacing w:line="276" w:lineRule="auto"/>
                              <w:rPr>
                                <w:b w:val="0"/>
                                <w:bCs/>
                                <w:iCs/>
                                <w:sz w:val="48"/>
                                <w:szCs w:val="48"/>
                                <w:highlight w:val="yellow"/>
                              </w:rPr>
                            </w:pPr>
                            <w:bookmarkStart w:id="1958" w:name="_Toc169172890"/>
                            <w:bookmarkStart w:id="1959" w:name="_Toc16917497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958"/>
                            <w:bookmarkEnd w:id="1959"/>
                          </w:p>
                          <w:p w14:paraId="7DAE419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116497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F0E3D5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0531E67" w14:textId="77777777" w:rsidR="00A43AC3" w:rsidRPr="00B1453A" w:rsidRDefault="00A43AC3" w:rsidP="00987998">
                            <w:pPr>
                              <w:jc w:val="center"/>
                              <w:rPr>
                                <w:rFonts w:ascii="Calibri" w:hAnsi="Calibri"/>
                                <w:sz w:val="36"/>
                                <w:szCs w:val="36"/>
                              </w:rPr>
                            </w:pPr>
                          </w:p>
                          <w:p w14:paraId="5FC1FE1A" w14:textId="77777777" w:rsidR="00A43AC3" w:rsidRDefault="00A43AC3" w:rsidP="00987998">
                            <w:pPr>
                              <w:jc w:val="center"/>
                              <w:rPr>
                                <w:rFonts w:ascii="Times New Roman CYR" w:hAnsi="Times New Roman CYR" w:cs="Times New Roman CYR"/>
                                <w:sz w:val="36"/>
                                <w:szCs w:val="36"/>
                              </w:rPr>
                            </w:pPr>
                          </w:p>
                          <w:p w14:paraId="303E1D7D" w14:textId="77777777" w:rsidR="00A43AC3" w:rsidRDefault="00A43AC3"/>
                          <w:p w14:paraId="59FE096B" w14:textId="77777777" w:rsidR="00A43AC3" w:rsidRPr="00630E21" w:rsidRDefault="00A43AC3" w:rsidP="00987998">
                            <w:pPr>
                              <w:pStyle w:val="3"/>
                              <w:spacing w:line="276" w:lineRule="auto"/>
                              <w:rPr>
                                <w:rFonts w:ascii="Times New Roman" w:hAnsi="Times New Roman"/>
                                <w:bCs/>
                                <w:sz w:val="48"/>
                                <w:szCs w:val="48"/>
                              </w:rPr>
                            </w:pPr>
                            <w:bookmarkStart w:id="1960" w:name="_Toc169172891"/>
                            <w:bookmarkStart w:id="1961" w:name="_Toc169174978"/>
                            <w:r w:rsidRPr="00630E21">
                              <w:rPr>
                                <w:rFonts w:ascii="Times New Roman" w:hAnsi="Times New Roman"/>
                                <w:bCs/>
                                <w:sz w:val="48"/>
                                <w:szCs w:val="48"/>
                              </w:rPr>
                              <w:t>ДИПЛОМНА РОБОТА</w:t>
                            </w:r>
                            <w:bookmarkEnd w:id="1960"/>
                            <w:bookmarkEnd w:id="1961"/>
                          </w:p>
                          <w:p w14:paraId="01BC32E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BF88F85" w14:textId="77777777" w:rsidR="00A43AC3" w:rsidRPr="005E3013" w:rsidRDefault="00A43AC3" w:rsidP="00987998">
                            <w:pPr>
                              <w:pStyle w:val="2"/>
                              <w:spacing w:line="276" w:lineRule="auto"/>
                              <w:rPr>
                                <w:b w:val="0"/>
                                <w:bCs/>
                                <w:iCs/>
                                <w:sz w:val="48"/>
                                <w:szCs w:val="48"/>
                                <w:highlight w:val="yellow"/>
                              </w:rPr>
                            </w:pPr>
                            <w:bookmarkStart w:id="1962" w:name="_Toc169172892"/>
                            <w:bookmarkStart w:id="1963" w:name="_Toc16917497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962"/>
                            <w:bookmarkEnd w:id="1963"/>
                          </w:p>
                          <w:p w14:paraId="79A6BA7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C4CF76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FBAC68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B604DFE" w14:textId="77777777" w:rsidR="00A43AC3" w:rsidRPr="00B1453A" w:rsidRDefault="00A43AC3" w:rsidP="00987998">
                            <w:pPr>
                              <w:jc w:val="center"/>
                              <w:rPr>
                                <w:rFonts w:ascii="Calibri" w:hAnsi="Calibri"/>
                                <w:sz w:val="36"/>
                                <w:szCs w:val="36"/>
                              </w:rPr>
                            </w:pPr>
                          </w:p>
                          <w:p w14:paraId="789CCE6E" w14:textId="77777777" w:rsidR="00A43AC3" w:rsidRDefault="00A43AC3" w:rsidP="00987998">
                            <w:pPr>
                              <w:jc w:val="center"/>
                              <w:rPr>
                                <w:rFonts w:ascii="Times New Roman CYR" w:hAnsi="Times New Roman CYR" w:cs="Times New Roman CYR"/>
                                <w:sz w:val="36"/>
                                <w:szCs w:val="36"/>
                              </w:rPr>
                            </w:pPr>
                          </w:p>
                          <w:p w14:paraId="32A844E7" w14:textId="77777777" w:rsidR="00A43AC3" w:rsidRDefault="00A43AC3"/>
                          <w:p w14:paraId="7C681DF8" w14:textId="77777777" w:rsidR="00A43AC3" w:rsidRPr="00630E21" w:rsidRDefault="00A43AC3" w:rsidP="00987998">
                            <w:pPr>
                              <w:pStyle w:val="3"/>
                              <w:spacing w:line="276" w:lineRule="auto"/>
                              <w:rPr>
                                <w:rFonts w:ascii="Times New Roman" w:hAnsi="Times New Roman"/>
                                <w:bCs/>
                                <w:sz w:val="48"/>
                                <w:szCs w:val="48"/>
                              </w:rPr>
                            </w:pPr>
                            <w:bookmarkStart w:id="1964" w:name="_Toc169172893"/>
                            <w:bookmarkStart w:id="1965" w:name="_Toc169174980"/>
                            <w:r w:rsidRPr="00630E21">
                              <w:rPr>
                                <w:rFonts w:ascii="Times New Roman" w:hAnsi="Times New Roman"/>
                                <w:bCs/>
                                <w:sz w:val="48"/>
                                <w:szCs w:val="48"/>
                              </w:rPr>
                              <w:t>ДИПЛОМНА РОБОТА</w:t>
                            </w:r>
                            <w:bookmarkEnd w:id="1964"/>
                            <w:bookmarkEnd w:id="1965"/>
                          </w:p>
                          <w:p w14:paraId="41529AF2"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90F0677" w14:textId="77777777" w:rsidR="00A43AC3" w:rsidRPr="005E3013" w:rsidRDefault="00A43AC3" w:rsidP="00987998">
                            <w:pPr>
                              <w:pStyle w:val="2"/>
                              <w:spacing w:line="276" w:lineRule="auto"/>
                              <w:rPr>
                                <w:b w:val="0"/>
                                <w:bCs/>
                                <w:iCs/>
                                <w:sz w:val="48"/>
                                <w:szCs w:val="48"/>
                                <w:highlight w:val="yellow"/>
                              </w:rPr>
                            </w:pPr>
                            <w:bookmarkStart w:id="1966" w:name="_Toc169172894"/>
                            <w:bookmarkStart w:id="1967" w:name="_Toc16917498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966"/>
                            <w:bookmarkEnd w:id="1967"/>
                          </w:p>
                          <w:p w14:paraId="7077C0D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D2D1DF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6E3794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FB16061" w14:textId="77777777" w:rsidR="00A43AC3" w:rsidRPr="00B1453A" w:rsidRDefault="00A43AC3" w:rsidP="00987998">
                            <w:pPr>
                              <w:jc w:val="center"/>
                              <w:rPr>
                                <w:rFonts w:ascii="Calibri" w:hAnsi="Calibri"/>
                                <w:sz w:val="36"/>
                                <w:szCs w:val="36"/>
                              </w:rPr>
                            </w:pPr>
                          </w:p>
                          <w:p w14:paraId="32CB482C" w14:textId="77777777" w:rsidR="00A43AC3" w:rsidRDefault="00A43AC3" w:rsidP="00987998">
                            <w:pPr>
                              <w:jc w:val="center"/>
                              <w:rPr>
                                <w:rFonts w:ascii="Times New Roman CYR" w:hAnsi="Times New Roman CYR" w:cs="Times New Roman CYR"/>
                                <w:sz w:val="36"/>
                                <w:szCs w:val="36"/>
                              </w:rPr>
                            </w:pPr>
                          </w:p>
                          <w:p w14:paraId="3B9C9F25" w14:textId="77777777" w:rsidR="00A43AC3" w:rsidRDefault="00A43AC3"/>
                          <w:p w14:paraId="02921C25" w14:textId="77777777" w:rsidR="00A43AC3" w:rsidRPr="00630E21" w:rsidRDefault="00A43AC3" w:rsidP="00987998">
                            <w:pPr>
                              <w:pStyle w:val="3"/>
                              <w:spacing w:line="276" w:lineRule="auto"/>
                              <w:rPr>
                                <w:rFonts w:ascii="Times New Roman" w:hAnsi="Times New Roman"/>
                                <w:bCs/>
                                <w:sz w:val="48"/>
                                <w:szCs w:val="48"/>
                              </w:rPr>
                            </w:pPr>
                            <w:bookmarkStart w:id="1968" w:name="_Toc169172895"/>
                            <w:bookmarkStart w:id="1969" w:name="_Toc169174982"/>
                            <w:r w:rsidRPr="00630E21">
                              <w:rPr>
                                <w:rFonts w:ascii="Times New Roman" w:hAnsi="Times New Roman"/>
                                <w:bCs/>
                                <w:sz w:val="48"/>
                                <w:szCs w:val="48"/>
                              </w:rPr>
                              <w:t>ДИПЛОМНА РОБОТА</w:t>
                            </w:r>
                            <w:bookmarkEnd w:id="1968"/>
                            <w:bookmarkEnd w:id="1969"/>
                          </w:p>
                          <w:p w14:paraId="3A4E78C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F7C531E" w14:textId="77777777" w:rsidR="00A43AC3" w:rsidRPr="005E3013" w:rsidRDefault="00A43AC3" w:rsidP="00987998">
                            <w:pPr>
                              <w:pStyle w:val="2"/>
                              <w:spacing w:line="276" w:lineRule="auto"/>
                              <w:rPr>
                                <w:b w:val="0"/>
                                <w:bCs/>
                                <w:iCs/>
                                <w:sz w:val="48"/>
                                <w:szCs w:val="48"/>
                                <w:highlight w:val="yellow"/>
                              </w:rPr>
                            </w:pPr>
                            <w:bookmarkStart w:id="1970" w:name="_Toc169172896"/>
                            <w:bookmarkStart w:id="1971" w:name="_Toc16917498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970"/>
                            <w:bookmarkEnd w:id="1971"/>
                          </w:p>
                          <w:p w14:paraId="0F8D9B2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686581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AEDA52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9E47664" w14:textId="77777777" w:rsidR="00A43AC3" w:rsidRPr="00B1453A" w:rsidRDefault="00A43AC3" w:rsidP="00987998">
                            <w:pPr>
                              <w:jc w:val="center"/>
                              <w:rPr>
                                <w:rFonts w:ascii="Calibri" w:hAnsi="Calibri"/>
                                <w:sz w:val="36"/>
                                <w:szCs w:val="36"/>
                              </w:rPr>
                            </w:pPr>
                          </w:p>
                          <w:p w14:paraId="4C9EDC41" w14:textId="77777777" w:rsidR="00A43AC3" w:rsidRDefault="00A43AC3" w:rsidP="00987998">
                            <w:pPr>
                              <w:jc w:val="center"/>
                              <w:rPr>
                                <w:rFonts w:ascii="Times New Roman CYR" w:hAnsi="Times New Roman CYR" w:cs="Times New Roman CYR"/>
                                <w:sz w:val="36"/>
                                <w:szCs w:val="36"/>
                              </w:rPr>
                            </w:pPr>
                          </w:p>
                          <w:p w14:paraId="05748242" w14:textId="77777777" w:rsidR="00A43AC3" w:rsidRDefault="00A43AC3"/>
                          <w:p w14:paraId="61B5CCE1" w14:textId="77777777" w:rsidR="000658DF" w:rsidRPr="003A41B8" w:rsidRDefault="000658DF" w:rsidP="000658DF">
                            <w:pPr>
                              <w:pStyle w:val="3"/>
                              <w:spacing w:line="300" w:lineRule="auto"/>
                              <w:rPr>
                                <w:rFonts w:ascii="Times New Roman CYR" w:hAnsi="Times New Roman CYR"/>
                                <w:i/>
                                <w:iCs/>
                                <w:sz w:val="44"/>
                                <w:szCs w:val="44"/>
                              </w:rPr>
                            </w:pPr>
                            <w:bookmarkStart w:id="1972" w:name="_Toc169172897"/>
                            <w:bookmarkStart w:id="1973" w:name="_Toc169174984"/>
                            <w:r w:rsidRPr="003A41B8">
                              <w:rPr>
                                <w:rFonts w:ascii="Times New Roman CYR" w:hAnsi="Times New Roman CYR"/>
                                <w:i/>
                                <w:iCs/>
                                <w:sz w:val="44"/>
                                <w:szCs w:val="44"/>
                              </w:rPr>
                              <w:t>ДИПЛОМНА РОБОТА БАКАЛАВРА</w:t>
                            </w:r>
                            <w:bookmarkEnd w:id="1972"/>
                            <w:bookmarkEnd w:id="1973"/>
                            <w:r w:rsidRPr="003A41B8">
                              <w:rPr>
                                <w:rFonts w:ascii="Times New Roman CYR" w:hAnsi="Times New Roman CYR"/>
                                <w:i/>
                                <w:iCs/>
                                <w:sz w:val="44"/>
                                <w:szCs w:val="44"/>
                              </w:rPr>
                              <w:t xml:space="preserve"> </w:t>
                            </w:r>
                          </w:p>
                          <w:p w14:paraId="1681C8B4" w14:textId="77777777" w:rsidR="000658DF" w:rsidRPr="000D3135" w:rsidRDefault="000658DF" w:rsidP="000658DF">
                            <w:pPr>
                              <w:pStyle w:val="2"/>
                              <w:spacing w:line="300" w:lineRule="auto"/>
                              <w:rPr>
                                <w:rFonts w:ascii="Times New Roman CYR" w:hAnsi="Times New Roman CYR"/>
                                <w:b w:val="0"/>
                                <w:sz w:val="44"/>
                                <w:szCs w:val="44"/>
                              </w:rPr>
                            </w:pPr>
                            <w:bookmarkStart w:id="1974" w:name="_Toc169172898"/>
                            <w:bookmarkStart w:id="1975" w:name="_Toc169174985"/>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1974"/>
                            <w:bookmarkEnd w:id="1975"/>
                          </w:p>
                          <w:p w14:paraId="0BFD69A0"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13C9D680"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4136A8E4" w14:textId="77777777" w:rsidR="000658DF" w:rsidRPr="000D3135" w:rsidRDefault="000658DF" w:rsidP="000658DF">
                            <w:pPr>
                              <w:spacing w:line="300" w:lineRule="auto"/>
                              <w:jc w:val="center"/>
                              <w:rPr>
                                <w:b/>
                                <w:lang w:val="uk-UA"/>
                              </w:rPr>
                            </w:pPr>
                          </w:p>
                          <w:p w14:paraId="68FA1C1A"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5E14F326" w14:textId="77777777" w:rsidR="00A43AC3" w:rsidRPr="00B1453A" w:rsidRDefault="00A43AC3" w:rsidP="00987998">
                            <w:pPr>
                              <w:jc w:val="center"/>
                              <w:rPr>
                                <w:rFonts w:ascii="Calibri" w:hAnsi="Calibri"/>
                                <w:sz w:val="36"/>
                                <w:szCs w:val="36"/>
                              </w:rPr>
                            </w:pPr>
                          </w:p>
                          <w:p w14:paraId="64C0F39C" w14:textId="77777777" w:rsidR="00A43AC3" w:rsidRDefault="00A43AC3" w:rsidP="00987998">
                            <w:pPr>
                              <w:jc w:val="center"/>
                              <w:rPr>
                                <w:rFonts w:ascii="Times New Roman CYR" w:hAnsi="Times New Roman CYR" w:cs="Times New Roman CYR"/>
                                <w:sz w:val="36"/>
                                <w:szCs w:val="36"/>
                              </w:rPr>
                            </w:pPr>
                          </w:p>
                          <w:p w14:paraId="594E9CB5" w14:textId="77777777" w:rsidR="00A43AC3" w:rsidRDefault="00A43AC3"/>
                          <w:p w14:paraId="37DEC151" w14:textId="77777777" w:rsidR="00A43AC3" w:rsidRPr="00630E21" w:rsidRDefault="00A43AC3" w:rsidP="00987998">
                            <w:pPr>
                              <w:pStyle w:val="3"/>
                              <w:spacing w:line="276" w:lineRule="auto"/>
                              <w:rPr>
                                <w:rFonts w:ascii="Times New Roman" w:hAnsi="Times New Roman"/>
                                <w:bCs/>
                                <w:sz w:val="48"/>
                                <w:szCs w:val="48"/>
                              </w:rPr>
                            </w:pPr>
                            <w:bookmarkStart w:id="1976" w:name="_Toc169172899"/>
                            <w:bookmarkStart w:id="1977" w:name="_Toc169174986"/>
                            <w:r w:rsidRPr="00630E21">
                              <w:rPr>
                                <w:rFonts w:ascii="Times New Roman" w:hAnsi="Times New Roman"/>
                                <w:bCs/>
                                <w:sz w:val="48"/>
                                <w:szCs w:val="48"/>
                              </w:rPr>
                              <w:t>ДИПЛОМНА РОБОТА</w:t>
                            </w:r>
                            <w:bookmarkEnd w:id="1976"/>
                            <w:bookmarkEnd w:id="1977"/>
                          </w:p>
                          <w:p w14:paraId="77AB1A0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A12D4C2" w14:textId="77777777" w:rsidR="00A43AC3" w:rsidRPr="005E3013" w:rsidRDefault="00A43AC3" w:rsidP="00987998">
                            <w:pPr>
                              <w:pStyle w:val="2"/>
                              <w:spacing w:line="276" w:lineRule="auto"/>
                              <w:rPr>
                                <w:b w:val="0"/>
                                <w:bCs/>
                                <w:iCs/>
                                <w:sz w:val="48"/>
                                <w:szCs w:val="48"/>
                                <w:highlight w:val="yellow"/>
                              </w:rPr>
                            </w:pPr>
                            <w:bookmarkStart w:id="1978" w:name="_Toc169172900"/>
                            <w:bookmarkStart w:id="1979" w:name="_Toc16917498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978"/>
                            <w:bookmarkEnd w:id="1979"/>
                          </w:p>
                          <w:p w14:paraId="3F7922A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533CE4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F7CDFD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4A52756" w14:textId="77777777" w:rsidR="00A43AC3" w:rsidRPr="00B1453A" w:rsidRDefault="00A43AC3" w:rsidP="00987998">
                            <w:pPr>
                              <w:jc w:val="center"/>
                              <w:rPr>
                                <w:rFonts w:ascii="Calibri" w:hAnsi="Calibri"/>
                                <w:sz w:val="36"/>
                                <w:szCs w:val="36"/>
                              </w:rPr>
                            </w:pPr>
                          </w:p>
                          <w:p w14:paraId="4EE2BFFE" w14:textId="77777777" w:rsidR="00A43AC3" w:rsidRDefault="00A43AC3" w:rsidP="00987998">
                            <w:pPr>
                              <w:jc w:val="center"/>
                              <w:rPr>
                                <w:rFonts w:ascii="Times New Roman CYR" w:hAnsi="Times New Roman CYR" w:cs="Times New Roman CYR"/>
                                <w:sz w:val="36"/>
                                <w:szCs w:val="36"/>
                              </w:rPr>
                            </w:pPr>
                          </w:p>
                          <w:p w14:paraId="6BEC647D" w14:textId="77777777" w:rsidR="00A43AC3" w:rsidRDefault="00A43AC3"/>
                          <w:p w14:paraId="66D7FADB" w14:textId="77777777" w:rsidR="00A43AC3" w:rsidRPr="00630E21" w:rsidRDefault="00A43AC3" w:rsidP="00987998">
                            <w:pPr>
                              <w:pStyle w:val="3"/>
                              <w:spacing w:line="276" w:lineRule="auto"/>
                              <w:rPr>
                                <w:rFonts w:ascii="Times New Roman" w:hAnsi="Times New Roman"/>
                                <w:bCs/>
                                <w:sz w:val="48"/>
                                <w:szCs w:val="48"/>
                              </w:rPr>
                            </w:pPr>
                            <w:bookmarkStart w:id="1980" w:name="_Toc169172901"/>
                            <w:bookmarkStart w:id="1981" w:name="_Toc169174988"/>
                            <w:r w:rsidRPr="00630E21">
                              <w:rPr>
                                <w:rFonts w:ascii="Times New Roman" w:hAnsi="Times New Roman"/>
                                <w:bCs/>
                                <w:sz w:val="48"/>
                                <w:szCs w:val="48"/>
                              </w:rPr>
                              <w:t>ДИПЛОМНА РОБОТА</w:t>
                            </w:r>
                            <w:bookmarkEnd w:id="1980"/>
                            <w:bookmarkEnd w:id="1981"/>
                          </w:p>
                          <w:p w14:paraId="06BF8FA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DF7E42B" w14:textId="77777777" w:rsidR="00A43AC3" w:rsidRPr="005E3013" w:rsidRDefault="00A43AC3" w:rsidP="00987998">
                            <w:pPr>
                              <w:pStyle w:val="2"/>
                              <w:spacing w:line="276" w:lineRule="auto"/>
                              <w:rPr>
                                <w:b w:val="0"/>
                                <w:bCs/>
                                <w:iCs/>
                                <w:sz w:val="48"/>
                                <w:szCs w:val="48"/>
                                <w:highlight w:val="yellow"/>
                              </w:rPr>
                            </w:pPr>
                            <w:bookmarkStart w:id="1982" w:name="_Toc169172902"/>
                            <w:bookmarkStart w:id="1983" w:name="_Toc16917498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982"/>
                            <w:bookmarkEnd w:id="1983"/>
                          </w:p>
                          <w:p w14:paraId="29F93D4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9B0D02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F2DDEE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DCC237F" w14:textId="77777777" w:rsidR="00A43AC3" w:rsidRPr="00B1453A" w:rsidRDefault="00A43AC3" w:rsidP="00987998">
                            <w:pPr>
                              <w:jc w:val="center"/>
                              <w:rPr>
                                <w:rFonts w:ascii="Calibri" w:hAnsi="Calibri"/>
                                <w:sz w:val="36"/>
                                <w:szCs w:val="36"/>
                              </w:rPr>
                            </w:pPr>
                          </w:p>
                          <w:p w14:paraId="2B7A9D2C" w14:textId="77777777" w:rsidR="00A43AC3" w:rsidRDefault="00A43AC3" w:rsidP="00987998">
                            <w:pPr>
                              <w:jc w:val="center"/>
                              <w:rPr>
                                <w:rFonts w:ascii="Times New Roman CYR" w:hAnsi="Times New Roman CYR" w:cs="Times New Roman CYR"/>
                                <w:sz w:val="36"/>
                                <w:szCs w:val="36"/>
                              </w:rPr>
                            </w:pPr>
                          </w:p>
                          <w:p w14:paraId="19EC7941" w14:textId="77777777" w:rsidR="00A43AC3" w:rsidRDefault="00A43AC3"/>
                          <w:p w14:paraId="1FF4650B" w14:textId="77777777" w:rsidR="00A43AC3" w:rsidRPr="00630E21" w:rsidRDefault="00A43AC3" w:rsidP="00987998">
                            <w:pPr>
                              <w:pStyle w:val="3"/>
                              <w:spacing w:line="276" w:lineRule="auto"/>
                              <w:rPr>
                                <w:rFonts w:ascii="Times New Roman" w:hAnsi="Times New Roman"/>
                                <w:bCs/>
                                <w:sz w:val="48"/>
                                <w:szCs w:val="48"/>
                              </w:rPr>
                            </w:pPr>
                            <w:bookmarkStart w:id="1984" w:name="_Toc169172903"/>
                            <w:bookmarkStart w:id="1985" w:name="_Toc169174990"/>
                            <w:r w:rsidRPr="00630E21">
                              <w:rPr>
                                <w:rFonts w:ascii="Times New Roman" w:hAnsi="Times New Roman"/>
                                <w:bCs/>
                                <w:sz w:val="48"/>
                                <w:szCs w:val="48"/>
                              </w:rPr>
                              <w:t>ДИПЛОМНА РОБОТА</w:t>
                            </w:r>
                            <w:bookmarkEnd w:id="1984"/>
                            <w:bookmarkEnd w:id="1985"/>
                          </w:p>
                          <w:p w14:paraId="7DD513D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266E576" w14:textId="77777777" w:rsidR="00A43AC3" w:rsidRPr="005E3013" w:rsidRDefault="00A43AC3" w:rsidP="00987998">
                            <w:pPr>
                              <w:pStyle w:val="2"/>
                              <w:spacing w:line="276" w:lineRule="auto"/>
                              <w:rPr>
                                <w:b w:val="0"/>
                                <w:bCs/>
                                <w:iCs/>
                                <w:sz w:val="48"/>
                                <w:szCs w:val="48"/>
                                <w:highlight w:val="yellow"/>
                              </w:rPr>
                            </w:pPr>
                            <w:bookmarkStart w:id="1986" w:name="_Toc169172904"/>
                            <w:bookmarkStart w:id="1987" w:name="_Toc16917499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986"/>
                            <w:bookmarkEnd w:id="1987"/>
                          </w:p>
                          <w:p w14:paraId="707DCF4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586014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0EAFD7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209C84A" w14:textId="77777777" w:rsidR="00A43AC3" w:rsidRPr="00B1453A" w:rsidRDefault="00A43AC3" w:rsidP="00987998">
                            <w:pPr>
                              <w:jc w:val="center"/>
                              <w:rPr>
                                <w:rFonts w:ascii="Calibri" w:hAnsi="Calibri"/>
                                <w:sz w:val="36"/>
                                <w:szCs w:val="36"/>
                              </w:rPr>
                            </w:pPr>
                          </w:p>
                          <w:p w14:paraId="7C55C2D4" w14:textId="77777777" w:rsidR="00A43AC3" w:rsidRDefault="00A43AC3" w:rsidP="00987998">
                            <w:pPr>
                              <w:jc w:val="center"/>
                              <w:rPr>
                                <w:rFonts w:ascii="Times New Roman CYR" w:hAnsi="Times New Roman CYR" w:cs="Times New Roman CYR"/>
                                <w:sz w:val="36"/>
                                <w:szCs w:val="36"/>
                              </w:rPr>
                            </w:pPr>
                          </w:p>
                          <w:p w14:paraId="01203A47" w14:textId="77777777" w:rsidR="00A43AC3" w:rsidRDefault="00A43AC3"/>
                          <w:p w14:paraId="4C6861A0" w14:textId="77777777" w:rsidR="00A43AC3" w:rsidRPr="00630E21" w:rsidRDefault="00A43AC3" w:rsidP="00987998">
                            <w:pPr>
                              <w:pStyle w:val="3"/>
                              <w:spacing w:line="276" w:lineRule="auto"/>
                              <w:rPr>
                                <w:rFonts w:ascii="Times New Roman" w:hAnsi="Times New Roman"/>
                                <w:bCs/>
                                <w:sz w:val="48"/>
                                <w:szCs w:val="48"/>
                              </w:rPr>
                            </w:pPr>
                            <w:bookmarkStart w:id="1988" w:name="_Toc169172905"/>
                            <w:bookmarkStart w:id="1989" w:name="_Toc169174992"/>
                            <w:r w:rsidRPr="00630E21">
                              <w:rPr>
                                <w:rFonts w:ascii="Times New Roman" w:hAnsi="Times New Roman"/>
                                <w:bCs/>
                                <w:sz w:val="48"/>
                                <w:szCs w:val="48"/>
                              </w:rPr>
                              <w:t>ДИПЛОМНА РОБОТА</w:t>
                            </w:r>
                            <w:bookmarkEnd w:id="1988"/>
                            <w:bookmarkEnd w:id="1989"/>
                          </w:p>
                          <w:p w14:paraId="5B761AE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CF3FFAA" w14:textId="77777777" w:rsidR="00A43AC3" w:rsidRPr="005E3013" w:rsidRDefault="00A43AC3" w:rsidP="00987998">
                            <w:pPr>
                              <w:pStyle w:val="2"/>
                              <w:spacing w:line="276" w:lineRule="auto"/>
                              <w:rPr>
                                <w:b w:val="0"/>
                                <w:bCs/>
                                <w:iCs/>
                                <w:sz w:val="48"/>
                                <w:szCs w:val="48"/>
                                <w:highlight w:val="yellow"/>
                              </w:rPr>
                            </w:pPr>
                            <w:bookmarkStart w:id="1990" w:name="_Toc169172906"/>
                            <w:bookmarkStart w:id="1991" w:name="_Toc16917499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990"/>
                            <w:bookmarkEnd w:id="1991"/>
                          </w:p>
                          <w:p w14:paraId="17A4097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B0C7CA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9175C7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04287B0" w14:textId="77777777" w:rsidR="00A43AC3" w:rsidRPr="00B1453A" w:rsidRDefault="00A43AC3" w:rsidP="00987998">
                            <w:pPr>
                              <w:jc w:val="center"/>
                              <w:rPr>
                                <w:rFonts w:ascii="Calibri" w:hAnsi="Calibri"/>
                                <w:sz w:val="36"/>
                                <w:szCs w:val="36"/>
                              </w:rPr>
                            </w:pPr>
                          </w:p>
                          <w:p w14:paraId="635C3198" w14:textId="77777777" w:rsidR="00A43AC3" w:rsidRDefault="00A43AC3" w:rsidP="00987998">
                            <w:pPr>
                              <w:jc w:val="center"/>
                              <w:rPr>
                                <w:rFonts w:ascii="Times New Roman CYR" w:hAnsi="Times New Roman CYR" w:cs="Times New Roman CYR"/>
                                <w:sz w:val="36"/>
                                <w:szCs w:val="36"/>
                              </w:rPr>
                            </w:pPr>
                          </w:p>
                          <w:p w14:paraId="62E77912" w14:textId="77777777" w:rsidR="00A43AC3" w:rsidRDefault="00A43AC3"/>
                          <w:p w14:paraId="651C941C" w14:textId="77777777" w:rsidR="00A43AC3" w:rsidRPr="00630E21" w:rsidRDefault="00A43AC3" w:rsidP="00987998">
                            <w:pPr>
                              <w:pStyle w:val="3"/>
                              <w:spacing w:line="276" w:lineRule="auto"/>
                              <w:rPr>
                                <w:rFonts w:ascii="Times New Roman" w:hAnsi="Times New Roman"/>
                                <w:bCs/>
                                <w:sz w:val="48"/>
                                <w:szCs w:val="48"/>
                              </w:rPr>
                            </w:pPr>
                            <w:bookmarkStart w:id="1992" w:name="_Toc169172907"/>
                            <w:bookmarkStart w:id="1993" w:name="_Toc169174994"/>
                            <w:r w:rsidRPr="00630E21">
                              <w:rPr>
                                <w:rFonts w:ascii="Times New Roman" w:hAnsi="Times New Roman"/>
                                <w:bCs/>
                                <w:sz w:val="48"/>
                                <w:szCs w:val="48"/>
                              </w:rPr>
                              <w:t>ДИПЛОМНА РОБОТА</w:t>
                            </w:r>
                            <w:bookmarkEnd w:id="1992"/>
                            <w:bookmarkEnd w:id="1993"/>
                          </w:p>
                          <w:p w14:paraId="146AD79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1DD27B3" w14:textId="77777777" w:rsidR="00A43AC3" w:rsidRPr="005E3013" w:rsidRDefault="00A43AC3" w:rsidP="00987998">
                            <w:pPr>
                              <w:pStyle w:val="2"/>
                              <w:spacing w:line="276" w:lineRule="auto"/>
                              <w:rPr>
                                <w:b w:val="0"/>
                                <w:bCs/>
                                <w:iCs/>
                                <w:sz w:val="48"/>
                                <w:szCs w:val="48"/>
                                <w:highlight w:val="yellow"/>
                              </w:rPr>
                            </w:pPr>
                            <w:bookmarkStart w:id="1994" w:name="_Toc169172908"/>
                            <w:bookmarkStart w:id="1995" w:name="_Toc16917499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994"/>
                            <w:bookmarkEnd w:id="1995"/>
                          </w:p>
                          <w:p w14:paraId="7C48DD2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25A482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C8E4E7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A660133" w14:textId="77777777" w:rsidR="00A43AC3" w:rsidRPr="00B1453A" w:rsidRDefault="00A43AC3" w:rsidP="00987998">
                            <w:pPr>
                              <w:jc w:val="center"/>
                              <w:rPr>
                                <w:rFonts w:ascii="Calibri" w:hAnsi="Calibri"/>
                                <w:sz w:val="36"/>
                                <w:szCs w:val="36"/>
                              </w:rPr>
                            </w:pPr>
                          </w:p>
                          <w:p w14:paraId="66490207" w14:textId="77777777" w:rsidR="00A43AC3" w:rsidRDefault="00A43AC3" w:rsidP="00987998">
                            <w:pPr>
                              <w:jc w:val="center"/>
                              <w:rPr>
                                <w:rFonts w:ascii="Times New Roman CYR" w:hAnsi="Times New Roman CYR" w:cs="Times New Roman CYR"/>
                                <w:sz w:val="36"/>
                                <w:szCs w:val="36"/>
                              </w:rPr>
                            </w:pPr>
                          </w:p>
                          <w:p w14:paraId="19DFB417" w14:textId="77777777" w:rsidR="00A43AC3" w:rsidRDefault="00A43AC3"/>
                          <w:p w14:paraId="360C9F43" w14:textId="77777777" w:rsidR="00A43AC3" w:rsidRPr="00630E21" w:rsidRDefault="00A43AC3" w:rsidP="00987998">
                            <w:pPr>
                              <w:pStyle w:val="3"/>
                              <w:spacing w:line="276" w:lineRule="auto"/>
                              <w:rPr>
                                <w:rFonts w:ascii="Times New Roman" w:hAnsi="Times New Roman"/>
                                <w:bCs/>
                                <w:sz w:val="48"/>
                                <w:szCs w:val="48"/>
                              </w:rPr>
                            </w:pPr>
                            <w:bookmarkStart w:id="1996" w:name="_Toc169172909"/>
                            <w:bookmarkStart w:id="1997" w:name="_Toc169174996"/>
                            <w:r w:rsidRPr="00630E21">
                              <w:rPr>
                                <w:rFonts w:ascii="Times New Roman" w:hAnsi="Times New Roman"/>
                                <w:bCs/>
                                <w:sz w:val="48"/>
                                <w:szCs w:val="48"/>
                              </w:rPr>
                              <w:t>ДИПЛОМНА РОБОТА</w:t>
                            </w:r>
                            <w:bookmarkEnd w:id="1996"/>
                            <w:bookmarkEnd w:id="1997"/>
                          </w:p>
                          <w:p w14:paraId="1D469D1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90452D8" w14:textId="77777777" w:rsidR="00A43AC3" w:rsidRPr="005E3013" w:rsidRDefault="00A43AC3" w:rsidP="00987998">
                            <w:pPr>
                              <w:pStyle w:val="2"/>
                              <w:spacing w:line="276" w:lineRule="auto"/>
                              <w:rPr>
                                <w:b w:val="0"/>
                                <w:bCs/>
                                <w:iCs/>
                                <w:sz w:val="48"/>
                                <w:szCs w:val="48"/>
                                <w:highlight w:val="yellow"/>
                              </w:rPr>
                            </w:pPr>
                            <w:bookmarkStart w:id="1998" w:name="_Toc169172910"/>
                            <w:bookmarkStart w:id="1999" w:name="_Toc16917499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1998"/>
                            <w:bookmarkEnd w:id="1999"/>
                          </w:p>
                          <w:p w14:paraId="75EAEEC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0D6242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234BA8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BE41A17" w14:textId="77777777" w:rsidR="00A43AC3" w:rsidRPr="00B1453A" w:rsidRDefault="00A43AC3" w:rsidP="00987998">
                            <w:pPr>
                              <w:jc w:val="center"/>
                              <w:rPr>
                                <w:rFonts w:ascii="Calibri" w:hAnsi="Calibri"/>
                                <w:sz w:val="36"/>
                                <w:szCs w:val="36"/>
                              </w:rPr>
                            </w:pPr>
                          </w:p>
                          <w:p w14:paraId="78C9D0C6" w14:textId="77777777" w:rsidR="00A43AC3" w:rsidRDefault="00A43AC3" w:rsidP="00987998">
                            <w:pPr>
                              <w:jc w:val="center"/>
                              <w:rPr>
                                <w:rFonts w:ascii="Times New Roman CYR" w:hAnsi="Times New Roman CYR" w:cs="Times New Roman CYR"/>
                                <w:sz w:val="36"/>
                                <w:szCs w:val="36"/>
                              </w:rPr>
                            </w:pPr>
                          </w:p>
                          <w:p w14:paraId="715B35D6" w14:textId="77777777" w:rsidR="00A43AC3" w:rsidRDefault="00A43AC3"/>
                          <w:p w14:paraId="532D40F6" w14:textId="77777777" w:rsidR="00A43AC3" w:rsidRPr="00630E21" w:rsidRDefault="00A43AC3" w:rsidP="00987998">
                            <w:pPr>
                              <w:pStyle w:val="3"/>
                              <w:spacing w:line="276" w:lineRule="auto"/>
                              <w:rPr>
                                <w:rFonts w:ascii="Times New Roman" w:hAnsi="Times New Roman"/>
                                <w:bCs/>
                                <w:sz w:val="48"/>
                                <w:szCs w:val="48"/>
                              </w:rPr>
                            </w:pPr>
                            <w:bookmarkStart w:id="2000" w:name="_Toc169172911"/>
                            <w:bookmarkStart w:id="2001" w:name="_Toc169174998"/>
                            <w:r w:rsidRPr="00630E21">
                              <w:rPr>
                                <w:rFonts w:ascii="Times New Roman" w:hAnsi="Times New Roman"/>
                                <w:bCs/>
                                <w:sz w:val="48"/>
                                <w:szCs w:val="48"/>
                              </w:rPr>
                              <w:t>ДИПЛОМНА РОБОТА</w:t>
                            </w:r>
                            <w:bookmarkEnd w:id="2000"/>
                            <w:bookmarkEnd w:id="2001"/>
                          </w:p>
                          <w:p w14:paraId="0A21FEB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534F0FE" w14:textId="77777777" w:rsidR="00A43AC3" w:rsidRPr="005E3013" w:rsidRDefault="00A43AC3" w:rsidP="00987998">
                            <w:pPr>
                              <w:pStyle w:val="2"/>
                              <w:spacing w:line="276" w:lineRule="auto"/>
                              <w:rPr>
                                <w:b w:val="0"/>
                                <w:bCs/>
                                <w:iCs/>
                                <w:sz w:val="48"/>
                                <w:szCs w:val="48"/>
                                <w:highlight w:val="yellow"/>
                              </w:rPr>
                            </w:pPr>
                            <w:bookmarkStart w:id="2002" w:name="_Toc169172912"/>
                            <w:bookmarkStart w:id="2003" w:name="_Toc16917499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002"/>
                            <w:bookmarkEnd w:id="2003"/>
                          </w:p>
                          <w:p w14:paraId="6B0E238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876CBE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07994D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350DFB6" w14:textId="77777777" w:rsidR="00A43AC3" w:rsidRPr="00B1453A" w:rsidRDefault="00A43AC3" w:rsidP="00987998">
                            <w:pPr>
                              <w:jc w:val="center"/>
                              <w:rPr>
                                <w:rFonts w:ascii="Calibri" w:hAnsi="Calibri"/>
                                <w:sz w:val="36"/>
                                <w:szCs w:val="36"/>
                              </w:rPr>
                            </w:pPr>
                          </w:p>
                          <w:p w14:paraId="00A34BDF" w14:textId="77777777" w:rsidR="00A43AC3" w:rsidRDefault="00A43AC3" w:rsidP="00987998">
                            <w:pPr>
                              <w:jc w:val="center"/>
                              <w:rPr>
                                <w:rFonts w:ascii="Times New Roman CYR" w:hAnsi="Times New Roman CYR" w:cs="Times New Roman CYR"/>
                                <w:sz w:val="36"/>
                                <w:szCs w:val="36"/>
                              </w:rPr>
                            </w:pPr>
                          </w:p>
                          <w:p w14:paraId="13A25C24" w14:textId="77777777" w:rsidR="00A43AC3" w:rsidRDefault="00A43AC3"/>
                          <w:p w14:paraId="56B59869" w14:textId="77777777" w:rsidR="000658DF" w:rsidRPr="003A41B8" w:rsidRDefault="000658DF" w:rsidP="000658DF">
                            <w:pPr>
                              <w:pStyle w:val="3"/>
                              <w:spacing w:line="300" w:lineRule="auto"/>
                              <w:rPr>
                                <w:rFonts w:ascii="Times New Roman CYR" w:hAnsi="Times New Roman CYR"/>
                                <w:i/>
                                <w:iCs/>
                                <w:sz w:val="44"/>
                                <w:szCs w:val="44"/>
                              </w:rPr>
                            </w:pPr>
                            <w:bookmarkStart w:id="2004" w:name="_Toc169172913"/>
                            <w:bookmarkStart w:id="2005" w:name="_Toc169175000"/>
                            <w:r w:rsidRPr="003A41B8">
                              <w:rPr>
                                <w:rFonts w:ascii="Times New Roman CYR" w:hAnsi="Times New Roman CYR"/>
                                <w:i/>
                                <w:iCs/>
                                <w:sz w:val="44"/>
                                <w:szCs w:val="44"/>
                              </w:rPr>
                              <w:t>ДИПЛОМНА РОБОТА БАКАЛАВРА</w:t>
                            </w:r>
                            <w:bookmarkEnd w:id="2004"/>
                            <w:bookmarkEnd w:id="2005"/>
                            <w:r w:rsidRPr="003A41B8">
                              <w:rPr>
                                <w:rFonts w:ascii="Times New Roman CYR" w:hAnsi="Times New Roman CYR"/>
                                <w:i/>
                                <w:iCs/>
                                <w:sz w:val="44"/>
                                <w:szCs w:val="44"/>
                              </w:rPr>
                              <w:t xml:space="preserve"> </w:t>
                            </w:r>
                          </w:p>
                          <w:p w14:paraId="0FA4D67E" w14:textId="77777777" w:rsidR="000658DF" w:rsidRPr="000D3135" w:rsidRDefault="000658DF" w:rsidP="000658DF">
                            <w:pPr>
                              <w:pStyle w:val="2"/>
                              <w:spacing w:line="300" w:lineRule="auto"/>
                              <w:rPr>
                                <w:rFonts w:ascii="Times New Roman CYR" w:hAnsi="Times New Roman CYR"/>
                                <w:b w:val="0"/>
                                <w:sz w:val="44"/>
                                <w:szCs w:val="44"/>
                              </w:rPr>
                            </w:pPr>
                            <w:bookmarkStart w:id="2006" w:name="_Toc169172914"/>
                            <w:bookmarkStart w:id="2007" w:name="_Toc169175001"/>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2006"/>
                            <w:bookmarkEnd w:id="2007"/>
                          </w:p>
                          <w:p w14:paraId="41C54F94"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498AB642"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697EE57B" w14:textId="77777777" w:rsidR="000658DF" w:rsidRPr="000D3135" w:rsidRDefault="000658DF" w:rsidP="000658DF">
                            <w:pPr>
                              <w:spacing w:line="300" w:lineRule="auto"/>
                              <w:jc w:val="center"/>
                              <w:rPr>
                                <w:b/>
                                <w:lang w:val="uk-UA"/>
                              </w:rPr>
                            </w:pPr>
                          </w:p>
                          <w:p w14:paraId="443681EA"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7A22CCDD" w14:textId="77777777" w:rsidR="00A43AC3" w:rsidRPr="00B1453A" w:rsidRDefault="00A43AC3" w:rsidP="00987998">
                            <w:pPr>
                              <w:jc w:val="center"/>
                              <w:rPr>
                                <w:rFonts w:ascii="Calibri" w:hAnsi="Calibri"/>
                                <w:sz w:val="36"/>
                                <w:szCs w:val="36"/>
                              </w:rPr>
                            </w:pPr>
                          </w:p>
                          <w:p w14:paraId="241A38D7" w14:textId="77777777" w:rsidR="00A43AC3" w:rsidRDefault="00A43AC3" w:rsidP="00987998">
                            <w:pPr>
                              <w:jc w:val="center"/>
                              <w:rPr>
                                <w:rFonts w:ascii="Times New Roman CYR" w:hAnsi="Times New Roman CYR" w:cs="Times New Roman CYR"/>
                                <w:sz w:val="36"/>
                                <w:szCs w:val="36"/>
                              </w:rPr>
                            </w:pPr>
                          </w:p>
                          <w:p w14:paraId="1D036201" w14:textId="77777777" w:rsidR="00A43AC3" w:rsidRDefault="00A43AC3"/>
                          <w:p w14:paraId="25D3884C" w14:textId="77777777" w:rsidR="00A43AC3" w:rsidRPr="00630E21" w:rsidRDefault="00A43AC3" w:rsidP="00987998">
                            <w:pPr>
                              <w:pStyle w:val="3"/>
                              <w:spacing w:line="276" w:lineRule="auto"/>
                              <w:rPr>
                                <w:rFonts w:ascii="Times New Roman" w:hAnsi="Times New Roman"/>
                                <w:bCs/>
                                <w:sz w:val="48"/>
                                <w:szCs w:val="48"/>
                              </w:rPr>
                            </w:pPr>
                            <w:bookmarkStart w:id="2008" w:name="_Toc169172915"/>
                            <w:bookmarkStart w:id="2009" w:name="_Toc169175002"/>
                            <w:r w:rsidRPr="00630E21">
                              <w:rPr>
                                <w:rFonts w:ascii="Times New Roman" w:hAnsi="Times New Roman"/>
                                <w:bCs/>
                                <w:sz w:val="48"/>
                                <w:szCs w:val="48"/>
                              </w:rPr>
                              <w:t>ДИПЛОМНА РОБОТА</w:t>
                            </w:r>
                            <w:bookmarkEnd w:id="2008"/>
                            <w:bookmarkEnd w:id="2009"/>
                          </w:p>
                          <w:p w14:paraId="3F208D7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EE027D5" w14:textId="77777777" w:rsidR="00A43AC3" w:rsidRPr="005E3013" w:rsidRDefault="00A43AC3" w:rsidP="00987998">
                            <w:pPr>
                              <w:pStyle w:val="2"/>
                              <w:spacing w:line="276" w:lineRule="auto"/>
                              <w:rPr>
                                <w:b w:val="0"/>
                                <w:bCs/>
                                <w:iCs/>
                                <w:sz w:val="48"/>
                                <w:szCs w:val="48"/>
                                <w:highlight w:val="yellow"/>
                              </w:rPr>
                            </w:pPr>
                            <w:bookmarkStart w:id="2010" w:name="_Toc169172916"/>
                            <w:bookmarkStart w:id="2011" w:name="_Toc16917500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010"/>
                            <w:bookmarkEnd w:id="2011"/>
                          </w:p>
                          <w:p w14:paraId="5864FE2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5770DF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35F708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F6BF268" w14:textId="77777777" w:rsidR="00A43AC3" w:rsidRPr="00B1453A" w:rsidRDefault="00A43AC3" w:rsidP="00987998">
                            <w:pPr>
                              <w:jc w:val="center"/>
                              <w:rPr>
                                <w:rFonts w:ascii="Calibri" w:hAnsi="Calibri"/>
                                <w:sz w:val="36"/>
                                <w:szCs w:val="36"/>
                              </w:rPr>
                            </w:pPr>
                          </w:p>
                          <w:p w14:paraId="1B3F6F0D" w14:textId="77777777" w:rsidR="00A43AC3" w:rsidRDefault="00A43AC3" w:rsidP="00987998">
                            <w:pPr>
                              <w:jc w:val="center"/>
                              <w:rPr>
                                <w:rFonts w:ascii="Times New Roman CYR" w:hAnsi="Times New Roman CYR" w:cs="Times New Roman CYR"/>
                                <w:sz w:val="36"/>
                                <w:szCs w:val="36"/>
                              </w:rPr>
                            </w:pPr>
                          </w:p>
                          <w:p w14:paraId="6B941585" w14:textId="77777777" w:rsidR="00A43AC3" w:rsidRDefault="00A43AC3"/>
                          <w:p w14:paraId="2B0A7A51" w14:textId="77777777" w:rsidR="00A43AC3" w:rsidRPr="00630E21" w:rsidRDefault="00A43AC3" w:rsidP="00987998">
                            <w:pPr>
                              <w:pStyle w:val="3"/>
                              <w:spacing w:line="276" w:lineRule="auto"/>
                              <w:rPr>
                                <w:rFonts w:ascii="Times New Roman" w:hAnsi="Times New Roman"/>
                                <w:bCs/>
                                <w:sz w:val="48"/>
                                <w:szCs w:val="48"/>
                              </w:rPr>
                            </w:pPr>
                            <w:bookmarkStart w:id="2012" w:name="_Toc169172917"/>
                            <w:bookmarkStart w:id="2013" w:name="_Toc169175004"/>
                            <w:r w:rsidRPr="00630E21">
                              <w:rPr>
                                <w:rFonts w:ascii="Times New Roman" w:hAnsi="Times New Roman"/>
                                <w:bCs/>
                                <w:sz w:val="48"/>
                                <w:szCs w:val="48"/>
                              </w:rPr>
                              <w:t>ДИПЛОМНА РОБОТА</w:t>
                            </w:r>
                            <w:bookmarkEnd w:id="2012"/>
                            <w:bookmarkEnd w:id="2013"/>
                          </w:p>
                          <w:p w14:paraId="4C03379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2785E3E" w14:textId="77777777" w:rsidR="00A43AC3" w:rsidRPr="005E3013" w:rsidRDefault="00A43AC3" w:rsidP="00987998">
                            <w:pPr>
                              <w:pStyle w:val="2"/>
                              <w:spacing w:line="276" w:lineRule="auto"/>
                              <w:rPr>
                                <w:b w:val="0"/>
                                <w:bCs/>
                                <w:iCs/>
                                <w:sz w:val="48"/>
                                <w:szCs w:val="48"/>
                                <w:highlight w:val="yellow"/>
                              </w:rPr>
                            </w:pPr>
                            <w:bookmarkStart w:id="2014" w:name="_Toc169172918"/>
                            <w:bookmarkStart w:id="2015" w:name="_Toc16917500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014"/>
                            <w:bookmarkEnd w:id="2015"/>
                          </w:p>
                          <w:p w14:paraId="4EC447D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B03E7D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FE2889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09FB085" w14:textId="77777777" w:rsidR="00A43AC3" w:rsidRPr="00B1453A" w:rsidRDefault="00A43AC3" w:rsidP="00987998">
                            <w:pPr>
                              <w:jc w:val="center"/>
                              <w:rPr>
                                <w:rFonts w:ascii="Calibri" w:hAnsi="Calibri"/>
                                <w:sz w:val="36"/>
                                <w:szCs w:val="36"/>
                              </w:rPr>
                            </w:pPr>
                          </w:p>
                          <w:p w14:paraId="3943D514" w14:textId="77777777" w:rsidR="00A43AC3" w:rsidRDefault="00A43AC3" w:rsidP="00987998">
                            <w:pPr>
                              <w:jc w:val="center"/>
                              <w:rPr>
                                <w:rFonts w:ascii="Times New Roman CYR" w:hAnsi="Times New Roman CYR" w:cs="Times New Roman CYR"/>
                                <w:sz w:val="36"/>
                                <w:szCs w:val="36"/>
                              </w:rPr>
                            </w:pPr>
                          </w:p>
                          <w:p w14:paraId="7A52365B" w14:textId="77777777" w:rsidR="00A43AC3" w:rsidRDefault="00A43AC3"/>
                          <w:p w14:paraId="3EFC35F2" w14:textId="77777777" w:rsidR="00A43AC3" w:rsidRPr="00630E21" w:rsidRDefault="00A43AC3" w:rsidP="00987998">
                            <w:pPr>
                              <w:pStyle w:val="3"/>
                              <w:spacing w:line="276" w:lineRule="auto"/>
                              <w:rPr>
                                <w:rFonts w:ascii="Times New Roman" w:hAnsi="Times New Roman"/>
                                <w:bCs/>
                                <w:sz w:val="48"/>
                                <w:szCs w:val="48"/>
                              </w:rPr>
                            </w:pPr>
                            <w:bookmarkStart w:id="2016" w:name="_Toc169172919"/>
                            <w:bookmarkStart w:id="2017" w:name="_Toc169175006"/>
                            <w:r w:rsidRPr="00630E21">
                              <w:rPr>
                                <w:rFonts w:ascii="Times New Roman" w:hAnsi="Times New Roman"/>
                                <w:bCs/>
                                <w:sz w:val="48"/>
                                <w:szCs w:val="48"/>
                              </w:rPr>
                              <w:t>ДИПЛОМНА РОБОТА</w:t>
                            </w:r>
                            <w:bookmarkEnd w:id="2016"/>
                            <w:bookmarkEnd w:id="2017"/>
                          </w:p>
                          <w:p w14:paraId="6CAE6C8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A86CBFC" w14:textId="77777777" w:rsidR="00A43AC3" w:rsidRPr="005E3013" w:rsidRDefault="00A43AC3" w:rsidP="00987998">
                            <w:pPr>
                              <w:pStyle w:val="2"/>
                              <w:spacing w:line="276" w:lineRule="auto"/>
                              <w:rPr>
                                <w:b w:val="0"/>
                                <w:bCs/>
                                <w:iCs/>
                                <w:sz w:val="48"/>
                                <w:szCs w:val="48"/>
                                <w:highlight w:val="yellow"/>
                              </w:rPr>
                            </w:pPr>
                            <w:bookmarkStart w:id="2018" w:name="_Toc169172920"/>
                            <w:bookmarkStart w:id="2019" w:name="_Toc16917500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018"/>
                            <w:bookmarkEnd w:id="2019"/>
                          </w:p>
                          <w:p w14:paraId="204C8B7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38E427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399D0C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EEC8AC2" w14:textId="77777777" w:rsidR="00A43AC3" w:rsidRPr="00B1453A" w:rsidRDefault="00A43AC3" w:rsidP="00987998">
                            <w:pPr>
                              <w:jc w:val="center"/>
                              <w:rPr>
                                <w:rFonts w:ascii="Calibri" w:hAnsi="Calibri"/>
                                <w:sz w:val="36"/>
                                <w:szCs w:val="36"/>
                              </w:rPr>
                            </w:pPr>
                          </w:p>
                          <w:p w14:paraId="03943488" w14:textId="77777777" w:rsidR="00A43AC3" w:rsidRDefault="00A43AC3" w:rsidP="00987998">
                            <w:pPr>
                              <w:jc w:val="center"/>
                              <w:rPr>
                                <w:rFonts w:ascii="Times New Roman CYR" w:hAnsi="Times New Roman CYR" w:cs="Times New Roman CYR"/>
                                <w:sz w:val="36"/>
                                <w:szCs w:val="36"/>
                              </w:rPr>
                            </w:pPr>
                          </w:p>
                          <w:p w14:paraId="67B00937" w14:textId="77777777" w:rsidR="00A43AC3" w:rsidRDefault="00A43AC3"/>
                          <w:p w14:paraId="675E6B94" w14:textId="77777777" w:rsidR="00A43AC3" w:rsidRPr="00630E21" w:rsidRDefault="00A43AC3" w:rsidP="00987998">
                            <w:pPr>
                              <w:pStyle w:val="3"/>
                              <w:spacing w:line="276" w:lineRule="auto"/>
                              <w:rPr>
                                <w:rFonts w:ascii="Times New Roman" w:hAnsi="Times New Roman"/>
                                <w:bCs/>
                                <w:sz w:val="48"/>
                                <w:szCs w:val="48"/>
                              </w:rPr>
                            </w:pPr>
                            <w:bookmarkStart w:id="2020" w:name="_Toc169172921"/>
                            <w:bookmarkStart w:id="2021" w:name="_Toc169175008"/>
                            <w:r w:rsidRPr="00630E21">
                              <w:rPr>
                                <w:rFonts w:ascii="Times New Roman" w:hAnsi="Times New Roman"/>
                                <w:bCs/>
                                <w:sz w:val="48"/>
                                <w:szCs w:val="48"/>
                              </w:rPr>
                              <w:t>ДИПЛОМНА РОБОТА</w:t>
                            </w:r>
                            <w:bookmarkEnd w:id="2020"/>
                            <w:bookmarkEnd w:id="2021"/>
                          </w:p>
                          <w:p w14:paraId="2C51FC7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04FF437" w14:textId="77777777" w:rsidR="00A43AC3" w:rsidRPr="005E3013" w:rsidRDefault="00A43AC3" w:rsidP="00987998">
                            <w:pPr>
                              <w:pStyle w:val="2"/>
                              <w:spacing w:line="276" w:lineRule="auto"/>
                              <w:rPr>
                                <w:b w:val="0"/>
                                <w:bCs/>
                                <w:iCs/>
                                <w:sz w:val="48"/>
                                <w:szCs w:val="48"/>
                                <w:highlight w:val="yellow"/>
                              </w:rPr>
                            </w:pPr>
                            <w:bookmarkStart w:id="2022" w:name="_Toc169172922"/>
                            <w:bookmarkStart w:id="2023" w:name="_Toc16917500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022"/>
                            <w:bookmarkEnd w:id="2023"/>
                          </w:p>
                          <w:p w14:paraId="7658D3A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8BC4FD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B4F97F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786972F" w14:textId="77777777" w:rsidR="00A43AC3" w:rsidRPr="00B1453A" w:rsidRDefault="00A43AC3" w:rsidP="00987998">
                            <w:pPr>
                              <w:jc w:val="center"/>
                              <w:rPr>
                                <w:rFonts w:ascii="Calibri" w:hAnsi="Calibri"/>
                                <w:sz w:val="36"/>
                                <w:szCs w:val="36"/>
                              </w:rPr>
                            </w:pPr>
                          </w:p>
                          <w:p w14:paraId="4162AAA2" w14:textId="77777777" w:rsidR="00A43AC3" w:rsidRDefault="00A43AC3" w:rsidP="00987998">
                            <w:pPr>
                              <w:jc w:val="center"/>
                              <w:rPr>
                                <w:rFonts w:ascii="Times New Roman CYR" w:hAnsi="Times New Roman CYR" w:cs="Times New Roman CYR"/>
                                <w:sz w:val="36"/>
                                <w:szCs w:val="36"/>
                              </w:rPr>
                            </w:pPr>
                          </w:p>
                          <w:p w14:paraId="0138EA6A" w14:textId="77777777" w:rsidR="00A43AC3" w:rsidRDefault="00A43AC3"/>
                          <w:p w14:paraId="7F8584A6" w14:textId="77777777" w:rsidR="00A43AC3" w:rsidRPr="00630E21" w:rsidRDefault="00A43AC3" w:rsidP="00987998">
                            <w:pPr>
                              <w:pStyle w:val="3"/>
                              <w:spacing w:line="276" w:lineRule="auto"/>
                              <w:rPr>
                                <w:rFonts w:ascii="Times New Roman" w:hAnsi="Times New Roman"/>
                                <w:bCs/>
                                <w:sz w:val="48"/>
                                <w:szCs w:val="48"/>
                              </w:rPr>
                            </w:pPr>
                            <w:bookmarkStart w:id="2024" w:name="_Toc169172923"/>
                            <w:bookmarkStart w:id="2025" w:name="_Toc169175010"/>
                            <w:r w:rsidRPr="00630E21">
                              <w:rPr>
                                <w:rFonts w:ascii="Times New Roman" w:hAnsi="Times New Roman"/>
                                <w:bCs/>
                                <w:sz w:val="48"/>
                                <w:szCs w:val="48"/>
                              </w:rPr>
                              <w:t>ДИПЛОМНА РОБОТА</w:t>
                            </w:r>
                            <w:bookmarkEnd w:id="2024"/>
                            <w:bookmarkEnd w:id="2025"/>
                          </w:p>
                          <w:p w14:paraId="403ED19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4FB417B" w14:textId="77777777" w:rsidR="00A43AC3" w:rsidRPr="005E3013" w:rsidRDefault="00A43AC3" w:rsidP="00987998">
                            <w:pPr>
                              <w:pStyle w:val="2"/>
                              <w:spacing w:line="276" w:lineRule="auto"/>
                              <w:rPr>
                                <w:b w:val="0"/>
                                <w:bCs/>
                                <w:iCs/>
                                <w:sz w:val="48"/>
                                <w:szCs w:val="48"/>
                                <w:highlight w:val="yellow"/>
                              </w:rPr>
                            </w:pPr>
                            <w:bookmarkStart w:id="2026" w:name="_Toc169172924"/>
                            <w:bookmarkStart w:id="2027" w:name="_Toc16917501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026"/>
                            <w:bookmarkEnd w:id="2027"/>
                          </w:p>
                          <w:p w14:paraId="760BEB4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24E6D6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5C78AB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32266B3" w14:textId="77777777" w:rsidR="00A43AC3" w:rsidRPr="00B1453A" w:rsidRDefault="00A43AC3" w:rsidP="00987998">
                            <w:pPr>
                              <w:jc w:val="center"/>
                              <w:rPr>
                                <w:rFonts w:ascii="Calibri" w:hAnsi="Calibri"/>
                                <w:sz w:val="36"/>
                                <w:szCs w:val="36"/>
                              </w:rPr>
                            </w:pPr>
                          </w:p>
                          <w:p w14:paraId="39CACC66" w14:textId="77777777" w:rsidR="00A43AC3" w:rsidRDefault="00A43AC3" w:rsidP="00987998">
                            <w:pPr>
                              <w:jc w:val="center"/>
                              <w:rPr>
                                <w:rFonts w:ascii="Times New Roman CYR" w:hAnsi="Times New Roman CYR" w:cs="Times New Roman CYR"/>
                                <w:sz w:val="36"/>
                                <w:szCs w:val="36"/>
                              </w:rPr>
                            </w:pPr>
                          </w:p>
                          <w:p w14:paraId="34104A0F" w14:textId="77777777" w:rsidR="00A43AC3" w:rsidRDefault="00A43AC3"/>
                          <w:p w14:paraId="6FF5F597" w14:textId="77777777" w:rsidR="00A43AC3" w:rsidRPr="00630E21" w:rsidRDefault="00A43AC3" w:rsidP="00987998">
                            <w:pPr>
                              <w:pStyle w:val="3"/>
                              <w:spacing w:line="276" w:lineRule="auto"/>
                              <w:rPr>
                                <w:rFonts w:ascii="Times New Roman" w:hAnsi="Times New Roman"/>
                                <w:bCs/>
                                <w:sz w:val="48"/>
                                <w:szCs w:val="48"/>
                              </w:rPr>
                            </w:pPr>
                            <w:bookmarkStart w:id="2028" w:name="_Toc169172925"/>
                            <w:bookmarkStart w:id="2029" w:name="_Toc169175012"/>
                            <w:r w:rsidRPr="00630E21">
                              <w:rPr>
                                <w:rFonts w:ascii="Times New Roman" w:hAnsi="Times New Roman"/>
                                <w:bCs/>
                                <w:sz w:val="48"/>
                                <w:szCs w:val="48"/>
                              </w:rPr>
                              <w:t>ДИПЛОМНА РОБОТА</w:t>
                            </w:r>
                            <w:bookmarkEnd w:id="2028"/>
                            <w:bookmarkEnd w:id="2029"/>
                          </w:p>
                          <w:p w14:paraId="49DBA162"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9CB0C70" w14:textId="77777777" w:rsidR="00A43AC3" w:rsidRPr="005E3013" w:rsidRDefault="00A43AC3" w:rsidP="00987998">
                            <w:pPr>
                              <w:pStyle w:val="2"/>
                              <w:spacing w:line="276" w:lineRule="auto"/>
                              <w:rPr>
                                <w:b w:val="0"/>
                                <w:bCs/>
                                <w:iCs/>
                                <w:sz w:val="48"/>
                                <w:szCs w:val="48"/>
                                <w:highlight w:val="yellow"/>
                              </w:rPr>
                            </w:pPr>
                            <w:bookmarkStart w:id="2030" w:name="_Toc169172926"/>
                            <w:bookmarkStart w:id="2031" w:name="_Toc16917501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030"/>
                            <w:bookmarkEnd w:id="2031"/>
                          </w:p>
                          <w:p w14:paraId="4DA8E46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34E1FD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728B40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F8F5578" w14:textId="77777777" w:rsidR="00A43AC3" w:rsidRPr="00B1453A" w:rsidRDefault="00A43AC3" w:rsidP="00987998">
                            <w:pPr>
                              <w:jc w:val="center"/>
                              <w:rPr>
                                <w:rFonts w:ascii="Calibri" w:hAnsi="Calibri"/>
                                <w:sz w:val="36"/>
                                <w:szCs w:val="36"/>
                              </w:rPr>
                            </w:pPr>
                          </w:p>
                          <w:p w14:paraId="38CED022" w14:textId="77777777" w:rsidR="00A43AC3" w:rsidRDefault="00A43AC3" w:rsidP="00987998">
                            <w:pPr>
                              <w:jc w:val="center"/>
                              <w:rPr>
                                <w:rFonts w:ascii="Times New Roman CYR" w:hAnsi="Times New Roman CYR" w:cs="Times New Roman CYR"/>
                                <w:sz w:val="36"/>
                                <w:szCs w:val="36"/>
                              </w:rPr>
                            </w:pPr>
                          </w:p>
                          <w:p w14:paraId="711385C9" w14:textId="77777777" w:rsidR="00A43AC3" w:rsidRDefault="00A43AC3"/>
                          <w:p w14:paraId="15005D45" w14:textId="77777777" w:rsidR="00A43AC3" w:rsidRPr="00630E21" w:rsidRDefault="00A43AC3" w:rsidP="00987998">
                            <w:pPr>
                              <w:pStyle w:val="3"/>
                              <w:spacing w:line="276" w:lineRule="auto"/>
                              <w:rPr>
                                <w:rFonts w:ascii="Times New Roman" w:hAnsi="Times New Roman"/>
                                <w:bCs/>
                                <w:sz w:val="48"/>
                                <w:szCs w:val="48"/>
                              </w:rPr>
                            </w:pPr>
                            <w:bookmarkStart w:id="2032" w:name="_Toc169172927"/>
                            <w:bookmarkStart w:id="2033" w:name="_Toc169175014"/>
                            <w:r w:rsidRPr="00630E21">
                              <w:rPr>
                                <w:rFonts w:ascii="Times New Roman" w:hAnsi="Times New Roman"/>
                                <w:bCs/>
                                <w:sz w:val="48"/>
                                <w:szCs w:val="48"/>
                              </w:rPr>
                              <w:t>ДИПЛОМНА РОБОТА</w:t>
                            </w:r>
                            <w:bookmarkEnd w:id="2032"/>
                            <w:bookmarkEnd w:id="2033"/>
                          </w:p>
                          <w:p w14:paraId="4A06CD3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1FCD809" w14:textId="77777777" w:rsidR="00A43AC3" w:rsidRPr="005E3013" w:rsidRDefault="00A43AC3" w:rsidP="00987998">
                            <w:pPr>
                              <w:pStyle w:val="2"/>
                              <w:spacing w:line="276" w:lineRule="auto"/>
                              <w:rPr>
                                <w:b w:val="0"/>
                                <w:bCs/>
                                <w:iCs/>
                                <w:sz w:val="48"/>
                                <w:szCs w:val="48"/>
                                <w:highlight w:val="yellow"/>
                              </w:rPr>
                            </w:pPr>
                            <w:bookmarkStart w:id="2034" w:name="_Toc169172928"/>
                            <w:bookmarkStart w:id="2035" w:name="_Toc16917501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034"/>
                            <w:bookmarkEnd w:id="2035"/>
                          </w:p>
                          <w:p w14:paraId="5BF8853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81AA44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11D5C2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E6664D8" w14:textId="77777777" w:rsidR="00A43AC3" w:rsidRPr="00B1453A" w:rsidRDefault="00A43AC3" w:rsidP="00987998">
                            <w:pPr>
                              <w:jc w:val="center"/>
                              <w:rPr>
                                <w:rFonts w:ascii="Calibri" w:hAnsi="Calibri"/>
                                <w:sz w:val="36"/>
                                <w:szCs w:val="36"/>
                              </w:rPr>
                            </w:pPr>
                          </w:p>
                          <w:p w14:paraId="79379047" w14:textId="77777777" w:rsidR="00A43AC3" w:rsidRDefault="00A43AC3" w:rsidP="00987998">
                            <w:pPr>
                              <w:jc w:val="center"/>
                              <w:rPr>
                                <w:rFonts w:ascii="Times New Roman CYR" w:hAnsi="Times New Roman CYR" w:cs="Times New Roman CYR"/>
                                <w:sz w:val="36"/>
                                <w:szCs w:val="36"/>
                              </w:rPr>
                            </w:pPr>
                          </w:p>
                          <w:p w14:paraId="63A6DD84" w14:textId="77777777" w:rsidR="00A43AC3" w:rsidRDefault="00A43AC3"/>
                          <w:p w14:paraId="138CF62F" w14:textId="77777777" w:rsidR="000658DF" w:rsidRPr="003A41B8" w:rsidRDefault="000658DF" w:rsidP="000658DF">
                            <w:pPr>
                              <w:pStyle w:val="3"/>
                              <w:spacing w:line="300" w:lineRule="auto"/>
                              <w:rPr>
                                <w:rFonts w:ascii="Times New Roman CYR" w:hAnsi="Times New Roman CYR"/>
                                <w:i/>
                                <w:iCs/>
                                <w:sz w:val="44"/>
                                <w:szCs w:val="44"/>
                              </w:rPr>
                            </w:pPr>
                            <w:bookmarkStart w:id="2036" w:name="_Toc169172929"/>
                            <w:bookmarkStart w:id="2037" w:name="_Toc169175016"/>
                            <w:r w:rsidRPr="003A41B8">
                              <w:rPr>
                                <w:rFonts w:ascii="Times New Roman CYR" w:hAnsi="Times New Roman CYR"/>
                                <w:i/>
                                <w:iCs/>
                                <w:sz w:val="44"/>
                                <w:szCs w:val="44"/>
                              </w:rPr>
                              <w:t>ДИПЛОМНА РОБОТА БАКАЛАВРА</w:t>
                            </w:r>
                            <w:bookmarkEnd w:id="2036"/>
                            <w:bookmarkEnd w:id="2037"/>
                            <w:r w:rsidRPr="003A41B8">
                              <w:rPr>
                                <w:rFonts w:ascii="Times New Roman CYR" w:hAnsi="Times New Roman CYR"/>
                                <w:i/>
                                <w:iCs/>
                                <w:sz w:val="44"/>
                                <w:szCs w:val="44"/>
                              </w:rPr>
                              <w:t xml:space="preserve"> </w:t>
                            </w:r>
                          </w:p>
                          <w:p w14:paraId="21CD2BC3" w14:textId="77777777" w:rsidR="000658DF" w:rsidRPr="000D3135" w:rsidRDefault="000658DF" w:rsidP="000658DF">
                            <w:pPr>
                              <w:pStyle w:val="2"/>
                              <w:spacing w:line="300" w:lineRule="auto"/>
                              <w:rPr>
                                <w:rFonts w:ascii="Times New Roman CYR" w:hAnsi="Times New Roman CYR"/>
                                <w:b w:val="0"/>
                                <w:sz w:val="44"/>
                                <w:szCs w:val="44"/>
                              </w:rPr>
                            </w:pPr>
                            <w:bookmarkStart w:id="2038" w:name="_Toc169172930"/>
                            <w:bookmarkStart w:id="2039" w:name="_Toc169175017"/>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2038"/>
                            <w:bookmarkEnd w:id="2039"/>
                          </w:p>
                          <w:p w14:paraId="5714A4A4"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4DFD0863"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7F378B83" w14:textId="77777777" w:rsidR="000658DF" w:rsidRPr="000D3135" w:rsidRDefault="000658DF" w:rsidP="000658DF">
                            <w:pPr>
                              <w:spacing w:line="300" w:lineRule="auto"/>
                              <w:jc w:val="center"/>
                              <w:rPr>
                                <w:b/>
                                <w:lang w:val="uk-UA"/>
                              </w:rPr>
                            </w:pPr>
                          </w:p>
                          <w:p w14:paraId="10F020B8"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6723FDB2" w14:textId="77777777" w:rsidR="00A43AC3" w:rsidRPr="00B1453A" w:rsidRDefault="00A43AC3" w:rsidP="00987998">
                            <w:pPr>
                              <w:jc w:val="center"/>
                              <w:rPr>
                                <w:rFonts w:ascii="Calibri" w:hAnsi="Calibri"/>
                                <w:sz w:val="36"/>
                                <w:szCs w:val="36"/>
                              </w:rPr>
                            </w:pPr>
                          </w:p>
                          <w:p w14:paraId="6AC8811C" w14:textId="77777777" w:rsidR="00A43AC3" w:rsidRDefault="00A43AC3" w:rsidP="00987998">
                            <w:pPr>
                              <w:jc w:val="center"/>
                              <w:rPr>
                                <w:rFonts w:ascii="Times New Roman CYR" w:hAnsi="Times New Roman CYR" w:cs="Times New Roman CYR"/>
                                <w:sz w:val="36"/>
                                <w:szCs w:val="36"/>
                              </w:rPr>
                            </w:pPr>
                          </w:p>
                          <w:p w14:paraId="290DFB25" w14:textId="77777777" w:rsidR="00A43AC3" w:rsidRDefault="00A43AC3"/>
                          <w:p w14:paraId="18688A8B" w14:textId="77777777" w:rsidR="00A43AC3" w:rsidRPr="00630E21" w:rsidRDefault="00A43AC3" w:rsidP="00987998">
                            <w:pPr>
                              <w:pStyle w:val="3"/>
                              <w:spacing w:line="276" w:lineRule="auto"/>
                              <w:rPr>
                                <w:rFonts w:ascii="Times New Roman" w:hAnsi="Times New Roman"/>
                                <w:bCs/>
                                <w:sz w:val="48"/>
                                <w:szCs w:val="48"/>
                              </w:rPr>
                            </w:pPr>
                            <w:bookmarkStart w:id="2040" w:name="_Toc169172931"/>
                            <w:bookmarkStart w:id="2041" w:name="_Toc169175018"/>
                            <w:r w:rsidRPr="00630E21">
                              <w:rPr>
                                <w:rFonts w:ascii="Times New Roman" w:hAnsi="Times New Roman"/>
                                <w:bCs/>
                                <w:sz w:val="48"/>
                                <w:szCs w:val="48"/>
                              </w:rPr>
                              <w:t>ДИПЛОМНА РОБОТА</w:t>
                            </w:r>
                            <w:bookmarkEnd w:id="2040"/>
                            <w:bookmarkEnd w:id="2041"/>
                          </w:p>
                          <w:p w14:paraId="7D97B0A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F605B9F" w14:textId="77777777" w:rsidR="00A43AC3" w:rsidRPr="005E3013" w:rsidRDefault="00A43AC3" w:rsidP="00987998">
                            <w:pPr>
                              <w:pStyle w:val="2"/>
                              <w:spacing w:line="276" w:lineRule="auto"/>
                              <w:rPr>
                                <w:b w:val="0"/>
                                <w:bCs/>
                                <w:iCs/>
                                <w:sz w:val="48"/>
                                <w:szCs w:val="48"/>
                                <w:highlight w:val="yellow"/>
                              </w:rPr>
                            </w:pPr>
                            <w:bookmarkStart w:id="2042" w:name="_Toc169172932"/>
                            <w:bookmarkStart w:id="2043" w:name="_Toc16917501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042"/>
                            <w:bookmarkEnd w:id="2043"/>
                          </w:p>
                          <w:p w14:paraId="6EA7A6B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0B3D76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E5A8BD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2B47F24" w14:textId="77777777" w:rsidR="00A43AC3" w:rsidRPr="00B1453A" w:rsidRDefault="00A43AC3" w:rsidP="00987998">
                            <w:pPr>
                              <w:jc w:val="center"/>
                              <w:rPr>
                                <w:rFonts w:ascii="Calibri" w:hAnsi="Calibri"/>
                                <w:sz w:val="36"/>
                                <w:szCs w:val="36"/>
                              </w:rPr>
                            </w:pPr>
                          </w:p>
                          <w:p w14:paraId="117E6A9D" w14:textId="77777777" w:rsidR="00A43AC3" w:rsidRDefault="00A43AC3" w:rsidP="00987998">
                            <w:pPr>
                              <w:jc w:val="center"/>
                              <w:rPr>
                                <w:rFonts w:ascii="Times New Roman CYR" w:hAnsi="Times New Roman CYR" w:cs="Times New Roman CYR"/>
                                <w:sz w:val="36"/>
                                <w:szCs w:val="36"/>
                              </w:rPr>
                            </w:pPr>
                          </w:p>
                          <w:p w14:paraId="39CCB71E" w14:textId="77777777" w:rsidR="00A43AC3" w:rsidRDefault="00A43AC3"/>
                          <w:p w14:paraId="7D99C892" w14:textId="77777777" w:rsidR="00A43AC3" w:rsidRPr="00630E21" w:rsidRDefault="00A43AC3" w:rsidP="00987998">
                            <w:pPr>
                              <w:pStyle w:val="3"/>
                              <w:spacing w:line="276" w:lineRule="auto"/>
                              <w:rPr>
                                <w:rFonts w:ascii="Times New Roman" w:hAnsi="Times New Roman"/>
                                <w:bCs/>
                                <w:sz w:val="48"/>
                                <w:szCs w:val="48"/>
                              </w:rPr>
                            </w:pPr>
                            <w:bookmarkStart w:id="2044" w:name="_Toc169172933"/>
                            <w:bookmarkStart w:id="2045" w:name="_Toc169175020"/>
                            <w:r w:rsidRPr="00630E21">
                              <w:rPr>
                                <w:rFonts w:ascii="Times New Roman" w:hAnsi="Times New Roman"/>
                                <w:bCs/>
                                <w:sz w:val="48"/>
                                <w:szCs w:val="48"/>
                              </w:rPr>
                              <w:t>ДИПЛОМНА РОБОТА</w:t>
                            </w:r>
                            <w:bookmarkEnd w:id="2044"/>
                            <w:bookmarkEnd w:id="2045"/>
                          </w:p>
                          <w:p w14:paraId="0FB07E9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0F5B3A3" w14:textId="77777777" w:rsidR="00A43AC3" w:rsidRPr="005E3013" w:rsidRDefault="00A43AC3" w:rsidP="00987998">
                            <w:pPr>
                              <w:pStyle w:val="2"/>
                              <w:spacing w:line="276" w:lineRule="auto"/>
                              <w:rPr>
                                <w:b w:val="0"/>
                                <w:bCs/>
                                <w:iCs/>
                                <w:sz w:val="48"/>
                                <w:szCs w:val="48"/>
                                <w:highlight w:val="yellow"/>
                              </w:rPr>
                            </w:pPr>
                            <w:bookmarkStart w:id="2046" w:name="_Toc169172934"/>
                            <w:bookmarkStart w:id="2047" w:name="_Toc16917502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046"/>
                            <w:bookmarkEnd w:id="2047"/>
                          </w:p>
                          <w:p w14:paraId="6CF937F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FE446E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38131B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E5DD202" w14:textId="77777777" w:rsidR="00A43AC3" w:rsidRPr="00B1453A" w:rsidRDefault="00A43AC3" w:rsidP="00987998">
                            <w:pPr>
                              <w:jc w:val="center"/>
                              <w:rPr>
                                <w:rFonts w:ascii="Calibri" w:hAnsi="Calibri"/>
                                <w:sz w:val="36"/>
                                <w:szCs w:val="36"/>
                              </w:rPr>
                            </w:pPr>
                          </w:p>
                          <w:p w14:paraId="204E9954" w14:textId="77777777" w:rsidR="00A43AC3" w:rsidRDefault="00A43AC3" w:rsidP="00987998">
                            <w:pPr>
                              <w:jc w:val="center"/>
                              <w:rPr>
                                <w:rFonts w:ascii="Times New Roman CYR" w:hAnsi="Times New Roman CYR" w:cs="Times New Roman CYR"/>
                                <w:sz w:val="36"/>
                                <w:szCs w:val="36"/>
                              </w:rPr>
                            </w:pPr>
                          </w:p>
                          <w:p w14:paraId="025CF613" w14:textId="77777777" w:rsidR="00A43AC3" w:rsidRDefault="00A43AC3"/>
                          <w:p w14:paraId="4358E01D" w14:textId="77777777" w:rsidR="00A43AC3" w:rsidRPr="00630E21" w:rsidRDefault="00A43AC3" w:rsidP="00987998">
                            <w:pPr>
                              <w:pStyle w:val="3"/>
                              <w:spacing w:line="276" w:lineRule="auto"/>
                              <w:rPr>
                                <w:rFonts w:ascii="Times New Roman" w:hAnsi="Times New Roman"/>
                                <w:bCs/>
                                <w:sz w:val="48"/>
                                <w:szCs w:val="48"/>
                              </w:rPr>
                            </w:pPr>
                            <w:bookmarkStart w:id="2048" w:name="_Toc169172935"/>
                            <w:bookmarkStart w:id="2049" w:name="_Toc169175022"/>
                            <w:r w:rsidRPr="00630E21">
                              <w:rPr>
                                <w:rFonts w:ascii="Times New Roman" w:hAnsi="Times New Roman"/>
                                <w:bCs/>
                                <w:sz w:val="48"/>
                                <w:szCs w:val="48"/>
                              </w:rPr>
                              <w:t>ДИПЛОМНА РОБОТА</w:t>
                            </w:r>
                            <w:bookmarkEnd w:id="2048"/>
                            <w:bookmarkEnd w:id="2049"/>
                          </w:p>
                          <w:p w14:paraId="439A8EA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B5E9C05" w14:textId="77777777" w:rsidR="00A43AC3" w:rsidRPr="005E3013" w:rsidRDefault="00A43AC3" w:rsidP="00987998">
                            <w:pPr>
                              <w:pStyle w:val="2"/>
                              <w:spacing w:line="276" w:lineRule="auto"/>
                              <w:rPr>
                                <w:b w:val="0"/>
                                <w:bCs/>
                                <w:iCs/>
                                <w:sz w:val="48"/>
                                <w:szCs w:val="48"/>
                                <w:highlight w:val="yellow"/>
                              </w:rPr>
                            </w:pPr>
                            <w:bookmarkStart w:id="2050" w:name="_Toc169172936"/>
                            <w:bookmarkStart w:id="2051" w:name="_Toc16917502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050"/>
                            <w:bookmarkEnd w:id="2051"/>
                          </w:p>
                          <w:p w14:paraId="1794240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93669C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7848CE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31D2CD7" w14:textId="77777777" w:rsidR="00A43AC3" w:rsidRPr="00B1453A" w:rsidRDefault="00A43AC3" w:rsidP="00987998">
                            <w:pPr>
                              <w:jc w:val="center"/>
                              <w:rPr>
                                <w:rFonts w:ascii="Calibri" w:hAnsi="Calibri"/>
                                <w:sz w:val="36"/>
                                <w:szCs w:val="36"/>
                              </w:rPr>
                            </w:pPr>
                          </w:p>
                          <w:p w14:paraId="314E082D" w14:textId="77777777" w:rsidR="00A43AC3" w:rsidRDefault="00A43AC3" w:rsidP="00987998">
                            <w:pPr>
                              <w:jc w:val="center"/>
                              <w:rPr>
                                <w:rFonts w:ascii="Times New Roman CYR" w:hAnsi="Times New Roman CYR" w:cs="Times New Roman CYR"/>
                                <w:sz w:val="36"/>
                                <w:szCs w:val="36"/>
                              </w:rPr>
                            </w:pPr>
                          </w:p>
                          <w:p w14:paraId="199C788C" w14:textId="77777777" w:rsidR="00A43AC3" w:rsidRDefault="00A43AC3"/>
                          <w:p w14:paraId="22C9504D" w14:textId="77777777" w:rsidR="00A43AC3" w:rsidRPr="00630E21" w:rsidRDefault="00A43AC3" w:rsidP="00987998">
                            <w:pPr>
                              <w:pStyle w:val="3"/>
                              <w:spacing w:line="276" w:lineRule="auto"/>
                              <w:rPr>
                                <w:rFonts w:ascii="Times New Roman" w:hAnsi="Times New Roman"/>
                                <w:bCs/>
                                <w:sz w:val="48"/>
                                <w:szCs w:val="48"/>
                              </w:rPr>
                            </w:pPr>
                            <w:bookmarkStart w:id="2052" w:name="_Toc169172937"/>
                            <w:bookmarkStart w:id="2053" w:name="_Toc169175024"/>
                            <w:r w:rsidRPr="00630E21">
                              <w:rPr>
                                <w:rFonts w:ascii="Times New Roman" w:hAnsi="Times New Roman"/>
                                <w:bCs/>
                                <w:sz w:val="48"/>
                                <w:szCs w:val="48"/>
                              </w:rPr>
                              <w:t>ДИПЛОМНА РОБОТА</w:t>
                            </w:r>
                            <w:bookmarkEnd w:id="2052"/>
                            <w:bookmarkEnd w:id="2053"/>
                          </w:p>
                          <w:p w14:paraId="201A71B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18947DB" w14:textId="77777777" w:rsidR="00A43AC3" w:rsidRPr="005E3013" w:rsidRDefault="00A43AC3" w:rsidP="00987998">
                            <w:pPr>
                              <w:pStyle w:val="2"/>
                              <w:spacing w:line="276" w:lineRule="auto"/>
                              <w:rPr>
                                <w:b w:val="0"/>
                                <w:bCs/>
                                <w:iCs/>
                                <w:sz w:val="48"/>
                                <w:szCs w:val="48"/>
                                <w:highlight w:val="yellow"/>
                              </w:rPr>
                            </w:pPr>
                            <w:bookmarkStart w:id="2054" w:name="_Toc169172938"/>
                            <w:bookmarkStart w:id="2055" w:name="_Toc16917502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054"/>
                            <w:bookmarkEnd w:id="2055"/>
                          </w:p>
                          <w:p w14:paraId="7A96763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94338F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2EDFD2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F169B44" w14:textId="77777777" w:rsidR="00A43AC3" w:rsidRPr="00B1453A" w:rsidRDefault="00A43AC3" w:rsidP="00987998">
                            <w:pPr>
                              <w:jc w:val="center"/>
                              <w:rPr>
                                <w:rFonts w:ascii="Calibri" w:hAnsi="Calibri"/>
                                <w:sz w:val="36"/>
                                <w:szCs w:val="36"/>
                              </w:rPr>
                            </w:pPr>
                          </w:p>
                          <w:p w14:paraId="414F331B" w14:textId="77777777" w:rsidR="00A43AC3" w:rsidRDefault="00A43AC3" w:rsidP="00987998">
                            <w:pPr>
                              <w:jc w:val="center"/>
                              <w:rPr>
                                <w:rFonts w:ascii="Times New Roman CYR" w:hAnsi="Times New Roman CYR" w:cs="Times New Roman CYR"/>
                                <w:sz w:val="36"/>
                                <w:szCs w:val="36"/>
                              </w:rPr>
                            </w:pPr>
                          </w:p>
                          <w:p w14:paraId="16685D84" w14:textId="77777777" w:rsidR="00A43AC3" w:rsidRDefault="00A43AC3"/>
                          <w:p w14:paraId="3CD8481A" w14:textId="77777777" w:rsidR="00A43AC3" w:rsidRPr="00630E21" w:rsidRDefault="00A43AC3" w:rsidP="00987998">
                            <w:pPr>
                              <w:pStyle w:val="3"/>
                              <w:spacing w:line="276" w:lineRule="auto"/>
                              <w:rPr>
                                <w:rFonts w:ascii="Times New Roman" w:hAnsi="Times New Roman"/>
                                <w:bCs/>
                                <w:sz w:val="48"/>
                                <w:szCs w:val="48"/>
                              </w:rPr>
                            </w:pPr>
                            <w:bookmarkStart w:id="2056" w:name="_Toc169172939"/>
                            <w:bookmarkStart w:id="2057" w:name="_Toc169175026"/>
                            <w:r w:rsidRPr="00630E21">
                              <w:rPr>
                                <w:rFonts w:ascii="Times New Roman" w:hAnsi="Times New Roman"/>
                                <w:bCs/>
                                <w:sz w:val="48"/>
                                <w:szCs w:val="48"/>
                              </w:rPr>
                              <w:t>ДИПЛОМНА РОБОТА</w:t>
                            </w:r>
                            <w:bookmarkEnd w:id="2056"/>
                            <w:bookmarkEnd w:id="2057"/>
                          </w:p>
                          <w:p w14:paraId="5052DB4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5B3C1E3" w14:textId="77777777" w:rsidR="00A43AC3" w:rsidRPr="005E3013" w:rsidRDefault="00A43AC3" w:rsidP="00987998">
                            <w:pPr>
                              <w:pStyle w:val="2"/>
                              <w:spacing w:line="276" w:lineRule="auto"/>
                              <w:rPr>
                                <w:b w:val="0"/>
                                <w:bCs/>
                                <w:iCs/>
                                <w:sz w:val="48"/>
                                <w:szCs w:val="48"/>
                                <w:highlight w:val="yellow"/>
                              </w:rPr>
                            </w:pPr>
                            <w:bookmarkStart w:id="2058" w:name="_Toc169172940"/>
                            <w:bookmarkStart w:id="2059" w:name="_Toc16917502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058"/>
                            <w:bookmarkEnd w:id="2059"/>
                          </w:p>
                          <w:p w14:paraId="2C21DBB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9F5A79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02AE54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8A9DE8F" w14:textId="77777777" w:rsidR="00A43AC3" w:rsidRPr="00B1453A" w:rsidRDefault="00A43AC3" w:rsidP="00987998">
                            <w:pPr>
                              <w:jc w:val="center"/>
                              <w:rPr>
                                <w:rFonts w:ascii="Calibri" w:hAnsi="Calibri"/>
                                <w:sz w:val="36"/>
                                <w:szCs w:val="36"/>
                              </w:rPr>
                            </w:pPr>
                          </w:p>
                          <w:p w14:paraId="47CBD5A9" w14:textId="77777777" w:rsidR="00A43AC3" w:rsidRDefault="00A43AC3" w:rsidP="00987998">
                            <w:pPr>
                              <w:jc w:val="center"/>
                              <w:rPr>
                                <w:rFonts w:ascii="Times New Roman CYR" w:hAnsi="Times New Roman CYR" w:cs="Times New Roman CYR"/>
                                <w:sz w:val="36"/>
                                <w:szCs w:val="36"/>
                              </w:rPr>
                            </w:pPr>
                          </w:p>
                          <w:p w14:paraId="71D099B2" w14:textId="77777777" w:rsidR="00A43AC3" w:rsidRDefault="00A43AC3"/>
                          <w:p w14:paraId="6AA531AE" w14:textId="77777777" w:rsidR="00A43AC3" w:rsidRPr="00630E21" w:rsidRDefault="00A43AC3" w:rsidP="00987998">
                            <w:pPr>
                              <w:pStyle w:val="3"/>
                              <w:spacing w:line="276" w:lineRule="auto"/>
                              <w:rPr>
                                <w:rFonts w:ascii="Times New Roman" w:hAnsi="Times New Roman"/>
                                <w:bCs/>
                                <w:sz w:val="48"/>
                                <w:szCs w:val="48"/>
                              </w:rPr>
                            </w:pPr>
                            <w:bookmarkStart w:id="2060" w:name="_Toc169172941"/>
                            <w:bookmarkStart w:id="2061" w:name="_Toc169175028"/>
                            <w:r w:rsidRPr="00630E21">
                              <w:rPr>
                                <w:rFonts w:ascii="Times New Roman" w:hAnsi="Times New Roman"/>
                                <w:bCs/>
                                <w:sz w:val="48"/>
                                <w:szCs w:val="48"/>
                              </w:rPr>
                              <w:t>ДИПЛОМНА РОБОТА</w:t>
                            </w:r>
                            <w:bookmarkEnd w:id="2060"/>
                            <w:bookmarkEnd w:id="2061"/>
                          </w:p>
                          <w:p w14:paraId="5E6FCF5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271B1AC" w14:textId="77777777" w:rsidR="00A43AC3" w:rsidRPr="005E3013" w:rsidRDefault="00A43AC3" w:rsidP="00987998">
                            <w:pPr>
                              <w:pStyle w:val="2"/>
                              <w:spacing w:line="276" w:lineRule="auto"/>
                              <w:rPr>
                                <w:b w:val="0"/>
                                <w:bCs/>
                                <w:iCs/>
                                <w:sz w:val="48"/>
                                <w:szCs w:val="48"/>
                                <w:highlight w:val="yellow"/>
                              </w:rPr>
                            </w:pPr>
                            <w:bookmarkStart w:id="2062" w:name="_Toc169172942"/>
                            <w:bookmarkStart w:id="2063" w:name="_Toc16917502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062"/>
                            <w:bookmarkEnd w:id="2063"/>
                          </w:p>
                          <w:p w14:paraId="5EB9B30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515FF7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7F5721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E2770C3" w14:textId="77777777" w:rsidR="00A43AC3" w:rsidRPr="00B1453A" w:rsidRDefault="00A43AC3" w:rsidP="00987998">
                            <w:pPr>
                              <w:jc w:val="center"/>
                              <w:rPr>
                                <w:rFonts w:ascii="Calibri" w:hAnsi="Calibri"/>
                                <w:sz w:val="36"/>
                                <w:szCs w:val="36"/>
                              </w:rPr>
                            </w:pPr>
                          </w:p>
                          <w:p w14:paraId="7A1DEBD0" w14:textId="77777777" w:rsidR="00A43AC3" w:rsidRDefault="00A43AC3" w:rsidP="00987998">
                            <w:pPr>
                              <w:jc w:val="center"/>
                              <w:rPr>
                                <w:rFonts w:ascii="Times New Roman CYR" w:hAnsi="Times New Roman CYR" w:cs="Times New Roman CYR"/>
                                <w:sz w:val="36"/>
                                <w:szCs w:val="36"/>
                              </w:rPr>
                            </w:pPr>
                          </w:p>
                          <w:p w14:paraId="68EC77E1" w14:textId="77777777" w:rsidR="00A43AC3" w:rsidRDefault="00A43AC3"/>
                          <w:p w14:paraId="52BFF38A" w14:textId="77777777" w:rsidR="00A43AC3" w:rsidRPr="00630E21" w:rsidRDefault="00A43AC3" w:rsidP="00987998">
                            <w:pPr>
                              <w:pStyle w:val="3"/>
                              <w:spacing w:line="276" w:lineRule="auto"/>
                              <w:rPr>
                                <w:rFonts w:ascii="Times New Roman" w:hAnsi="Times New Roman"/>
                                <w:bCs/>
                                <w:sz w:val="48"/>
                                <w:szCs w:val="48"/>
                              </w:rPr>
                            </w:pPr>
                            <w:bookmarkStart w:id="2064" w:name="_Toc169172943"/>
                            <w:bookmarkStart w:id="2065" w:name="_Toc169175030"/>
                            <w:r w:rsidRPr="00630E21">
                              <w:rPr>
                                <w:rFonts w:ascii="Times New Roman" w:hAnsi="Times New Roman"/>
                                <w:bCs/>
                                <w:sz w:val="48"/>
                                <w:szCs w:val="48"/>
                              </w:rPr>
                              <w:t>ДИПЛОМНА РОБОТА</w:t>
                            </w:r>
                            <w:bookmarkEnd w:id="2064"/>
                            <w:bookmarkEnd w:id="2065"/>
                          </w:p>
                          <w:p w14:paraId="28EED83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DE88838" w14:textId="77777777" w:rsidR="00A43AC3" w:rsidRPr="005E3013" w:rsidRDefault="00A43AC3" w:rsidP="00987998">
                            <w:pPr>
                              <w:pStyle w:val="2"/>
                              <w:spacing w:line="276" w:lineRule="auto"/>
                              <w:rPr>
                                <w:b w:val="0"/>
                                <w:bCs/>
                                <w:iCs/>
                                <w:sz w:val="48"/>
                                <w:szCs w:val="48"/>
                                <w:highlight w:val="yellow"/>
                              </w:rPr>
                            </w:pPr>
                            <w:bookmarkStart w:id="2066" w:name="_Toc169172944"/>
                            <w:bookmarkStart w:id="2067" w:name="_Toc16917503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066"/>
                            <w:bookmarkEnd w:id="2067"/>
                          </w:p>
                          <w:p w14:paraId="0CBEC3E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D6F576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378F16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1D09304" w14:textId="77777777" w:rsidR="00A43AC3" w:rsidRPr="00B1453A" w:rsidRDefault="00A43AC3" w:rsidP="00987998">
                            <w:pPr>
                              <w:jc w:val="center"/>
                              <w:rPr>
                                <w:rFonts w:ascii="Calibri" w:hAnsi="Calibri"/>
                                <w:sz w:val="36"/>
                                <w:szCs w:val="36"/>
                              </w:rPr>
                            </w:pPr>
                          </w:p>
                          <w:p w14:paraId="49A4E18F" w14:textId="77777777" w:rsidR="00A43AC3" w:rsidRDefault="00A43AC3" w:rsidP="00987998">
                            <w:pPr>
                              <w:jc w:val="center"/>
                              <w:rPr>
                                <w:rFonts w:ascii="Times New Roman CYR" w:hAnsi="Times New Roman CYR" w:cs="Times New Roman CYR"/>
                                <w:sz w:val="36"/>
                                <w:szCs w:val="36"/>
                              </w:rPr>
                            </w:pPr>
                          </w:p>
                          <w:p w14:paraId="556E145F" w14:textId="77777777" w:rsidR="00A43AC3" w:rsidRDefault="00A43AC3"/>
                          <w:p w14:paraId="5A0126B5" w14:textId="77777777" w:rsidR="000658DF" w:rsidRPr="003A41B8" w:rsidRDefault="000658DF" w:rsidP="000658DF">
                            <w:pPr>
                              <w:pStyle w:val="3"/>
                              <w:spacing w:line="300" w:lineRule="auto"/>
                              <w:rPr>
                                <w:rFonts w:ascii="Times New Roman CYR" w:hAnsi="Times New Roman CYR"/>
                                <w:i/>
                                <w:iCs/>
                                <w:sz w:val="44"/>
                                <w:szCs w:val="44"/>
                              </w:rPr>
                            </w:pPr>
                            <w:bookmarkStart w:id="2068" w:name="_Toc169172945"/>
                            <w:bookmarkStart w:id="2069" w:name="_Toc169175032"/>
                            <w:r w:rsidRPr="003A41B8">
                              <w:rPr>
                                <w:rFonts w:ascii="Times New Roman CYR" w:hAnsi="Times New Roman CYR"/>
                                <w:i/>
                                <w:iCs/>
                                <w:sz w:val="44"/>
                                <w:szCs w:val="44"/>
                              </w:rPr>
                              <w:t>ДИПЛОМНА РОБОТА БАКАЛАВРА</w:t>
                            </w:r>
                            <w:bookmarkEnd w:id="2"/>
                            <w:bookmarkEnd w:id="2068"/>
                            <w:bookmarkEnd w:id="2069"/>
                            <w:r w:rsidRPr="003A41B8">
                              <w:rPr>
                                <w:rFonts w:ascii="Times New Roman CYR" w:hAnsi="Times New Roman CYR"/>
                                <w:i/>
                                <w:iCs/>
                                <w:sz w:val="44"/>
                                <w:szCs w:val="44"/>
                              </w:rPr>
                              <w:t xml:space="preserve"> </w:t>
                            </w:r>
                          </w:p>
                          <w:p w14:paraId="7936DE71" w14:textId="77777777" w:rsidR="000658DF" w:rsidRPr="000D3135" w:rsidRDefault="000658DF" w:rsidP="000658DF">
                            <w:pPr>
                              <w:pStyle w:val="2"/>
                              <w:spacing w:line="300" w:lineRule="auto"/>
                              <w:rPr>
                                <w:rFonts w:ascii="Times New Roman CYR" w:hAnsi="Times New Roman CYR"/>
                                <w:b w:val="0"/>
                                <w:sz w:val="44"/>
                                <w:szCs w:val="44"/>
                              </w:rPr>
                            </w:pPr>
                            <w:bookmarkStart w:id="2070" w:name="_Toc168917508"/>
                            <w:bookmarkStart w:id="2071" w:name="_Toc169172946"/>
                            <w:bookmarkStart w:id="2072" w:name="_Toc169175033"/>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2070"/>
                            <w:bookmarkEnd w:id="2071"/>
                            <w:bookmarkEnd w:id="2072"/>
                          </w:p>
                          <w:p w14:paraId="49009C72"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377EA3F2"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10644F49" w14:textId="77777777" w:rsidR="000658DF" w:rsidRPr="000D3135" w:rsidRDefault="000658DF" w:rsidP="000658DF">
                            <w:pPr>
                              <w:spacing w:line="300" w:lineRule="auto"/>
                              <w:jc w:val="center"/>
                              <w:rPr>
                                <w:b/>
                                <w:lang w:val="uk-UA"/>
                              </w:rPr>
                            </w:pPr>
                          </w:p>
                          <w:p w14:paraId="73426B39"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56186364" w14:textId="77777777" w:rsidR="00A43AC3" w:rsidRPr="00B1453A" w:rsidRDefault="00A43AC3" w:rsidP="00987998">
                            <w:pPr>
                              <w:jc w:val="center"/>
                              <w:rPr>
                                <w:rFonts w:ascii="Calibri" w:hAnsi="Calibri"/>
                                <w:sz w:val="36"/>
                                <w:szCs w:val="36"/>
                              </w:rPr>
                            </w:pPr>
                          </w:p>
                          <w:p w14:paraId="00A9CC92" w14:textId="77777777" w:rsidR="00A43AC3" w:rsidRDefault="00A43AC3" w:rsidP="00987998">
                            <w:pPr>
                              <w:jc w:val="center"/>
                              <w:rPr>
                                <w:rFonts w:ascii="Times New Roman CYR" w:hAnsi="Times New Roman CYR" w:cs="Times New Roman CYR"/>
                                <w:sz w:val="36"/>
                                <w:szCs w:val="36"/>
                              </w:rPr>
                            </w:pPr>
                          </w:p>
                          <w:p w14:paraId="0D19BD55" w14:textId="77777777" w:rsidR="00A43AC3" w:rsidRDefault="00A43AC3"/>
                          <w:p w14:paraId="2F811383" w14:textId="77777777" w:rsidR="00A43AC3" w:rsidRPr="00630E21" w:rsidRDefault="00A43AC3" w:rsidP="00987998">
                            <w:pPr>
                              <w:pStyle w:val="3"/>
                              <w:spacing w:line="276" w:lineRule="auto"/>
                              <w:rPr>
                                <w:rFonts w:ascii="Times New Roman" w:hAnsi="Times New Roman"/>
                                <w:bCs/>
                                <w:sz w:val="48"/>
                                <w:szCs w:val="48"/>
                              </w:rPr>
                            </w:pPr>
                            <w:bookmarkStart w:id="2073" w:name="_Toc168917509"/>
                            <w:bookmarkStart w:id="2074" w:name="_Toc169172947"/>
                            <w:bookmarkStart w:id="2075" w:name="_Toc169175034"/>
                            <w:r w:rsidRPr="00630E21">
                              <w:rPr>
                                <w:rFonts w:ascii="Times New Roman" w:hAnsi="Times New Roman"/>
                                <w:bCs/>
                                <w:sz w:val="48"/>
                                <w:szCs w:val="48"/>
                              </w:rPr>
                              <w:t>ДИПЛОМНА РОБОТА</w:t>
                            </w:r>
                            <w:bookmarkEnd w:id="2073"/>
                            <w:bookmarkEnd w:id="2074"/>
                            <w:bookmarkEnd w:id="2075"/>
                          </w:p>
                          <w:p w14:paraId="05D65F5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C139D01" w14:textId="77777777" w:rsidR="00A43AC3" w:rsidRPr="005E3013" w:rsidRDefault="00A43AC3" w:rsidP="00987998">
                            <w:pPr>
                              <w:pStyle w:val="2"/>
                              <w:spacing w:line="276" w:lineRule="auto"/>
                              <w:rPr>
                                <w:b w:val="0"/>
                                <w:bCs/>
                                <w:iCs/>
                                <w:sz w:val="48"/>
                                <w:szCs w:val="48"/>
                                <w:highlight w:val="yellow"/>
                              </w:rPr>
                            </w:pPr>
                            <w:bookmarkStart w:id="2076" w:name="_Toc168917510"/>
                            <w:bookmarkStart w:id="2077" w:name="_Toc169172948"/>
                            <w:bookmarkStart w:id="2078" w:name="_Toc16917503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076"/>
                            <w:bookmarkEnd w:id="2077"/>
                            <w:bookmarkEnd w:id="2078"/>
                          </w:p>
                          <w:p w14:paraId="677AE0C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00E175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7A202B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D4F744F" w14:textId="77777777" w:rsidR="00A43AC3" w:rsidRPr="00B1453A" w:rsidRDefault="00A43AC3" w:rsidP="00987998">
                            <w:pPr>
                              <w:jc w:val="center"/>
                              <w:rPr>
                                <w:rFonts w:ascii="Calibri" w:hAnsi="Calibri"/>
                                <w:sz w:val="36"/>
                                <w:szCs w:val="36"/>
                              </w:rPr>
                            </w:pPr>
                          </w:p>
                          <w:p w14:paraId="7C2DD343" w14:textId="77777777" w:rsidR="00A43AC3" w:rsidRDefault="00A43AC3" w:rsidP="00987998">
                            <w:pPr>
                              <w:jc w:val="center"/>
                              <w:rPr>
                                <w:rFonts w:ascii="Times New Roman CYR" w:hAnsi="Times New Roman CYR" w:cs="Times New Roman CYR"/>
                                <w:sz w:val="36"/>
                                <w:szCs w:val="36"/>
                              </w:rPr>
                            </w:pPr>
                          </w:p>
                          <w:p w14:paraId="050EA602" w14:textId="77777777" w:rsidR="00A43AC3" w:rsidRDefault="00A43AC3"/>
                          <w:p w14:paraId="1E034729" w14:textId="77777777" w:rsidR="00A43AC3" w:rsidRPr="00630E21" w:rsidRDefault="00A43AC3" w:rsidP="00987998">
                            <w:pPr>
                              <w:pStyle w:val="3"/>
                              <w:spacing w:line="276" w:lineRule="auto"/>
                              <w:rPr>
                                <w:rFonts w:ascii="Times New Roman" w:hAnsi="Times New Roman"/>
                                <w:bCs/>
                                <w:sz w:val="48"/>
                                <w:szCs w:val="48"/>
                              </w:rPr>
                            </w:pPr>
                            <w:bookmarkStart w:id="2079" w:name="_Toc168917511"/>
                            <w:bookmarkStart w:id="2080" w:name="_Toc169172949"/>
                            <w:bookmarkStart w:id="2081" w:name="_Toc169175036"/>
                            <w:r w:rsidRPr="00630E21">
                              <w:rPr>
                                <w:rFonts w:ascii="Times New Roman" w:hAnsi="Times New Roman"/>
                                <w:bCs/>
                                <w:sz w:val="48"/>
                                <w:szCs w:val="48"/>
                              </w:rPr>
                              <w:t>ДИПЛОМНА РОБОТА</w:t>
                            </w:r>
                            <w:bookmarkEnd w:id="2079"/>
                            <w:bookmarkEnd w:id="2080"/>
                            <w:bookmarkEnd w:id="2081"/>
                          </w:p>
                          <w:p w14:paraId="7ECDBEB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61A75FB" w14:textId="77777777" w:rsidR="00A43AC3" w:rsidRPr="005E3013" w:rsidRDefault="00A43AC3" w:rsidP="00987998">
                            <w:pPr>
                              <w:pStyle w:val="2"/>
                              <w:spacing w:line="276" w:lineRule="auto"/>
                              <w:rPr>
                                <w:b w:val="0"/>
                                <w:bCs/>
                                <w:iCs/>
                                <w:sz w:val="48"/>
                                <w:szCs w:val="48"/>
                                <w:highlight w:val="yellow"/>
                              </w:rPr>
                            </w:pPr>
                            <w:bookmarkStart w:id="2082" w:name="_Toc168917512"/>
                            <w:bookmarkStart w:id="2083" w:name="_Toc169172950"/>
                            <w:bookmarkStart w:id="2084" w:name="_Toc16917503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082"/>
                            <w:bookmarkEnd w:id="2083"/>
                            <w:bookmarkEnd w:id="2084"/>
                          </w:p>
                          <w:p w14:paraId="302CEFA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6F1DE5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7EB63D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C61AD02" w14:textId="77777777" w:rsidR="00A43AC3" w:rsidRPr="00B1453A" w:rsidRDefault="00A43AC3" w:rsidP="00987998">
                            <w:pPr>
                              <w:jc w:val="center"/>
                              <w:rPr>
                                <w:rFonts w:ascii="Calibri" w:hAnsi="Calibri"/>
                                <w:sz w:val="36"/>
                                <w:szCs w:val="36"/>
                              </w:rPr>
                            </w:pPr>
                          </w:p>
                          <w:p w14:paraId="3A36FC45" w14:textId="77777777" w:rsidR="00A43AC3" w:rsidRDefault="00A43AC3" w:rsidP="00987998">
                            <w:pPr>
                              <w:jc w:val="center"/>
                              <w:rPr>
                                <w:rFonts w:ascii="Times New Roman CYR" w:hAnsi="Times New Roman CYR" w:cs="Times New Roman CYR"/>
                                <w:sz w:val="36"/>
                                <w:szCs w:val="36"/>
                              </w:rPr>
                            </w:pPr>
                          </w:p>
                          <w:p w14:paraId="6A78B509" w14:textId="77777777" w:rsidR="00A43AC3" w:rsidRDefault="00A43AC3"/>
                          <w:p w14:paraId="33C60F89" w14:textId="77777777" w:rsidR="00A43AC3" w:rsidRPr="00630E21" w:rsidRDefault="00A43AC3" w:rsidP="00987998">
                            <w:pPr>
                              <w:pStyle w:val="3"/>
                              <w:spacing w:line="276" w:lineRule="auto"/>
                              <w:rPr>
                                <w:rFonts w:ascii="Times New Roman" w:hAnsi="Times New Roman"/>
                                <w:bCs/>
                                <w:sz w:val="48"/>
                                <w:szCs w:val="48"/>
                              </w:rPr>
                            </w:pPr>
                            <w:bookmarkStart w:id="2085" w:name="_Toc168917513"/>
                            <w:bookmarkStart w:id="2086" w:name="_Toc169172951"/>
                            <w:bookmarkStart w:id="2087" w:name="_Toc169175038"/>
                            <w:r w:rsidRPr="00630E21">
                              <w:rPr>
                                <w:rFonts w:ascii="Times New Roman" w:hAnsi="Times New Roman"/>
                                <w:bCs/>
                                <w:sz w:val="48"/>
                                <w:szCs w:val="48"/>
                              </w:rPr>
                              <w:t>ДИПЛОМНА РОБОТА</w:t>
                            </w:r>
                            <w:bookmarkEnd w:id="2085"/>
                            <w:bookmarkEnd w:id="2086"/>
                            <w:bookmarkEnd w:id="2087"/>
                          </w:p>
                          <w:p w14:paraId="504EB88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70946D6" w14:textId="77777777" w:rsidR="00A43AC3" w:rsidRPr="005E3013" w:rsidRDefault="00A43AC3" w:rsidP="00987998">
                            <w:pPr>
                              <w:pStyle w:val="2"/>
                              <w:spacing w:line="276" w:lineRule="auto"/>
                              <w:rPr>
                                <w:b w:val="0"/>
                                <w:bCs/>
                                <w:iCs/>
                                <w:sz w:val="48"/>
                                <w:szCs w:val="48"/>
                                <w:highlight w:val="yellow"/>
                              </w:rPr>
                            </w:pPr>
                            <w:bookmarkStart w:id="2088" w:name="_Toc168917514"/>
                            <w:bookmarkStart w:id="2089" w:name="_Toc169172952"/>
                            <w:bookmarkStart w:id="2090" w:name="_Toc16917503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088"/>
                            <w:bookmarkEnd w:id="2089"/>
                            <w:bookmarkEnd w:id="2090"/>
                          </w:p>
                          <w:p w14:paraId="39EF8A5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59BC6C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424EA6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7422B4C" w14:textId="77777777" w:rsidR="00A43AC3" w:rsidRPr="00B1453A" w:rsidRDefault="00A43AC3" w:rsidP="00987998">
                            <w:pPr>
                              <w:jc w:val="center"/>
                              <w:rPr>
                                <w:rFonts w:ascii="Calibri" w:hAnsi="Calibri"/>
                                <w:sz w:val="36"/>
                                <w:szCs w:val="36"/>
                              </w:rPr>
                            </w:pPr>
                          </w:p>
                          <w:p w14:paraId="1083B1F8" w14:textId="77777777" w:rsidR="00A43AC3" w:rsidRDefault="00A43AC3" w:rsidP="00987998">
                            <w:pPr>
                              <w:jc w:val="center"/>
                              <w:rPr>
                                <w:rFonts w:ascii="Times New Roman CYR" w:hAnsi="Times New Roman CYR" w:cs="Times New Roman CYR"/>
                                <w:sz w:val="36"/>
                                <w:szCs w:val="36"/>
                              </w:rPr>
                            </w:pPr>
                          </w:p>
                          <w:p w14:paraId="274F22C7" w14:textId="77777777" w:rsidR="00A43AC3" w:rsidRDefault="00A43AC3"/>
                          <w:p w14:paraId="21F6022A" w14:textId="77777777" w:rsidR="00A43AC3" w:rsidRPr="00630E21" w:rsidRDefault="00A43AC3" w:rsidP="00987998">
                            <w:pPr>
                              <w:pStyle w:val="3"/>
                              <w:spacing w:line="276" w:lineRule="auto"/>
                              <w:rPr>
                                <w:rFonts w:ascii="Times New Roman" w:hAnsi="Times New Roman"/>
                                <w:bCs/>
                                <w:sz w:val="48"/>
                                <w:szCs w:val="48"/>
                              </w:rPr>
                            </w:pPr>
                            <w:bookmarkStart w:id="2091" w:name="_Toc168917515"/>
                            <w:bookmarkStart w:id="2092" w:name="_Toc169172953"/>
                            <w:bookmarkStart w:id="2093" w:name="_Toc169175040"/>
                            <w:r w:rsidRPr="00630E21">
                              <w:rPr>
                                <w:rFonts w:ascii="Times New Roman" w:hAnsi="Times New Roman"/>
                                <w:bCs/>
                                <w:sz w:val="48"/>
                                <w:szCs w:val="48"/>
                              </w:rPr>
                              <w:t>ДИПЛОМНА РОБОТА</w:t>
                            </w:r>
                            <w:bookmarkEnd w:id="2091"/>
                            <w:bookmarkEnd w:id="2092"/>
                            <w:bookmarkEnd w:id="2093"/>
                          </w:p>
                          <w:p w14:paraId="75BDBEE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B508B5E" w14:textId="77777777" w:rsidR="00A43AC3" w:rsidRPr="005E3013" w:rsidRDefault="00A43AC3" w:rsidP="00987998">
                            <w:pPr>
                              <w:pStyle w:val="2"/>
                              <w:spacing w:line="276" w:lineRule="auto"/>
                              <w:rPr>
                                <w:b w:val="0"/>
                                <w:bCs/>
                                <w:iCs/>
                                <w:sz w:val="48"/>
                                <w:szCs w:val="48"/>
                                <w:highlight w:val="yellow"/>
                              </w:rPr>
                            </w:pPr>
                            <w:bookmarkStart w:id="2094" w:name="_Toc168917516"/>
                            <w:bookmarkStart w:id="2095" w:name="_Toc169172954"/>
                            <w:bookmarkStart w:id="2096" w:name="_Toc16917504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094"/>
                            <w:bookmarkEnd w:id="2095"/>
                            <w:bookmarkEnd w:id="2096"/>
                          </w:p>
                          <w:p w14:paraId="2BFF4F8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C9A67E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A90C07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E337975" w14:textId="77777777" w:rsidR="00A43AC3" w:rsidRPr="00B1453A" w:rsidRDefault="00A43AC3" w:rsidP="00987998">
                            <w:pPr>
                              <w:jc w:val="center"/>
                              <w:rPr>
                                <w:rFonts w:ascii="Calibri" w:hAnsi="Calibri"/>
                                <w:sz w:val="36"/>
                                <w:szCs w:val="36"/>
                              </w:rPr>
                            </w:pPr>
                          </w:p>
                          <w:p w14:paraId="07C73F25" w14:textId="77777777" w:rsidR="00A43AC3" w:rsidRDefault="00A43AC3" w:rsidP="00987998">
                            <w:pPr>
                              <w:jc w:val="center"/>
                              <w:rPr>
                                <w:rFonts w:ascii="Times New Roman CYR" w:hAnsi="Times New Roman CYR" w:cs="Times New Roman CYR"/>
                                <w:sz w:val="36"/>
                                <w:szCs w:val="36"/>
                              </w:rPr>
                            </w:pPr>
                          </w:p>
                          <w:p w14:paraId="01CE266B" w14:textId="77777777" w:rsidR="00A43AC3" w:rsidRDefault="00A43AC3"/>
                          <w:p w14:paraId="5CA47E48" w14:textId="77777777" w:rsidR="00A43AC3" w:rsidRPr="00630E21" w:rsidRDefault="00A43AC3" w:rsidP="00987998">
                            <w:pPr>
                              <w:pStyle w:val="3"/>
                              <w:spacing w:line="276" w:lineRule="auto"/>
                              <w:rPr>
                                <w:rFonts w:ascii="Times New Roman" w:hAnsi="Times New Roman"/>
                                <w:bCs/>
                                <w:sz w:val="48"/>
                                <w:szCs w:val="48"/>
                              </w:rPr>
                            </w:pPr>
                            <w:bookmarkStart w:id="2097" w:name="_Toc168917517"/>
                            <w:bookmarkStart w:id="2098" w:name="_Toc169172955"/>
                            <w:bookmarkStart w:id="2099" w:name="_Toc169175042"/>
                            <w:r w:rsidRPr="00630E21">
                              <w:rPr>
                                <w:rFonts w:ascii="Times New Roman" w:hAnsi="Times New Roman"/>
                                <w:bCs/>
                                <w:sz w:val="48"/>
                                <w:szCs w:val="48"/>
                              </w:rPr>
                              <w:t>ДИПЛОМНА РОБОТА</w:t>
                            </w:r>
                            <w:bookmarkEnd w:id="2097"/>
                            <w:bookmarkEnd w:id="2098"/>
                            <w:bookmarkEnd w:id="2099"/>
                          </w:p>
                          <w:p w14:paraId="2D8D7ED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847605C" w14:textId="77777777" w:rsidR="00A43AC3" w:rsidRPr="005E3013" w:rsidRDefault="00A43AC3" w:rsidP="00987998">
                            <w:pPr>
                              <w:pStyle w:val="2"/>
                              <w:spacing w:line="276" w:lineRule="auto"/>
                              <w:rPr>
                                <w:b w:val="0"/>
                                <w:bCs/>
                                <w:iCs/>
                                <w:sz w:val="48"/>
                                <w:szCs w:val="48"/>
                                <w:highlight w:val="yellow"/>
                              </w:rPr>
                            </w:pPr>
                            <w:bookmarkStart w:id="2100" w:name="_Toc168917518"/>
                            <w:bookmarkStart w:id="2101" w:name="_Toc169172956"/>
                            <w:bookmarkStart w:id="2102" w:name="_Toc16917504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100"/>
                            <w:bookmarkEnd w:id="2101"/>
                            <w:bookmarkEnd w:id="2102"/>
                          </w:p>
                          <w:p w14:paraId="55487EF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93C9A6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4FB7FB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F5F485A" w14:textId="77777777" w:rsidR="00A43AC3" w:rsidRPr="00B1453A" w:rsidRDefault="00A43AC3" w:rsidP="00987998">
                            <w:pPr>
                              <w:jc w:val="center"/>
                              <w:rPr>
                                <w:rFonts w:ascii="Calibri" w:hAnsi="Calibri"/>
                                <w:sz w:val="36"/>
                                <w:szCs w:val="36"/>
                              </w:rPr>
                            </w:pPr>
                          </w:p>
                          <w:p w14:paraId="4567795D" w14:textId="77777777" w:rsidR="00A43AC3" w:rsidRDefault="00A43AC3" w:rsidP="00987998">
                            <w:pPr>
                              <w:jc w:val="center"/>
                              <w:rPr>
                                <w:rFonts w:ascii="Times New Roman CYR" w:hAnsi="Times New Roman CYR" w:cs="Times New Roman CYR"/>
                                <w:sz w:val="36"/>
                                <w:szCs w:val="36"/>
                              </w:rPr>
                            </w:pPr>
                          </w:p>
                          <w:p w14:paraId="2DA7C85E" w14:textId="77777777" w:rsidR="00A43AC3" w:rsidRDefault="00A43AC3"/>
                          <w:p w14:paraId="18BE80FD" w14:textId="77777777" w:rsidR="00A43AC3" w:rsidRPr="00630E21" w:rsidRDefault="00A43AC3" w:rsidP="00987998">
                            <w:pPr>
                              <w:pStyle w:val="3"/>
                              <w:spacing w:line="276" w:lineRule="auto"/>
                              <w:rPr>
                                <w:rFonts w:ascii="Times New Roman" w:hAnsi="Times New Roman"/>
                                <w:bCs/>
                                <w:sz w:val="48"/>
                                <w:szCs w:val="48"/>
                              </w:rPr>
                            </w:pPr>
                            <w:bookmarkStart w:id="2103" w:name="_Toc168917519"/>
                            <w:bookmarkStart w:id="2104" w:name="_Toc169172957"/>
                            <w:bookmarkStart w:id="2105" w:name="_Toc169175044"/>
                            <w:r w:rsidRPr="00630E21">
                              <w:rPr>
                                <w:rFonts w:ascii="Times New Roman" w:hAnsi="Times New Roman"/>
                                <w:bCs/>
                                <w:sz w:val="48"/>
                                <w:szCs w:val="48"/>
                              </w:rPr>
                              <w:t>ДИПЛОМНА РОБОТА</w:t>
                            </w:r>
                            <w:bookmarkEnd w:id="2103"/>
                            <w:bookmarkEnd w:id="2104"/>
                            <w:bookmarkEnd w:id="2105"/>
                          </w:p>
                          <w:p w14:paraId="5F671E4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201AF17" w14:textId="77777777" w:rsidR="00A43AC3" w:rsidRPr="005E3013" w:rsidRDefault="00A43AC3" w:rsidP="00987998">
                            <w:pPr>
                              <w:pStyle w:val="2"/>
                              <w:spacing w:line="276" w:lineRule="auto"/>
                              <w:rPr>
                                <w:b w:val="0"/>
                                <w:bCs/>
                                <w:iCs/>
                                <w:sz w:val="48"/>
                                <w:szCs w:val="48"/>
                                <w:highlight w:val="yellow"/>
                              </w:rPr>
                            </w:pPr>
                            <w:bookmarkStart w:id="2106" w:name="_Toc168917520"/>
                            <w:bookmarkStart w:id="2107" w:name="_Toc169172958"/>
                            <w:bookmarkStart w:id="2108" w:name="_Toc16917504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106"/>
                            <w:bookmarkEnd w:id="2107"/>
                            <w:bookmarkEnd w:id="2108"/>
                          </w:p>
                          <w:p w14:paraId="65A6AD4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652E8F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5C039F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A7C0088" w14:textId="77777777" w:rsidR="00A43AC3" w:rsidRPr="00B1453A" w:rsidRDefault="00A43AC3" w:rsidP="00987998">
                            <w:pPr>
                              <w:jc w:val="center"/>
                              <w:rPr>
                                <w:rFonts w:ascii="Calibri" w:hAnsi="Calibri"/>
                                <w:sz w:val="36"/>
                                <w:szCs w:val="36"/>
                              </w:rPr>
                            </w:pPr>
                          </w:p>
                          <w:p w14:paraId="322D58EB" w14:textId="77777777" w:rsidR="00A43AC3" w:rsidRDefault="00A43AC3" w:rsidP="00987998">
                            <w:pPr>
                              <w:jc w:val="center"/>
                              <w:rPr>
                                <w:rFonts w:ascii="Times New Roman CYR" w:hAnsi="Times New Roman CYR" w:cs="Times New Roman CYR"/>
                                <w:sz w:val="36"/>
                                <w:szCs w:val="36"/>
                              </w:rPr>
                            </w:pPr>
                          </w:p>
                          <w:p w14:paraId="10B8FE59" w14:textId="77777777" w:rsidR="00A43AC3" w:rsidRDefault="00A43AC3"/>
                          <w:p w14:paraId="2402610B" w14:textId="77777777" w:rsidR="00A43AC3" w:rsidRPr="00630E21" w:rsidRDefault="00A43AC3" w:rsidP="00987998">
                            <w:pPr>
                              <w:pStyle w:val="3"/>
                              <w:spacing w:line="276" w:lineRule="auto"/>
                              <w:rPr>
                                <w:rFonts w:ascii="Times New Roman" w:hAnsi="Times New Roman"/>
                                <w:bCs/>
                                <w:sz w:val="48"/>
                                <w:szCs w:val="48"/>
                              </w:rPr>
                            </w:pPr>
                            <w:bookmarkStart w:id="2109" w:name="_Toc168917521"/>
                            <w:bookmarkStart w:id="2110" w:name="_Toc169172959"/>
                            <w:bookmarkStart w:id="2111" w:name="_Toc169175046"/>
                            <w:r w:rsidRPr="00630E21">
                              <w:rPr>
                                <w:rFonts w:ascii="Times New Roman" w:hAnsi="Times New Roman"/>
                                <w:bCs/>
                                <w:sz w:val="48"/>
                                <w:szCs w:val="48"/>
                              </w:rPr>
                              <w:t>ДИПЛОМНА РОБОТА</w:t>
                            </w:r>
                            <w:bookmarkEnd w:id="2109"/>
                            <w:bookmarkEnd w:id="2110"/>
                            <w:bookmarkEnd w:id="2111"/>
                          </w:p>
                          <w:p w14:paraId="0A51AC2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A452C40" w14:textId="77777777" w:rsidR="00A43AC3" w:rsidRPr="005E3013" w:rsidRDefault="00A43AC3" w:rsidP="00987998">
                            <w:pPr>
                              <w:pStyle w:val="2"/>
                              <w:spacing w:line="276" w:lineRule="auto"/>
                              <w:rPr>
                                <w:b w:val="0"/>
                                <w:bCs/>
                                <w:iCs/>
                                <w:sz w:val="48"/>
                                <w:szCs w:val="48"/>
                                <w:highlight w:val="yellow"/>
                              </w:rPr>
                            </w:pPr>
                            <w:bookmarkStart w:id="2112" w:name="_Toc168917522"/>
                            <w:bookmarkStart w:id="2113" w:name="_Toc169172960"/>
                            <w:bookmarkStart w:id="2114" w:name="_Toc16917504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112"/>
                            <w:bookmarkEnd w:id="2113"/>
                            <w:bookmarkEnd w:id="2114"/>
                          </w:p>
                          <w:p w14:paraId="4ABF914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2353EB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FB3B7D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CA17AC4" w14:textId="77777777" w:rsidR="00A43AC3" w:rsidRPr="00B1453A" w:rsidRDefault="00A43AC3" w:rsidP="00987998">
                            <w:pPr>
                              <w:jc w:val="center"/>
                              <w:rPr>
                                <w:rFonts w:ascii="Calibri" w:hAnsi="Calibri"/>
                                <w:sz w:val="36"/>
                                <w:szCs w:val="36"/>
                              </w:rPr>
                            </w:pPr>
                          </w:p>
                          <w:p w14:paraId="09EF971C" w14:textId="77777777" w:rsidR="00A43AC3" w:rsidRDefault="00A43AC3" w:rsidP="00987998">
                            <w:pPr>
                              <w:jc w:val="center"/>
                              <w:rPr>
                                <w:rFonts w:ascii="Times New Roman CYR" w:hAnsi="Times New Roman CYR" w:cs="Times New Roman CYR"/>
                                <w:sz w:val="36"/>
                                <w:szCs w:val="36"/>
                              </w:rPr>
                            </w:pPr>
                          </w:p>
                          <w:p w14:paraId="4784C1D9" w14:textId="77777777" w:rsidR="00A43AC3" w:rsidRDefault="00A43AC3"/>
                          <w:p w14:paraId="4B0D6FE8" w14:textId="77777777" w:rsidR="000658DF" w:rsidRPr="003A41B8" w:rsidRDefault="000658DF" w:rsidP="000658DF">
                            <w:pPr>
                              <w:pStyle w:val="3"/>
                              <w:spacing w:line="300" w:lineRule="auto"/>
                              <w:rPr>
                                <w:rFonts w:ascii="Times New Roman CYR" w:hAnsi="Times New Roman CYR"/>
                                <w:i/>
                                <w:iCs/>
                                <w:sz w:val="44"/>
                                <w:szCs w:val="44"/>
                              </w:rPr>
                            </w:pPr>
                            <w:bookmarkStart w:id="2115" w:name="_Toc168917523"/>
                            <w:bookmarkStart w:id="2116" w:name="_Toc169172961"/>
                            <w:bookmarkStart w:id="2117" w:name="_Toc169175048"/>
                            <w:r w:rsidRPr="003A41B8">
                              <w:rPr>
                                <w:rFonts w:ascii="Times New Roman CYR" w:hAnsi="Times New Roman CYR"/>
                                <w:i/>
                                <w:iCs/>
                                <w:sz w:val="44"/>
                                <w:szCs w:val="44"/>
                              </w:rPr>
                              <w:t>ДИПЛОМНА РОБОТА БАКАЛАВРА</w:t>
                            </w:r>
                            <w:bookmarkEnd w:id="2115"/>
                            <w:bookmarkEnd w:id="2116"/>
                            <w:bookmarkEnd w:id="2117"/>
                            <w:r w:rsidRPr="003A41B8">
                              <w:rPr>
                                <w:rFonts w:ascii="Times New Roman CYR" w:hAnsi="Times New Roman CYR"/>
                                <w:i/>
                                <w:iCs/>
                                <w:sz w:val="44"/>
                                <w:szCs w:val="44"/>
                              </w:rPr>
                              <w:t xml:space="preserve"> </w:t>
                            </w:r>
                          </w:p>
                          <w:p w14:paraId="5D8AFB75" w14:textId="77777777" w:rsidR="000658DF" w:rsidRPr="000D3135" w:rsidRDefault="000658DF" w:rsidP="000658DF">
                            <w:pPr>
                              <w:pStyle w:val="2"/>
                              <w:spacing w:line="300" w:lineRule="auto"/>
                              <w:rPr>
                                <w:rFonts w:ascii="Times New Roman CYR" w:hAnsi="Times New Roman CYR"/>
                                <w:b w:val="0"/>
                                <w:sz w:val="44"/>
                                <w:szCs w:val="44"/>
                              </w:rPr>
                            </w:pPr>
                            <w:bookmarkStart w:id="2118" w:name="_Toc168917524"/>
                            <w:bookmarkStart w:id="2119" w:name="_Toc169172962"/>
                            <w:bookmarkStart w:id="2120" w:name="_Toc169175049"/>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2118"/>
                            <w:bookmarkEnd w:id="2119"/>
                            <w:bookmarkEnd w:id="2120"/>
                          </w:p>
                          <w:p w14:paraId="37DDB216"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4F05D620"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2DF46530" w14:textId="77777777" w:rsidR="000658DF" w:rsidRPr="000D3135" w:rsidRDefault="000658DF" w:rsidP="000658DF">
                            <w:pPr>
                              <w:spacing w:line="300" w:lineRule="auto"/>
                              <w:jc w:val="center"/>
                              <w:rPr>
                                <w:b/>
                                <w:lang w:val="uk-UA"/>
                              </w:rPr>
                            </w:pPr>
                          </w:p>
                          <w:p w14:paraId="13DABAEE"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494203CB" w14:textId="77777777" w:rsidR="00A43AC3" w:rsidRPr="00B1453A" w:rsidRDefault="00A43AC3" w:rsidP="00987998">
                            <w:pPr>
                              <w:jc w:val="center"/>
                              <w:rPr>
                                <w:rFonts w:ascii="Calibri" w:hAnsi="Calibri"/>
                                <w:sz w:val="36"/>
                                <w:szCs w:val="36"/>
                              </w:rPr>
                            </w:pPr>
                          </w:p>
                          <w:p w14:paraId="04985998" w14:textId="77777777" w:rsidR="00A43AC3" w:rsidRDefault="00A43AC3" w:rsidP="00987998">
                            <w:pPr>
                              <w:jc w:val="center"/>
                              <w:rPr>
                                <w:rFonts w:ascii="Times New Roman CYR" w:hAnsi="Times New Roman CYR" w:cs="Times New Roman CYR"/>
                                <w:sz w:val="36"/>
                                <w:szCs w:val="36"/>
                              </w:rPr>
                            </w:pPr>
                          </w:p>
                          <w:p w14:paraId="63B1BD56" w14:textId="77777777" w:rsidR="00A43AC3" w:rsidRDefault="00A43AC3"/>
                          <w:p w14:paraId="34B97106" w14:textId="77777777" w:rsidR="00A43AC3" w:rsidRPr="00630E21" w:rsidRDefault="00A43AC3" w:rsidP="00987998">
                            <w:pPr>
                              <w:pStyle w:val="3"/>
                              <w:spacing w:line="276" w:lineRule="auto"/>
                              <w:rPr>
                                <w:rFonts w:ascii="Times New Roman" w:hAnsi="Times New Roman"/>
                                <w:bCs/>
                                <w:sz w:val="48"/>
                                <w:szCs w:val="48"/>
                              </w:rPr>
                            </w:pPr>
                            <w:bookmarkStart w:id="2121" w:name="_Toc168917525"/>
                            <w:bookmarkStart w:id="2122" w:name="_Toc169172963"/>
                            <w:bookmarkStart w:id="2123" w:name="_Toc169175050"/>
                            <w:r w:rsidRPr="00630E21">
                              <w:rPr>
                                <w:rFonts w:ascii="Times New Roman" w:hAnsi="Times New Roman"/>
                                <w:bCs/>
                                <w:sz w:val="48"/>
                                <w:szCs w:val="48"/>
                              </w:rPr>
                              <w:t>ДИПЛОМНА РОБОТА</w:t>
                            </w:r>
                            <w:bookmarkEnd w:id="2121"/>
                            <w:bookmarkEnd w:id="2122"/>
                            <w:bookmarkEnd w:id="2123"/>
                          </w:p>
                          <w:p w14:paraId="4931B26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2969867" w14:textId="77777777" w:rsidR="00A43AC3" w:rsidRPr="005E3013" w:rsidRDefault="00A43AC3" w:rsidP="00987998">
                            <w:pPr>
                              <w:pStyle w:val="2"/>
                              <w:spacing w:line="276" w:lineRule="auto"/>
                              <w:rPr>
                                <w:b w:val="0"/>
                                <w:bCs/>
                                <w:iCs/>
                                <w:sz w:val="48"/>
                                <w:szCs w:val="48"/>
                                <w:highlight w:val="yellow"/>
                              </w:rPr>
                            </w:pPr>
                            <w:bookmarkStart w:id="2124" w:name="_Toc168917526"/>
                            <w:bookmarkStart w:id="2125" w:name="_Toc169172964"/>
                            <w:bookmarkStart w:id="2126" w:name="_Toc16917505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124"/>
                            <w:bookmarkEnd w:id="2125"/>
                            <w:bookmarkEnd w:id="2126"/>
                          </w:p>
                          <w:p w14:paraId="36615F9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09DECB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58F0AC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B9DA6D8" w14:textId="77777777" w:rsidR="00A43AC3" w:rsidRPr="00B1453A" w:rsidRDefault="00A43AC3" w:rsidP="00987998">
                            <w:pPr>
                              <w:jc w:val="center"/>
                              <w:rPr>
                                <w:rFonts w:ascii="Calibri" w:hAnsi="Calibri"/>
                                <w:sz w:val="36"/>
                                <w:szCs w:val="36"/>
                              </w:rPr>
                            </w:pPr>
                          </w:p>
                          <w:p w14:paraId="1A16A6E7" w14:textId="77777777" w:rsidR="00A43AC3" w:rsidRDefault="00A43AC3" w:rsidP="00987998">
                            <w:pPr>
                              <w:jc w:val="center"/>
                              <w:rPr>
                                <w:rFonts w:ascii="Times New Roman CYR" w:hAnsi="Times New Roman CYR" w:cs="Times New Roman CYR"/>
                                <w:sz w:val="36"/>
                                <w:szCs w:val="36"/>
                              </w:rPr>
                            </w:pPr>
                          </w:p>
                          <w:p w14:paraId="720DBE43" w14:textId="77777777" w:rsidR="00A43AC3" w:rsidRDefault="00A43AC3"/>
                          <w:p w14:paraId="14490216" w14:textId="77777777" w:rsidR="00A43AC3" w:rsidRPr="00630E21" w:rsidRDefault="00A43AC3" w:rsidP="00987998">
                            <w:pPr>
                              <w:pStyle w:val="3"/>
                              <w:spacing w:line="276" w:lineRule="auto"/>
                              <w:rPr>
                                <w:rFonts w:ascii="Times New Roman" w:hAnsi="Times New Roman"/>
                                <w:bCs/>
                                <w:sz w:val="48"/>
                                <w:szCs w:val="48"/>
                              </w:rPr>
                            </w:pPr>
                            <w:bookmarkStart w:id="2127" w:name="_Toc168917527"/>
                            <w:bookmarkStart w:id="2128" w:name="_Toc169172965"/>
                            <w:bookmarkStart w:id="2129" w:name="_Toc169175052"/>
                            <w:r w:rsidRPr="00630E21">
                              <w:rPr>
                                <w:rFonts w:ascii="Times New Roman" w:hAnsi="Times New Roman"/>
                                <w:bCs/>
                                <w:sz w:val="48"/>
                                <w:szCs w:val="48"/>
                              </w:rPr>
                              <w:t>ДИПЛОМНА РОБОТА</w:t>
                            </w:r>
                            <w:bookmarkEnd w:id="2127"/>
                            <w:bookmarkEnd w:id="2128"/>
                            <w:bookmarkEnd w:id="2129"/>
                          </w:p>
                          <w:p w14:paraId="4FE1AF4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00E13DB" w14:textId="77777777" w:rsidR="00A43AC3" w:rsidRPr="005E3013" w:rsidRDefault="00A43AC3" w:rsidP="00987998">
                            <w:pPr>
                              <w:pStyle w:val="2"/>
                              <w:spacing w:line="276" w:lineRule="auto"/>
                              <w:rPr>
                                <w:b w:val="0"/>
                                <w:bCs/>
                                <w:iCs/>
                                <w:sz w:val="48"/>
                                <w:szCs w:val="48"/>
                                <w:highlight w:val="yellow"/>
                              </w:rPr>
                            </w:pPr>
                            <w:bookmarkStart w:id="2130" w:name="_Toc168917528"/>
                            <w:bookmarkStart w:id="2131" w:name="_Toc169172966"/>
                            <w:bookmarkStart w:id="2132" w:name="_Toc16917505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130"/>
                            <w:bookmarkEnd w:id="2131"/>
                            <w:bookmarkEnd w:id="2132"/>
                          </w:p>
                          <w:p w14:paraId="571C82F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BD8FF5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EC9977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6C53DE6" w14:textId="77777777" w:rsidR="00A43AC3" w:rsidRPr="00B1453A" w:rsidRDefault="00A43AC3" w:rsidP="00987998">
                            <w:pPr>
                              <w:jc w:val="center"/>
                              <w:rPr>
                                <w:rFonts w:ascii="Calibri" w:hAnsi="Calibri"/>
                                <w:sz w:val="36"/>
                                <w:szCs w:val="36"/>
                              </w:rPr>
                            </w:pPr>
                          </w:p>
                          <w:p w14:paraId="77E46FD3" w14:textId="77777777" w:rsidR="00A43AC3" w:rsidRDefault="00A43AC3" w:rsidP="00987998">
                            <w:pPr>
                              <w:jc w:val="center"/>
                              <w:rPr>
                                <w:rFonts w:ascii="Times New Roman CYR" w:hAnsi="Times New Roman CYR" w:cs="Times New Roman CYR"/>
                                <w:sz w:val="36"/>
                                <w:szCs w:val="36"/>
                              </w:rPr>
                            </w:pPr>
                          </w:p>
                          <w:p w14:paraId="11A2F89A" w14:textId="77777777" w:rsidR="00A43AC3" w:rsidRDefault="00A43AC3"/>
                          <w:p w14:paraId="3427E4AB" w14:textId="77777777" w:rsidR="00A43AC3" w:rsidRPr="00630E21" w:rsidRDefault="00A43AC3" w:rsidP="00987998">
                            <w:pPr>
                              <w:pStyle w:val="3"/>
                              <w:spacing w:line="276" w:lineRule="auto"/>
                              <w:rPr>
                                <w:rFonts w:ascii="Times New Roman" w:hAnsi="Times New Roman"/>
                                <w:bCs/>
                                <w:sz w:val="48"/>
                                <w:szCs w:val="48"/>
                              </w:rPr>
                            </w:pPr>
                            <w:bookmarkStart w:id="2133" w:name="_Toc168917529"/>
                            <w:bookmarkStart w:id="2134" w:name="_Toc169172967"/>
                            <w:bookmarkStart w:id="2135" w:name="_Toc169175054"/>
                            <w:r w:rsidRPr="00630E21">
                              <w:rPr>
                                <w:rFonts w:ascii="Times New Roman" w:hAnsi="Times New Roman"/>
                                <w:bCs/>
                                <w:sz w:val="48"/>
                                <w:szCs w:val="48"/>
                              </w:rPr>
                              <w:t>ДИПЛОМНА РОБОТА</w:t>
                            </w:r>
                            <w:bookmarkEnd w:id="2133"/>
                            <w:bookmarkEnd w:id="2134"/>
                            <w:bookmarkEnd w:id="2135"/>
                          </w:p>
                          <w:p w14:paraId="797C3AD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DEAA905" w14:textId="77777777" w:rsidR="00A43AC3" w:rsidRPr="005E3013" w:rsidRDefault="00A43AC3" w:rsidP="00987998">
                            <w:pPr>
                              <w:pStyle w:val="2"/>
                              <w:spacing w:line="276" w:lineRule="auto"/>
                              <w:rPr>
                                <w:b w:val="0"/>
                                <w:bCs/>
                                <w:iCs/>
                                <w:sz w:val="48"/>
                                <w:szCs w:val="48"/>
                                <w:highlight w:val="yellow"/>
                              </w:rPr>
                            </w:pPr>
                            <w:bookmarkStart w:id="2136" w:name="_Toc168917530"/>
                            <w:bookmarkStart w:id="2137" w:name="_Toc169172968"/>
                            <w:bookmarkStart w:id="2138" w:name="_Toc16917505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136"/>
                            <w:bookmarkEnd w:id="2137"/>
                            <w:bookmarkEnd w:id="2138"/>
                          </w:p>
                          <w:p w14:paraId="1E62E6F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343ED9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FFDD15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75474CE" w14:textId="77777777" w:rsidR="00A43AC3" w:rsidRPr="00B1453A" w:rsidRDefault="00A43AC3" w:rsidP="00987998">
                            <w:pPr>
                              <w:jc w:val="center"/>
                              <w:rPr>
                                <w:rFonts w:ascii="Calibri" w:hAnsi="Calibri"/>
                                <w:sz w:val="36"/>
                                <w:szCs w:val="36"/>
                              </w:rPr>
                            </w:pPr>
                          </w:p>
                          <w:p w14:paraId="7E11F53F" w14:textId="77777777" w:rsidR="00A43AC3" w:rsidRDefault="00A43AC3" w:rsidP="00987998">
                            <w:pPr>
                              <w:jc w:val="center"/>
                              <w:rPr>
                                <w:rFonts w:ascii="Times New Roman CYR" w:hAnsi="Times New Roman CYR" w:cs="Times New Roman CYR"/>
                                <w:sz w:val="36"/>
                                <w:szCs w:val="36"/>
                              </w:rPr>
                            </w:pPr>
                          </w:p>
                          <w:p w14:paraId="11FA802E" w14:textId="77777777" w:rsidR="00A43AC3" w:rsidRDefault="00A43AC3"/>
                          <w:p w14:paraId="521415CA" w14:textId="77777777" w:rsidR="00A43AC3" w:rsidRPr="00630E21" w:rsidRDefault="00A43AC3" w:rsidP="00987998">
                            <w:pPr>
                              <w:pStyle w:val="3"/>
                              <w:spacing w:line="276" w:lineRule="auto"/>
                              <w:rPr>
                                <w:rFonts w:ascii="Times New Roman" w:hAnsi="Times New Roman"/>
                                <w:bCs/>
                                <w:sz w:val="48"/>
                                <w:szCs w:val="48"/>
                              </w:rPr>
                            </w:pPr>
                            <w:bookmarkStart w:id="2139" w:name="_Toc168917531"/>
                            <w:bookmarkStart w:id="2140" w:name="_Toc169172969"/>
                            <w:bookmarkStart w:id="2141" w:name="_Toc169175056"/>
                            <w:r w:rsidRPr="00630E21">
                              <w:rPr>
                                <w:rFonts w:ascii="Times New Roman" w:hAnsi="Times New Roman"/>
                                <w:bCs/>
                                <w:sz w:val="48"/>
                                <w:szCs w:val="48"/>
                              </w:rPr>
                              <w:t>ДИПЛОМНА РОБОТА</w:t>
                            </w:r>
                            <w:bookmarkEnd w:id="2139"/>
                            <w:bookmarkEnd w:id="2140"/>
                            <w:bookmarkEnd w:id="2141"/>
                          </w:p>
                          <w:p w14:paraId="6794BF3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079BE0F" w14:textId="77777777" w:rsidR="00A43AC3" w:rsidRPr="005E3013" w:rsidRDefault="00A43AC3" w:rsidP="00987998">
                            <w:pPr>
                              <w:pStyle w:val="2"/>
                              <w:spacing w:line="276" w:lineRule="auto"/>
                              <w:rPr>
                                <w:b w:val="0"/>
                                <w:bCs/>
                                <w:iCs/>
                                <w:sz w:val="48"/>
                                <w:szCs w:val="48"/>
                                <w:highlight w:val="yellow"/>
                              </w:rPr>
                            </w:pPr>
                            <w:bookmarkStart w:id="2142" w:name="_Toc168917532"/>
                            <w:bookmarkStart w:id="2143" w:name="_Toc169172970"/>
                            <w:bookmarkStart w:id="2144" w:name="_Toc16917505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142"/>
                            <w:bookmarkEnd w:id="2143"/>
                            <w:bookmarkEnd w:id="2144"/>
                          </w:p>
                          <w:p w14:paraId="697D2E0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25C721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F913C7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1C85FFD" w14:textId="77777777" w:rsidR="00A43AC3" w:rsidRPr="00B1453A" w:rsidRDefault="00A43AC3" w:rsidP="00987998">
                            <w:pPr>
                              <w:jc w:val="center"/>
                              <w:rPr>
                                <w:rFonts w:ascii="Calibri" w:hAnsi="Calibri"/>
                                <w:sz w:val="36"/>
                                <w:szCs w:val="36"/>
                              </w:rPr>
                            </w:pPr>
                          </w:p>
                          <w:p w14:paraId="2F1772CF" w14:textId="77777777" w:rsidR="00A43AC3" w:rsidRDefault="00A43AC3" w:rsidP="00987998">
                            <w:pPr>
                              <w:jc w:val="center"/>
                              <w:rPr>
                                <w:rFonts w:ascii="Times New Roman CYR" w:hAnsi="Times New Roman CYR" w:cs="Times New Roman CYR"/>
                                <w:sz w:val="36"/>
                                <w:szCs w:val="36"/>
                              </w:rPr>
                            </w:pPr>
                          </w:p>
                          <w:p w14:paraId="319C3974" w14:textId="77777777" w:rsidR="00A43AC3" w:rsidRDefault="00A43AC3"/>
                          <w:p w14:paraId="5154F134" w14:textId="77777777" w:rsidR="00A43AC3" w:rsidRPr="00630E21" w:rsidRDefault="00A43AC3" w:rsidP="00987998">
                            <w:pPr>
                              <w:pStyle w:val="3"/>
                              <w:spacing w:line="276" w:lineRule="auto"/>
                              <w:rPr>
                                <w:rFonts w:ascii="Times New Roman" w:hAnsi="Times New Roman"/>
                                <w:bCs/>
                                <w:sz w:val="48"/>
                                <w:szCs w:val="48"/>
                              </w:rPr>
                            </w:pPr>
                            <w:bookmarkStart w:id="2145" w:name="_Toc168917533"/>
                            <w:bookmarkStart w:id="2146" w:name="_Toc169172971"/>
                            <w:bookmarkStart w:id="2147" w:name="_Toc169175058"/>
                            <w:r w:rsidRPr="00630E21">
                              <w:rPr>
                                <w:rFonts w:ascii="Times New Roman" w:hAnsi="Times New Roman"/>
                                <w:bCs/>
                                <w:sz w:val="48"/>
                                <w:szCs w:val="48"/>
                              </w:rPr>
                              <w:t>ДИПЛОМНА РОБОТА</w:t>
                            </w:r>
                            <w:bookmarkEnd w:id="2145"/>
                            <w:bookmarkEnd w:id="2146"/>
                            <w:bookmarkEnd w:id="2147"/>
                          </w:p>
                          <w:p w14:paraId="42B63E7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4874E9E" w14:textId="77777777" w:rsidR="00A43AC3" w:rsidRPr="005E3013" w:rsidRDefault="00A43AC3" w:rsidP="00987998">
                            <w:pPr>
                              <w:pStyle w:val="2"/>
                              <w:spacing w:line="276" w:lineRule="auto"/>
                              <w:rPr>
                                <w:b w:val="0"/>
                                <w:bCs/>
                                <w:iCs/>
                                <w:sz w:val="48"/>
                                <w:szCs w:val="48"/>
                                <w:highlight w:val="yellow"/>
                              </w:rPr>
                            </w:pPr>
                            <w:bookmarkStart w:id="2148" w:name="_Toc168917534"/>
                            <w:bookmarkStart w:id="2149" w:name="_Toc169172972"/>
                            <w:bookmarkStart w:id="2150" w:name="_Toc16917505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148"/>
                            <w:bookmarkEnd w:id="2149"/>
                            <w:bookmarkEnd w:id="2150"/>
                          </w:p>
                          <w:p w14:paraId="35DFF91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C648EB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8C42A1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88FC14C" w14:textId="77777777" w:rsidR="00A43AC3" w:rsidRPr="00B1453A" w:rsidRDefault="00A43AC3" w:rsidP="00987998">
                            <w:pPr>
                              <w:jc w:val="center"/>
                              <w:rPr>
                                <w:rFonts w:ascii="Calibri" w:hAnsi="Calibri"/>
                                <w:sz w:val="36"/>
                                <w:szCs w:val="36"/>
                              </w:rPr>
                            </w:pPr>
                          </w:p>
                          <w:p w14:paraId="4DF74DA3" w14:textId="77777777" w:rsidR="00A43AC3" w:rsidRDefault="00A43AC3" w:rsidP="00987998">
                            <w:pPr>
                              <w:jc w:val="center"/>
                              <w:rPr>
                                <w:rFonts w:ascii="Times New Roman CYR" w:hAnsi="Times New Roman CYR" w:cs="Times New Roman CYR"/>
                                <w:sz w:val="36"/>
                                <w:szCs w:val="36"/>
                              </w:rPr>
                            </w:pPr>
                          </w:p>
                          <w:p w14:paraId="236A3591" w14:textId="77777777" w:rsidR="00A43AC3" w:rsidRDefault="00A43AC3"/>
                          <w:p w14:paraId="3C95BCDD" w14:textId="77777777" w:rsidR="00A43AC3" w:rsidRPr="00630E21" w:rsidRDefault="00A43AC3" w:rsidP="00987998">
                            <w:pPr>
                              <w:pStyle w:val="3"/>
                              <w:spacing w:line="276" w:lineRule="auto"/>
                              <w:rPr>
                                <w:rFonts w:ascii="Times New Roman" w:hAnsi="Times New Roman"/>
                                <w:bCs/>
                                <w:sz w:val="48"/>
                                <w:szCs w:val="48"/>
                              </w:rPr>
                            </w:pPr>
                            <w:bookmarkStart w:id="2151" w:name="_Toc168917535"/>
                            <w:bookmarkStart w:id="2152" w:name="_Toc169172973"/>
                            <w:bookmarkStart w:id="2153" w:name="_Toc169175060"/>
                            <w:r w:rsidRPr="00630E21">
                              <w:rPr>
                                <w:rFonts w:ascii="Times New Roman" w:hAnsi="Times New Roman"/>
                                <w:bCs/>
                                <w:sz w:val="48"/>
                                <w:szCs w:val="48"/>
                              </w:rPr>
                              <w:t>ДИПЛОМНА РОБОТА</w:t>
                            </w:r>
                            <w:bookmarkEnd w:id="2151"/>
                            <w:bookmarkEnd w:id="2152"/>
                            <w:bookmarkEnd w:id="2153"/>
                          </w:p>
                          <w:p w14:paraId="577B452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F198F7D" w14:textId="77777777" w:rsidR="00A43AC3" w:rsidRPr="005E3013" w:rsidRDefault="00A43AC3" w:rsidP="00987998">
                            <w:pPr>
                              <w:pStyle w:val="2"/>
                              <w:spacing w:line="276" w:lineRule="auto"/>
                              <w:rPr>
                                <w:b w:val="0"/>
                                <w:bCs/>
                                <w:iCs/>
                                <w:sz w:val="48"/>
                                <w:szCs w:val="48"/>
                                <w:highlight w:val="yellow"/>
                              </w:rPr>
                            </w:pPr>
                            <w:bookmarkStart w:id="2154" w:name="_Toc168917536"/>
                            <w:bookmarkStart w:id="2155" w:name="_Toc169172974"/>
                            <w:bookmarkStart w:id="2156" w:name="_Toc16917506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154"/>
                            <w:bookmarkEnd w:id="2155"/>
                            <w:bookmarkEnd w:id="2156"/>
                          </w:p>
                          <w:p w14:paraId="02A2747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D5AF31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52B93F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3D94653" w14:textId="77777777" w:rsidR="00A43AC3" w:rsidRPr="00B1453A" w:rsidRDefault="00A43AC3" w:rsidP="00987998">
                            <w:pPr>
                              <w:jc w:val="center"/>
                              <w:rPr>
                                <w:rFonts w:ascii="Calibri" w:hAnsi="Calibri"/>
                                <w:sz w:val="36"/>
                                <w:szCs w:val="36"/>
                              </w:rPr>
                            </w:pPr>
                          </w:p>
                          <w:p w14:paraId="016BA9D6" w14:textId="77777777" w:rsidR="00A43AC3" w:rsidRDefault="00A43AC3" w:rsidP="00987998">
                            <w:pPr>
                              <w:jc w:val="center"/>
                              <w:rPr>
                                <w:rFonts w:ascii="Times New Roman CYR" w:hAnsi="Times New Roman CYR" w:cs="Times New Roman CYR"/>
                                <w:sz w:val="36"/>
                                <w:szCs w:val="36"/>
                              </w:rPr>
                            </w:pPr>
                          </w:p>
                          <w:p w14:paraId="1A5F1564" w14:textId="77777777" w:rsidR="00A43AC3" w:rsidRDefault="00A43AC3"/>
                          <w:p w14:paraId="4CC45BF8" w14:textId="77777777" w:rsidR="00A43AC3" w:rsidRPr="00630E21" w:rsidRDefault="00A43AC3" w:rsidP="00987998">
                            <w:pPr>
                              <w:pStyle w:val="3"/>
                              <w:spacing w:line="276" w:lineRule="auto"/>
                              <w:rPr>
                                <w:rFonts w:ascii="Times New Roman" w:hAnsi="Times New Roman"/>
                                <w:bCs/>
                                <w:sz w:val="48"/>
                                <w:szCs w:val="48"/>
                              </w:rPr>
                            </w:pPr>
                            <w:bookmarkStart w:id="2157" w:name="_Toc168917537"/>
                            <w:bookmarkStart w:id="2158" w:name="_Toc169172975"/>
                            <w:bookmarkStart w:id="2159" w:name="_Toc169175062"/>
                            <w:r w:rsidRPr="00630E21">
                              <w:rPr>
                                <w:rFonts w:ascii="Times New Roman" w:hAnsi="Times New Roman"/>
                                <w:bCs/>
                                <w:sz w:val="48"/>
                                <w:szCs w:val="48"/>
                              </w:rPr>
                              <w:t>ДИПЛОМНА РОБОТА</w:t>
                            </w:r>
                            <w:bookmarkEnd w:id="2157"/>
                            <w:bookmarkEnd w:id="2158"/>
                            <w:bookmarkEnd w:id="2159"/>
                          </w:p>
                          <w:p w14:paraId="240918B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C06F284" w14:textId="77777777" w:rsidR="00A43AC3" w:rsidRPr="005E3013" w:rsidRDefault="00A43AC3" w:rsidP="00987998">
                            <w:pPr>
                              <w:pStyle w:val="2"/>
                              <w:spacing w:line="276" w:lineRule="auto"/>
                              <w:rPr>
                                <w:b w:val="0"/>
                                <w:bCs/>
                                <w:iCs/>
                                <w:sz w:val="48"/>
                                <w:szCs w:val="48"/>
                                <w:highlight w:val="yellow"/>
                              </w:rPr>
                            </w:pPr>
                            <w:bookmarkStart w:id="2160" w:name="_Toc168917538"/>
                            <w:bookmarkStart w:id="2161" w:name="_Toc169172976"/>
                            <w:bookmarkStart w:id="2162" w:name="_Toc16917506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160"/>
                            <w:bookmarkEnd w:id="2161"/>
                            <w:bookmarkEnd w:id="2162"/>
                          </w:p>
                          <w:p w14:paraId="01925BF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6DFCEE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312480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F61B8AA" w14:textId="77777777" w:rsidR="00A43AC3" w:rsidRPr="00B1453A" w:rsidRDefault="00A43AC3" w:rsidP="00987998">
                            <w:pPr>
                              <w:jc w:val="center"/>
                              <w:rPr>
                                <w:rFonts w:ascii="Calibri" w:hAnsi="Calibri"/>
                                <w:sz w:val="36"/>
                                <w:szCs w:val="36"/>
                              </w:rPr>
                            </w:pPr>
                          </w:p>
                          <w:p w14:paraId="42F62B39" w14:textId="77777777" w:rsidR="00A43AC3" w:rsidRDefault="00A43AC3" w:rsidP="00987998">
                            <w:pPr>
                              <w:jc w:val="center"/>
                              <w:rPr>
                                <w:rFonts w:ascii="Times New Roman CYR" w:hAnsi="Times New Roman CYR" w:cs="Times New Roman CYR"/>
                                <w:sz w:val="36"/>
                                <w:szCs w:val="36"/>
                              </w:rPr>
                            </w:pPr>
                          </w:p>
                          <w:p w14:paraId="78E4FEE6" w14:textId="77777777" w:rsidR="00A43AC3" w:rsidRDefault="00A43AC3"/>
                          <w:p w14:paraId="0413AB8E" w14:textId="77777777" w:rsidR="000658DF" w:rsidRPr="003A41B8" w:rsidRDefault="000658DF" w:rsidP="000658DF">
                            <w:pPr>
                              <w:pStyle w:val="3"/>
                              <w:spacing w:line="300" w:lineRule="auto"/>
                              <w:rPr>
                                <w:rFonts w:ascii="Times New Roman CYR" w:hAnsi="Times New Roman CYR"/>
                                <w:i/>
                                <w:iCs/>
                                <w:sz w:val="44"/>
                                <w:szCs w:val="44"/>
                              </w:rPr>
                            </w:pPr>
                            <w:bookmarkStart w:id="2163" w:name="_Toc168917539"/>
                            <w:bookmarkStart w:id="2164" w:name="_Toc169172977"/>
                            <w:bookmarkStart w:id="2165" w:name="_Toc169175064"/>
                            <w:r w:rsidRPr="003A41B8">
                              <w:rPr>
                                <w:rFonts w:ascii="Times New Roman CYR" w:hAnsi="Times New Roman CYR"/>
                                <w:i/>
                                <w:iCs/>
                                <w:sz w:val="44"/>
                                <w:szCs w:val="44"/>
                              </w:rPr>
                              <w:t>ДИПЛОМНА РОБОТА БАКАЛАВРА</w:t>
                            </w:r>
                            <w:bookmarkEnd w:id="2163"/>
                            <w:bookmarkEnd w:id="2164"/>
                            <w:bookmarkEnd w:id="2165"/>
                            <w:r w:rsidRPr="003A41B8">
                              <w:rPr>
                                <w:rFonts w:ascii="Times New Roman CYR" w:hAnsi="Times New Roman CYR"/>
                                <w:i/>
                                <w:iCs/>
                                <w:sz w:val="44"/>
                                <w:szCs w:val="44"/>
                              </w:rPr>
                              <w:t xml:space="preserve"> </w:t>
                            </w:r>
                          </w:p>
                          <w:p w14:paraId="01A90C94" w14:textId="77777777" w:rsidR="000658DF" w:rsidRPr="000D3135" w:rsidRDefault="000658DF" w:rsidP="000658DF">
                            <w:pPr>
                              <w:pStyle w:val="2"/>
                              <w:spacing w:line="300" w:lineRule="auto"/>
                              <w:rPr>
                                <w:rFonts w:ascii="Times New Roman CYR" w:hAnsi="Times New Roman CYR"/>
                                <w:b w:val="0"/>
                                <w:sz w:val="44"/>
                                <w:szCs w:val="44"/>
                              </w:rPr>
                            </w:pPr>
                            <w:bookmarkStart w:id="2166" w:name="_Toc168917540"/>
                            <w:bookmarkStart w:id="2167" w:name="_Toc169172978"/>
                            <w:bookmarkStart w:id="2168" w:name="_Toc169175065"/>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2166"/>
                            <w:bookmarkEnd w:id="2167"/>
                            <w:bookmarkEnd w:id="2168"/>
                          </w:p>
                          <w:p w14:paraId="4D5440C3"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34455F1F"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645EE4E0" w14:textId="77777777" w:rsidR="000658DF" w:rsidRPr="000D3135" w:rsidRDefault="000658DF" w:rsidP="000658DF">
                            <w:pPr>
                              <w:spacing w:line="300" w:lineRule="auto"/>
                              <w:jc w:val="center"/>
                              <w:rPr>
                                <w:b/>
                                <w:lang w:val="uk-UA"/>
                              </w:rPr>
                            </w:pPr>
                          </w:p>
                          <w:p w14:paraId="277F638E"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5D1B13EE" w14:textId="77777777" w:rsidR="00A43AC3" w:rsidRPr="00B1453A" w:rsidRDefault="00A43AC3" w:rsidP="00987998">
                            <w:pPr>
                              <w:jc w:val="center"/>
                              <w:rPr>
                                <w:rFonts w:ascii="Calibri" w:hAnsi="Calibri"/>
                                <w:sz w:val="36"/>
                                <w:szCs w:val="36"/>
                              </w:rPr>
                            </w:pPr>
                          </w:p>
                          <w:p w14:paraId="72D86707" w14:textId="77777777" w:rsidR="00A43AC3" w:rsidRDefault="00A43AC3" w:rsidP="00987998">
                            <w:pPr>
                              <w:jc w:val="center"/>
                              <w:rPr>
                                <w:rFonts w:ascii="Times New Roman CYR" w:hAnsi="Times New Roman CYR" w:cs="Times New Roman CYR"/>
                                <w:sz w:val="36"/>
                                <w:szCs w:val="36"/>
                              </w:rPr>
                            </w:pPr>
                          </w:p>
                          <w:p w14:paraId="72F56203" w14:textId="77777777" w:rsidR="00A43AC3" w:rsidRDefault="00A43AC3"/>
                          <w:p w14:paraId="4ABE11A3" w14:textId="77777777" w:rsidR="00A43AC3" w:rsidRPr="00630E21" w:rsidRDefault="00A43AC3" w:rsidP="00987998">
                            <w:pPr>
                              <w:pStyle w:val="3"/>
                              <w:spacing w:line="276" w:lineRule="auto"/>
                              <w:rPr>
                                <w:rFonts w:ascii="Times New Roman" w:hAnsi="Times New Roman"/>
                                <w:bCs/>
                                <w:sz w:val="48"/>
                                <w:szCs w:val="48"/>
                              </w:rPr>
                            </w:pPr>
                            <w:bookmarkStart w:id="2169" w:name="_Toc168917541"/>
                            <w:bookmarkStart w:id="2170" w:name="_Toc169172979"/>
                            <w:bookmarkStart w:id="2171" w:name="_Toc169175066"/>
                            <w:r w:rsidRPr="00630E21">
                              <w:rPr>
                                <w:rFonts w:ascii="Times New Roman" w:hAnsi="Times New Roman"/>
                                <w:bCs/>
                                <w:sz w:val="48"/>
                                <w:szCs w:val="48"/>
                              </w:rPr>
                              <w:t>ДИПЛОМНА РОБОТА</w:t>
                            </w:r>
                            <w:bookmarkEnd w:id="2169"/>
                            <w:bookmarkEnd w:id="2170"/>
                            <w:bookmarkEnd w:id="2171"/>
                          </w:p>
                          <w:p w14:paraId="78B7807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2C9394A" w14:textId="77777777" w:rsidR="00A43AC3" w:rsidRPr="005E3013" w:rsidRDefault="00A43AC3" w:rsidP="00987998">
                            <w:pPr>
                              <w:pStyle w:val="2"/>
                              <w:spacing w:line="276" w:lineRule="auto"/>
                              <w:rPr>
                                <w:b w:val="0"/>
                                <w:bCs/>
                                <w:iCs/>
                                <w:sz w:val="48"/>
                                <w:szCs w:val="48"/>
                                <w:highlight w:val="yellow"/>
                              </w:rPr>
                            </w:pPr>
                            <w:bookmarkStart w:id="2172" w:name="_Toc168917542"/>
                            <w:bookmarkStart w:id="2173" w:name="_Toc169172980"/>
                            <w:bookmarkStart w:id="2174" w:name="_Toc16917506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172"/>
                            <w:bookmarkEnd w:id="2173"/>
                            <w:bookmarkEnd w:id="2174"/>
                          </w:p>
                          <w:p w14:paraId="6CA7ABB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773718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2D7578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A45D040" w14:textId="77777777" w:rsidR="00A43AC3" w:rsidRPr="00B1453A" w:rsidRDefault="00A43AC3" w:rsidP="00987998">
                            <w:pPr>
                              <w:jc w:val="center"/>
                              <w:rPr>
                                <w:rFonts w:ascii="Calibri" w:hAnsi="Calibri"/>
                                <w:sz w:val="36"/>
                                <w:szCs w:val="36"/>
                              </w:rPr>
                            </w:pPr>
                          </w:p>
                          <w:p w14:paraId="23530AE8" w14:textId="77777777" w:rsidR="00A43AC3" w:rsidRDefault="00A43AC3" w:rsidP="00987998">
                            <w:pPr>
                              <w:jc w:val="center"/>
                              <w:rPr>
                                <w:rFonts w:ascii="Times New Roman CYR" w:hAnsi="Times New Roman CYR" w:cs="Times New Roman CYR"/>
                                <w:sz w:val="36"/>
                                <w:szCs w:val="36"/>
                              </w:rPr>
                            </w:pPr>
                          </w:p>
                          <w:p w14:paraId="43D63016" w14:textId="77777777" w:rsidR="00A43AC3" w:rsidRDefault="00A43AC3"/>
                          <w:p w14:paraId="0AFF929D" w14:textId="77777777" w:rsidR="00A43AC3" w:rsidRPr="00630E21" w:rsidRDefault="00A43AC3" w:rsidP="00987998">
                            <w:pPr>
                              <w:pStyle w:val="3"/>
                              <w:spacing w:line="276" w:lineRule="auto"/>
                              <w:rPr>
                                <w:rFonts w:ascii="Times New Roman" w:hAnsi="Times New Roman"/>
                                <w:bCs/>
                                <w:sz w:val="48"/>
                                <w:szCs w:val="48"/>
                              </w:rPr>
                            </w:pPr>
                            <w:bookmarkStart w:id="2175" w:name="_Toc168917543"/>
                            <w:bookmarkStart w:id="2176" w:name="_Toc169172981"/>
                            <w:bookmarkStart w:id="2177" w:name="_Toc169175068"/>
                            <w:r w:rsidRPr="00630E21">
                              <w:rPr>
                                <w:rFonts w:ascii="Times New Roman" w:hAnsi="Times New Roman"/>
                                <w:bCs/>
                                <w:sz w:val="48"/>
                                <w:szCs w:val="48"/>
                              </w:rPr>
                              <w:t>ДИПЛОМНА РОБОТА</w:t>
                            </w:r>
                            <w:bookmarkEnd w:id="2175"/>
                            <w:bookmarkEnd w:id="2176"/>
                            <w:bookmarkEnd w:id="2177"/>
                          </w:p>
                          <w:p w14:paraId="09A8439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736A8D1" w14:textId="77777777" w:rsidR="00A43AC3" w:rsidRPr="005E3013" w:rsidRDefault="00A43AC3" w:rsidP="00987998">
                            <w:pPr>
                              <w:pStyle w:val="2"/>
                              <w:spacing w:line="276" w:lineRule="auto"/>
                              <w:rPr>
                                <w:b w:val="0"/>
                                <w:bCs/>
                                <w:iCs/>
                                <w:sz w:val="48"/>
                                <w:szCs w:val="48"/>
                                <w:highlight w:val="yellow"/>
                              </w:rPr>
                            </w:pPr>
                            <w:bookmarkStart w:id="2178" w:name="_Toc168917544"/>
                            <w:bookmarkStart w:id="2179" w:name="_Toc169172982"/>
                            <w:bookmarkStart w:id="2180" w:name="_Toc16917506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178"/>
                            <w:bookmarkEnd w:id="2179"/>
                            <w:bookmarkEnd w:id="2180"/>
                          </w:p>
                          <w:p w14:paraId="26F7180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06227B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09ADA3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FB2737B" w14:textId="77777777" w:rsidR="00A43AC3" w:rsidRPr="00B1453A" w:rsidRDefault="00A43AC3" w:rsidP="00987998">
                            <w:pPr>
                              <w:jc w:val="center"/>
                              <w:rPr>
                                <w:rFonts w:ascii="Calibri" w:hAnsi="Calibri"/>
                                <w:sz w:val="36"/>
                                <w:szCs w:val="36"/>
                              </w:rPr>
                            </w:pPr>
                          </w:p>
                          <w:p w14:paraId="0C05070F" w14:textId="77777777" w:rsidR="00A43AC3" w:rsidRDefault="00A43AC3" w:rsidP="00987998">
                            <w:pPr>
                              <w:jc w:val="center"/>
                              <w:rPr>
                                <w:rFonts w:ascii="Times New Roman CYR" w:hAnsi="Times New Roman CYR" w:cs="Times New Roman CYR"/>
                                <w:sz w:val="36"/>
                                <w:szCs w:val="36"/>
                              </w:rPr>
                            </w:pPr>
                          </w:p>
                          <w:p w14:paraId="37EC936E" w14:textId="77777777" w:rsidR="00A43AC3" w:rsidRDefault="00A43AC3"/>
                          <w:p w14:paraId="09E0B9A8" w14:textId="77777777" w:rsidR="00A43AC3" w:rsidRPr="00630E21" w:rsidRDefault="00A43AC3" w:rsidP="00987998">
                            <w:pPr>
                              <w:pStyle w:val="3"/>
                              <w:spacing w:line="276" w:lineRule="auto"/>
                              <w:rPr>
                                <w:rFonts w:ascii="Times New Roman" w:hAnsi="Times New Roman"/>
                                <w:bCs/>
                                <w:sz w:val="48"/>
                                <w:szCs w:val="48"/>
                              </w:rPr>
                            </w:pPr>
                            <w:bookmarkStart w:id="2181" w:name="_Toc168917545"/>
                            <w:bookmarkStart w:id="2182" w:name="_Toc169172983"/>
                            <w:bookmarkStart w:id="2183" w:name="_Toc169175070"/>
                            <w:r w:rsidRPr="00630E21">
                              <w:rPr>
                                <w:rFonts w:ascii="Times New Roman" w:hAnsi="Times New Roman"/>
                                <w:bCs/>
                                <w:sz w:val="48"/>
                                <w:szCs w:val="48"/>
                              </w:rPr>
                              <w:t>ДИПЛОМНА РОБОТА</w:t>
                            </w:r>
                            <w:bookmarkEnd w:id="2181"/>
                            <w:bookmarkEnd w:id="2182"/>
                            <w:bookmarkEnd w:id="2183"/>
                          </w:p>
                          <w:p w14:paraId="0D3F1B9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911C36C" w14:textId="77777777" w:rsidR="00A43AC3" w:rsidRPr="005E3013" w:rsidRDefault="00A43AC3" w:rsidP="00987998">
                            <w:pPr>
                              <w:pStyle w:val="2"/>
                              <w:spacing w:line="276" w:lineRule="auto"/>
                              <w:rPr>
                                <w:b w:val="0"/>
                                <w:bCs/>
                                <w:iCs/>
                                <w:sz w:val="48"/>
                                <w:szCs w:val="48"/>
                                <w:highlight w:val="yellow"/>
                              </w:rPr>
                            </w:pPr>
                            <w:bookmarkStart w:id="2184" w:name="_Toc168917546"/>
                            <w:bookmarkStart w:id="2185" w:name="_Toc169172984"/>
                            <w:bookmarkStart w:id="2186" w:name="_Toc16917507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184"/>
                            <w:bookmarkEnd w:id="2185"/>
                            <w:bookmarkEnd w:id="2186"/>
                          </w:p>
                          <w:p w14:paraId="4982EB1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E81979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CA050B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D4581C6" w14:textId="77777777" w:rsidR="00A43AC3" w:rsidRPr="00B1453A" w:rsidRDefault="00A43AC3" w:rsidP="00987998">
                            <w:pPr>
                              <w:jc w:val="center"/>
                              <w:rPr>
                                <w:rFonts w:ascii="Calibri" w:hAnsi="Calibri"/>
                                <w:sz w:val="36"/>
                                <w:szCs w:val="36"/>
                              </w:rPr>
                            </w:pPr>
                          </w:p>
                          <w:p w14:paraId="6E908E73" w14:textId="77777777" w:rsidR="00A43AC3" w:rsidRDefault="00A43AC3" w:rsidP="00987998">
                            <w:pPr>
                              <w:jc w:val="center"/>
                              <w:rPr>
                                <w:rFonts w:ascii="Times New Roman CYR" w:hAnsi="Times New Roman CYR" w:cs="Times New Roman CYR"/>
                                <w:sz w:val="36"/>
                                <w:szCs w:val="36"/>
                              </w:rPr>
                            </w:pPr>
                          </w:p>
                          <w:p w14:paraId="3AB5C5FE" w14:textId="77777777" w:rsidR="00A43AC3" w:rsidRDefault="00A43AC3"/>
                          <w:p w14:paraId="6A79709F" w14:textId="77777777" w:rsidR="00A43AC3" w:rsidRPr="00630E21" w:rsidRDefault="00A43AC3" w:rsidP="00987998">
                            <w:pPr>
                              <w:pStyle w:val="3"/>
                              <w:spacing w:line="276" w:lineRule="auto"/>
                              <w:rPr>
                                <w:rFonts w:ascii="Times New Roman" w:hAnsi="Times New Roman"/>
                                <w:bCs/>
                                <w:sz w:val="48"/>
                                <w:szCs w:val="48"/>
                              </w:rPr>
                            </w:pPr>
                            <w:bookmarkStart w:id="2187" w:name="_Toc168917547"/>
                            <w:bookmarkStart w:id="2188" w:name="_Toc169172985"/>
                            <w:bookmarkStart w:id="2189" w:name="_Toc169175072"/>
                            <w:r w:rsidRPr="00630E21">
                              <w:rPr>
                                <w:rFonts w:ascii="Times New Roman" w:hAnsi="Times New Roman"/>
                                <w:bCs/>
                                <w:sz w:val="48"/>
                                <w:szCs w:val="48"/>
                              </w:rPr>
                              <w:t>ДИПЛОМНА РОБОТА</w:t>
                            </w:r>
                            <w:bookmarkEnd w:id="2187"/>
                            <w:bookmarkEnd w:id="2188"/>
                            <w:bookmarkEnd w:id="2189"/>
                          </w:p>
                          <w:p w14:paraId="4FE26B5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C3BB6F3" w14:textId="77777777" w:rsidR="00A43AC3" w:rsidRPr="005E3013" w:rsidRDefault="00A43AC3" w:rsidP="00987998">
                            <w:pPr>
                              <w:pStyle w:val="2"/>
                              <w:spacing w:line="276" w:lineRule="auto"/>
                              <w:rPr>
                                <w:b w:val="0"/>
                                <w:bCs/>
                                <w:iCs/>
                                <w:sz w:val="48"/>
                                <w:szCs w:val="48"/>
                                <w:highlight w:val="yellow"/>
                              </w:rPr>
                            </w:pPr>
                            <w:bookmarkStart w:id="2190" w:name="_Toc168917548"/>
                            <w:bookmarkStart w:id="2191" w:name="_Toc169172986"/>
                            <w:bookmarkStart w:id="2192" w:name="_Toc16917507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190"/>
                            <w:bookmarkEnd w:id="2191"/>
                            <w:bookmarkEnd w:id="2192"/>
                          </w:p>
                          <w:p w14:paraId="59E66EC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834B4B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905A3F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86F889B" w14:textId="77777777" w:rsidR="00A43AC3" w:rsidRPr="00B1453A" w:rsidRDefault="00A43AC3" w:rsidP="00987998">
                            <w:pPr>
                              <w:jc w:val="center"/>
                              <w:rPr>
                                <w:rFonts w:ascii="Calibri" w:hAnsi="Calibri"/>
                                <w:sz w:val="36"/>
                                <w:szCs w:val="36"/>
                              </w:rPr>
                            </w:pPr>
                          </w:p>
                          <w:p w14:paraId="39D8684B" w14:textId="77777777" w:rsidR="00A43AC3" w:rsidRDefault="00A43AC3" w:rsidP="00987998">
                            <w:pPr>
                              <w:jc w:val="center"/>
                              <w:rPr>
                                <w:rFonts w:ascii="Times New Roman CYR" w:hAnsi="Times New Roman CYR" w:cs="Times New Roman CYR"/>
                                <w:sz w:val="36"/>
                                <w:szCs w:val="36"/>
                              </w:rPr>
                            </w:pPr>
                          </w:p>
                          <w:p w14:paraId="3E25D1C0" w14:textId="77777777" w:rsidR="00A43AC3" w:rsidRDefault="00A43AC3"/>
                          <w:p w14:paraId="4BEC77AF" w14:textId="77777777" w:rsidR="00A43AC3" w:rsidRPr="00630E21" w:rsidRDefault="00A43AC3" w:rsidP="00987998">
                            <w:pPr>
                              <w:pStyle w:val="3"/>
                              <w:spacing w:line="276" w:lineRule="auto"/>
                              <w:rPr>
                                <w:rFonts w:ascii="Times New Roman" w:hAnsi="Times New Roman"/>
                                <w:bCs/>
                                <w:sz w:val="48"/>
                                <w:szCs w:val="48"/>
                              </w:rPr>
                            </w:pPr>
                            <w:bookmarkStart w:id="2193" w:name="_Toc168917549"/>
                            <w:bookmarkStart w:id="2194" w:name="_Toc169172987"/>
                            <w:bookmarkStart w:id="2195" w:name="_Toc169175074"/>
                            <w:r w:rsidRPr="00630E21">
                              <w:rPr>
                                <w:rFonts w:ascii="Times New Roman" w:hAnsi="Times New Roman"/>
                                <w:bCs/>
                                <w:sz w:val="48"/>
                                <w:szCs w:val="48"/>
                              </w:rPr>
                              <w:t>ДИПЛОМНА РОБОТА</w:t>
                            </w:r>
                            <w:bookmarkEnd w:id="2193"/>
                            <w:bookmarkEnd w:id="2194"/>
                            <w:bookmarkEnd w:id="2195"/>
                          </w:p>
                          <w:p w14:paraId="49B8529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F4602F0" w14:textId="77777777" w:rsidR="00A43AC3" w:rsidRPr="005E3013" w:rsidRDefault="00A43AC3" w:rsidP="00987998">
                            <w:pPr>
                              <w:pStyle w:val="2"/>
                              <w:spacing w:line="276" w:lineRule="auto"/>
                              <w:rPr>
                                <w:b w:val="0"/>
                                <w:bCs/>
                                <w:iCs/>
                                <w:sz w:val="48"/>
                                <w:szCs w:val="48"/>
                                <w:highlight w:val="yellow"/>
                              </w:rPr>
                            </w:pPr>
                            <w:bookmarkStart w:id="2196" w:name="_Toc168917550"/>
                            <w:bookmarkStart w:id="2197" w:name="_Toc169172988"/>
                            <w:bookmarkStart w:id="2198" w:name="_Toc16917507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196"/>
                            <w:bookmarkEnd w:id="2197"/>
                            <w:bookmarkEnd w:id="2198"/>
                          </w:p>
                          <w:p w14:paraId="7BEB89F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6191F0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CC815E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2FD07E7" w14:textId="77777777" w:rsidR="00A43AC3" w:rsidRPr="00B1453A" w:rsidRDefault="00A43AC3" w:rsidP="00987998">
                            <w:pPr>
                              <w:jc w:val="center"/>
                              <w:rPr>
                                <w:rFonts w:ascii="Calibri" w:hAnsi="Calibri"/>
                                <w:sz w:val="36"/>
                                <w:szCs w:val="36"/>
                              </w:rPr>
                            </w:pPr>
                          </w:p>
                          <w:p w14:paraId="4024D93F" w14:textId="77777777" w:rsidR="00A43AC3" w:rsidRDefault="00A43AC3" w:rsidP="00987998">
                            <w:pPr>
                              <w:jc w:val="center"/>
                              <w:rPr>
                                <w:rFonts w:ascii="Times New Roman CYR" w:hAnsi="Times New Roman CYR" w:cs="Times New Roman CYR"/>
                                <w:sz w:val="36"/>
                                <w:szCs w:val="36"/>
                              </w:rPr>
                            </w:pPr>
                          </w:p>
                          <w:p w14:paraId="60AF25CC" w14:textId="77777777" w:rsidR="00A43AC3" w:rsidRDefault="00A43AC3"/>
                          <w:p w14:paraId="3A49E0C5" w14:textId="77777777" w:rsidR="00A43AC3" w:rsidRPr="00630E21" w:rsidRDefault="00A43AC3" w:rsidP="00987998">
                            <w:pPr>
                              <w:pStyle w:val="3"/>
                              <w:spacing w:line="276" w:lineRule="auto"/>
                              <w:rPr>
                                <w:rFonts w:ascii="Times New Roman" w:hAnsi="Times New Roman"/>
                                <w:bCs/>
                                <w:sz w:val="48"/>
                                <w:szCs w:val="48"/>
                              </w:rPr>
                            </w:pPr>
                            <w:bookmarkStart w:id="2199" w:name="_Toc168917551"/>
                            <w:bookmarkStart w:id="2200" w:name="_Toc169172989"/>
                            <w:bookmarkStart w:id="2201" w:name="_Toc169175076"/>
                            <w:r w:rsidRPr="00630E21">
                              <w:rPr>
                                <w:rFonts w:ascii="Times New Roman" w:hAnsi="Times New Roman"/>
                                <w:bCs/>
                                <w:sz w:val="48"/>
                                <w:szCs w:val="48"/>
                              </w:rPr>
                              <w:t>ДИПЛОМНА РОБОТА</w:t>
                            </w:r>
                            <w:bookmarkEnd w:id="2199"/>
                            <w:bookmarkEnd w:id="2200"/>
                            <w:bookmarkEnd w:id="2201"/>
                          </w:p>
                          <w:p w14:paraId="3F40C15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2468717" w14:textId="77777777" w:rsidR="00A43AC3" w:rsidRPr="005E3013" w:rsidRDefault="00A43AC3" w:rsidP="00987998">
                            <w:pPr>
                              <w:pStyle w:val="2"/>
                              <w:spacing w:line="276" w:lineRule="auto"/>
                              <w:rPr>
                                <w:b w:val="0"/>
                                <w:bCs/>
                                <w:iCs/>
                                <w:sz w:val="48"/>
                                <w:szCs w:val="48"/>
                                <w:highlight w:val="yellow"/>
                              </w:rPr>
                            </w:pPr>
                            <w:bookmarkStart w:id="2202" w:name="_Toc168917552"/>
                            <w:bookmarkStart w:id="2203" w:name="_Toc169172990"/>
                            <w:bookmarkStart w:id="2204" w:name="_Toc16917507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202"/>
                            <w:bookmarkEnd w:id="2203"/>
                            <w:bookmarkEnd w:id="2204"/>
                          </w:p>
                          <w:p w14:paraId="56B95EB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0725DE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E894A3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3F053DA" w14:textId="77777777" w:rsidR="00A43AC3" w:rsidRPr="00B1453A" w:rsidRDefault="00A43AC3" w:rsidP="00987998">
                            <w:pPr>
                              <w:jc w:val="center"/>
                              <w:rPr>
                                <w:rFonts w:ascii="Calibri" w:hAnsi="Calibri"/>
                                <w:sz w:val="36"/>
                                <w:szCs w:val="36"/>
                              </w:rPr>
                            </w:pPr>
                          </w:p>
                          <w:p w14:paraId="45CDBD6B" w14:textId="77777777" w:rsidR="00A43AC3" w:rsidRDefault="00A43AC3" w:rsidP="00987998">
                            <w:pPr>
                              <w:jc w:val="center"/>
                              <w:rPr>
                                <w:rFonts w:ascii="Times New Roman CYR" w:hAnsi="Times New Roman CYR" w:cs="Times New Roman CYR"/>
                                <w:sz w:val="36"/>
                                <w:szCs w:val="36"/>
                              </w:rPr>
                            </w:pPr>
                          </w:p>
                          <w:p w14:paraId="00E888F1" w14:textId="77777777" w:rsidR="00A43AC3" w:rsidRDefault="00A43AC3"/>
                          <w:p w14:paraId="73DA3B92" w14:textId="77777777" w:rsidR="00A43AC3" w:rsidRPr="00630E21" w:rsidRDefault="00A43AC3" w:rsidP="00987998">
                            <w:pPr>
                              <w:pStyle w:val="3"/>
                              <w:spacing w:line="276" w:lineRule="auto"/>
                              <w:rPr>
                                <w:rFonts w:ascii="Times New Roman" w:hAnsi="Times New Roman"/>
                                <w:bCs/>
                                <w:sz w:val="48"/>
                                <w:szCs w:val="48"/>
                              </w:rPr>
                            </w:pPr>
                            <w:bookmarkStart w:id="2205" w:name="_Toc168917553"/>
                            <w:bookmarkStart w:id="2206" w:name="_Toc169172991"/>
                            <w:bookmarkStart w:id="2207" w:name="_Toc169175078"/>
                            <w:r w:rsidRPr="00630E21">
                              <w:rPr>
                                <w:rFonts w:ascii="Times New Roman" w:hAnsi="Times New Roman"/>
                                <w:bCs/>
                                <w:sz w:val="48"/>
                                <w:szCs w:val="48"/>
                              </w:rPr>
                              <w:t>ДИПЛОМНА РОБОТА</w:t>
                            </w:r>
                            <w:bookmarkEnd w:id="2205"/>
                            <w:bookmarkEnd w:id="2206"/>
                            <w:bookmarkEnd w:id="2207"/>
                          </w:p>
                          <w:p w14:paraId="162C4ED2"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CD89A31" w14:textId="77777777" w:rsidR="00A43AC3" w:rsidRPr="005E3013" w:rsidRDefault="00A43AC3" w:rsidP="00987998">
                            <w:pPr>
                              <w:pStyle w:val="2"/>
                              <w:spacing w:line="276" w:lineRule="auto"/>
                              <w:rPr>
                                <w:b w:val="0"/>
                                <w:bCs/>
                                <w:iCs/>
                                <w:sz w:val="48"/>
                                <w:szCs w:val="48"/>
                                <w:highlight w:val="yellow"/>
                              </w:rPr>
                            </w:pPr>
                            <w:bookmarkStart w:id="2208" w:name="_Toc168917554"/>
                            <w:bookmarkStart w:id="2209" w:name="_Toc169172992"/>
                            <w:bookmarkStart w:id="2210" w:name="_Toc16917507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208"/>
                            <w:bookmarkEnd w:id="2209"/>
                            <w:bookmarkEnd w:id="2210"/>
                          </w:p>
                          <w:p w14:paraId="5CA023B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686FC2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383068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49E5E01" w14:textId="77777777" w:rsidR="00A43AC3" w:rsidRPr="00B1453A" w:rsidRDefault="00A43AC3" w:rsidP="00987998">
                            <w:pPr>
                              <w:jc w:val="center"/>
                              <w:rPr>
                                <w:rFonts w:ascii="Calibri" w:hAnsi="Calibri"/>
                                <w:sz w:val="36"/>
                                <w:szCs w:val="36"/>
                              </w:rPr>
                            </w:pPr>
                          </w:p>
                          <w:p w14:paraId="5A893AF5" w14:textId="77777777" w:rsidR="00A43AC3" w:rsidRDefault="00A43AC3" w:rsidP="00987998">
                            <w:pPr>
                              <w:jc w:val="center"/>
                              <w:rPr>
                                <w:rFonts w:ascii="Times New Roman CYR" w:hAnsi="Times New Roman CYR" w:cs="Times New Roman CYR"/>
                                <w:sz w:val="36"/>
                                <w:szCs w:val="36"/>
                              </w:rPr>
                            </w:pPr>
                          </w:p>
                          <w:p w14:paraId="5DA7A6BD" w14:textId="77777777" w:rsidR="00A43AC3" w:rsidRDefault="00A43AC3"/>
                          <w:p w14:paraId="03B4836B" w14:textId="77777777" w:rsidR="000658DF" w:rsidRPr="003A41B8" w:rsidRDefault="000658DF" w:rsidP="000658DF">
                            <w:pPr>
                              <w:pStyle w:val="3"/>
                              <w:spacing w:line="300" w:lineRule="auto"/>
                              <w:rPr>
                                <w:rFonts w:ascii="Times New Roman CYR" w:hAnsi="Times New Roman CYR"/>
                                <w:i/>
                                <w:iCs/>
                                <w:sz w:val="44"/>
                                <w:szCs w:val="44"/>
                              </w:rPr>
                            </w:pPr>
                            <w:bookmarkStart w:id="2211" w:name="_Toc168917555"/>
                            <w:bookmarkStart w:id="2212" w:name="_Toc169172993"/>
                            <w:bookmarkStart w:id="2213" w:name="_Toc169175080"/>
                            <w:r w:rsidRPr="003A41B8">
                              <w:rPr>
                                <w:rFonts w:ascii="Times New Roman CYR" w:hAnsi="Times New Roman CYR"/>
                                <w:i/>
                                <w:iCs/>
                                <w:sz w:val="44"/>
                                <w:szCs w:val="44"/>
                              </w:rPr>
                              <w:t>ДИПЛОМНА РОБОТА БАКАЛАВРА</w:t>
                            </w:r>
                            <w:bookmarkEnd w:id="2211"/>
                            <w:bookmarkEnd w:id="2212"/>
                            <w:bookmarkEnd w:id="2213"/>
                            <w:r w:rsidRPr="003A41B8">
                              <w:rPr>
                                <w:rFonts w:ascii="Times New Roman CYR" w:hAnsi="Times New Roman CYR"/>
                                <w:i/>
                                <w:iCs/>
                                <w:sz w:val="44"/>
                                <w:szCs w:val="44"/>
                              </w:rPr>
                              <w:t xml:space="preserve"> </w:t>
                            </w:r>
                          </w:p>
                          <w:p w14:paraId="3F2262C8" w14:textId="77777777" w:rsidR="000658DF" w:rsidRPr="000D3135" w:rsidRDefault="000658DF" w:rsidP="000658DF">
                            <w:pPr>
                              <w:pStyle w:val="2"/>
                              <w:spacing w:line="300" w:lineRule="auto"/>
                              <w:rPr>
                                <w:rFonts w:ascii="Times New Roman CYR" w:hAnsi="Times New Roman CYR"/>
                                <w:b w:val="0"/>
                                <w:sz w:val="44"/>
                                <w:szCs w:val="44"/>
                              </w:rPr>
                            </w:pPr>
                            <w:bookmarkStart w:id="2214" w:name="_Toc168917556"/>
                            <w:bookmarkStart w:id="2215" w:name="_Toc169172994"/>
                            <w:bookmarkStart w:id="2216" w:name="_Toc169175081"/>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2214"/>
                            <w:bookmarkEnd w:id="2215"/>
                            <w:bookmarkEnd w:id="2216"/>
                          </w:p>
                          <w:p w14:paraId="2534745D"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6860E83A"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68B9EE1B" w14:textId="77777777" w:rsidR="000658DF" w:rsidRPr="000D3135" w:rsidRDefault="000658DF" w:rsidP="000658DF">
                            <w:pPr>
                              <w:spacing w:line="300" w:lineRule="auto"/>
                              <w:jc w:val="center"/>
                              <w:rPr>
                                <w:b/>
                                <w:lang w:val="uk-UA"/>
                              </w:rPr>
                            </w:pPr>
                          </w:p>
                          <w:p w14:paraId="3FF0775F"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07205121" w14:textId="77777777" w:rsidR="00A43AC3" w:rsidRPr="00B1453A" w:rsidRDefault="00A43AC3" w:rsidP="00987998">
                            <w:pPr>
                              <w:jc w:val="center"/>
                              <w:rPr>
                                <w:rFonts w:ascii="Calibri" w:hAnsi="Calibri"/>
                                <w:sz w:val="36"/>
                                <w:szCs w:val="36"/>
                              </w:rPr>
                            </w:pPr>
                          </w:p>
                          <w:p w14:paraId="7DD51BC0" w14:textId="77777777" w:rsidR="00A43AC3" w:rsidRDefault="00A43AC3" w:rsidP="00987998">
                            <w:pPr>
                              <w:jc w:val="center"/>
                              <w:rPr>
                                <w:rFonts w:ascii="Times New Roman CYR" w:hAnsi="Times New Roman CYR" w:cs="Times New Roman CYR"/>
                                <w:sz w:val="36"/>
                                <w:szCs w:val="36"/>
                              </w:rPr>
                            </w:pPr>
                          </w:p>
                          <w:p w14:paraId="7396A0DD" w14:textId="77777777" w:rsidR="00A43AC3" w:rsidRDefault="00A43AC3"/>
                          <w:p w14:paraId="74A631E6" w14:textId="77777777" w:rsidR="00A43AC3" w:rsidRPr="00630E21" w:rsidRDefault="00A43AC3" w:rsidP="00987998">
                            <w:pPr>
                              <w:pStyle w:val="3"/>
                              <w:spacing w:line="276" w:lineRule="auto"/>
                              <w:rPr>
                                <w:rFonts w:ascii="Times New Roman" w:hAnsi="Times New Roman"/>
                                <w:bCs/>
                                <w:sz w:val="48"/>
                                <w:szCs w:val="48"/>
                              </w:rPr>
                            </w:pPr>
                            <w:bookmarkStart w:id="2217" w:name="_Toc168917557"/>
                            <w:bookmarkStart w:id="2218" w:name="_Toc169172995"/>
                            <w:bookmarkStart w:id="2219" w:name="_Toc169175082"/>
                            <w:r w:rsidRPr="00630E21">
                              <w:rPr>
                                <w:rFonts w:ascii="Times New Roman" w:hAnsi="Times New Roman"/>
                                <w:bCs/>
                                <w:sz w:val="48"/>
                                <w:szCs w:val="48"/>
                              </w:rPr>
                              <w:t>ДИПЛОМНА РОБОТА</w:t>
                            </w:r>
                            <w:bookmarkEnd w:id="2217"/>
                            <w:bookmarkEnd w:id="2218"/>
                            <w:bookmarkEnd w:id="2219"/>
                          </w:p>
                          <w:p w14:paraId="26D528E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A8E4855" w14:textId="77777777" w:rsidR="00A43AC3" w:rsidRPr="005E3013" w:rsidRDefault="00A43AC3" w:rsidP="00987998">
                            <w:pPr>
                              <w:pStyle w:val="2"/>
                              <w:spacing w:line="276" w:lineRule="auto"/>
                              <w:rPr>
                                <w:b w:val="0"/>
                                <w:bCs/>
                                <w:iCs/>
                                <w:sz w:val="48"/>
                                <w:szCs w:val="48"/>
                                <w:highlight w:val="yellow"/>
                              </w:rPr>
                            </w:pPr>
                            <w:bookmarkStart w:id="2220" w:name="_Toc168917558"/>
                            <w:bookmarkStart w:id="2221" w:name="_Toc169172996"/>
                            <w:bookmarkStart w:id="2222" w:name="_Toc16917508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220"/>
                            <w:bookmarkEnd w:id="2221"/>
                            <w:bookmarkEnd w:id="2222"/>
                          </w:p>
                          <w:p w14:paraId="1F79C3B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D5701D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DEEDA0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F2EB2C8" w14:textId="77777777" w:rsidR="00A43AC3" w:rsidRPr="00B1453A" w:rsidRDefault="00A43AC3" w:rsidP="00987998">
                            <w:pPr>
                              <w:jc w:val="center"/>
                              <w:rPr>
                                <w:rFonts w:ascii="Calibri" w:hAnsi="Calibri"/>
                                <w:sz w:val="36"/>
                                <w:szCs w:val="36"/>
                              </w:rPr>
                            </w:pPr>
                          </w:p>
                          <w:p w14:paraId="7D8D68A3" w14:textId="77777777" w:rsidR="00A43AC3" w:rsidRDefault="00A43AC3" w:rsidP="00987998">
                            <w:pPr>
                              <w:jc w:val="center"/>
                              <w:rPr>
                                <w:rFonts w:ascii="Times New Roman CYR" w:hAnsi="Times New Roman CYR" w:cs="Times New Roman CYR"/>
                                <w:sz w:val="36"/>
                                <w:szCs w:val="36"/>
                              </w:rPr>
                            </w:pPr>
                          </w:p>
                          <w:p w14:paraId="34F42815" w14:textId="77777777" w:rsidR="00A43AC3" w:rsidRDefault="00A43AC3"/>
                          <w:p w14:paraId="15B272A4" w14:textId="77777777" w:rsidR="00A43AC3" w:rsidRPr="00630E21" w:rsidRDefault="00A43AC3" w:rsidP="00987998">
                            <w:pPr>
                              <w:pStyle w:val="3"/>
                              <w:spacing w:line="276" w:lineRule="auto"/>
                              <w:rPr>
                                <w:rFonts w:ascii="Times New Roman" w:hAnsi="Times New Roman"/>
                                <w:bCs/>
                                <w:sz w:val="48"/>
                                <w:szCs w:val="48"/>
                              </w:rPr>
                            </w:pPr>
                            <w:bookmarkStart w:id="2223" w:name="_Toc168917559"/>
                            <w:bookmarkStart w:id="2224" w:name="_Toc169172997"/>
                            <w:bookmarkStart w:id="2225" w:name="_Toc169175084"/>
                            <w:r w:rsidRPr="00630E21">
                              <w:rPr>
                                <w:rFonts w:ascii="Times New Roman" w:hAnsi="Times New Roman"/>
                                <w:bCs/>
                                <w:sz w:val="48"/>
                                <w:szCs w:val="48"/>
                              </w:rPr>
                              <w:t>ДИПЛОМНА РОБОТА</w:t>
                            </w:r>
                            <w:bookmarkEnd w:id="2223"/>
                            <w:bookmarkEnd w:id="2224"/>
                            <w:bookmarkEnd w:id="2225"/>
                          </w:p>
                          <w:p w14:paraId="79E4BC3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715847D" w14:textId="77777777" w:rsidR="00A43AC3" w:rsidRPr="005E3013" w:rsidRDefault="00A43AC3" w:rsidP="00987998">
                            <w:pPr>
                              <w:pStyle w:val="2"/>
                              <w:spacing w:line="276" w:lineRule="auto"/>
                              <w:rPr>
                                <w:b w:val="0"/>
                                <w:bCs/>
                                <w:iCs/>
                                <w:sz w:val="48"/>
                                <w:szCs w:val="48"/>
                                <w:highlight w:val="yellow"/>
                              </w:rPr>
                            </w:pPr>
                            <w:bookmarkStart w:id="2226" w:name="_Toc168917560"/>
                            <w:bookmarkStart w:id="2227" w:name="_Toc169172998"/>
                            <w:bookmarkStart w:id="2228" w:name="_Toc16917508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226"/>
                            <w:bookmarkEnd w:id="2227"/>
                            <w:bookmarkEnd w:id="2228"/>
                          </w:p>
                          <w:p w14:paraId="6F8888A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3EF2EF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9E9412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47527F8" w14:textId="77777777" w:rsidR="00A43AC3" w:rsidRPr="00B1453A" w:rsidRDefault="00A43AC3" w:rsidP="00987998">
                            <w:pPr>
                              <w:jc w:val="center"/>
                              <w:rPr>
                                <w:rFonts w:ascii="Calibri" w:hAnsi="Calibri"/>
                                <w:sz w:val="36"/>
                                <w:szCs w:val="36"/>
                              </w:rPr>
                            </w:pPr>
                          </w:p>
                          <w:p w14:paraId="0D8B34C8" w14:textId="77777777" w:rsidR="00A43AC3" w:rsidRDefault="00A43AC3" w:rsidP="00987998">
                            <w:pPr>
                              <w:jc w:val="center"/>
                              <w:rPr>
                                <w:rFonts w:ascii="Times New Roman CYR" w:hAnsi="Times New Roman CYR" w:cs="Times New Roman CYR"/>
                                <w:sz w:val="36"/>
                                <w:szCs w:val="36"/>
                              </w:rPr>
                            </w:pPr>
                          </w:p>
                          <w:p w14:paraId="30748E69" w14:textId="77777777" w:rsidR="00A43AC3" w:rsidRDefault="00A43AC3"/>
                          <w:p w14:paraId="02881D01" w14:textId="77777777" w:rsidR="00A43AC3" w:rsidRPr="00630E21" w:rsidRDefault="00A43AC3" w:rsidP="00987998">
                            <w:pPr>
                              <w:pStyle w:val="3"/>
                              <w:spacing w:line="276" w:lineRule="auto"/>
                              <w:rPr>
                                <w:rFonts w:ascii="Times New Roman" w:hAnsi="Times New Roman"/>
                                <w:bCs/>
                                <w:sz w:val="48"/>
                                <w:szCs w:val="48"/>
                              </w:rPr>
                            </w:pPr>
                            <w:bookmarkStart w:id="2229" w:name="_Toc168917561"/>
                            <w:bookmarkStart w:id="2230" w:name="_Toc169172999"/>
                            <w:bookmarkStart w:id="2231" w:name="_Toc169175086"/>
                            <w:r w:rsidRPr="00630E21">
                              <w:rPr>
                                <w:rFonts w:ascii="Times New Roman" w:hAnsi="Times New Roman"/>
                                <w:bCs/>
                                <w:sz w:val="48"/>
                                <w:szCs w:val="48"/>
                              </w:rPr>
                              <w:t>ДИПЛОМНА РОБОТА</w:t>
                            </w:r>
                            <w:bookmarkEnd w:id="2229"/>
                            <w:bookmarkEnd w:id="2230"/>
                            <w:bookmarkEnd w:id="2231"/>
                          </w:p>
                          <w:p w14:paraId="3ACD4E1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139679A" w14:textId="77777777" w:rsidR="00A43AC3" w:rsidRPr="005E3013" w:rsidRDefault="00A43AC3" w:rsidP="00987998">
                            <w:pPr>
                              <w:pStyle w:val="2"/>
                              <w:spacing w:line="276" w:lineRule="auto"/>
                              <w:rPr>
                                <w:b w:val="0"/>
                                <w:bCs/>
                                <w:iCs/>
                                <w:sz w:val="48"/>
                                <w:szCs w:val="48"/>
                                <w:highlight w:val="yellow"/>
                              </w:rPr>
                            </w:pPr>
                            <w:bookmarkStart w:id="2232" w:name="_Toc168917562"/>
                            <w:bookmarkStart w:id="2233" w:name="_Toc169173000"/>
                            <w:bookmarkStart w:id="2234" w:name="_Toc16917508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232"/>
                            <w:bookmarkEnd w:id="2233"/>
                            <w:bookmarkEnd w:id="2234"/>
                          </w:p>
                          <w:p w14:paraId="424865F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E7CD20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591545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35C8D40" w14:textId="77777777" w:rsidR="00A43AC3" w:rsidRPr="00B1453A" w:rsidRDefault="00A43AC3" w:rsidP="00987998">
                            <w:pPr>
                              <w:jc w:val="center"/>
                              <w:rPr>
                                <w:rFonts w:ascii="Calibri" w:hAnsi="Calibri"/>
                                <w:sz w:val="36"/>
                                <w:szCs w:val="36"/>
                              </w:rPr>
                            </w:pPr>
                          </w:p>
                          <w:p w14:paraId="40A3CAAF" w14:textId="77777777" w:rsidR="00A43AC3" w:rsidRDefault="00A43AC3" w:rsidP="00987998">
                            <w:pPr>
                              <w:jc w:val="center"/>
                              <w:rPr>
                                <w:rFonts w:ascii="Times New Roman CYR" w:hAnsi="Times New Roman CYR" w:cs="Times New Roman CYR"/>
                                <w:sz w:val="36"/>
                                <w:szCs w:val="36"/>
                              </w:rPr>
                            </w:pPr>
                          </w:p>
                          <w:p w14:paraId="66A36DEB" w14:textId="77777777" w:rsidR="00A43AC3" w:rsidRDefault="00A43AC3"/>
                          <w:p w14:paraId="26BCC21D" w14:textId="77777777" w:rsidR="00A43AC3" w:rsidRPr="00630E21" w:rsidRDefault="00A43AC3" w:rsidP="00987998">
                            <w:pPr>
                              <w:pStyle w:val="3"/>
                              <w:spacing w:line="276" w:lineRule="auto"/>
                              <w:rPr>
                                <w:rFonts w:ascii="Times New Roman" w:hAnsi="Times New Roman"/>
                                <w:bCs/>
                                <w:sz w:val="48"/>
                                <w:szCs w:val="48"/>
                              </w:rPr>
                            </w:pPr>
                            <w:bookmarkStart w:id="2235" w:name="_Toc168917563"/>
                            <w:bookmarkStart w:id="2236" w:name="_Toc169173001"/>
                            <w:bookmarkStart w:id="2237" w:name="_Toc169175088"/>
                            <w:r w:rsidRPr="00630E21">
                              <w:rPr>
                                <w:rFonts w:ascii="Times New Roman" w:hAnsi="Times New Roman"/>
                                <w:bCs/>
                                <w:sz w:val="48"/>
                                <w:szCs w:val="48"/>
                              </w:rPr>
                              <w:t>ДИПЛОМНА РОБОТА</w:t>
                            </w:r>
                            <w:bookmarkEnd w:id="2235"/>
                            <w:bookmarkEnd w:id="2236"/>
                            <w:bookmarkEnd w:id="2237"/>
                          </w:p>
                          <w:p w14:paraId="326FA20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FA80264" w14:textId="77777777" w:rsidR="00A43AC3" w:rsidRPr="005E3013" w:rsidRDefault="00A43AC3" w:rsidP="00987998">
                            <w:pPr>
                              <w:pStyle w:val="2"/>
                              <w:spacing w:line="276" w:lineRule="auto"/>
                              <w:rPr>
                                <w:b w:val="0"/>
                                <w:bCs/>
                                <w:iCs/>
                                <w:sz w:val="48"/>
                                <w:szCs w:val="48"/>
                                <w:highlight w:val="yellow"/>
                              </w:rPr>
                            </w:pPr>
                            <w:bookmarkStart w:id="2238" w:name="_Toc168917564"/>
                            <w:bookmarkStart w:id="2239" w:name="_Toc169173002"/>
                            <w:bookmarkStart w:id="2240" w:name="_Toc16917508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238"/>
                            <w:bookmarkEnd w:id="2239"/>
                            <w:bookmarkEnd w:id="2240"/>
                          </w:p>
                          <w:p w14:paraId="6B70AF5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D035D9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529701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1BE428E" w14:textId="77777777" w:rsidR="00A43AC3" w:rsidRPr="00B1453A" w:rsidRDefault="00A43AC3" w:rsidP="00987998">
                            <w:pPr>
                              <w:jc w:val="center"/>
                              <w:rPr>
                                <w:rFonts w:ascii="Calibri" w:hAnsi="Calibri"/>
                                <w:sz w:val="36"/>
                                <w:szCs w:val="36"/>
                              </w:rPr>
                            </w:pPr>
                          </w:p>
                          <w:p w14:paraId="7B0C0265" w14:textId="77777777" w:rsidR="00A43AC3" w:rsidRDefault="00A43AC3" w:rsidP="00987998">
                            <w:pPr>
                              <w:jc w:val="center"/>
                              <w:rPr>
                                <w:rFonts w:ascii="Times New Roman CYR" w:hAnsi="Times New Roman CYR" w:cs="Times New Roman CYR"/>
                                <w:sz w:val="36"/>
                                <w:szCs w:val="36"/>
                              </w:rPr>
                            </w:pPr>
                          </w:p>
                          <w:p w14:paraId="16C4E178" w14:textId="77777777" w:rsidR="00A43AC3" w:rsidRDefault="00A43AC3"/>
                          <w:p w14:paraId="1A0A7E0E" w14:textId="77777777" w:rsidR="00A43AC3" w:rsidRPr="00630E21" w:rsidRDefault="00A43AC3" w:rsidP="00987998">
                            <w:pPr>
                              <w:pStyle w:val="3"/>
                              <w:spacing w:line="276" w:lineRule="auto"/>
                              <w:rPr>
                                <w:rFonts w:ascii="Times New Roman" w:hAnsi="Times New Roman"/>
                                <w:bCs/>
                                <w:sz w:val="48"/>
                                <w:szCs w:val="48"/>
                              </w:rPr>
                            </w:pPr>
                            <w:bookmarkStart w:id="2241" w:name="_Toc168917565"/>
                            <w:bookmarkStart w:id="2242" w:name="_Toc169173003"/>
                            <w:bookmarkStart w:id="2243" w:name="_Toc169175090"/>
                            <w:r w:rsidRPr="00630E21">
                              <w:rPr>
                                <w:rFonts w:ascii="Times New Roman" w:hAnsi="Times New Roman"/>
                                <w:bCs/>
                                <w:sz w:val="48"/>
                                <w:szCs w:val="48"/>
                              </w:rPr>
                              <w:t>ДИПЛОМНА РОБОТА</w:t>
                            </w:r>
                            <w:bookmarkEnd w:id="2241"/>
                            <w:bookmarkEnd w:id="2242"/>
                            <w:bookmarkEnd w:id="2243"/>
                          </w:p>
                          <w:p w14:paraId="1F92A12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73DF6C4" w14:textId="77777777" w:rsidR="00A43AC3" w:rsidRPr="005E3013" w:rsidRDefault="00A43AC3" w:rsidP="00987998">
                            <w:pPr>
                              <w:pStyle w:val="2"/>
                              <w:spacing w:line="276" w:lineRule="auto"/>
                              <w:rPr>
                                <w:b w:val="0"/>
                                <w:bCs/>
                                <w:iCs/>
                                <w:sz w:val="48"/>
                                <w:szCs w:val="48"/>
                                <w:highlight w:val="yellow"/>
                              </w:rPr>
                            </w:pPr>
                            <w:bookmarkStart w:id="2244" w:name="_Toc168917566"/>
                            <w:bookmarkStart w:id="2245" w:name="_Toc169173004"/>
                            <w:bookmarkStart w:id="2246" w:name="_Toc16917509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244"/>
                            <w:bookmarkEnd w:id="2245"/>
                            <w:bookmarkEnd w:id="2246"/>
                          </w:p>
                          <w:p w14:paraId="7F30989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65BAFF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679F34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F773AF2" w14:textId="77777777" w:rsidR="00A43AC3" w:rsidRPr="00B1453A" w:rsidRDefault="00A43AC3" w:rsidP="00987998">
                            <w:pPr>
                              <w:jc w:val="center"/>
                              <w:rPr>
                                <w:rFonts w:ascii="Calibri" w:hAnsi="Calibri"/>
                                <w:sz w:val="36"/>
                                <w:szCs w:val="36"/>
                              </w:rPr>
                            </w:pPr>
                          </w:p>
                          <w:p w14:paraId="6C1D2051" w14:textId="77777777" w:rsidR="00A43AC3" w:rsidRDefault="00A43AC3" w:rsidP="00987998">
                            <w:pPr>
                              <w:jc w:val="center"/>
                              <w:rPr>
                                <w:rFonts w:ascii="Times New Roman CYR" w:hAnsi="Times New Roman CYR" w:cs="Times New Roman CYR"/>
                                <w:sz w:val="36"/>
                                <w:szCs w:val="36"/>
                              </w:rPr>
                            </w:pPr>
                          </w:p>
                          <w:p w14:paraId="346DAB6D" w14:textId="77777777" w:rsidR="00A43AC3" w:rsidRDefault="00A43AC3"/>
                          <w:p w14:paraId="6E5652EE" w14:textId="77777777" w:rsidR="00A43AC3" w:rsidRPr="00630E21" w:rsidRDefault="00A43AC3" w:rsidP="00987998">
                            <w:pPr>
                              <w:pStyle w:val="3"/>
                              <w:spacing w:line="276" w:lineRule="auto"/>
                              <w:rPr>
                                <w:rFonts w:ascii="Times New Roman" w:hAnsi="Times New Roman"/>
                                <w:bCs/>
                                <w:sz w:val="48"/>
                                <w:szCs w:val="48"/>
                              </w:rPr>
                            </w:pPr>
                            <w:bookmarkStart w:id="2247" w:name="_Toc168917567"/>
                            <w:bookmarkStart w:id="2248" w:name="_Toc169173005"/>
                            <w:bookmarkStart w:id="2249" w:name="_Toc169175092"/>
                            <w:r w:rsidRPr="00630E21">
                              <w:rPr>
                                <w:rFonts w:ascii="Times New Roman" w:hAnsi="Times New Roman"/>
                                <w:bCs/>
                                <w:sz w:val="48"/>
                                <w:szCs w:val="48"/>
                              </w:rPr>
                              <w:t>ДИПЛОМНА РОБОТА</w:t>
                            </w:r>
                            <w:bookmarkEnd w:id="2247"/>
                            <w:bookmarkEnd w:id="2248"/>
                            <w:bookmarkEnd w:id="2249"/>
                          </w:p>
                          <w:p w14:paraId="00B8689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D91A467" w14:textId="77777777" w:rsidR="00A43AC3" w:rsidRPr="005E3013" w:rsidRDefault="00A43AC3" w:rsidP="00987998">
                            <w:pPr>
                              <w:pStyle w:val="2"/>
                              <w:spacing w:line="276" w:lineRule="auto"/>
                              <w:rPr>
                                <w:b w:val="0"/>
                                <w:bCs/>
                                <w:iCs/>
                                <w:sz w:val="48"/>
                                <w:szCs w:val="48"/>
                                <w:highlight w:val="yellow"/>
                              </w:rPr>
                            </w:pPr>
                            <w:bookmarkStart w:id="2250" w:name="_Toc168917568"/>
                            <w:bookmarkStart w:id="2251" w:name="_Toc169173006"/>
                            <w:bookmarkStart w:id="2252" w:name="_Toc16917509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250"/>
                            <w:bookmarkEnd w:id="2251"/>
                            <w:bookmarkEnd w:id="2252"/>
                          </w:p>
                          <w:p w14:paraId="175CCFB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E98C18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544EDB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05FB275" w14:textId="77777777" w:rsidR="00A43AC3" w:rsidRPr="00B1453A" w:rsidRDefault="00A43AC3" w:rsidP="00987998">
                            <w:pPr>
                              <w:jc w:val="center"/>
                              <w:rPr>
                                <w:rFonts w:ascii="Calibri" w:hAnsi="Calibri"/>
                                <w:sz w:val="36"/>
                                <w:szCs w:val="36"/>
                              </w:rPr>
                            </w:pPr>
                          </w:p>
                          <w:p w14:paraId="524E28D1" w14:textId="77777777" w:rsidR="00A43AC3" w:rsidRDefault="00A43AC3" w:rsidP="00987998">
                            <w:pPr>
                              <w:jc w:val="center"/>
                              <w:rPr>
                                <w:rFonts w:ascii="Times New Roman CYR" w:hAnsi="Times New Roman CYR" w:cs="Times New Roman CYR"/>
                                <w:sz w:val="36"/>
                                <w:szCs w:val="36"/>
                              </w:rPr>
                            </w:pPr>
                          </w:p>
                          <w:p w14:paraId="1B80AC80" w14:textId="77777777" w:rsidR="00A43AC3" w:rsidRDefault="00A43AC3"/>
                          <w:p w14:paraId="3266646C" w14:textId="77777777" w:rsidR="00A43AC3" w:rsidRPr="00630E21" w:rsidRDefault="00A43AC3" w:rsidP="00987998">
                            <w:pPr>
                              <w:pStyle w:val="3"/>
                              <w:spacing w:line="276" w:lineRule="auto"/>
                              <w:rPr>
                                <w:rFonts w:ascii="Times New Roman" w:hAnsi="Times New Roman"/>
                                <w:bCs/>
                                <w:sz w:val="48"/>
                                <w:szCs w:val="48"/>
                              </w:rPr>
                            </w:pPr>
                            <w:bookmarkStart w:id="2253" w:name="_Toc168917569"/>
                            <w:bookmarkStart w:id="2254" w:name="_Toc169173007"/>
                            <w:bookmarkStart w:id="2255" w:name="_Toc169175094"/>
                            <w:r w:rsidRPr="00630E21">
                              <w:rPr>
                                <w:rFonts w:ascii="Times New Roman" w:hAnsi="Times New Roman"/>
                                <w:bCs/>
                                <w:sz w:val="48"/>
                                <w:szCs w:val="48"/>
                              </w:rPr>
                              <w:t>ДИПЛОМНА РОБОТА</w:t>
                            </w:r>
                            <w:bookmarkEnd w:id="2253"/>
                            <w:bookmarkEnd w:id="2254"/>
                            <w:bookmarkEnd w:id="2255"/>
                          </w:p>
                          <w:p w14:paraId="1D27465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6C37AC4" w14:textId="77777777" w:rsidR="00A43AC3" w:rsidRPr="005E3013" w:rsidRDefault="00A43AC3" w:rsidP="00987998">
                            <w:pPr>
                              <w:pStyle w:val="2"/>
                              <w:spacing w:line="276" w:lineRule="auto"/>
                              <w:rPr>
                                <w:b w:val="0"/>
                                <w:bCs/>
                                <w:iCs/>
                                <w:sz w:val="48"/>
                                <w:szCs w:val="48"/>
                                <w:highlight w:val="yellow"/>
                              </w:rPr>
                            </w:pPr>
                            <w:bookmarkStart w:id="2256" w:name="_Toc168917570"/>
                            <w:bookmarkStart w:id="2257" w:name="_Toc169173008"/>
                            <w:bookmarkStart w:id="2258" w:name="_Toc16917509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256"/>
                            <w:bookmarkEnd w:id="2257"/>
                            <w:bookmarkEnd w:id="2258"/>
                          </w:p>
                          <w:p w14:paraId="144952E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BFEF78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F6B076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807E2F2" w14:textId="77777777" w:rsidR="00A43AC3" w:rsidRPr="00B1453A" w:rsidRDefault="00A43AC3" w:rsidP="00987998">
                            <w:pPr>
                              <w:jc w:val="center"/>
                              <w:rPr>
                                <w:rFonts w:ascii="Calibri" w:hAnsi="Calibri"/>
                                <w:sz w:val="36"/>
                                <w:szCs w:val="36"/>
                              </w:rPr>
                            </w:pPr>
                          </w:p>
                          <w:p w14:paraId="519A204D" w14:textId="77777777" w:rsidR="00A43AC3" w:rsidRDefault="00A43AC3" w:rsidP="00987998">
                            <w:pPr>
                              <w:jc w:val="center"/>
                              <w:rPr>
                                <w:rFonts w:ascii="Times New Roman CYR" w:hAnsi="Times New Roman CYR" w:cs="Times New Roman CYR"/>
                                <w:sz w:val="36"/>
                                <w:szCs w:val="36"/>
                              </w:rPr>
                            </w:pPr>
                          </w:p>
                          <w:p w14:paraId="20D60144" w14:textId="77777777" w:rsidR="00A43AC3" w:rsidRDefault="00A43AC3"/>
                          <w:p w14:paraId="4CFB58A2" w14:textId="77777777" w:rsidR="000658DF" w:rsidRPr="003A41B8" w:rsidRDefault="000658DF" w:rsidP="000658DF">
                            <w:pPr>
                              <w:pStyle w:val="3"/>
                              <w:spacing w:line="300" w:lineRule="auto"/>
                              <w:rPr>
                                <w:rFonts w:ascii="Times New Roman CYR" w:hAnsi="Times New Roman CYR"/>
                                <w:i/>
                                <w:iCs/>
                                <w:sz w:val="44"/>
                                <w:szCs w:val="44"/>
                              </w:rPr>
                            </w:pPr>
                            <w:bookmarkStart w:id="2259" w:name="_Toc168917571"/>
                            <w:bookmarkStart w:id="2260" w:name="_Toc169173009"/>
                            <w:bookmarkStart w:id="2261" w:name="_Toc169175096"/>
                            <w:r w:rsidRPr="003A41B8">
                              <w:rPr>
                                <w:rFonts w:ascii="Times New Roman CYR" w:hAnsi="Times New Roman CYR"/>
                                <w:i/>
                                <w:iCs/>
                                <w:sz w:val="44"/>
                                <w:szCs w:val="44"/>
                              </w:rPr>
                              <w:t>ДИПЛОМНА РОБОТА БАКАЛАВРА</w:t>
                            </w:r>
                            <w:bookmarkEnd w:id="2259"/>
                            <w:bookmarkEnd w:id="2260"/>
                            <w:bookmarkEnd w:id="2261"/>
                            <w:r w:rsidRPr="003A41B8">
                              <w:rPr>
                                <w:rFonts w:ascii="Times New Roman CYR" w:hAnsi="Times New Roman CYR"/>
                                <w:i/>
                                <w:iCs/>
                                <w:sz w:val="44"/>
                                <w:szCs w:val="44"/>
                              </w:rPr>
                              <w:t xml:space="preserve"> </w:t>
                            </w:r>
                          </w:p>
                          <w:p w14:paraId="61840AE7" w14:textId="77777777" w:rsidR="000658DF" w:rsidRPr="000D3135" w:rsidRDefault="000658DF" w:rsidP="000658DF">
                            <w:pPr>
                              <w:pStyle w:val="2"/>
                              <w:spacing w:line="300" w:lineRule="auto"/>
                              <w:rPr>
                                <w:rFonts w:ascii="Times New Roman CYR" w:hAnsi="Times New Roman CYR"/>
                                <w:b w:val="0"/>
                                <w:sz w:val="44"/>
                                <w:szCs w:val="44"/>
                              </w:rPr>
                            </w:pPr>
                            <w:bookmarkStart w:id="2262" w:name="_Toc168917572"/>
                            <w:bookmarkStart w:id="2263" w:name="_Toc169173010"/>
                            <w:bookmarkStart w:id="2264" w:name="_Toc169175097"/>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2262"/>
                            <w:bookmarkEnd w:id="2263"/>
                            <w:bookmarkEnd w:id="2264"/>
                          </w:p>
                          <w:p w14:paraId="21A327C5"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0B3980F8"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381559C0" w14:textId="77777777" w:rsidR="000658DF" w:rsidRPr="000D3135" w:rsidRDefault="000658DF" w:rsidP="000658DF">
                            <w:pPr>
                              <w:spacing w:line="300" w:lineRule="auto"/>
                              <w:jc w:val="center"/>
                              <w:rPr>
                                <w:b/>
                                <w:lang w:val="uk-UA"/>
                              </w:rPr>
                            </w:pPr>
                          </w:p>
                          <w:p w14:paraId="2620E24F"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5696B615" w14:textId="77777777" w:rsidR="00A43AC3" w:rsidRPr="00B1453A" w:rsidRDefault="00A43AC3" w:rsidP="00987998">
                            <w:pPr>
                              <w:jc w:val="center"/>
                              <w:rPr>
                                <w:rFonts w:ascii="Calibri" w:hAnsi="Calibri"/>
                                <w:sz w:val="36"/>
                                <w:szCs w:val="36"/>
                              </w:rPr>
                            </w:pPr>
                          </w:p>
                          <w:p w14:paraId="6ED4251C" w14:textId="77777777" w:rsidR="00A43AC3" w:rsidRDefault="00A43AC3" w:rsidP="00987998">
                            <w:pPr>
                              <w:jc w:val="center"/>
                              <w:rPr>
                                <w:rFonts w:ascii="Times New Roman CYR" w:hAnsi="Times New Roman CYR" w:cs="Times New Roman CYR"/>
                                <w:sz w:val="36"/>
                                <w:szCs w:val="36"/>
                              </w:rPr>
                            </w:pPr>
                          </w:p>
                          <w:p w14:paraId="5BA08913" w14:textId="77777777" w:rsidR="00A43AC3" w:rsidRDefault="00A43AC3"/>
                          <w:p w14:paraId="38B778F1" w14:textId="77777777" w:rsidR="00A43AC3" w:rsidRPr="00630E21" w:rsidRDefault="00A43AC3" w:rsidP="00987998">
                            <w:pPr>
                              <w:pStyle w:val="3"/>
                              <w:spacing w:line="276" w:lineRule="auto"/>
                              <w:rPr>
                                <w:rFonts w:ascii="Times New Roman" w:hAnsi="Times New Roman"/>
                                <w:bCs/>
                                <w:sz w:val="48"/>
                                <w:szCs w:val="48"/>
                              </w:rPr>
                            </w:pPr>
                            <w:bookmarkStart w:id="2265" w:name="_Toc168917573"/>
                            <w:bookmarkStart w:id="2266" w:name="_Toc169173011"/>
                            <w:bookmarkStart w:id="2267" w:name="_Toc169175098"/>
                            <w:r w:rsidRPr="00630E21">
                              <w:rPr>
                                <w:rFonts w:ascii="Times New Roman" w:hAnsi="Times New Roman"/>
                                <w:bCs/>
                                <w:sz w:val="48"/>
                                <w:szCs w:val="48"/>
                              </w:rPr>
                              <w:t>ДИПЛОМНА РОБОТА</w:t>
                            </w:r>
                            <w:bookmarkEnd w:id="2265"/>
                            <w:bookmarkEnd w:id="2266"/>
                            <w:bookmarkEnd w:id="2267"/>
                          </w:p>
                          <w:p w14:paraId="71A783A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271754E" w14:textId="77777777" w:rsidR="00A43AC3" w:rsidRPr="005E3013" w:rsidRDefault="00A43AC3" w:rsidP="00987998">
                            <w:pPr>
                              <w:pStyle w:val="2"/>
                              <w:spacing w:line="276" w:lineRule="auto"/>
                              <w:rPr>
                                <w:b w:val="0"/>
                                <w:bCs/>
                                <w:iCs/>
                                <w:sz w:val="48"/>
                                <w:szCs w:val="48"/>
                                <w:highlight w:val="yellow"/>
                              </w:rPr>
                            </w:pPr>
                            <w:bookmarkStart w:id="2268" w:name="_Toc168917574"/>
                            <w:bookmarkStart w:id="2269" w:name="_Toc169173012"/>
                            <w:bookmarkStart w:id="2270" w:name="_Toc16917509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268"/>
                            <w:bookmarkEnd w:id="2269"/>
                            <w:bookmarkEnd w:id="2270"/>
                          </w:p>
                          <w:p w14:paraId="15AE05A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01AD89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0F3F04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9566C7A" w14:textId="77777777" w:rsidR="00A43AC3" w:rsidRPr="00B1453A" w:rsidRDefault="00A43AC3" w:rsidP="00987998">
                            <w:pPr>
                              <w:jc w:val="center"/>
                              <w:rPr>
                                <w:rFonts w:ascii="Calibri" w:hAnsi="Calibri"/>
                                <w:sz w:val="36"/>
                                <w:szCs w:val="36"/>
                              </w:rPr>
                            </w:pPr>
                          </w:p>
                          <w:p w14:paraId="238C4822" w14:textId="77777777" w:rsidR="00A43AC3" w:rsidRDefault="00A43AC3" w:rsidP="00987998">
                            <w:pPr>
                              <w:jc w:val="center"/>
                              <w:rPr>
                                <w:rFonts w:ascii="Times New Roman CYR" w:hAnsi="Times New Roman CYR" w:cs="Times New Roman CYR"/>
                                <w:sz w:val="36"/>
                                <w:szCs w:val="36"/>
                              </w:rPr>
                            </w:pPr>
                          </w:p>
                          <w:p w14:paraId="57B80296" w14:textId="77777777" w:rsidR="00A43AC3" w:rsidRDefault="00A43AC3"/>
                          <w:p w14:paraId="49482436" w14:textId="77777777" w:rsidR="00A43AC3" w:rsidRPr="00630E21" w:rsidRDefault="00A43AC3" w:rsidP="00987998">
                            <w:pPr>
                              <w:pStyle w:val="3"/>
                              <w:spacing w:line="276" w:lineRule="auto"/>
                              <w:rPr>
                                <w:rFonts w:ascii="Times New Roman" w:hAnsi="Times New Roman"/>
                                <w:bCs/>
                                <w:sz w:val="48"/>
                                <w:szCs w:val="48"/>
                              </w:rPr>
                            </w:pPr>
                            <w:bookmarkStart w:id="2271" w:name="_Toc168917575"/>
                            <w:bookmarkStart w:id="2272" w:name="_Toc169173013"/>
                            <w:bookmarkStart w:id="2273" w:name="_Toc169175100"/>
                            <w:r w:rsidRPr="00630E21">
                              <w:rPr>
                                <w:rFonts w:ascii="Times New Roman" w:hAnsi="Times New Roman"/>
                                <w:bCs/>
                                <w:sz w:val="48"/>
                                <w:szCs w:val="48"/>
                              </w:rPr>
                              <w:t>ДИПЛОМНА РОБОТА</w:t>
                            </w:r>
                            <w:bookmarkEnd w:id="2271"/>
                            <w:bookmarkEnd w:id="2272"/>
                            <w:bookmarkEnd w:id="2273"/>
                          </w:p>
                          <w:p w14:paraId="6FA1FEC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4B856B0" w14:textId="77777777" w:rsidR="00A43AC3" w:rsidRPr="005E3013" w:rsidRDefault="00A43AC3" w:rsidP="00987998">
                            <w:pPr>
                              <w:pStyle w:val="2"/>
                              <w:spacing w:line="276" w:lineRule="auto"/>
                              <w:rPr>
                                <w:b w:val="0"/>
                                <w:bCs/>
                                <w:iCs/>
                                <w:sz w:val="48"/>
                                <w:szCs w:val="48"/>
                                <w:highlight w:val="yellow"/>
                              </w:rPr>
                            </w:pPr>
                            <w:bookmarkStart w:id="2274" w:name="_Toc168917576"/>
                            <w:bookmarkStart w:id="2275" w:name="_Toc169173014"/>
                            <w:bookmarkStart w:id="2276" w:name="_Toc16917510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274"/>
                            <w:bookmarkEnd w:id="2275"/>
                            <w:bookmarkEnd w:id="2276"/>
                          </w:p>
                          <w:p w14:paraId="1EE2668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E84BCB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548604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4A1FBEC" w14:textId="77777777" w:rsidR="00A43AC3" w:rsidRPr="00B1453A" w:rsidRDefault="00A43AC3" w:rsidP="00987998">
                            <w:pPr>
                              <w:jc w:val="center"/>
                              <w:rPr>
                                <w:rFonts w:ascii="Calibri" w:hAnsi="Calibri"/>
                                <w:sz w:val="36"/>
                                <w:szCs w:val="36"/>
                              </w:rPr>
                            </w:pPr>
                          </w:p>
                          <w:p w14:paraId="054A8A3E" w14:textId="77777777" w:rsidR="00A43AC3" w:rsidRDefault="00A43AC3" w:rsidP="00987998">
                            <w:pPr>
                              <w:jc w:val="center"/>
                              <w:rPr>
                                <w:rFonts w:ascii="Times New Roman CYR" w:hAnsi="Times New Roman CYR" w:cs="Times New Roman CYR"/>
                                <w:sz w:val="36"/>
                                <w:szCs w:val="36"/>
                              </w:rPr>
                            </w:pPr>
                          </w:p>
                          <w:p w14:paraId="17A62998" w14:textId="77777777" w:rsidR="00A43AC3" w:rsidRDefault="00A43AC3"/>
                          <w:p w14:paraId="5C96611E" w14:textId="77777777" w:rsidR="00A43AC3" w:rsidRPr="00630E21" w:rsidRDefault="00A43AC3" w:rsidP="00987998">
                            <w:pPr>
                              <w:pStyle w:val="3"/>
                              <w:spacing w:line="276" w:lineRule="auto"/>
                              <w:rPr>
                                <w:rFonts w:ascii="Times New Roman" w:hAnsi="Times New Roman"/>
                                <w:bCs/>
                                <w:sz w:val="48"/>
                                <w:szCs w:val="48"/>
                              </w:rPr>
                            </w:pPr>
                            <w:bookmarkStart w:id="2277" w:name="_Toc168917577"/>
                            <w:bookmarkStart w:id="2278" w:name="_Toc169173015"/>
                            <w:bookmarkStart w:id="2279" w:name="_Toc169175102"/>
                            <w:r w:rsidRPr="00630E21">
                              <w:rPr>
                                <w:rFonts w:ascii="Times New Roman" w:hAnsi="Times New Roman"/>
                                <w:bCs/>
                                <w:sz w:val="48"/>
                                <w:szCs w:val="48"/>
                              </w:rPr>
                              <w:t>ДИПЛОМНА РОБОТА</w:t>
                            </w:r>
                            <w:bookmarkEnd w:id="2277"/>
                            <w:bookmarkEnd w:id="2278"/>
                            <w:bookmarkEnd w:id="2279"/>
                          </w:p>
                          <w:p w14:paraId="10189EE2"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B93F58F" w14:textId="77777777" w:rsidR="00A43AC3" w:rsidRPr="005E3013" w:rsidRDefault="00A43AC3" w:rsidP="00987998">
                            <w:pPr>
                              <w:pStyle w:val="2"/>
                              <w:spacing w:line="276" w:lineRule="auto"/>
                              <w:rPr>
                                <w:b w:val="0"/>
                                <w:bCs/>
                                <w:iCs/>
                                <w:sz w:val="48"/>
                                <w:szCs w:val="48"/>
                                <w:highlight w:val="yellow"/>
                              </w:rPr>
                            </w:pPr>
                            <w:bookmarkStart w:id="2280" w:name="_Toc168917578"/>
                            <w:bookmarkStart w:id="2281" w:name="_Toc169173016"/>
                            <w:bookmarkStart w:id="2282" w:name="_Toc16917510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280"/>
                            <w:bookmarkEnd w:id="2281"/>
                            <w:bookmarkEnd w:id="2282"/>
                          </w:p>
                          <w:p w14:paraId="16401DE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4C9090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F6C3C0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6474391" w14:textId="77777777" w:rsidR="00A43AC3" w:rsidRPr="00B1453A" w:rsidRDefault="00A43AC3" w:rsidP="00987998">
                            <w:pPr>
                              <w:jc w:val="center"/>
                              <w:rPr>
                                <w:rFonts w:ascii="Calibri" w:hAnsi="Calibri"/>
                                <w:sz w:val="36"/>
                                <w:szCs w:val="36"/>
                              </w:rPr>
                            </w:pPr>
                          </w:p>
                          <w:p w14:paraId="46F7CA8C" w14:textId="77777777" w:rsidR="00A43AC3" w:rsidRDefault="00A43AC3" w:rsidP="00987998">
                            <w:pPr>
                              <w:jc w:val="center"/>
                              <w:rPr>
                                <w:rFonts w:ascii="Times New Roman CYR" w:hAnsi="Times New Roman CYR" w:cs="Times New Roman CYR"/>
                                <w:sz w:val="36"/>
                                <w:szCs w:val="36"/>
                              </w:rPr>
                            </w:pPr>
                          </w:p>
                          <w:p w14:paraId="2B223188" w14:textId="77777777" w:rsidR="00A43AC3" w:rsidRDefault="00A43AC3"/>
                          <w:p w14:paraId="59D2EB9F" w14:textId="77777777" w:rsidR="00A43AC3" w:rsidRPr="00630E21" w:rsidRDefault="00A43AC3" w:rsidP="00987998">
                            <w:pPr>
                              <w:pStyle w:val="3"/>
                              <w:spacing w:line="276" w:lineRule="auto"/>
                              <w:rPr>
                                <w:rFonts w:ascii="Times New Roman" w:hAnsi="Times New Roman"/>
                                <w:bCs/>
                                <w:sz w:val="48"/>
                                <w:szCs w:val="48"/>
                              </w:rPr>
                            </w:pPr>
                            <w:bookmarkStart w:id="2283" w:name="_Toc168917579"/>
                            <w:bookmarkStart w:id="2284" w:name="_Toc169173017"/>
                            <w:bookmarkStart w:id="2285" w:name="_Toc169175104"/>
                            <w:r w:rsidRPr="00630E21">
                              <w:rPr>
                                <w:rFonts w:ascii="Times New Roman" w:hAnsi="Times New Roman"/>
                                <w:bCs/>
                                <w:sz w:val="48"/>
                                <w:szCs w:val="48"/>
                              </w:rPr>
                              <w:t>ДИПЛОМНА РОБОТА</w:t>
                            </w:r>
                            <w:bookmarkEnd w:id="2283"/>
                            <w:bookmarkEnd w:id="2284"/>
                            <w:bookmarkEnd w:id="2285"/>
                          </w:p>
                          <w:p w14:paraId="0BA61BF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E8B871A" w14:textId="77777777" w:rsidR="00A43AC3" w:rsidRPr="005E3013" w:rsidRDefault="00A43AC3" w:rsidP="00987998">
                            <w:pPr>
                              <w:pStyle w:val="2"/>
                              <w:spacing w:line="276" w:lineRule="auto"/>
                              <w:rPr>
                                <w:b w:val="0"/>
                                <w:bCs/>
                                <w:iCs/>
                                <w:sz w:val="48"/>
                                <w:szCs w:val="48"/>
                                <w:highlight w:val="yellow"/>
                              </w:rPr>
                            </w:pPr>
                            <w:bookmarkStart w:id="2286" w:name="_Toc168917580"/>
                            <w:bookmarkStart w:id="2287" w:name="_Toc169173018"/>
                            <w:bookmarkStart w:id="2288" w:name="_Toc16917510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286"/>
                            <w:bookmarkEnd w:id="2287"/>
                            <w:bookmarkEnd w:id="2288"/>
                          </w:p>
                          <w:p w14:paraId="49CAEF6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94E045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108C4D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8731F2E" w14:textId="77777777" w:rsidR="00A43AC3" w:rsidRPr="00B1453A" w:rsidRDefault="00A43AC3" w:rsidP="00987998">
                            <w:pPr>
                              <w:jc w:val="center"/>
                              <w:rPr>
                                <w:rFonts w:ascii="Calibri" w:hAnsi="Calibri"/>
                                <w:sz w:val="36"/>
                                <w:szCs w:val="36"/>
                              </w:rPr>
                            </w:pPr>
                          </w:p>
                          <w:p w14:paraId="137FE35B" w14:textId="77777777" w:rsidR="00A43AC3" w:rsidRDefault="00A43AC3" w:rsidP="00987998">
                            <w:pPr>
                              <w:jc w:val="center"/>
                              <w:rPr>
                                <w:rFonts w:ascii="Times New Roman CYR" w:hAnsi="Times New Roman CYR" w:cs="Times New Roman CYR"/>
                                <w:sz w:val="36"/>
                                <w:szCs w:val="36"/>
                              </w:rPr>
                            </w:pPr>
                          </w:p>
                          <w:p w14:paraId="2C41E404" w14:textId="77777777" w:rsidR="00A43AC3" w:rsidRDefault="00A43AC3"/>
                          <w:p w14:paraId="76D52BA4" w14:textId="77777777" w:rsidR="00A43AC3" w:rsidRPr="00630E21" w:rsidRDefault="00A43AC3" w:rsidP="00987998">
                            <w:pPr>
                              <w:pStyle w:val="3"/>
                              <w:spacing w:line="276" w:lineRule="auto"/>
                              <w:rPr>
                                <w:rFonts w:ascii="Times New Roman" w:hAnsi="Times New Roman"/>
                                <w:bCs/>
                                <w:sz w:val="48"/>
                                <w:szCs w:val="48"/>
                              </w:rPr>
                            </w:pPr>
                            <w:bookmarkStart w:id="2289" w:name="_Toc168917581"/>
                            <w:bookmarkStart w:id="2290" w:name="_Toc169173019"/>
                            <w:bookmarkStart w:id="2291" w:name="_Toc169175106"/>
                            <w:r w:rsidRPr="00630E21">
                              <w:rPr>
                                <w:rFonts w:ascii="Times New Roman" w:hAnsi="Times New Roman"/>
                                <w:bCs/>
                                <w:sz w:val="48"/>
                                <w:szCs w:val="48"/>
                              </w:rPr>
                              <w:t>ДИПЛОМНА РОБОТА</w:t>
                            </w:r>
                            <w:bookmarkEnd w:id="2289"/>
                            <w:bookmarkEnd w:id="2290"/>
                            <w:bookmarkEnd w:id="2291"/>
                          </w:p>
                          <w:p w14:paraId="6AF829A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D62442E" w14:textId="77777777" w:rsidR="00A43AC3" w:rsidRPr="005E3013" w:rsidRDefault="00A43AC3" w:rsidP="00987998">
                            <w:pPr>
                              <w:pStyle w:val="2"/>
                              <w:spacing w:line="276" w:lineRule="auto"/>
                              <w:rPr>
                                <w:b w:val="0"/>
                                <w:bCs/>
                                <w:iCs/>
                                <w:sz w:val="48"/>
                                <w:szCs w:val="48"/>
                                <w:highlight w:val="yellow"/>
                              </w:rPr>
                            </w:pPr>
                            <w:bookmarkStart w:id="2292" w:name="_Toc168917582"/>
                            <w:bookmarkStart w:id="2293" w:name="_Toc169173020"/>
                            <w:bookmarkStart w:id="2294" w:name="_Toc16917510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292"/>
                            <w:bookmarkEnd w:id="2293"/>
                            <w:bookmarkEnd w:id="2294"/>
                          </w:p>
                          <w:p w14:paraId="4DDE7D3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B758A8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750530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F8F1D38" w14:textId="77777777" w:rsidR="00A43AC3" w:rsidRPr="00B1453A" w:rsidRDefault="00A43AC3" w:rsidP="00987998">
                            <w:pPr>
                              <w:jc w:val="center"/>
                              <w:rPr>
                                <w:rFonts w:ascii="Calibri" w:hAnsi="Calibri"/>
                                <w:sz w:val="36"/>
                                <w:szCs w:val="36"/>
                              </w:rPr>
                            </w:pPr>
                          </w:p>
                          <w:p w14:paraId="3060E515" w14:textId="77777777" w:rsidR="00A43AC3" w:rsidRDefault="00A43AC3" w:rsidP="00987998">
                            <w:pPr>
                              <w:jc w:val="center"/>
                              <w:rPr>
                                <w:rFonts w:ascii="Times New Roman CYR" w:hAnsi="Times New Roman CYR" w:cs="Times New Roman CYR"/>
                                <w:sz w:val="36"/>
                                <w:szCs w:val="36"/>
                              </w:rPr>
                            </w:pPr>
                          </w:p>
                          <w:p w14:paraId="1041144C" w14:textId="77777777" w:rsidR="00A43AC3" w:rsidRDefault="00A43AC3"/>
                          <w:p w14:paraId="2BB46DE5" w14:textId="77777777" w:rsidR="00A43AC3" w:rsidRPr="00630E21" w:rsidRDefault="00A43AC3" w:rsidP="00987998">
                            <w:pPr>
                              <w:pStyle w:val="3"/>
                              <w:spacing w:line="276" w:lineRule="auto"/>
                              <w:rPr>
                                <w:rFonts w:ascii="Times New Roman" w:hAnsi="Times New Roman"/>
                                <w:bCs/>
                                <w:sz w:val="48"/>
                                <w:szCs w:val="48"/>
                              </w:rPr>
                            </w:pPr>
                            <w:bookmarkStart w:id="2295" w:name="_Toc168917583"/>
                            <w:bookmarkStart w:id="2296" w:name="_Toc169173021"/>
                            <w:bookmarkStart w:id="2297" w:name="_Toc169175108"/>
                            <w:r w:rsidRPr="00630E21">
                              <w:rPr>
                                <w:rFonts w:ascii="Times New Roman" w:hAnsi="Times New Roman"/>
                                <w:bCs/>
                                <w:sz w:val="48"/>
                                <w:szCs w:val="48"/>
                              </w:rPr>
                              <w:t>ДИПЛОМНА РОБОТА</w:t>
                            </w:r>
                            <w:bookmarkEnd w:id="2295"/>
                            <w:bookmarkEnd w:id="2296"/>
                            <w:bookmarkEnd w:id="2297"/>
                          </w:p>
                          <w:p w14:paraId="43E8AC3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02321B4" w14:textId="77777777" w:rsidR="00A43AC3" w:rsidRPr="005E3013" w:rsidRDefault="00A43AC3" w:rsidP="00987998">
                            <w:pPr>
                              <w:pStyle w:val="2"/>
                              <w:spacing w:line="276" w:lineRule="auto"/>
                              <w:rPr>
                                <w:b w:val="0"/>
                                <w:bCs/>
                                <w:iCs/>
                                <w:sz w:val="48"/>
                                <w:szCs w:val="48"/>
                                <w:highlight w:val="yellow"/>
                              </w:rPr>
                            </w:pPr>
                            <w:bookmarkStart w:id="2298" w:name="_Toc168917584"/>
                            <w:bookmarkStart w:id="2299" w:name="_Toc169173022"/>
                            <w:bookmarkStart w:id="2300" w:name="_Toc16917510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298"/>
                            <w:bookmarkEnd w:id="2299"/>
                            <w:bookmarkEnd w:id="2300"/>
                          </w:p>
                          <w:p w14:paraId="6ED0D5E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CABAF4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1700A0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23DF3E8" w14:textId="77777777" w:rsidR="00A43AC3" w:rsidRPr="00B1453A" w:rsidRDefault="00A43AC3" w:rsidP="00987998">
                            <w:pPr>
                              <w:jc w:val="center"/>
                              <w:rPr>
                                <w:rFonts w:ascii="Calibri" w:hAnsi="Calibri"/>
                                <w:sz w:val="36"/>
                                <w:szCs w:val="36"/>
                              </w:rPr>
                            </w:pPr>
                          </w:p>
                          <w:p w14:paraId="1DC2CFB1" w14:textId="77777777" w:rsidR="00A43AC3" w:rsidRDefault="00A43AC3" w:rsidP="00987998">
                            <w:pPr>
                              <w:jc w:val="center"/>
                              <w:rPr>
                                <w:rFonts w:ascii="Times New Roman CYR" w:hAnsi="Times New Roman CYR" w:cs="Times New Roman CYR"/>
                                <w:sz w:val="36"/>
                                <w:szCs w:val="36"/>
                              </w:rPr>
                            </w:pPr>
                          </w:p>
                          <w:p w14:paraId="55A68CEC" w14:textId="77777777" w:rsidR="00A43AC3" w:rsidRDefault="00A43AC3"/>
                          <w:p w14:paraId="71791F7C" w14:textId="77777777" w:rsidR="00A43AC3" w:rsidRPr="00630E21" w:rsidRDefault="00A43AC3" w:rsidP="00987998">
                            <w:pPr>
                              <w:pStyle w:val="3"/>
                              <w:spacing w:line="276" w:lineRule="auto"/>
                              <w:rPr>
                                <w:rFonts w:ascii="Times New Roman" w:hAnsi="Times New Roman"/>
                                <w:bCs/>
                                <w:sz w:val="48"/>
                                <w:szCs w:val="48"/>
                              </w:rPr>
                            </w:pPr>
                            <w:bookmarkStart w:id="2301" w:name="_Toc168917585"/>
                            <w:bookmarkStart w:id="2302" w:name="_Toc169173023"/>
                            <w:bookmarkStart w:id="2303" w:name="_Toc169175110"/>
                            <w:r w:rsidRPr="00630E21">
                              <w:rPr>
                                <w:rFonts w:ascii="Times New Roman" w:hAnsi="Times New Roman"/>
                                <w:bCs/>
                                <w:sz w:val="48"/>
                                <w:szCs w:val="48"/>
                              </w:rPr>
                              <w:t>ДИПЛОМНА РОБОТА</w:t>
                            </w:r>
                            <w:bookmarkEnd w:id="2301"/>
                            <w:bookmarkEnd w:id="2302"/>
                            <w:bookmarkEnd w:id="2303"/>
                          </w:p>
                          <w:p w14:paraId="4EB9CB8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8C136FB" w14:textId="77777777" w:rsidR="00A43AC3" w:rsidRPr="005E3013" w:rsidRDefault="00A43AC3" w:rsidP="00987998">
                            <w:pPr>
                              <w:pStyle w:val="2"/>
                              <w:spacing w:line="276" w:lineRule="auto"/>
                              <w:rPr>
                                <w:b w:val="0"/>
                                <w:bCs/>
                                <w:iCs/>
                                <w:sz w:val="48"/>
                                <w:szCs w:val="48"/>
                                <w:highlight w:val="yellow"/>
                              </w:rPr>
                            </w:pPr>
                            <w:bookmarkStart w:id="2304" w:name="_Toc168917586"/>
                            <w:bookmarkStart w:id="2305" w:name="_Toc169173024"/>
                            <w:bookmarkStart w:id="2306" w:name="_Toc16917511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304"/>
                            <w:bookmarkEnd w:id="2305"/>
                            <w:bookmarkEnd w:id="2306"/>
                          </w:p>
                          <w:p w14:paraId="3767259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B199C4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08CE66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8709187" w14:textId="77777777" w:rsidR="00A43AC3" w:rsidRPr="00B1453A" w:rsidRDefault="00A43AC3" w:rsidP="00987998">
                            <w:pPr>
                              <w:jc w:val="center"/>
                              <w:rPr>
                                <w:rFonts w:ascii="Calibri" w:hAnsi="Calibri"/>
                                <w:sz w:val="36"/>
                                <w:szCs w:val="36"/>
                              </w:rPr>
                            </w:pPr>
                          </w:p>
                          <w:p w14:paraId="418BCF38" w14:textId="77777777" w:rsidR="00A43AC3" w:rsidRDefault="00A43AC3" w:rsidP="00987998">
                            <w:pPr>
                              <w:jc w:val="center"/>
                              <w:rPr>
                                <w:rFonts w:ascii="Times New Roman CYR" w:hAnsi="Times New Roman CYR" w:cs="Times New Roman CYR"/>
                                <w:sz w:val="36"/>
                                <w:szCs w:val="36"/>
                              </w:rPr>
                            </w:pPr>
                          </w:p>
                          <w:p w14:paraId="2B9975C1" w14:textId="77777777" w:rsidR="00A43AC3" w:rsidRDefault="00A43AC3"/>
                          <w:p w14:paraId="394741DC" w14:textId="77777777" w:rsidR="000658DF" w:rsidRPr="003A41B8" w:rsidRDefault="000658DF" w:rsidP="000658DF">
                            <w:pPr>
                              <w:pStyle w:val="3"/>
                              <w:spacing w:line="300" w:lineRule="auto"/>
                              <w:rPr>
                                <w:rFonts w:ascii="Times New Roman CYR" w:hAnsi="Times New Roman CYR"/>
                                <w:i/>
                                <w:iCs/>
                                <w:sz w:val="44"/>
                                <w:szCs w:val="44"/>
                              </w:rPr>
                            </w:pPr>
                            <w:bookmarkStart w:id="2307" w:name="_Toc168917587"/>
                            <w:bookmarkStart w:id="2308" w:name="_Toc169173025"/>
                            <w:bookmarkStart w:id="2309" w:name="_Toc169175112"/>
                            <w:r w:rsidRPr="003A41B8">
                              <w:rPr>
                                <w:rFonts w:ascii="Times New Roman CYR" w:hAnsi="Times New Roman CYR"/>
                                <w:i/>
                                <w:iCs/>
                                <w:sz w:val="44"/>
                                <w:szCs w:val="44"/>
                              </w:rPr>
                              <w:t>ДИПЛОМНА РОБОТА БАКАЛАВРА</w:t>
                            </w:r>
                            <w:bookmarkEnd w:id="2307"/>
                            <w:bookmarkEnd w:id="2308"/>
                            <w:bookmarkEnd w:id="2309"/>
                            <w:r w:rsidRPr="003A41B8">
                              <w:rPr>
                                <w:rFonts w:ascii="Times New Roman CYR" w:hAnsi="Times New Roman CYR"/>
                                <w:i/>
                                <w:iCs/>
                                <w:sz w:val="44"/>
                                <w:szCs w:val="44"/>
                              </w:rPr>
                              <w:t xml:space="preserve"> </w:t>
                            </w:r>
                          </w:p>
                          <w:p w14:paraId="7DB6591A" w14:textId="77777777" w:rsidR="000658DF" w:rsidRPr="000D3135" w:rsidRDefault="000658DF" w:rsidP="000658DF">
                            <w:pPr>
                              <w:pStyle w:val="2"/>
                              <w:spacing w:line="300" w:lineRule="auto"/>
                              <w:rPr>
                                <w:rFonts w:ascii="Times New Roman CYR" w:hAnsi="Times New Roman CYR"/>
                                <w:b w:val="0"/>
                                <w:sz w:val="44"/>
                                <w:szCs w:val="44"/>
                              </w:rPr>
                            </w:pPr>
                            <w:bookmarkStart w:id="2310" w:name="_Toc168917588"/>
                            <w:bookmarkStart w:id="2311" w:name="_Toc169173026"/>
                            <w:bookmarkStart w:id="2312" w:name="_Toc169175113"/>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2310"/>
                            <w:bookmarkEnd w:id="2311"/>
                            <w:bookmarkEnd w:id="2312"/>
                          </w:p>
                          <w:p w14:paraId="578545E3"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2ED6F0A7"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06DB12AF" w14:textId="77777777" w:rsidR="000658DF" w:rsidRPr="000D3135" w:rsidRDefault="000658DF" w:rsidP="000658DF">
                            <w:pPr>
                              <w:spacing w:line="300" w:lineRule="auto"/>
                              <w:jc w:val="center"/>
                              <w:rPr>
                                <w:b/>
                                <w:lang w:val="uk-UA"/>
                              </w:rPr>
                            </w:pPr>
                          </w:p>
                          <w:p w14:paraId="1D687926"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4BFC7BC6" w14:textId="77777777" w:rsidR="00A43AC3" w:rsidRPr="00B1453A" w:rsidRDefault="00A43AC3" w:rsidP="00987998">
                            <w:pPr>
                              <w:jc w:val="center"/>
                              <w:rPr>
                                <w:rFonts w:ascii="Calibri" w:hAnsi="Calibri"/>
                                <w:sz w:val="36"/>
                                <w:szCs w:val="36"/>
                              </w:rPr>
                            </w:pPr>
                          </w:p>
                          <w:p w14:paraId="30253405" w14:textId="77777777" w:rsidR="00A43AC3" w:rsidRDefault="00A43AC3" w:rsidP="00987998">
                            <w:pPr>
                              <w:jc w:val="center"/>
                              <w:rPr>
                                <w:rFonts w:ascii="Times New Roman CYR" w:hAnsi="Times New Roman CYR" w:cs="Times New Roman CYR"/>
                                <w:sz w:val="36"/>
                                <w:szCs w:val="36"/>
                              </w:rPr>
                            </w:pPr>
                          </w:p>
                          <w:p w14:paraId="1E497C89" w14:textId="77777777" w:rsidR="00A43AC3" w:rsidRDefault="00A43AC3"/>
                          <w:p w14:paraId="043B49A6" w14:textId="77777777" w:rsidR="00A43AC3" w:rsidRPr="00630E21" w:rsidRDefault="00A43AC3" w:rsidP="00987998">
                            <w:pPr>
                              <w:pStyle w:val="3"/>
                              <w:spacing w:line="276" w:lineRule="auto"/>
                              <w:rPr>
                                <w:rFonts w:ascii="Times New Roman" w:hAnsi="Times New Roman"/>
                                <w:bCs/>
                                <w:sz w:val="48"/>
                                <w:szCs w:val="48"/>
                              </w:rPr>
                            </w:pPr>
                            <w:bookmarkStart w:id="2313" w:name="_Toc168917589"/>
                            <w:bookmarkStart w:id="2314" w:name="_Toc169173027"/>
                            <w:bookmarkStart w:id="2315" w:name="_Toc169175114"/>
                            <w:r w:rsidRPr="00630E21">
                              <w:rPr>
                                <w:rFonts w:ascii="Times New Roman" w:hAnsi="Times New Roman"/>
                                <w:bCs/>
                                <w:sz w:val="48"/>
                                <w:szCs w:val="48"/>
                              </w:rPr>
                              <w:t>ДИПЛОМНА РОБОТА</w:t>
                            </w:r>
                            <w:bookmarkEnd w:id="2313"/>
                            <w:bookmarkEnd w:id="2314"/>
                            <w:bookmarkEnd w:id="2315"/>
                          </w:p>
                          <w:p w14:paraId="7185096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7C73CD8" w14:textId="77777777" w:rsidR="00A43AC3" w:rsidRPr="005E3013" w:rsidRDefault="00A43AC3" w:rsidP="00987998">
                            <w:pPr>
                              <w:pStyle w:val="2"/>
                              <w:spacing w:line="276" w:lineRule="auto"/>
                              <w:rPr>
                                <w:b w:val="0"/>
                                <w:bCs/>
                                <w:iCs/>
                                <w:sz w:val="48"/>
                                <w:szCs w:val="48"/>
                                <w:highlight w:val="yellow"/>
                              </w:rPr>
                            </w:pPr>
                            <w:bookmarkStart w:id="2316" w:name="_Toc168917590"/>
                            <w:bookmarkStart w:id="2317" w:name="_Toc169173028"/>
                            <w:bookmarkStart w:id="2318" w:name="_Toc16917511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316"/>
                            <w:bookmarkEnd w:id="2317"/>
                            <w:bookmarkEnd w:id="2318"/>
                          </w:p>
                          <w:p w14:paraId="5175DE6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1E19DD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76FF53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D1F828B" w14:textId="77777777" w:rsidR="00A43AC3" w:rsidRPr="00B1453A" w:rsidRDefault="00A43AC3" w:rsidP="00987998">
                            <w:pPr>
                              <w:jc w:val="center"/>
                              <w:rPr>
                                <w:rFonts w:ascii="Calibri" w:hAnsi="Calibri"/>
                                <w:sz w:val="36"/>
                                <w:szCs w:val="36"/>
                              </w:rPr>
                            </w:pPr>
                          </w:p>
                          <w:p w14:paraId="1CDFEB7C" w14:textId="77777777" w:rsidR="00A43AC3" w:rsidRDefault="00A43AC3" w:rsidP="00987998">
                            <w:pPr>
                              <w:jc w:val="center"/>
                              <w:rPr>
                                <w:rFonts w:ascii="Times New Roman CYR" w:hAnsi="Times New Roman CYR" w:cs="Times New Roman CYR"/>
                                <w:sz w:val="36"/>
                                <w:szCs w:val="36"/>
                              </w:rPr>
                            </w:pPr>
                          </w:p>
                          <w:p w14:paraId="5559B77B" w14:textId="77777777" w:rsidR="00A43AC3" w:rsidRDefault="00A43AC3"/>
                          <w:p w14:paraId="6DE0D5CD" w14:textId="77777777" w:rsidR="00A43AC3" w:rsidRPr="00630E21" w:rsidRDefault="00A43AC3" w:rsidP="00987998">
                            <w:pPr>
                              <w:pStyle w:val="3"/>
                              <w:spacing w:line="276" w:lineRule="auto"/>
                              <w:rPr>
                                <w:rFonts w:ascii="Times New Roman" w:hAnsi="Times New Roman"/>
                                <w:bCs/>
                                <w:sz w:val="48"/>
                                <w:szCs w:val="48"/>
                              </w:rPr>
                            </w:pPr>
                            <w:bookmarkStart w:id="2319" w:name="_Toc168917591"/>
                            <w:bookmarkStart w:id="2320" w:name="_Toc169173029"/>
                            <w:bookmarkStart w:id="2321" w:name="_Toc169175116"/>
                            <w:r w:rsidRPr="00630E21">
                              <w:rPr>
                                <w:rFonts w:ascii="Times New Roman" w:hAnsi="Times New Roman"/>
                                <w:bCs/>
                                <w:sz w:val="48"/>
                                <w:szCs w:val="48"/>
                              </w:rPr>
                              <w:t>ДИПЛОМНА РОБОТА</w:t>
                            </w:r>
                            <w:bookmarkEnd w:id="2319"/>
                            <w:bookmarkEnd w:id="2320"/>
                            <w:bookmarkEnd w:id="2321"/>
                          </w:p>
                          <w:p w14:paraId="65771DC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5BEEC8F" w14:textId="77777777" w:rsidR="00A43AC3" w:rsidRPr="005E3013" w:rsidRDefault="00A43AC3" w:rsidP="00987998">
                            <w:pPr>
                              <w:pStyle w:val="2"/>
                              <w:spacing w:line="276" w:lineRule="auto"/>
                              <w:rPr>
                                <w:b w:val="0"/>
                                <w:bCs/>
                                <w:iCs/>
                                <w:sz w:val="48"/>
                                <w:szCs w:val="48"/>
                                <w:highlight w:val="yellow"/>
                              </w:rPr>
                            </w:pPr>
                            <w:bookmarkStart w:id="2322" w:name="_Toc168917592"/>
                            <w:bookmarkStart w:id="2323" w:name="_Toc169173030"/>
                            <w:bookmarkStart w:id="2324" w:name="_Toc16917511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322"/>
                            <w:bookmarkEnd w:id="2323"/>
                            <w:bookmarkEnd w:id="2324"/>
                          </w:p>
                          <w:p w14:paraId="2885EE6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518F2E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92BC5A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F49D4C2" w14:textId="77777777" w:rsidR="00A43AC3" w:rsidRPr="00B1453A" w:rsidRDefault="00A43AC3" w:rsidP="00987998">
                            <w:pPr>
                              <w:jc w:val="center"/>
                              <w:rPr>
                                <w:rFonts w:ascii="Calibri" w:hAnsi="Calibri"/>
                                <w:sz w:val="36"/>
                                <w:szCs w:val="36"/>
                              </w:rPr>
                            </w:pPr>
                          </w:p>
                          <w:p w14:paraId="0E73E874" w14:textId="77777777" w:rsidR="00A43AC3" w:rsidRDefault="00A43AC3" w:rsidP="00987998">
                            <w:pPr>
                              <w:jc w:val="center"/>
                              <w:rPr>
                                <w:rFonts w:ascii="Times New Roman CYR" w:hAnsi="Times New Roman CYR" w:cs="Times New Roman CYR"/>
                                <w:sz w:val="36"/>
                                <w:szCs w:val="36"/>
                              </w:rPr>
                            </w:pPr>
                          </w:p>
                          <w:p w14:paraId="0FA952AE" w14:textId="77777777" w:rsidR="00A43AC3" w:rsidRDefault="00A43AC3"/>
                          <w:p w14:paraId="6DD59AF3" w14:textId="77777777" w:rsidR="00A43AC3" w:rsidRPr="00630E21" w:rsidRDefault="00A43AC3" w:rsidP="00987998">
                            <w:pPr>
                              <w:pStyle w:val="3"/>
                              <w:spacing w:line="276" w:lineRule="auto"/>
                              <w:rPr>
                                <w:rFonts w:ascii="Times New Roman" w:hAnsi="Times New Roman"/>
                                <w:bCs/>
                                <w:sz w:val="48"/>
                                <w:szCs w:val="48"/>
                              </w:rPr>
                            </w:pPr>
                            <w:bookmarkStart w:id="2325" w:name="_Toc168917593"/>
                            <w:bookmarkStart w:id="2326" w:name="_Toc169173031"/>
                            <w:bookmarkStart w:id="2327" w:name="_Toc169175118"/>
                            <w:r w:rsidRPr="00630E21">
                              <w:rPr>
                                <w:rFonts w:ascii="Times New Roman" w:hAnsi="Times New Roman"/>
                                <w:bCs/>
                                <w:sz w:val="48"/>
                                <w:szCs w:val="48"/>
                              </w:rPr>
                              <w:t>ДИПЛОМНА РОБОТА</w:t>
                            </w:r>
                            <w:bookmarkEnd w:id="2325"/>
                            <w:bookmarkEnd w:id="2326"/>
                            <w:bookmarkEnd w:id="2327"/>
                          </w:p>
                          <w:p w14:paraId="36A64FE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553C229" w14:textId="77777777" w:rsidR="00A43AC3" w:rsidRPr="005E3013" w:rsidRDefault="00A43AC3" w:rsidP="00987998">
                            <w:pPr>
                              <w:pStyle w:val="2"/>
                              <w:spacing w:line="276" w:lineRule="auto"/>
                              <w:rPr>
                                <w:b w:val="0"/>
                                <w:bCs/>
                                <w:iCs/>
                                <w:sz w:val="48"/>
                                <w:szCs w:val="48"/>
                                <w:highlight w:val="yellow"/>
                              </w:rPr>
                            </w:pPr>
                            <w:bookmarkStart w:id="2328" w:name="_Toc168917594"/>
                            <w:bookmarkStart w:id="2329" w:name="_Toc169173032"/>
                            <w:bookmarkStart w:id="2330" w:name="_Toc16917511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328"/>
                            <w:bookmarkEnd w:id="2329"/>
                            <w:bookmarkEnd w:id="2330"/>
                          </w:p>
                          <w:p w14:paraId="194C5AB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13FE9D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BFA465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B68D5F7" w14:textId="77777777" w:rsidR="00A43AC3" w:rsidRPr="00B1453A" w:rsidRDefault="00A43AC3" w:rsidP="00987998">
                            <w:pPr>
                              <w:jc w:val="center"/>
                              <w:rPr>
                                <w:rFonts w:ascii="Calibri" w:hAnsi="Calibri"/>
                                <w:sz w:val="36"/>
                                <w:szCs w:val="36"/>
                              </w:rPr>
                            </w:pPr>
                          </w:p>
                          <w:p w14:paraId="3FE52937" w14:textId="77777777" w:rsidR="00A43AC3" w:rsidRDefault="00A43AC3" w:rsidP="00987998">
                            <w:pPr>
                              <w:jc w:val="center"/>
                              <w:rPr>
                                <w:rFonts w:ascii="Times New Roman CYR" w:hAnsi="Times New Roman CYR" w:cs="Times New Roman CYR"/>
                                <w:sz w:val="36"/>
                                <w:szCs w:val="36"/>
                              </w:rPr>
                            </w:pPr>
                          </w:p>
                          <w:p w14:paraId="556AFD91" w14:textId="77777777" w:rsidR="00A43AC3" w:rsidRDefault="00A43AC3"/>
                          <w:p w14:paraId="048E94AC" w14:textId="77777777" w:rsidR="00A43AC3" w:rsidRPr="00630E21" w:rsidRDefault="00A43AC3" w:rsidP="00987998">
                            <w:pPr>
                              <w:pStyle w:val="3"/>
                              <w:spacing w:line="276" w:lineRule="auto"/>
                              <w:rPr>
                                <w:rFonts w:ascii="Times New Roman" w:hAnsi="Times New Roman"/>
                                <w:bCs/>
                                <w:sz w:val="48"/>
                                <w:szCs w:val="48"/>
                              </w:rPr>
                            </w:pPr>
                            <w:bookmarkStart w:id="2331" w:name="_Toc168917595"/>
                            <w:bookmarkStart w:id="2332" w:name="_Toc169173033"/>
                            <w:bookmarkStart w:id="2333" w:name="_Toc169175120"/>
                            <w:r w:rsidRPr="00630E21">
                              <w:rPr>
                                <w:rFonts w:ascii="Times New Roman" w:hAnsi="Times New Roman"/>
                                <w:bCs/>
                                <w:sz w:val="48"/>
                                <w:szCs w:val="48"/>
                              </w:rPr>
                              <w:t>ДИПЛОМНА РОБОТА</w:t>
                            </w:r>
                            <w:bookmarkEnd w:id="2331"/>
                            <w:bookmarkEnd w:id="2332"/>
                            <w:bookmarkEnd w:id="2333"/>
                          </w:p>
                          <w:p w14:paraId="6CEA3AA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0D95DBA" w14:textId="77777777" w:rsidR="00A43AC3" w:rsidRPr="005E3013" w:rsidRDefault="00A43AC3" w:rsidP="00987998">
                            <w:pPr>
                              <w:pStyle w:val="2"/>
                              <w:spacing w:line="276" w:lineRule="auto"/>
                              <w:rPr>
                                <w:b w:val="0"/>
                                <w:bCs/>
                                <w:iCs/>
                                <w:sz w:val="48"/>
                                <w:szCs w:val="48"/>
                                <w:highlight w:val="yellow"/>
                              </w:rPr>
                            </w:pPr>
                            <w:bookmarkStart w:id="2334" w:name="_Toc168917596"/>
                            <w:bookmarkStart w:id="2335" w:name="_Toc169173034"/>
                            <w:bookmarkStart w:id="2336" w:name="_Toc16917512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334"/>
                            <w:bookmarkEnd w:id="2335"/>
                            <w:bookmarkEnd w:id="2336"/>
                          </w:p>
                          <w:p w14:paraId="5DED9DF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FD2984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D298DF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E37844F" w14:textId="77777777" w:rsidR="00A43AC3" w:rsidRPr="00B1453A" w:rsidRDefault="00A43AC3" w:rsidP="00987998">
                            <w:pPr>
                              <w:jc w:val="center"/>
                              <w:rPr>
                                <w:rFonts w:ascii="Calibri" w:hAnsi="Calibri"/>
                                <w:sz w:val="36"/>
                                <w:szCs w:val="36"/>
                              </w:rPr>
                            </w:pPr>
                          </w:p>
                          <w:p w14:paraId="42DBAD28" w14:textId="77777777" w:rsidR="00A43AC3" w:rsidRDefault="00A43AC3" w:rsidP="00987998">
                            <w:pPr>
                              <w:jc w:val="center"/>
                              <w:rPr>
                                <w:rFonts w:ascii="Times New Roman CYR" w:hAnsi="Times New Roman CYR" w:cs="Times New Roman CYR"/>
                                <w:sz w:val="36"/>
                                <w:szCs w:val="36"/>
                              </w:rPr>
                            </w:pPr>
                          </w:p>
                          <w:p w14:paraId="008EA4F0" w14:textId="77777777" w:rsidR="00A43AC3" w:rsidRDefault="00A43AC3"/>
                          <w:p w14:paraId="7B5A30A6" w14:textId="77777777" w:rsidR="00A43AC3" w:rsidRPr="00630E21" w:rsidRDefault="00A43AC3" w:rsidP="00987998">
                            <w:pPr>
                              <w:pStyle w:val="3"/>
                              <w:spacing w:line="276" w:lineRule="auto"/>
                              <w:rPr>
                                <w:rFonts w:ascii="Times New Roman" w:hAnsi="Times New Roman"/>
                                <w:bCs/>
                                <w:sz w:val="48"/>
                                <w:szCs w:val="48"/>
                              </w:rPr>
                            </w:pPr>
                            <w:bookmarkStart w:id="2337" w:name="_Toc168917597"/>
                            <w:bookmarkStart w:id="2338" w:name="_Toc169173035"/>
                            <w:bookmarkStart w:id="2339" w:name="_Toc169175122"/>
                            <w:r w:rsidRPr="00630E21">
                              <w:rPr>
                                <w:rFonts w:ascii="Times New Roman" w:hAnsi="Times New Roman"/>
                                <w:bCs/>
                                <w:sz w:val="48"/>
                                <w:szCs w:val="48"/>
                              </w:rPr>
                              <w:t>ДИПЛОМНА РОБОТА</w:t>
                            </w:r>
                            <w:bookmarkEnd w:id="2337"/>
                            <w:bookmarkEnd w:id="2338"/>
                            <w:bookmarkEnd w:id="2339"/>
                          </w:p>
                          <w:p w14:paraId="4E09499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559F469" w14:textId="77777777" w:rsidR="00A43AC3" w:rsidRPr="005E3013" w:rsidRDefault="00A43AC3" w:rsidP="00987998">
                            <w:pPr>
                              <w:pStyle w:val="2"/>
                              <w:spacing w:line="276" w:lineRule="auto"/>
                              <w:rPr>
                                <w:b w:val="0"/>
                                <w:bCs/>
                                <w:iCs/>
                                <w:sz w:val="48"/>
                                <w:szCs w:val="48"/>
                                <w:highlight w:val="yellow"/>
                              </w:rPr>
                            </w:pPr>
                            <w:bookmarkStart w:id="2340" w:name="_Toc168917598"/>
                            <w:bookmarkStart w:id="2341" w:name="_Toc169173036"/>
                            <w:bookmarkStart w:id="2342" w:name="_Toc16917512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340"/>
                            <w:bookmarkEnd w:id="2341"/>
                            <w:bookmarkEnd w:id="2342"/>
                          </w:p>
                          <w:p w14:paraId="77023AF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B9CA88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3FA806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C1C3008" w14:textId="77777777" w:rsidR="00A43AC3" w:rsidRPr="00B1453A" w:rsidRDefault="00A43AC3" w:rsidP="00987998">
                            <w:pPr>
                              <w:jc w:val="center"/>
                              <w:rPr>
                                <w:rFonts w:ascii="Calibri" w:hAnsi="Calibri"/>
                                <w:sz w:val="36"/>
                                <w:szCs w:val="36"/>
                              </w:rPr>
                            </w:pPr>
                          </w:p>
                          <w:p w14:paraId="506B631E" w14:textId="77777777" w:rsidR="00A43AC3" w:rsidRDefault="00A43AC3" w:rsidP="00987998">
                            <w:pPr>
                              <w:jc w:val="center"/>
                              <w:rPr>
                                <w:rFonts w:ascii="Times New Roman CYR" w:hAnsi="Times New Roman CYR" w:cs="Times New Roman CYR"/>
                                <w:sz w:val="36"/>
                                <w:szCs w:val="36"/>
                              </w:rPr>
                            </w:pPr>
                          </w:p>
                          <w:p w14:paraId="42C6694A" w14:textId="77777777" w:rsidR="00A43AC3" w:rsidRDefault="00A43AC3"/>
                          <w:p w14:paraId="50C20B3B" w14:textId="77777777" w:rsidR="00A43AC3" w:rsidRPr="00630E21" w:rsidRDefault="00A43AC3" w:rsidP="00987998">
                            <w:pPr>
                              <w:pStyle w:val="3"/>
                              <w:spacing w:line="276" w:lineRule="auto"/>
                              <w:rPr>
                                <w:rFonts w:ascii="Times New Roman" w:hAnsi="Times New Roman"/>
                                <w:bCs/>
                                <w:sz w:val="48"/>
                                <w:szCs w:val="48"/>
                              </w:rPr>
                            </w:pPr>
                            <w:bookmarkStart w:id="2343" w:name="_Toc168917599"/>
                            <w:bookmarkStart w:id="2344" w:name="_Toc169173037"/>
                            <w:bookmarkStart w:id="2345" w:name="_Toc169175124"/>
                            <w:r w:rsidRPr="00630E21">
                              <w:rPr>
                                <w:rFonts w:ascii="Times New Roman" w:hAnsi="Times New Roman"/>
                                <w:bCs/>
                                <w:sz w:val="48"/>
                                <w:szCs w:val="48"/>
                              </w:rPr>
                              <w:t>ДИПЛОМНА РОБОТА</w:t>
                            </w:r>
                            <w:bookmarkEnd w:id="2343"/>
                            <w:bookmarkEnd w:id="2344"/>
                            <w:bookmarkEnd w:id="2345"/>
                          </w:p>
                          <w:p w14:paraId="3F35BDF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BC64770" w14:textId="77777777" w:rsidR="00A43AC3" w:rsidRPr="005E3013" w:rsidRDefault="00A43AC3" w:rsidP="00987998">
                            <w:pPr>
                              <w:pStyle w:val="2"/>
                              <w:spacing w:line="276" w:lineRule="auto"/>
                              <w:rPr>
                                <w:b w:val="0"/>
                                <w:bCs/>
                                <w:iCs/>
                                <w:sz w:val="48"/>
                                <w:szCs w:val="48"/>
                                <w:highlight w:val="yellow"/>
                              </w:rPr>
                            </w:pPr>
                            <w:bookmarkStart w:id="2346" w:name="_Toc168917600"/>
                            <w:bookmarkStart w:id="2347" w:name="_Toc169173038"/>
                            <w:bookmarkStart w:id="2348" w:name="_Toc16917512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346"/>
                            <w:bookmarkEnd w:id="2347"/>
                            <w:bookmarkEnd w:id="2348"/>
                          </w:p>
                          <w:p w14:paraId="50AF53D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12FB21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DCF565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63161D7" w14:textId="77777777" w:rsidR="00A43AC3" w:rsidRPr="00B1453A" w:rsidRDefault="00A43AC3" w:rsidP="00987998">
                            <w:pPr>
                              <w:jc w:val="center"/>
                              <w:rPr>
                                <w:rFonts w:ascii="Calibri" w:hAnsi="Calibri"/>
                                <w:sz w:val="36"/>
                                <w:szCs w:val="36"/>
                              </w:rPr>
                            </w:pPr>
                          </w:p>
                          <w:p w14:paraId="4F833B16" w14:textId="77777777" w:rsidR="00A43AC3" w:rsidRDefault="00A43AC3" w:rsidP="00987998">
                            <w:pPr>
                              <w:jc w:val="center"/>
                              <w:rPr>
                                <w:rFonts w:ascii="Times New Roman CYR" w:hAnsi="Times New Roman CYR" w:cs="Times New Roman CYR"/>
                                <w:sz w:val="36"/>
                                <w:szCs w:val="36"/>
                              </w:rPr>
                            </w:pPr>
                          </w:p>
                          <w:p w14:paraId="787EADDB" w14:textId="77777777" w:rsidR="00A43AC3" w:rsidRDefault="00A43AC3"/>
                          <w:p w14:paraId="2EE095DB" w14:textId="77777777" w:rsidR="00A43AC3" w:rsidRPr="00630E21" w:rsidRDefault="00A43AC3" w:rsidP="00987998">
                            <w:pPr>
                              <w:pStyle w:val="3"/>
                              <w:spacing w:line="276" w:lineRule="auto"/>
                              <w:rPr>
                                <w:rFonts w:ascii="Times New Roman" w:hAnsi="Times New Roman"/>
                                <w:bCs/>
                                <w:sz w:val="48"/>
                                <w:szCs w:val="48"/>
                              </w:rPr>
                            </w:pPr>
                            <w:bookmarkStart w:id="2349" w:name="_Toc168917601"/>
                            <w:bookmarkStart w:id="2350" w:name="_Toc169173039"/>
                            <w:bookmarkStart w:id="2351" w:name="_Toc169175126"/>
                            <w:r w:rsidRPr="00630E21">
                              <w:rPr>
                                <w:rFonts w:ascii="Times New Roman" w:hAnsi="Times New Roman"/>
                                <w:bCs/>
                                <w:sz w:val="48"/>
                                <w:szCs w:val="48"/>
                              </w:rPr>
                              <w:t>ДИПЛОМНА РОБОТА</w:t>
                            </w:r>
                            <w:bookmarkEnd w:id="2349"/>
                            <w:bookmarkEnd w:id="2350"/>
                            <w:bookmarkEnd w:id="2351"/>
                          </w:p>
                          <w:p w14:paraId="78E1D09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A0C2F7D" w14:textId="77777777" w:rsidR="00A43AC3" w:rsidRPr="005E3013" w:rsidRDefault="00A43AC3" w:rsidP="00987998">
                            <w:pPr>
                              <w:pStyle w:val="2"/>
                              <w:spacing w:line="276" w:lineRule="auto"/>
                              <w:rPr>
                                <w:b w:val="0"/>
                                <w:bCs/>
                                <w:iCs/>
                                <w:sz w:val="48"/>
                                <w:szCs w:val="48"/>
                                <w:highlight w:val="yellow"/>
                              </w:rPr>
                            </w:pPr>
                            <w:bookmarkStart w:id="2352" w:name="_Toc168917602"/>
                            <w:bookmarkStart w:id="2353" w:name="_Toc169173040"/>
                            <w:bookmarkStart w:id="2354" w:name="_Toc16917512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352"/>
                            <w:bookmarkEnd w:id="2353"/>
                            <w:bookmarkEnd w:id="2354"/>
                          </w:p>
                          <w:p w14:paraId="108680F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30F34B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965286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8CC5A9A" w14:textId="77777777" w:rsidR="00A43AC3" w:rsidRPr="00B1453A" w:rsidRDefault="00A43AC3" w:rsidP="00987998">
                            <w:pPr>
                              <w:jc w:val="center"/>
                              <w:rPr>
                                <w:rFonts w:ascii="Calibri" w:hAnsi="Calibri"/>
                                <w:sz w:val="36"/>
                                <w:szCs w:val="36"/>
                              </w:rPr>
                            </w:pPr>
                          </w:p>
                          <w:p w14:paraId="62BC9598" w14:textId="77777777" w:rsidR="00A43AC3" w:rsidRDefault="00A43AC3" w:rsidP="00987998">
                            <w:pPr>
                              <w:jc w:val="center"/>
                              <w:rPr>
                                <w:rFonts w:ascii="Times New Roman CYR" w:hAnsi="Times New Roman CYR" w:cs="Times New Roman CYR"/>
                                <w:sz w:val="36"/>
                                <w:szCs w:val="36"/>
                              </w:rPr>
                            </w:pPr>
                          </w:p>
                          <w:p w14:paraId="77C3C547" w14:textId="77777777" w:rsidR="00A43AC3" w:rsidRDefault="00A43AC3"/>
                          <w:p w14:paraId="2C742590" w14:textId="77777777" w:rsidR="000658DF" w:rsidRPr="003A41B8" w:rsidRDefault="000658DF" w:rsidP="000658DF">
                            <w:pPr>
                              <w:pStyle w:val="3"/>
                              <w:spacing w:line="300" w:lineRule="auto"/>
                              <w:rPr>
                                <w:rFonts w:ascii="Times New Roman CYR" w:hAnsi="Times New Roman CYR"/>
                                <w:i/>
                                <w:iCs/>
                                <w:sz w:val="44"/>
                                <w:szCs w:val="44"/>
                              </w:rPr>
                            </w:pPr>
                            <w:bookmarkStart w:id="2355" w:name="_Toc168917603"/>
                            <w:bookmarkStart w:id="2356" w:name="_Toc169173041"/>
                            <w:bookmarkStart w:id="2357" w:name="_Toc169175128"/>
                            <w:r w:rsidRPr="003A41B8">
                              <w:rPr>
                                <w:rFonts w:ascii="Times New Roman CYR" w:hAnsi="Times New Roman CYR"/>
                                <w:i/>
                                <w:iCs/>
                                <w:sz w:val="44"/>
                                <w:szCs w:val="44"/>
                              </w:rPr>
                              <w:t>ДИПЛОМНА РОБОТА БАКАЛАВРА</w:t>
                            </w:r>
                            <w:bookmarkEnd w:id="2355"/>
                            <w:bookmarkEnd w:id="2356"/>
                            <w:bookmarkEnd w:id="2357"/>
                            <w:r w:rsidRPr="003A41B8">
                              <w:rPr>
                                <w:rFonts w:ascii="Times New Roman CYR" w:hAnsi="Times New Roman CYR"/>
                                <w:i/>
                                <w:iCs/>
                                <w:sz w:val="44"/>
                                <w:szCs w:val="44"/>
                              </w:rPr>
                              <w:t xml:space="preserve"> </w:t>
                            </w:r>
                          </w:p>
                          <w:p w14:paraId="7ED1C705" w14:textId="77777777" w:rsidR="000658DF" w:rsidRPr="000D3135" w:rsidRDefault="000658DF" w:rsidP="000658DF">
                            <w:pPr>
                              <w:pStyle w:val="2"/>
                              <w:spacing w:line="300" w:lineRule="auto"/>
                              <w:rPr>
                                <w:rFonts w:ascii="Times New Roman CYR" w:hAnsi="Times New Roman CYR"/>
                                <w:b w:val="0"/>
                                <w:sz w:val="44"/>
                                <w:szCs w:val="44"/>
                              </w:rPr>
                            </w:pPr>
                            <w:bookmarkStart w:id="2358" w:name="_Toc168917604"/>
                            <w:bookmarkStart w:id="2359" w:name="_Toc169173042"/>
                            <w:bookmarkStart w:id="2360" w:name="_Toc169175129"/>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2358"/>
                            <w:bookmarkEnd w:id="2359"/>
                            <w:bookmarkEnd w:id="2360"/>
                          </w:p>
                          <w:p w14:paraId="50CD167B"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66E45CB3"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61C52E12" w14:textId="77777777" w:rsidR="000658DF" w:rsidRPr="000D3135" w:rsidRDefault="000658DF" w:rsidP="000658DF">
                            <w:pPr>
                              <w:spacing w:line="300" w:lineRule="auto"/>
                              <w:jc w:val="center"/>
                              <w:rPr>
                                <w:b/>
                                <w:lang w:val="uk-UA"/>
                              </w:rPr>
                            </w:pPr>
                          </w:p>
                          <w:p w14:paraId="648549B8"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686A083C" w14:textId="77777777" w:rsidR="00A43AC3" w:rsidRPr="00B1453A" w:rsidRDefault="00A43AC3" w:rsidP="00987998">
                            <w:pPr>
                              <w:jc w:val="center"/>
                              <w:rPr>
                                <w:rFonts w:ascii="Calibri" w:hAnsi="Calibri"/>
                                <w:sz w:val="36"/>
                                <w:szCs w:val="36"/>
                              </w:rPr>
                            </w:pPr>
                          </w:p>
                          <w:p w14:paraId="46CAD152" w14:textId="77777777" w:rsidR="00A43AC3" w:rsidRDefault="00A43AC3" w:rsidP="00987998">
                            <w:pPr>
                              <w:jc w:val="center"/>
                              <w:rPr>
                                <w:rFonts w:ascii="Times New Roman CYR" w:hAnsi="Times New Roman CYR" w:cs="Times New Roman CYR"/>
                                <w:sz w:val="36"/>
                                <w:szCs w:val="36"/>
                              </w:rPr>
                            </w:pPr>
                          </w:p>
                          <w:p w14:paraId="6DCD035D" w14:textId="77777777" w:rsidR="00A43AC3" w:rsidRDefault="00A43AC3"/>
                          <w:p w14:paraId="6D06F90C" w14:textId="77777777" w:rsidR="00A43AC3" w:rsidRPr="00630E21" w:rsidRDefault="00A43AC3" w:rsidP="00987998">
                            <w:pPr>
                              <w:pStyle w:val="3"/>
                              <w:spacing w:line="276" w:lineRule="auto"/>
                              <w:rPr>
                                <w:rFonts w:ascii="Times New Roman" w:hAnsi="Times New Roman"/>
                                <w:bCs/>
                                <w:sz w:val="48"/>
                                <w:szCs w:val="48"/>
                              </w:rPr>
                            </w:pPr>
                            <w:bookmarkStart w:id="2361" w:name="_Toc168917605"/>
                            <w:bookmarkStart w:id="2362" w:name="_Toc169173043"/>
                            <w:bookmarkStart w:id="2363" w:name="_Toc169175130"/>
                            <w:r w:rsidRPr="00630E21">
                              <w:rPr>
                                <w:rFonts w:ascii="Times New Roman" w:hAnsi="Times New Roman"/>
                                <w:bCs/>
                                <w:sz w:val="48"/>
                                <w:szCs w:val="48"/>
                              </w:rPr>
                              <w:t>ДИПЛОМНА РОБОТА</w:t>
                            </w:r>
                            <w:bookmarkEnd w:id="2361"/>
                            <w:bookmarkEnd w:id="2362"/>
                            <w:bookmarkEnd w:id="2363"/>
                          </w:p>
                          <w:p w14:paraId="3F8D41B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91EC2CD" w14:textId="77777777" w:rsidR="00A43AC3" w:rsidRPr="005E3013" w:rsidRDefault="00A43AC3" w:rsidP="00987998">
                            <w:pPr>
                              <w:pStyle w:val="2"/>
                              <w:spacing w:line="276" w:lineRule="auto"/>
                              <w:rPr>
                                <w:b w:val="0"/>
                                <w:bCs/>
                                <w:iCs/>
                                <w:sz w:val="48"/>
                                <w:szCs w:val="48"/>
                                <w:highlight w:val="yellow"/>
                              </w:rPr>
                            </w:pPr>
                            <w:bookmarkStart w:id="2364" w:name="_Toc168917606"/>
                            <w:bookmarkStart w:id="2365" w:name="_Toc169173044"/>
                            <w:bookmarkStart w:id="2366" w:name="_Toc16917513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364"/>
                            <w:bookmarkEnd w:id="2365"/>
                            <w:bookmarkEnd w:id="2366"/>
                          </w:p>
                          <w:p w14:paraId="1C240A9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DB70DB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295C43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694C480" w14:textId="77777777" w:rsidR="00A43AC3" w:rsidRPr="00B1453A" w:rsidRDefault="00A43AC3" w:rsidP="00987998">
                            <w:pPr>
                              <w:jc w:val="center"/>
                              <w:rPr>
                                <w:rFonts w:ascii="Calibri" w:hAnsi="Calibri"/>
                                <w:sz w:val="36"/>
                                <w:szCs w:val="36"/>
                              </w:rPr>
                            </w:pPr>
                          </w:p>
                          <w:p w14:paraId="34433286" w14:textId="77777777" w:rsidR="00A43AC3" w:rsidRDefault="00A43AC3" w:rsidP="00987998">
                            <w:pPr>
                              <w:jc w:val="center"/>
                              <w:rPr>
                                <w:rFonts w:ascii="Times New Roman CYR" w:hAnsi="Times New Roman CYR" w:cs="Times New Roman CYR"/>
                                <w:sz w:val="36"/>
                                <w:szCs w:val="36"/>
                              </w:rPr>
                            </w:pPr>
                          </w:p>
                          <w:p w14:paraId="10F61839" w14:textId="77777777" w:rsidR="00A43AC3" w:rsidRDefault="00A43AC3"/>
                          <w:p w14:paraId="4C0BF881" w14:textId="77777777" w:rsidR="00A43AC3" w:rsidRPr="00630E21" w:rsidRDefault="00A43AC3" w:rsidP="00987998">
                            <w:pPr>
                              <w:pStyle w:val="3"/>
                              <w:spacing w:line="276" w:lineRule="auto"/>
                              <w:rPr>
                                <w:rFonts w:ascii="Times New Roman" w:hAnsi="Times New Roman"/>
                                <w:bCs/>
                                <w:sz w:val="48"/>
                                <w:szCs w:val="48"/>
                              </w:rPr>
                            </w:pPr>
                            <w:bookmarkStart w:id="2367" w:name="_Toc168917607"/>
                            <w:bookmarkStart w:id="2368" w:name="_Toc169173045"/>
                            <w:bookmarkStart w:id="2369" w:name="_Toc169175132"/>
                            <w:r w:rsidRPr="00630E21">
                              <w:rPr>
                                <w:rFonts w:ascii="Times New Roman" w:hAnsi="Times New Roman"/>
                                <w:bCs/>
                                <w:sz w:val="48"/>
                                <w:szCs w:val="48"/>
                              </w:rPr>
                              <w:t>ДИПЛОМНА РОБОТА</w:t>
                            </w:r>
                            <w:bookmarkEnd w:id="2367"/>
                            <w:bookmarkEnd w:id="2368"/>
                            <w:bookmarkEnd w:id="2369"/>
                          </w:p>
                          <w:p w14:paraId="024956B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2915D63" w14:textId="77777777" w:rsidR="00A43AC3" w:rsidRPr="005E3013" w:rsidRDefault="00A43AC3" w:rsidP="00987998">
                            <w:pPr>
                              <w:pStyle w:val="2"/>
                              <w:spacing w:line="276" w:lineRule="auto"/>
                              <w:rPr>
                                <w:b w:val="0"/>
                                <w:bCs/>
                                <w:iCs/>
                                <w:sz w:val="48"/>
                                <w:szCs w:val="48"/>
                                <w:highlight w:val="yellow"/>
                              </w:rPr>
                            </w:pPr>
                            <w:bookmarkStart w:id="2370" w:name="_Toc168917608"/>
                            <w:bookmarkStart w:id="2371" w:name="_Toc169173046"/>
                            <w:bookmarkStart w:id="2372" w:name="_Toc16917513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370"/>
                            <w:bookmarkEnd w:id="2371"/>
                            <w:bookmarkEnd w:id="2372"/>
                          </w:p>
                          <w:p w14:paraId="2DB878C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8FF5F8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7FFF4E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163840E" w14:textId="77777777" w:rsidR="00A43AC3" w:rsidRPr="00B1453A" w:rsidRDefault="00A43AC3" w:rsidP="00987998">
                            <w:pPr>
                              <w:jc w:val="center"/>
                              <w:rPr>
                                <w:rFonts w:ascii="Calibri" w:hAnsi="Calibri"/>
                                <w:sz w:val="36"/>
                                <w:szCs w:val="36"/>
                              </w:rPr>
                            </w:pPr>
                          </w:p>
                          <w:p w14:paraId="71CDFF20" w14:textId="77777777" w:rsidR="00A43AC3" w:rsidRDefault="00A43AC3" w:rsidP="00987998">
                            <w:pPr>
                              <w:jc w:val="center"/>
                              <w:rPr>
                                <w:rFonts w:ascii="Times New Roman CYR" w:hAnsi="Times New Roman CYR" w:cs="Times New Roman CYR"/>
                                <w:sz w:val="36"/>
                                <w:szCs w:val="36"/>
                              </w:rPr>
                            </w:pPr>
                          </w:p>
                          <w:p w14:paraId="06C15A00" w14:textId="77777777" w:rsidR="00A43AC3" w:rsidRDefault="00A43AC3"/>
                          <w:p w14:paraId="42A670B7" w14:textId="77777777" w:rsidR="00A43AC3" w:rsidRPr="00630E21" w:rsidRDefault="00A43AC3" w:rsidP="00987998">
                            <w:pPr>
                              <w:pStyle w:val="3"/>
                              <w:spacing w:line="276" w:lineRule="auto"/>
                              <w:rPr>
                                <w:rFonts w:ascii="Times New Roman" w:hAnsi="Times New Roman"/>
                                <w:bCs/>
                                <w:sz w:val="48"/>
                                <w:szCs w:val="48"/>
                              </w:rPr>
                            </w:pPr>
                            <w:bookmarkStart w:id="2373" w:name="_Toc168917609"/>
                            <w:bookmarkStart w:id="2374" w:name="_Toc169173047"/>
                            <w:bookmarkStart w:id="2375" w:name="_Toc169175134"/>
                            <w:r w:rsidRPr="00630E21">
                              <w:rPr>
                                <w:rFonts w:ascii="Times New Roman" w:hAnsi="Times New Roman"/>
                                <w:bCs/>
                                <w:sz w:val="48"/>
                                <w:szCs w:val="48"/>
                              </w:rPr>
                              <w:t>ДИПЛОМНА РОБОТА</w:t>
                            </w:r>
                            <w:bookmarkEnd w:id="2373"/>
                            <w:bookmarkEnd w:id="2374"/>
                            <w:bookmarkEnd w:id="2375"/>
                          </w:p>
                          <w:p w14:paraId="063EF79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8AD5743" w14:textId="77777777" w:rsidR="00A43AC3" w:rsidRPr="005E3013" w:rsidRDefault="00A43AC3" w:rsidP="00987998">
                            <w:pPr>
                              <w:pStyle w:val="2"/>
                              <w:spacing w:line="276" w:lineRule="auto"/>
                              <w:rPr>
                                <w:b w:val="0"/>
                                <w:bCs/>
                                <w:iCs/>
                                <w:sz w:val="48"/>
                                <w:szCs w:val="48"/>
                                <w:highlight w:val="yellow"/>
                              </w:rPr>
                            </w:pPr>
                            <w:bookmarkStart w:id="2376" w:name="_Toc168917610"/>
                            <w:bookmarkStart w:id="2377" w:name="_Toc169173048"/>
                            <w:bookmarkStart w:id="2378" w:name="_Toc16917513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376"/>
                            <w:bookmarkEnd w:id="2377"/>
                            <w:bookmarkEnd w:id="2378"/>
                          </w:p>
                          <w:p w14:paraId="6CF9856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B7F6EA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2C4B2F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F138832" w14:textId="77777777" w:rsidR="00A43AC3" w:rsidRPr="00B1453A" w:rsidRDefault="00A43AC3" w:rsidP="00987998">
                            <w:pPr>
                              <w:jc w:val="center"/>
                              <w:rPr>
                                <w:rFonts w:ascii="Calibri" w:hAnsi="Calibri"/>
                                <w:sz w:val="36"/>
                                <w:szCs w:val="36"/>
                              </w:rPr>
                            </w:pPr>
                          </w:p>
                          <w:p w14:paraId="5B5CE2C5" w14:textId="77777777" w:rsidR="00A43AC3" w:rsidRDefault="00A43AC3" w:rsidP="00987998">
                            <w:pPr>
                              <w:jc w:val="center"/>
                              <w:rPr>
                                <w:rFonts w:ascii="Times New Roman CYR" w:hAnsi="Times New Roman CYR" w:cs="Times New Roman CYR"/>
                                <w:sz w:val="36"/>
                                <w:szCs w:val="36"/>
                              </w:rPr>
                            </w:pPr>
                          </w:p>
                          <w:p w14:paraId="15747C1B" w14:textId="77777777" w:rsidR="00A43AC3" w:rsidRDefault="00A43AC3"/>
                          <w:p w14:paraId="30C9D7CC" w14:textId="77777777" w:rsidR="00A43AC3" w:rsidRPr="00630E21" w:rsidRDefault="00A43AC3" w:rsidP="00987998">
                            <w:pPr>
                              <w:pStyle w:val="3"/>
                              <w:spacing w:line="276" w:lineRule="auto"/>
                              <w:rPr>
                                <w:rFonts w:ascii="Times New Roman" w:hAnsi="Times New Roman"/>
                                <w:bCs/>
                                <w:sz w:val="48"/>
                                <w:szCs w:val="48"/>
                              </w:rPr>
                            </w:pPr>
                            <w:bookmarkStart w:id="2379" w:name="_Toc168917611"/>
                            <w:bookmarkStart w:id="2380" w:name="_Toc169173049"/>
                            <w:bookmarkStart w:id="2381" w:name="_Toc169175136"/>
                            <w:r w:rsidRPr="00630E21">
                              <w:rPr>
                                <w:rFonts w:ascii="Times New Roman" w:hAnsi="Times New Roman"/>
                                <w:bCs/>
                                <w:sz w:val="48"/>
                                <w:szCs w:val="48"/>
                              </w:rPr>
                              <w:t>ДИПЛОМНА РОБОТА</w:t>
                            </w:r>
                            <w:bookmarkEnd w:id="2379"/>
                            <w:bookmarkEnd w:id="2380"/>
                            <w:bookmarkEnd w:id="2381"/>
                          </w:p>
                          <w:p w14:paraId="4A688B9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7C021EF" w14:textId="77777777" w:rsidR="00A43AC3" w:rsidRPr="005E3013" w:rsidRDefault="00A43AC3" w:rsidP="00987998">
                            <w:pPr>
                              <w:pStyle w:val="2"/>
                              <w:spacing w:line="276" w:lineRule="auto"/>
                              <w:rPr>
                                <w:b w:val="0"/>
                                <w:bCs/>
                                <w:iCs/>
                                <w:sz w:val="48"/>
                                <w:szCs w:val="48"/>
                                <w:highlight w:val="yellow"/>
                              </w:rPr>
                            </w:pPr>
                            <w:bookmarkStart w:id="2382" w:name="_Toc168917612"/>
                            <w:bookmarkStart w:id="2383" w:name="_Toc169173050"/>
                            <w:bookmarkStart w:id="2384" w:name="_Toc16917513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382"/>
                            <w:bookmarkEnd w:id="2383"/>
                            <w:bookmarkEnd w:id="2384"/>
                          </w:p>
                          <w:p w14:paraId="10E28DE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E6A22E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8CA68F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8298C2A" w14:textId="77777777" w:rsidR="00A43AC3" w:rsidRPr="00B1453A" w:rsidRDefault="00A43AC3" w:rsidP="00987998">
                            <w:pPr>
                              <w:jc w:val="center"/>
                              <w:rPr>
                                <w:rFonts w:ascii="Calibri" w:hAnsi="Calibri"/>
                                <w:sz w:val="36"/>
                                <w:szCs w:val="36"/>
                              </w:rPr>
                            </w:pPr>
                          </w:p>
                          <w:p w14:paraId="6CF32F8D" w14:textId="77777777" w:rsidR="00A43AC3" w:rsidRDefault="00A43AC3" w:rsidP="00987998">
                            <w:pPr>
                              <w:jc w:val="center"/>
                              <w:rPr>
                                <w:rFonts w:ascii="Times New Roman CYR" w:hAnsi="Times New Roman CYR" w:cs="Times New Roman CYR"/>
                                <w:sz w:val="36"/>
                                <w:szCs w:val="36"/>
                              </w:rPr>
                            </w:pPr>
                          </w:p>
                          <w:p w14:paraId="48741DA6" w14:textId="77777777" w:rsidR="00A43AC3" w:rsidRDefault="00A43AC3"/>
                          <w:p w14:paraId="29A232A9" w14:textId="77777777" w:rsidR="00A43AC3" w:rsidRPr="00630E21" w:rsidRDefault="00A43AC3" w:rsidP="00987998">
                            <w:pPr>
                              <w:pStyle w:val="3"/>
                              <w:spacing w:line="276" w:lineRule="auto"/>
                              <w:rPr>
                                <w:rFonts w:ascii="Times New Roman" w:hAnsi="Times New Roman"/>
                                <w:bCs/>
                                <w:sz w:val="48"/>
                                <w:szCs w:val="48"/>
                              </w:rPr>
                            </w:pPr>
                            <w:bookmarkStart w:id="2385" w:name="_Toc168917613"/>
                            <w:bookmarkStart w:id="2386" w:name="_Toc169173051"/>
                            <w:bookmarkStart w:id="2387" w:name="_Toc169175138"/>
                            <w:r w:rsidRPr="00630E21">
                              <w:rPr>
                                <w:rFonts w:ascii="Times New Roman" w:hAnsi="Times New Roman"/>
                                <w:bCs/>
                                <w:sz w:val="48"/>
                                <w:szCs w:val="48"/>
                              </w:rPr>
                              <w:t>ДИПЛОМНА РОБОТА</w:t>
                            </w:r>
                            <w:bookmarkEnd w:id="2385"/>
                            <w:bookmarkEnd w:id="2386"/>
                            <w:bookmarkEnd w:id="2387"/>
                          </w:p>
                          <w:p w14:paraId="4E7E509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EE595FA" w14:textId="77777777" w:rsidR="00A43AC3" w:rsidRPr="005E3013" w:rsidRDefault="00A43AC3" w:rsidP="00987998">
                            <w:pPr>
                              <w:pStyle w:val="2"/>
                              <w:spacing w:line="276" w:lineRule="auto"/>
                              <w:rPr>
                                <w:b w:val="0"/>
                                <w:bCs/>
                                <w:iCs/>
                                <w:sz w:val="48"/>
                                <w:szCs w:val="48"/>
                                <w:highlight w:val="yellow"/>
                              </w:rPr>
                            </w:pPr>
                            <w:bookmarkStart w:id="2388" w:name="_Toc168917614"/>
                            <w:bookmarkStart w:id="2389" w:name="_Toc169173052"/>
                            <w:bookmarkStart w:id="2390" w:name="_Toc16917513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388"/>
                            <w:bookmarkEnd w:id="2389"/>
                            <w:bookmarkEnd w:id="2390"/>
                          </w:p>
                          <w:p w14:paraId="28B786B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3B7EDB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227CAD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B9D84E1" w14:textId="77777777" w:rsidR="00A43AC3" w:rsidRPr="00B1453A" w:rsidRDefault="00A43AC3" w:rsidP="00987998">
                            <w:pPr>
                              <w:jc w:val="center"/>
                              <w:rPr>
                                <w:rFonts w:ascii="Calibri" w:hAnsi="Calibri"/>
                                <w:sz w:val="36"/>
                                <w:szCs w:val="36"/>
                              </w:rPr>
                            </w:pPr>
                          </w:p>
                          <w:p w14:paraId="54FF7F5B" w14:textId="77777777" w:rsidR="00A43AC3" w:rsidRDefault="00A43AC3" w:rsidP="00987998">
                            <w:pPr>
                              <w:jc w:val="center"/>
                              <w:rPr>
                                <w:rFonts w:ascii="Times New Roman CYR" w:hAnsi="Times New Roman CYR" w:cs="Times New Roman CYR"/>
                                <w:sz w:val="36"/>
                                <w:szCs w:val="36"/>
                              </w:rPr>
                            </w:pPr>
                          </w:p>
                          <w:p w14:paraId="68C5BB2B" w14:textId="77777777" w:rsidR="00A43AC3" w:rsidRDefault="00A43AC3"/>
                          <w:p w14:paraId="04AA5D28" w14:textId="77777777" w:rsidR="00A43AC3" w:rsidRPr="00630E21" w:rsidRDefault="00A43AC3" w:rsidP="00987998">
                            <w:pPr>
                              <w:pStyle w:val="3"/>
                              <w:spacing w:line="276" w:lineRule="auto"/>
                              <w:rPr>
                                <w:rFonts w:ascii="Times New Roman" w:hAnsi="Times New Roman"/>
                                <w:bCs/>
                                <w:sz w:val="48"/>
                                <w:szCs w:val="48"/>
                              </w:rPr>
                            </w:pPr>
                            <w:bookmarkStart w:id="2391" w:name="_Toc168917615"/>
                            <w:bookmarkStart w:id="2392" w:name="_Toc169173053"/>
                            <w:bookmarkStart w:id="2393" w:name="_Toc169175140"/>
                            <w:r w:rsidRPr="00630E21">
                              <w:rPr>
                                <w:rFonts w:ascii="Times New Roman" w:hAnsi="Times New Roman"/>
                                <w:bCs/>
                                <w:sz w:val="48"/>
                                <w:szCs w:val="48"/>
                              </w:rPr>
                              <w:t>ДИПЛОМНА РОБОТА</w:t>
                            </w:r>
                            <w:bookmarkEnd w:id="2391"/>
                            <w:bookmarkEnd w:id="2392"/>
                            <w:bookmarkEnd w:id="2393"/>
                          </w:p>
                          <w:p w14:paraId="16C476A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A0914E7" w14:textId="77777777" w:rsidR="00A43AC3" w:rsidRPr="005E3013" w:rsidRDefault="00A43AC3" w:rsidP="00987998">
                            <w:pPr>
                              <w:pStyle w:val="2"/>
                              <w:spacing w:line="276" w:lineRule="auto"/>
                              <w:rPr>
                                <w:b w:val="0"/>
                                <w:bCs/>
                                <w:iCs/>
                                <w:sz w:val="48"/>
                                <w:szCs w:val="48"/>
                                <w:highlight w:val="yellow"/>
                              </w:rPr>
                            </w:pPr>
                            <w:bookmarkStart w:id="2394" w:name="_Toc168917616"/>
                            <w:bookmarkStart w:id="2395" w:name="_Toc169173054"/>
                            <w:bookmarkStart w:id="2396" w:name="_Toc16917514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394"/>
                            <w:bookmarkEnd w:id="2395"/>
                            <w:bookmarkEnd w:id="2396"/>
                          </w:p>
                          <w:p w14:paraId="19739DC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37906E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509BDE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1C82548" w14:textId="77777777" w:rsidR="00A43AC3" w:rsidRPr="00B1453A" w:rsidRDefault="00A43AC3" w:rsidP="00987998">
                            <w:pPr>
                              <w:jc w:val="center"/>
                              <w:rPr>
                                <w:rFonts w:ascii="Calibri" w:hAnsi="Calibri"/>
                                <w:sz w:val="36"/>
                                <w:szCs w:val="36"/>
                              </w:rPr>
                            </w:pPr>
                          </w:p>
                          <w:p w14:paraId="264B227C" w14:textId="77777777" w:rsidR="00A43AC3" w:rsidRDefault="00A43AC3" w:rsidP="00987998">
                            <w:pPr>
                              <w:jc w:val="center"/>
                              <w:rPr>
                                <w:rFonts w:ascii="Times New Roman CYR" w:hAnsi="Times New Roman CYR" w:cs="Times New Roman CYR"/>
                                <w:sz w:val="36"/>
                                <w:szCs w:val="36"/>
                              </w:rPr>
                            </w:pPr>
                          </w:p>
                          <w:p w14:paraId="2B76B51B" w14:textId="77777777" w:rsidR="00A43AC3" w:rsidRDefault="00A43AC3"/>
                          <w:p w14:paraId="040EA048" w14:textId="77777777" w:rsidR="00A43AC3" w:rsidRPr="00630E21" w:rsidRDefault="00A43AC3" w:rsidP="00987998">
                            <w:pPr>
                              <w:pStyle w:val="3"/>
                              <w:spacing w:line="276" w:lineRule="auto"/>
                              <w:rPr>
                                <w:rFonts w:ascii="Times New Roman" w:hAnsi="Times New Roman"/>
                                <w:bCs/>
                                <w:sz w:val="48"/>
                                <w:szCs w:val="48"/>
                              </w:rPr>
                            </w:pPr>
                            <w:bookmarkStart w:id="2397" w:name="_Toc168917617"/>
                            <w:bookmarkStart w:id="2398" w:name="_Toc169173055"/>
                            <w:bookmarkStart w:id="2399" w:name="_Toc169175142"/>
                            <w:r w:rsidRPr="00630E21">
                              <w:rPr>
                                <w:rFonts w:ascii="Times New Roman" w:hAnsi="Times New Roman"/>
                                <w:bCs/>
                                <w:sz w:val="48"/>
                                <w:szCs w:val="48"/>
                              </w:rPr>
                              <w:t>ДИПЛОМНА РОБОТА</w:t>
                            </w:r>
                            <w:bookmarkEnd w:id="2397"/>
                            <w:bookmarkEnd w:id="2398"/>
                            <w:bookmarkEnd w:id="2399"/>
                          </w:p>
                          <w:p w14:paraId="4027AAF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CD6CA81" w14:textId="77777777" w:rsidR="00A43AC3" w:rsidRPr="005E3013" w:rsidRDefault="00A43AC3" w:rsidP="00987998">
                            <w:pPr>
                              <w:pStyle w:val="2"/>
                              <w:spacing w:line="276" w:lineRule="auto"/>
                              <w:rPr>
                                <w:b w:val="0"/>
                                <w:bCs/>
                                <w:iCs/>
                                <w:sz w:val="48"/>
                                <w:szCs w:val="48"/>
                                <w:highlight w:val="yellow"/>
                              </w:rPr>
                            </w:pPr>
                            <w:bookmarkStart w:id="2400" w:name="_Toc168917618"/>
                            <w:bookmarkStart w:id="2401" w:name="_Toc169173056"/>
                            <w:bookmarkStart w:id="2402" w:name="_Toc16917514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400"/>
                            <w:bookmarkEnd w:id="2401"/>
                            <w:bookmarkEnd w:id="2402"/>
                          </w:p>
                          <w:p w14:paraId="67238B9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9AFA3D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22DEDA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7026153" w14:textId="77777777" w:rsidR="00A43AC3" w:rsidRPr="00B1453A" w:rsidRDefault="00A43AC3" w:rsidP="00987998">
                            <w:pPr>
                              <w:jc w:val="center"/>
                              <w:rPr>
                                <w:rFonts w:ascii="Calibri" w:hAnsi="Calibri"/>
                                <w:sz w:val="36"/>
                                <w:szCs w:val="36"/>
                              </w:rPr>
                            </w:pPr>
                          </w:p>
                          <w:p w14:paraId="315CA88F" w14:textId="77777777" w:rsidR="00A43AC3" w:rsidRDefault="00A43AC3" w:rsidP="00987998">
                            <w:pPr>
                              <w:jc w:val="center"/>
                              <w:rPr>
                                <w:rFonts w:ascii="Times New Roman CYR" w:hAnsi="Times New Roman CYR" w:cs="Times New Roman CYR"/>
                                <w:sz w:val="36"/>
                                <w:szCs w:val="36"/>
                              </w:rPr>
                            </w:pPr>
                          </w:p>
                          <w:p w14:paraId="4ABB5615" w14:textId="77777777" w:rsidR="00A43AC3" w:rsidRDefault="00A43AC3"/>
                          <w:p w14:paraId="0FE23F32" w14:textId="77777777" w:rsidR="000658DF" w:rsidRPr="003A41B8" w:rsidRDefault="000658DF" w:rsidP="000658DF">
                            <w:pPr>
                              <w:pStyle w:val="3"/>
                              <w:spacing w:line="300" w:lineRule="auto"/>
                              <w:rPr>
                                <w:rFonts w:ascii="Times New Roman CYR" w:hAnsi="Times New Roman CYR"/>
                                <w:i/>
                                <w:iCs/>
                                <w:sz w:val="44"/>
                                <w:szCs w:val="44"/>
                              </w:rPr>
                            </w:pPr>
                            <w:bookmarkStart w:id="2403" w:name="_Toc168917619"/>
                            <w:bookmarkStart w:id="2404" w:name="_Toc169173057"/>
                            <w:bookmarkStart w:id="2405" w:name="_Toc169175144"/>
                            <w:r w:rsidRPr="003A41B8">
                              <w:rPr>
                                <w:rFonts w:ascii="Times New Roman CYR" w:hAnsi="Times New Roman CYR"/>
                                <w:i/>
                                <w:iCs/>
                                <w:sz w:val="44"/>
                                <w:szCs w:val="44"/>
                              </w:rPr>
                              <w:t>ДИПЛОМНА РОБОТА БАКАЛАВРА</w:t>
                            </w:r>
                            <w:bookmarkEnd w:id="2403"/>
                            <w:bookmarkEnd w:id="2404"/>
                            <w:bookmarkEnd w:id="2405"/>
                            <w:r w:rsidRPr="003A41B8">
                              <w:rPr>
                                <w:rFonts w:ascii="Times New Roman CYR" w:hAnsi="Times New Roman CYR"/>
                                <w:i/>
                                <w:iCs/>
                                <w:sz w:val="44"/>
                                <w:szCs w:val="44"/>
                              </w:rPr>
                              <w:t xml:space="preserve"> </w:t>
                            </w:r>
                          </w:p>
                          <w:p w14:paraId="759F134A" w14:textId="77777777" w:rsidR="000658DF" w:rsidRPr="000D3135" w:rsidRDefault="000658DF" w:rsidP="000658DF">
                            <w:pPr>
                              <w:pStyle w:val="2"/>
                              <w:spacing w:line="300" w:lineRule="auto"/>
                              <w:rPr>
                                <w:rFonts w:ascii="Times New Roman CYR" w:hAnsi="Times New Roman CYR"/>
                                <w:b w:val="0"/>
                                <w:sz w:val="44"/>
                                <w:szCs w:val="44"/>
                              </w:rPr>
                            </w:pPr>
                            <w:bookmarkStart w:id="2406" w:name="_Toc168917620"/>
                            <w:bookmarkStart w:id="2407" w:name="_Toc169173058"/>
                            <w:bookmarkStart w:id="2408" w:name="_Toc169175145"/>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2406"/>
                            <w:bookmarkEnd w:id="2407"/>
                            <w:bookmarkEnd w:id="2408"/>
                          </w:p>
                          <w:p w14:paraId="72B3EB93"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7B61639B"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62371F3A" w14:textId="77777777" w:rsidR="000658DF" w:rsidRPr="000D3135" w:rsidRDefault="000658DF" w:rsidP="000658DF">
                            <w:pPr>
                              <w:spacing w:line="300" w:lineRule="auto"/>
                              <w:jc w:val="center"/>
                              <w:rPr>
                                <w:b/>
                                <w:lang w:val="uk-UA"/>
                              </w:rPr>
                            </w:pPr>
                          </w:p>
                          <w:p w14:paraId="77B5DFE4"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175B1648" w14:textId="77777777" w:rsidR="00A43AC3" w:rsidRPr="00B1453A" w:rsidRDefault="00A43AC3" w:rsidP="00987998">
                            <w:pPr>
                              <w:jc w:val="center"/>
                              <w:rPr>
                                <w:rFonts w:ascii="Calibri" w:hAnsi="Calibri"/>
                                <w:sz w:val="36"/>
                                <w:szCs w:val="36"/>
                              </w:rPr>
                            </w:pPr>
                          </w:p>
                          <w:p w14:paraId="1C7283BA" w14:textId="77777777" w:rsidR="00A43AC3" w:rsidRDefault="00A43AC3" w:rsidP="00987998">
                            <w:pPr>
                              <w:jc w:val="center"/>
                              <w:rPr>
                                <w:rFonts w:ascii="Times New Roman CYR" w:hAnsi="Times New Roman CYR" w:cs="Times New Roman CYR"/>
                                <w:sz w:val="36"/>
                                <w:szCs w:val="36"/>
                              </w:rPr>
                            </w:pPr>
                          </w:p>
                          <w:p w14:paraId="7034398E" w14:textId="77777777" w:rsidR="00A43AC3" w:rsidRDefault="00A43AC3"/>
                          <w:p w14:paraId="1E90E543" w14:textId="77777777" w:rsidR="00A43AC3" w:rsidRPr="00630E21" w:rsidRDefault="00A43AC3" w:rsidP="00987998">
                            <w:pPr>
                              <w:pStyle w:val="3"/>
                              <w:spacing w:line="276" w:lineRule="auto"/>
                              <w:rPr>
                                <w:rFonts w:ascii="Times New Roman" w:hAnsi="Times New Roman"/>
                                <w:bCs/>
                                <w:sz w:val="48"/>
                                <w:szCs w:val="48"/>
                              </w:rPr>
                            </w:pPr>
                            <w:bookmarkStart w:id="2409" w:name="_Toc168917621"/>
                            <w:bookmarkStart w:id="2410" w:name="_Toc169173059"/>
                            <w:bookmarkStart w:id="2411" w:name="_Toc169175146"/>
                            <w:r w:rsidRPr="00630E21">
                              <w:rPr>
                                <w:rFonts w:ascii="Times New Roman" w:hAnsi="Times New Roman"/>
                                <w:bCs/>
                                <w:sz w:val="48"/>
                                <w:szCs w:val="48"/>
                              </w:rPr>
                              <w:t>ДИПЛОМНА РОБОТА</w:t>
                            </w:r>
                            <w:bookmarkEnd w:id="2409"/>
                            <w:bookmarkEnd w:id="2410"/>
                            <w:bookmarkEnd w:id="2411"/>
                          </w:p>
                          <w:p w14:paraId="37B80BB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AA727AE" w14:textId="77777777" w:rsidR="00A43AC3" w:rsidRPr="005E3013" w:rsidRDefault="00A43AC3" w:rsidP="00987998">
                            <w:pPr>
                              <w:pStyle w:val="2"/>
                              <w:spacing w:line="276" w:lineRule="auto"/>
                              <w:rPr>
                                <w:b w:val="0"/>
                                <w:bCs/>
                                <w:iCs/>
                                <w:sz w:val="48"/>
                                <w:szCs w:val="48"/>
                                <w:highlight w:val="yellow"/>
                              </w:rPr>
                            </w:pPr>
                            <w:bookmarkStart w:id="2412" w:name="_Toc168917622"/>
                            <w:bookmarkStart w:id="2413" w:name="_Toc169173060"/>
                            <w:bookmarkStart w:id="2414" w:name="_Toc16917514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412"/>
                            <w:bookmarkEnd w:id="2413"/>
                            <w:bookmarkEnd w:id="2414"/>
                          </w:p>
                          <w:p w14:paraId="69AA05C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AAC1BF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7B91AC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3446A62" w14:textId="77777777" w:rsidR="00A43AC3" w:rsidRPr="00B1453A" w:rsidRDefault="00A43AC3" w:rsidP="00987998">
                            <w:pPr>
                              <w:jc w:val="center"/>
                              <w:rPr>
                                <w:rFonts w:ascii="Calibri" w:hAnsi="Calibri"/>
                                <w:sz w:val="36"/>
                                <w:szCs w:val="36"/>
                              </w:rPr>
                            </w:pPr>
                          </w:p>
                          <w:p w14:paraId="42B1E647" w14:textId="77777777" w:rsidR="00A43AC3" w:rsidRDefault="00A43AC3" w:rsidP="00987998">
                            <w:pPr>
                              <w:jc w:val="center"/>
                              <w:rPr>
                                <w:rFonts w:ascii="Times New Roman CYR" w:hAnsi="Times New Roman CYR" w:cs="Times New Roman CYR"/>
                                <w:sz w:val="36"/>
                                <w:szCs w:val="36"/>
                              </w:rPr>
                            </w:pPr>
                          </w:p>
                          <w:p w14:paraId="3DDBFFDE" w14:textId="77777777" w:rsidR="00A43AC3" w:rsidRDefault="00A43AC3"/>
                          <w:p w14:paraId="3BF3CBD4" w14:textId="77777777" w:rsidR="00A43AC3" w:rsidRPr="00630E21" w:rsidRDefault="00A43AC3" w:rsidP="00987998">
                            <w:pPr>
                              <w:pStyle w:val="3"/>
                              <w:spacing w:line="276" w:lineRule="auto"/>
                              <w:rPr>
                                <w:rFonts w:ascii="Times New Roman" w:hAnsi="Times New Roman"/>
                                <w:bCs/>
                                <w:sz w:val="48"/>
                                <w:szCs w:val="48"/>
                              </w:rPr>
                            </w:pPr>
                            <w:bookmarkStart w:id="2415" w:name="_Toc168917623"/>
                            <w:bookmarkStart w:id="2416" w:name="_Toc169173061"/>
                            <w:bookmarkStart w:id="2417" w:name="_Toc169175148"/>
                            <w:r w:rsidRPr="00630E21">
                              <w:rPr>
                                <w:rFonts w:ascii="Times New Roman" w:hAnsi="Times New Roman"/>
                                <w:bCs/>
                                <w:sz w:val="48"/>
                                <w:szCs w:val="48"/>
                              </w:rPr>
                              <w:t>ДИПЛОМНА РОБОТА</w:t>
                            </w:r>
                            <w:bookmarkEnd w:id="2415"/>
                            <w:bookmarkEnd w:id="2416"/>
                            <w:bookmarkEnd w:id="2417"/>
                          </w:p>
                          <w:p w14:paraId="12DF583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D48D5EF" w14:textId="77777777" w:rsidR="00A43AC3" w:rsidRPr="005E3013" w:rsidRDefault="00A43AC3" w:rsidP="00987998">
                            <w:pPr>
                              <w:pStyle w:val="2"/>
                              <w:spacing w:line="276" w:lineRule="auto"/>
                              <w:rPr>
                                <w:b w:val="0"/>
                                <w:bCs/>
                                <w:iCs/>
                                <w:sz w:val="48"/>
                                <w:szCs w:val="48"/>
                                <w:highlight w:val="yellow"/>
                              </w:rPr>
                            </w:pPr>
                            <w:bookmarkStart w:id="2418" w:name="_Toc168917624"/>
                            <w:bookmarkStart w:id="2419" w:name="_Toc169173062"/>
                            <w:bookmarkStart w:id="2420" w:name="_Toc16917514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418"/>
                            <w:bookmarkEnd w:id="2419"/>
                            <w:bookmarkEnd w:id="2420"/>
                          </w:p>
                          <w:p w14:paraId="0E43E70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E02A9A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733F2D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EF712C5" w14:textId="77777777" w:rsidR="00A43AC3" w:rsidRPr="00B1453A" w:rsidRDefault="00A43AC3" w:rsidP="00987998">
                            <w:pPr>
                              <w:jc w:val="center"/>
                              <w:rPr>
                                <w:rFonts w:ascii="Calibri" w:hAnsi="Calibri"/>
                                <w:sz w:val="36"/>
                                <w:szCs w:val="36"/>
                              </w:rPr>
                            </w:pPr>
                          </w:p>
                          <w:p w14:paraId="3797D70D" w14:textId="77777777" w:rsidR="00A43AC3" w:rsidRDefault="00A43AC3" w:rsidP="00987998">
                            <w:pPr>
                              <w:jc w:val="center"/>
                              <w:rPr>
                                <w:rFonts w:ascii="Times New Roman CYR" w:hAnsi="Times New Roman CYR" w:cs="Times New Roman CYR"/>
                                <w:sz w:val="36"/>
                                <w:szCs w:val="36"/>
                              </w:rPr>
                            </w:pPr>
                          </w:p>
                          <w:p w14:paraId="5721CC23" w14:textId="77777777" w:rsidR="00A43AC3" w:rsidRDefault="00A43AC3"/>
                          <w:p w14:paraId="46A14051" w14:textId="77777777" w:rsidR="00A43AC3" w:rsidRPr="00630E21" w:rsidRDefault="00A43AC3" w:rsidP="00987998">
                            <w:pPr>
                              <w:pStyle w:val="3"/>
                              <w:spacing w:line="276" w:lineRule="auto"/>
                              <w:rPr>
                                <w:rFonts w:ascii="Times New Roman" w:hAnsi="Times New Roman"/>
                                <w:bCs/>
                                <w:sz w:val="48"/>
                                <w:szCs w:val="48"/>
                              </w:rPr>
                            </w:pPr>
                            <w:bookmarkStart w:id="2421" w:name="_Toc168917625"/>
                            <w:bookmarkStart w:id="2422" w:name="_Toc169173063"/>
                            <w:bookmarkStart w:id="2423" w:name="_Toc169175150"/>
                            <w:r w:rsidRPr="00630E21">
                              <w:rPr>
                                <w:rFonts w:ascii="Times New Roman" w:hAnsi="Times New Roman"/>
                                <w:bCs/>
                                <w:sz w:val="48"/>
                                <w:szCs w:val="48"/>
                              </w:rPr>
                              <w:t>ДИПЛОМНА РОБОТА</w:t>
                            </w:r>
                            <w:bookmarkEnd w:id="2421"/>
                            <w:bookmarkEnd w:id="2422"/>
                            <w:bookmarkEnd w:id="2423"/>
                          </w:p>
                          <w:p w14:paraId="332D48F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B549733" w14:textId="77777777" w:rsidR="00A43AC3" w:rsidRPr="005E3013" w:rsidRDefault="00A43AC3" w:rsidP="00987998">
                            <w:pPr>
                              <w:pStyle w:val="2"/>
                              <w:spacing w:line="276" w:lineRule="auto"/>
                              <w:rPr>
                                <w:b w:val="0"/>
                                <w:bCs/>
                                <w:iCs/>
                                <w:sz w:val="48"/>
                                <w:szCs w:val="48"/>
                                <w:highlight w:val="yellow"/>
                              </w:rPr>
                            </w:pPr>
                            <w:bookmarkStart w:id="2424" w:name="_Toc168917626"/>
                            <w:bookmarkStart w:id="2425" w:name="_Toc169173064"/>
                            <w:bookmarkStart w:id="2426" w:name="_Toc16917515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424"/>
                            <w:bookmarkEnd w:id="2425"/>
                            <w:bookmarkEnd w:id="2426"/>
                          </w:p>
                          <w:p w14:paraId="2739623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F796DA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06FCCA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C0ACC40" w14:textId="77777777" w:rsidR="00A43AC3" w:rsidRPr="00B1453A" w:rsidRDefault="00A43AC3" w:rsidP="00987998">
                            <w:pPr>
                              <w:jc w:val="center"/>
                              <w:rPr>
                                <w:rFonts w:ascii="Calibri" w:hAnsi="Calibri"/>
                                <w:sz w:val="36"/>
                                <w:szCs w:val="36"/>
                              </w:rPr>
                            </w:pPr>
                          </w:p>
                          <w:p w14:paraId="754AAC2E" w14:textId="77777777" w:rsidR="00A43AC3" w:rsidRDefault="00A43AC3" w:rsidP="00987998">
                            <w:pPr>
                              <w:jc w:val="center"/>
                              <w:rPr>
                                <w:rFonts w:ascii="Times New Roman CYR" w:hAnsi="Times New Roman CYR" w:cs="Times New Roman CYR"/>
                                <w:sz w:val="36"/>
                                <w:szCs w:val="36"/>
                              </w:rPr>
                            </w:pPr>
                          </w:p>
                          <w:p w14:paraId="4CBC6782" w14:textId="77777777" w:rsidR="00A43AC3" w:rsidRDefault="00A43AC3"/>
                          <w:p w14:paraId="72DBB75F" w14:textId="77777777" w:rsidR="00A43AC3" w:rsidRPr="00630E21" w:rsidRDefault="00A43AC3" w:rsidP="00987998">
                            <w:pPr>
                              <w:pStyle w:val="3"/>
                              <w:spacing w:line="276" w:lineRule="auto"/>
                              <w:rPr>
                                <w:rFonts w:ascii="Times New Roman" w:hAnsi="Times New Roman"/>
                                <w:bCs/>
                                <w:sz w:val="48"/>
                                <w:szCs w:val="48"/>
                              </w:rPr>
                            </w:pPr>
                            <w:bookmarkStart w:id="2427" w:name="_Toc168917627"/>
                            <w:bookmarkStart w:id="2428" w:name="_Toc169173065"/>
                            <w:bookmarkStart w:id="2429" w:name="_Toc169175152"/>
                            <w:r w:rsidRPr="00630E21">
                              <w:rPr>
                                <w:rFonts w:ascii="Times New Roman" w:hAnsi="Times New Roman"/>
                                <w:bCs/>
                                <w:sz w:val="48"/>
                                <w:szCs w:val="48"/>
                              </w:rPr>
                              <w:t>ДИПЛОМНА РОБОТА</w:t>
                            </w:r>
                            <w:bookmarkEnd w:id="2427"/>
                            <w:bookmarkEnd w:id="2428"/>
                            <w:bookmarkEnd w:id="2429"/>
                          </w:p>
                          <w:p w14:paraId="7216ACD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AF1EC0D" w14:textId="77777777" w:rsidR="00A43AC3" w:rsidRPr="005E3013" w:rsidRDefault="00A43AC3" w:rsidP="00987998">
                            <w:pPr>
                              <w:pStyle w:val="2"/>
                              <w:spacing w:line="276" w:lineRule="auto"/>
                              <w:rPr>
                                <w:b w:val="0"/>
                                <w:bCs/>
                                <w:iCs/>
                                <w:sz w:val="48"/>
                                <w:szCs w:val="48"/>
                                <w:highlight w:val="yellow"/>
                              </w:rPr>
                            </w:pPr>
                            <w:bookmarkStart w:id="2430" w:name="_Toc168917628"/>
                            <w:bookmarkStart w:id="2431" w:name="_Toc169173066"/>
                            <w:bookmarkStart w:id="2432" w:name="_Toc16917515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430"/>
                            <w:bookmarkEnd w:id="2431"/>
                            <w:bookmarkEnd w:id="2432"/>
                          </w:p>
                          <w:p w14:paraId="5DF9AC3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E51108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6F2D9C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D98F0D1" w14:textId="77777777" w:rsidR="00A43AC3" w:rsidRPr="00B1453A" w:rsidRDefault="00A43AC3" w:rsidP="00987998">
                            <w:pPr>
                              <w:jc w:val="center"/>
                              <w:rPr>
                                <w:rFonts w:ascii="Calibri" w:hAnsi="Calibri"/>
                                <w:sz w:val="36"/>
                                <w:szCs w:val="36"/>
                              </w:rPr>
                            </w:pPr>
                          </w:p>
                          <w:p w14:paraId="6F5B801A" w14:textId="77777777" w:rsidR="00A43AC3" w:rsidRDefault="00A43AC3" w:rsidP="00987998">
                            <w:pPr>
                              <w:jc w:val="center"/>
                              <w:rPr>
                                <w:rFonts w:ascii="Times New Roman CYR" w:hAnsi="Times New Roman CYR" w:cs="Times New Roman CYR"/>
                                <w:sz w:val="36"/>
                                <w:szCs w:val="36"/>
                              </w:rPr>
                            </w:pPr>
                          </w:p>
                          <w:p w14:paraId="244E6127" w14:textId="77777777" w:rsidR="00A43AC3" w:rsidRDefault="00A43AC3"/>
                          <w:p w14:paraId="6DF1EACF" w14:textId="77777777" w:rsidR="00A43AC3" w:rsidRPr="00630E21" w:rsidRDefault="00A43AC3" w:rsidP="00987998">
                            <w:pPr>
                              <w:pStyle w:val="3"/>
                              <w:spacing w:line="276" w:lineRule="auto"/>
                              <w:rPr>
                                <w:rFonts w:ascii="Times New Roman" w:hAnsi="Times New Roman"/>
                                <w:bCs/>
                                <w:sz w:val="48"/>
                                <w:szCs w:val="48"/>
                              </w:rPr>
                            </w:pPr>
                            <w:bookmarkStart w:id="2433" w:name="_Toc168917629"/>
                            <w:bookmarkStart w:id="2434" w:name="_Toc169173067"/>
                            <w:bookmarkStart w:id="2435" w:name="_Toc169175154"/>
                            <w:r w:rsidRPr="00630E21">
                              <w:rPr>
                                <w:rFonts w:ascii="Times New Roman" w:hAnsi="Times New Roman"/>
                                <w:bCs/>
                                <w:sz w:val="48"/>
                                <w:szCs w:val="48"/>
                              </w:rPr>
                              <w:t>ДИПЛОМНА РОБОТА</w:t>
                            </w:r>
                            <w:bookmarkEnd w:id="2433"/>
                            <w:bookmarkEnd w:id="2434"/>
                            <w:bookmarkEnd w:id="2435"/>
                          </w:p>
                          <w:p w14:paraId="74C9F8A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35485B9" w14:textId="77777777" w:rsidR="00A43AC3" w:rsidRPr="005E3013" w:rsidRDefault="00A43AC3" w:rsidP="00987998">
                            <w:pPr>
                              <w:pStyle w:val="2"/>
                              <w:spacing w:line="276" w:lineRule="auto"/>
                              <w:rPr>
                                <w:b w:val="0"/>
                                <w:bCs/>
                                <w:iCs/>
                                <w:sz w:val="48"/>
                                <w:szCs w:val="48"/>
                                <w:highlight w:val="yellow"/>
                              </w:rPr>
                            </w:pPr>
                            <w:bookmarkStart w:id="2436" w:name="_Toc168917630"/>
                            <w:bookmarkStart w:id="2437" w:name="_Toc169173068"/>
                            <w:bookmarkStart w:id="2438" w:name="_Toc16917515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436"/>
                            <w:bookmarkEnd w:id="2437"/>
                            <w:bookmarkEnd w:id="2438"/>
                          </w:p>
                          <w:p w14:paraId="5C9AAB1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4A2D45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5B8306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6256E07" w14:textId="77777777" w:rsidR="00A43AC3" w:rsidRPr="00B1453A" w:rsidRDefault="00A43AC3" w:rsidP="00987998">
                            <w:pPr>
                              <w:jc w:val="center"/>
                              <w:rPr>
                                <w:rFonts w:ascii="Calibri" w:hAnsi="Calibri"/>
                                <w:sz w:val="36"/>
                                <w:szCs w:val="36"/>
                              </w:rPr>
                            </w:pPr>
                          </w:p>
                          <w:p w14:paraId="44FAEC7E" w14:textId="77777777" w:rsidR="00A43AC3" w:rsidRDefault="00A43AC3" w:rsidP="00987998">
                            <w:pPr>
                              <w:jc w:val="center"/>
                              <w:rPr>
                                <w:rFonts w:ascii="Times New Roman CYR" w:hAnsi="Times New Roman CYR" w:cs="Times New Roman CYR"/>
                                <w:sz w:val="36"/>
                                <w:szCs w:val="36"/>
                              </w:rPr>
                            </w:pPr>
                          </w:p>
                          <w:p w14:paraId="694F7177" w14:textId="77777777" w:rsidR="00A43AC3" w:rsidRDefault="00A43AC3"/>
                          <w:p w14:paraId="27C0DE50" w14:textId="77777777" w:rsidR="00A43AC3" w:rsidRPr="00630E21" w:rsidRDefault="00A43AC3" w:rsidP="00987998">
                            <w:pPr>
                              <w:pStyle w:val="3"/>
                              <w:spacing w:line="276" w:lineRule="auto"/>
                              <w:rPr>
                                <w:rFonts w:ascii="Times New Roman" w:hAnsi="Times New Roman"/>
                                <w:bCs/>
                                <w:sz w:val="48"/>
                                <w:szCs w:val="48"/>
                              </w:rPr>
                            </w:pPr>
                            <w:bookmarkStart w:id="2439" w:name="_Toc168917631"/>
                            <w:bookmarkStart w:id="2440" w:name="_Toc169173069"/>
                            <w:bookmarkStart w:id="2441" w:name="_Toc169175156"/>
                            <w:r w:rsidRPr="00630E21">
                              <w:rPr>
                                <w:rFonts w:ascii="Times New Roman" w:hAnsi="Times New Roman"/>
                                <w:bCs/>
                                <w:sz w:val="48"/>
                                <w:szCs w:val="48"/>
                              </w:rPr>
                              <w:t>ДИПЛОМНА РОБОТА</w:t>
                            </w:r>
                            <w:bookmarkEnd w:id="2439"/>
                            <w:bookmarkEnd w:id="2440"/>
                            <w:bookmarkEnd w:id="2441"/>
                          </w:p>
                          <w:p w14:paraId="2D1D751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E22890A" w14:textId="77777777" w:rsidR="00A43AC3" w:rsidRPr="005E3013" w:rsidRDefault="00A43AC3" w:rsidP="00987998">
                            <w:pPr>
                              <w:pStyle w:val="2"/>
                              <w:spacing w:line="276" w:lineRule="auto"/>
                              <w:rPr>
                                <w:b w:val="0"/>
                                <w:bCs/>
                                <w:iCs/>
                                <w:sz w:val="48"/>
                                <w:szCs w:val="48"/>
                                <w:highlight w:val="yellow"/>
                              </w:rPr>
                            </w:pPr>
                            <w:bookmarkStart w:id="2442" w:name="_Toc168917632"/>
                            <w:bookmarkStart w:id="2443" w:name="_Toc169173070"/>
                            <w:bookmarkStart w:id="2444" w:name="_Toc16917515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442"/>
                            <w:bookmarkEnd w:id="2443"/>
                            <w:bookmarkEnd w:id="2444"/>
                          </w:p>
                          <w:p w14:paraId="6DF0249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0B98F0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9B0B9E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BD90C97" w14:textId="77777777" w:rsidR="00A43AC3" w:rsidRPr="00B1453A" w:rsidRDefault="00A43AC3" w:rsidP="00987998">
                            <w:pPr>
                              <w:jc w:val="center"/>
                              <w:rPr>
                                <w:rFonts w:ascii="Calibri" w:hAnsi="Calibri"/>
                                <w:sz w:val="36"/>
                                <w:szCs w:val="36"/>
                              </w:rPr>
                            </w:pPr>
                          </w:p>
                          <w:p w14:paraId="00C4DABF" w14:textId="77777777" w:rsidR="00A43AC3" w:rsidRDefault="00A43AC3" w:rsidP="00987998">
                            <w:pPr>
                              <w:jc w:val="center"/>
                              <w:rPr>
                                <w:rFonts w:ascii="Times New Roman CYR" w:hAnsi="Times New Roman CYR" w:cs="Times New Roman CYR"/>
                                <w:sz w:val="36"/>
                                <w:szCs w:val="36"/>
                              </w:rPr>
                            </w:pPr>
                          </w:p>
                          <w:p w14:paraId="1B08756E" w14:textId="77777777" w:rsidR="00A43AC3" w:rsidRDefault="00A43AC3"/>
                          <w:p w14:paraId="2E8DBE9A" w14:textId="77777777" w:rsidR="00A43AC3" w:rsidRPr="00630E21" w:rsidRDefault="00A43AC3" w:rsidP="00987998">
                            <w:pPr>
                              <w:pStyle w:val="3"/>
                              <w:spacing w:line="276" w:lineRule="auto"/>
                              <w:rPr>
                                <w:rFonts w:ascii="Times New Roman" w:hAnsi="Times New Roman"/>
                                <w:bCs/>
                                <w:sz w:val="48"/>
                                <w:szCs w:val="48"/>
                              </w:rPr>
                            </w:pPr>
                            <w:bookmarkStart w:id="2445" w:name="_Toc168917633"/>
                            <w:bookmarkStart w:id="2446" w:name="_Toc169173071"/>
                            <w:bookmarkStart w:id="2447" w:name="_Toc169175158"/>
                            <w:r w:rsidRPr="00630E21">
                              <w:rPr>
                                <w:rFonts w:ascii="Times New Roman" w:hAnsi="Times New Roman"/>
                                <w:bCs/>
                                <w:sz w:val="48"/>
                                <w:szCs w:val="48"/>
                              </w:rPr>
                              <w:t>ДИПЛОМНА РОБОТА</w:t>
                            </w:r>
                            <w:bookmarkEnd w:id="2445"/>
                            <w:bookmarkEnd w:id="2446"/>
                            <w:bookmarkEnd w:id="2447"/>
                          </w:p>
                          <w:p w14:paraId="0ED5DD6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D9C2E4C" w14:textId="77777777" w:rsidR="00A43AC3" w:rsidRPr="005E3013" w:rsidRDefault="00A43AC3" w:rsidP="00987998">
                            <w:pPr>
                              <w:pStyle w:val="2"/>
                              <w:spacing w:line="276" w:lineRule="auto"/>
                              <w:rPr>
                                <w:b w:val="0"/>
                                <w:bCs/>
                                <w:iCs/>
                                <w:sz w:val="48"/>
                                <w:szCs w:val="48"/>
                                <w:highlight w:val="yellow"/>
                              </w:rPr>
                            </w:pPr>
                            <w:bookmarkStart w:id="2448" w:name="_Toc168917634"/>
                            <w:bookmarkStart w:id="2449" w:name="_Toc169173072"/>
                            <w:bookmarkStart w:id="2450" w:name="_Toc16917515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448"/>
                            <w:bookmarkEnd w:id="2449"/>
                            <w:bookmarkEnd w:id="2450"/>
                          </w:p>
                          <w:p w14:paraId="2BA8E25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8FF820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D2C851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FFA7376" w14:textId="77777777" w:rsidR="00A43AC3" w:rsidRPr="00B1453A" w:rsidRDefault="00A43AC3" w:rsidP="00987998">
                            <w:pPr>
                              <w:jc w:val="center"/>
                              <w:rPr>
                                <w:rFonts w:ascii="Calibri" w:hAnsi="Calibri"/>
                                <w:sz w:val="36"/>
                                <w:szCs w:val="36"/>
                              </w:rPr>
                            </w:pPr>
                          </w:p>
                          <w:p w14:paraId="062C40E0" w14:textId="77777777" w:rsidR="00A43AC3" w:rsidRDefault="00A43AC3" w:rsidP="00987998">
                            <w:pPr>
                              <w:jc w:val="center"/>
                              <w:rPr>
                                <w:rFonts w:ascii="Times New Roman CYR" w:hAnsi="Times New Roman CYR" w:cs="Times New Roman CYR"/>
                                <w:sz w:val="36"/>
                                <w:szCs w:val="36"/>
                              </w:rPr>
                            </w:pPr>
                          </w:p>
                          <w:p w14:paraId="6AC17E08" w14:textId="77777777" w:rsidR="00A43AC3" w:rsidRDefault="00A43AC3"/>
                          <w:p w14:paraId="1C0CDCA3" w14:textId="77777777" w:rsidR="000658DF" w:rsidRPr="003A41B8" w:rsidRDefault="000658DF" w:rsidP="000658DF">
                            <w:pPr>
                              <w:pStyle w:val="3"/>
                              <w:spacing w:line="300" w:lineRule="auto"/>
                              <w:rPr>
                                <w:rFonts w:ascii="Times New Roman CYR" w:hAnsi="Times New Roman CYR"/>
                                <w:i/>
                                <w:iCs/>
                                <w:sz w:val="44"/>
                                <w:szCs w:val="44"/>
                              </w:rPr>
                            </w:pPr>
                            <w:bookmarkStart w:id="2451" w:name="_Toc168917635"/>
                            <w:bookmarkStart w:id="2452" w:name="_Toc169173073"/>
                            <w:bookmarkStart w:id="2453" w:name="_Toc169175160"/>
                            <w:r w:rsidRPr="003A41B8">
                              <w:rPr>
                                <w:rFonts w:ascii="Times New Roman CYR" w:hAnsi="Times New Roman CYR"/>
                                <w:i/>
                                <w:iCs/>
                                <w:sz w:val="44"/>
                                <w:szCs w:val="44"/>
                              </w:rPr>
                              <w:t>ДИПЛОМНА РОБОТА БАКАЛАВРА</w:t>
                            </w:r>
                            <w:bookmarkEnd w:id="2451"/>
                            <w:bookmarkEnd w:id="2452"/>
                            <w:bookmarkEnd w:id="2453"/>
                            <w:r w:rsidRPr="003A41B8">
                              <w:rPr>
                                <w:rFonts w:ascii="Times New Roman CYR" w:hAnsi="Times New Roman CYR"/>
                                <w:i/>
                                <w:iCs/>
                                <w:sz w:val="44"/>
                                <w:szCs w:val="44"/>
                              </w:rPr>
                              <w:t xml:space="preserve"> </w:t>
                            </w:r>
                          </w:p>
                          <w:p w14:paraId="347929FD" w14:textId="77777777" w:rsidR="000658DF" w:rsidRPr="000D3135" w:rsidRDefault="000658DF" w:rsidP="000658DF">
                            <w:pPr>
                              <w:pStyle w:val="2"/>
                              <w:spacing w:line="300" w:lineRule="auto"/>
                              <w:rPr>
                                <w:rFonts w:ascii="Times New Roman CYR" w:hAnsi="Times New Roman CYR"/>
                                <w:b w:val="0"/>
                                <w:sz w:val="44"/>
                                <w:szCs w:val="44"/>
                              </w:rPr>
                            </w:pPr>
                            <w:bookmarkStart w:id="2454" w:name="_Toc168917636"/>
                            <w:bookmarkStart w:id="2455" w:name="_Toc169173074"/>
                            <w:bookmarkStart w:id="2456" w:name="_Toc169175161"/>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2454"/>
                            <w:bookmarkEnd w:id="2455"/>
                            <w:bookmarkEnd w:id="2456"/>
                          </w:p>
                          <w:p w14:paraId="274CA168"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41D8EC19"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39E64257" w14:textId="77777777" w:rsidR="000658DF" w:rsidRPr="000D3135" w:rsidRDefault="000658DF" w:rsidP="000658DF">
                            <w:pPr>
                              <w:spacing w:line="300" w:lineRule="auto"/>
                              <w:jc w:val="center"/>
                              <w:rPr>
                                <w:b/>
                                <w:lang w:val="uk-UA"/>
                              </w:rPr>
                            </w:pPr>
                          </w:p>
                          <w:p w14:paraId="518BD37A"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7C3CE148" w14:textId="77777777" w:rsidR="00A43AC3" w:rsidRPr="00B1453A" w:rsidRDefault="00A43AC3" w:rsidP="00987998">
                            <w:pPr>
                              <w:jc w:val="center"/>
                              <w:rPr>
                                <w:rFonts w:ascii="Calibri" w:hAnsi="Calibri"/>
                                <w:sz w:val="36"/>
                                <w:szCs w:val="36"/>
                              </w:rPr>
                            </w:pPr>
                          </w:p>
                          <w:p w14:paraId="469B91EC" w14:textId="77777777" w:rsidR="00A43AC3" w:rsidRDefault="00A43AC3" w:rsidP="00987998">
                            <w:pPr>
                              <w:jc w:val="center"/>
                              <w:rPr>
                                <w:rFonts w:ascii="Times New Roman CYR" w:hAnsi="Times New Roman CYR" w:cs="Times New Roman CYR"/>
                                <w:sz w:val="36"/>
                                <w:szCs w:val="36"/>
                              </w:rPr>
                            </w:pPr>
                          </w:p>
                          <w:p w14:paraId="5939F3DC" w14:textId="77777777" w:rsidR="00A43AC3" w:rsidRDefault="00A43AC3"/>
                          <w:p w14:paraId="1F4D12B2" w14:textId="77777777" w:rsidR="00A43AC3" w:rsidRPr="00630E21" w:rsidRDefault="00A43AC3" w:rsidP="00987998">
                            <w:pPr>
                              <w:pStyle w:val="3"/>
                              <w:spacing w:line="276" w:lineRule="auto"/>
                              <w:rPr>
                                <w:rFonts w:ascii="Times New Roman" w:hAnsi="Times New Roman"/>
                                <w:bCs/>
                                <w:sz w:val="48"/>
                                <w:szCs w:val="48"/>
                              </w:rPr>
                            </w:pPr>
                            <w:bookmarkStart w:id="2457" w:name="_Toc168917637"/>
                            <w:bookmarkStart w:id="2458" w:name="_Toc169173075"/>
                            <w:bookmarkStart w:id="2459" w:name="_Toc169175162"/>
                            <w:r w:rsidRPr="00630E21">
                              <w:rPr>
                                <w:rFonts w:ascii="Times New Roman" w:hAnsi="Times New Roman"/>
                                <w:bCs/>
                                <w:sz w:val="48"/>
                                <w:szCs w:val="48"/>
                              </w:rPr>
                              <w:t>ДИПЛОМНА РОБОТА</w:t>
                            </w:r>
                            <w:bookmarkEnd w:id="2457"/>
                            <w:bookmarkEnd w:id="2458"/>
                            <w:bookmarkEnd w:id="2459"/>
                          </w:p>
                          <w:p w14:paraId="6AD2ECF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8DA73D6" w14:textId="77777777" w:rsidR="00A43AC3" w:rsidRPr="005E3013" w:rsidRDefault="00A43AC3" w:rsidP="00987998">
                            <w:pPr>
                              <w:pStyle w:val="2"/>
                              <w:spacing w:line="276" w:lineRule="auto"/>
                              <w:rPr>
                                <w:b w:val="0"/>
                                <w:bCs/>
                                <w:iCs/>
                                <w:sz w:val="48"/>
                                <w:szCs w:val="48"/>
                                <w:highlight w:val="yellow"/>
                              </w:rPr>
                            </w:pPr>
                            <w:bookmarkStart w:id="2460" w:name="_Toc168917638"/>
                            <w:bookmarkStart w:id="2461" w:name="_Toc169173076"/>
                            <w:bookmarkStart w:id="2462" w:name="_Toc16917516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460"/>
                            <w:bookmarkEnd w:id="2461"/>
                            <w:bookmarkEnd w:id="2462"/>
                          </w:p>
                          <w:p w14:paraId="2F9AAEF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C37D60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519EA1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E3716C7" w14:textId="77777777" w:rsidR="00A43AC3" w:rsidRPr="00B1453A" w:rsidRDefault="00A43AC3" w:rsidP="00987998">
                            <w:pPr>
                              <w:jc w:val="center"/>
                              <w:rPr>
                                <w:rFonts w:ascii="Calibri" w:hAnsi="Calibri"/>
                                <w:sz w:val="36"/>
                                <w:szCs w:val="36"/>
                              </w:rPr>
                            </w:pPr>
                          </w:p>
                          <w:p w14:paraId="1271ABA2" w14:textId="77777777" w:rsidR="00A43AC3" w:rsidRDefault="00A43AC3" w:rsidP="00987998">
                            <w:pPr>
                              <w:jc w:val="center"/>
                              <w:rPr>
                                <w:rFonts w:ascii="Times New Roman CYR" w:hAnsi="Times New Roman CYR" w:cs="Times New Roman CYR"/>
                                <w:sz w:val="36"/>
                                <w:szCs w:val="36"/>
                              </w:rPr>
                            </w:pPr>
                          </w:p>
                          <w:p w14:paraId="2DD22970" w14:textId="77777777" w:rsidR="00A43AC3" w:rsidRDefault="00A43AC3"/>
                          <w:p w14:paraId="728C8161" w14:textId="77777777" w:rsidR="00A43AC3" w:rsidRPr="00630E21" w:rsidRDefault="00A43AC3" w:rsidP="00987998">
                            <w:pPr>
                              <w:pStyle w:val="3"/>
                              <w:spacing w:line="276" w:lineRule="auto"/>
                              <w:rPr>
                                <w:rFonts w:ascii="Times New Roman" w:hAnsi="Times New Roman"/>
                                <w:bCs/>
                                <w:sz w:val="48"/>
                                <w:szCs w:val="48"/>
                              </w:rPr>
                            </w:pPr>
                            <w:bookmarkStart w:id="2463" w:name="_Toc168917639"/>
                            <w:bookmarkStart w:id="2464" w:name="_Toc169173077"/>
                            <w:bookmarkStart w:id="2465" w:name="_Toc169175164"/>
                            <w:r w:rsidRPr="00630E21">
                              <w:rPr>
                                <w:rFonts w:ascii="Times New Roman" w:hAnsi="Times New Roman"/>
                                <w:bCs/>
                                <w:sz w:val="48"/>
                                <w:szCs w:val="48"/>
                              </w:rPr>
                              <w:t>ДИПЛОМНА РОБОТА</w:t>
                            </w:r>
                            <w:bookmarkEnd w:id="2463"/>
                            <w:bookmarkEnd w:id="2464"/>
                            <w:bookmarkEnd w:id="2465"/>
                          </w:p>
                          <w:p w14:paraId="134C625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464B5D5" w14:textId="77777777" w:rsidR="00A43AC3" w:rsidRPr="005E3013" w:rsidRDefault="00A43AC3" w:rsidP="00987998">
                            <w:pPr>
                              <w:pStyle w:val="2"/>
                              <w:spacing w:line="276" w:lineRule="auto"/>
                              <w:rPr>
                                <w:b w:val="0"/>
                                <w:bCs/>
                                <w:iCs/>
                                <w:sz w:val="48"/>
                                <w:szCs w:val="48"/>
                                <w:highlight w:val="yellow"/>
                              </w:rPr>
                            </w:pPr>
                            <w:bookmarkStart w:id="2466" w:name="_Toc168917640"/>
                            <w:bookmarkStart w:id="2467" w:name="_Toc169173078"/>
                            <w:bookmarkStart w:id="2468" w:name="_Toc16917516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466"/>
                            <w:bookmarkEnd w:id="2467"/>
                            <w:bookmarkEnd w:id="2468"/>
                          </w:p>
                          <w:p w14:paraId="56A0A89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C7148C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102E26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6B43BB1" w14:textId="77777777" w:rsidR="00A43AC3" w:rsidRPr="00B1453A" w:rsidRDefault="00A43AC3" w:rsidP="00987998">
                            <w:pPr>
                              <w:jc w:val="center"/>
                              <w:rPr>
                                <w:rFonts w:ascii="Calibri" w:hAnsi="Calibri"/>
                                <w:sz w:val="36"/>
                                <w:szCs w:val="36"/>
                              </w:rPr>
                            </w:pPr>
                          </w:p>
                          <w:p w14:paraId="7B62F0EE" w14:textId="77777777" w:rsidR="00A43AC3" w:rsidRDefault="00A43AC3" w:rsidP="00987998">
                            <w:pPr>
                              <w:jc w:val="center"/>
                              <w:rPr>
                                <w:rFonts w:ascii="Times New Roman CYR" w:hAnsi="Times New Roman CYR" w:cs="Times New Roman CYR"/>
                                <w:sz w:val="36"/>
                                <w:szCs w:val="36"/>
                              </w:rPr>
                            </w:pPr>
                          </w:p>
                          <w:p w14:paraId="1DC1CF94" w14:textId="77777777" w:rsidR="00A43AC3" w:rsidRDefault="00A43AC3"/>
                          <w:p w14:paraId="2F4510A5" w14:textId="77777777" w:rsidR="00A43AC3" w:rsidRPr="00630E21" w:rsidRDefault="00A43AC3" w:rsidP="00987998">
                            <w:pPr>
                              <w:pStyle w:val="3"/>
                              <w:spacing w:line="276" w:lineRule="auto"/>
                              <w:rPr>
                                <w:rFonts w:ascii="Times New Roman" w:hAnsi="Times New Roman"/>
                                <w:bCs/>
                                <w:sz w:val="48"/>
                                <w:szCs w:val="48"/>
                              </w:rPr>
                            </w:pPr>
                            <w:bookmarkStart w:id="2469" w:name="_Toc168917641"/>
                            <w:bookmarkStart w:id="2470" w:name="_Toc169173079"/>
                            <w:bookmarkStart w:id="2471" w:name="_Toc169175166"/>
                            <w:r w:rsidRPr="00630E21">
                              <w:rPr>
                                <w:rFonts w:ascii="Times New Roman" w:hAnsi="Times New Roman"/>
                                <w:bCs/>
                                <w:sz w:val="48"/>
                                <w:szCs w:val="48"/>
                              </w:rPr>
                              <w:t>ДИПЛОМНА РОБОТА</w:t>
                            </w:r>
                            <w:bookmarkEnd w:id="2469"/>
                            <w:bookmarkEnd w:id="2470"/>
                            <w:bookmarkEnd w:id="2471"/>
                          </w:p>
                          <w:p w14:paraId="079C666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6115CCE" w14:textId="77777777" w:rsidR="00A43AC3" w:rsidRPr="005E3013" w:rsidRDefault="00A43AC3" w:rsidP="00987998">
                            <w:pPr>
                              <w:pStyle w:val="2"/>
                              <w:spacing w:line="276" w:lineRule="auto"/>
                              <w:rPr>
                                <w:b w:val="0"/>
                                <w:bCs/>
                                <w:iCs/>
                                <w:sz w:val="48"/>
                                <w:szCs w:val="48"/>
                                <w:highlight w:val="yellow"/>
                              </w:rPr>
                            </w:pPr>
                            <w:bookmarkStart w:id="2472" w:name="_Toc168917642"/>
                            <w:bookmarkStart w:id="2473" w:name="_Toc169173080"/>
                            <w:bookmarkStart w:id="2474" w:name="_Toc16917516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472"/>
                            <w:bookmarkEnd w:id="2473"/>
                            <w:bookmarkEnd w:id="2474"/>
                          </w:p>
                          <w:p w14:paraId="3322071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B76659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824AEE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2565AE3" w14:textId="77777777" w:rsidR="00A43AC3" w:rsidRPr="00B1453A" w:rsidRDefault="00A43AC3" w:rsidP="00987998">
                            <w:pPr>
                              <w:jc w:val="center"/>
                              <w:rPr>
                                <w:rFonts w:ascii="Calibri" w:hAnsi="Calibri"/>
                                <w:sz w:val="36"/>
                                <w:szCs w:val="36"/>
                              </w:rPr>
                            </w:pPr>
                          </w:p>
                          <w:p w14:paraId="05E98C30" w14:textId="77777777" w:rsidR="00A43AC3" w:rsidRDefault="00A43AC3" w:rsidP="00987998">
                            <w:pPr>
                              <w:jc w:val="center"/>
                              <w:rPr>
                                <w:rFonts w:ascii="Times New Roman CYR" w:hAnsi="Times New Roman CYR" w:cs="Times New Roman CYR"/>
                                <w:sz w:val="36"/>
                                <w:szCs w:val="36"/>
                              </w:rPr>
                            </w:pPr>
                          </w:p>
                          <w:p w14:paraId="6BB3B91E" w14:textId="77777777" w:rsidR="00A43AC3" w:rsidRDefault="00A43AC3"/>
                          <w:p w14:paraId="68D1B021" w14:textId="77777777" w:rsidR="00A43AC3" w:rsidRPr="00630E21" w:rsidRDefault="00A43AC3" w:rsidP="00987998">
                            <w:pPr>
                              <w:pStyle w:val="3"/>
                              <w:spacing w:line="276" w:lineRule="auto"/>
                              <w:rPr>
                                <w:rFonts w:ascii="Times New Roman" w:hAnsi="Times New Roman"/>
                                <w:bCs/>
                                <w:sz w:val="48"/>
                                <w:szCs w:val="48"/>
                              </w:rPr>
                            </w:pPr>
                            <w:bookmarkStart w:id="2475" w:name="_Toc168917643"/>
                            <w:bookmarkStart w:id="2476" w:name="_Toc169173081"/>
                            <w:bookmarkStart w:id="2477" w:name="_Toc169175168"/>
                            <w:r w:rsidRPr="00630E21">
                              <w:rPr>
                                <w:rFonts w:ascii="Times New Roman" w:hAnsi="Times New Roman"/>
                                <w:bCs/>
                                <w:sz w:val="48"/>
                                <w:szCs w:val="48"/>
                              </w:rPr>
                              <w:t>ДИПЛОМНА РОБОТА</w:t>
                            </w:r>
                            <w:bookmarkEnd w:id="2475"/>
                            <w:bookmarkEnd w:id="2476"/>
                            <w:bookmarkEnd w:id="2477"/>
                          </w:p>
                          <w:p w14:paraId="4F5EC21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149FAD4" w14:textId="77777777" w:rsidR="00A43AC3" w:rsidRPr="005E3013" w:rsidRDefault="00A43AC3" w:rsidP="00987998">
                            <w:pPr>
                              <w:pStyle w:val="2"/>
                              <w:spacing w:line="276" w:lineRule="auto"/>
                              <w:rPr>
                                <w:b w:val="0"/>
                                <w:bCs/>
                                <w:iCs/>
                                <w:sz w:val="48"/>
                                <w:szCs w:val="48"/>
                                <w:highlight w:val="yellow"/>
                              </w:rPr>
                            </w:pPr>
                            <w:bookmarkStart w:id="2478" w:name="_Toc168917644"/>
                            <w:bookmarkStart w:id="2479" w:name="_Toc169173082"/>
                            <w:bookmarkStart w:id="2480" w:name="_Toc16917516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478"/>
                            <w:bookmarkEnd w:id="2479"/>
                            <w:bookmarkEnd w:id="2480"/>
                          </w:p>
                          <w:p w14:paraId="0E28492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A8AD7C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B84A94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B5EB899" w14:textId="77777777" w:rsidR="00A43AC3" w:rsidRPr="00B1453A" w:rsidRDefault="00A43AC3" w:rsidP="00987998">
                            <w:pPr>
                              <w:jc w:val="center"/>
                              <w:rPr>
                                <w:rFonts w:ascii="Calibri" w:hAnsi="Calibri"/>
                                <w:sz w:val="36"/>
                                <w:szCs w:val="36"/>
                              </w:rPr>
                            </w:pPr>
                          </w:p>
                          <w:p w14:paraId="6BDC9B39" w14:textId="77777777" w:rsidR="00A43AC3" w:rsidRDefault="00A43AC3" w:rsidP="00987998">
                            <w:pPr>
                              <w:jc w:val="center"/>
                              <w:rPr>
                                <w:rFonts w:ascii="Times New Roman CYR" w:hAnsi="Times New Roman CYR" w:cs="Times New Roman CYR"/>
                                <w:sz w:val="36"/>
                                <w:szCs w:val="36"/>
                              </w:rPr>
                            </w:pPr>
                          </w:p>
                          <w:p w14:paraId="093BCB27" w14:textId="77777777" w:rsidR="00A43AC3" w:rsidRDefault="00A43AC3"/>
                          <w:p w14:paraId="55ED4AF1" w14:textId="77777777" w:rsidR="00A43AC3" w:rsidRPr="00630E21" w:rsidRDefault="00A43AC3" w:rsidP="00987998">
                            <w:pPr>
                              <w:pStyle w:val="3"/>
                              <w:spacing w:line="276" w:lineRule="auto"/>
                              <w:rPr>
                                <w:rFonts w:ascii="Times New Roman" w:hAnsi="Times New Roman"/>
                                <w:bCs/>
                                <w:sz w:val="48"/>
                                <w:szCs w:val="48"/>
                              </w:rPr>
                            </w:pPr>
                            <w:bookmarkStart w:id="2481" w:name="_Toc168917645"/>
                            <w:bookmarkStart w:id="2482" w:name="_Toc169173083"/>
                            <w:bookmarkStart w:id="2483" w:name="_Toc169175170"/>
                            <w:r w:rsidRPr="00630E21">
                              <w:rPr>
                                <w:rFonts w:ascii="Times New Roman" w:hAnsi="Times New Roman"/>
                                <w:bCs/>
                                <w:sz w:val="48"/>
                                <w:szCs w:val="48"/>
                              </w:rPr>
                              <w:t>ДИПЛОМНА РОБОТА</w:t>
                            </w:r>
                            <w:bookmarkEnd w:id="2481"/>
                            <w:bookmarkEnd w:id="2482"/>
                            <w:bookmarkEnd w:id="2483"/>
                          </w:p>
                          <w:p w14:paraId="0B60ED1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074A0FD" w14:textId="77777777" w:rsidR="00A43AC3" w:rsidRPr="005E3013" w:rsidRDefault="00A43AC3" w:rsidP="00987998">
                            <w:pPr>
                              <w:pStyle w:val="2"/>
                              <w:spacing w:line="276" w:lineRule="auto"/>
                              <w:rPr>
                                <w:b w:val="0"/>
                                <w:bCs/>
                                <w:iCs/>
                                <w:sz w:val="48"/>
                                <w:szCs w:val="48"/>
                                <w:highlight w:val="yellow"/>
                              </w:rPr>
                            </w:pPr>
                            <w:bookmarkStart w:id="2484" w:name="_Toc168917646"/>
                            <w:bookmarkStart w:id="2485" w:name="_Toc169173084"/>
                            <w:bookmarkStart w:id="2486" w:name="_Toc16917517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484"/>
                            <w:bookmarkEnd w:id="2485"/>
                            <w:bookmarkEnd w:id="2486"/>
                          </w:p>
                          <w:p w14:paraId="3550D9A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9B9FFE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F9A476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CB16321" w14:textId="77777777" w:rsidR="00A43AC3" w:rsidRPr="00B1453A" w:rsidRDefault="00A43AC3" w:rsidP="00987998">
                            <w:pPr>
                              <w:jc w:val="center"/>
                              <w:rPr>
                                <w:rFonts w:ascii="Calibri" w:hAnsi="Calibri"/>
                                <w:sz w:val="36"/>
                                <w:szCs w:val="36"/>
                              </w:rPr>
                            </w:pPr>
                          </w:p>
                          <w:p w14:paraId="0C34AB74" w14:textId="77777777" w:rsidR="00A43AC3" w:rsidRDefault="00A43AC3" w:rsidP="00987998">
                            <w:pPr>
                              <w:jc w:val="center"/>
                              <w:rPr>
                                <w:rFonts w:ascii="Times New Roman CYR" w:hAnsi="Times New Roman CYR" w:cs="Times New Roman CYR"/>
                                <w:sz w:val="36"/>
                                <w:szCs w:val="36"/>
                              </w:rPr>
                            </w:pPr>
                          </w:p>
                          <w:p w14:paraId="5BA23909" w14:textId="77777777" w:rsidR="00A43AC3" w:rsidRDefault="00A43AC3"/>
                          <w:p w14:paraId="7972FB70" w14:textId="77777777" w:rsidR="00A43AC3" w:rsidRPr="00630E21" w:rsidRDefault="00A43AC3" w:rsidP="00987998">
                            <w:pPr>
                              <w:pStyle w:val="3"/>
                              <w:spacing w:line="276" w:lineRule="auto"/>
                              <w:rPr>
                                <w:rFonts w:ascii="Times New Roman" w:hAnsi="Times New Roman"/>
                                <w:bCs/>
                                <w:sz w:val="48"/>
                                <w:szCs w:val="48"/>
                              </w:rPr>
                            </w:pPr>
                            <w:bookmarkStart w:id="2487" w:name="_Toc168917647"/>
                            <w:bookmarkStart w:id="2488" w:name="_Toc169173085"/>
                            <w:bookmarkStart w:id="2489" w:name="_Toc169175172"/>
                            <w:r w:rsidRPr="00630E21">
                              <w:rPr>
                                <w:rFonts w:ascii="Times New Roman" w:hAnsi="Times New Roman"/>
                                <w:bCs/>
                                <w:sz w:val="48"/>
                                <w:szCs w:val="48"/>
                              </w:rPr>
                              <w:t>ДИПЛОМНА РОБОТА</w:t>
                            </w:r>
                            <w:bookmarkEnd w:id="2487"/>
                            <w:bookmarkEnd w:id="2488"/>
                            <w:bookmarkEnd w:id="2489"/>
                          </w:p>
                          <w:p w14:paraId="4B24EA7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2442EA6" w14:textId="77777777" w:rsidR="00A43AC3" w:rsidRPr="005E3013" w:rsidRDefault="00A43AC3" w:rsidP="00987998">
                            <w:pPr>
                              <w:pStyle w:val="2"/>
                              <w:spacing w:line="276" w:lineRule="auto"/>
                              <w:rPr>
                                <w:b w:val="0"/>
                                <w:bCs/>
                                <w:iCs/>
                                <w:sz w:val="48"/>
                                <w:szCs w:val="48"/>
                                <w:highlight w:val="yellow"/>
                              </w:rPr>
                            </w:pPr>
                            <w:bookmarkStart w:id="2490" w:name="_Toc168917648"/>
                            <w:bookmarkStart w:id="2491" w:name="_Toc169173086"/>
                            <w:bookmarkStart w:id="2492" w:name="_Toc16917517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490"/>
                            <w:bookmarkEnd w:id="2491"/>
                            <w:bookmarkEnd w:id="2492"/>
                          </w:p>
                          <w:p w14:paraId="6CBE787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2201EC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548D4D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61AFAB3" w14:textId="77777777" w:rsidR="00A43AC3" w:rsidRPr="00B1453A" w:rsidRDefault="00A43AC3" w:rsidP="00987998">
                            <w:pPr>
                              <w:jc w:val="center"/>
                              <w:rPr>
                                <w:rFonts w:ascii="Calibri" w:hAnsi="Calibri"/>
                                <w:sz w:val="36"/>
                                <w:szCs w:val="36"/>
                              </w:rPr>
                            </w:pPr>
                          </w:p>
                          <w:p w14:paraId="64108BC1" w14:textId="77777777" w:rsidR="00A43AC3" w:rsidRDefault="00A43AC3" w:rsidP="00987998">
                            <w:pPr>
                              <w:jc w:val="center"/>
                              <w:rPr>
                                <w:rFonts w:ascii="Times New Roman CYR" w:hAnsi="Times New Roman CYR" w:cs="Times New Roman CYR"/>
                                <w:sz w:val="36"/>
                                <w:szCs w:val="36"/>
                              </w:rPr>
                            </w:pPr>
                          </w:p>
                          <w:p w14:paraId="69CE4613" w14:textId="77777777" w:rsidR="00A43AC3" w:rsidRDefault="00A43AC3"/>
                          <w:p w14:paraId="29633460" w14:textId="77777777" w:rsidR="00A43AC3" w:rsidRPr="00630E21" w:rsidRDefault="00A43AC3" w:rsidP="00987998">
                            <w:pPr>
                              <w:pStyle w:val="3"/>
                              <w:spacing w:line="276" w:lineRule="auto"/>
                              <w:rPr>
                                <w:rFonts w:ascii="Times New Roman" w:hAnsi="Times New Roman"/>
                                <w:bCs/>
                                <w:sz w:val="48"/>
                                <w:szCs w:val="48"/>
                              </w:rPr>
                            </w:pPr>
                            <w:bookmarkStart w:id="2493" w:name="_Toc168917649"/>
                            <w:bookmarkStart w:id="2494" w:name="_Toc169173087"/>
                            <w:bookmarkStart w:id="2495" w:name="_Toc169175174"/>
                            <w:r w:rsidRPr="00630E21">
                              <w:rPr>
                                <w:rFonts w:ascii="Times New Roman" w:hAnsi="Times New Roman"/>
                                <w:bCs/>
                                <w:sz w:val="48"/>
                                <w:szCs w:val="48"/>
                              </w:rPr>
                              <w:t>ДИПЛОМНА РОБОТА</w:t>
                            </w:r>
                            <w:bookmarkEnd w:id="2493"/>
                            <w:bookmarkEnd w:id="2494"/>
                            <w:bookmarkEnd w:id="2495"/>
                          </w:p>
                          <w:p w14:paraId="5DDD08C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3A7E769" w14:textId="77777777" w:rsidR="00A43AC3" w:rsidRPr="005E3013" w:rsidRDefault="00A43AC3" w:rsidP="00987998">
                            <w:pPr>
                              <w:pStyle w:val="2"/>
                              <w:spacing w:line="276" w:lineRule="auto"/>
                              <w:rPr>
                                <w:b w:val="0"/>
                                <w:bCs/>
                                <w:iCs/>
                                <w:sz w:val="48"/>
                                <w:szCs w:val="48"/>
                                <w:highlight w:val="yellow"/>
                              </w:rPr>
                            </w:pPr>
                            <w:bookmarkStart w:id="2496" w:name="_Toc168917650"/>
                            <w:bookmarkStart w:id="2497" w:name="_Toc169173088"/>
                            <w:bookmarkStart w:id="2498" w:name="_Toc16917517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496"/>
                            <w:bookmarkEnd w:id="2497"/>
                            <w:bookmarkEnd w:id="2498"/>
                          </w:p>
                          <w:p w14:paraId="5B65646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BCAE67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1F9466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30E4345" w14:textId="77777777" w:rsidR="00A43AC3" w:rsidRPr="00B1453A" w:rsidRDefault="00A43AC3" w:rsidP="00987998">
                            <w:pPr>
                              <w:jc w:val="center"/>
                              <w:rPr>
                                <w:rFonts w:ascii="Calibri" w:hAnsi="Calibri"/>
                                <w:sz w:val="36"/>
                                <w:szCs w:val="36"/>
                              </w:rPr>
                            </w:pPr>
                          </w:p>
                          <w:p w14:paraId="753778D8" w14:textId="77777777" w:rsidR="00A43AC3" w:rsidRDefault="00A43AC3" w:rsidP="00987998">
                            <w:pPr>
                              <w:jc w:val="center"/>
                              <w:rPr>
                                <w:rFonts w:ascii="Times New Roman CYR" w:hAnsi="Times New Roman CYR" w:cs="Times New Roman CYR"/>
                                <w:sz w:val="36"/>
                                <w:szCs w:val="36"/>
                              </w:rPr>
                            </w:pPr>
                          </w:p>
                          <w:p w14:paraId="6C23DAF2" w14:textId="77777777" w:rsidR="00A43AC3" w:rsidRDefault="00A43AC3"/>
                          <w:p w14:paraId="36936615" w14:textId="77777777" w:rsidR="000658DF" w:rsidRPr="003A41B8" w:rsidRDefault="000658DF" w:rsidP="000658DF">
                            <w:pPr>
                              <w:pStyle w:val="3"/>
                              <w:spacing w:line="300" w:lineRule="auto"/>
                              <w:rPr>
                                <w:rFonts w:ascii="Times New Roman CYR" w:hAnsi="Times New Roman CYR"/>
                                <w:i/>
                                <w:iCs/>
                                <w:sz w:val="44"/>
                                <w:szCs w:val="44"/>
                              </w:rPr>
                            </w:pPr>
                            <w:bookmarkStart w:id="2499" w:name="_Toc168917651"/>
                            <w:bookmarkStart w:id="2500" w:name="_Toc169173089"/>
                            <w:bookmarkStart w:id="2501" w:name="_Toc169175176"/>
                            <w:r w:rsidRPr="003A41B8">
                              <w:rPr>
                                <w:rFonts w:ascii="Times New Roman CYR" w:hAnsi="Times New Roman CYR"/>
                                <w:i/>
                                <w:iCs/>
                                <w:sz w:val="44"/>
                                <w:szCs w:val="44"/>
                              </w:rPr>
                              <w:t>ДИПЛОМНА РОБОТА БАКАЛАВРА</w:t>
                            </w:r>
                            <w:bookmarkEnd w:id="2499"/>
                            <w:bookmarkEnd w:id="2500"/>
                            <w:bookmarkEnd w:id="2501"/>
                            <w:r w:rsidRPr="003A41B8">
                              <w:rPr>
                                <w:rFonts w:ascii="Times New Roman CYR" w:hAnsi="Times New Roman CYR"/>
                                <w:i/>
                                <w:iCs/>
                                <w:sz w:val="44"/>
                                <w:szCs w:val="44"/>
                              </w:rPr>
                              <w:t xml:space="preserve"> </w:t>
                            </w:r>
                          </w:p>
                          <w:p w14:paraId="4FC00A52" w14:textId="77777777" w:rsidR="000658DF" w:rsidRPr="000D3135" w:rsidRDefault="000658DF" w:rsidP="000658DF">
                            <w:pPr>
                              <w:pStyle w:val="2"/>
                              <w:spacing w:line="300" w:lineRule="auto"/>
                              <w:rPr>
                                <w:rFonts w:ascii="Times New Roman CYR" w:hAnsi="Times New Roman CYR"/>
                                <w:b w:val="0"/>
                                <w:sz w:val="44"/>
                                <w:szCs w:val="44"/>
                              </w:rPr>
                            </w:pPr>
                            <w:bookmarkStart w:id="2502" w:name="_Toc168917652"/>
                            <w:bookmarkStart w:id="2503" w:name="_Toc169173090"/>
                            <w:bookmarkStart w:id="2504" w:name="_Toc169175177"/>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2502"/>
                            <w:bookmarkEnd w:id="2503"/>
                            <w:bookmarkEnd w:id="2504"/>
                          </w:p>
                          <w:p w14:paraId="1558CBB3"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0A8B58B0"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1ED6166E" w14:textId="77777777" w:rsidR="000658DF" w:rsidRPr="000D3135" w:rsidRDefault="000658DF" w:rsidP="000658DF">
                            <w:pPr>
                              <w:spacing w:line="300" w:lineRule="auto"/>
                              <w:jc w:val="center"/>
                              <w:rPr>
                                <w:b/>
                                <w:lang w:val="uk-UA"/>
                              </w:rPr>
                            </w:pPr>
                          </w:p>
                          <w:p w14:paraId="1627402C"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7AD59306" w14:textId="77777777" w:rsidR="00A43AC3" w:rsidRPr="00B1453A" w:rsidRDefault="00A43AC3" w:rsidP="00987998">
                            <w:pPr>
                              <w:jc w:val="center"/>
                              <w:rPr>
                                <w:rFonts w:ascii="Calibri" w:hAnsi="Calibri"/>
                                <w:sz w:val="36"/>
                                <w:szCs w:val="36"/>
                              </w:rPr>
                            </w:pPr>
                          </w:p>
                          <w:p w14:paraId="6E76527A" w14:textId="77777777" w:rsidR="00A43AC3" w:rsidRDefault="00A43AC3" w:rsidP="00987998">
                            <w:pPr>
                              <w:jc w:val="center"/>
                              <w:rPr>
                                <w:rFonts w:ascii="Times New Roman CYR" w:hAnsi="Times New Roman CYR" w:cs="Times New Roman CYR"/>
                                <w:sz w:val="36"/>
                                <w:szCs w:val="36"/>
                              </w:rPr>
                            </w:pPr>
                          </w:p>
                          <w:p w14:paraId="4C46F18E" w14:textId="77777777" w:rsidR="00A43AC3" w:rsidRDefault="00A43AC3"/>
                          <w:p w14:paraId="58ADA954" w14:textId="77777777" w:rsidR="00A43AC3" w:rsidRPr="00630E21" w:rsidRDefault="00A43AC3" w:rsidP="00987998">
                            <w:pPr>
                              <w:pStyle w:val="3"/>
                              <w:spacing w:line="276" w:lineRule="auto"/>
                              <w:rPr>
                                <w:rFonts w:ascii="Times New Roman" w:hAnsi="Times New Roman"/>
                                <w:bCs/>
                                <w:sz w:val="48"/>
                                <w:szCs w:val="48"/>
                              </w:rPr>
                            </w:pPr>
                            <w:bookmarkStart w:id="2505" w:name="_Toc168917653"/>
                            <w:bookmarkStart w:id="2506" w:name="_Toc169173091"/>
                            <w:bookmarkStart w:id="2507" w:name="_Toc169175178"/>
                            <w:r w:rsidRPr="00630E21">
                              <w:rPr>
                                <w:rFonts w:ascii="Times New Roman" w:hAnsi="Times New Roman"/>
                                <w:bCs/>
                                <w:sz w:val="48"/>
                                <w:szCs w:val="48"/>
                              </w:rPr>
                              <w:t>ДИПЛОМНА РОБОТА</w:t>
                            </w:r>
                            <w:bookmarkEnd w:id="2505"/>
                            <w:bookmarkEnd w:id="2506"/>
                            <w:bookmarkEnd w:id="2507"/>
                          </w:p>
                          <w:p w14:paraId="1945E61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997D8E4" w14:textId="77777777" w:rsidR="00A43AC3" w:rsidRPr="005E3013" w:rsidRDefault="00A43AC3" w:rsidP="00987998">
                            <w:pPr>
                              <w:pStyle w:val="2"/>
                              <w:spacing w:line="276" w:lineRule="auto"/>
                              <w:rPr>
                                <w:b w:val="0"/>
                                <w:bCs/>
                                <w:iCs/>
                                <w:sz w:val="48"/>
                                <w:szCs w:val="48"/>
                                <w:highlight w:val="yellow"/>
                              </w:rPr>
                            </w:pPr>
                            <w:bookmarkStart w:id="2508" w:name="_Toc168917654"/>
                            <w:bookmarkStart w:id="2509" w:name="_Toc169173092"/>
                            <w:bookmarkStart w:id="2510" w:name="_Toc16917517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508"/>
                            <w:bookmarkEnd w:id="2509"/>
                            <w:bookmarkEnd w:id="2510"/>
                          </w:p>
                          <w:p w14:paraId="41687DF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0B45B9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22AB64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B9F9663" w14:textId="77777777" w:rsidR="00A43AC3" w:rsidRPr="00B1453A" w:rsidRDefault="00A43AC3" w:rsidP="00987998">
                            <w:pPr>
                              <w:jc w:val="center"/>
                              <w:rPr>
                                <w:rFonts w:ascii="Calibri" w:hAnsi="Calibri"/>
                                <w:sz w:val="36"/>
                                <w:szCs w:val="36"/>
                              </w:rPr>
                            </w:pPr>
                          </w:p>
                          <w:p w14:paraId="74593093" w14:textId="77777777" w:rsidR="00A43AC3" w:rsidRDefault="00A43AC3" w:rsidP="00987998">
                            <w:pPr>
                              <w:jc w:val="center"/>
                              <w:rPr>
                                <w:rFonts w:ascii="Times New Roman CYR" w:hAnsi="Times New Roman CYR" w:cs="Times New Roman CYR"/>
                                <w:sz w:val="36"/>
                                <w:szCs w:val="36"/>
                              </w:rPr>
                            </w:pPr>
                          </w:p>
                          <w:p w14:paraId="1CA97BBA" w14:textId="77777777" w:rsidR="00A43AC3" w:rsidRDefault="00A43AC3"/>
                          <w:p w14:paraId="2CFC6005" w14:textId="77777777" w:rsidR="00A43AC3" w:rsidRPr="00630E21" w:rsidRDefault="00A43AC3" w:rsidP="00987998">
                            <w:pPr>
                              <w:pStyle w:val="3"/>
                              <w:spacing w:line="276" w:lineRule="auto"/>
                              <w:rPr>
                                <w:rFonts w:ascii="Times New Roman" w:hAnsi="Times New Roman"/>
                                <w:bCs/>
                                <w:sz w:val="48"/>
                                <w:szCs w:val="48"/>
                              </w:rPr>
                            </w:pPr>
                            <w:bookmarkStart w:id="2511" w:name="_Toc168917655"/>
                            <w:bookmarkStart w:id="2512" w:name="_Toc169173093"/>
                            <w:bookmarkStart w:id="2513" w:name="_Toc169175180"/>
                            <w:r w:rsidRPr="00630E21">
                              <w:rPr>
                                <w:rFonts w:ascii="Times New Roman" w:hAnsi="Times New Roman"/>
                                <w:bCs/>
                                <w:sz w:val="48"/>
                                <w:szCs w:val="48"/>
                              </w:rPr>
                              <w:t>ДИПЛОМНА РОБОТА</w:t>
                            </w:r>
                            <w:bookmarkEnd w:id="2511"/>
                            <w:bookmarkEnd w:id="2512"/>
                            <w:bookmarkEnd w:id="2513"/>
                          </w:p>
                          <w:p w14:paraId="68FC644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5A0B890" w14:textId="77777777" w:rsidR="00A43AC3" w:rsidRPr="005E3013" w:rsidRDefault="00A43AC3" w:rsidP="00987998">
                            <w:pPr>
                              <w:pStyle w:val="2"/>
                              <w:spacing w:line="276" w:lineRule="auto"/>
                              <w:rPr>
                                <w:b w:val="0"/>
                                <w:bCs/>
                                <w:iCs/>
                                <w:sz w:val="48"/>
                                <w:szCs w:val="48"/>
                                <w:highlight w:val="yellow"/>
                              </w:rPr>
                            </w:pPr>
                            <w:bookmarkStart w:id="2514" w:name="_Toc168917656"/>
                            <w:bookmarkStart w:id="2515" w:name="_Toc169173094"/>
                            <w:bookmarkStart w:id="2516" w:name="_Toc16917518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514"/>
                            <w:bookmarkEnd w:id="2515"/>
                            <w:bookmarkEnd w:id="2516"/>
                          </w:p>
                          <w:p w14:paraId="71D536F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BA9921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35674C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6CA5912" w14:textId="77777777" w:rsidR="00A43AC3" w:rsidRPr="00B1453A" w:rsidRDefault="00A43AC3" w:rsidP="00987998">
                            <w:pPr>
                              <w:jc w:val="center"/>
                              <w:rPr>
                                <w:rFonts w:ascii="Calibri" w:hAnsi="Calibri"/>
                                <w:sz w:val="36"/>
                                <w:szCs w:val="36"/>
                              </w:rPr>
                            </w:pPr>
                          </w:p>
                          <w:p w14:paraId="0BC7E787" w14:textId="77777777" w:rsidR="00A43AC3" w:rsidRDefault="00A43AC3" w:rsidP="00987998">
                            <w:pPr>
                              <w:jc w:val="center"/>
                              <w:rPr>
                                <w:rFonts w:ascii="Times New Roman CYR" w:hAnsi="Times New Roman CYR" w:cs="Times New Roman CYR"/>
                                <w:sz w:val="36"/>
                                <w:szCs w:val="36"/>
                              </w:rPr>
                            </w:pPr>
                          </w:p>
                          <w:p w14:paraId="0F09CD4F" w14:textId="77777777" w:rsidR="00A43AC3" w:rsidRDefault="00A43AC3"/>
                          <w:p w14:paraId="06160A12" w14:textId="77777777" w:rsidR="00A43AC3" w:rsidRPr="00630E21" w:rsidRDefault="00A43AC3" w:rsidP="00987998">
                            <w:pPr>
                              <w:pStyle w:val="3"/>
                              <w:spacing w:line="276" w:lineRule="auto"/>
                              <w:rPr>
                                <w:rFonts w:ascii="Times New Roman" w:hAnsi="Times New Roman"/>
                                <w:bCs/>
                                <w:sz w:val="48"/>
                                <w:szCs w:val="48"/>
                              </w:rPr>
                            </w:pPr>
                            <w:bookmarkStart w:id="2517" w:name="_Toc168917657"/>
                            <w:bookmarkStart w:id="2518" w:name="_Toc169173095"/>
                            <w:bookmarkStart w:id="2519" w:name="_Toc169175182"/>
                            <w:r w:rsidRPr="00630E21">
                              <w:rPr>
                                <w:rFonts w:ascii="Times New Roman" w:hAnsi="Times New Roman"/>
                                <w:bCs/>
                                <w:sz w:val="48"/>
                                <w:szCs w:val="48"/>
                              </w:rPr>
                              <w:t>ДИПЛОМНА РОБОТА</w:t>
                            </w:r>
                            <w:bookmarkEnd w:id="2517"/>
                            <w:bookmarkEnd w:id="2518"/>
                            <w:bookmarkEnd w:id="2519"/>
                          </w:p>
                          <w:p w14:paraId="168D1B2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E565226" w14:textId="77777777" w:rsidR="00A43AC3" w:rsidRPr="005E3013" w:rsidRDefault="00A43AC3" w:rsidP="00987998">
                            <w:pPr>
                              <w:pStyle w:val="2"/>
                              <w:spacing w:line="276" w:lineRule="auto"/>
                              <w:rPr>
                                <w:b w:val="0"/>
                                <w:bCs/>
                                <w:iCs/>
                                <w:sz w:val="48"/>
                                <w:szCs w:val="48"/>
                                <w:highlight w:val="yellow"/>
                              </w:rPr>
                            </w:pPr>
                            <w:bookmarkStart w:id="2520" w:name="_Toc168917658"/>
                            <w:bookmarkStart w:id="2521" w:name="_Toc169173096"/>
                            <w:bookmarkStart w:id="2522" w:name="_Toc16917518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520"/>
                            <w:bookmarkEnd w:id="2521"/>
                            <w:bookmarkEnd w:id="2522"/>
                          </w:p>
                          <w:p w14:paraId="109A462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981676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467FD0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463F5D9" w14:textId="77777777" w:rsidR="00A43AC3" w:rsidRPr="00B1453A" w:rsidRDefault="00A43AC3" w:rsidP="00987998">
                            <w:pPr>
                              <w:jc w:val="center"/>
                              <w:rPr>
                                <w:rFonts w:ascii="Calibri" w:hAnsi="Calibri"/>
                                <w:sz w:val="36"/>
                                <w:szCs w:val="36"/>
                              </w:rPr>
                            </w:pPr>
                          </w:p>
                          <w:p w14:paraId="69DB7805" w14:textId="77777777" w:rsidR="00A43AC3" w:rsidRDefault="00A43AC3" w:rsidP="00987998">
                            <w:pPr>
                              <w:jc w:val="center"/>
                              <w:rPr>
                                <w:rFonts w:ascii="Times New Roman CYR" w:hAnsi="Times New Roman CYR" w:cs="Times New Roman CYR"/>
                                <w:sz w:val="36"/>
                                <w:szCs w:val="36"/>
                              </w:rPr>
                            </w:pPr>
                          </w:p>
                          <w:p w14:paraId="23985121" w14:textId="77777777" w:rsidR="00A43AC3" w:rsidRDefault="00A43AC3"/>
                          <w:p w14:paraId="256D1563" w14:textId="77777777" w:rsidR="00A43AC3" w:rsidRPr="00630E21" w:rsidRDefault="00A43AC3" w:rsidP="00987998">
                            <w:pPr>
                              <w:pStyle w:val="3"/>
                              <w:spacing w:line="276" w:lineRule="auto"/>
                              <w:rPr>
                                <w:rFonts w:ascii="Times New Roman" w:hAnsi="Times New Roman"/>
                                <w:bCs/>
                                <w:sz w:val="48"/>
                                <w:szCs w:val="48"/>
                              </w:rPr>
                            </w:pPr>
                            <w:bookmarkStart w:id="2523" w:name="_Toc168917659"/>
                            <w:bookmarkStart w:id="2524" w:name="_Toc169173097"/>
                            <w:bookmarkStart w:id="2525" w:name="_Toc169175184"/>
                            <w:r w:rsidRPr="00630E21">
                              <w:rPr>
                                <w:rFonts w:ascii="Times New Roman" w:hAnsi="Times New Roman"/>
                                <w:bCs/>
                                <w:sz w:val="48"/>
                                <w:szCs w:val="48"/>
                              </w:rPr>
                              <w:t>ДИПЛОМНА РОБОТА</w:t>
                            </w:r>
                            <w:bookmarkEnd w:id="2523"/>
                            <w:bookmarkEnd w:id="2524"/>
                            <w:bookmarkEnd w:id="2525"/>
                          </w:p>
                          <w:p w14:paraId="64DA4BD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59D090C" w14:textId="77777777" w:rsidR="00A43AC3" w:rsidRPr="005E3013" w:rsidRDefault="00A43AC3" w:rsidP="00987998">
                            <w:pPr>
                              <w:pStyle w:val="2"/>
                              <w:spacing w:line="276" w:lineRule="auto"/>
                              <w:rPr>
                                <w:b w:val="0"/>
                                <w:bCs/>
                                <w:iCs/>
                                <w:sz w:val="48"/>
                                <w:szCs w:val="48"/>
                                <w:highlight w:val="yellow"/>
                              </w:rPr>
                            </w:pPr>
                            <w:bookmarkStart w:id="2526" w:name="_Toc168917660"/>
                            <w:bookmarkStart w:id="2527" w:name="_Toc169173098"/>
                            <w:bookmarkStart w:id="2528" w:name="_Toc16917518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526"/>
                            <w:bookmarkEnd w:id="2527"/>
                            <w:bookmarkEnd w:id="2528"/>
                          </w:p>
                          <w:p w14:paraId="1470C7D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5AF123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85BA28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E76CBE5" w14:textId="77777777" w:rsidR="00A43AC3" w:rsidRPr="00B1453A" w:rsidRDefault="00A43AC3" w:rsidP="00987998">
                            <w:pPr>
                              <w:jc w:val="center"/>
                              <w:rPr>
                                <w:rFonts w:ascii="Calibri" w:hAnsi="Calibri"/>
                                <w:sz w:val="36"/>
                                <w:szCs w:val="36"/>
                              </w:rPr>
                            </w:pPr>
                          </w:p>
                          <w:p w14:paraId="4E78C22B" w14:textId="77777777" w:rsidR="00A43AC3" w:rsidRDefault="00A43AC3" w:rsidP="00987998">
                            <w:pPr>
                              <w:jc w:val="center"/>
                              <w:rPr>
                                <w:rFonts w:ascii="Times New Roman CYR" w:hAnsi="Times New Roman CYR" w:cs="Times New Roman CYR"/>
                                <w:sz w:val="36"/>
                                <w:szCs w:val="36"/>
                              </w:rPr>
                            </w:pPr>
                          </w:p>
                          <w:p w14:paraId="09BDCB62" w14:textId="77777777" w:rsidR="00A43AC3" w:rsidRDefault="00A43AC3"/>
                          <w:p w14:paraId="51302752" w14:textId="77777777" w:rsidR="00A43AC3" w:rsidRPr="00630E21" w:rsidRDefault="00A43AC3" w:rsidP="00987998">
                            <w:pPr>
                              <w:pStyle w:val="3"/>
                              <w:spacing w:line="276" w:lineRule="auto"/>
                              <w:rPr>
                                <w:rFonts w:ascii="Times New Roman" w:hAnsi="Times New Roman"/>
                                <w:bCs/>
                                <w:sz w:val="48"/>
                                <w:szCs w:val="48"/>
                              </w:rPr>
                            </w:pPr>
                            <w:bookmarkStart w:id="2529" w:name="_Toc168917661"/>
                            <w:bookmarkStart w:id="2530" w:name="_Toc169173099"/>
                            <w:bookmarkStart w:id="2531" w:name="_Toc169175186"/>
                            <w:r w:rsidRPr="00630E21">
                              <w:rPr>
                                <w:rFonts w:ascii="Times New Roman" w:hAnsi="Times New Roman"/>
                                <w:bCs/>
                                <w:sz w:val="48"/>
                                <w:szCs w:val="48"/>
                              </w:rPr>
                              <w:t>ДИПЛОМНА РОБОТА</w:t>
                            </w:r>
                            <w:bookmarkEnd w:id="2529"/>
                            <w:bookmarkEnd w:id="2530"/>
                            <w:bookmarkEnd w:id="2531"/>
                          </w:p>
                          <w:p w14:paraId="3F6161E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5F506ED" w14:textId="77777777" w:rsidR="00A43AC3" w:rsidRPr="005E3013" w:rsidRDefault="00A43AC3" w:rsidP="00987998">
                            <w:pPr>
                              <w:pStyle w:val="2"/>
                              <w:spacing w:line="276" w:lineRule="auto"/>
                              <w:rPr>
                                <w:b w:val="0"/>
                                <w:bCs/>
                                <w:iCs/>
                                <w:sz w:val="48"/>
                                <w:szCs w:val="48"/>
                                <w:highlight w:val="yellow"/>
                              </w:rPr>
                            </w:pPr>
                            <w:bookmarkStart w:id="2532" w:name="_Toc168917662"/>
                            <w:bookmarkStart w:id="2533" w:name="_Toc169173100"/>
                            <w:bookmarkStart w:id="2534" w:name="_Toc16917518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532"/>
                            <w:bookmarkEnd w:id="2533"/>
                            <w:bookmarkEnd w:id="2534"/>
                          </w:p>
                          <w:p w14:paraId="7417742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2D110D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9807D0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14A06E3" w14:textId="77777777" w:rsidR="00A43AC3" w:rsidRPr="00B1453A" w:rsidRDefault="00A43AC3" w:rsidP="00987998">
                            <w:pPr>
                              <w:jc w:val="center"/>
                              <w:rPr>
                                <w:rFonts w:ascii="Calibri" w:hAnsi="Calibri"/>
                                <w:sz w:val="36"/>
                                <w:szCs w:val="36"/>
                              </w:rPr>
                            </w:pPr>
                          </w:p>
                          <w:p w14:paraId="0FF6D78F" w14:textId="77777777" w:rsidR="00A43AC3" w:rsidRDefault="00A43AC3" w:rsidP="00987998">
                            <w:pPr>
                              <w:jc w:val="center"/>
                              <w:rPr>
                                <w:rFonts w:ascii="Times New Roman CYR" w:hAnsi="Times New Roman CYR" w:cs="Times New Roman CYR"/>
                                <w:sz w:val="36"/>
                                <w:szCs w:val="36"/>
                              </w:rPr>
                            </w:pPr>
                          </w:p>
                          <w:p w14:paraId="0BB8390F" w14:textId="77777777" w:rsidR="00A43AC3" w:rsidRDefault="00A43AC3"/>
                          <w:p w14:paraId="3571A497" w14:textId="77777777" w:rsidR="00A43AC3" w:rsidRPr="00630E21" w:rsidRDefault="00A43AC3" w:rsidP="00987998">
                            <w:pPr>
                              <w:pStyle w:val="3"/>
                              <w:spacing w:line="276" w:lineRule="auto"/>
                              <w:rPr>
                                <w:rFonts w:ascii="Times New Roman" w:hAnsi="Times New Roman"/>
                                <w:bCs/>
                                <w:sz w:val="48"/>
                                <w:szCs w:val="48"/>
                              </w:rPr>
                            </w:pPr>
                            <w:bookmarkStart w:id="2535" w:name="_Toc168917663"/>
                            <w:bookmarkStart w:id="2536" w:name="_Toc169173101"/>
                            <w:bookmarkStart w:id="2537" w:name="_Toc169175188"/>
                            <w:r w:rsidRPr="00630E21">
                              <w:rPr>
                                <w:rFonts w:ascii="Times New Roman" w:hAnsi="Times New Roman"/>
                                <w:bCs/>
                                <w:sz w:val="48"/>
                                <w:szCs w:val="48"/>
                              </w:rPr>
                              <w:t>ДИПЛОМНА РОБОТА</w:t>
                            </w:r>
                            <w:bookmarkEnd w:id="2535"/>
                            <w:bookmarkEnd w:id="2536"/>
                            <w:bookmarkEnd w:id="2537"/>
                          </w:p>
                          <w:p w14:paraId="63C4168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4A0F6C8" w14:textId="77777777" w:rsidR="00A43AC3" w:rsidRPr="005E3013" w:rsidRDefault="00A43AC3" w:rsidP="00987998">
                            <w:pPr>
                              <w:pStyle w:val="2"/>
                              <w:spacing w:line="276" w:lineRule="auto"/>
                              <w:rPr>
                                <w:b w:val="0"/>
                                <w:bCs/>
                                <w:iCs/>
                                <w:sz w:val="48"/>
                                <w:szCs w:val="48"/>
                                <w:highlight w:val="yellow"/>
                              </w:rPr>
                            </w:pPr>
                            <w:bookmarkStart w:id="2538" w:name="_Toc168917664"/>
                            <w:bookmarkStart w:id="2539" w:name="_Toc169173102"/>
                            <w:bookmarkStart w:id="2540" w:name="_Toc16917518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538"/>
                            <w:bookmarkEnd w:id="2539"/>
                            <w:bookmarkEnd w:id="2540"/>
                          </w:p>
                          <w:p w14:paraId="5E284A4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AB61D6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7928DD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C5895B9" w14:textId="77777777" w:rsidR="00A43AC3" w:rsidRPr="00B1453A" w:rsidRDefault="00A43AC3" w:rsidP="00987998">
                            <w:pPr>
                              <w:jc w:val="center"/>
                              <w:rPr>
                                <w:rFonts w:ascii="Calibri" w:hAnsi="Calibri"/>
                                <w:sz w:val="36"/>
                                <w:szCs w:val="36"/>
                              </w:rPr>
                            </w:pPr>
                          </w:p>
                          <w:p w14:paraId="4D74B685" w14:textId="77777777" w:rsidR="00A43AC3" w:rsidRDefault="00A43AC3" w:rsidP="00987998">
                            <w:pPr>
                              <w:jc w:val="center"/>
                              <w:rPr>
                                <w:rFonts w:ascii="Times New Roman CYR" w:hAnsi="Times New Roman CYR" w:cs="Times New Roman CYR"/>
                                <w:sz w:val="36"/>
                                <w:szCs w:val="36"/>
                              </w:rPr>
                            </w:pPr>
                          </w:p>
                          <w:p w14:paraId="118ADDC4" w14:textId="77777777" w:rsidR="00A43AC3" w:rsidRDefault="00A43AC3"/>
                          <w:p w14:paraId="176A6CB1" w14:textId="77777777" w:rsidR="00A43AC3" w:rsidRPr="00630E21" w:rsidRDefault="00A43AC3" w:rsidP="00987998">
                            <w:pPr>
                              <w:pStyle w:val="3"/>
                              <w:spacing w:line="276" w:lineRule="auto"/>
                              <w:rPr>
                                <w:rFonts w:ascii="Times New Roman" w:hAnsi="Times New Roman"/>
                                <w:bCs/>
                                <w:sz w:val="48"/>
                                <w:szCs w:val="48"/>
                              </w:rPr>
                            </w:pPr>
                            <w:bookmarkStart w:id="2541" w:name="_Toc168917665"/>
                            <w:bookmarkStart w:id="2542" w:name="_Toc169173103"/>
                            <w:bookmarkStart w:id="2543" w:name="_Toc169175190"/>
                            <w:r w:rsidRPr="00630E21">
                              <w:rPr>
                                <w:rFonts w:ascii="Times New Roman" w:hAnsi="Times New Roman"/>
                                <w:bCs/>
                                <w:sz w:val="48"/>
                                <w:szCs w:val="48"/>
                              </w:rPr>
                              <w:t>ДИПЛОМНА РОБОТА</w:t>
                            </w:r>
                            <w:bookmarkEnd w:id="2541"/>
                            <w:bookmarkEnd w:id="2542"/>
                            <w:bookmarkEnd w:id="2543"/>
                          </w:p>
                          <w:p w14:paraId="68D8768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347E3AC" w14:textId="77777777" w:rsidR="00A43AC3" w:rsidRPr="005E3013" w:rsidRDefault="00A43AC3" w:rsidP="00987998">
                            <w:pPr>
                              <w:pStyle w:val="2"/>
                              <w:spacing w:line="276" w:lineRule="auto"/>
                              <w:rPr>
                                <w:b w:val="0"/>
                                <w:bCs/>
                                <w:iCs/>
                                <w:sz w:val="48"/>
                                <w:szCs w:val="48"/>
                                <w:highlight w:val="yellow"/>
                              </w:rPr>
                            </w:pPr>
                            <w:bookmarkStart w:id="2544" w:name="_Toc168917666"/>
                            <w:bookmarkStart w:id="2545" w:name="_Toc169173104"/>
                            <w:bookmarkStart w:id="2546" w:name="_Toc16917519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544"/>
                            <w:bookmarkEnd w:id="2545"/>
                            <w:bookmarkEnd w:id="2546"/>
                          </w:p>
                          <w:p w14:paraId="07F6140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66B228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717F0D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C7FBF4D" w14:textId="77777777" w:rsidR="00A43AC3" w:rsidRPr="00B1453A" w:rsidRDefault="00A43AC3" w:rsidP="00987998">
                            <w:pPr>
                              <w:jc w:val="center"/>
                              <w:rPr>
                                <w:rFonts w:ascii="Calibri" w:hAnsi="Calibri"/>
                                <w:sz w:val="36"/>
                                <w:szCs w:val="36"/>
                              </w:rPr>
                            </w:pPr>
                          </w:p>
                          <w:p w14:paraId="5BDABA39" w14:textId="77777777" w:rsidR="00A43AC3" w:rsidRDefault="00A43AC3" w:rsidP="00987998">
                            <w:pPr>
                              <w:jc w:val="center"/>
                              <w:rPr>
                                <w:rFonts w:ascii="Times New Roman CYR" w:hAnsi="Times New Roman CYR" w:cs="Times New Roman CYR"/>
                                <w:sz w:val="36"/>
                                <w:szCs w:val="36"/>
                              </w:rPr>
                            </w:pPr>
                          </w:p>
                          <w:p w14:paraId="712700F5" w14:textId="77777777" w:rsidR="00A43AC3" w:rsidRDefault="00A43AC3"/>
                          <w:p w14:paraId="005CB88F" w14:textId="77777777" w:rsidR="000658DF" w:rsidRPr="003A41B8" w:rsidRDefault="000658DF" w:rsidP="000658DF">
                            <w:pPr>
                              <w:pStyle w:val="3"/>
                              <w:spacing w:line="300" w:lineRule="auto"/>
                              <w:rPr>
                                <w:rFonts w:ascii="Times New Roman CYR" w:hAnsi="Times New Roman CYR"/>
                                <w:i/>
                                <w:iCs/>
                                <w:sz w:val="44"/>
                                <w:szCs w:val="44"/>
                              </w:rPr>
                            </w:pPr>
                            <w:bookmarkStart w:id="2547" w:name="_Toc168917667"/>
                            <w:bookmarkStart w:id="2548" w:name="_Toc169173105"/>
                            <w:bookmarkStart w:id="2549" w:name="_Toc169175192"/>
                            <w:r w:rsidRPr="003A41B8">
                              <w:rPr>
                                <w:rFonts w:ascii="Times New Roman CYR" w:hAnsi="Times New Roman CYR"/>
                                <w:i/>
                                <w:iCs/>
                                <w:sz w:val="44"/>
                                <w:szCs w:val="44"/>
                              </w:rPr>
                              <w:t>ДИПЛОМНА РОБОТА БАКАЛАВРА</w:t>
                            </w:r>
                            <w:bookmarkEnd w:id="2547"/>
                            <w:bookmarkEnd w:id="2548"/>
                            <w:bookmarkEnd w:id="2549"/>
                            <w:r w:rsidRPr="003A41B8">
                              <w:rPr>
                                <w:rFonts w:ascii="Times New Roman CYR" w:hAnsi="Times New Roman CYR"/>
                                <w:i/>
                                <w:iCs/>
                                <w:sz w:val="44"/>
                                <w:szCs w:val="44"/>
                              </w:rPr>
                              <w:t xml:space="preserve"> </w:t>
                            </w:r>
                          </w:p>
                          <w:p w14:paraId="0020FBAD" w14:textId="77777777" w:rsidR="000658DF" w:rsidRPr="000D3135" w:rsidRDefault="000658DF" w:rsidP="000658DF">
                            <w:pPr>
                              <w:pStyle w:val="2"/>
                              <w:spacing w:line="300" w:lineRule="auto"/>
                              <w:rPr>
                                <w:rFonts w:ascii="Times New Roman CYR" w:hAnsi="Times New Roman CYR"/>
                                <w:b w:val="0"/>
                                <w:sz w:val="44"/>
                                <w:szCs w:val="44"/>
                              </w:rPr>
                            </w:pPr>
                            <w:bookmarkStart w:id="2550" w:name="_Toc168917668"/>
                            <w:bookmarkStart w:id="2551" w:name="_Toc169173106"/>
                            <w:bookmarkStart w:id="2552" w:name="_Toc169175193"/>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2550"/>
                            <w:bookmarkEnd w:id="2551"/>
                            <w:bookmarkEnd w:id="2552"/>
                          </w:p>
                          <w:p w14:paraId="0C63D865"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6D71538C"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2F9F1741" w14:textId="77777777" w:rsidR="000658DF" w:rsidRPr="000D3135" w:rsidRDefault="000658DF" w:rsidP="000658DF">
                            <w:pPr>
                              <w:spacing w:line="300" w:lineRule="auto"/>
                              <w:jc w:val="center"/>
                              <w:rPr>
                                <w:b/>
                                <w:lang w:val="uk-UA"/>
                              </w:rPr>
                            </w:pPr>
                          </w:p>
                          <w:p w14:paraId="054BEC2A"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4CAFA8AD" w14:textId="77777777" w:rsidR="00A43AC3" w:rsidRPr="00B1453A" w:rsidRDefault="00A43AC3" w:rsidP="00987998">
                            <w:pPr>
                              <w:jc w:val="center"/>
                              <w:rPr>
                                <w:rFonts w:ascii="Calibri" w:hAnsi="Calibri"/>
                                <w:sz w:val="36"/>
                                <w:szCs w:val="36"/>
                              </w:rPr>
                            </w:pPr>
                          </w:p>
                          <w:p w14:paraId="09E6CF24" w14:textId="77777777" w:rsidR="00A43AC3" w:rsidRDefault="00A43AC3" w:rsidP="00987998">
                            <w:pPr>
                              <w:jc w:val="center"/>
                              <w:rPr>
                                <w:rFonts w:ascii="Times New Roman CYR" w:hAnsi="Times New Roman CYR" w:cs="Times New Roman CYR"/>
                                <w:sz w:val="36"/>
                                <w:szCs w:val="36"/>
                              </w:rPr>
                            </w:pPr>
                          </w:p>
                          <w:p w14:paraId="76A546D5" w14:textId="77777777" w:rsidR="00A43AC3" w:rsidRDefault="00A43AC3"/>
                          <w:p w14:paraId="3D9B4068" w14:textId="77777777" w:rsidR="00A43AC3" w:rsidRPr="00630E21" w:rsidRDefault="00A43AC3" w:rsidP="00987998">
                            <w:pPr>
                              <w:pStyle w:val="3"/>
                              <w:spacing w:line="276" w:lineRule="auto"/>
                              <w:rPr>
                                <w:rFonts w:ascii="Times New Roman" w:hAnsi="Times New Roman"/>
                                <w:bCs/>
                                <w:sz w:val="48"/>
                                <w:szCs w:val="48"/>
                              </w:rPr>
                            </w:pPr>
                            <w:bookmarkStart w:id="2553" w:name="_Toc168917669"/>
                            <w:bookmarkStart w:id="2554" w:name="_Toc169173107"/>
                            <w:bookmarkStart w:id="2555" w:name="_Toc169175194"/>
                            <w:r w:rsidRPr="00630E21">
                              <w:rPr>
                                <w:rFonts w:ascii="Times New Roman" w:hAnsi="Times New Roman"/>
                                <w:bCs/>
                                <w:sz w:val="48"/>
                                <w:szCs w:val="48"/>
                              </w:rPr>
                              <w:t>ДИПЛОМНА РОБОТА</w:t>
                            </w:r>
                            <w:bookmarkEnd w:id="2553"/>
                            <w:bookmarkEnd w:id="2554"/>
                            <w:bookmarkEnd w:id="2555"/>
                          </w:p>
                          <w:p w14:paraId="0802A65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8B3C878" w14:textId="77777777" w:rsidR="00A43AC3" w:rsidRPr="005E3013" w:rsidRDefault="00A43AC3" w:rsidP="00987998">
                            <w:pPr>
                              <w:pStyle w:val="2"/>
                              <w:spacing w:line="276" w:lineRule="auto"/>
                              <w:rPr>
                                <w:b w:val="0"/>
                                <w:bCs/>
                                <w:iCs/>
                                <w:sz w:val="48"/>
                                <w:szCs w:val="48"/>
                                <w:highlight w:val="yellow"/>
                              </w:rPr>
                            </w:pPr>
                            <w:bookmarkStart w:id="2556" w:name="_Toc168917670"/>
                            <w:bookmarkStart w:id="2557" w:name="_Toc169173108"/>
                            <w:bookmarkStart w:id="2558" w:name="_Toc16917519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556"/>
                            <w:bookmarkEnd w:id="2557"/>
                            <w:bookmarkEnd w:id="2558"/>
                          </w:p>
                          <w:p w14:paraId="541E894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285089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4A656C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C5AE6CE" w14:textId="77777777" w:rsidR="00A43AC3" w:rsidRPr="00B1453A" w:rsidRDefault="00A43AC3" w:rsidP="00987998">
                            <w:pPr>
                              <w:jc w:val="center"/>
                              <w:rPr>
                                <w:rFonts w:ascii="Calibri" w:hAnsi="Calibri"/>
                                <w:sz w:val="36"/>
                                <w:szCs w:val="36"/>
                              </w:rPr>
                            </w:pPr>
                          </w:p>
                          <w:p w14:paraId="76554B9E" w14:textId="77777777" w:rsidR="00A43AC3" w:rsidRDefault="00A43AC3" w:rsidP="00987998">
                            <w:pPr>
                              <w:jc w:val="center"/>
                              <w:rPr>
                                <w:rFonts w:ascii="Times New Roman CYR" w:hAnsi="Times New Roman CYR" w:cs="Times New Roman CYR"/>
                                <w:sz w:val="36"/>
                                <w:szCs w:val="36"/>
                              </w:rPr>
                            </w:pPr>
                          </w:p>
                          <w:p w14:paraId="4142E40F" w14:textId="77777777" w:rsidR="00A43AC3" w:rsidRDefault="00A43AC3"/>
                          <w:p w14:paraId="3E33F070" w14:textId="77777777" w:rsidR="00A43AC3" w:rsidRPr="00630E21" w:rsidRDefault="00A43AC3" w:rsidP="00987998">
                            <w:pPr>
                              <w:pStyle w:val="3"/>
                              <w:spacing w:line="276" w:lineRule="auto"/>
                              <w:rPr>
                                <w:rFonts w:ascii="Times New Roman" w:hAnsi="Times New Roman"/>
                                <w:bCs/>
                                <w:sz w:val="48"/>
                                <w:szCs w:val="48"/>
                              </w:rPr>
                            </w:pPr>
                            <w:bookmarkStart w:id="2559" w:name="_Toc168917671"/>
                            <w:bookmarkStart w:id="2560" w:name="_Toc169173109"/>
                            <w:bookmarkStart w:id="2561" w:name="_Toc169175196"/>
                            <w:r w:rsidRPr="00630E21">
                              <w:rPr>
                                <w:rFonts w:ascii="Times New Roman" w:hAnsi="Times New Roman"/>
                                <w:bCs/>
                                <w:sz w:val="48"/>
                                <w:szCs w:val="48"/>
                              </w:rPr>
                              <w:t>ДИПЛОМНА РОБОТА</w:t>
                            </w:r>
                            <w:bookmarkEnd w:id="2559"/>
                            <w:bookmarkEnd w:id="2560"/>
                            <w:bookmarkEnd w:id="2561"/>
                          </w:p>
                          <w:p w14:paraId="699BBC1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68CDD63" w14:textId="77777777" w:rsidR="00A43AC3" w:rsidRPr="005E3013" w:rsidRDefault="00A43AC3" w:rsidP="00987998">
                            <w:pPr>
                              <w:pStyle w:val="2"/>
                              <w:spacing w:line="276" w:lineRule="auto"/>
                              <w:rPr>
                                <w:b w:val="0"/>
                                <w:bCs/>
                                <w:iCs/>
                                <w:sz w:val="48"/>
                                <w:szCs w:val="48"/>
                                <w:highlight w:val="yellow"/>
                              </w:rPr>
                            </w:pPr>
                            <w:bookmarkStart w:id="2562" w:name="_Toc168917672"/>
                            <w:bookmarkStart w:id="2563" w:name="_Toc169173110"/>
                            <w:bookmarkStart w:id="2564" w:name="_Toc16917519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562"/>
                            <w:bookmarkEnd w:id="2563"/>
                            <w:bookmarkEnd w:id="2564"/>
                          </w:p>
                          <w:p w14:paraId="3515D69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1D5239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8C3F49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08ADAF5" w14:textId="77777777" w:rsidR="00A43AC3" w:rsidRPr="00B1453A" w:rsidRDefault="00A43AC3" w:rsidP="00987998">
                            <w:pPr>
                              <w:jc w:val="center"/>
                              <w:rPr>
                                <w:rFonts w:ascii="Calibri" w:hAnsi="Calibri"/>
                                <w:sz w:val="36"/>
                                <w:szCs w:val="36"/>
                              </w:rPr>
                            </w:pPr>
                          </w:p>
                          <w:p w14:paraId="49FED93F" w14:textId="77777777" w:rsidR="00A43AC3" w:rsidRDefault="00A43AC3" w:rsidP="00987998">
                            <w:pPr>
                              <w:jc w:val="center"/>
                              <w:rPr>
                                <w:rFonts w:ascii="Times New Roman CYR" w:hAnsi="Times New Roman CYR" w:cs="Times New Roman CYR"/>
                                <w:sz w:val="36"/>
                                <w:szCs w:val="36"/>
                              </w:rPr>
                            </w:pPr>
                          </w:p>
                          <w:p w14:paraId="50E12379" w14:textId="77777777" w:rsidR="00A43AC3" w:rsidRDefault="00A43AC3"/>
                          <w:p w14:paraId="681AADC6" w14:textId="77777777" w:rsidR="00A43AC3" w:rsidRPr="00630E21" w:rsidRDefault="00A43AC3" w:rsidP="00987998">
                            <w:pPr>
                              <w:pStyle w:val="3"/>
                              <w:spacing w:line="276" w:lineRule="auto"/>
                              <w:rPr>
                                <w:rFonts w:ascii="Times New Roman" w:hAnsi="Times New Roman"/>
                                <w:bCs/>
                                <w:sz w:val="48"/>
                                <w:szCs w:val="48"/>
                              </w:rPr>
                            </w:pPr>
                            <w:bookmarkStart w:id="2565" w:name="_Toc168917673"/>
                            <w:bookmarkStart w:id="2566" w:name="_Toc169173111"/>
                            <w:bookmarkStart w:id="2567" w:name="_Toc169175198"/>
                            <w:r w:rsidRPr="00630E21">
                              <w:rPr>
                                <w:rFonts w:ascii="Times New Roman" w:hAnsi="Times New Roman"/>
                                <w:bCs/>
                                <w:sz w:val="48"/>
                                <w:szCs w:val="48"/>
                              </w:rPr>
                              <w:t>ДИПЛОМНА РОБОТА</w:t>
                            </w:r>
                            <w:bookmarkEnd w:id="2565"/>
                            <w:bookmarkEnd w:id="2566"/>
                            <w:bookmarkEnd w:id="2567"/>
                          </w:p>
                          <w:p w14:paraId="62897672"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E91D45F" w14:textId="77777777" w:rsidR="00A43AC3" w:rsidRPr="005E3013" w:rsidRDefault="00A43AC3" w:rsidP="00987998">
                            <w:pPr>
                              <w:pStyle w:val="2"/>
                              <w:spacing w:line="276" w:lineRule="auto"/>
                              <w:rPr>
                                <w:b w:val="0"/>
                                <w:bCs/>
                                <w:iCs/>
                                <w:sz w:val="48"/>
                                <w:szCs w:val="48"/>
                                <w:highlight w:val="yellow"/>
                              </w:rPr>
                            </w:pPr>
                            <w:bookmarkStart w:id="2568" w:name="_Toc168917674"/>
                            <w:bookmarkStart w:id="2569" w:name="_Toc169173112"/>
                            <w:bookmarkStart w:id="2570" w:name="_Toc16917519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568"/>
                            <w:bookmarkEnd w:id="2569"/>
                            <w:bookmarkEnd w:id="2570"/>
                          </w:p>
                          <w:p w14:paraId="4B8D1C0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F77FD8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945C92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541F3E5" w14:textId="77777777" w:rsidR="00A43AC3" w:rsidRPr="00B1453A" w:rsidRDefault="00A43AC3" w:rsidP="00987998">
                            <w:pPr>
                              <w:jc w:val="center"/>
                              <w:rPr>
                                <w:rFonts w:ascii="Calibri" w:hAnsi="Calibri"/>
                                <w:sz w:val="36"/>
                                <w:szCs w:val="36"/>
                              </w:rPr>
                            </w:pPr>
                          </w:p>
                          <w:p w14:paraId="0E366A2B" w14:textId="77777777" w:rsidR="00A43AC3" w:rsidRDefault="00A43AC3" w:rsidP="00987998">
                            <w:pPr>
                              <w:jc w:val="center"/>
                              <w:rPr>
                                <w:rFonts w:ascii="Times New Roman CYR" w:hAnsi="Times New Roman CYR" w:cs="Times New Roman CYR"/>
                                <w:sz w:val="36"/>
                                <w:szCs w:val="36"/>
                              </w:rPr>
                            </w:pPr>
                          </w:p>
                          <w:p w14:paraId="58939C28" w14:textId="77777777" w:rsidR="00A43AC3" w:rsidRDefault="00A43AC3"/>
                          <w:p w14:paraId="31DA8EA3" w14:textId="77777777" w:rsidR="00A43AC3" w:rsidRPr="00630E21" w:rsidRDefault="00A43AC3" w:rsidP="00987998">
                            <w:pPr>
                              <w:pStyle w:val="3"/>
                              <w:spacing w:line="276" w:lineRule="auto"/>
                              <w:rPr>
                                <w:rFonts w:ascii="Times New Roman" w:hAnsi="Times New Roman"/>
                                <w:bCs/>
                                <w:sz w:val="48"/>
                                <w:szCs w:val="48"/>
                              </w:rPr>
                            </w:pPr>
                            <w:bookmarkStart w:id="2571" w:name="_Toc168917675"/>
                            <w:bookmarkStart w:id="2572" w:name="_Toc169173113"/>
                            <w:bookmarkStart w:id="2573" w:name="_Toc169175200"/>
                            <w:r w:rsidRPr="00630E21">
                              <w:rPr>
                                <w:rFonts w:ascii="Times New Roman" w:hAnsi="Times New Roman"/>
                                <w:bCs/>
                                <w:sz w:val="48"/>
                                <w:szCs w:val="48"/>
                              </w:rPr>
                              <w:t>ДИПЛОМНА РОБОТА</w:t>
                            </w:r>
                            <w:bookmarkEnd w:id="2571"/>
                            <w:bookmarkEnd w:id="2572"/>
                            <w:bookmarkEnd w:id="2573"/>
                          </w:p>
                          <w:p w14:paraId="289ED07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FB0497B" w14:textId="77777777" w:rsidR="00A43AC3" w:rsidRPr="005E3013" w:rsidRDefault="00A43AC3" w:rsidP="00987998">
                            <w:pPr>
                              <w:pStyle w:val="2"/>
                              <w:spacing w:line="276" w:lineRule="auto"/>
                              <w:rPr>
                                <w:b w:val="0"/>
                                <w:bCs/>
                                <w:iCs/>
                                <w:sz w:val="48"/>
                                <w:szCs w:val="48"/>
                                <w:highlight w:val="yellow"/>
                              </w:rPr>
                            </w:pPr>
                            <w:bookmarkStart w:id="2574" w:name="_Toc168917676"/>
                            <w:bookmarkStart w:id="2575" w:name="_Toc169173114"/>
                            <w:bookmarkStart w:id="2576" w:name="_Toc16917520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574"/>
                            <w:bookmarkEnd w:id="2575"/>
                            <w:bookmarkEnd w:id="2576"/>
                          </w:p>
                          <w:p w14:paraId="58FFF53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E6FDAE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42CF30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B736493" w14:textId="77777777" w:rsidR="00A43AC3" w:rsidRPr="00B1453A" w:rsidRDefault="00A43AC3" w:rsidP="00987998">
                            <w:pPr>
                              <w:jc w:val="center"/>
                              <w:rPr>
                                <w:rFonts w:ascii="Calibri" w:hAnsi="Calibri"/>
                                <w:sz w:val="36"/>
                                <w:szCs w:val="36"/>
                              </w:rPr>
                            </w:pPr>
                          </w:p>
                          <w:p w14:paraId="74E634DD" w14:textId="77777777" w:rsidR="00A43AC3" w:rsidRDefault="00A43AC3" w:rsidP="00987998">
                            <w:pPr>
                              <w:jc w:val="center"/>
                              <w:rPr>
                                <w:rFonts w:ascii="Times New Roman CYR" w:hAnsi="Times New Roman CYR" w:cs="Times New Roman CYR"/>
                                <w:sz w:val="36"/>
                                <w:szCs w:val="36"/>
                              </w:rPr>
                            </w:pPr>
                          </w:p>
                          <w:p w14:paraId="3E86FDD8" w14:textId="77777777" w:rsidR="00A43AC3" w:rsidRDefault="00A43AC3"/>
                          <w:p w14:paraId="5BC50F2C" w14:textId="77777777" w:rsidR="00A43AC3" w:rsidRPr="00630E21" w:rsidRDefault="00A43AC3" w:rsidP="00987998">
                            <w:pPr>
                              <w:pStyle w:val="3"/>
                              <w:spacing w:line="276" w:lineRule="auto"/>
                              <w:rPr>
                                <w:rFonts w:ascii="Times New Roman" w:hAnsi="Times New Roman"/>
                                <w:bCs/>
                                <w:sz w:val="48"/>
                                <w:szCs w:val="48"/>
                              </w:rPr>
                            </w:pPr>
                            <w:bookmarkStart w:id="2577" w:name="_Toc168917677"/>
                            <w:bookmarkStart w:id="2578" w:name="_Toc169173115"/>
                            <w:bookmarkStart w:id="2579" w:name="_Toc169175202"/>
                            <w:r w:rsidRPr="00630E21">
                              <w:rPr>
                                <w:rFonts w:ascii="Times New Roman" w:hAnsi="Times New Roman"/>
                                <w:bCs/>
                                <w:sz w:val="48"/>
                                <w:szCs w:val="48"/>
                              </w:rPr>
                              <w:t>ДИПЛОМНА РОБОТА</w:t>
                            </w:r>
                            <w:bookmarkEnd w:id="2577"/>
                            <w:bookmarkEnd w:id="2578"/>
                            <w:bookmarkEnd w:id="2579"/>
                          </w:p>
                          <w:p w14:paraId="31E404A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393ED5D" w14:textId="77777777" w:rsidR="00A43AC3" w:rsidRPr="005E3013" w:rsidRDefault="00A43AC3" w:rsidP="00987998">
                            <w:pPr>
                              <w:pStyle w:val="2"/>
                              <w:spacing w:line="276" w:lineRule="auto"/>
                              <w:rPr>
                                <w:b w:val="0"/>
                                <w:bCs/>
                                <w:iCs/>
                                <w:sz w:val="48"/>
                                <w:szCs w:val="48"/>
                                <w:highlight w:val="yellow"/>
                              </w:rPr>
                            </w:pPr>
                            <w:bookmarkStart w:id="2580" w:name="_Toc168917678"/>
                            <w:bookmarkStart w:id="2581" w:name="_Toc169173116"/>
                            <w:bookmarkStart w:id="2582" w:name="_Toc16917520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580"/>
                            <w:bookmarkEnd w:id="2581"/>
                            <w:bookmarkEnd w:id="2582"/>
                          </w:p>
                          <w:p w14:paraId="2D05C91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1FFB1E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9588FC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590D395" w14:textId="77777777" w:rsidR="00A43AC3" w:rsidRPr="00B1453A" w:rsidRDefault="00A43AC3" w:rsidP="00987998">
                            <w:pPr>
                              <w:jc w:val="center"/>
                              <w:rPr>
                                <w:rFonts w:ascii="Calibri" w:hAnsi="Calibri"/>
                                <w:sz w:val="36"/>
                                <w:szCs w:val="36"/>
                              </w:rPr>
                            </w:pPr>
                          </w:p>
                          <w:p w14:paraId="1011D280" w14:textId="77777777" w:rsidR="00A43AC3" w:rsidRDefault="00A43AC3" w:rsidP="00987998">
                            <w:pPr>
                              <w:jc w:val="center"/>
                              <w:rPr>
                                <w:rFonts w:ascii="Times New Roman CYR" w:hAnsi="Times New Roman CYR" w:cs="Times New Roman CYR"/>
                                <w:sz w:val="36"/>
                                <w:szCs w:val="36"/>
                              </w:rPr>
                            </w:pPr>
                          </w:p>
                          <w:p w14:paraId="16C52409" w14:textId="77777777" w:rsidR="00A43AC3" w:rsidRDefault="00A43AC3"/>
                          <w:p w14:paraId="24043534" w14:textId="77777777" w:rsidR="00A43AC3" w:rsidRPr="00630E21" w:rsidRDefault="00A43AC3" w:rsidP="00987998">
                            <w:pPr>
                              <w:pStyle w:val="3"/>
                              <w:spacing w:line="276" w:lineRule="auto"/>
                              <w:rPr>
                                <w:rFonts w:ascii="Times New Roman" w:hAnsi="Times New Roman"/>
                                <w:bCs/>
                                <w:sz w:val="48"/>
                                <w:szCs w:val="48"/>
                              </w:rPr>
                            </w:pPr>
                            <w:bookmarkStart w:id="2583" w:name="_Toc168917679"/>
                            <w:bookmarkStart w:id="2584" w:name="_Toc169173117"/>
                            <w:bookmarkStart w:id="2585" w:name="_Toc169175204"/>
                            <w:r w:rsidRPr="00630E21">
                              <w:rPr>
                                <w:rFonts w:ascii="Times New Roman" w:hAnsi="Times New Roman"/>
                                <w:bCs/>
                                <w:sz w:val="48"/>
                                <w:szCs w:val="48"/>
                              </w:rPr>
                              <w:t>ДИПЛОМНА РОБОТА</w:t>
                            </w:r>
                            <w:bookmarkEnd w:id="2583"/>
                            <w:bookmarkEnd w:id="2584"/>
                            <w:bookmarkEnd w:id="2585"/>
                          </w:p>
                          <w:p w14:paraId="5079CDC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BD731FD" w14:textId="77777777" w:rsidR="00A43AC3" w:rsidRPr="005E3013" w:rsidRDefault="00A43AC3" w:rsidP="00987998">
                            <w:pPr>
                              <w:pStyle w:val="2"/>
                              <w:spacing w:line="276" w:lineRule="auto"/>
                              <w:rPr>
                                <w:b w:val="0"/>
                                <w:bCs/>
                                <w:iCs/>
                                <w:sz w:val="48"/>
                                <w:szCs w:val="48"/>
                                <w:highlight w:val="yellow"/>
                              </w:rPr>
                            </w:pPr>
                            <w:bookmarkStart w:id="2586" w:name="_Toc168917680"/>
                            <w:bookmarkStart w:id="2587" w:name="_Toc169173118"/>
                            <w:bookmarkStart w:id="2588" w:name="_Toc16917520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586"/>
                            <w:bookmarkEnd w:id="2587"/>
                            <w:bookmarkEnd w:id="2588"/>
                          </w:p>
                          <w:p w14:paraId="39A59EB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1C58F7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31CC32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177BEF4" w14:textId="77777777" w:rsidR="00A43AC3" w:rsidRPr="00B1453A" w:rsidRDefault="00A43AC3" w:rsidP="00987998">
                            <w:pPr>
                              <w:jc w:val="center"/>
                              <w:rPr>
                                <w:rFonts w:ascii="Calibri" w:hAnsi="Calibri"/>
                                <w:sz w:val="36"/>
                                <w:szCs w:val="36"/>
                              </w:rPr>
                            </w:pPr>
                          </w:p>
                          <w:p w14:paraId="19E58649" w14:textId="77777777" w:rsidR="00A43AC3" w:rsidRDefault="00A43AC3" w:rsidP="00987998">
                            <w:pPr>
                              <w:jc w:val="center"/>
                              <w:rPr>
                                <w:rFonts w:ascii="Times New Roman CYR" w:hAnsi="Times New Roman CYR" w:cs="Times New Roman CYR"/>
                                <w:sz w:val="36"/>
                                <w:szCs w:val="36"/>
                              </w:rPr>
                            </w:pPr>
                          </w:p>
                          <w:p w14:paraId="155D6AE0" w14:textId="77777777" w:rsidR="00A43AC3" w:rsidRDefault="00A43AC3"/>
                          <w:p w14:paraId="3BD9CA5F" w14:textId="77777777" w:rsidR="00A43AC3" w:rsidRPr="00630E21" w:rsidRDefault="00A43AC3" w:rsidP="00987998">
                            <w:pPr>
                              <w:pStyle w:val="3"/>
                              <w:spacing w:line="276" w:lineRule="auto"/>
                              <w:rPr>
                                <w:rFonts w:ascii="Times New Roman" w:hAnsi="Times New Roman"/>
                                <w:bCs/>
                                <w:sz w:val="48"/>
                                <w:szCs w:val="48"/>
                              </w:rPr>
                            </w:pPr>
                            <w:bookmarkStart w:id="2589" w:name="_Toc168917681"/>
                            <w:bookmarkStart w:id="2590" w:name="_Toc169173119"/>
                            <w:bookmarkStart w:id="2591" w:name="_Toc169175206"/>
                            <w:r w:rsidRPr="00630E21">
                              <w:rPr>
                                <w:rFonts w:ascii="Times New Roman" w:hAnsi="Times New Roman"/>
                                <w:bCs/>
                                <w:sz w:val="48"/>
                                <w:szCs w:val="48"/>
                              </w:rPr>
                              <w:t>ДИПЛОМНА РОБОТА</w:t>
                            </w:r>
                            <w:bookmarkEnd w:id="2589"/>
                            <w:bookmarkEnd w:id="2590"/>
                            <w:bookmarkEnd w:id="2591"/>
                          </w:p>
                          <w:p w14:paraId="2D3584C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93410E5" w14:textId="77777777" w:rsidR="00A43AC3" w:rsidRPr="005E3013" w:rsidRDefault="00A43AC3" w:rsidP="00987998">
                            <w:pPr>
                              <w:pStyle w:val="2"/>
                              <w:spacing w:line="276" w:lineRule="auto"/>
                              <w:rPr>
                                <w:b w:val="0"/>
                                <w:bCs/>
                                <w:iCs/>
                                <w:sz w:val="48"/>
                                <w:szCs w:val="48"/>
                                <w:highlight w:val="yellow"/>
                              </w:rPr>
                            </w:pPr>
                            <w:bookmarkStart w:id="2592" w:name="_Toc168917682"/>
                            <w:bookmarkStart w:id="2593" w:name="_Toc169173120"/>
                            <w:bookmarkStart w:id="2594" w:name="_Toc16917520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592"/>
                            <w:bookmarkEnd w:id="2593"/>
                            <w:bookmarkEnd w:id="2594"/>
                          </w:p>
                          <w:p w14:paraId="5D79276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BE8E71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0F64D4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40044B0" w14:textId="77777777" w:rsidR="00A43AC3" w:rsidRPr="00B1453A" w:rsidRDefault="00A43AC3" w:rsidP="00987998">
                            <w:pPr>
                              <w:jc w:val="center"/>
                              <w:rPr>
                                <w:rFonts w:ascii="Calibri" w:hAnsi="Calibri"/>
                                <w:sz w:val="36"/>
                                <w:szCs w:val="36"/>
                              </w:rPr>
                            </w:pPr>
                          </w:p>
                          <w:p w14:paraId="1957D2E2" w14:textId="77777777" w:rsidR="00A43AC3" w:rsidRDefault="00A43AC3" w:rsidP="00987998">
                            <w:pPr>
                              <w:jc w:val="center"/>
                              <w:rPr>
                                <w:rFonts w:ascii="Times New Roman CYR" w:hAnsi="Times New Roman CYR" w:cs="Times New Roman CYR"/>
                                <w:sz w:val="36"/>
                                <w:szCs w:val="36"/>
                              </w:rPr>
                            </w:pPr>
                          </w:p>
                          <w:p w14:paraId="5941D6E3" w14:textId="77777777" w:rsidR="00A43AC3" w:rsidRDefault="00A43AC3"/>
                          <w:p w14:paraId="4DDDB888" w14:textId="77777777" w:rsidR="000658DF" w:rsidRPr="003A41B8" w:rsidRDefault="000658DF" w:rsidP="000658DF">
                            <w:pPr>
                              <w:pStyle w:val="3"/>
                              <w:spacing w:line="300" w:lineRule="auto"/>
                              <w:rPr>
                                <w:rFonts w:ascii="Times New Roman CYR" w:hAnsi="Times New Roman CYR"/>
                                <w:i/>
                                <w:iCs/>
                                <w:sz w:val="44"/>
                                <w:szCs w:val="44"/>
                              </w:rPr>
                            </w:pPr>
                            <w:bookmarkStart w:id="2595" w:name="_Toc168917683"/>
                            <w:bookmarkStart w:id="2596" w:name="_Toc169173121"/>
                            <w:bookmarkStart w:id="2597" w:name="_Toc169175208"/>
                            <w:r w:rsidRPr="003A41B8">
                              <w:rPr>
                                <w:rFonts w:ascii="Times New Roman CYR" w:hAnsi="Times New Roman CYR"/>
                                <w:i/>
                                <w:iCs/>
                                <w:sz w:val="44"/>
                                <w:szCs w:val="44"/>
                              </w:rPr>
                              <w:t>ДИПЛОМНА РОБОТА БАКАЛАВРА</w:t>
                            </w:r>
                            <w:bookmarkEnd w:id="2595"/>
                            <w:bookmarkEnd w:id="2596"/>
                            <w:bookmarkEnd w:id="2597"/>
                            <w:r w:rsidRPr="003A41B8">
                              <w:rPr>
                                <w:rFonts w:ascii="Times New Roman CYR" w:hAnsi="Times New Roman CYR"/>
                                <w:i/>
                                <w:iCs/>
                                <w:sz w:val="44"/>
                                <w:szCs w:val="44"/>
                              </w:rPr>
                              <w:t xml:space="preserve"> </w:t>
                            </w:r>
                          </w:p>
                          <w:p w14:paraId="4DFD254D" w14:textId="77777777" w:rsidR="000658DF" w:rsidRPr="000D3135" w:rsidRDefault="000658DF" w:rsidP="000658DF">
                            <w:pPr>
                              <w:pStyle w:val="2"/>
                              <w:spacing w:line="300" w:lineRule="auto"/>
                              <w:rPr>
                                <w:rFonts w:ascii="Times New Roman CYR" w:hAnsi="Times New Roman CYR"/>
                                <w:b w:val="0"/>
                                <w:sz w:val="44"/>
                                <w:szCs w:val="44"/>
                              </w:rPr>
                            </w:pPr>
                            <w:bookmarkStart w:id="2598" w:name="_Toc168917684"/>
                            <w:bookmarkStart w:id="2599" w:name="_Toc169173122"/>
                            <w:bookmarkStart w:id="2600" w:name="_Toc169175209"/>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2598"/>
                            <w:bookmarkEnd w:id="2599"/>
                            <w:bookmarkEnd w:id="2600"/>
                          </w:p>
                          <w:p w14:paraId="038CEA65"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5008DBFD"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7EEC54B2" w14:textId="77777777" w:rsidR="000658DF" w:rsidRPr="000D3135" w:rsidRDefault="000658DF" w:rsidP="000658DF">
                            <w:pPr>
                              <w:spacing w:line="300" w:lineRule="auto"/>
                              <w:jc w:val="center"/>
                              <w:rPr>
                                <w:b/>
                                <w:lang w:val="uk-UA"/>
                              </w:rPr>
                            </w:pPr>
                          </w:p>
                          <w:p w14:paraId="4B7A1E0F"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26E006C8" w14:textId="77777777" w:rsidR="00A43AC3" w:rsidRPr="00B1453A" w:rsidRDefault="00A43AC3" w:rsidP="00987998">
                            <w:pPr>
                              <w:jc w:val="center"/>
                              <w:rPr>
                                <w:rFonts w:ascii="Calibri" w:hAnsi="Calibri"/>
                                <w:sz w:val="36"/>
                                <w:szCs w:val="36"/>
                              </w:rPr>
                            </w:pPr>
                          </w:p>
                          <w:p w14:paraId="7B70FE9E" w14:textId="77777777" w:rsidR="00A43AC3" w:rsidRDefault="00A43AC3" w:rsidP="00987998">
                            <w:pPr>
                              <w:jc w:val="center"/>
                              <w:rPr>
                                <w:rFonts w:ascii="Times New Roman CYR" w:hAnsi="Times New Roman CYR" w:cs="Times New Roman CYR"/>
                                <w:sz w:val="36"/>
                                <w:szCs w:val="36"/>
                              </w:rPr>
                            </w:pPr>
                          </w:p>
                          <w:p w14:paraId="38E4FD0B" w14:textId="77777777" w:rsidR="00A43AC3" w:rsidRDefault="00A43AC3"/>
                          <w:p w14:paraId="43CC5C66" w14:textId="77777777" w:rsidR="00A43AC3" w:rsidRPr="00630E21" w:rsidRDefault="00A43AC3" w:rsidP="00987998">
                            <w:pPr>
                              <w:pStyle w:val="3"/>
                              <w:spacing w:line="276" w:lineRule="auto"/>
                              <w:rPr>
                                <w:rFonts w:ascii="Times New Roman" w:hAnsi="Times New Roman"/>
                                <w:bCs/>
                                <w:sz w:val="48"/>
                                <w:szCs w:val="48"/>
                              </w:rPr>
                            </w:pPr>
                            <w:bookmarkStart w:id="2601" w:name="_Toc168917685"/>
                            <w:bookmarkStart w:id="2602" w:name="_Toc169173123"/>
                            <w:bookmarkStart w:id="2603" w:name="_Toc169175210"/>
                            <w:r w:rsidRPr="00630E21">
                              <w:rPr>
                                <w:rFonts w:ascii="Times New Roman" w:hAnsi="Times New Roman"/>
                                <w:bCs/>
                                <w:sz w:val="48"/>
                                <w:szCs w:val="48"/>
                              </w:rPr>
                              <w:t>ДИПЛОМНА РОБОТА</w:t>
                            </w:r>
                            <w:bookmarkEnd w:id="2601"/>
                            <w:bookmarkEnd w:id="2602"/>
                            <w:bookmarkEnd w:id="2603"/>
                          </w:p>
                          <w:p w14:paraId="120180E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EBA310C" w14:textId="77777777" w:rsidR="00A43AC3" w:rsidRPr="005E3013" w:rsidRDefault="00A43AC3" w:rsidP="00987998">
                            <w:pPr>
                              <w:pStyle w:val="2"/>
                              <w:spacing w:line="276" w:lineRule="auto"/>
                              <w:rPr>
                                <w:b w:val="0"/>
                                <w:bCs/>
                                <w:iCs/>
                                <w:sz w:val="48"/>
                                <w:szCs w:val="48"/>
                                <w:highlight w:val="yellow"/>
                              </w:rPr>
                            </w:pPr>
                            <w:bookmarkStart w:id="2604" w:name="_Toc168917686"/>
                            <w:bookmarkStart w:id="2605" w:name="_Toc169173124"/>
                            <w:bookmarkStart w:id="2606" w:name="_Toc16917521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604"/>
                            <w:bookmarkEnd w:id="2605"/>
                            <w:bookmarkEnd w:id="2606"/>
                          </w:p>
                          <w:p w14:paraId="27F8761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1D8582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3BAC8A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FB08B82" w14:textId="77777777" w:rsidR="00A43AC3" w:rsidRPr="00B1453A" w:rsidRDefault="00A43AC3" w:rsidP="00987998">
                            <w:pPr>
                              <w:jc w:val="center"/>
                              <w:rPr>
                                <w:rFonts w:ascii="Calibri" w:hAnsi="Calibri"/>
                                <w:sz w:val="36"/>
                                <w:szCs w:val="36"/>
                              </w:rPr>
                            </w:pPr>
                          </w:p>
                          <w:p w14:paraId="02E4C6BB" w14:textId="77777777" w:rsidR="00A43AC3" w:rsidRDefault="00A43AC3" w:rsidP="00987998">
                            <w:pPr>
                              <w:jc w:val="center"/>
                              <w:rPr>
                                <w:rFonts w:ascii="Times New Roman CYR" w:hAnsi="Times New Roman CYR" w:cs="Times New Roman CYR"/>
                                <w:sz w:val="36"/>
                                <w:szCs w:val="36"/>
                              </w:rPr>
                            </w:pPr>
                          </w:p>
                          <w:p w14:paraId="1DA8B8DF" w14:textId="77777777" w:rsidR="00A43AC3" w:rsidRDefault="00A43AC3"/>
                          <w:p w14:paraId="6CC8FAAF" w14:textId="77777777" w:rsidR="00A43AC3" w:rsidRPr="00630E21" w:rsidRDefault="00A43AC3" w:rsidP="00987998">
                            <w:pPr>
                              <w:pStyle w:val="3"/>
                              <w:spacing w:line="276" w:lineRule="auto"/>
                              <w:rPr>
                                <w:rFonts w:ascii="Times New Roman" w:hAnsi="Times New Roman"/>
                                <w:bCs/>
                                <w:sz w:val="48"/>
                                <w:szCs w:val="48"/>
                              </w:rPr>
                            </w:pPr>
                            <w:bookmarkStart w:id="2607" w:name="_Toc168917687"/>
                            <w:bookmarkStart w:id="2608" w:name="_Toc169173125"/>
                            <w:bookmarkStart w:id="2609" w:name="_Toc169175212"/>
                            <w:r w:rsidRPr="00630E21">
                              <w:rPr>
                                <w:rFonts w:ascii="Times New Roman" w:hAnsi="Times New Roman"/>
                                <w:bCs/>
                                <w:sz w:val="48"/>
                                <w:szCs w:val="48"/>
                              </w:rPr>
                              <w:t>ДИПЛОМНА РОБОТА</w:t>
                            </w:r>
                            <w:bookmarkEnd w:id="2607"/>
                            <w:bookmarkEnd w:id="2608"/>
                            <w:bookmarkEnd w:id="2609"/>
                          </w:p>
                          <w:p w14:paraId="7545FAD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8B50045" w14:textId="77777777" w:rsidR="00A43AC3" w:rsidRPr="005E3013" w:rsidRDefault="00A43AC3" w:rsidP="00987998">
                            <w:pPr>
                              <w:pStyle w:val="2"/>
                              <w:spacing w:line="276" w:lineRule="auto"/>
                              <w:rPr>
                                <w:b w:val="0"/>
                                <w:bCs/>
                                <w:iCs/>
                                <w:sz w:val="48"/>
                                <w:szCs w:val="48"/>
                                <w:highlight w:val="yellow"/>
                              </w:rPr>
                            </w:pPr>
                            <w:bookmarkStart w:id="2610" w:name="_Toc168917688"/>
                            <w:bookmarkStart w:id="2611" w:name="_Toc169173126"/>
                            <w:bookmarkStart w:id="2612" w:name="_Toc16917521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610"/>
                            <w:bookmarkEnd w:id="2611"/>
                            <w:bookmarkEnd w:id="2612"/>
                          </w:p>
                          <w:p w14:paraId="72D81BC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7AE6A6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93595D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7C316F4" w14:textId="77777777" w:rsidR="00A43AC3" w:rsidRPr="00B1453A" w:rsidRDefault="00A43AC3" w:rsidP="00987998">
                            <w:pPr>
                              <w:jc w:val="center"/>
                              <w:rPr>
                                <w:rFonts w:ascii="Calibri" w:hAnsi="Calibri"/>
                                <w:sz w:val="36"/>
                                <w:szCs w:val="36"/>
                              </w:rPr>
                            </w:pPr>
                          </w:p>
                          <w:p w14:paraId="6254560C" w14:textId="77777777" w:rsidR="00A43AC3" w:rsidRDefault="00A43AC3" w:rsidP="00987998">
                            <w:pPr>
                              <w:jc w:val="center"/>
                              <w:rPr>
                                <w:rFonts w:ascii="Times New Roman CYR" w:hAnsi="Times New Roman CYR" w:cs="Times New Roman CYR"/>
                                <w:sz w:val="36"/>
                                <w:szCs w:val="36"/>
                              </w:rPr>
                            </w:pPr>
                          </w:p>
                          <w:p w14:paraId="5875E82B" w14:textId="77777777" w:rsidR="00A43AC3" w:rsidRDefault="00A43AC3"/>
                          <w:p w14:paraId="3E58A358" w14:textId="77777777" w:rsidR="00A43AC3" w:rsidRPr="00630E21" w:rsidRDefault="00A43AC3" w:rsidP="00987998">
                            <w:pPr>
                              <w:pStyle w:val="3"/>
                              <w:spacing w:line="276" w:lineRule="auto"/>
                              <w:rPr>
                                <w:rFonts w:ascii="Times New Roman" w:hAnsi="Times New Roman"/>
                                <w:bCs/>
                                <w:sz w:val="48"/>
                                <w:szCs w:val="48"/>
                              </w:rPr>
                            </w:pPr>
                            <w:bookmarkStart w:id="2613" w:name="_Toc168917689"/>
                            <w:bookmarkStart w:id="2614" w:name="_Toc169173127"/>
                            <w:bookmarkStart w:id="2615" w:name="_Toc169175214"/>
                            <w:r w:rsidRPr="00630E21">
                              <w:rPr>
                                <w:rFonts w:ascii="Times New Roman" w:hAnsi="Times New Roman"/>
                                <w:bCs/>
                                <w:sz w:val="48"/>
                                <w:szCs w:val="48"/>
                              </w:rPr>
                              <w:t>ДИПЛОМНА РОБОТА</w:t>
                            </w:r>
                            <w:bookmarkEnd w:id="2613"/>
                            <w:bookmarkEnd w:id="2614"/>
                            <w:bookmarkEnd w:id="2615"/>
                          </w:p>
                          <w:p w14:paraId="697F4C1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3982358" w14:textId="77777777" w:rsidR="00A43AC3" w:rsidRPr="005E3013" w:rsidRDefault="00A43AC3" w:rsidP="00987998">
                            <w:pPr>
                              <w:pStyle w:val="2"/>
                              <w:spacing w:line="276" w:lineRule="auto"/>
                              <w:rPr>
                                <w:b w:val="0"/>
                                <w:bCs/>
                                <w:iCs/>
                                <w:sz w:val="48"/>
                                <w:szCs w:val="48"/>
                                <w:highlight w:val="yellow"/>
                              </w:rPr>
                            </w:pPr>
                            <w:bookmarkStart w:id="2616" w:name="_Toc168917690"/>
                            <w:bookmarkStart w:id="2617" w:name="_Toc169173128"/>
                            <w:bookmarkStart w:id="2618" w:name="_Toc16917521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616"/>
                            <w:bookmarkEnd w:id="2617"/>
                            <w:bookmarkEnd w:id="2618"/>
                          </w:p>
                          <w:p w14:paraId="0E90B7E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0EB864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68A896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BC66F83" w14:textId="77777777" w:rsidR="00A43AC3" w:rsidRPr="00B1453A" w:rsidRDefault="00A43AC3" w:rsidP="00987998">
                            <w:pPr>
                              <w:jc w:val="center"/>
                              <w:rPr>
                                <w:rFonts w:ascii="Calibri" w:hAnsi="Calibri"/>
                                <w:sz w:val="36"/>
                                <w:szCs w:val="36"/>
                              </w:rPr>
                            </w:pPr>
                          </w:p>
                          <w:p w14:paraId="16B0E3C9" w14:textId="77777777" w:rsidR="00A43AC3" w:rsidRDefault="00A43AC3" w:rsidP="00987998">
                            <w:pPr>
                              <w:jc w:val="center"/>
                              <w:rPr>
                                <w:rFonts w:ascii="Times New Roman CYR" w:hAnsi="Times New Roman CYR" w:cs="Times New Roman CYR"/>
                                <w:sz w:val="36"/>
                                <w:szCs w:val="36"/>
                              </w:rPr>
                            </w:pPr>
                          </w:p>
                          <w:p w14:paraId="1B1F5EC7" w14:textId="77777777" w:rsidR="00A43AC3" w:rsidRDefault="00A43AC3"/>
                          <w:p w14:paraId="1D83BA15" w14:textId="77777777" w:rsidR="00A43AC3" w:rsidRPr="00630E21" w:rsidRDefault="00A43AC3" w:rsidP="00987998">
                            <w:pPr>
                              <w:pStyle w:val="3"/>
                              <w:spacing w:line="276" w:lineRule="auto"/>
                              <w:rPr>
                                <w:rFonts w:ascii="Times New Roman" w:hAnsi="Times New Roman"/>
                                <w:bCs/>
                                <w:sz w:val="48"/>
                                <w:szCs w:val="48"/>
                              </w:rPr>
                            </w:pPr>
                            <w:bookmarkStart w:id="2619" w:name="_Toc168917691"/>
                            <w:bookmarkStart w:id="2620" w:name="_Toc169173129"/>
                            <w:bookmarkStart w:id="2621" w:name="_Toc169175216"/>
                            <w:r w:rsidRPr="00630E21">
                              <w:rPr>
                                <w:rFonts w:ascii="Times New Roman" w:hAnsi="Times New Roman"/>
                                <w:bCs/>
                                <w:sz w:val="48"/>
                                <w:szCs w:val="48"/>
                              </w:rPr>
                              <w:t>ДИПЛОМНА РОБОТА</w:t>
                            </w:r>
                            <w:bookmarkEnd w:id="2619"/>
                            <w:bookmarkEnd w:id="2620"/>
                            <w:bookmarkEnd w:id="2621"/>
                          </w:p>
                          <w:p w14:paraId="61867D8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F8ADCAA" w14:textId="77777777" w:rsidR="00A43AC3" w:rsidRPr="005E3013" w:rsidRDefault="00A43AC3" w:rsidP="00987998">
                            <w:pPr>
                              <w:pStyle w:val="2"/>
                              <w:spacing w:line="276" w:lineRule="auto"/>
                              <w:rPr>
                                <w:b w:val="0"/>
                                <w:bCs/>
                                <w:iCs/>
                                <w:sz w:val="48"/>
                                <w:szCs w:val="48"/>
                                <w:highlight w:val="yellow"/>
                              </w:rPr>
                            </w:pPr>
                            <w:bookmarkStart w:id="2622" w:name="_Toc168917692"/>
                            <w:bookmarkStart w:id="2623" w:name="_Toc169173130"/>
                            <w:bookmarkStart w:id="2624" w:name="_Toc16917521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622"/>
                            <w:bookmarkEnd w:id="2623"/>
                            <w:bookmarkEnd w:id="2624"/>
                          </w:p>
                          <w:p w14:paraId="0D40552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8107D1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B9B716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559A608" w14:textId="77777777" w:rsidR="00A43AC3" w:rsidRPr="00B1453A" w:rsidRDefault="00A43AC3" w:rsidP="00987998">
                            <w:pPr>
                              <w:jc w:val="center"/>
                              <w:rPr>
                                <w:rFonts w:ascii="Calibri" w:hAnsi="Calibri"/>
                                <w:sz w:val="36"/>
                                <w:szCs w:val="36"/>
                              </w:rPr>
                            </w:pPr>
                          </w:p>
                          <w:p w14:paraId="5B4323D2" w14:textId="77777777" w:rsidR="00A43AC3" w:rsidRDefault="00A43AC3" w:rsidP="00987998">
                            <w:pPr>
                              <w:jc w:val="center"/>
                              <w:rPr>
                                <w:rFonts w:ascii="Times New Roman CYR" w:hAnsi="Times New Roman CYR" w:cs="Times New Roman CYR"/>
                                <w:sz w:val="36"/>
                                <w:szCs w:val="36"/>
                              </w:rPr>
                            </w:pPr>
                          </w:p>
                          <w:p w14:paraId="39C221DB" w14:textId="77777777" w:rsidR="00A43AC3" w:rsidRDefault="00A43AC3"/>
                          <w:p w14:paraId="67999DFB" w14:textId="77777777" w:rsidR="00A43AC3" w:rsidRPr="00630E21" w:rsidRDefault="00A43AC3" w:rsidP="00987998">
                            <w:pPr>
                              <w:pStyle w:val="3"/>
                              <w:spacing w:line="276" w:lineRule="auto"/>
                              <w:rPr>
                                <w:rFonts w:ascii="Times New Roman" w:hAnsi="Times New Roman"/>
                                <w:bCs/>
                                <w:sz w:val="48"/>
                                <w:szCs w:val="48"/>
                              </w:rPr>
                            </w:pPr>
                            <w:bookmarkStart w:id="2625" w:name="_Toc168917693"/>
                            <w:bookmarkStart w:id="2626" w:name="_Toc169173131"/>
                            <w:bookmarkStart w:id="2627" w:name="_Toc169175218"/>
                            <w:r w:rsidRPr="00630E21">
                              <w:rPr>
                                <w:rFonts w:ascii="Times New Roman" w:hAnsi="Times New Roman"/>
                                <w:bCs/>
                                <w:sz w:val="48"/>
                                <w:szCs w:val="48"/>
                              </w:rPr>
                              <w:t>ДИПЛОМНА РОБОТА</w:t>
                            </w:r>
                            <w:bookmarkEnd w:id="2625"/>
                            <w:bookmarkEnd w:id="2626"/>
                            <w:bookmarkEnd w:id="2627"/>
                          </w:p>
                          <w:p w14:paraId="0B4E94B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0AB9428" w14:textId="77777777" w:rsidR="00A43AC3" w:rsidRPr="005E3013" w:rsidRDefault="00A43AC3" w:rsidP="00987998">
                            <w:pPr>
                              <w:pStyle w:val="2"/>
                              <w:spacing w:line="276" w:lineRule="auto"/>
                              <w:rPr>
                                <w:b w:val="0"/>
                                <w:bCs/>
                                <w:iCs/>
                                <w:sz w:val="48"/>
                                <w:szCs w:val="48"/>
                                <w:highlight w:val="yellow"/>
                              </w:rPr>
                            </w:pPr>
                            <w:bookmarkStart w:id="2628" w:name="_Toc168917694"/>
                            <w:bookmarkStart w:id="2629" w:name="_Toc169173132"/>
                            <w:bookmarkStart w:id="2630" w:name="_Toc16917521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628"/>
                            <w:bookmarkEnd w:id="2629"/>
                            <w:bookmarkEnd w:id="2630"/>
                          </w:p>
                          <w:p w14:paraId="315FA96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DF2E3A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A156F7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36104BD" w14:textId="77777777" w:rsidR="00A43AC3" w:rsidRPr="00B1453A" w:rsidRDefault="00A43AC3" w:rsidP="00987998">
                            <w:pPr>
                              <w:jc w:val="center"/>
                              <w:rPr>
                                <w:rFonts w:ascii="Calibri" w:hAnsi="Calibri"/>
                                <w:sz w:val="36"/>
                                <w:szCs w:val="36"/>
                              </w:rPr>
                            </w:pPr>
                          </w:p>
                          <w:p w14:paraId="0BFF9377" w14:textId="77777777" w:rsidR="00A43AC3" w:rsidRDefault="00A43AC3" w:rsidP="00987998">
                            <w:pPr>
                              <w:jc w:val="center"/>
                              <w:rPr>
                                <w:rFonts w:ascii="Times New Roman CYR" w:hAnsi="Times New Roman CYR" w:cs="Times New Roman CYR"/>
                                <w:sz w:val="36"/>
                                <w:szCs w:val="36"/>
                              </w:rPr>
                            </w:pPr>
                          </w:p>
                          <w:p w14:paraId="66C8F6AC" w14:textId="77777777" w:rsidR="00A43AC3" w:rsidRDefault="00A43AC3"/>
                          <w:p w14:paraId="46AC1866" w14:textId="77777777" w:rsidR="00A43AC3" w:rsidRPr="00630E21" w:rsidRDefault="00A43AC3" w:rsidP="00987998">
                            <w:pPr>
                              <w:pStyle w:val="3"/>
                              <w:spacing w:line="276" w:lineRule="auto"/>
                              <w:rPr>
                                <w:rFonts w:ascii="Times New Roman" w:hAnsi="Times New Roman"/>
                                <w:bCs/>
                                <w:sz w:val="48"/>
                                <w:szCs w:val="48"/>
                              </w:rPr>
                            </w:pPr>
                            <w:bookmarkStart w:id="2631" w:name="_Toc168917695"/>
                            <w:bookmarkStart w:id="2632" w:name="_Toc169173133"/>
                            <w:bookmarkStart w:id="2633" w:name="_Toc169175220"/>
                            <w:r w:rsidRPr="00630E21">
                              <w:rPr>
                                <w:rFonts w:ascii="Times New Roman" w:hAnsi="Times New Roman"/>
                                <w:bCs/>
                                <w:sz w:val="48"/>
                                <w:szCs w:val="48"/>
                              </w:rPr>
                              <w:t>ДИПЛОМНА РОБОТА</w:t>
                            </w:r>
                            <w:bookmarkEnd w:id="2631"/>
                            <w:bookmarkEnd w:id="2632"/>
                            <w:bookmarkEnd w:id="2633"/>
                          </w:p>
                          <w:p w14:paraId="5330DAD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44774FF" w14:textId="77777777" w:rsidR="00A43AC3" w:rsidRPr="005E3013" w:rsidRDefault="00A43AC3" w:rsidP="00987998">
                            <w:pPr>
                              <w:pStyle w:val="2"/>
                              <w:spacing w:line="276" w:lineRule="auto"/>
                              <w:rPr>
                                <w:b w:val="0"/>
                                <w:bCs/>
                                <w:iCs/>
                                <w:sz w:val="48"/>
                                <w:szCs w:val="48"/>
                                <w:highlight w:val="yellow"/>
                              </w:rPr>
                            </w:pPr>
                            <w:bookmarkStart w:id="2634" w:name="_Toc168917696"/>
                            <w:bookmarkStart w:id="2635" w:name="_Toc169173134"/>
                            <w:bookmarkStart w:id="2636" w:name="_Toc16917522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634"/>
                            <w:bookmarkEnd w:id="2635"/>
                            <w:bookmarkEnd w:id="2636"/>
                          </w:p>
                          <w:p w14:paraId="146011C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49719D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3C84F4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696841A" w14:textId="77777777" w:rsidR="00A43AC3" w:rsidRPr="00B1453A" w:rsidRDefault="00A43AC3" w:rsidP="00987998">
                            <w:pPr>
                              <w:jc w:val="center"/>
                              <w:rPr>
                                <w:rFonts w:ascii="Calibri" w:hAnsi="Calibri"/>
                                <w:sz w:val="36"/>
                                <w:szCs w:val="36"/>
                              </w:rPr>
                            </w:pPr>
                          </w:p>
                          <w:p w14:paraId="3756B888" w14:textId="77777777" w:rsidR="00A43AC3" w:rsidRDefault="00A43AC3" w:rsidP="00987998">
                            <w:pPr>
                              <w:jc w:val="center"/>
                              <w:rPr>
                                <w:rFonts w:ascii="Times New Roman CYR" w:hAnsi="Times New Roman CYR" w:cs="Times New Roman CYR"/>
                                <w:sz w:val="36"/>
                                <w:szCs w:val="36"/>
                              </w:rPr>
                            </w:pPr>
                          </w:p>
                          <w:p w14:paraId="14F20024" w14:textId="77777777" w:rsidR="00A43AC3" w:rsidRDefault="00A43AC3"/>
                          <w:p w14:paraId="22FC2A8A" w14:textId="77777777" w:rsidR="00A43AC3" w:rsidRPr="00630E21" w:rsidRDefault="00A43AC3" w:rsidP="00987998">
                            <w:pPr>
                              <w:pStyle w:val="3"/>
                              <w:spacing w:line="276" w:lineRule="auto"/>
                              <w:rPr>
                                <w:rFonts w:ascii="Times New Roman" w:hAnsi="Times New Roman"/>
                                <w:bCs/>
                                <w:sz w:val="48"/>
                                <w:szCs w:val="48"/>
                              </w:rPr>
                            </w:pPr>
                            <w:bookmarkStart w:id="2637" w:name="_Toc168917697"/>
                            <w:bookmarkStart w:id="2638" w:name="_Toc169173135"/>
                            <w:bookmarkStart w:id="2639" w:name="_Toc169175222"/>
                            <w:r w:rsidRPr="00630E21">
                              <w:rPr>
                                <w:rFonts w:ascii="Times New Roman" w:hAnsi="Times New Roman"/>
                                <w:bCs/>
                                <w:sz w:val="48"/>
                                <w:szCs w:val="48"/>
                              </w:rPr>
                              <w:t>ДИПЛОМНА РОБОТА</w:t>
                            </w:r>
                            <w:bookmarkEnd w:id="2637"/>
                            <w:bookmarkEnd w:id="2638"/>
                            <w:bookmarkEnd w:id="2639"/>
                          </w:p>
                          <w:p w14:paraId="3EF8B23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5D9F020" w14:textId="77777777" w:rsidR="00A43AC3" w:rsidRPr="005E3013" w:rsidRDefault="00A43AC3" w:rsidP="00987998">
                            <w:pPr>
                              <w:pStyle w:val="2"/>
                              <w:spacing w:line="276" w:lineRule="auto"/>
                              <w:rPr>
                                <w:b w:val="0"/>
                                <w:bCs/>
                                <w:iCs/>
                                <w:sz w:val="48"/>
                                <w:szCs w:val="48"/>
                                <w:highlight w:val="yellow"/>
                              </w:rPr>
                            </w:pPr>
                            <w:bookmarkStart w:id="2640" w:name="_Toc168917698"/>
                            <w:bookmarkStart w:id="2641" w:name="_Toc169173136"/>
                            <w:bookmarkStart w:id="2642" w:name="_Toc16917522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640"/>
                            <w:bookmarkEnd w:id="2641"/>
                            <w:bookmarkEnd w:id="2642"/>
                          </w:p>
                          <w:p w14:paraId="74DDD70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D8F652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129B21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7A1D321" w14:textId="77777777" w:rsidR="00A43AC3" w:rsidRPr="00B1453A" w:rsidRDefault="00A43AC3" w:rsidP="00987998">
                            <w:pPr>
                              <w:jc w:val="center"/>
                              <w:rPr>
                                <w:rFonts w:ascii="Calibri" w:hAnsi="Calibri"/>
                                <w:sz w:val="36"/>
                                <w:szCs w:val="36"/>
                              </w:rPr>
                            </w:pPr>
                          </w:p>
                          <w:p w14:paraId="562D6A5C" w14:textId="77777777" w:rsidR="00A43AC3" w:rsidRDefault="00A43AC3" w:rsidP="00987998">
                            <w:pPr>
                              <w:jc w:val="center"/>
                              <w:rPr>
                                <w:rFonts w:ascii="Times New Roman CYR" w:hAnsi="Times New Roman CYR" w:cs="Times New Roman CYR"/>
                                <w:sz w:val="36"/>
                                <w:szCs w:val="36"/>
                              </w:rPr>
                            </w:pPr>
                          </w:p>
                          <w:p w14:paraId="27563AC4" w14:textId="77777777" w:rsidR="00A43AC3" w:rsidRDefault="00A43AC3"/>
                          <w:p w14:paraId="321947E5" w14:textId="77777777" w:rsidR="000658DF" w:rsidRPr="003A41B8" w:rsidRDefault="000658DF" w:rsidP="000658DF">
                            <w:pPr>
                              <w:pStyle w:val="3"/>
                              <w:spacing w:line="300" w:lineRule="auto"/>
                              <w:rPr>
                                <w:rFonts w:ascii="Times New Roman CYR" w:hAnsi="Times New Roman CYR"/>
                                <w:i/>
                                <w:iCs/>
                                <w:sz w:val="44"/>
                                <w:szCs w:val="44"/>
                              </w:rPr>
                            </w:pPr>
                            <w:bookmarkStart w:id="2643" w:name="_Toc168917699"/>
                            <w:bookmarkStart w:id="2644" w:name="_Toc169173137"/>
                            <w:bookmarkStart w:id="2645" w:name="_Toc169175224"/>
                            <w:r w:rsidRPr="003A41B8">
                              <w:rPr>
                                <w:rFonts w:ascii="Times New Roman CYR" w:hAnsi="Times New Roman CYR"/>
                                <w:i/>
                                <w:iCs/>
                                <w:sz w:val="44"/>
                                <w:szCs w:val="44"/>
                              </w:rPr>
                              <w:t>ДИПЛОМНА РОБОТА БАКАЛАВРА</w:t>
                            </w:r>
                            <w:bookmarkEnd w:id="2643"/>
                            <w:bookmarkEnd w:id="2644"/>
                            <w:bookmarkEnd w:id="2645"/>
                            <w:r w:rsidRPr="003A41B8">
                              <w:rPr>
                                <w:rFonts w:ascii="Times New Roman CYR" w:hAnsi="Times New Roman CYR"/>
                                <w:i/>
                                <w:iCs/>
                                <w:sz w:val="44"/>
                                <w:szCs w:val="44"/>
                              </w:rPr>
                              <w:t xml:space="preserve"> </w:t>
                            </w:r>
                          </w:p>
                          <w:p w14:paraId="0EE7FC1A" w14:textId="77777777" w:rsidR="000658DF" w:rsidRPr="000D3135" w:rsidRDefault="000658DF" w:rsidP="000658DF">
                            <w:pPr>
                              <w:pStyle w:val="2"/>
                              <w:spacing w:line="300" w:lineRule="auto"/>
                              <w:rPr>
                                <w:rFonts w:ascii="Times New Roman CYR" w:hAnsi="Times New Roman CYR"/>
                                <w:b w:val="0"/>
                                <w:sz w:val="44"/>
                                <w:szCs w:val="44"/>
                              </w:rPr>
                            </w:pPr>
                            <w:bookmarkStart w:id="2646" w:name="_Toc168917700"/>
                            <w:bookmarkStart w:id="2647" w:name="_Toc169173138"/>
                            <w:bookmarkStart w:id="2648" w:name="_Toc169175225"/>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2646"/>
                            <w:bookmarkEnd w:id="2647"/>
                            <w:bookmarkEnd w:id="2648"/>
                          </w:p>
                          <w:p w14:paraId="74BF381A"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66D8224C"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0CA8AA55" w14:textId="77777777" w:rsidR="000658DF" w:rsidRPr="000D3135" w:rsidRDefault="000658DF" w:rsidP="000658DF">
                            <w:pPr>
                              <w:spacing w:line="300" w:lineRule="auto"/>
                              <w:jc w:val="center"/>
                              <w:rPr>
                                <w:b/>
                                <w:lang w:val="uk-UA"/>
                              </w:rPr>
                            </w:pPr>
                          </w:p>
                          <w:p w14:paraId="3D9B47DC"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0920999E" w14:textId="77777777" w:rsidR="00A43AC3" w:rsidRPr="00B1453A" w:rsidRDefault="00A43AC3" w:rsidP="00987998">
                            <w:pPr>
                              <w:jc w:val="center"/>
                              <w:rPr>
                                <w:rFonts w:ascii="Calibri" w:hAnsi="Calibri"/>
                                <w:sz w:val="36"/>
                                <w:szCs w:val="36"/>
                              </w:rPr>
                            </w:pPr>
                          </w:p>
                          <w:p w14:paraId="42B1FBF2" w14:textId="77777777" w:rsidR="00A43AC3" w:rsidRDefault="00A43AC3" w:rsidP="00987998">
                            <w:pPr>
                              <w:jc w:val="center"/>
                              <w:rPr>
                                <w:rFonts w:ascii="Times New Roman CYR" w:hAnsi="Times New Roman CYR" w:cs="Times New Roman CYR"/>
                                <w:sz w:val="36"/>
                                <w:szCs w:val="36"/>
                              </w:rPr>
                            </w:pPr>
                          </w:p>
                          <w:p w14:paraId="411B3992" w14:textId="77777777" w:rsidR="00A43AC3" w:rsidRDefault="00A43AC3"/>
                          <w:p w14:paraId="4C7C7AE4" w14:textId="77777777" w:rsidR="00A43AC3" w:rsidRPr="00630E21" w:rsidRDefault="00A43AC3" w:rsidP="00987998">
                            <w:pPr>
                              <w:pStyle w:val="3"/>
                              <w:spacing w:line="276" w:lineRule="auto"/>
                              <w:rPr>
                                <w:rFonts w:ascii="Times New Roman" w:hAnsi="Times New Roman"/>
                                <w:bCs/>
                                <w:sz w:val="48"/>
                                <w:szCs w:val="48"/>
                              </w:rPr>
                            </w:pPr>
                            <w:bookmarkStart w:id="2649" w:name="_Toc168917701"/>
                            <w:bookmarkStart w:id="2650" w:name="_Toc169173139"/>
                            <w:bookmarkStart w:id="2651" w:name="_Toc169175226"/>
                            <w:r w:rsidRPr="00630E21">
                              <w:rPr>
                                <w:rFonts w:ascii="Times New Roman" w:hAnsi="Times New Roman"/>
                                <w:bCs/>
                                <w:sz w:val="48"/>
                                <w:szCs w:val="48"/>
                              </w:rPr>
                              <w:t>ДИПЛОМНА РОБОТА</w:t>
                            </w:r>
                            <w:bookmarkEnd w:id="2649"/>
                            <w:bookmarkEnd w:id="2650"/>
                            <w:bookmarkEnd w:id="2651"/>
                          </w:p>
                          <w:p w14:paraId="5E83696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26F4F75" w14:textId="77777777" w:rsidR="00A43AC3" w:rsidRPr="005E3013" w:rsidRDefault="00A43AC3" w:rsidP="00987998">
                            <w:pPr>
                              <w:pStyle w:val="2"/>
                              <w:spacing w:line="276" w:lineRule="auto"/>
                              <w:rPr>
                                <w:b w:val="0"/>
                                <w:bCs/>
                                <w:iCs/>
                                <w:sz w:val="48"/>
                                <w:szCs w:val="48"/>
                                <w:highlight w:val="yellow"/>
                              </w:rPr>
                            </w:pPr>
                            <w:bookmarkStart w:id="2652" w:name="_Toc168917702"/>
                            <w:bookmarkStart w:id="2653" w:name="_Toc169173140"/>
                            <w:bookmarkStart w:id="2654" w:name="_Toc16917522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652"/>
                            <w:bookmarkEnd w:id="2653"/>
                            <w:bookmarkEnd w:id="2654"/>
                          </w:p>
                          <w:p w14:paraId="334840C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5EAD7B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D620F6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5F685F7" w14:textId="77777777" w:rsidR="00A43AC3" w:rsidRPr="00B1453A" w:rsidRDefault="00A43AC3" w:rsidP="00987998">
                            <w:pPr>
                              <w:jc w:val="center"/>
                              <w:rPr>
                                <w:rFonts w:ascii="Calibri" w:hAnsi="Calibri"/>
                                <w:sz w:val="36"/>
                                <w:szCs w:val="36"/>
                              </w:rPr>
                            </w:pPr>
                          </w:p>
                          <w:p w14:paraId="1D7E2581" w14:textId="77777777" w:rsidR="00A43AC3" w:rsidRDefault="00A43AC3" w:rsidP="00987998">
                            <w:pPr>
                              <w:jc w:val="center"/>
                              <w:rPr>
                                <w:rFonts w:ascii="Times New Roman CYR" w:hAnsi="Times New Roman CYR" w:cs="Times New Roman CYR"/>
                                <w:sz w:val="36"/>
                                <w:szCs w:val="36"/>
                              </w:rPr>
                            </w:pPr>
                          </w:p>
                          <w:p w14:paraId="0B71985D" w14:textId="77777777" w:rsidR="00A43AC3" w:rsidRDefault="00A43AC3"/>
                          <w:p w14:paraId="1FEEDABD" w14:textId="77777777" w:rsidR="00A43AC3" w:rsidRPr="00630E21" w:rsidRDefault="00A43AC3" w:rsidP="00987998">
                            <w:pPr>
                              <w:pStyle w:val="3"/>
                              <w:spacing w:line="276" w:lineRule="auto"/>
                              <w:rPr>
                                <w:rFonts w:ascii="Times New Roman" w:hAnsi="Times New Roman"/>
                                <w:bCs/>
                                <w:sz w:val="48"/>
                                <w:szCs w:val="48"/>
                              </w:rPr>
                            </w:pPr>
                            <w:bookmarkStart w:id="2655" w:name="_Toc168917703"/>
                            <w:bookmarkStart w:id="2656" w:name="_Toc169173141"/>
                            <w:bookmarkStart w:id="2657" w:name="_Toc169175228"/>
                            <w:r w:rsidRPr="00630E21">
                              <w:rPr>
                                <w:rFonts w:ascii="Times New Roman" w:hAnsi="Times New Roman"/>
                                <w:bCs/>
                                <w:sz w:val="48"/>
                                <w:szCs w:val="48"/>
                              </w:rPr>
                              <w:t>ДИПЛОМНА РОБОТА</w:t>
                            </w:r>
                            <w:bookmarkEnd w:id="2655"/>
                            <w:bookmarkEnd w:id="2656"/>
                            <w:bookmarkEnd w:id="2657"/>
                          </w:p>
                          <w:p w14:paraId="294A4BE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24F463F" w14:textId="77777777" w:rsidR="00A43AC3" w:rsidRPr="005E3013" w:rsidRDefault="00A43AC3" w:rsidP="00987998">
                            <w:pPr>
                              <w:pStyle w:val="2"/>
                              <w:spacing w:line="276" w:lineRule="auto"/>
                              <w:rPr>
                                <w:b w:val="0"/>
                                <w:bCs/>
                                <w:iCs/>
                                <w:sz w:val="48"/>
                                <w:szCs w:val="48"/>
                                <w:highlight w:val="yellow"/>
                              </w:rPr>
                            </w:pPr>
                            <w:bookmarkStart w:id="2658" w:name="_Toc168917704"/>
                            <w:bookmarkStart w:id="2659" w:name="_Toc169173142"/>
                            <w:bookmarkStart w:id="2660" w:name="_Toc16917522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658"/>
                            <w:bookmarkEnd w:id="2659"/>
                            <w:bookmarkEnd w:id="2660"/>
                          </w:p>
                          <w:p w14:paraId="5646AA7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00761D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64051A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C8AA0C8" w14:textId="77777777" w:rsidR="00A43AC3" w:rsidRPr="00B1453A" w:rsidRDefault="00A43AC3" w:rsidP="00987998">
                            <w:pPr>
                              <w:jc w:val="center"/>
                              <w:rPr>
                                <w:rFonts w:ascii="Calibri" w:hAnsi="Calibri"/>
                                <w:sz w:val="36"/>
                                <w:szCs w:val="36"/>
                              </w:rPr>
                            </w:pPr>
                          </w:p>
                          <w:p w14:paraId="7D46FC4F" w14:textId="77777777" w:rsidR="00A43AC3" w:rsidRDefault="00A43AC3" w:rsidP="00987998">
                            <w:pPr>
                              <w:jc w:val="center"/>
                              <w:rPr>
                                <w:rFonts w:ascii="Times New Roman CYR" w:hAnsi="Times New Roman CYR" w:cs="Times New Roman CYR"/>
                                <w:sz w:val="36"/>
                                <w:szCs w:val="36"/>
                              </w:rPr>
                            </w:pPr>
                          </w:p>
                          <w:p w14:paraId="274A52DE" w14:textId="77777777" w:rsidR="00A43AC3" w:rsidRDefault="00A43AC3"/>
                          <w:p w14:paraId="6959E557" w14:textId="77777777" w:rsidR="00A43AC3" w:rsidRPr="00630E21" w:rsidRDefault="00A43AC3" w:rsidP="00987998">
                            <w:pPr>
                              <w:pStyle w:val="3"/>
                              <w:spacing w:line="276" w:lineRule="auto"/>
                              <w:rPr>
                                <w:rFonts w:ascii="Times New Roman" w:hAnsi="Times New Roman"/>
                                <w:bCs/>
                                <w:sz w:val="48"/>
                                <w:szCs w:val="48"/>
                              </w:rPr>
                            </w:pPr>
                            <w:bookmarkStart w:id="2661" w:name="_Toc168917705"/>
                            <w:bookmarkStart w:id="2662" w:name="_Toc169173143"/>
                            <w:bookmarkStart w:id="2663" w:name="_Toc169175230"/>
                            <w:r w:rsidRPr="00630E21">
                              <w:rPr>
                                <w:rFonts w:ascii="Times New Roman" w:hAnsi="Times New Roman"/>
                                <w:bCs/>
                                <w:sz w:val="48"/>
                                <w:szCs w:val="48"/>
                              </w:rPr>
                              <w:t>ДИПЛОМНА РОБОТА</w:t>
                            </w:r>
                            <w:bookmarkEnd w:id="2661"/>
                            <w:bookmarkEnd w:id="2662"/>
                            <w:bookmarkEnd w:id="2663"/>
                          </w:p>
                          <w:p w14:paraId="38C01A8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CC6009C" w14:textId="77777777" w:rsidR="00A43AC3" w:rsidRPr="005E3013" w:rsidRDefault="00A43AC3" w:rsidP="00987998">
                            <w:pPr>
                              <w:pStyle w:val="2"/>
                              <w:spacing w:line="276" w:lineRule="auto"/>
                              <w:rPr>
                                <w:b w:val="0"/>
                                <w:bCs/>
                                <w:iCs/>
                                <w:sz w:val="48"/>
                                <w:szCs w:val="48"/>
                                <w:highlight w:val="yellow"/>
                              </w:rPr>
                            </w:pPr>
                            <w:bookmarkStart w:id="2664" w:name="_Toc168917706"/>
                            <w:bookmarkStart w:id="2665" w:name="_Toc169173144"/>
                            <w:bookmarkStart w:id="2666" w:name="_Toc16917523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664"/>
                            <w:bookmarkEnd w:id="2665"/>
                            <w:bookmarkEnd w:id="2666"/>
                          </w:p>
                          <w:p w14:paraId="1312458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F02124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D8302A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609C5F7" w14:textId="77777777" w:rsidR="00A43AC3" w:rsidRPr="00B1453A" w:rsidRDefault="00A43AC3" w:rsidP="00987998">
                            <w:pPr>
                              <w:jc w:val="center"/>
                              <w:rPr>
                                <w:rFonts w:ascii="Calibri" w:hAnsi="Calibri"/>
                                <w:sz w:val="36"/>
                                <w:szCs w:val="36"/>
                              </w:rPr>
                            </w:pPr>
                          </w:p>
                          <w:p w14:paraId="2FFC73E4" w14:textId="77777777" w:rsidR="00A43AC3" w:rsidRDefault="00A43AC3" w:rsidP="00987998">
                            <w:pPr>
                              <w:jc w:val="center"/>
                              <w:rPr>
                                <w:rFonts w:ascii="Times New Roman CYR" w:hAnsi="Times New Roman CYR" w:cs="Times New Roman CYR"/>
                                <w:sz w:val="36"/>
                                <w:szCs w:val="36"/>
                              </w:rPr>
                            </w:pPr>
                          </w:p>
                          <w:p w14:paraId="02F6BF88" w14:textId="77777777" w:rsidR="00A43AC3" w:rsidRDefault="00A43AC3"/>
                          <w:p w14:paraId="4F1E85BE" w14:textId="77777777" w:rsidR="00A43AC3" w:rsidRPr="00630E21" w:rsidRDefault="00A43AC3" w:rsidP="00987998">
                            <w:pPr>
                              <w:pStyle w:val="3"/>
                              <w:spacing w:line="276" w:lineRule="auto"/>
                              <w:rPr>
                                <w:rFonts w:ascii="Times New Roman" w:hAnsi="Times New Roman"/>
                                <w:bCs/>
                                <w:sz w:val="48"/>
                                <w:szCs w:val="48"/>
                              </w:rPr>
                            </w:pPr>
                            <w:bookmarkStart w:id="2667" w:name="_Toc168917707"/>
                            <w:bookmarkStart w:id="2668" w:name="_Toc169173145"/>
                            <w:bookmarkStart w:id="2669" w:name="_Toc169175232"/>
                            <w:r w:rsidRPr="00630E21">
                              <w:rPr>
                                <w:rFonts w:ascii="Times New Roman" w:hAnsi="Times New Roman"/>
                                <w:bCs/>
                                <w:sz w:val="48"/>
                                <w:szCs w:val="48"/>
                              </w:rPr>
                              <w:t>ДИПЛОМНА РОБОТА</w:t>
                            </w:r>
                            <w:bookmarkEnd w:id="2667"/>
                            <w:bookmarkEnd w:id="2668"/>
                            <w:bookmarkEnd w:id="2669"/>
                          </w:p>
                          <w:p w14:paraId="60FDB2D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FC32417" w14:textId="77777777" w:rsidR="00A43AC3" w:rsidRPr="005E3013" w:rsidRDefault="00A43AC3" w:rsidP="00987998">
                            <w:pPr>
                              <w:pStyle w:val="2"/>
                              <w:spacing w:line="276" w:lineRule="auto"/>
                              <w:rPr>
                                <w:b w:val="0"/>
                                <w:bCs/>
                                <w:iCs/>
                                <w:sz w:val="48"/>
                                <w:szCs w:val="48"/>
                                <w:highlight w:val="yellow"/>
                              </w:rPr>
                            </w:pPr>
                            <w:bookmarkStart w:id="2670" w:name="_Toc168917708"/>
                            <w:bookmarkStart w:id="2671" w:name="_Toc169173146"/>
                            <w:bookmarkStart w:id="2672" w:name="_Toc16917523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670"/>
                            <w:bookmarkEnd w:id="2671"/>
                            <w:bookmarkEnd w:id="2672"/>
                          </w:p>
                          <w:p w14:paraId="7C4C90D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05CBBE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0A1714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C82600A" w14:textId="77777777" w:rsidR="00A43AC3" w:rsidRPr="00B1453A" w:rsidRDefault="00A43AC3" w:rsidP="00987998">
                            <w:pPr>
                              <w:jc w:val="center"/>
                              <w:rPr>
                                <w:rFonts w:ascii="Calibri" w:hAnsi="Calibri"/>
                                <w:sz w:val="36"/>
                                <w:szCs w:val="36"/>
                              </w:rPr>
                            </w:pPr>
                          </w:p>
                          <w:p w14:paraId="60AB5DE3" w14:textId="77777777" w:rsidR="00A43AC3" w:rsidRDefault="00A43AC3" w:rsidP="00987998">
                            <w:pPr>
                              <w:jc w:val="center"/>
                              <w:rPr>
                                <w:rFonts w:ascii="Times New Roman CYR" w:hAnsi="Times New Roman CYR" w:cs="Times New Roman CYR"/>
                                <w:sz w:val="36"/>
                                <w:szCs w:val="36"/>
                              </w:rPr>
                            </w:pPr>
                          </w:p>
                          <w:p w14:paraId="293DA9DA" w14:textId="77777777" w:rsidR="00A43AC3" w:rsidRDefault="00A43AC3"/>
                          <w:p w14:paraId="3DA9E89C" w14:textId="77777777" w:rsidR="00A43AC3" w:rsidRPr="00630E21" w:rsidRDefault="00A43AC3" w:rsidP="00987998">
                            <w:pPr>
                              <w:pStyle w:val="3"/>
                              <w:spacing w:line="276" w:lineRule="auto"/>
                              <w:rPr>
                                <w:rFonts w:ascii="Times New Roman" w:hAnsi="Times New Roman"/>
                                <w:bCs/>
                                <w:sz w:val="48"/>
                                <w:szCs w:val="48"/>
                              </w:rPr>
                            </w:pPr>
                            <w:bookmarkStart w:id="2673" w:name="_Toc168917709"/>
                            <w:bookmarkStart w:id="2674" w:name="_Toc169173147"/>
                            <w:bookmarkStart w:id="2675" w:name="_Toc169175234"/>
                            <w:r w:rsidRPr="00630E21">
                              <w:rPr>
                                <w:rFonts w:ascii="Times New Roman" w:hAnsi="Times New Roman"/>
                                <w:bCs/>
                                <w:sz w:val="48"/>
                                <w:szCs w:val="48"/>
                              </w:rPr>
                              <w:t>ДИПЛОМНА РОБОТА</w:t>
                            </w:r>
                            <w:bookmarkEnd w:id="2673"/>
                            <w:bookmarkEnd w:id="2674"/>
                            <w:bookmarkEnd w:id="2675"/>
                          </w:p>
                          <w:p w14:paraId="3A4D8F6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C831704" w14:textId="77777777" w:rsidR="00A43AC3" w:rsidRPr="005E3013" w:rsidRDefault="00A43AC3" w:rsidP="00987998">
                            <w:pPr>
                              <w:pStyle w:val="2"/>
                              <w:spacing w:line="276" w:lineRule="auto"/>
                              <w:rPr>
                                <w:b w:val="0"/>
                                <w:bCs/>
                                <w:iCs/>
                                <w:sz w:val="48"/>
                                <w:szCs w:val="48"/>
                                <w:highlight w:val="yellow"/>
                              </w:rPr>
                            </w:pPr>
                            <w:bookmarkStart w:id="2676" w:name="_Toc168917710"/>
                            <w:bookmarkStart w:id="2677" w:name="_Toc169173148"/>
                            <w:bookmarkStart w:id="2678" w:name="_Toc16917523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676"/>
                            <w:bookmarkEnd w:id="2677"/>
                            <w:bookmarkEnd w:id="2678"/>
                          </w:p>
                          <w:p w14:paraId="5C16E1E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4E6030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70F441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FB4F043" w14:textId="77777777" w:rsidR="00A43AC3" w:rsidRPr="00B1453A" w:rsidRDefault="00A43AC3" w:rsidP="00987998">
                            <w:pPr>
                              <w:jc w:val="center"/>
                              <w:rPr>
                                <w:rFonts w:ascii="Calibri" w:hAnsi="Calibri"/>
                                <w:sz w:val="36"/>
                                <w:szCs w:val="36"/>
                              </w:rPr>
                            </w:pPr>
                          </w:p>
                          <w:p w14:paraId="3B72317A" w14:textId="77777777" w:rsidR="00A43AC3" w:rsidRDefault="00A43AC3" w:rsidP="00987998">
                            <w:pPr>
                              <w:jc w:val="center"/>
                              <w:rPr>
                                <w:rFonts w:ascii="Times New Roman CYR" w:hAnsi="Times New Roman CYR" w:cs="Times New Roman CYR"/>
                                <w:sz w:val="36"/>
                                <w:szCs w:val="36"/>
                              </w:rPr>
                            </w:pPr>
                          </w:p>
                          <w:p w14:paraId="26E0E7D1" w14:textId="77777777" w:rsidR="00A43AC3" w:rsidRDefault="00A43AC3"/>
                          <w:p w14:paraId="1D2A163E" w14:textId="77777777" w:rsidR="00A43AC3" w:rsidRPr="00630E21" w:rsidRDefault="00A43AC3" w:rsidP="00987998">
                            <w:pPr>
                              <w:pStyle w:val="3"/>
                              <w:spacing w:line="276" w:lineRule="auto"/>
                              <w:rPr>
                                <w:rFonts w:ascii="Times New Roman" w:hAnsi="Times New Roman"/>
                                <w:bCs/>
                                <w:sz w:val="48"/>
                                <w:szCs w:val="48"/>
                              </w:rPr>
                            </w:pPr>
                            <w:bookmarkStart w:id="2679" w:name="_Toc168917711"/>
                            <w:bookmarkStart w:id="2680" w:name="_Toc169173149"/>
                            <w:bookmarkStart w:id="2681" w:name="_Toc169175236"/>
                            <w:r w:rsidRPr="00630E21">
                              <w:rPr>
                                <w:rFonts w:ascii="Times New Roman" w:hAnsi="Times New Roman"/>
                                <w:bCs/>
                                <w:sz w:val="48"/>
                                <w:szCs w:val="48"/>
                              </w:rPr>
                              <w:t>ДИПЛОМНА РОБОТА</w:t>
                            </w:r>
                            <w:bookmarkEnd w:id="2679"/>
                            <w:bookmarkEnd w:id="2680"/>
                            <w:bookmarkEnd w:id="2681"/>
                          </w:p>
                          <w:p w14:paraId="72A40FC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AFE3B88" w14:textId="77777777" w:rsidR="00A43AC3" w:rsidRPr="005E3013" w:rsidRDefault="00A43AC3" w:rsidP="00987998">
                            <w:pPr>
                              <w:pStyle w:val="2"/>
                              <w:spacing w:line="276" w:lineRule="auto"/>
                              <w:rPr>
                                <w:b w:val="0"/>
                                <w:bCs/>
                                <w:iCs/>
                                <w:sz w:val="48"/>
                                <w:szCs w:val="48"/>
                                <w:highlight w:val="yellow"/>
                              </w:rPr>
                            </w:pPr>
                            <w:bookmarkStart w:id="2682" w:name="_Toc168917712"/>
                            <w:bookmarkStart w:id="2683" w:name="_Toc169173150"/>
                            <w:bookmarkStart w:id="2684" w:name="_Toc16917523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682"/>
                            <w:bookmarkEnd w:id="2683"/>
                            <w:bookmarkEnd w:id="2684"/>
                          </w:p>
                          <w:p w14:paraId="263E9C2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AF99CD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503F7E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449E0B5" w14:textId="77777777" w:rsidR="00A43AC3" w:rsidRPr="00B1453A" w:rsidRDefault="00A43AC3" w:rsidP="00987998">
                            <w:pPr>
                              <w:jc w:val="center"/>
                              <w:rPr>
                                <w:rFonts w:ascii="Calibri" w:hAnsi="Calibri"/>
                                <w:sz w:val="36"/>
                                <w:szCs w:val="36"/>
                              </w:rPr>
                            </w:pPr>
                          </w:p>
                          <w:p w14:paraId="013E7BC4" w14:textId="77777777" w:rsidR="00A43AC3" w:rsidRDefault="00A43AC3" w:rsidP="00987998">
                            <w:pPr>
                              <w:jc w:val="center"/>
                              <w:rPr>
                                <w:rFonts w:ascii="Times New Roman CYR" w:hAnsi="Times New Roman CYR" w:cs="Times New Roman CYR"/>
                                <w:sz w:val="36"/>
                                <w:szCs w:val="36"/>
                              </w:rPr>
                            </w:pPr>
                          </w:p>
                          <w:p w14:paraId="551EB2EB" w14:textId="77777777" w:rsidR="00A43AC3" w:rsidRDefault="00A43AC3"/>
                          <w:p w14:paraId="15C2BB5D" w14:textId="77777777" w:rsidR="00A43AC3" w:rsidRPr="00630E21" w:rsidRDefault="00A43AC3" w:rsidP="00987998">
                            <w:pPr>
                              <w:pStyle w:val="3"/>
                              <w:spacing w:line="276" w:lineRule="auto"/>
                              <w:rPr>
                                <w:rFonts w:ascii="Times New Roman" w:hAnsi="Times New Roman"/>
                                <w:bCs/>
                                <w:sz w:val="48"/>
                                <w:szCs w:val="48"/>
                              </w:rPr>
                            </w:pPr>
                            <w:bookmarkStart w:id="2685" w:name="_Toc168917713"/>
                            <w:bookmarkStart w:id="2686" w:name="_Toc169173151"/>
                            <w:bookmarkStart w:id="2687" w:name="_Toc169175238"/>
                            <w:r w:rsidRPr="00630E21">
                              <w:rPr>
                                <w:rFonts w:ascii="Times New Roman" w:hAnsi="Times New Roman"/>
                                <w:bCs/>
                                <w:sz w:val="48"/>
                                <w:szCs w:val="48"/>
                              </w:rPr>
                              <w:t>ДИПЛОМНА РОБОТА</w:t>
                            </w:r>
                            <w:bookmarkEnd w:id="2685"/>
                            <w:bookmarkEnd w:id="2686"/>
                            <w:bookmarkEnd w:id="2687"/>
                          </w:p>
                          <w:p w14:paraId="6A9AA37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97F0844" w14:textId="77777777" w:rsidR="00A43AC3" w:rsidRPr="005E3013" w:rsidRDefault="00A43AC3" w:rsidP="00987998">
                            <w:pPr>
                              <w:pStyle w:val="2"/>
                              <w:spacing w:line="276" w:lineRule="auto"/>
                              <w:rPr>
                                <w:b w:val="0"/>
                                <w:bCs/>
                                <w:iCs/>
                                <w:sz w:val="48"/>
                                <w:szCs w:val="48"/>
                                <w:highlight w:val="yellow"/>
                              </w:rPr>
                            </w:pPr>
                            <w:bookmarkStart w:id="2688" w:name="_Toc168917714"/>
                            <w:bookmarkStart w:id="2689" w:name="_Toc169173152"/>
                            <w:bookmarkStart w:id="2690" w:name="_Toc16917523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688"/>
                            <w:bookmarkEnd w:id="2689"/>
                            <w:bookmarkEnd w:id="2690"/>
                          </w:p>
                          <w:p w14:paraId="296CFD5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53F7D8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FC02B4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A48AD84" w14:textId="77777777" w:rsidR="00A43AC3" w:rsidRPr="00B1453A" w:rsidRDefault="00A43AC3" w:rsidP="00987998">
                            <w:pPr>
                              <w:jc w:val="center"/>
                              <w:rPr>
                                <w:rFonts w:ascii="Calibri" w:hAnsi="Calibri"/>
                                <w:sz w:val="36"/>
                                <w:szCs w:val="36"/>
                              </w:rPr>
                            </w:pPr>
                          </w:p>
                          <w:p w14:paraId="21356451" w14:textId="77777777" w:rsidR="00A43AC3" w:rsidRDefault="00A43AC3" w:rsidP="00987998">
                            <w:pPr>
                              <w:jc w:val="center"/>
                              <w:rPr>
                                <w:rFonts w:ascii="Times New Roman CYR" w:hAnsi="Times New Roman CYR" w:cs="Times New Roman CYR"/>
                                <w:sz w:val="36"/>
                                <w:szCs w:val="36"/>
                              </w:rPr>
                            </w:pPr>
                          </w:p>
                          <w:p w14:paraId="18563638" w14:textId="77777777" w:rsidR="00A43AC3" w:rsidRDefault="00A43AC3"/>
                          <w:p w14:paraId="3E6ABE10" w14:textId="77777777" w:rsidR="000658DF" w:rsidRPr="003A41B8" w:rsidRDefault="000658DF" w:rsidP="000658DF">
                            <w:pPr>
                              <w:pStyle w:val="3"/>
                              <w:spacing w:line="300" w:lineRule="auto"/>
                              <w:rPr>
                                <w:rFonts w:ascii="Times New Roman CYR" w:hAnsi="Times New Roman CYR"/>
                                <w:i/>
                                <w:iCs/>
                                <w:sz w:val="44"/>
                                <w:szCs w:val="44"/>
                              </w:rPr>
                            </w:pPr>
                            <w:bookmarkStart w:id="2691" w:name="_Toc168917715"/>
                            <w:bookmarkStart w:id="2692" w:name="_Toc169173153"/>
                            <w:bookmarkStart w:id="2693" w:name="_Toc169175240"/>
                            <w:r w:rsidRPr="003A41B8">
                              <w:rPr>
                                <w:rFonts w:ascii="Times New Roman CYR" w:hAnsi="Times New Roman CYR"/>
                                <w:i/>
                                <w:iCs/>
                                <w:sz w:val="44"/>
                                <w:szCs w:val="44"/>
                              </w:rPr>
                              <w:t>ДИПЛОМНА РОБОТА БАКАЛАВРА</w:t>
                            </w:r>
                            <w:bookmarkEnd w:id="2691"/>
                            <w:bookmarkEnd w:id="2692"/>
                            <w:bookmarkEnd w:id="2693"/>
                            <w:r w:rsidRPr="003A41B8">
                              <w:rPr>
                                <w:rFonts w:ascii="Times New Roman CYR" w:hAnsi="Times New Roman CYR"/>
                                <w:i/>
                                <w:iCs/>
                                <w:sz w:val="44"/>
                                <w:szCs w:val="44"/>
                              </w:rPr>
                              <w:t xml:space="preserve"> </w:t>
                            </w:r>
                          </w:p>
                          <w:p w14:paraId="200A3CBD" w14:textId="77777777" w:rsidR="000658DF" w:rsidRPr="000D3135" w:rsidRDefault="000658DF" w:rsidP="000658DF">
                            <w:pPr>
                              <w:pStyle w:val="2"/>
                              <w:spacing w:line="300" w:lineRule="auto"/>
                              <w:rPr>
                                <w:rFonts w:ascii="Times New Roman CYR" w:hAnsi="Times New Roman CYR"/>
                                <w:b w:val="0"/>
                                <w:sz w:val="44"/>
                                <w:szCs w:val="44"/>
                              </w:rPr>
                            </w:pPr>
                            <w:bookmarkStart w:id="2694" w:name="_Toc168917716"/>
                            <w:bookmarkStart w:id="2695" w:name="_Toc169173154"/>
                            <w:bookmarkStart w:id="2696" w:name="_Toc169175241"/>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2694"/>
                            <w:bookmarkEnd w:id="2695"/>
                            <w:bookmarkEnd w:id="2696"/>
                          </w:p>
                          <w:p w14:paraId="43C8D8BB"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0B2F4F02"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30F6C7BC" w14:textId="77777777" w:rsidR="000658DF" w:rsidRPr="000D3135" w:rsidRDefault="000658DF" w:rsidP="000658DF">
                            <w:pPr>
                              <w:spacing w:line="300" w:lineRule="auto"/>
                              <w:jc w:val="center"/>
                              <w:rPr>
                                <w:b/>
                                <w:lang w:val="uk-UA"/>
                              </w:rPr>
                            </w:pPr>
                          </w:p>
                          <w:p w14:paraId="06594022"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28FDFABF" w14:textId="77777777" w:rsidR="00A43AC3" w:rsidRPr="00B1453A" w:rsidRDefault="00A43AC3" w:rsidP="00987998">
                            <w:pPr>
                              <w:jc w:val="center"/>
                              <w:rPr>
                                <w:rFonts w:ascii="Calibri" w:hAnsi="Calibri"/>
                                <w:sz w:val="36"/>
                                <w:szCs w:val="36"/>
                              </w:rPr>
                            </w:pPr>
                          </w:p>
                          <w:p w14:paraId="3289332D" w14:textId="77777777" w:rsidR="00A43AC3" w:rsidRDefault="00A43AC3" w:rsidP="00987998">
                            <w:pPr>
                              <w:jc w:val="center"/>
                              <w:rPr>
                                <w:rFonts w:ascii="Times New Roman CYR" w:hAnsi="Times New Roman CYR" w:cs="Times New Roman CYR"/>
                                <w:sz w:val="36"/>
                                <w:szCs w:val="36"/>
                              </w:rPr>
                            </w:pPr>
                          </w:p>
                          <w:p w14:paraId="547D0B41" w14:textId="77777777" w:rsidR="00A43AC3" w:rsidRDefault="00A43AC3"/>
                          <w:p w14:paraId="5C25A882" w14:textId="77777777" w:rsidR="00A43AC3" w:rsidRPr="00630E21" w:rsidRDefault="00A43AC3" w:rsidP="00987998">
                            <w:pPr>
                              <w:pStyle w:val="3"/>
                              <w:spacing w:line="276" w:lineRule="auto"/>
                              <w:rPr>
                                <w:rFonts w:ascii="Times New Roman" w:hAnsi="Times New Roman"/>
                                <w:bCs/>
                                <w:sz w:val="48"/>
                                <w:szCs w:val="48"/>
                              </w:rPr>
                            </w:pPr>
                            <w:bookmarkStart w:id="2697" w:name="_Toc168917717"/>
                            <w:bookmarkStart w:id="2698" w:name="_Toc169173155"/>
                            <w:bookmarkStart w:id="2699" w:name="_Toc169175242"/>
                            <w:r w:rsidRPr="00630E21">
                              <w:rPr>
                                <w:rFonts w:ascii="Times New Roman" w:hAnsi="Times New Roman"/>
                                <w:bCs/>
                                <w:sz w:val="48"/>
                                <w:szCs w:val="48"/>
                              </w:rPr>
                              <w:t>ДИПЛОМНА РОБОТА</w:t>
                            </w:r>
                            <w:bookmarkEnd w:id="2697"/>
                            <w:bookmarkEnd w:id="2698"/>
                            <w:bookmarkEnd w:id="2699"/>
                          </w:p>
                          <w:p w14:paraId="2BBE72A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441019A" w14:textId="77777777" w:rsidR="00A43AC3" w:rsidRPr="005E3013" w:rsidRDefault="00A43AC3" w:rsidP="00987998">
                            <w:pPr>
                              <w:pStyle w:val="2"/>
                              <w:spacing w:line="276" w:lineRule="auto"/>
                              <w:rPr>
                                <w:b w:val="0"/>
                                <w:bCs/>
                                <w:iCs/>
                                <w:sz w:val="48"/>
                                <w:szCs w:val="48"/>
                                <w:highlight w:val="yellow"/>
                              </w:rPr>
                            </w:pPr>
                            <w:bookmarkStart w:id="2700" w:name="_Toc168917718"/>
                            <w:bookmarkStart w:id="2701" w:name="_Toc169173156"/>
                            <w:bookmarkStart w:id="2702" w:name="_Toc16917524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700"/>
                            <w:bookmarkEnd w:id="2701"/>
                            <w:bookmarkEnd w:id="2702"/>
                          </w:p>
                          <w:p w14:paraId="0CE74CB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0778F5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5C26AD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E89DECD" w14:textId="77777777" w:rsidR="00A43AC3" w:rsidRPr="00B1453A" w:rsidRDefault="00A43AC3" w:rsidP="00987998">
                            <w:pPr>
                              <w:jc w:val="center"/>
                              <w:rPr>
                                <w:rFonts w:ascii="Calibri" w:hAnsi="Calibri"/>
                                <w:sz w:val="36"/>
                                <w:szCs w:val="36"/>
                              </w:rPr>
                            </w:pPr>
                          </w:p>
                          <w:p w14:paraId="7A351B63" w14:textId="77777777" w:rsidR="00A43AC3" w:rsidRDefault="00A43AC3" w:rsidP="00987998">
                            <w:pPr>
                              <w:jc w:val="center"/>
                              <w:rPr>
                                <w:rFonts w:ascii="Times New Roman CYR" w:hAnsi="Times New Roman CYR" w:cs="Times New Roman CYR"/>
                                <w:sz w:val="36"/>
                                <w:szCs w:val="36"/>
                              </w:rPr>
                            </w:pPr>
                          </w:p>
                          <w:p w14:paraId="626898A7" w14:textId="77777777" w:rsidR="00A43AC3" w:rsidRDefault="00A43AC3"/>
                          <w:p w14:paraId="61B529E3" w14:textId="77777777" w:rsidR="00A43AC3" w:rsidRPr="00630E21" w:rsidRDefault="00A43AC3" w:rsidP="00987998">
                            <w:pPr>
                              <w:pStyle w:val="3"/>
                              <w:spacing w:line="276" w:lineRule="auto"/>
                              <w:rPr>
                                <w:rFonts w:ascii="Times New Roman" w:hAnsi="Times New Roman"/>
                                <w:bCs/>
                                <w:sz w:val="48"/>
                                <w:szCs w:val="48"/>
                              </w:rPr>
                            </w:pPr>
                            <w:bookmarkStart w:id="2703" w:name="_Toc168917719"/>
                            <w:bookmarkStart w:id="2704" w:name="_Toc169173157"/>
                            <w:bookmarkStart w:id="2705" w:name="_Toc169175244"/>
                            <w:r w:rsidRPr="00630E21">
                              <w:rPr>
                                <w:rFonts w:ascii="Times New Roman" w:hAnsi="Times New Roman"/>
                                <w:bCs/>
                                <w:sz w:val="48"/>
                                <w:szCs w:val="48"/>
                              </w:rPr>
                              <w:t>ДИПЛОМНА РОБОТА</w:t>
                            </w:r>
                            <w:bookmarkEnd w:id="2703"/>
                            <w:bookmarkEnd w:id="2704"/>
                            <w:bookmarkEnd w:id="2705"/>
                          </w:p>
                          <w:p w14:paraId="7E14E6E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2EABB95" w14:textId="77777777" w:rsidR="00A43AC3" w:rsidRPr="005E3013" w:rsidRDefault="00A43AC3" w:rsidP="00987998">
                            <w:pPr>
                              <w:pStyle w:val="2"/>
                              <w:spacing w:line="276" w:lineRule="auto"/>
                              <w:rPr>
                                <w:b w:val="0"/>
                                <w:bCs/>
                                <w:iCs/>
                                <w:sz w:val="48"/>
                                <w:szCs w:val="48"/>
                                <w:highlight w:val="yellow"/>
                              </w:rPr>
                            </w:pPr>
                            <w:bookmarkStart w:id="2706" w:name="_Toc168917720"/>
                            <w:bookmarkStart w:id="2707" w:name="_Toc169173158"/>
                            <w:bookmarkStart w:id="2708" w:name="_Toc16917524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706"/>
                            <w:bookmarkEnd w:id="2707"/>
                            <w:bookmarkEnd w:id="2708"/>
                          </w:p>
                          <w:p w14:paraId="022AF54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50FAC5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552408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F82CB45" w14:textId="77777777" w:rsidR="00A43AC3" w:rsidRPr="00B1453A" w:rsidRDefault="00A43AC3" w:rsidP="00987998">
                            <w:pPr>
                              <w:jc w:val="center"/>
                              <w:rPr>
                                <w:rFonts w:ascii="Calibri" w:hAnsi="Calibri"/>
                                <w:sz w:val="36"/>
                                <w:szCs w:val="36"/>
                              </w:rPr>
                            </w:pPr>
                          </w:p>
                          <w:p w14:paraId="17BCE771" w14:textId="77777777" w:rsidR="00A43AC3" w:rsidRDefault="00A43AC3" w:rsidP="00987998">
                            <w:pPr>
                              <w:jc w:val="center"/>
                              <w:rPr>
                                <w:rFonts w:ascii="Times New Roman CYR" w:hAnsi="Times New Roman CYR" w:cs="Times New Roman CYR"/>
                                <w:sz w:val="36"/>
                                <w:szCs w:val="36"/>
                              </w:rPr>
                            </w:pPr>
                          </w:p>
                          <w:p w14:paraId="45079791" w14:textId="77777777" w:rsidR="00A43AC3" w:rsidRDefault="00A43AC3"/>
                          <w:p w14:paraId="4F4E7462" w14:textId="77777777" w:rsidR="00A43AC3" w:rsidRPr="00630E21" w:rsidRDefault="00A43AC3" w:rsidP="00987998">
                            <w:pPr>
                              <w:pStyle w:val="3"/>
                              <w:spacing w:line="276" w:lineRule="auto"/>
                              <w:rPr>
                                <w:rFonts w:ascii="Times New Roman" w:hAnsi="Times New Roman"/>
                                <w:bCs/>
                                <w:sz w:val="48"/>
                                <w:szCs w:val="48"/>
                              </w:rPr>
                            </w:pPr>
                            <w:bookmarkStart w:id="2709" w:name="_Toc168917721"/>
                            <w:bookmarkStart w:id="2710" w:name="_Toc169173159"/>
                            <w:bookmarkStart w:id="2711" w:name="_Toc169175246"/>
                            <w:r w:rsidRPr="00630E21">
                              <w:rPr>
                                <w:rFonts w:ascii="Times New Roman" w:hAnsi="Times New Roman"/>
                                <w:bCs/>
                                <w:sz w:val="48"/>
                                <w:szCs w:val="48"/>
                              </w:rPr>
                              <w:t>ДИПЛОМНА РОБОТА</w:t>
                            </w:r>
                            <w:bookmarkEnd w:id="2709"/>
                            <w:bookmarkEnd w:id="2710"/>
                            <w:bookmarkEnd w:id="2711"/>
                          </w:p>
                          <w:p w14:paraId="0FD3C43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A1B7268" w14:textId="77777777" w:rsidR="00A43AC3" w:rsidRPr="005E3013" w:rsidRDefault="00A43AC3" w:rsidP="00987998">
                            <w:pPr>
                              <w:pStyle w:val="2"/>
                              <w:spacing w:line="276" w:lineRule="auto"/>
                              <w:rPr>
                                <w:b w:val="0"/>
                                <w:bCs/>
                                <w:iCs/>
                                <w:sz w:val="48"/>
                                <w:szCs w:val="48"/>
                                <w:highlight w:val="yellow"/>
                              </w:rPr>
                            </w:pPr>
                            <w:bookmarkStart w:id="2712" w:name="_Toc168917722"/>
                            <w:bookmarkStart w:id="2713" w:name="_Toc169173160"/>
                            <w:bookmarkStart w:id="2714" w:name="_Toc16917524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712"/>
                            <w:bookmarkEnd w:id="2713"/>
                            <w:bookmarkEnd w:id="2714"/>
                          </w:p>
                          <w:p w14:paraId="1A00E65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F92247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48D1F2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4EFF62E" w14:textId="77777777" w:rsidR="00A43AC3" w:rsidRPr="00B1453A" w:rsidRDefault="00A43AC3" w:rsidP="00987998">
                            <w:pPr>
                              <w:jc w:val="center"/>
                              <w:rPr>
                                <w:rFonts w:ascii="Calibri" w:hAnsi="Calibri"/>
                                <w:sz w:val="36"/>
                                <w:szCs w:val="36"/>
                              </w:rPr>
                            </w:pPr>
                          </w:p>
                          <w:p w14:paraId="04C3F73D" w14:textId="77777777" w:rsidR="00A43AC3" w:rsidRDefault="00A43AC3" w:rsidP="00987998">
                            <w:pPr>
                              <w:jc w:val="center"/>
                              <w:rPr>
                                <w:rFonts w:ascii="Times New Roman CYR" w:hAnsi="Times New Roman CYR" w:cs="Times New Roman CYR"/>
                                <w:sz w:val="36"/>
                                <w:szCs w:val="36"/>
                              </w:rPr>
                            </w:pPr>
                          </w:p>
                          <w:p w14:paraId="6CF09F4C" w14:textId="77777777" w:rsidR="00A43AC3" w:rsidRDefault="00A43AC3"/>
                          <w:p w14:paraId="661C1307" w14:textId="77777777" w:rsidR="00A43AC3" w:rsidRPr="00630E21" w:rsidRDefault="00A43AC3" w:rsidP="00987998">
                            <w:pPr>
                              <w:pStyle w:val="3"/>
                              <w:spacing w:line="276" w:lineRule="auto"/>
                              <w:rPr>
                                <w:rFonts w:ascii="Times New Roman" w:hAnsi="Times New Roman"/>
                                <w:bCs/>
                                <w:sz w:val="48"/>
                                <w:szCs w:val="48"/>
                              </w:rPr>
                            </w:pPr>
                            <w:bookmarkStart w:id="2715" w:name="_Toc168917723"/>
                            <w:bookmarkStart w:id="2716" w:name="_Toc169173161"/>
                            <w:bookmarkStart w:id="2717" w:name="_Toc169175248"/>
                            <w:r w:rsidRPr="00630E21">
                              <w:rPr>
                                <w:rFonts w:ascii="Times New Roman" w:hAnsi="Times New Roman"/>
                                <w:bCs/>
                                <w:sz w:val="48"/>
                                <w:szCs w:val="48"/>
                              </w:rPr>
                              <w:t>ДИПЛОМНА РОБОТА</w:t>
                            </w:r>
                            <w:bookmarkEnd w:id="2715"/>
                            <w:bookmarkEnd w:id="2716"/>
                            <w:bookmarkEnd w:id="2717"/>
                          </w:p>
                          <w:p w14:paraId="5E12ED7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72C42ED" w14:textId="77777777" w:rsidR="00A43AC3" w:rsidRPr="005E3013" w:rsidRDefault="00A43AC3" w:rsidP="00987998">
                            <w:pPr>
                              <w:pStyle w:val="2"/>
                              <w:spacing w:line="276" w:lineRule="auto"/>
                              <w:rPr>
                                <w:b w:val="0"/>
                                <w:bCs/>
                                <w:iCs/>
                                <w:sz w:val="48"/>
                                <w:szCs w:val="48"/>
                                <w:highlight w:val="yellow"/>
                              </w:rPr>
                            </w:pPr>
                            <w:bookmarkStart w:id="2718" w:name="_Toc168917724"/>
                            <w:bookmarkStart w:id="2719" w:name="_Toc169173162"/>
                            <w:bookmarkStart w:id="2720" w:name="_Toc16917524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718"/>
                            <w:bookmarkEnd w:id="2719"/>
                            <w:bookmarkEnd w:id="2720"/>
                          </w:p>
                          <w:p w14:paraId="1810320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05BE54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0787BA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92BECB0" w14:textId="77777777" w:rsidR="00A43AC3" w:rsidRPr="00B1453A" w:rsidRDefault="00A43AC3" w:rsidP="00987998">
                            <w:pPr>
                              <w:jc w:val="center"/>
                              <w:rPr>
                                <w:rFonts w:ascii="Calibri" w:hAnsi="Calibri"/>
                                <w:sz w:val="36"/>
                                <w:szCs w:val="36"/>
                              </w:rPr>
                            </w:pPr>
                          </w:p>
                          <w:p w14:paraId="3523F8ED" w14:textId="77777777" w:rsidR="00A43AC3" w:rsidRDefault="00A43AC3" w:rsidP="00987998">
                            <w:pPr>
                              <w:jc w:val="center"/>
                              <w:rPr>
                                <w:rFonts w:ascii="Times New Roman CYR" w:hAnsi="Times New Roman CYR" w:cs="Times New Roman CYR"/>
                                <w:sz w:val="36"/>
                                <w:szCs w:val="36"/>
                              </w:rPr>
                            </w:pPr>
                          </w:p>
                          <w:p w14:paraId="40115F89" w14:textId="77777777" w:rsidR="00A43AC3" w:rsidRDefault="00A43AC3"/>
                          <w:p w14:paraId="758AD086" w14:textId="77777777" w:rsidR="00A43AC3" w:rsidRPr="00630E21" w:rsidRDefault="00A43AC3" w:rsidP="00987998">
                            <w:pPr>
                              <w:pStyle w:val="3"/>
                              <w:spacing w:line="276" w:lineRule="auto"/>
                              <w:rPr>
                                <w:rFonts w:ascii="Times New Roman" w:hAnsi="Times New Roman"/>
                                <w:bCs/>
                                <w:sz w:val="48"/>
                                <w:szCs w:val="48"/>
                              </w:rPr>
                            </w:pPr>
                            <w:bookmarkStart w:id="2721" w:name="_Toc168917725"/>
                            <w:bookmarkStart w:id="2722" w:name="_Toc169173163"/>
                            <w:bookmarkStart w:id="2723" w:name="_Toc169175250"/>
                            <w:r w:rsidRPr="00630E21">
                              <w:rPr>
                                <w:rFonts w:ascii="Times New Roman" w:hAnsi="Times New Roman"/>
                                <w:bCs/>
                                <w:sz w:val="48"/>
                                <w:szCs w:val="48"/>
                              </w:rPr>
                              <w:t>ДИПЛОМНА РОБОТА</w:t>
                            </w:r>
                            <w:bookmarkEnd w:id="2721"/>
                            <w:bookmarkEnd w:id="2722"/>
                            <w:bookmarkEnd w:id="2723"/>
                          </w:p>
                          <w:p w14:paraId="696EA90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5565CCF" w14:textId="77777777" w:rsidR="00A43AC3" w:rsidRPr="005E3013" w:rsidRDefault="00A43AC3" w:rsidP="00987998">
                            <w:pPr>
                              <w:pStyle w:val="2"/>
                              <w:spacing w:line="276" w:lineRule="auto"/>
                              <w:rPr>
                                <w:b w:val="0"/>
                                <w:bCs/>
                                <w:iCs/>
                                <w:sz w:val="48"/>
                                <w:szCs w:val="48"/>
                                <w:highlight w:val="yellow"/>
                              </w:rPr>
                            </w:pPr>
                            <w:bookmarkStart w:id="2724" w:name="_Toc168917726"/>
                            <w:bookmarkStart w:id="2725" w:name="_Toc169173164"/>
                            <w:bookmarkStart w:id="2726" w:name="_Toc16917525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724"/>
                            <w:bookmarkEnd w:id="2725"/>
                            <w:bookmarkEnd w:id="2726"/>
                          </w:p>
                          <w:p w14:paraId="6D335C0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65F12F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866BEF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8B980B2" w14:textId="77777777" w:rsidR="00A43AC3" w:rsidRPr="00B1453A" w:rsidRDefault="00A43AC3" w:rsidP="00987998">
                            <w:pPr>
                              <w:jc w:val="center"/>
                              <w:rPr>
                                <w:rFonts w:ascii="Calibri" w:hAnsi="Calibri"/>
                                <w:sz w:val="36"/>
                                <w:szCs w:val="36"/>
                              </w:rPr>
                            </w:pPr>
                          </w:p>
                          <w:p w14:paraId="0F8AFA85" w14:textId="77777777" w:rsidR="00A43AC3" w:rsidRDefault="00A43AC3" w:rsidP="00987998">
                            <w:pPr>
                              <w:jc w:val="center"/>
                              <w:rPr>
                                <w:rFonts w:ascii="Times New Roman CYR" w:hAnsi="Times New Roman CYR" w:cs="Times New Roman CYR"/>
                                <w:sz w:val="36"/>
                                <w:szCs w:val="36"/>
                              </w:rPr>
                            </w:pPr>
                          </w:p>
                          <w:p w14:paraId="61B9693A" w14:textId="77777777" w:rsidR="00A43AC3" w:rsidRDefault="00A43AC3"/>
                          <w:p w14:paraId="2106B6A8" w14:textId="77777777" w:rsidR="00A43AC3" w:rsidRPr="00630E21" w:rsidRDefault="00A43AC3" w:rsidP="00987998">
                            <w:pPr>
                              <w:pStyle w:val="3"/>
                              <w:spacing w:line="276" w:lineRule="auto"/>
                              <w:rPr>
                                <w:rFonts w:ascii="Times New Roman" w:hAnsi="Times New Roman"/>
                                <w:bCs/>
                                <w:sz w:val="48"/>
                                <w:szCs w:val="48"/>
                              </w:rPr>
                            </w:pPr>
                            <w:bookmarkStart w:id="2727" w:name="_Toc168917727"/>
                            <w:bookmarkStart w:id="2728" w:name="_Toc169173165"/>
                            <w:bookmarkStart w:id="2729" w:name="_Toc169175252"/>
                            <w:r w:rsidRPr="00630E21">
                              <w:rPr>
                                <w:rFonts w:ascii="Times New Roman" w:hAnsi="Times New Roman"/>
                                <w:bCs/>
                                <w:sz w:val="48"/>
                                <w:szCs w:val="48"/>
                              </w:rPr>
                              <w:t>ДИПЛОМНА РОБОТА</w:t>
                            </w:r>
                            <w:bookmarkEnd w:id="2727"/>
                            <w:bookmarkEnd w:id="2728"/>
                            <w:bookmarkEnd w:id="2729"/>
                          </w:p>
                          <w:p w14:paraId="199A03A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48BE9FA" w14:textId="77777777" w:rsidR="00A43AC3" w:rsidRPr="005E3013" w:rsidRDefault="00A43AC3" w:rsidP="00987998">
                            <w:pPr>
                              <w:pStyle w:val="2"/>
                              <w:spacing w:line="276" w:lineRule="auto"/>
                              <w:rPr>
                                <w:b w:val="0"/>
                                <w:bCs/>
                                <w:iCs/>
                                <w:sz w:val="48"/>
                                <w:szCs w:val="48"/>
                                <w:highlight w:val="yellow"/>
                              </w:rPr>
                            </w:pPr>
                            <w:bookmarkStart w:id="2730" w:name="_Toc168917728"/>
                            <w:bookmarkStart w:id="2731" w:name="_Toc169173166"/>
                            <w:bookmarkStart w:id="2732" w:name="_Toc16917525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730"/>
                            <w:bookmarkEnd w:id="2731"/>
                            <w:bookmarkEnd w:id="2732"/>
                          </w:p>
                          <w:p w14:paraId="469BE56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5BC622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70D714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9C013E7" w14:textId="77777777" w:rsidR="00A43AC3" w:rsidRPr="00B1453A" w:rsidRDefault="00A43AC3" w:rsidP="00987998">
                            <w:pPr>
                              <w:jc w:val="center"/>
                              <w:rPr>
                                <w:rFonts w:ascii="Calibri" w:hAnsi="Calibri"/>
                                <w:sz w:val="36"/>
                                <w:szCs w:val="36"/>
                              </w:rPr>
                            </w:pPr>
                          </w:p>
                          <w:p w14:paraId="48C84D99" w14:textId="77777777" w:rsidR="00A43AC3" w:rsidRDefault="00A43AC3" w:rsidP="00987998">
                            <w:pPr>
                              <w:jc w:val="center"/>
                              <w:rPr>
                                <w:rFonts w:ascii="Times New Roman CYR" w:hAnsi="Times New Roman CYR" w:cs="Times New Roman CYR"/>
                                <w:sz w:val="36"/>
                                <w:szCs w:val="36"/>
                              </w:rPr>
                            </w:pPr>
                          </w:p>
                          <w:p w14:paraId="4755C7C4" w14:textId="77777777" w:rsidR="00A43AC3" w:rsidRDefault="00A43AC3"/>
                          <w:p w14:paraId="40DD743C" w14:textId="77777777" w:rsidR="00A43AC3" w:rsidRPr="00630E21" w:rsidRDefault="00A43AC3" w:rsidP="00987998">
                            <w:pPr>
                              <w:pStyle w:val="3"/>
                              <w:spacing w:line="276" w:lineRule="auto"/>
                              <w:rPr>
                                <w:rFonts w:ascii="Times New Roman" w:hAnsi="Times New Roman"/>
                                <w:bCs/>
                                <w:sz w:val="48"/>
                                <w:szCs w:val="48"/>
                              </w:rPr>
                            </w:pPr>
                            <w:bookmarkStart w:id="2733" w:name="_Toc168917729"/>
                            <w:bookmarkStart w:id="2734" w:name="_Toc169173167"/>
                            <w:bookmarkStart w:id="2735" w:name="_Toc169175254"/>
                            <w:r w:rsidRPr="00630E21">
                              <w:rPr>
                                <w:rFonts w:ascii="Times New Roman" w:hAnsi="Times New Roman"/>
                                <w:bCs/>
                                <w:sz w:val="48"/>
                                <w:szCs w:val="48"/>
                              </w:rPr>
                              <w:t>ДИПЛОМНА РОБОТА</w:t>
                            </w:r>
                            <w:bookmarkEnd w:id="2733"/>
                            <w:bookmarkEnd w:id="2734"/>
                            <w:bookmarkEnd w:id="2735"/>
                          </w:p>
                          <w:p w14:paraId="0AC0E6F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5691195" w14:textId="77777777" w:rsidR="00A43AC3" w:rsidRPr="005E3013" w:rsidRDefault="00A43AC3" w:rsidP="00987998">
                            <w:pPr>
                              <w:pStyle w:val="2"/>
                              <w:spacing w:line="276" w:lineRule="auto"/>
                              <w:rPr>
                                <w:b w:val="0"/>
                                <w:bCs/>
                                <w:iCs/>
                                <w:sz w:val="48"/>
                                <w:szCs w:val="48"/>
                                <w:highlight w:val="yellow"/>
                              </w:rPr>
                            </w:pPr>
                            <w:bookmarkStart w:id="2736" w:name="_Toc168917730"/>
                            <w:bookmarkStart w:id="2737" w:name="_Toc169173168"/>
                            <w:bookmarkStart w:id="2738" w:name="_Toc16917525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736"/>
                            <w:bookmarkEnd w:id="2737"/>
                            <w:bookmarkEnd w:id="2738"/>
                          </w:p>
                          <w:p w14:paraId="4AD44D0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D9C05D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59821E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85A7CBA" w14:textId="77777777" w:rsidR="00A43AC3" w:rsidRPr="00B1453A" w:rsidRDefault="00A43AC3" w:rsidP="00987998">
                            <w:pPr>
                              <w:jc w:val="center"/>
                              <w:rPr>
                                <w:rFonts w:ascii="Calibri" w:hAnsi="Calibri"/>
                                <w:sz w:val="36"/>
                                <w:szCs w:val="36"/>
                              </w:rPr>
                            </w:pPr>
                          </w:p>
                          <w:p w14:paraId="726FE0AE" w14:textId="77777777" w:rsidR="00A43AC3" w:rsidRDefault="00A43AC3" w:rsidP="00987998">
                            <w:pPr>
                              <w:jc w:val="center"/>
                              <w:rPr>
                                <w:rFonts w:ascii="Times New Roman CYR" w:hAnsi="Times New Roman CYR" w:cs="Times New Roman CYR"/>
                                <w:sz w:val="36"/>
                                <w:szCs w:val="36"/>
                              </w:rPr>
                            </w:pPr>
                          </w:p>
                          <w:p w14:paraId="490B6FBE" w14:textId="77777777" w:rsidR="00A43AC3" w:rsidRDefault="00A43AC3"/>
                          <w:p w14:paraId="56CAA1AA" w14:textId="77777777" w:rsidR="000658DF" w:rsidRPr="003A41B8" w:rsidRDefault="000658DF" w:rsidP="000658DF">
                            <w:pPr>
                              <w:pStyle w:val="3"/>
                              <w:spacing w:line="300" w:lineRule="auto"/>
                              <w:rPr>
                                <w:rFonts w:ascii="Times New Roman CYR" w:hAnsi="Times New Roman CYR"/>
                                <w:i/>
                                <w:iCs/>
                                <w:sz w:val="44"/>
                                <w:szCs w:val="44"/>
                              </w:rPr>
                            </w:pPr>
                            <w:bookmarkStart w:id="2739" w:name="_Toc168917731"/>
                            <w:bookmarkStart w:id="2740" w:name="_Toc169173169"/>
                            <w:bookmarkStart w:id="2741" w:name="_Toc169175256"/>
                            <w:r w:rsidRPr="003A41B8">
                              <w:rPr>
                                <w:rFonts w:ascii="Times New Roman CYR" w:hAnsi="Times New Roman CYR"/>
                                <w:i/>
                                <w:iCs/>
                                <w:sz w:val="44"/>
                                <w:szCs w:val="44"/>
                              </w:rPr>
                              <w:t>ДИПЛОМНА РОБОТА БАКАЛАВРА</w:t>
                            </w:r>
                            <w:bookmarkEnd w:id="2739"/>
                            <w:bookmarkEnd w:id="2740"/>
                            <w:bookmarkEnd w:id="2741"/>
                            <w:r w:rsidRPr="003A41B8">
                              <w:rPr>
                                <w:rFonts w:ascii="Times New Roman CYR" w:hAnsi="Times New Roman CYR"/>
                                <w:i/>
                                <w:iCs/>
                                <w:sz w:val="44"/>
                                <w:szCs w:val="44"/>
                              </w:rPr>
                              <w:t xml:space="preserve"> </w:t>
                            </w:r>
                          </w:p>
                          <w:p w14:paraId="36A8E833" w14:textId="77777777" w:rsidR="000658DF" w:rsidRPr="000D3135" w:rsidRDefault="000658DF" w:rsidP="000658DF">
                            <w:pPr>
                              <w:pStyle w:val="2"/>
                              <w:spacing w:line="300" w:lineRule="auto"/>
                              <w:rPr>
                                <w:rFonts w:ascii="Times New Roman CYR" w:hAnsi="Times New Roman CYR"/>
                                <w:b w:val="0"/>
                                <w:sz w:val="44"/>
                                <w:szCs w:val="44"/>
                              </w:rPr>
                            </w:pPr>
                            <w:bookmarkStart w:id="2742" w:name="_Toc168917732"/>
                            <w:bookmarkStart w:id="2743" w:name="_Toc169173170"/>
                            <w:bookmarkStart w:id="2744" w:name="_Toc169175257"/>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2742"/>
                            <w:bookmarkEnd w:id="2743"/>
                            <w:bookmarkEnd w:id="2744"/>
                          </w:p>
                          <w:p w14:paraId="08E0C685"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322C9590"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73728675" w14:textId="77777777" w:rsidR="000658DF" w:rsidRPr="000D3135" w:rsidRDefault="000658DF" w:rsidP="000658DF">
                            <w:pPr>
                              <w:spacing w:line="300" w:lineRule="auto"/>
                              <w:jc w:val="center"/>
                              <w:rPr>
                                <w:b/>
                                <w:lang w:val="uk-UA"/>
                              </w:rPr>
                            </w:pPr>
                          </w:p>
                          <w:p w14:paraId="0B9D2BD8"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27A7C254" w14:textId="77777777" w:rsidR="00A43AC3" w:rsidRPr="00B1453A" w:rsidRDefault="00A43AC3" w:rsidP="00987998">
                            <w:pPr>
                              <w:jc w:val="center"/>
                              <w:rPr>
                                <w:rFonts w:ascii="Calibri" w:hAnsi="Calibri"/>
                                <w:sz w:val="36"/>
                                <w:szCs w:val="36"/>
                              </w:rPr>
                            </w:pPr>
                          </w:p>
                          <w:p w14:paraId="69D6E794" w14:textId="77777777" w:rsidR="00A43AC3" w:rsidRDefault="00A43AC3" w:rsidP="00987998">
                            <w:pPr>
                              <w:jc w:val="center"/>
                              <w:rPr>
                                <w:rFonts w:ascii="Times New Roman CYR" w:hAnsi="Times New Roman CYR" w:cs="Times New Roman CYR"/>
                                <w:sz w:val="36"/>
                                <w:szCs w:val="36"/>
                              </w:rPr>
                            </w:pPr>
                          </w:p>
                          <w:p w14:paraId="747F1B83" w14:textId="77777777" w:rsidR="00A43AC3" w:rsidRDefault="00A43AC3"/>
                          <w:p w14:paraId="4B4F6F5E" w14:textId="77777777" w:rsidR="00A43AC3" w:rsidRPr="00630E21" w:rsidRDefault="00A43AC3" w:rsidP="00987998">
                            <w:pPr>
                              <w:pStyle w:val="3"/>
                              <w:spacing w:line="276" w:lineRule="auto"/>
                              <w:rPr>
                                <w:rFonts w:ascii="Times New Roman" w:hAnsi="Times New Roman"/>
                                <w:bCs/>
                                <w:sz w:val="48"/>
                                <w:szCs w:val="48"/>
                              </w:rPr>
                            </w:pPr>
                            <w:bookmarkStart w:id="2745" w:name="_Toc168917733"/>
                            <w:bookmarkStart w:id="2746" w:name="_Toc169173171"/>
                            <w:bookmarkStart w:id="2747" w:name="_Toc169175258"/>
                            <w:r w:rsidRPr="00630E21">
                              <w:rPr>
                                <w:rFonts w:ascii="Times New Roman" w:hAnsi="Times New Roman"/>
                                <w:bCs/>
                                <w:sz w:val="48"/>
                                <w:szCs w:val="48"/>
                              </w:rPr>
                              <w:t>ДИПЛОМНА РОБОТА</w:t>
                            </w:r>
                            <w:bookmarkEnd w:id="2745"/>
                            <w:bookmarkEnd w:id="2746"/>
                            <w:bookmarkEnd w:id="2747"/>
                          </w:p>
                          <w:p w14:paraId="41704FE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CB51F57" w14:textId="77777777" w:rsidR="00A43AC3" w:rsidRPr="005E3013" w:rsidRDefault="00A43AC3" w:rsidP="00987998">
                            <w:pPr>
                              <w:pStyle w:val="2"/>
                              <w:spacing w:line="276" w:lineRule="auto"/>
                              <w:rPr>
                                <w:b w:val="0"/>
                                <w:bCs/>
                                <w:iCs/>
                                <w:sz w:val="48"/>
                                <w:szCs w:val="48"/>
                                <w:highlight w:val="yellow"/>
                              </w:rPr>
                            </w:pPr>
                            <w:bookmarkStart w:id="2748" w:name="_Toc168917734"/>
                            <w:bookmarkStart w:id="2749" w:name="_Toc169173172"/>
                            <w:bookmarkStart w:id="2750" w:name="_Toc16917525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748"/>
                            <w:bookmarkEnd w:id="2749"/>
                            <w:bookmarkEnd w:id="2750"/>
                          </w:p>
                          <w:p w14:paraId="1B8013B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B81156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21F7DB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D26B922" w14:textId="77777777" w:rsidR="00A43AC3" w:rsidRPr="00B1453A" w:rsidRDefault="00A43AC3" w:rsidP="00987998">
                            <w:pPr>
                              <w:jc w:val="center"/>
                              <w:rPr>
                                <w:rFonts w:ascii="Calibri" w:hAnsi="Calibri"/>
                                <w:sz w:val="36"/>
                                <w:szCs w:val="36"/>
                              </w:rPr>
                            </w:pPr>
                          </w:p>
                          <w:p w14:paraId="61993D84" w14:textId="77777777" w:rsidR="00A43AC3" w:rsidRDefault="00A43AC3" w:rsidP="00987998">
                            <w:pPr>
                              <w:jc w:val="center"/>
                              <w:rPr>
                                <w:rFonts w:ascii="Times New Roman CYR" w:hAnsi="Times New Roman CYR" w:cs="Times New Roman CYR"/>
                                <w:sz w:val="36"/>
                                <w:szCs w:val="36"/>
                              </w:rPr>
                            </w:pPr>
                          </w:p>
                          <w:p w14:paraId="4ED9EDEF" w14:textId="77777777" w:rsidR="00A43AC3" w:rsidRDefault="00A43AC3"/>
                          <w:p w14:paraId="1989C2C4" w14:textId="77777777" w:rsidR="00A43AC3" w:rsidRPr="00630E21" w:rsidRDefault="00A43AC3" w:rsidP="00987998">
                            <w:pPr>
                              <w:pStyle w:val="3"/>
                              <w:spacing w:line="276" w:lineRule="auto"/>
                              <w:rPr>
                                <w:rFonts w:ascii="Times New Roman" w:hAnsi="Times New Roman"/>
                                <w:bCs/>
                                <w:sz w:val="48"/>
                                <w:szCs w:val="48"/>
                              </w:rPr>
                            </w:pPr>
                            <w:bookmarkStart w:id="2751" w:name="_Toc168917735"/>
                            <w:bookmarkStart w:id="2752" w:name="_Toc169173173"/>
                            <w:bookmarkStart w:id="2753" w:name="_Toc169175260"/>
                            <w:r w:rsidRPr="00630E21">
                              <w:rPr>
                                <w:rFonts w:ascii="Times New Roman" w:hAnsi="Times New Roman"/>
                                <w:bCs/>
                                <w:sz w:val="48"/>
                                <w:szCs w:val="48"/>
                              </w:rPr>
                              <w:t>ДИПЛОМНА РОБОТА</w:t>
                            </w:r>
                            <w:bookmarkEnd w:id="2751"/>
                            <w:bookmarkEnd w:id="2752"/>
                            <w:bookmarkEnd w:id="2753"/>
                          </w:p>
                          <w:p w14:paraId="5501A3F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AFCB8AA" w14:textId="77777777" w:rsidR="00A43AC3" w:rsidRPr="005E3013" w:rsidRDefault="00A43AC3" w:rsidP="00987998">
                            <w:pPr>
                              <w:pStyle w:val="2"/>
                              <w:spacing w:line="276" w:lineRule="auto"/>
                              <w:rPr>
                                <w:b w:val="0"/>
                                <w:bCs/>
                                <w:iCs/>
                                <w:sz w:val="48"/>
                                <w:szCs w:val="48"/>
                                <w:highlight w:val="yellow"/>
                              </w:rPr>
                            </w:pPr>
                            <w:bookmarkStart w:id="2754" w:name="_Toc168917736"/>
                            <w:bookmarkStart w:id="2755" w:name="_Toc169173174"/>
                            <w:bookmarkStart w:id="2756" w:name="_Toc16917526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754"/>
                            <w:bookmarkEnd w:id="2755"/>
                            <w:bookmarkEnd w:id="2756"/>
                          </w:p>
                          <w:p w14:paraId="0C451B7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23C5A0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057CE8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39A41FE" w14:textId="77777777" w:rsidR="00A43AC3" w:rsidRPr="00B1453A" w:rsidRDefault="00A43AC3" w:rsidP="00987998">
                            <w:pPr>
                              <w:jc w:val="center"/>
                              <w:rPr>
                                <w:rFonts w:ascii="Calibri" w:hAnsi="Calibri"/>
                                <w:sz w:val="36"/>
                                <w:szCs w:val="36"/>
                              </w:rPr>
                            </w:pPr>
                          </w:p>
                          <w:p w14:paraId="7FE29558" w14:textId="77777777" w:rsidR="00A43AC3" w:rsidRDefault="00A43AC3" w:rsidP="00987998">
                            <w:pPr>
                              <w:jc w:val="center"/>
                              <w:rPr>
                                <w:rFonts w:ascii="Times New Roman CYR" w:hAnsi="Times New Roman CYR" w:cs="Times New Roman CYR"/>
                                <w:sz w:val="36"/>
                                <w:szCs w:val="36"/>
                              </w:rPr>
                            </w:pPr>
                          </w:p>
                          <w:p w14:paraId="32885CB6" w14:textId="77777777" w:rsidR="00A43AC3" w:rsidRDefault="00A43AC3"/>
                          <w:p w14:paraId="345982D1" w14:textId="77777777" w:rsidR="00A43AC3" w:rsidRPr="00630E21" w:rsidRDefault="00A43AC3" w:rsidP="00987998">
                            <w:pPr>
                              <w:pStyle w:val="3"/>
                              <w:spacing w:line="276" w:lineRule="auto"/>
                              <w:rPr>
                                <w:rFonts w:ascii="Times New Roman" w:hAnsi="Times New Roman"/>
                                <w:bCs/>
                                <w:sz w:val="48"/>
                                <w:szCs w:val="48"/>
                              </w:rPr>
                            </w:pPr>
                            <w:bookmarkStart w:id="2757" w:name="_Toc168917737"/>
                            <w:bookmarkStart w:id="2758" w:name="_Toc169173175"/>
                            <w:bookmarkStart w:id="2759" w:name="_Toc169175262"/>
                            <w:r w:rsidRPr="00630E21">
                              <w:rPr>
                                <w:rFonts w:ascii="Times New Roman" w:hAnsi="Times New Roman"/>
                                <w:bCs/>
                                <w:sz w:val="48"/>
                                <w:szCs w:val="48"/>
                              </w:rPr>
                              <w:t>ДИПЛОМНА РОБОТА</w:t>
                            </w:r>
                            <w:bookmarkEnd w:id="2757"/>
                            <w:bookmarkEnd w:id="2758"/>
                            <w:bookmarkEnd w:id="2759"/>
                          </w:p>
                          <w:p w14:paraId="68FC577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3B3DA94" w14:textId="77777777" w:rsidR="00A43AC3" w:rsidRPr="005E3013" w:rsidRDefault="00A43AC3" w:rsidP="00987998">
                            <w:pPr>
                              <w:pStyle w:val="2"/>
                              <w:spacing w:line="276" w:lineRule="auto"/>
                              <w:rPr>
                                <w:b w:val="0"/>
                                <w:bCs/>
                                <w:iCs/>
                                <w:sz w:val="48"/>
                                <w:szCs w:val="48"/>
                                <w:highlight w:val="yellow"/>
                              </w:rPr>
                            </w:pPr>
                            <w:bookmarkStart w:id="2760" w:name="_Toc168917738"/>
                            <w:bookmarkStart w:id="2761" w:name="_Toc169173176"/>
                            <w:bookmarkStart w:id="2762" w:name="_Toc16917526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760"/>
                            <w:bookmarkEnd w:id="2761"/>
                            <w:bookmarkEnd w:id="2762"/>
                          </w:p>
                          <w:p w14:paraId="15D526A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D3881B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BD4903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4AE3054" w14:textId="77777777" w:rsidR="00A43AC3" w:rsidRPr="00B1453A" w:rsidRDefault="00A43AC3" w:rsidP="00987998">
                            <w:pPr>
                              <w:jc w:val="center"/>
                              <w:rPr>
                                <w:rFonts w:ascii="Calibri" w:hAnsi="Calibri"/>
                                <w:sz w:val="36"/>
                                <w:szCs w:val="36"/>
                              </w:rPr>
                            </w:pPr>
                          </w:p>
                          <w:p w14:paraId="3980DAF6" w14:textId="77777777" w:rsidR="00A43AC3" w:rsidRDefault="00A43AC3" w:rsidP="00987998">
                            <w:pPr>
                              <w:jc w:val="center"/>
                              <w:rPr>
                                <w:rFonts w:ascii="Times New Roman CYR" w:hAnsi="Times New Roman CYR" w:cs="Times New Roman CYR"/>
                                <w:sz w:val="36"/>
                                <w:szCs w:val="36"/>
                              </w:rPr>
                            </w:pPr>
                          </w:p>
                          <w:p w14:paraId="1F5CDE0B" w14:textId="77777777" w:rsidR="00A43AC3" w:rsidRDefault="00A43AC3"/>
                          <w:p w14:paraId="48BF1B32" w14:textId="77777777" w:rsidR="00A43AC3" w:rsidRPr="00630E21" w:rsidRDefault="00A43AC3" w:rsidP="00987998">
                            <w:pPr>
                              <w:pStyle w:val="3"/>
                              <w:spacing w:line="276" w:lineRule="auto"/>
                              <w:rPr>
                                <w:rFonts w:ascii="Times New Roman" w:hAnsi="Times New Roman"/>
                                <w:bCs/>
                                <w:sz w:val="48"/>
                                <w:szCs w:val="48"/>
                              </w:rPr>
                            </w:pPr>
                            <w:bookmarkStart w:id="2763" w:name="_Toc168917739"/>
                            <w:bookmarkStart w:id="2764" w:name="_Toc169173177"/>
                            <w:bookmarkStart w:id="2765" w:name="_Toc169175264"/>
                            <w:r w:rsidRPr="00630E21">
                              <w:rPr>
                                <w:rFonts w:ascii="Times New Roman" w:hAnsi="Times New Roman"/>
                                <w:bCs/>
                                <w:sz w:val="48"/>
                                <w:szCs w:val="48"/>
                              </w:rPr>
                              <w:t>ДИПЛОМНА РОБОТА</w:t>
                            </w:r>
                            <w:bookmarkEnd w:id="2763"/>
                            <w:bookmarkEnd w:id="2764"/>
                            <w:bookmarkEnd w:id="2765"/>
                          </w:p>
                          <w:p w14:paraId="668326C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073836C" w14:textId="77777777" w:rsidR="00A43AC3" w:rsidRPr="005E3013" w:rsidRDefault="00A43AC3" w:rsidP="00987998">
                            <w:pPr>
                              <w:pStyle w:val="2"/>
                              <w:spacing w:line="276" w:lineRule="auto"/>
                              <w:rPr>
                                <w:b w:val="0"/>
                                <w:bCs/>
                                <w:iCs/>
                                <w:sz w:val="48"/>
                                <w:szCs w:val="48"/>
                                <w:highlight w:val="yellow"/>
                              </w:rPr>
                            </w:pPr>
                            <w:bookmarkStart w:id="2766" w:name="_Toc168917740"/>
                            <w:bookmarkStart w:id="2767" w:name="_Toc169173178"/>
                            <w:bookmarkStart w:id="2768" w:name="_Toc16917526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766"/>
                            <w:bookmarkEnd w:id="2767"/>
                            <w:bookmarkEnd w:id="2768"/>
                          </w:p>
                          <w:p w14:paraId="7A85ABF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523D60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AD6077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FE9E427" w14:textId="77777777" w:rsidR="00A43AC3" w:rsidRPr="00B1453A" w:rsidRDefault="00A43AC3" w:rsidP="00987998">
                            <w:pPr>
                              <w:jc w:val="center"/>
                              <w:rPr>
                                <w:rFonts w:ascii="Calibri" w:hAnsi="Calibri"/>
                                <w:sz w:val="36"/>
                                <w:szCs w:val="36"/>
                              </w:rPr>
                            </w:pPr>
                          </w:p>
                          <w:p w14:paraId="4AE2B0B7" w14:textId="77777777" w:rsidR="00A43AC3" w:rsidRDefault="00A43AC3" w:rsidP="00987998">
                            <w:pPr>
                              <w:jc w:val="center"/>
                              <w:rPr>
                                <w:rFonts w:ascii="Times New Roman CYR" w:hAnsi="Times New Roman CYR" w:cs="Times New Roman CYR"/>
                                <w:sz w:val="36"/>
                                <w:szCs w:val="36"/>
                              </w:rPr>
                            </w:pPr>
                          </w:p>
                          <w:p w14:paraId="75A242C1" w14:textId="77777777" w:rsidR="00A43AC3" w:rsidRDefault="00A43AC3"/>
                          <w:p w14:paraId="6CE7E3FE" w14:textId="77777777" w:rsidR="00A43AC3" w:rsidRPr="00630E21" w:rsidRDefault="00A43AC3" w:rsidP="00987998">
                            <w:pPr>
                              <w:pStyle w:val="3"/>
                              <w:spacing w:line="276" w:lineRule="auto"/>
                              <w:rPr>
                                <w:rFonts w:ascii="Times New Roman" w:hAnsi="Times New Roman"/>
                                <w:bCs/>
                                <w:sz w:val="48"/>
                                <w:szCs w:val="48"/>
                              </w:rPr>
                            </w:pPr>
                            <w:bookmarkStart w:id="2769" w:name="_Toc168917741"/>
                            <w:bookmarkStart w:id="2770" w:name="_Toc169173179"/>
                            <w:bookmarkStart w:id="2771" w:name="_Toc169175266"/>
                            <w:r w:rsidRPr="00630E21">
                              <w:rPr>
                                <w:rFonts w:ascii="Times New Roman" w:hAnsi="Times New Roman"/>
                                <w:bCs/>
                                <w:sz w:val="48"/>
                                <w:szCs w:val="48"/>
                              </w:rPr>
                              <w:t>ДИПЛОМНА РОБОТА</w:t>
                            </w:r>
                            <w:bookmarkEnd w:id="2769"/>
                            <w:bookmarkEnd w:id="2770"/>
                            <w:bookmarkEnd w:id="2771"/>
                          </w:p>
                          <w:p w14:paraId="1722671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DDA5CF0" w14:textId="77777777" w:rsidR="00A43AC3" w:rsidRPr="005E3013" w:rsidRDefault="00A43AC3" w:rsidP="00987998">
                            <w:pPr>
                              <w:pStyle w:val="2"/>
                              <w:spacing w:line="276" w:lineRule="auto"/>
                              <w:rPr>
                                <w:b w:val="0"/>
                                <w:bCs/>
                                <w:iCs/>
                                <w:sz w:val="48"/>
                                <w:szCs w:val="48"/>
                                <w:highlight w:val="yellow"/>
                              </w:rPr>
                            </w:pPr>
                            <w:bookmarkStart w:id="2772" w:name="_Toc168917742"/>
                            <w:bookmarkStart w:id="2773" w:name="_Toc169173180"/>
                            <w:bookmarkStart w:id="2774" w:name="_Toc16917526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772"/>
                            <w:bookmarkEnd w:id="2773"/>
                            <w:bookmarkEnd w:id="2774"/>
                          </w:p>
                          <w:p w14:paraId="5D2C2CC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2BE434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827E01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CCCE8BE" w14:textId="77777777" w:rsidR="00A43AC3" w:rsidRPr="00B1453A" w:rsidRDefault="00A43AC3" w:rsidP="00987998">
                            <w:pPr>
                              <w:jc w:val="center"/>
                              <w:rPr>
                                <w:rFonts w:ascii="Calibri" w:hAnsi="Calibri"/>
                                <w:sz w:val="36"/>
                                <w:szCs w:val="36"/>
                              </w:rPr>
                            </w:pPr>
                          </w:p>
                          <w:p w14:paraId="2C097A58" w14:textId="77777777" w:rsidR="00A43AC3" w:rsidRDefault="00A43AC3" w:rsidP="00987998">
                            <w:pPr>
                              <w:jc w:val="center"/>
                              <w:rPr>
                                <w:rFonts w:ascii="Times New Roman CYR" w:hAnsi="Times New Roman CYR" w:cs="Times New Roman CYR"/>
                                <w:sz w:val="36"/>
                                <w:szCs w:val="36"/>
                              </w:rPr>
                            </w:pPr>
                          </w:p>
                          <w:p w14:paraId="02A75A17" w14:textId="77777777" w:rsidR="00A43AC3" w:rsidRDefault="00A43AC3"/>
                          <w:p w14:paraId="6937C8D8" w14:textId="77777777" w:rsidR="00A43AC3" w:rsidRPr="00630E21" w:rsidRDefault="00A43AC3" w:rsidP="00987998">
                            <w:pPr>
                              <w:pStyle w:val="3"/>
                              <w:spacing w:line="276" w:lineRule="auto"/>
                              <w:rPr>
                                <w:rFonts w:ascii="Times New Roman" w:hAnsi="Times New Roman"/>
                                <w:bCs/>
                                <w:sz w:val="48"/>
                                <w:szCs w:val="48"/>
                              </w:rPr>
                            </w:pPr>
                            <w:bookmarkStart w:id="2775" w:name="_Toc168917743"/>
                            <w:bookmarkStart w:id="2776" w:name="_Toc169173181"/>
                            <w:bookmarkStart w:id="2777" w:name="_Toc169175268"/>
                            <w:r w:rsidRPr="00630E21">
                              <w:rPr>
                                <w:rFonts w:ascii="Times New Roman" w:hAnsi="Times New Roman"/>
                                <w:bCs/>
                                <w:sz w:val="48"/>
                                <w:szCs w:val="48"/>
                              </w:rPr>
                              <w:t>ДИПЛОМНА РОБОТА</w:t>
                            </w:r>
                            <w:bookmarkEnd w:id="2775"/>
                            <w:bookmarkEnd w:id="2776"/>
                            <w:bookmarkEnd w:id="2777"/>
                          </w:p>
                          <w:p w14:paraId="1C20F1E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6EDA0FC" w14:textId="77777777" w:rsidR="00A43AC3" w:rsidRPr="005E3013" w:rsidRDefault="00A43AC3" w:rsidP="00987998">
                            <w:pPr>
                              <w:pStyle w:val="2"/>
                              <w:spacing w:line="276" w:lineRule="auto"/>
                              <w:rPr>
                                <w:b w:val="0"/>
                                <w:bCs/>
                                <w:iCs/>
                                <w:sz w:val="48"/>
                                <w:szCs w:val="48"/>
                                <w:highlight w:val="yellow"/>
                              </w:rPr>
                            </w:pPr>
                            <w:bookmarkStart w:id="2778" w:name="_Toc168917744"/>
                            <w:bookmarkStart w:id="2779" w:name="_Toc169173182"/>
                            <w:bookmarkStart w:id="2780" w:name="_Toc16917526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778"/>
                            <w:bookmarkEnd w:id="2779"/>
                            <w:bookmarkEnd w:id="2780"/>
                          </w:p>
                          <w:p w14:paraId="5545AA8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CAAF13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4F51A2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9F95382" w14:textId="77777777" w:rsidR="00A43AC3" w:rsidRPr="00B1453A" w:rsidRDefault="00A43AC3" w:rsidP="00987998">
                            <w:pPr>
                              <w:jc w:val="center"/>
                              <w:rPr>
                                <w:rFonts w:ascii="Calibri" w:hAnsi="Calibri"/>
                                <w:sz w:val="36"/>
                                <w:szCs w:val="36"/>
                              </w:rPr>
                            </w:pPr>
                          </w:p>
                          <w:p w14:paraId="6D05A07A" w14:textId="77777777" w:rsidR="00A43AC3" w:rsidRDefault="00A43AC3" w:rsidP="00987998">
                            <w:pPr>
                              <w:jc w:val="center"/>
                              <w:rPr>
                                <w:rFonts w:ascii="Times New Roman CYR" w:hAnsi="Times New Roman CYR" w:cs="Times New Roman CYR"/>
                                <w:sz w:val="36"/>
                                <w:szCs w:val="36"/>
                              </w:rPr>
                            </w:pPr>
                          </w:p>
                          <w:p w14:paraId="0BEA6B13" w14:textId="77777777" w:rsidR="00A43AC3" w:rsidRDefault="00A43AC3"/>
                          <w:p w14:paraId="3B1A6A08" w14:textId="77777777" w:rsidR="00A43AC3" w:rsidRPr="00630E21" w:rsidRDefault="00A43AC3" w:rsidP="00987998">
                            <w:pPr>
                              <w:pStyle w:val="3"/>
                              <w:spacing w:line="276" w:lineRule="auto"/>
                              <w:rPr>
                                <w:rFonts w:ascii="Times New Roman" w:hAnsi="Times New Roman"/>
                                <w:bCs/>
                                <w:sz w:val="48"/>
                                <w:szCs w:val="48"/>
                              </w:rPr>
                            </w:pPr>
                            <w:bookmarkStart w:id="2781" w:name="_Toc168917745"/>
                            <w:bookmarkStart w:id="2782" w:name="_Toc169173183"/>
                            <w:bookmarkStart w:id="2783" w:name="_Toc169175270"/>
                            <w:r w:rsidRPr="00630E21">
                              <w:rPr>
                                <w:rFonts w:ascii="Times New Roman" w:hAnsi="Times New Roman"/>
                                <w:bCs/>
                                <w:sz w:val="48"/>
                                <w:szCs w:val="48"/>
                              </w:rPr>
                              <w:t>ДИПЛОМНА РОБОТА</w:t>
                            </w:r>
                            <w:bookmarkEnd w:id="2781"/>
                            <w:bookmarkEnd w:id="2782"/>
                            <w:bookmarkEnd w:id="2783"/>
                          </w:p>
                          <w:p w14:paraId="7F627C3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0450702" w14:textId="77777777" w:rsidR="00A43AC3" w:rsidRPr="005E3013" w:rsidRDefault="00A43AC3" w:rsidP="00987998">
                            <w:pPr>
                              <w:pStyle w:val="2"/>
                              <w:spacing w:line="276" w:lineRule="auto"/>
                              <w:rPr>
                                <w:b w:val="0"/>
                                <w:bCs/>
                                <w:iCs/>
                                <w:sz w:val="48"/>
                                <w:szCs w:val="48"/>
                                <w:highlight w:val="yellow"/>
                              </w:rPr>
                            </w:pPr>
                            <w:bookmarkStart w:id="2784" w:name="_Toc168917746"/>
                            <w:bookmarkStart w:id="2785" w:name="_Toc169173184"/>
                            <w:bookmarkStart w:id="2786" w:name="_Toc16917527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784"/>
                            <w:bookmarkEnd w:id="2785"/>
                            <w:bookmarkEnd w:id="2786"/>
                          </w:p>
                          <w:p w14:paraId="732A78E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F6DBB1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FB05DC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C0A094F" w14:textId="77777777" w:rsidR="00A43AC3" w:rsidRPr="00B1453A" w:rsidRDefault="00A43AC3" w:rsidP="00987998">
                            <w:pPr>
                              <w:jc w:val="center"/>
                              <w:rPr>
                                <w:rFonts w:ascii="Calibri" w:hAnsi="Calibri"/>
                                <w:sz w:val="36"/>
                                <w:szCs w:val="36"/>
                              </w:rPr>
                            </w:pPr>
                          </w:p>
                          <w:p w14:paraId="08140521" w14:textId="77777777" w:rsidR="00A43AC3" w:rsidRDefault="00A43AC3" w:rsidP="00987998">
                            <w:pPr>
                              <w:jc w:val="center"/>
                              <w:rPr>
                                <w:rFonts w:ascii="Times New Roman CYR" w:hAnsi="Times New Roman CYR" w:cs="Times New Roman CYR"/>
                                <w:sz w:val="36"/>
                                <w:szCs w:val="36"/>
                              </w:rPr>
                            </w:pPr>
                          </w:p>
                          <w:p w14:paraId="031565E9" w14:textId="77777777" w:rsidR="00A43AC3" w:rsidRDefault="00A43AC3"/>
                          <w:p w14:paraId="66F3417B" w14:textId="77777777" w:rsidR="000658DF" w:rsidRPr="003A41B8" w:rsidRDefault="000658DF" w:rsidP="000658DF">
                            <w:pPr>
                              <w:pStyle w:val="3"/>
                              <w:spacing w:line="300" w:lineRule="auto"/>
                              <w:rPr>
                                <w:rFonts w:ascii="Times New Roman CYR" w:hAnsi="Times New Roman CYR"/>
                                <w:i/>
                                <w:iCs/>
                                <w:sz w:val="44"/>
                                <w:szCs w:val="44"/>
                              </w:rPr>
                            </w:pPr>
                            <w:bookmarkStart w:id="2787" w:name="_Toc168917747"/>
                            <w:bookmarkStart w:id="2788" w:name="_Toc169173185"/>
                            <w:bookmarkStart w:id="2789" w:name="_Toc169175272"/>
                            <w:r w:rsidRPr="003A41B8">
                              <w:rPr>
                                <w:rFonts w:ascii="Times New Roman CYR" w:hAnsi="Times New Roman CYR"/>
                                <w:i/>
                                <w:iCs/>
                                <w:sz w:val="44"/>
                                <w:szCs w:val="44"/>
                              </w:rPr>
                              <w:t>ДИПЛОМНА РОБОТА БАКАЛАВРА</w:t>
                            </w:r>
                            <w:bookmarkEnd w:id="2787"/>
                            <w:bookmarkEnd w:id="2788"/>
                            <w:bookmarkEnd w:id="2789"/>
                            <w:r w:rsidRPr="003A41B8">
                              <w:rPr>
                                <w:rFonts w:ascii="Times New Roman CYR" w:hAnsi="Times New Roman CYR"/>
                                <w:i/>
                                <w:iCs/>
                                <w:sz w:val="44"/>
                                <w:szCs w:val="44"/>
                              </w:rPr>
                              <w:t xml:space="preserve"> </w:t>
                            </w:r>
                          </w:p>
                          <w:p w14:paraId="1D24017A" w14:textId="77777777" w:rsidR="000658DF" w:rsidRPr="000D3135" w:rsidRDefault="000658DF" w:rsidP="000658DF">
                            <w:pPr>
                              <w:pStyle w:val="2"/>
                              <w:spacing w:line="300" w:lineRule="auto"/>
                              <w:rPr>
                                <w:rFonts w:ascii="Times New Roman CYR" w:hAnsi="Times New Roman CYR"/>
                                <w:b w:val="0"/>
                                <w:sz w:val="44"/>
                                <w:szCs w:val="44"/>
                              </w:rPr>
                            </w:pPr>
                            <w:bookmarkStart w:id="2790" w:name="_Toc168917748"/>
                            <w:bookmarkStart w:id="2791" w:name="_Toc169173186"/>
                            <w:bookmarkStart w:id="2792" w:name="_Toc169175273"/>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2790"/>
                            <w:bookmarkEnd w:id="2791"/>
                            <w:bookmarkEnd w:id="2792"/>
                          </w:p>
                          <w:p w14:paraId="09595E1F"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447C7299"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75453F48" w14:textId="77777777" w:rsidR="000658DF" w:rsidRPr="000D3135" w:rsidRDefault="000658DF" w:rsidP="000658DF">
                            <w:pPr>
                              <w:spacing w:line="300" w:lineRule="auto"/>
                              <w:jc w:val="center"/>
                              <w:rPr>
                                <w:b/>
                                <w:lang w:val="uk-UA"/>
                              </w:rPr>
                            </w:pPr>
                          </w:p>
                          <w:p w14:paraId="7C9995FA"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2B1B9C85" w14:textId="77777777" w:rsidR="00A43AC3" w:rsidRPr="00B1453A" w:rsidRDefault="00A43AC3" w:rsidP="00987998">
                            <w:pPr>
                              <w:jc w:val="center"/>
                              <w:rPr>
                                <w:rFonts w:ascii="Calibri" w:hAnsi="Calibri"/>
                                <w:sz w:val="36"/>
                                <w:szCs w:val="36"/>
                              </w:rPr>
                            </w:pPr>
                          </w:p>
                          <w:p w14:paraId="5D50682A" w14:textId="77777777" w:rsidR="00A43AC3" w:rsidRDefault="00A43AC3" w:rsidP="00987998">
                            <w:pPr>
                              <w:jc w:val="center"/>
                              <w:rPr>
                                <w:rFonts w:ascii="Times New Roman CYR" w:hAnsi="Times New Roman CYR" w:cs="Times New Roman CYR"/>
                                <w:sz w:val="36"/>
                                <w:szCs w:val="36"/>
                              </w:rPr>
                            </w:pPr>
                          </w:p>
                          <w:p w14:paraId="70B908E5" w14:textId="77777777" w:rsidR="00A43AC3" w:rsidRDefault="00A43AC3"/>
                          <w:p w14:paraId="059719C7" w14:textId="77777777" w:rsidR="00A43AC3" w:rsidRPr="00630E21" w:rsidRDefault="00A43AC3" w:rsidP="00987998">
                            <w:pPr>
                              <w:pStyle w:val="3"/>
                              <w:spacing w:line="276" w:lineRule="auto"/>
                              <w:rPr>
                                <w:rFonts w:ascii="Times New Roman" w:hAnsi="Times New Roman"/>
                                <w:bCs/>
                                <w:sz w:val="48"/>
                                <w:szCs w:val="48"/>
                              </w:rPr>
                            </w:pPr>
                            <w:bookmarkStart w:id="2793" w:name="_Toc168917749"/>
                            <w:bookmarkStart w:id="2794" w:name="_Toc169173187"/>
                            <w:bookmarkStart w:id="2795" w:name="_Toc169175274"/>
                            <w:r w:rsidRPr="00630E21">
                              <w:rPr>
                                <w:rFonts w:ascii="Times New Roman" w:hAnsi="Times New Roman"/>
                                <w:bCs/>
                                <w:sz w:val="48"/>
                                <w:szCs w:val="48"/>
                              </w:rPr>
                              <w:t>ДИПЛОМНА РОБОТА</w:t>
                            </w:r>
                            <w:bookmarkEnd w:id="2793"/>
                            <w:bookmarkEnd w:id="2794"/>
                            <w:bookmarkEnd w:id="2795"/>
                          </w:p>
                          <w:p w14:paraId="10C4A00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23B802F" w14:textId="77777777" w:rsidR="00A43AC3" w:rsidRPr="005E3013" w:rsidRDefault="00A43AC3" w:rsidP="00987998">
                            <w:pPr>
                              <w:pStyle w:val="2"/>
                              <w:spacing w:line="276" w:lineRule="auto"/>
                              <w:rPr>
                                <w:b w:val="0"/>
                                <w:bCs/>
                                <w:iCs/>
                                <w:sz w:val="48"/>
                                <w:szCs w:val="48"/>
                                <w:highlight w:val="yellow"/>
                              </w:rPr>
                            </w:pPr>
                            <w:bookmarkStart w:id="2796" w:name="_Toc168917750"/>
                            <w:bookmarkStart w:id="2797" w:name="_Toc169173188"/>
                            <w:bookmarkStart w:id="2798" w:name="_Toc16917527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796"/>
                            <w:bookmarkEnd w:id="2797"/>
                            <w:bookmarkEnd w:id="2798"/>
                          </w:p>
                          <w:p w14:paraId="1FB176E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62B17A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E36D05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7E434E9" w14:textId="77777777" w:rsidR="00A43AC3" w:rsidRPr="00B1453A" w:rsidRDefault="00A43AC3" w:rsidP="00987998">
                            <w:pPr>
                              <w:jc w:val="center"/>
                              <w:rPr>
                                <w:rFonts w:ascii="Calibri" w:hAnsi="Calibri"/>
                                <w:sz w:val="36"/>
                                <w:szCs w:val="36"/>
                              </w:rPr>
                            </w:pPr>
                          </w:p>
                          <w:p w14:paraId="18CEA03F" w14:textId="77777777" w:rsidR="00A43AC3" w:rsidRDefault="00A43AC3" w:rsidP="00987998">
                            <w:pPr>
                              <w:jc w:val="center"/>
                              <w:rPr>
                                <w:rFonts w:ascii="Times New Roman CYR" w:hAnsi="Times New Roman CYR" w:cs="Times New Roman CYR"/>
                                <w:sz w:val="36"/>
                                <w:szCs w:val="36"/>
                              </w:rPr>
                            </w:pPr>
                          </w:p>
                          <w:p w14:paraId="49E63CF2" w14:textId="77777777" w:rsidR="00A43AC3" w:rsidRDefault="00A43AC3"/>
                          <w:p w14:paraId="20BCE243" w14:textId="77777777" w:rsidR="00A43AC3" w:rsidRPr="00630E21" w:rsidRDefault="00A43AC3" w:rsidP="00987998">
                            <w:pPr>
                              <w:pStyle w:val="3"/>
                              <w:spacing w:line="276" w:lineRule="auto"/>
                              <w:rPr>
                                <w:rFonts w:ascii="Times New Roman" w:hAnsi="Times New Roman"/>
                                <w:bCs/>
                                <w:sz w:val="48"/>
                                <w:szCs w:val="48"/>
                              </w:rPr>
                            </w:pPr>
                            <w:bookmarkStart w:id="2799" w:name="_Toc168917751"/>
                            <w:bookmarkStart w:id="2800" w:name="_Toc169173189"/>
                            <w:bookmarkStart w:id="2801" w:name="_Toc169175276"/>
                            <w:r w:rsidRPr="00630E21">
                              <w:rPr>
                                <w:rFonts w:ascii="Times New Roman" w:hAnsi="Times New Roman"/>
                                <w:bCs/>
                                <w:sz w:val="48"/>
                                <w:szCs w:val="48"/>
                              </w:rPr>
                              <w:t>ДИПЛОМНА РОБОТА</w:t>
                            </w:r>
                            <w:bookmarkEnd w:id="2799"/>
                            <w:bookmarkEnd w:id="2800"/>
                            <w:bookmarkEnd w:id="2801"/>
                          </w:p>
                          <w:p w14:paraId="0940EFB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B393558" w14:textId="77777777" w:rsidR="00A43AC3" w:rsidRPr="005E3013" w:rsidRDefault="00A43AC3" w:rsidP="00987998">
                            <w:pPr>
                              <w:pStyle w:val="2"/>
                              <w:spacing w:line="276" w:lineRule="auto"/>
                              <w:rPr>
                                <w:b w:val="0"/>
                                <w:bCs/>
                                <w:iCs/>
                                <w:sz w:val="48"/>
                                <w:szCs w:val="48"/>
                                <w:highlight w:val="yellow"/>
                              </w:rPr>
                            </w:pPr>
                            <w:bookmarkStart w:id="2802" w:name="_Toc168917752"/>
                            <w:bookmarkStart w:id="2803" w:name="_Toc169173190"/>
                            <w:bookmarkStart w:id="2804" w:name="_Toc16917527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802"/>
                            <w:bookmarkEnd w:id="2803"/>
                            <w:bookmarkEnd w:id="2804"/>
                          </w:p>
                          <w:p w14:paraId="7CC0401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667AB5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225F61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55F7C99" w14:textId="77777777" w:rsidR="00A43AC3" w:rsidRPr="00B1453A" w:rsidRDefault="00A43AC3" w:rsidP="00987998">
                            <w:pPr>
                              <w:jc w:val="center"/>
                              <w:rPr>
                                <w:rFonts w:ascii="Calibri" w:hAnsi="Calibri"/>
                                <w:sz w:val="36"/>
                                <w:szCs w:val="36"/>
                              </w:rPr>
                            </w:pPr>
                          </w:p>
                          <w:p w14:paraId="3B3BA6B1" w14:textId="77777777" w:rsidR="00A43AC3" w:rsidRDefault="00A43AC3" w:rsidP="00987998">
                            <w:pPr>
                              <w:jc w:val="center"/>
                              <w:rPr>
                                <w:rFonts w:ascii="Times New Roman CYR" w:hAnsi="Times New Roman CYR" w:cs="Times New Roman CYR"/>
                                <w:sz w:val="36"/>
                                <w:szCs w:val="36"/>
                              </w:rPr>
                            </w:pPr>
                          </w:p>
                          <w:p w14:paraId="7A76AC1B" w14:textId="77777777" w:rsidR="00A43AC3" w:rsidRDefault="00A43AC3"/>
                          <w:p w14:paraId="35B5743B" w14:textId="77777777" w:rsidR="00A43AC3" w:rsidRPr="00630E21" w:rsidRDefault="00A43AC3" w:rsidP="00987998">
                            <w:pPr>
                              <w:pStyle w:val="3"/>
                              <w:spacing w:line="276" w:lineRule="auto"/>
                              <w:rPr>
                                <w:rFonts w:ascii="Times New Roman" w:hAnsi="Times New Roman"/>
                                <w:bCs/>
                                <w:sz w:val="48"/>
                                <w:szCs w:val="48"/>
                              </w:rPr>
                            </w:pPr>
                            <w:bookmarkStart w:id="2805" w:name="_Toc168917753"/>
                            <w:bookmarkStart w:id="2806" w:name="_Toc169173191"/>
                            <w:bookmarkStart w:id="2807" w:name="_Toc169175278"/>
                            <w:r w:rsidRPr="00630E21">
                              <w:rPr>
                                <w:rFonts w:ascii="Times New Roman" w:hAnsi="Times New Roman"/>
                                <w:bCs/>
                                <w:sz w:val="48"/>
                                <w:szCs w:val="48"/>
                              </w:rPr>
                              <w:t>ДИПЛОМНА РОБОТА</w:t>
                            </w:r>
                            <w:bookmarkEnd w:id="2805"/>
                            <w:bookmarkEnd w:id="2806"/>
                            <w:bookmarkEnd w:id="2807"/>
                          </w:p>
                          <w:p w14:paraId="0D38CEF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7693AF7" w14:textId="77777777" w:rsidR="00A43AC3" w:rsidRPr="005E3013" w:rsidRDefault="00A43AC3" w:rsidP="00987998">
                            <w:pPr>
                              <w:pStyle w:val="2"/>
                              <w:spacing w:line="276" w:lineRule="auto"/>
                              <w:rPr>
                                <w:b w:val="0"/>
                                <w:bCs/>
                                <w:iCs/>
                                <w:sz w:val="48"/>
                                <w:szCs w:val="48"/>
                                <w:highlight w:val="yellow"/>
                              </w:rPr>
                            </w:pPr>
                            <w:bookmarkStart w:id="2808" w:name="_Toc168917754"/>
                            <w:bookmarkStart w:id="2809" w:name="_Toc169173192"/>
                            <w:bookmarkStart w:id="2810" w:name="_Toc16917527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808"/>
                            <w:bookmarkEnd w:id="2809"/>
                            <w:bookmarkEnd w:id="2810"/>
                          </w:p>
                          <w:p w14:paraId="7B07F00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A8FC4E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882EBD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19EDABE" w14:textId="77777777" w:rsidR="00A43AC3" w:rsidRPr="00B1453A" w:rsidRDefault="00A43AC3" w:rsidP="00987998">
                            <w:pPr>
                              <w:jc w:val="center"/>
                              <w:rPr>
                                <w:rFonts w:ascii="Calibri" w:hAnsi="Calibri"/>
                                <w:sz w:val="36"/>
                                <w:szCs w:val="36"/>
                              </w:rPr>
                            </w:pPr>
                          </w:p>
                          <w:p w14:paraId="563A8F0D" w14:textId="77777777" w:rsidR="00A43AC3" w:rsidRDefault="00A43AC3" w:rsidP="00987998">
                            <w:pPr>
                              <w:jc w:val="center"/>
                              <w:rPr>
                                <w:rFonts w:ascii="Times New Roman CYR" w:hAnsi="Times New Roman CYR" w:cs="Times New Roman CYR"/>
                                <w:sz w:val="36"/>
                                <w:szCs w:val="36"/>
                              </w:rPr>
                            </w:pPr>
                          </w:p>
                          <w:p w14:paraId="1F8ED25F" w14:textId="77777777" w:rsidR="00A43AC3" w:rsidRDefault="00A43AC3"/>
                          <w:p w14:paraId="45294886" w14:textId="77777777" w:rsidR="00A43AC3" w:rsidRPr="00630E21" w:rsidRDefault="00A43AC3" w:rsidP="00987998">
                            <w:pPr>
                              <w:pStyle w:val="3"/>
                              <w:spacing w:line="276" w:lineRule="auto"/>
                              <w:rPr>
                                <w:rFonts w:ascii="Times New Roman" w:hAnsi="Times New Roman"/>
                                <w:bCs/>
                                <w:sz w:val="48"/>
                                <w:szCs w:val="48"/>
                              </w:rPr>
                            </w:pPr>
                            <w:bookmarkStart w:id="2811" w:name="_Toc168917755"/>
                            <w:bookmarkStart w:id="2812" w:name="_Toc169173193"/>
                            <w:bookmarkStart w:id="2813" w:name="_Toc169175280"/>
                            <w:r w:rsidRPr="00630E21">
                              <w:rPr>
                                <w:rFonts w:ascii="Times New Roman" w:hAnsi="Times New Roman"/>
                                <w:bCs/>
                                <w:sz w:val="48"/>
                                <w:szCs w:val="48"/>
                              </w:rPr>
                              <w:t>ДИПЛОМНА РОБОТА</w:t>
                            </w:r>
                            <w:bookmarkEnd w:id="2811"/>
                            <w:bookmarkEnd w:id="2812"/>
                            <w:bookmarkEnd w:id="2813"/>
                          </w:p>
                          <w:p w14:paraId="5BD0177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9221C4E" w14:textId="77777777" w:rsidR="00A43AC3" w:rsidRPr="005E3013" w:rsidRDefault="00A43AC3" w:rsidP="00987998">
                            <w:pPr>
                              <w:pStyle w:val="2"/>
                              <w:spacing w:line="276" w:lineRule="auto"/>
                              <w:rPr>
                                <w:b w:val="0"/>
                                <w:bCs/>
                                <w:iCs/>
                                <w:sz w:val="48"/>
                                <w:szCs w:val="48"/>
                                <w:highlight w:val="yellow"/>
                              </w:rPr>
                            </w:pPr>
                            <w:bookmarkStart w:id="2814" w:name="_Toc168917756"/>
                            <w:bookmarkStart w:id="2815" w:name="_Toc169173194"/>
                            <w:bookmarkStart w:id="2816" w:name="_Toc16917528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814"/>
                            <w:bookmarkEnd w:id="2815"/>
                            <w:bookmarkEnd w:id="2816"/>
                          </w:p>
                          <w:p w14:paraId="0CA4CCE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954A6D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F91241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E21DFEA" w14:textId="77777777" w:rsidR="00A43AC3" w:rsidRPr="00B1453A" w:rsidRDefault="00A43AC3" w:rsidP="00987998">
                            <w:pPr>
                              <w:jc w:val="center"/>
                              <w:rPr>
                                <w:rFonts w:ascii="Calibri" w:hAnsi="Calibri"/>
                                <w:sz w:val="36"/>
                                <w:szCs w:val="36"/>
                              </w:rPr>
                            </w:pPr>
                          </w:p>
                          <w:p w14:paraId="24980D3E" w14:textId="77777777" w:rsidR="00A43AC3" w:rsidRDefault="00A43AC3" w:rsidP="00987998">
                            <w:pPr>
                              <w:jc w:val="center"/>
                              <w:rPr>
                                <w:rFonts w:ascii="Times New Roman CYR" w:hAnsi="Times New Roman CYR" w:cs="Times New Roman CYR"/>
                                <w:sz w:val="36"/>
                                <w:szCs w:val="36"/>
                              </w:rPr>
                            </w:pPr>
                          </w:p>
                          <w:p w14:paraId="7840D977" w14:textId="77777777" w:rsidR="00A43AC3" w:rsidRDefault="00A43AC3"/>
                          <w:p w14:paraId="6AE3912E" w14:textId="77777777" w:rsidR="00A43AC3" w:rsidRPr="00630E21" w:rsidRDefault="00A43AC3" w:rsidP="00987998">
                            <w:pPr>
                              <w:pStyle w:val="3"/>
                              <w:spacing w:line="276" w:lineRule="auto"/>
                              <w:rPr>
                                <w:rFonts w:ascii="Times New Roman" w:hAnsi="Times New Roman"/>
                                <w:bCs/>
                                <w:sz w:val="48"/>
                                <w:szCs w:val="48"/>
                              </w:rPr>
                            </w:pPr>
                            <w:bookmarkStart w:id="2817" w:name="_Toc168917757"/>
                            <w:bookmarkStart w:id="2818" w:name="_Toc169173195"/>
                            <w:bookmarkStart w:id="2819" w:name="_Toc169175282"/>
                            <w:r w:rsidRPr="00630E21">
                              <w:rPr>
                                <w:rFonts w:ascii="Times New Roman" w:hAnsi="Times New Roman"/>
                                <w:bCs/>
                                <w:sz w:val="48"/>
                                <w:szCs w:val="48"/>
                              </w:rPr>
                              <w:t>ДИПЛОМНА РОБОТА</w:t>
                            </w:r>
                            <w:bookmarkEnd w:id="2817"/>
                            <w:bookmarkEnd w:id="2818"/>
                            <w:bookmarkEnd w:id="2819"/>
                          </w:p>
                          <w:p w14:paraId="374581B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08EABB1" w14:textId="77777777" w:rsidR="00A43AC3" w:rsidRPr="005E3013" w:rsidRDefault="00A43AC3" w:rsidP="00987998">
                            <w:pPr>
                              <w:pStyle w:val="2"/>
                              <w:spacing w:line="276" w:lineRule="auto"/>
                              <w:rPr>
                                <w:b w:val="0"/>
                                <w:bCs/>
                                <w:iCs/>
                                <w:sz w:val="48"/>
                                <w:szCs w:val="48"/>
                                <w:highlight w:val="yellow"/>
                              </w:rPr>
                            </w:pPr>
                            <w:bookmarkStart w:id="2820" w:name="_Toc168917758"/>
                            <w:bookmarkStart w:id="2821" w:name="_Toc169173196"/>
                            <w:bookmarkStart w:id="2822" w:name="_Toc16917528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820"/>
                            <w:bookmarkEnd w:id="2821"/>
                            <w:bookmarkEnd w:id="2822"/>
                          </w:p>
                          <w:p w14:paraId="7C5D671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648A34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BAC38D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90DD22C" w14:textId="77777777" w:rsidR="00A43AC3" w:rsidRPr="00B1453A" w:rsidRDefault="00A43AC3" w:rsidP="00987998">
                            <w:pPr>
                              <w:jc w:val="center"/>
                              <w:rPr>
                                <w:rFonts w:ascii="Calibri" w:hAnsi="Calibri"/>
                                <w:sz w:val="36"/>
                                <w:szCs w:val="36"/>
                              </w:rPr>
                            </w:pPr>
                          </w:p>
                          <w:p w14:paraId="1244A6B2" w14:textId="77777777" w:rsidR="00A43AC3" w:rsidRDefault="00A43AC3" w:rsidP="00987998">
                            <w:pPr>
                              <w:jc w:val="center"/>
                              <w:rPr>
                                <w:rFonts w:ascii="Times New Roman CYR" w:hAnsi="Times New Roman CYR" w:cs="Times New Roman CYR"/>
                                <w:sz w:val="36"/>
                                <w:szCs w:val="36"/>
                              </w:rPr>
                            </w:pPr>
                          </w:p>
                          <w:p w14:paraId="6EBBC3CB" w14:textId="77777777" w:rsidR="00A43AC3" w:rsidRDefault="00A43AC3"/>
                          <w:p w14:paraId="34532760" w14:textId="77777777" w:rsidR="00A43AC3" w:rsidRPr="00630E21" w:rsidRDefault="00A43AC3" w:rsidP="00987998">
                            <w:pPr>
                              <w:pStyle w:val="3"/>
                              <w:spacing w:line="276" w:lineRule="auto"/>
                              <w:rPr>
                                <w:rFonts w:ascii="Times New Roman" w:hAnsi="Times New Roman"/>
                                <w:bCs/>
                                <w:sz w:val="48"/>
                                <w:szCs w:val="48"/>
                              </w:rPr>
                            </w:pPr>
                            <w:bookmarkStart w:id="2823" w:name="_Toc168917759"/>
                            <w:bookmarkStart w:id="2824" w:name="_Toc169173197"/>
                            <w:bookmarkStart w:id="2825" w:name="_Toc169175284"/>
                            <w:r w:rsidRPr="00630E21">
                              <w:rPr>
                                <w:rFonts w:ascii="Times New Roman" w:hAnsi="Times New Roman"/>
                                <w:bCs/>
                                <w:sz w:val="48"/>
                                <w:szCs w:val="48"/>
                              </w:rPr>
                              <w:t>ДИПЛОМНА РОБОТА</w:t>
                            </w:r>
                            <w:bookmarkEnd w:id="2823"/>
                            <w:bookmarkEnd w:id="2824"/>
                            <w:bookmarkEnd w:id="2825"/>
                          </w:p>
                          <w:p w14:paraId="751A659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0B92CC7" w14:textId="77777777" w:rsidR="00A43AC3" w:rsidRPr="005E3013" w:rsidRDefault="00A43AC3" w:rsidP="00987998">
                            <w:pPr>
                              <w:pStyle w:val="2"/>
                              <w:spacing w:line="276" w:lineRule="auto"/>
                              <w:rPr>
                                <w:b w:val="0"/>
                                <w:bCs/>
                                <w:iCs/>
                                <w:sz w:val="48"/>
                                <w:szCs w:val="48"/>
                                <w:highlight w:val="yellow"/>
                              </w:rPr>
                            </w:pPr>
                            <w:bookmarkStart w:id="2826" w:name="_Toc168917760"/>
                            <w:bookmarkStart w:id="2827" w:name="_Toc169173198"/>
                            <w:bookmarkStart w:id="2828" w:name="_Toc16917528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826"/>
                            <w:bookmarkEnd w:id="2827"/>
                            <w:bookmarkEnd w:id="2828"/>
                          </w:p>
                          <w:p w14:paraId="2AF781C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43A343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7F2E18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BC3AC86" w14:textId="77777777" w:rsidR="00A43AC3" w:rsidRPr="00B1453A" w:rsidRDefault="00A43AC3" w:rsidP="00987998">
                            <w:pPr>
                              <w:jc w:val="center"/>
                              <w:rPr>
                                <w:rFonts w:ascii="Calibri" w:hAnsi="Calibri"/>
                                <w:sz w:val="36"/>
                                <w:szCs w:val="36"/>
                              </w:rPr>
                            </w:pPr>
                          </w:p>
                          <w:p w14:paraId="5CBE6379" w14:textId="77777777" w:rsidR="00A43AC3" w:rsidRDefault="00A43AC3" w:rsidP="00987998">
                            <w:pPr>
                              <w:jc w:val="center"/>
                              <w:rPr>
                                <w:rFonts w:ascii="Times New Roman CYR" w:hAnsi="Times New Roman CYR" w:cs="Times New Roman CYR"/>
                                <w:sz w:val="36"/>
                                <w:szCs w:val="36"/>
                              </w:rPr>
                            </w:pPr>
                          </w:p>
                          <w:p w14:paraId="0EFB0E26" w14:textId="77777777" w:rsidR="00A43AC3" w:rsidRDefault="00A43AC3"/>
                          <w:p w14:paraId="505A7E94" w14:textId="77777777" w:rsidR="00A43AC3" w:rsidRPr="00630E21" w:rsidRDefault="00A43AC3" w:rsidP="00987998">
                            <w:pPr>
                              <w:pStyle w:val="3"/>
                              <w:spacing w:line="276" w:lineRule="auto"/>
                              <w:rPr>
                                <w:rFonts w:ascii="Times New Roman" w:hAnsi="Times New Roman"/>
                                <w:bCs/>
                                <w:sz w:val="48"/>
                                <w:szCs w:val="48"/>
                              </w:rPr>
                            </w:pPr>
                            <w:bookmarkStart w:id="2829" w:name="_Toc168917761"/>
                            <w:bookmarkStart w:id="2830" w:name="_Toc169173199"/>
                            <w:bookmarkStart w:id="2831" w:name="_Toc169175286"/>
                            <w:r w:rsidRPr="00630E21">
                              <w:rPr>
                                <w:rFonts w:ascii="Times New Roman" w:hAnsi="Times New Roman"/>
                                <w:bCs/>
                                <w:sz w:val="48"/>
                                <w:szCs w:val="48"/>
                              </w:rPr>
                              <w:t>ДИПЛОМНА РОБОТА</w:t>
                            </w:r>
                            <w:bookmarkEnd w:id="2829"/>
                            <w:bookmarkEnd w:id="2830"/>
                            <w:bookmarkEnd w:id="2831"/>
                          </w:p>
                          <w:p w14:paraId="3AB6C52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0B5B399" w14:textId="77777777" w:rsidR="00A43AC3" w:rsidRPr="005E3013" w:rsidRDefault="00A43AC3" w:rsidP="00987998">
                            <w:pPr>
                              <w:pStyle w:val="2"/>
                              <w:spacing w:line="276" w:lineRule="auto"/>
                              <w:rPr>
                                <w:b w:val="0"/>
                                <w:bCs/>
                                <w:iCs/>
                                <w:sz w:val="48"/>
                                <w:szCs w:val="48"/>
                                <w:highlight w:val="yellow"/>
                              </w:rPr>
                            </w:pPr>
                            <w:bookmarkStart w:id="2832" w:name="_Toc168917762"/>
                            <w:bookmarkStart w:id="2833" w:name="_Toc169173200"/>
                            <w:bookmarkStart w:id="2834" w:name="_Toc16917528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832"/>
                            <w:bookmarkEnd w:id="2833"/>
                            <w:bookmarkEnd w:id="2834"/>
                          </w:p>
                          <w:p w14:paraId="25B7ACE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271F0B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82C768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CCC9913" w14:textId="77777777" w:rsidR="00A43AC3" w:rsidRPr="00B1453A" w:rsidRDefault="00A43AC3" w:rsidP="00987998">
                            <w:pPr>
                              <w:jc w:val="center"/>
                              <w:rPr>
                                <w:rFonts w:ascii="Calibri" w:hAnsi="Calibri"/>
                                <w:sz w:val="36"/>
                                <w:szCs w:val="36"/>
                              </w:rPr>
                            </w:pPr>
                          </w:p>
                          <w:p w14:paraId="70193AED" w14:textId="77777777" w:rsidR="00A43AC3" w:rsidRDefault="00A43AC3" w:rsidP="00987998">
                            <w:pPr>
                              <w:jc w:val="center"/>
                              <w:rPr>
                                <w:rFonts w:ascii="Times New Roman CYR" w:hAnsi="Times New Roman CYR" w:cs="Times New Roman CYR"/>
                                <w:sz w:val="36"/>
                                <w:szCs w:val="36"/>
                              </w:rPr>
                            </w:pPr>
                          </w:p>
                          <w:p w14:paraId="12F68BD0" w14:textId="77777777" w:rsidR="00A43AC3" w:rsidRDefault="00A43AC3"/>
                          <w:p w14:paraId="78334FB0" w14:textId="77777777" w:rsidR="000658DF" w:rsidRPr="003A41B8" w:rsidRDefault="000658DF" w:rsidP="000658DF">
                            <w:pPr>
                              <w:pStyle w:val="3"/>
                              <w:spacing w:line="300" w:lineRule="auto"/>
                              <w:rPr>
                                <w:rFonts w:ascii="Times New Roman CYR" w:hAnsi="Times New Roman CYR"/>
                                <w:i/>
                                <w:iCs/>
                                <w:sz w:val="44"/>
                                <w:szCs w:val="44"/>
                              </w:rPr>
                            </w:pPr>
                            <w:bookmarkStart w:id="2835" w:name="_Toc168917763"/>
                            <w:bookmarkStart w:id="2836" w:name="_Toc169173201"/>
                            <w:bookmarkStart w:id="2837" w:name="_Toc169175288"/>
                            <w:r w:rsidRPr="003A41B8">
                              <w:rPr>
                                <w:rFonts w:ascii="Times New Roman CYR" w:hAnsi="Times New Roman CYR"/>
                                <w:i/>
                                <w:iCs/>
                                <w:sz w:val="44"/>
                                <w:szCs w:val="44"/>
                              </w:rPr>
                              <w:t>ДИПЛОМНА РОБОТА БАКАЛАВРА</w:t>
                            </w:r>
                            <w:bookmarkEnd w:id="3"/>
                            <w:bookmarkEnd w:id="2835"/>
                            <w:bookmarkEnd w:id="2836"/>
                            <w:bookmarkEnd w:id="2837"/>
                            <w:r w:rsidRPr="003A41B8">
                              <w:rPr>
                                <w:rFonts w:ascii="Times New Roman CYR" w:hAnsi="Times New Roman CYR"/>
                                <w:i/>
                                <w:iCs/>
                                <w:sz w:val="44"/>
                                <w:szCs w:val="44"/>
                              </w:rPr>
                              <w:t xml:space="preserve"> </w:t>
                            </w:r>
                          </w:p>
                          <w:p w14:paraId="63850B0C" w14:textId="77777777" w:rsidR="000658DF" w:rsidRPr="000D3135" w:rsidRDefault="000658DF" w:rsidP="000658DF">
                            <w:pPr>
                              <w:pStyle w:val="2"/>
                              <w:spacing w:line="300" w:lineRule="auto"/>
                              <w:rPr>
                                <w:rFonts w:ascii="Times New Roman CYR" w:hAnsi="Times New Roman CYR"/>
                                <w:b w:val="0"/>
                                <w:sz w:val="44"/>
                                <w:szCs w:val="44"/>
                              </w:rPr>
                            </w:pPr>
                            <w:bookmarkStart w:id="2838" w:name="_Toc168915001"/>
                            <w:bookmarkStart w:id="2839" w:name="_Toc168917764"/>
                            <w:bookmarkStart w:id="2840" w:name="_Toc169173202"/>
                            <w:bookmarkStart w:id="2841" w:name="_Toc169175289"/>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2838"/>
                            <w:bookmarkEnd w:id="2839"/>
                            <w:bookmarkEnd w:id="2840"/>
                            <w:bookmarkEnd w:id="2841"/>
                          </w:p>
                          <w:p w14:paraId="0205ABCC"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2E9C5BD2"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3F7B4F4C" w14:textId="77777777" w:rsidR="000658DF" w:rsidRPr="000D3135" w:rsidRDefault="000658DF" w:rsidP="000658DF">
                            <w:pPr>
                              <w:spacing w:line="300" w:lineRule="auto"/>
                              <w:jc w:val="center"/>
                              <w:rPr>
                                <w:b/>
                                <w:lang w:val="uk-UA"/>
                              </w:rPr>
                            </w:pPr>
                          </w:p>
                          <w:p w14:paraId="789DF671"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5F04331A" w14:textId="77777777" w:rsidR="00A43AC3" w:rsidRPr="00B1453A" w:rsidRDefault="00A43AC3" w:rsidP="00987998">
                            <w:pPr>
                              <w:jc w:val="center"/>
                              <w:rPr>
                                <w:rFonts w:ascii="Calibri" w:hAnsi="Calibri"/>
                                <w:sz w:val="36"/>
                                <w:szCs w:val="36"/>
                              </w:rPr>
                            </w:pPr>
                          </w:p>
                          <w:p w14:paraId="3F295592" w14:textId="77777777" w:rsidR="00A43AC3" w:rsidRDefault="00A43AC3" w:rsidP="00987998">
                            <w:pPr>
                              <w:jc w:val="center"/>
                              <w:rPr>
                                <w:rFonts w:ascii="Times New Roman CYR" w:hAnsi="Times New Roman CYR" w:cs="Times New Roman CYR"/>
                                <w:sz w:val="36"/>
                                <w:szCs w:val="36"/>
                              </w:rPr>
                            </w:pPr>
                          </w:p>
                          <w:p w14:paraId="2FC495CF" w14:textId="77777777" w:rsidR="00A43AC3" w:rsidRDefault="00A43AC3"/>
                          <w:p w14:paraId="23B402E3" w14:textId="77777777" w:rsidR="00A43AC3" w:rsidRPr="00630E21" w:rsidRDefault="00A43AC3" w:rsidP="00987998">
                            <w:pPr>
                              <w:pStyle w:val="3"/>
                              <w:spacing w:line="276" w:lineRule="auto"/>
                              <w:rPr>
                                <w:rFonts w:ascii="Times New Roman" w:hAnsi="Times New Roman"/>
                                <w:bCs/>
                                <w:sz w:val="48"/>
                                <w:szCs w:val="48"/>
                              </w:rPr>
                            </w:pPr>
                            <w:bookmarkStart w:id="2842" w:name="_Toc168915002"/>
                            <w:bookmarkStart w:id="2843" w:name="_Toc168917765"/>
                            <w:bookmarkStart w:id="2844" w:name="_Toc169173203"/>
                            <w:bookmarkStart w:id="2845" w:name="_Toc169175290"/>
                            <w:r w:rsidRPr="00630E21">
                              <w:rPr>
                                <w:rFonts w:ascii="Times New Roman" w:hAnsi="Times New Roman"/>
                                <w:bCs/>
                                <w:sz w:val="48"/>
                                <w:szCs w:val="48"/>
                              </w:rPr>
                              <w:t>ДИПЛОМНА РОБОТА</w:t>
                            </w:r>
                            <w:bookmarkEnd w:id="2842"/>
                            <w:bookmarkEnd w:id="2843"/>
                            <w:bookmarkEnd w:id="2844"/>
                            <w:bookmarkEnd w:id="2845"/>
                          </w:p>
                          <w:p w14:paraId="4BDF8C6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A19AE92" w14:textId="77777777" w:rsidR="00A43AC3" w:rsidRPr="005E3013" w:rsidRDefault="00A43AC3" w:rsidP="00987998">
                            <w:pPr>
                              <w:pStyle w:val="2"/>
                              <w:spacing w:line="276" w:lineRule="auto"/>
                              <w:rPr>
                                <w:b w:val="0"/>
                                <w:bCs/>
                                <w:iCs/>
                                <w:sz w:val="48"/>
                                <w:szCs w:val="48"/>
                                <w:highlight w:val="yellow"/>
                              </w:rPr>
                            </w:pPr>
                            <w:bookmarkStart w:id="2846" w:name="_Toc168915003"/>
                            <w:bookmarkStart w:id="2847" w:name="_Toc168917766"/>
                            <w:bookmarkStart w:id="2848" w:name="_Toc169173204"/>
                            <w:bookmarkStart w:id="2849" w:name="_Toc16917529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846"/>
                            <w:bookmarkEnd w:id="2847"/>
                            <w:bookmarkEnd w:id="2848"/>
                            <w:bookmarkEnd w:id="2849"/>
                          </w:p>
                          <w:p w14:paraId="264AF38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46C54E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B0144B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AB5AF18" w14:textId="77777777" w:rsidR="00A43AC3" w:rsidRPr="00B1453A" w:rsidRDefault="00A43AC3" w:rsidP="00987998">
                            <w:pPr>
                              <w:jc w:val="center"/>
                              <w:rPr>
                                <w:rFonts w:ascii="Calibri" w:hAnsi="Calibri"/>
                                <w:sz w:val="36"/>
                                <w:szCs w:val="36"/>
                              </w:rPr>
                            </w:pPr>
                          </w:p>
                          <w:p w14:paraId="170AEF62" w14:textId="77777777" w:rsidR="00A43AC3" w:rsidRDefault="00A43AC3" w:rsidP="00987998">
                            <w:pPr>
                              <w:jc w:val="center"/>
                              <w:rPr>
                                <w:rFonts w:ascii="Times New Roman CYR" w:hAnsi="Times New Roman CYR" w:cs="Times New Roman CYR"/>
                                <w:sz w:val="36"/>
                                <w:szCs w:val="36"/>
                              </w:rPr>
                            </w:pPr>
                          </w:p>
                          <w:p w14:paraId="198E36E7" w14:textId="77777777" w:rsidR="00A43AC3" w:rsidRDefault="00A43AC3"/>
                          <w:p w14:paraId="7FDD0D83" w14:textId="77777777" w:rsidR="00A43AC3" w:rsidRPr="00630E21" w:rsidRDefault="00A43AC3" w:rsidP="00987998">
                            <w:pPr>
                              <w:pStyle w:val="3"/>
                              <w:spacing w:line="276" w:lineRule="auto"/>
                              <w:rPr>
                                <w:rFonts w:ascii="Times New Roman" w:hAnsi="Times New Roman"/>
                                <w:bCs/>
                                <w:sz w:val="48"/>
                                <w:szCs w:val="48"/>
                              </w:rPr>
                            </w:pPr>
                            <w:bookmarkStart w:id="2850" w:name="_Toc168915004"/>
                            <w:bookmarkStart w:id="2851" w:name="_Toc168917767"/>
                            <w:bookmarkStart w:id="2852" w:name="_Toc169173205"/>
                            <w:bookmarkStart w:id="2853" w:name="_Toc169175292"/>
                            <w:r w:rsidRPr="00630E21">
                              <w:rPr>
                                <w:rFonts w:ascii="Times New Roman" w:hAnsi="Times New Roman"/>
                                <w:bCs/>
                                <w:sz w:val="48"/>
                                <w:szCs w:val="48"/>
                              </w:rPr>
                              <w:t>ДИПЛОМНА РОБОТА</w:t>
                            </w:r>
                            <w:bookmarkEnd w:id="2850"/>
                            <w:bookmarkEnd w:id="2851"/>
                            <w:bookmarkEnd w:id="2852"/>
                            <w:bookmarkEnd w:id="2853"/>
                          </w:p>
                          <w:p w14:paraId="5E5C535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6F75C39" w14:textId="77777777" w:rsidR="00A43AC3" w:rsidRPr="005E3013" w:rsidRDefault="00A43AC3" w:rsidP="00987998">
                            <w:pPr>
                              <w:pStyle w:val="2"/>
                              <w:spacing w:line="276" w:lineRule="auto"/>
                              <w:rPr>
                                <w:b w:val="0"/>
                                <w:bCs/>
                                <w:iCs/>
                                <w:sz w:val="48"/>
                                <w:szCs w:val="48"/>
                                <w:highlight w:val="yellow"/>
                              </w:rPr>
                            </w:pPr>
                            <w:bookmarkStart w:id="2854" w:name="_Toc168915005"/>
                            <w:bookmarkStart w:id="2855" w:name="_Toc168917768"/>
                            <w:bookmarkStart w:id="2856" w:name="_Toc169173206"/>
                            <w:bookmarkStart w:id="2857" w:name="_Toc16917529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854"/>
                            <w:bookmarkEnd w:id="2855"/>
                            <w:bookmarkEnd w:id="2856"/>
                            <w:bookmarkEnd w:id="2857"/>
                          </w:p>
                          <w:p w14:paraId="2A99C21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7B7957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8EED1E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CF73733" w14:textId="77777777" w:rsidR="00A43AC3" w:rsidRPr="00B1453A" w:rsidRDefault="00A43AC3" w:rsidP="00987998">
                            <w:pPr>
                              <w:jc w:val="center"/>
                              <w:rPr>
                                <w:rFonts w:ascii="Calibri" w:hAnsi="Calibri"/>
                                <w:sz w:val="36"/>
                                <w:szCs w:val="36"/>
                              </w:rPr>
                            </w:pPr>
                          </w:p>
                          <w:p w14:paraId="430D86C7" w14:textId="77777777" w:rsidR="00A43AC3" w:rsidRDefault="00A43AC3" w:rsidP="00987998">
                            <w:pPr>
                              <w:jc w:val="center"/>
                              <w:rPr>
                                <w:rFonts w:ascii="Times New Roman CYR" w:hAnsi="Times New Roman CYR" w:cs="Times New Roman CYR"/>
                                <w:sz w:val="36"/>
                                <w:szCs w:val="36"/>
                              </w:rPr>
                            </w:pPr>
                          </w:p>
                          <w:p w14:paraId="78F865AB" w14:textId="77777777" w:rsidR="00A43AC3" w:rsidRDefault="00A43AC3"/>
                          <w:p w14:paraId="6C61481B" w14:textId="77777777" w:rsidR="00A43AC3" w:rsidRPr="00630E21" w:rsidRDefault="00A43AC3" w:rsidP="00987998">
                            <w:pPr>
                              <w:pStyle w:val="3"/>
                              <w:spacing w:line="276" w:lineRule="auto"/>
                              <w:rPr>
                                <w:rFonts w:ascii="Times New Roman" w:hAnsi="Times New Roman"/>
                                <w:bCs/>
                                <w:sz w:val="48"/>
                                <w:szCs w:val="48"/>
                              </w:rPr>
                            </w:pPr>
                            <w:bookmarkStart w:id="2858" w:name="_Toc168915006"/>
                            <w:bookmarkStart w:id="2859" w:name="_Toc168917769"/>
                            <w:bookmarkStart w:id="2860" w:name="_Toc169173207"/>
                            <w:bookmarkStart w:id="2861" w:name="_Toc169175294"/>
                            <w:r w:rsidRPr="00630E21">
                              <w:rPr>
                                <w:rFonts w:ascii="Times New Roman" w:hAnsi="Times New Roman"/>
                                <w:bCs/>
                                <w:sz w:val="48"/>
                                <w:szCs w:val="48"/>
                              </w:rPr>
                              <w:t>ДИПЛОМНА РОБОТА</w:t>
                            </w:r>
                            <w:bookmarkEnd w:id="2858"/>
                            <w:bookmarkEnd w:id="2859"/>
                            <w:bookmarkEnd w:id="2860"/>
                            <w:bookmarkEnd w:id="2861"/>
                          </w:p>
                          <w:p w14:paraId="6B181EB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75FCD91" w14:textId="77777777" w:rsidR="00A43AC3" w:rsidRPr="005E3013" w:rsidRDefault="00A43AC3" w:rsidP="00987998">
                            <w:pPr>
                              <w:pStyle w:val="2"/>
                              <w:spacing w:line="276" w:lineRule="auto"/>
                              <w:rPr>
                                <w:b w:val="0"/>
                                <w:bCs/>
                                <w:iCs/>
                                <w:sz w:val="48"/>
                                <w:szCs w:val="48"/>
                                <w:highlight w:val="yellow"/>
                              </w:rPr>
                            </w:pPr>
                            <w:bookmarkStart w:id="2862" w:name="_Toc168915007"/>
                            <w:bookmarkStart w:id="2863" w:name="_Toc168917770"/>
                            <w:bookmarkStart w:id="2864" w:name="_Toc169173208"/>
                            <w:bookmarkStart w:id="2865" w:name="_Toc16917529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862"/>
                            <w:bookmarkEnd w:id="2863"/>
                            <w:bookmarkEnd w:id="2864"/>
                            <w:bookmarkEnd w:id="2865"/>
                          </w:p>
                          <w:p w14:paraId="515E013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E61E7D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D07C77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E7B3DED" w14:textId="77777777" w:rsidR="00A43AC3" w:rsidRPr="00B1453A" w:rsidRDefault="00A43AC3" w:rsidP="00987998">
                            <w:pPr>
                              <w:jc w:val="center"/>
                              <w:rPr>
                                <w:rFonts w:ascii="Calibri" w:hAnsi="Calibri"/>
                                <w:sz w:val="36"/>
                                <w:szCs w:val="36"/>
                              </w:rPr>
                            </w:pPr>
                          </w:p>
                          <w:p w14:paraId="79037AF2" w14:textId="77777777" w:rsidR="00A43AC3" w:rsidRDefault="00A43AC3" w:rsidP="00987998">
                            <w:pPr>
                              <w:jc w:val="center"/>
                              <w:rPr>
                                <w:rFonts w:ascii="Times New Roman CYR" w:hAnsi="Times New Roman CYR" w:cs="Times New Roman CYR"/>
                                <w:sz w:val="36"/>
                                <w:szCs w:val="36"/>
                              </w:rPr>
                            </w:pPr>
                          </w:p>
                          <w:p w14:paraId="15908B8E" w14:textId="77777777" w:rsidR="00A43AC3" w:rsidRDefault="00A43AC3"/>
                          <w:p w14:paraId="654680F4" w14:textId="77777777" w:rsidR="00A43AC3" w:rsidRPr="00630E21" w:rsidRDefault="00A43AC3" w:rsidP="00987998">
                            <w:pPr>
                              <w:pStyle w:val="3"/>
                              <w:spacing w:line="276" w:lineRule="auto"/>
                              <w:rPr>
                                <w:rFonts w:ascii="Times New Roman" w:hAnsi="Times New Roman"/>
                                <w:bCs/>
                                <w:sz w:val="48"/>
                                <w:szCs w:val="48"/>
                              </w:rPr>
                            </w:pPr>
                            <w:bookmarkStart w:id="2866" w:name="_Toc168915008"/>
                            <w:bookmarkStart w:id="2867" w:name="_Toc168917771"/>
                            <w:bookmarkStart w:id="2868" w:name="_Toc169173209"/>
                            <w:bookmarkStart w:id="2869" w:name="_Toc169175296"/>
                            <w:r w:rsidRPr="00630E21">
                              <w:rPr>
                                <w:rFonts w:ascii="Times New Roman" w:hAnsi="Times New Roman"/>
                                <w:bCs/>
                                <w:sz w:val="48"/>
                                <w:szCs w:val="48"/>
                              </w:rPr>
                              <w:t>ДИПЛОМНА РОБОТА</w:t>
                            </w:r>
                            <w:bookmarkEnd w:id="2866"/>
                            <w:bookmarkEnd w:id="2867"/>
                            <w:bookmarkEnd w:id="2868"/>
                            <w:bookmarkEnd w:id="2869"/>
                          </w:p>
                          <w:p w14:paraId="5CCDFD9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5864160" w14:textId="77777777" w:rsidR="00A43AC3" w:rsidRPr="005E3013" w:rsidRDefault="00A43AC3" w:rsidP="00987998">
                            <w:pPr>
                              <w:pStyle w:val="2"/>
                              <w:spacing w:line="276" w:lineRule="auto"/>
                              <w:rPr>
                                <w:b w:val="0"/>
                                <w:bCs/>
                                <w:iCs/>
                                <w:sz w:val="48"/>
                                <w:szCs w:val="48"/>
                                <w:highlight w:val="yellow"/>
                              </w:rPr>
                            </w:pPr>
                            <w:bookmarkStart w:id="2870" w:name="_Toc168915009"/>
                            <w:bookmarkStart w:id="2871" w:name="_Toc168917772"/>
                            <w:bookmarkStart w:id="2872" w:name="_Toc169173210"/>
                            <w:bookmarkStart w:id="2873" w:name="_Toc16917529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870"/>
                            <w:bookmarkEnd w:id="2871"/>
                            <w:bookmarkEnd w:id="2872"/>
                            <w:bookmarkEnd w:id="2873"/>
                          </w:p>
                          <w:p w14:paraId="6A86F09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5C7CBB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CDEC13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8A70205" w14:textId="77777777" w:rsidR="00A43AC3" w:rsidRPr="00B1453A" w:rsidRDefault="00A43AC3" w:rsidP="00987998">
                            <w:pPr>
                              <w:jc w:val="center"/>
                              <w:rPr>
                                <w:rFonts w:ascii="Calibri" w:hAnsi="Calibri"/>
                                <w:sz w:val="36"/>
                                <w:szCs w:val="36"/>
                              </w:rPr>
                            </w:pPr>
                          </w:p>
                          <w:p w14:paraId="7A0545B7" w14:textId="77777777" w:rsidR="00A43AC3" w:rsidRDefault="00A43AC3" w:rsidP="00987998">
                            <w:pPr>
                              <w:jc w:val="center"/>
                              <w:rPr>
                                <w:rFonts w:ascii="Times New Roman CYR" w:hAnsi="Times New Roman CYR" w:cs="Times New Roman CYR"/>
                                <w:sz w:val="36"/>
                                <w:szCs w:val="36"/>
                              </w:rPr>
                            </w:pPr>
                          </w:p>
                          <w:p w14:paraId="37507DC2" w14:textId="77777777" w:rsidR="00A43AC3" w:rsidRDefault="00A43AC3"/>
                          <w:p w14:paraId="25F5541E" w14:textId="77777777" w:rsidR="00A43AC3" w:rsidRPr="00630E21" w:rsidRDefault="00A43AC3" w:rsidP="00987998">
                            <w:pPr>
                              <w:pStyle w:val="3"/>
                              <w:spacing w:line="276" w:lineRule="auto"/>
                              <w:rPr>
                                <w:rFonts w:ascii="Times New Roman" w:hAnsi="Times New Roman"/>
                                <w:bCs/>
                                <w:sz w:val="48"/>
                                <w:szCs w:val="48"/>
                              </w:rPr>
                            </w:pPr>
                            <w:bookmarkStart w:id="2874" w:name="_Toc168915010"/>
                            <w:bookmarkStart w:id="2875" w:name="_Toc168917773"/>
                            <w:bookmarkStart w:id="2876" w:name="_Toc169173211"/>
                            <w:bookmarkStart w:id="2877" w:name="_Toc169175298"/>
                            <w:r w:rsidRPr="00630E21">
                              <w:rPr>
                                <w:rFonts w:ascii="Times New Roman" w:hAnsi="Times New Roman"/>
                                <w:bCs/>
                                <w:sz w:val="48"/>
                                <w:szCs w:val="48"/>
                              </w:rPr>
                              <w:t>ДИПЛОМНА РОБОТА</w:t>
                            </w:r>
                            <w:bookmarkEnd w:id="2874"/>
                            <w:bookmarkEnd w:id="2875"/>
                            <w:bookmarkEnd w:id="2876"/>
                            <w:bookmarkEnd w:id="2877"/>
                          </w:p>
                          <w:p w14:paraId="4FA8D82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B79B839" w14:textId="77777777" w:rsidR="00A43AC3" w:rsidRPr="005E3013" w:rsidRDefault="00A43AC3" w:rsidP="00987998">
                            <w:pPr>
                              <w:pStyle w:val="2"/>
                              <w:spacing w:line="276" w:lineRule="auto"/>
                              <w:rPr>
                                <w:b w:val="0"/>
                                <w:bCs/>
                                <w:iCs/>
                                <w:sz w:val="48"/>
                                <w:szCs w:val="48"/>
                                <w:highlight w:val="yellow"/>
                              </w:rPr>
                            </w:pPr>
                            <w:bookmarkStart w:id="2878" w:name="_Toc168915011"/>
                            <w:bookmarkStart w:id="2879" w:name="_Toc168917774"/>
                            <w:bookmarkStart w:id="2880" w:name="_Toc169173212"/>
                            <w:bookmarkStart w:id="2881" w:name="_Toc16917529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878"/>
                            <w:bookmarkEnd w:id="2879"/>
                            <w:bookmarkEnd w:id="2880"/>
                            <w:bookmarkEnd w:id="2881"/>
                          </w:p>
                          <w:p w14:paraId="279D2AF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38516E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3CD3E7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3E32AAF" w14:textId="77777777" w:rsidR="00A43AC3" w:rsidRPr="00B1453A" w:rsidRDefault="00A43AC3" w:rsidP="00987998">
                            <w:pPr>
                              <w:jc w:val="center"/>
                              <w:rPr>
                                <w:rFonts w:ascii="Calibri" w:hAnsi="Calibri"/>
                                <w:sz w:val="36"/>
                                <w:szCs w:val="36"/>
                              </w:rPr>
                            </w:pPr>
                          </w:p>
                          <w:p w14:paraId="1CE95D48" w14:textId="77777777" w:rsidR="00A43AC3" w:rsidRDefault="00A43AC3" w:rsidP="00987998">
                            <w:pPr>
                              <w:jc w:val="center"/>
                              <w:rPr>
                                <w:rFonts w:ascii="Times New Roman CYR" w:hAnsi="Times New Roman CYR" w:cs="Times New Roman CYR"/>
                                <w:sz w:val="36"/>
                                <w:szCs w:val="36"/>
                              </w:rPr>
                            </w:pPr>
                          </w:p>
                          <w:p w14:paraId="3FAC679A" w14:textId="77777777" w:rsidR="00A43AC3" w:rsidRDefault="00A43AC3"/>
                          <w:p w14:paraId="540F4D9E" w14:textId="77777777" w:rsidR="00A43AC3" w:rsidRPr="00630E21" w:rsidRDefault="00A43AC3" w:rsidP="00987998">
                            <w:pPr>
                              <w:pStyle w:val="3"/>
                              <w:spacing w:line="276" w:lineRule="auto"/>
                              <w:rPr>
                                <w:rFonts w:ascii="Times New Roman" w:hAnsi="Times New Roman"/>
                                <w:bCs/>
                                <w:sz w:val="48"/>
                                <w:szCs w:val="48"/>
                              </w:rPr>
                            </w:pPr>
                            <w:bookmarkStart w:id="2882" w:name="_Toc168915012"/>
                            <w:bookmarkStart w:id="2883" w:name="_Toc168917775"/>
                            <w:bookmarkStart w:id="2884" w:name="_Toc169173213"/>
                            <w:bookmarkStart w:id="2885" w:name="_Toc169175300"/>
                            <w:r w:rsidRPr="00630E21">
                              <w:rPr>
                                <w:rFonts w:ascii="Times New Roman" w:hAnsi="Times New Roman"/>
                                <w:bCs/>
                                <w:sz w:val="48"/>
                                <w:szCs w:val="48"/>
                              </w:rPr>
                              <w:t>ДИПЛОМНА РОБОТА</w:t>
                            </w:r>
                            <w:bookmarkEnd w:id="2882"/>
                            <w:bookmarkEnd w:id="2883"/>
                            <w:bookmarkEnd w:id="2884"/>
                            <w:bookmarkEnd w:id="2885"/>
                          </w:p>
                          <w:p w14:paraId="6A219BF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66905FC" w14:textId="77777777" w:rsidR="00A43AC3" w:rsidRPr="005E3013" w:rsidRDefault="00A43AC3" w:rsidP="00987998">
                            <w:pPr>
                              <w:pStyle w:val="2"/>
                              <w:spacing w:line="276" w:lineRule="auto"/>
                              <w:rPr>
                                <w:b w:val="0"/>
                                <w:bCs/>
                                <w:iCs/>
                                <w:sz w:val="48"/>
                                <w:szCs w:val="48"/>
                                <w:highlight w:val="yellow"/>
                              </w:rPr>
                            </w:pPr>
                            <w:bookmarkStart w:id="2886" w:name="_Toc168915013"/>
                            <w:bookmarkStart w:id="2887" w:name="_Toc168917776"/>
                            <w:bookmarkStart w:id="2888" w:name="_Toc169173214"/>
                            <w:bookmarkStart w:id="2889" w:name="_Toc16917530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886"/>
                            <w:bookmarkEnd w:id="2887"/>
                            <w:bookmarkEnd w:id="2888"/>
                            <w:bookmarkEnd w:id="2889"/>
                          </w:p>
                          <w:p w14:paraId="2617515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7974FD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2DDD20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2CF2CDD" w14:textId="77777777" w:rsidR="00A43AC3" w:rsidRPr="00B1453A" w:rsidRDefault="00A43AC3" w:rsidP="00987998">
                            <w:pPr>
                              <w:jc w:val="center"/>
                              <w:rPr>
                                <w:rFonts w:ascii="Calibri" w:hAnsi="Calibri"/>
                                <w:sz w:val="36"/>
                                <w:szCs w:val="36"/>
                              </w:rPr>
                            </w:pPr>
                          </w:p>
                          <w:p w14:paraId="60F8D75A" w14:textId="77777777" w:rsidR="00A43AC3" w:rsidRDefault="00A43AC3" w:rsidP="00987998">
                            <w:pPr>
                              <w:jc w:val="center"/>
                              <w:rPr>
                                <w:rFonts w:ascii="Times New Roman CYR" w:hAnsi="Times New Roman CYR" w:cs="Times New Roman CYR"/>
                                <w:sz w:val="36"/>
                                <w:szCs w:val="36"/>
                              </w:rPr>
                            </w:pPr>
                          </w:p>
                          <w:p w14:paraId="456A72F6" w14:textId="77777777" w:rsidR="00A43AC3" w:rsidRDefault="00A43AC3"/>
                          <w:p w14:paraId="1FC91AFD" w14:textId="77777777" w:rsidR="00A43AC3" w:rsidRPr="00630E21" w:rsidRDefault="00A43AC3" w:rsidP="00987998">
                            <w:pPr>
                              <w:pStyle w:val="3"/>
                              <w:spacing w:line="276" w:lineRule="auto"/>
                              <w:rPr>
                                <w:rFonts w:ascii="Times New Roman" w:hAnsi="Times New Roman"/>
                                <w:bCs/>
                                <w:sz w:val="48"/>
                                <w:szCs w:val="48"/>
                              </w:rPr>
                            </w:pPr>
                            <w:bookmarkStart w:id="2890" w:name="_Toc168915014"/>
                            <w:bookmarkStart w:id="2891" w:name="_Toc168917777"/>
                            <w:bookmarkStart w:id="2892" w:name="_Toc169173215"/>
                            <w:bookmarkStart w:id="2893" w:name="_Toc169175302"/>
                            <w:r w:rsidRPr="00630E21">
                              <w:rPr>
                                <w:rFonts w:ascii="Times New Roman" w:hAnsi="Times New Roman"/>
                                <w:bCs/>
                                <w:sz w:val="48"/>
                                <w:szCs w:val="48"/>
                              </w:rPr>
                              <w:t>ДИПЛОМНА РОБОТА</w:t>
                            </w:r>
                            <w:bookmarkEnd w:id="2890"/>
                            <w:bookmarkEnd w:id="2891"/>
                            <w:bookmarkEnd w:id="2892"/>
                            <w:bookmarkEnd w:id="2893"/>
                          </w:p>
                          <w:p w14:paraId="011D2AA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6FA6B90" w14:textId="77777777" w:rsidR="00A43AC3" w:rsidRPr="005E3013" w:rsidRDefault="00A43AC3" w:rsidP="00987998">
                            <w:pPr>
                              <w:pStyle w:val="2"/>
                              <w:spacing w:line="276" w:lineRule="auto"/>
                              <w:rPr>
                                <w:b w:val="0"/>
                                <w:bCs/>
                                <w:iCs/>
                                <w:sz w:val="48"/>
                                <w:szCs w:val="48"/>
                                <w:highlight w:val="yellow"/>
                              </w:rPr>
                            </w:pPr>
                            <w:bookmarkStart w:id="2894" w:name="_Toc168915015"/>
                            <w:bookmarkStart w:id="2895" w:name="_Toc168917778"/>
                            <w:bookmarkStart w:id="2896" w:name="_Toc169173216"/>
                            <w:bookmarkStart w:id="2897" w:name="_Toc16917530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894"/>
                            <w:bookmarkEnd w:id="2895"/>
                            <w:bookmarkEnd w:id="2896"/>
                            <w:bookmarkEnd w:id="2897"/>
                          </w:p>
                          <w:p w14:paraId="5FFD48C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2DEF5C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E88BA0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E5652E0" w14:textId="77777777" w:rsidR="00A43AC3" w:rsidRPr="00B1453A" w:rsidRDefault="00A43AC3" w:rsidP="00987998">
                            <w:pPr>
                              <w:jc w:val="center"/>
                              <w:rPr>
                                <w:rFonts w:ascii="Calibri" w:hAnsi="Calibri"/>
                                <w:sz w:val="36"/>
                                <w:szCs w:val="36"/>
                              </w:rPr>
                            </w:pPr>
                          </w:p>
                          <w:p w14:paraId="40B62029" w14:textId="77777777" w:rsidR="00A43AC3" w:rsidRDefault="00A43AC3" w:rsidP="00987998">
                            <w:pPr>
                              <w:jc w:val="center"/>
                              <w:rPr>
                                <w:rFonts w:ascii="Times New Roman CYR" w:hAnsi="Times New Roman CYR" w:cs="Times New Roman CYR"/>
                                <w:sz w:val="36"/>
                                <w:szCs w:val="36"/>
                              </w:rPr>
                            </w:pPr>
                          </w:p>
                          <w:p w14:paraId="25FC94FF" w14:textId="77777777" w:rsidR="00A43AC3" w:rsidRDefault="00A43AC3"/>
                          <w:p w14:paraId="65ECB4C7" w14:textId="77777777" w:rsidR="000658DF" w:rsidRPr="003A41B8" w:rsidRDefault="000658DF" w:rsidP="000658DF">
                            <w:pPr>
                              <w:pStyle w:val="3"/>
                              <w:spacing w:line="300" w:lineRule="auto"/>
                              <w:rPr>
                                <w:rFonts w:ascii="Times New Roman CYR" w:hAnsi="Times New Roman CYR"/>
                                <w:i/>
                                <w:iCs/>
                                <w:sz w:val="44"/>
                                <w:szCs w:val="44"/>
                              </w:rPr>
                            </w:pPr>
                            <w:bookmarkStart w:id="2898" w:name="_Toc168915016"/>
                            <w:bookmarkStart w:id="2899" w:name="_Toc168917779"/>
                            <w:bookmarkStart w:id="2900" w:name="_Toc169173217"/>
                            <w:bookmarkStart w:id="2901" w:name="_Toc169175304"/>
                            <w:r w:rsidRPr="003A41B8">
                              <w:rPr>
                                <w:rFonts w:ascii="Times New Roman CYR" w:hAnsi="Times New Roman CYR"/>
                                <w:i/>
                                <w:iCs/>
                                <w:sz w:val="44"/>
                                <w:szCs w:val="44"/>
                              </w:rPr>
                              <w:t>ДИПЛОМНА РОБОТА БАКАЛАВРА</w:t>
                            </w:r>
                            <w:bookmarkEnd w:id="2898"/>
                            <w:bookmarkEnd w:id="2899"/>
                            <w:bookmarkEnd w:id="2900"/>
                            <w:bookmarkEnd w:id="2901"/>
                            <w:r w:rsidRPr="003A41B8">
                              <w:rPr>
                                <w:rFonts w:ascii="Times New Roman CYR" w:hAnsi="Times New Roman CYR"/>
                                <w:i/>
                                <w:iCs/>
                                <w:sz w:val="44"/>
                                <w:szCs w:val="44"/>
                              </w:rPr>
                              <w:t xml:space="preserve"> </w:t>
                            </w:r>
                          </w:p>
                          <w:p w14:paraId="44E034B2" w14:textId="77777777" w:rsidR="000658DF" w:rsidRPr="000D3135" w:rsidRDefault="000658DF" w:rsidP="000658DF">
                            <w:pPr>
                              <w:pStyle w:val="2"/>
                              <w:spacing w:line="300" w:lineRule="auto"/>
                              <w:rPr>
                                <w:rFonts w:ascii="Times New Roman CYR" w:hAnsi="Times New Roman CYR"/>
                                <w:b w:val="0"/>
                                <w:sz w:val="44"/>
                                <w:szCs w:val="44"/>
                              </w:rPr>
                            </w:pPr>
                            <w:bookmarkStart w:id="2902" w:name="_Toc168915017"/>
                            <w:bookmarkStart w:id="2903" w:name="_Toc168917780"/>
                            <w:bookmarkStart w:id="2904" w:name="_Toc169173218"/>
                            <w:bookmarkStart w:id="2905" w:name="_Toc169175305"/>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2902"/>
                            <w:bookmarkEnd w:id="2903"/>
                            <w:bookmarkEnd w:id="2904"/>
                            <w:bookmarkEnd w:id="2905"/>
                          </w:p>
                          <w:p w14:paraId="68527AE9"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3F422C37"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68A6FF36" w14:textId="77777777" w:rsidR="000658DF" w:rsidRPr="000D3135" w:rsidRDefault="000658DF" w:rsidP="000658DF">
                            <w:pPr>
                              <w:spacing w:line="300" w:lineRule="auto"/>
                              <w:jc w:val="center"/>
                              <w:rPr>
                                <w:b/>
                                <w:lang w:val="uk-UA"/>
                              </w:rPr>
                            </w:pPr>
                          </w:p>
                          <w:p w14:paraId="6999B486"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48AF66D3" w14:textId="77777777" w:rsidR="00A43AC3" w:rsidRPr="00B1453A" w:rsidRDefault="00A43AC3" w:rsidP="00987998">
                            <w:pPr>
                              <w:jc w:val="center"/>
                              <w:rPr>
                                <w:rFonts w:ascii="Calibri" w:hAnsi="Calibri"/>
                                <w:sz w:val="36"/>
                                <w:szCs w:val="36"/>
                              </w:rPr>
                            </w:pPr>
                          </w:p>
                          <w:p w14:paraId="0C0886F2" w14:textId="77777777" w:rsidR="00A43AC3" w:rsidRDefault="00A43AC3" w:rsidP="00987998">
                            <w:pPr>
                              <w:jc w:val="center"/>
                              <w:rPr>
                                <w:rFonts w:ascii="Times New Roman CYR" w:hAnsi="Times New Roman CYR" w:cs="Times New Roman CYR"/>
                                <w:sz w:val="36"/>
                                <w:szCs w:val="36"/>
                              </w:rPr>
                            </w:pPr>
                          </w:p>
                          <w:p w14:paraId="3E2DA0AB" w14:textId="77777777" w:rsidR="00A43AC3" w:rsidRDefault="00A43AC3"/>
                          <w:p w14:paraId="7779A725" w14:textId="77777777" w:rsidR="00A43AC3" w:rsidRPr="00630E21" w:rsidRDefault="00A43AC3" w:rsidP="00987998">
                            <w:pPr>
                              <w:pStyle w:val="3"/>
                              <w:spacing w:line="276" w:lineRule="auto"/>
                              <w:rPr>
                                <w:rFonts w:ascii="Times New Roman" w:hAnsi="Times New Roman"/>
                                <w:bCs/>
                                <w:sz w:val="48"/>
                                <w:szCs w:val="48"/>
                              </w:rPr>
                            </w:pPr>
                            <w:bookmarkStart w:id="2906" w:name="_Toc168915018"/>
                            <w:bookmarkStart w:id="2907" w:name="_Toc168917781"/>
                            <w:bookmarkStart w:id="2908" w:name="_Toc169173219"/>
                            <w:bookmarkStart w:id="2909" w:name="_Toc169175306"/>
                            <w:r w:rsidRPr="00630E21">
                              <w:rPr>
                                <w:rFonts w:ascii="Times New Roman" w:hAnsi="Times New Roman"/>
                                <w:bCs/>
                                <w:sz w:val="48"/>
                                <w:szCs w:val="48"/>
                              </w:rPr>
                              <w:t>ДИПЛОМНА РОБОТА</w:t>
                            </w:r>
                            <w:bookmarkEnd w:id="2906"/>
                            <w:bookmarkEnd w:id="2907"/>
                            <w:bookmarkEnd w:id="2908"/>
                            <w:bookmarkEnd w:id="2909"/>
                          </w:p>
                          <w:p w14:paraId="110E2D4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7EBD9ED" w14:textId="77777777" w:rsidR="00A43AC3" w:rsidRPr="005E3013" w:rsidRDefault="00A43AC3" w:rsidP="00987998">
                            <w:pPr>
                              <w:pStyle w:val="2"/>
                              <w:spacing w:line="276" w:lineRule="auto"/>
                              <w:rPr>
                                <w:b w:val="0"/>
                                <w:bCs/>
                                <w:iCs/>
                                <w:sz w:val="48"/>
                                <w:szCs w:val="48"/>
                                <w:highlight w:val="yellow"/>
                              </w:rPr>
                            </w:pPr>
                            <w:bookmarkStart w:id="2910" w:name="_Toc168915019"/>
                            <w:bookmarkStart w:id="2911" w:name="_Toc168917782"/>
                            <w:bookmarkStart w:id="2912" w:name="_Toc169173220"/>
                            <w:bookmarkStart w:id="2913" w:name="_Toc16917530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910"/>
                            <w:bookmarkEnd w:id="2911"/>
                            <w:bookmarkEnd w:id="2912"/>
                            <w:bookmarkEnd w:id="2913"/>
                          </w:p>
                          <w:p w14:paraId="5E1450D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C6DDF4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E1AC5B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41EBB31" w14:textId="77777777" w:rsidR="00A43AC3" w:rsidRPr="00B1453A" w:rsidRDefault="00A43AC3" w:rsidP="00987998">
                            <w:pPr>
                              <w:jc w:val="center"/>
                              <w:rPr>
                                <w:rFonts w:ascii="Calibri" w:hAnsi="Calibri"/>
                                <w:sz w:val="36"/>
                                <w:szCs w:val="36"/>
                              </w:rPr>
                            </w:pPr>
                          </w:p>
                          <w:p w14:paraId="3A0020DE" w14:textId="77777777" w:rsidR="00A43AC3" w:rsidRDefault="00A43AC3" w:rsidP="00987998">
                            <w:pPr>
                              <w:jc w:val="center"/>
                              <w:rPr>
                                <w:rFonts w:ascii="Times New Roman CYR" w:hAnsi="Times New Roman CYR" w:cs="Times New Roman CYR"/>
                                <w:sz w:val="36"/>
                                <w:szCs w:val="36"/>
                              </w:rPr>
                            </w:pPr>
                          </w:p>
                          <w:p w14:paraId="31F9A4DD" w14:textId="77777777" w:rsidR="00A43AC3" w:rsidRDefault="00A43AC3"/>
                          <w:p w14:paraId="51367F50" w14:textId="77777777" w:rsidR="00A43AC3" w:rsidRPr="00630E21" w:rsidRDefault="00A43AC3" w:rsidP="00987998">
                            <w:pPr>
                              <w:pStyle w:val="3"/>
                              <w:spacing w:line="276" w:lineRule="auto"/>
                              <w:rPr>
                                <w:rFonts w:ascii="Times New Roman" w:hAnsi="Times New Roman"/>
                                <w:bCs/>
                                <w:sz w:val="48"/>
                                <w:szCs w:val="48"/>
                              </w:rPr>
                            </w:pPr>
                            <w:bookmarkStart w:id="2914" w:name="_Toc168915020"/>
                            <w:bookmarkStart w:id="2915" w:name="_Toc168917783"/>
                            <w:bookmarkStart w:id="2916" w:name="_Toc169173221"/>
                            <w:bookmarkStart w:id="2917" w:name="_Toc169175308"/>
                            <w:r w:rsidRPr="00630E21">
                              <w:rPr>
                                <w:rFonts w:ascii="Times New Roman" w:hAnsi="Times New Roman"/>
                                <w:bCs/>
                                <w:sz w:val="48"/>
                                <w:szCs w:val="48"/>
                              </w:rPr>
                              <w:t>ДИПЛОМНА РОБОТА</w:t>
                            </w:r>
                            <w:bookmarkEnd w:id="2914"/>
                            <w:bookmarkEnd w:id="2915"/>
                            <w:bookmarkEnd w:id="2916"/>
                            <w:bookmarkEnd w:id="2917"/>
                          </w:p>
                          <w:p w14:paraId="32BEEF6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1F376B2" w14:textId="77777777" w:rsidR="00A43AC3" w:rsidRPr="005E3013" w:rsidRDefault="00A43AC3" w:rsidP="00987998">
                            <w:pPr>
                              <w:pStyle w:val="2"/>
                              <w:spacing w:line="276" w:lineRule="auto"/>
                              <w:rPr>
                                <w:b w:val="0"/>
                                <w:bCs/>
                                <w:iCs/>
                                <w:sz w:val="48"/>
                                <w:szCs w:val="48"/>
                                <w:highlight w:val="yellow"/>
                              </w:rPr>
                            </w:pPr>
                            <w:bookmarkStart w:id="2918" w:name="_Toc168915021"/>
                            <w:bookmarkStart w:id="2919" w:name="_Toc168917784"/>
                            <w:bookmarkStart w:id="2920" w:name="_Toc169173222"/>
                            <w:bookmarkStart w:id="2921" w:name="_Toc16917530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918"/>
                            <w:bookmarkEnd w:id="2919"/>
                            <w:bookmarkEnd w:id="2920"/>
                            <w:bookmarkEnd w:id="2921"/>
                          </w:p>
                          <w:p w14:paraId="541D658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6CDB8B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D347DA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1C45CF6" w14:textId="77777777" w:rsidR="00A43AC3" w:rsidRPr="00B1453A" w:rsidRDefault="00A43AC3" w:rsidP="00987998">
                            <w:pPr>
                              <w:jc w:val="center"/>
                              <w:rPr>
                                <w:rFonts w:ascii="Calibri" w:hAnsi="Calibri"/>
                                <w:sz w:val="36"/>
                                <w:szCs w:val="36"/>
                              </w:rPr>
                            </w:pPr>
                          </w:p>
                          <w:p w14:paraId="652F0A2E" w14:textId="77777777" w:rsidR="00A43AC3" w:rsidRDefault="00A43AC3" w:rsidP="00987998">
                            <w:pPr>
                              <w:jc w:val="center"/>
                              <w:rPr>
                                <w:rFonts w:ascii="Times New Roman CYR" w:hAnsi="Times New Roman CYR" w:cs="Times New Roman CYR"/>
                                <w:sz w:val="36"/>
                                <w:szCs w:val="36"/>
                              </w:rPr>
                            </w:pPr>
                          </w:p>
                          <w:p w14:paraId="58A6651F" w14:textId="77777777" w:rsidR="00A43AC3" w:rsidRDefault="00A43AC3"/>
                          <w:p w14:paraId="02824203" w14:textId="77777777" w:rsidR="00A43AC3" w:rsidRPr="00630E21" w:rsidRDefault="00A43AC3" w:rsidP="00987998">
                            <w:pPr>
                              <w:pStyle w:val="3"/>
                              <w:spacing w:line="276" w:lineRule="auto"/>
                              <w:rPr>
                                <w:rFonts w:ascii="Times New Roman" w:hAnsi="Times New Roman"/>
                                <w:bCs/>
                                <w:sz w:val="48"/>
                                <w:szCs w:val="48"/>
                              </w:rPr>
                            </w:pPr>
                            <w:bookmarkStart w:id="2922" w:name="_Toc168915022"/>
                            <w:bookmarkStart w:id="2923" w:name="_Toc168917785"/>
                            <w:bookmarkStart w:id="2924" w:name="_Toc169173223"/>
                            <w:bookmarkStart w:id="2925" w:name="_Toc169175310"/>
                            <w:r w:rsidRPr="00630E21">
                              <w:rPr>
                                <w:rFonts w:ascii="Times New Roman" w:hAnsi="Times New Roman"/>
                                <w:bCs/>
                                <w:sz w:val="48"/>
                                <w:szCs w:val="48"/>
                              </w:rPr>
                              <w:t>ДИПЛОМНА РОБОТА</w:t>
                            </w:r>
                            <w:bookmarkEnd w:id="2922"/>
                            <w:bookmarkEnd w:id="2923"/>
                            <w:bookmarkEnd w:id="2924"/>
                            <w:bookmarkEnd w:id="2925"/>
                          </w:p>
                          <w:p w14:paraId="5A2B283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4B25F29" w14:textId="77777777" w:rsidR="00A43AC3" w:rsidRPr="005E3013" w:rsidRDefault="00A43AC3" w:rsidP="00987998">
                            <w:pPr>
                              <w:pStyle w:val="2"/>
                              <w:spacing w:line="276" w:lineRule="auto"/>
                              <w:rPr>
                                <w:b w:val="0"/>
                                <w:bCs/>
                                <w:iCs/>
                                <w:sz w:val="48"/>
                                <w:szCs w:val="48"/>
                                <w:highlight w:val="yellow"/>
                              </w:rPr>
                            </w:pPr>
                            <w:bookmarkStart w:id="2926" w:name="_Toc168915023"/>
                            <w:bookmarkStart w:id="2927" w:name="_Toc168917786"/>
                            <w:bookmarkStart w:id="2928" w:name="_Toc169173224"/>
                            <w:bookmarkStart w:id="2929" w:name="_Toc16917531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926"/>
                            <w:bookmarkEnd w:id="2927"/>
                            <w:bookmarkEnd w:id="2928"/>
                            <w:bookmarkEnd w:id="2929"/>
                          </w:p>
                          <w:p w14:paraId="09F9739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1D3936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CCB082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4046DF3" w14:textId="77777777" w:rsidR="00A43AC3" w:rsidRPr="00B1453A" w:rsidRDefault="00A43AC3" w:rsidP="00987998">
                            <w:pPr>
                              <w:jc w:val="center"/>
                              <w:rPr>
                                <w:rFonts w:ascii="Calibri" w:hAnsi="Calibri"/>
                                <w:sz w:val="36"/>
                                <w:szCs w:val="36"/>
                              </w:rPr>
                            </w:pPr>
                          </w:p>
                          <w:p w14:paraId="78FADC84" w14:textId="77777777" w:rsidR="00A43AC3" w:rsidRDefault="00A43AC3" w:rsidP="00987998">
                            <w:pPr>
                              <w:jc w:val="center"/>
                              <w:rPr>
                                <w:rFonts w:ascii="Times New Roman CYR" w:hAnsi="Times New Roman CYR" w:cs="Times New Roman CYR"/>
                                <w:sz w:val="36"/>
                                <w:szCs w:val="36"/>
                              </w:rPr>
                            </w:pPr>
                          </w:p>
                          <w:p w14:paraId="4AEA9A9B" w14:textId="77777777" w:rsidR="00A43AC3" w:rsidRDefault="00A43AC3"/>
                          <w:p w14:paraId="253A0074" w14:textId="77777777" w:rsidR="00A43AC3" w:rsidRPr="00630E21" w:rsidRDefault="00A43AC3" w:rsidP="00987998">
                            <w:pPr>
                              <w:pStyle w:val="3"/>
                              <w:spacing w:line="276" w:lineRule="auto"/>
                              <w:rPr>
                                <w:rFonts w:ascii="Times New Roman" w:hAnsi="Times New Roman"/>
                                <w:bCs/>
                                <w:sz w:val="48"/>
                                <w:szCs w:val="48"/>
                              </w:rPr>
                            </w:pPr>
                            <w:bookmarkStart w:id="2930" w:name="_Toc168915024"/>
                            <w:bookmarkStart w:id="2931" w:name="_Toc168917787"/>
                            <w:bookmarkStart w:id="2932" w:name="_Toc169173225"/>
                            <w:bookmarkStart w:id="2933" w:name="_Toc169175312"/>
                            <w:r w:rsidRPr="00630E21">
                              <w:rPr>
                                <w:rFonts w:ascii="Times New Roman" w:hAnsi="Times New Roman"/>
                                <w:bCs/>
                                <w:sz w:val="48"/>
                                <w:szCs w:val="48"/>
                              </w:rPr>
                              <w:t>ДИПЛОМНА РОБОТА</w:t>
                            </w:r>
                            <w:bookmarkEnd w:id="2930"/>
                            <w:bookmarkEnd w:id="2931"/>
                            <w:bookmarkEnd w:id="2932"/>
                            <w:bookmarkEnd w:id="2933"/>
                          </w:p>
                          <w:p w14:paraId="3D303B4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E5FFF04" w14:textId="77777777" w:rsidR="00A43AC3" w:rsidRPr="005E3013" w:rsidRDefault="00A43AC3" w:rsidP="00987998">
                            <w:pPr>
                              <w:pStyle w:val="2"/>
                              <w:spacing w:line="276" w:lineRule="auto"/>
                              <w:rPr>
                                <w:b w:val="0"/>
                                <w:bCs/>
                                <w:iCs/>
                                <w:sz w:val="48"/>
                                <w:szCs w:val="48"/>
                                <w:highlight w:val="yellow"/>
                              </w:rPr>
                            </w:pPr>
                            <w:bookmarkStart w:id="2934" w:name="_Toc168915025"/>
                            <w:bookmarkStart w:id="2935" w:name="_Toc168917788"/>
                            <w:bookmarkStart w:id="2936" w:name="_Toc169173226"/>
                            <w:bookmarkStart w:id="2937" w:name="_Toc16917531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934"/>
                            <w:bookmarkEnd w:id="2935"/>
                            <w:bookmarkEnd w:id="2936"/>
                            <w:bookmarkEnd w:id="2937"/>
                          </w:p>
                          <w:p w14:paraId="43C73AE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D2CADA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60FB14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3117637" w14:textId="77777777" w:rsidR="00A43AC3" w:rsidRPr="00B1453A" w:rsidRDefault="00A43AC3" w:rsidP="00987998">
                            <w:pPr>
                              <w:jc w:val="center"/>
                              <w:rPr>
                                <w:rFonts w:ascii="Calibri" w:hAnsi="Calibri"/>
                                <w:sz w:val="36"/>
                                <w:szCs w:val="36"/>
                              </w:rPr>
                            </w:pPr>
                          </w:p>
                          <w:p w14:paraId="2FF1125E" w14:textId="77777777" w:rsidR="00A43AC3" w:rsidRDefault="00A43AC3" w:rsidP="00987998">
                            <w:pPr>
                              <w:jc w:val="center"/>
                              <w:rPr>
                                <w:rFonts w:ascii="Times New Roman CYR" w:hAnsi="Times New Roman CYR" w:cs="Times New Roman CYR"/>
                                <w:sz w:val="36"/>
                                <w:szCs w:val="36"/>
                              </w:rPr>
                            </w:pPr>
                          </w:p>
                          <w:p w14:paraId="4E5A79B0" w14:textId="77777777" w:rsidR="00A43AC3" w:rsidRDefault="00A43AC3"/>
                          <w:p w14:paraId="7FFB3119" w14:textId="77777777" w:rsidR="00A43AC3" w:rsidRPr="00630E21" w:rsidRDefault="00A43AC3" w:rsidP="00987998">
                            <w:pPr>
                              <w:pStyle w:val="3"/>
                              <w:spacing w:line="276" w:lineRule="auto"/>
                              <w:rPr>
                                <w:rFonts w:ascii="Times New Roman" w:hAnsi="Times New Roman"/>
                                <w:bCs/>
                                <w:sz w:val="48"/>
                                <w:szCs w:val="48"/>
                              </w:rPr>
                            </w:pPr>
                            <w:bookmarkStart w:id="2938" w:name="_Toc168915026"/>
                            <w:bookmarkStart w:id="2939" w:name="_Toc168917789"/>
                            <w:bookmarkStart w:id="2940" w:name="_Toc169173227"/>
                            <w:bookmarkStart w:id="2941" w:name="_Toc169175314"/>
                            <w:r w:rsidRPr="00630E21">
                              <w:rPr>
                                <w:rFonts w:ascii="Times New Roman" w:hAnsi="Times New Roman"/>
                                <w:bCs/>
                                <w:sz w:val="48"/>
                                <w:szCs w:val="48"/>
                              </w:rPr>
                              <w:t>ДИПЛОМНА РОБОТА</w:t>
                            </w:r>
                            <w:bookmarkEnd w:id="2938"/>
                            <w:bookmarkEnd w:id="2939"/>
                            <w:bookmarkEnd w:id="2940"/>
                            <w:bookmarkEnd w:id="2941"/>
                          </w:p>
                          <w:p w14:paraId="629775F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79504CE" w14:textId="77777777" w:rsidR="00A43AC3" w:rsidRPr="005E3013" w:rsidRDefault="00A43AC3" w:rsidP="00987998">
                            <w:pPr>
                              <w:pStyle w:val="2"/>
                              <w:spacing w:line="276" w:lineRule="auto"/>
                              <w:rPr>
                                <w:b w:val="0"/>
                                <w:bCs/>
                                <w:iCs/>
                                <w:sz w:val="48"/>
                                <w:szCs w:val="48"/>
                                <w:highlight w:val="yellow"/>
                              </w:rPr>
                            </w:pPr>
                            <w:bookmarkStart w:id="2942" w:name="_Toc168915027"/>
                            <w:bookmarkStart w:id="2943" w:name="_Toc168917790"/>
                            <w:bookmarkStart w:id="2944" w:name="_Toc169173228"/>
                            <w:bookmarkStart w:id="2945" w:name="_Toc16917531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942"/>
                            <w:bookmarkEnd w:id="2943"/>
                            <w:bookmarkEnd w:id="2944"/>
                            <w:bookmarkEnd w:id="2945"/>
                          </w:p>
                          <w:p w14:paraId="5AE633A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C580E7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930D18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0E365D7" w14:textId="77777777" w:rsidR="00A43AC3" w:rsidRPr="00B1453A" w:rsidRDefault="00A43AC3" w:rsidP="00987998">
                            <w:pPr>
                              <w:jc w:val="center"/>
                              <w:rPr>
                                <w:rFonts w:ascii="Calibri" w:hAnsi="Calibri"/>
                                <w:sz w:val="36"/>
                                <w:szCs w:val="36"/>
                              </w:rPr>
                            </w:pPr>
                          </w:p>
                          <w:p w14:paraId="7EC6A040" w14:textId="77777777" w:rsidR="00A43AC3" w:rsidRDefault="00A43AC3" w:rsidP="00987998">
                            <w:pPr>
                              <w:jc w:val="center"/>
                              <w:rPr>
                                <w:rFonts w:ascii="Times New Roman CYR" w:hAnsi="Times New Roman CYR" w:cs="Times New Roman CYR"/>
                                <w:sz w:val="36"/>
                                <w:szCs w:val="36"/>
                              </w:rPr>
                            </w:pPr>
                          </w:p>
                          <w:p w14:paraId="24FEAB77" w14:textId="77777777" w:rsidR="00A43AC3" w:rsidRDefault="00A43AC3"/>
                          <w:p w14:paraId="5904C394" w14:textId="77777777" w:rsidR="00A43AC3" w:rsidRPr="00630E21" w:rsidRDefault="00A43AC3" w:rsidP="00987998">
                            <w:pPr>
                              <w:pStyle w:val="3"/>
                              <w:spacing w:line="276" w:lineRule="auto"/>
                              <w:rPr>
                                <w:rFonts w:ascii="Times New Roman" w:hAnsi="Times New Roman"/>
                                <w:bCs/>
                                <w:sz w:val="48"/>
                                <w:szCs w:val="48"/>
                              </w:rPr>
                            </w:pPr>
                            <w:bookmarkStart w:id="2946" w:name="_Toc168915028"/>
                            <w:bookmarkStart w:id="2947" w:name="_Toc168917791"/>
                            <w:bookmarkStart w:id="2948" w:name="_Toc169173229"/>
                            <w:bookmarkStart w:id="2949" w:name="_Toc169175316"/>
                            <w:r w:rsidRPr="00630E21">
                              <w:rPr>
                                <w:rFonts w:ascii="Times New Roman" w:hAnsi="Times New Roman"/>
                                <w:bCs/>
                                <w:sz w:val="48"/>
                                <w:szCs w:val="48"/>
                              </w:rPr>
                              <w:t>ДИПЛОМНА РОБОТА</w:t>
                            </w:r>
                            <w:bookmarkEnd w:id="2946"/>
                            <w:bookmarkEnd w:id="2947"/>
                            <w:bookmarkEnd w:id="2948"/>
                            <w:bookmarkEnd w:id="2949"/>
                          </w:p>
                          <w:p w14:paraId="26CFEC52"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1A9BA51" w14:textId="77777777" w:rsidR="00A43AC3" w:rsidRPr="005E3013" w:rsidRDefault="00A43AC3" w:rsidP="00987998">
                            <w:pPr>
                              <w:pStyle w:val="2"/>
                              <w:spacing w:line="276" w:lineRule="auto"/>
                              <w:rPr>
                                <w:b w:val="0"/>
                                <w:bCs/>
                                <w:iCs/>
                                <w:sz w:val="48"/>
                                <w:szCs w:val="48"/>
                                <w:highlight w:val="yellow"/>
                              </w:rPr>
                            </w:pPr>
                            <w:bookmarkStart w:id="2950" w:name="_Toc168915029"/>
                            <w:bookmarkStart w:id="2951" w:name="_Toc168917792"/>
                            <w:bookmarkStart w:id="2952" w:name="_Toc169173230"/>
                            <w:bookmarkStart w:id="2953" w:name="_Toc16917531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950"/>
                            <w:bookmarkEnd w:id="2951"/>
                            <w:bookmarkEnd w:id="2952"/>
                            <w:bookmarkEnd w:id="2953"/>
                          </w:p>
                          <w:p w14:paraId="375D759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77401B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8735CC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CBAB261" w14:textId="77777777" w:rsidR="00A43AC3" w:rsidRPr="00B1453A" w:rsidRDefault="00A43AC3" w:rsidP="00987998">
                            <w:pPr>
                              <w:jc w:val="center"/>
                              <w:rPr>
                                <w:rFonts w:ascii="Calibri" w:hAnsi="Calibri"/>
                                <w:sz w:val="36"/>
                                <w:szCs w:val="36"/>
                              </w:rPr>
                            </w:pPr>
                          </w:p>
                          <w:p w14:paraId="015A11A7" w14:textId="77777777" w:rsidR="00A43AC3" w:rsidRDefault="00A43AC3" w:rsidP="00987998">
                            <w:pPr>
                              <w:jc w:val="center"/>
                              <w:rPr>
                                <w:rFonts w:ascii="Times New Roman CYR" w:hAnsi="Times New Roman CYR" w:cs="Times New Roman CYR"/>
                                <w:sz w:val="36"/>
                                <w:szCs w:val="36"/>
                              </w:rPr>
                            </w:pPr>
                          </w:p>
                          <w:p w14:paraId="7763E20C" w14:textId="77777777" w:rsidR="00A43AC3" w:rsidRDefault="00A43AC3"/>
                          <w:p w14:paraId="4DE3D0E8" w14:textId="77777777" w:rsidR="00A43AC3" w:rsidRPr="00630E21" w:rsidRDefault="00A43AC3" w:rsidP="00987998">
                            <w:pPr>
                              <w:pStyle w:val="3"/>
                              <w:spacing w:line="276" w:lineRule="auto"/>
                              <w:rPr>
                                <w:rFonts w:ascii="Times New Roman" w:hAnsi="Times New Roman"/>
                                <w:bCs/>
                                <w:sz w:val="48"/>
                                <w:szCs w:val="48"/>
                              </w:rPr>
                            </w:pPr>
                            <w:bookmarkStart w:id="2954" w:name="_Toc168915030"/>
                            <w:bookmarkStart w:id="2955" w:name="_Toc168917793"/>
                            <w:bookmarkStart w:id="2956" w:name="_Toc169173231"/>
                            <w:bookmarkStart w:id="2957" w:name="_Toc169175318"/>
                            <w:r w:rsidRPr="00630E21">
                              <w:rPr>
                                <w:rFonts w:ascii="Times New Roman" w:hAnsi="Times New Roman"/>
                                <w:bCs/>
                                <w:sz w:val="48"/>
                                <w:szCs w:val="48"/>
                              </w:rPr>
                              <w:t>ДИПЛОМНА РОБОТА</w:t>
                            </w:r>
                            <w:bookmarkEnd w:id="2954"/>
                            <w:bookmarkEnd w:id="2955"/>
                            <w:bookmarkEnd w:id="2956"/>
                            <w:bookmarkEnd w:id="2957"/>
                          </w:p>
                          <w:p w14:paraId="37D244E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8AA059F" w14:textId="77777777" w:rsidR="00A43AC3" w:rsidRPr="005E3013" w:rsidRDefault="00A43AC3" w:rsidP="00987998">
                            <w:pPr>
                              <w:pStyle w:val="2"/>
                              <w:spacing w:line="276" w:lineRule="auto"/>
                              <w:rPr>
                                <w:b w:val="0"/>
                                <w:bCs/>
                                <w:iCs/>
                                <w:sz w:val="48"/>
                                <w:szCs w:val="48"/>
                                <w:highlight w:val="yellow"/>
                              </w:rPr>
                            </w:pPr>
                            <w:bookmarkStart w:id="2958" w:name="_Toc168915031"/>
                            <w:bookmarkStart w:id="2959" w:name="_Toc168917794"/>
                            <w:bookmarkStart w:id="2960" w:name="_Toc169173232"/>
                            <w:bookmarkStart w:id="2961" w:name="_Toc16917531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958"/>
                            <w:bookmarkEnd w:id="2959"/>
                            <w:bookmarkEnd w:id="2960"/>
                            <w:bookmarkEnd w:id="2961"/>
                          </w:p>
                          <w:p w14:paraId="4DA664F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37C97D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DDA2F2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650DF44" w14:textId="77777777" w:rsidR="00A43AC3" w:rsidRPr="00B1453A" w:rsidRDefault="00A43AC3" w:rsidP="00987998">
                            <w:pPr>
                              <w:jc w:val="center"/>
                              <w:rPr>
                                <w:rFonts w:ascii="Calibri" w:hAnsi="Calibri"/>
                                <w:sz w:val="36"/>
                                <w:szCs w:val="36"/>
                              </w:rPr>
                            </w:pPr>
                          </w:p>
                          <w:p w14:paraId="3791E83B" w14:textId="77777777" w:rsidR="00A43AC3" w:rsidRDefault="00A43AC3" w:rsidP="00987998">
                            <w:pPr>
                              <w:jc w:val="center"/>
                              <w:rPr>
                                <w:rFonts w:ascii="Times New Roman CYR" w:hAnsi="Times New Roman CYR" w:cs="Times New Roman CYR"/>
                                <w:sz w:val="36"/>
                                <w:szCs w:val="36"/>
                              </w:rPr>
                            </w:pPr>
                          </w:p>
                          <w:p w14:paraId="7386DF92" w14:textId="77777777" w:rsidR="00A43AC3" w:rsidRDefault="00A43AC3"/>
                          <w:p w14:paraId="183BD077" w14:textId="77777777" w:rsidR="000658DF" w:rsidRPr="003A41B8" w:rsidRDefault="000658DF" w:rsidP="000658DF">
                            <w:pPr>
                              <w:pStyle w:val="3"/>
                              <w:spacing w:line="300" w:lineRule="auto"/>
                              <w:rPr>
                                <w:rFonts w:ascii="Times New Roman CYR" w:hAnsi="Times New Roman CYR"/>
                                <w:i/>
                                <w:iCs/>
                                <w:sz w:val="44"/>
                                <w:szCs w:val="44"/>
                              </w:rPr>
                            </w:pPr>
                            <w:bookmarkStart w:id="2962" w:name="_Toc168915032"/>
                            <w:bookmarkStart w:id="2963" w:name="_Toc168917795"/>
                            <w:bookmarkStart w:id="2964" w:name="_Toc169173233"/>
                            <w:bookmarkStart w:id="2965" w:name="_Toc169175320"/>
                            <w:r w:rsidRPr="003A41B8">
                              <w:rPr>
                                <w:rFonts w:ascii="Times New Roman CYR" w:hAnsi="Times New Roman CYR"/>
                                <w:i/>
                                <w:iCs/>
                                <w:sz w:val="44"/>
                                <w:szCs w:val="44"/>
                              </w:rPr>
                              <w:t>ДИПЛОМНА РОБОТА БАКАЛАВРА</w:t>
                            </w:r>
                            <w:bookmarkEnd w:id="2962"/>
                            <w:bookmarkEnd w:id="2963"/>
                            <w:bookmarkEnd w:id="2964"/>
                            <w:bookmarkEnd w:id="2965"/>
                            <w:r w:rsidRPr="003A41B8">
                              <w:rPr>
                                <w:rFonts w:ascii="Times New Roman CYR" w:hAnsi="Times New Roman CYR"/>
                                <w:i/>
                                <w:iCs/>
                                <w:sz w:val="44"/>
                                <w:szCs w:val="44"/>
                              </w:rPr>
                              <w:t xml:space="preserve"> </w:t>
                            </w:r>
                          </w:p>
                          <w:p w14:paraId="49B91269" w14:textId="77777777" w:rsidR="000658DF" w:rsidRPr="000D3135" w:rsidRDefault="000658DF" w:rsidP="000658DF">
                            <w:pPr>
                              <w:pStyle w:val="2"/>
                              <w:spacing w:line="300" w:lineRule="auto"/>
                              <w:rPr>
                                <w:rFonts w:ascii="Times New Roman CYR" w:hAnsi="Times New Roman CYR"/>
                                <w:b w:val="0"/>
                                <w:sz w:val="44"/>
                                <w:szCs w:val="44"/>
                              </w:rPr>
                            </w:pPr>
                            <w:bookmarkStart w:id="2966" w:name="_Toc168915033"/>
                            <w:bookmarkStart w:id="2967" w:name="_Toc168917796"/>
                            <w:bookmarkStart w:id="2968" w:name="_Toc169173234"/>
                            <w:bookmarkStart w:id="2969" w:name="_Toc169175321"/>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2966"/>
                            <w:bookmarkEnd w:id="2967"/>
                            <w:bookmarkEnd w:id="2968"/>
                            <w:bookmarkEnd w:id="2969"/>
                          </w:p>
                          <w:p w14:paraId="5C04344A"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2856D52C"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263CCE1B" w14:textId="77777777" w:rsidR="000658DF" w:rsidRPr="000D3135" w:rsidRDefault="000658DF" w:rsidP="000658DF">
                            <w:pPr>
                              <w:spacing w:line="300" w:lineRule="auto"/>
                              <w:jc w:val="center"/>
                              <w:rPr>
                                <w:b/>
                                <w:lang w:val="uk-UA"/>
                              </w:rPr>
                            </w:pPr>
                          </w:p>
                          <w:p w14:paraId="05BBA27A"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0A54CC6F" w14:textId="77777777" w:rsidR="00A43AC3" w:rsidRPr="00B1453A" w:rsidRDefault="00A43AC3" w:rsidP="00987998">
                            <w:pPr>
                              <w:jc w:val="center"/>
                              <w:rPr>
                                <w:rFonts w:ascii="Calibri" w:hAnsi="Calibri"/>
                                <w:sz w:val="36"/>
                                <w:szCs w:val="36"/>
                              </w:rPr>
                            </w:pPr>
                          </w:p>
                          <w:p w14:paraId="723374F2" w14:textId="77777777" w:rsidR="00A43AC3" w:rsidRDefault="00A43AC3" w:rsidP="00987998">
                            <w:pPr>
                              <w:jc w:val="center"/>
                              <w:rPr>
                                <w:rFonts w:ascii="Times New Roman CYR" w:hAnsi="Times New Roman CYR" w:cs="Times New Roman CYR"/>
                                <w:sz w:val="36"/>
                                <w:szCs w:val="36"/>
                              </w:rPr>
                            </w:pPr>
                          </w:p>
                          <w:p w14:paraId="3B1A51B7" w14:textId="77777777" w:rsidR="00A43AC3" w:rsidRDefault="00A43AC3"/>
                          <w:p w14:paraId="7BBD9F3C" w14:textId="77777777" w:rsidR="00A43AC3" w:rsidRPr="00630E21" w:rsidRDefault="00A43AC3" w:rsidP="00987998">
                            <w:pPr>
                              <w:pStyle w:val="3"/>
                              <w:spacing w:line="276" w:lineRule="auto"/>
                              <w:rPr>
                                <w:rFonts w:ascii="Times New Roman" w:hAnsi="Times New Roman"/>
                                <w:bCs/>
                                <w:sz w:val="48"/>
                                <w:szCs w:val="48"/>
                              </w:rPr>
                            </w:pPr>
                            <w:bookmarkStart w:id="2970" w:name="_Toc168915034"/>
                            <w:bookmarkStart w:id="2971" w:name="_Toc168917797"/>
                            <w:bookmarkStart w:id="2972" w:name="_Toc169173235"/>
                            <w:bookmarkStart w:id="2973" w:name="_Toc169175322"/>
                            <w:r w:rsidRPr="00630E21">
                              <w:rPr>
                                <w:rFonts w:ascii="Times New Roman" w:hAnsi="Times New Roman"/>
                                <w:bCs/>
                                <w:sz w:val="48"/>
                                <w:szCs w:val="48"/>
                              </w:rPr>
                              <w:t>ДИПЛОМНА РОБОТА</w:t>
                            </w:r>
                            <w:bookmarkEnd w:id="2970"/>
                            <w:bookmarkEnd w:id="2971"/>
                            <w:bookmarkEnd w:id="2972"/>
                            <w:bookmarkEnd w:id="2973"/>
                          </w:p>
                          <w:p w14:paraId="3492C51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DA107B5" w14:textId="77777777" w:rsidR="00A43AC3" w:rsidRPr="005E3013" w:rsidRDefault="00A43AC3" w:rsidP="00987998">
                            <w:pPr>
                              <w:pStyle w:val="2"/>
                              <w:spacing w:line="276" w:lineRule="auto"/>
                              <w:rPr>
                                <w:b w:val="0"/>
                                <w:bCs/>
                                <w:iCs/>
                                <w:sz w:val="48"/>
                                <w:szCs w:val="48"/>
                                <w:highlight w:val="yellow"/>
                              </w:rPr>
                            </w:pPr>
                            <w:bookmarkStart w:id="2974" w:name="_Toc168915035"/>
                            <w:bookmarkStart w:id="2975" w:name="_Toc168917798"/>
                            <w:bookmarkStart w:id="2976" w:name="_Toc169173236"/>
                            <w:bookmarkStart w:id="2977" w:name="_Toc16917532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974"/>
                            <w:bookmarkEnd w:id="2975"/>
                            <w:bookmarkEnd w:id="2976"/>
                            <w:bookmarkEnd w:id="2977"/>
                          </w:p>
                          <w:p w14:paraId="25B1959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8C50FA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AF7852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4BB8460" w14:textId="77777777" w:rsidR="00A43AC3" w:rsidRPr="00B1453A" w:rsidRDefault="00A43AC3" w:rsidP="00987998">
                            <w:pPr>
                              <w:jc w:val="center"/>
                              <w:rPr>
                                <w:rFonts w:ascii="Calibri" w:hAnsi="Calibri"/>
                                <w:sz w:val="36"/>
                                <w:szCs w:val="36"/>
                              </w:rPr>
                            </w:pPr>
                          </w:p>
                          <w:p w14:paraId="58D24FF5" w14:textId="77777777" w:rsidR="00A43AC3" w:rsidRDefault="00A43AC3" w:rsidP="00987998">
                            <w:pPr>
                              <w:jc w:val="center"/>
                              <w:rPr>
                                <w:rFonts w:ascii="Times New Roman CYR" w:hAnsi="Times New Roman CYR" w:cs="Times New Roman CYR"/>
                                <w:sz w:val="36"/>
                                <w:szCs w:val="36"/>
                              </w:rPr>
                            </w:pPr>
                          </w:p>
                          <w:p w14:paraId="1752583A" w14:textId="77777777" w:rsidR="00A43AC3" w:rsidRDefault="00A43AC3"/>
                          <w:p w14:paraId="4D0F63F7" w14:textId="77777777" w:rsidR="00A43AC3" w:rsidRPr="00630E21" w:rsidRDefault="00A43AC3" w:rsidP="00987998">
                            <w:pPr>
                              <w:pStyle w:val="3"/>
                              <w:spacing w:line="276" w:lineRule="auto"/>
                              <w:rPr>
                                <w:rFonts w:ascii="Times New Roman" w:hAnsi="Times New Roman"/>
                                <w:bCs/>
                                <w:sz w:val="48"/>
                                <w:szCs w:val="48"/>
                              </w:rPr>
                            </w:pPr>
                            <w:bookmarkStart w:id="2978" w:name="_Toc168915036"/>
                            <w:bookmarkStart w:id="2979" w:name="_Toc168917799"/>
                            <w:bookmarkStart w:id="2980" w:name="_Toc169173237"/>
                            <w:bookmarkStart w:id="2981" w:name="_Toc169175324"/>
                            <w:r w:rsidRPr="00630E21">
                              <w:rPr>
                                <w:rFonts w:ascii="Times New Roman" w:hAnsi="Times New Roman"/>
                                <w:bCs/>
                                <w:sz w:val="48"/>
                                <w:szCs w:val="48"/>
                              </w:rPr>
                              <w:t>ДИПЛОМНА РОБОТА</w:t>
                            </w:r>
                            <w:bookmarkEnd w:id="2978"/>
                            <w:bookmarkEnd w:id="2979"/>
                            <w:bookmarkEnd w:id="2980"/>
                            <w:bookmarkEnd w:id="2981"/>
                          </w:p>
                          <w:p w14:paraId="627ACBB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BE685F9" w14:textId="77777777" w:rsidR="00A43AC3" w:rsidRPr="005E3013" w:rsidRDefault="00A43AC3" w:rsidP="00987998">
                            <w:pPr>
                              <w:pStyle w:val="2"/>
                              <w:spacing w:line="276" w:lineRule="auto"/>
                              <w:rPr>
                                <w:b w:val="0"/>
                                <w:bCs/>
                                <w:iCs/>
                                <w:sz w:val="48"/>
                                <w:szCs w:val="48"/>
                                <w:highlight w:val="yellow"/>
                              </w:rPr>
                            </w:pPr>
                            <w:bookmarkStart w:id="2982" w:name="_Toc168915037"/>
                            <w:bookmarkStart w:id="2983" w:name="_Toc168917800"/>
                            <w:bookmarkStart w:id="2984" w:name="_Toc169173238"/>
                            <w:bookmarkStart w:id="2985" w:name="_Toc16917532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982"/>
                            <w:bookmarkEnd w:id="2983"/>
                            <w:bookmarkEnd w:id="2984"/>
                            <w:bookmarkEnd w:id="2985"/>
                          </w:p>
                          <w:p w14:paraId="75AE6E6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FCE7A8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F3F528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B4CE0F3" w14:textId="77777777" w:rsidR="00A43AC3" w:rsidRPr="00B1453A" w:rsidRDefault="00A43AC3" w:rsidP="00987998">
                            <w:pPr>
                              <w:jc w:val="center"/>
                              <w:rPr>
                                <w:rFonts w:ascii="Calibri" w:hAnsi="Calibri"/>
                                <w:sz w:val="36"/>
                                <w:szCs w:val="36"/>
                              </w:rPr>
                            </w:pPr>
                          </w:p>
                          <w:p w14:paraId="7F5EAC35" w14:textId="77777777" w:rsidR="00A43AC3" w:rsidRDefault="00A43AC3" w:rsidP="00987998">
                            <w:pPr>
                              <w:jc w:val="center"/>
                              <w:rPr>
                                <w:rFonts w:ascii="Times New Roman CYR" w:hAnsi="Times New Roman CYR" w:cs="Times New Roman CYR"/>
                                <w:sz w:val="36"/>
                                <w:szCs w:val="36"/>
                              </w:rPr>
                            </w:pPr>
                          </w:p>
                          <w:p w14:paraId="6E0156AD" w14:textId="77777777" w:rsidR="00A43AC3" w:rsidRDefault="00A43AC3"/>
                          <w:p w14:paraId="44671A91" w14:textId="77777777" w:rsidR="00A43AC3" w:rsidRPr="00630E21" w:rsidRDefault="00A43AC3" w:rsidP="00987998">
                            <w:pPr>
                              <w:pStyle w:val="3"/>
                              <w:spacing w:line="276" w:lineRule="auto"/>
                              <w:rPr>
                                <w:rFonts w:ascii="Times New Roman" w:hAnsi="Times New Roman"/>
                                <w:bCs/>
                                <w:sz w:val="48"/>
                                <w:szCs w:val="48"/>
                              </w:rPr>
                            </w:pPr>
                            <w:bookmarkStart w:id="2986" w:name="_Toc168915038"/>
                            <w:bookmarkStart w:id="2987" w:name="_Toc168917801"/>
                            <w:bookmarkStart w:id="2988" w:name="_Toc169173239"/>
                            <w:bookmarkStart w:id="2989" w:name="_Toc169175326"/>
                            <w:r w:rsidRPr="00630E21">
                              <w:rPr>
                                <w:rFonts w:ascii="Times New Roman" w:hAnsi="Times New Roman"/>
                                <w:bCs/>
                                <w:sz w:val="48"/>
                                <w:szCs w:val="48"/>
                              </w:rPr>
                              <w:t>ДИПЛОМНА РОБОТА</w:t>
                            </w:r>
                            <w:bookmarkEnd w:id="2986"/>
                            <w:bookmarkEnd w:id="2987"/>
                            <w:bookmarkEnd w:id="2988"/>
                            <w:bookmarkEnd w:id="2989"/>
                          </w:p>
                          <w:p w14:paraId="4272FFE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0D0D301" w14:textId="77777777" w:rsidR="00A43AC3" w:rsidRPr="005E3013" w:rsidRDefault="00A43AC3" w:rsidP="00987998">
                            <w:pPr>
                              <w:pStyle w:val="2"/>
                              <w:spacing w:line="276" w:lineRule="auto"/>
                              <w:rPr>
                                <w:b w:val="0"/>
                                <w:bCs/>
                                <w:iCs/>
                                <w:sz w:val="48"/>
                                <w:szCs w:val="48"/>
                                <w:highlight w:val="yellow"/>
                              </w:rPr>
                            </w:pPr>
                            <w:bookmarkStart w:id="2990" w:name="_Toc168915039"/>
                            <w:bookmarkStart w:id="2991" w:name="_Toc168917802"/>
                            <w:bookmarkStart w:id="2992" w:name="_Toc169173240"/>
                            <w:bookmarkStart w:id="2993" w:name="_Toc16917532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990"/>
                            <w:bookmarkEnd w:id="2991"/>
                            <w:bookmarkEnd w:id="2992"/>
                            <w:bookmarkEnd w:id="2993"/>
                          </w:p>
                          <w:p w14:paraId="763BB82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C13EA5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311B3F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932ED84" w14:textId="77777777" w:rsidR="00A43AC3" w:rsidRPr="00B1453A" w:rsidRDefault="00A43AC3" w:rsidP="00987998">
                            <w:pPr>
                              <w:jc w:val="center"/>
                              <w:rPr>
                                <w:rFonts w:ascii="Calibri" w:hAnsi="Calibri"/>
                                <w:sz w:val="36"/>
                                <w:szCs w:val="36"/>
                              </w:rPr>
                            </w:pPr>
                          </w:p>
                          <w:p w14:paraId="61CEBD6A" w14:textId="77777777" w:rsidR="00A43AC3" w:rsidRDefault="00A43AC3" w:rsidP="00987998">
                            <w:pPr>
                              <w:jc w:val="center"/>
                              <w:rPr>
                                <w:rFonts w:ascii="Times New Roman CYR" w:hAnsi="Times New Roman CYR" w:cs="Times New Roman CYR"/>
                                <w:sz w:val="36"/>
                                <w:szCs w:val="36"/>
                              </w:rPr>
                            </w:pPr>
                          </w:p>
                          <w:p w14:paraId="53456AE4" w14:textId="77777777" w:rsidR="00A43AC3" w:rsidRDefault="00A43AC3"/>
                          <w:p w14:paraId="29228F6F" w14:textId="77777777" w:rsidR="00A43AC3" w:rsidRPr="00630E21" w:rsidRDefault="00A43AC3" w:rsidP="00987998">
                            <w:pPr>
                              <w:pStyle w:val="3"/>
                              <w:spacing w:line="276" w:lineRule="auto"/>
                              <w:rPr>
                                <w:rFonts w:ascii="Times New Roman" w:hAnsi="Times New Roman"/>
                                <w:bCs/>
                                <w:sz w:val="48"/>
                                <w:szCs w:val="48"/>
                              </w:rPr>
                            </w:pPr>
                            <w:bookmarkStart w:id="2994" w:name="_Toc168915040"/>
                            <w:bookmarkStart w:id="2995" w:name="_Toc168917803"/>
                            <w:bookmarkStart w:id="2996" w:name="_Toc169173241"/>
                            <w:bookmarkStart w:id="2997" w:name="_Toc169175328"/>
                            <w:r w:rsidRPr="00630E21">
                              <w:rPr>
                                <w:rFonts w:ascii="Times New Roman" w:hAnsi="Times New Roman"/>
                                <w:bCs/>
                                <w:sz w:val="48"/>
                                <w:szCs w:val="48"/>
                              </w:rPr>
                              <w:t>ДИПЛОМНА РОБОТА</w:t>
                            </w:r>
                            <w:bookmarkEnd w:id="2994"/>
                            <w:bookmarkEnd w:id="2995"/>
                            <w:bookmarkEnd w:id="2996"/>
                            <w:bookmarkEnd w:id="2997"/>
                          </w:p>
                          <w:p w14:paraId="2DE570A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61FED58" w14:textId="77777777" w:rsidR="00A43AC3" w:rsidRPr="005E3013" w:rsidRDefault="00A43AC3" w:rsidP="00987998">
                            <w:pPr>
                              <w:pStyle w:val="2"/>
                              <w:spacing w:line="276" w:lineRule="auto"/>
                              <w:rPr>
                                <w:b w:val="0"/>
                                <w:bCs/>
                                <w:iCs/>
                                <w:sz w:val="48"/>
                                <w:szCs w:val="48"/>
                                <w:highlight w:val="yellow"/>
                              </w:rPr>
                            </w:pPr>
                            <w:bookmarkStart w:id="2998" w:name="_Toc168915041"/>
                            <w:bookmarkStart w:id="2999" w:name="_Toc168917804"/>
                            <w:bookmarkStart w:id="3000" w:name="_Toc169173242"/>
                            <w:bookmarkStart w:id="3001" w:name="_Toc16917532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2998"/>
                            <w:bookmarkEnd w:id="2999"/>
                            <w:bookmarkEnd w:id="3000"/>
                            <w:bookmarkEnd w:id="3001"/>
                          </w:p>
                          <w:p w14:paraId="21E11CA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4157B7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72EC95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8EFF104" w14:textId="77777777" w:rsidR="00A43AC3" w:rsidRPr="00B1453A" w:rsidRDefault="00A43AC3" w:rsidP="00987998">
                            <w:pPr>
                              <w:jc w:val="center"/>
                              <w:rPr>
                                <w:rFonts w:ascii="Calibri" w:hAnsi="Calibri"/>
                                <w:sz w:val="36"/>
                                <w:szCs w:val="36"/>
                              </w:rPr>
                            </w:pPr>
                          </w:p>
                          <w:p w14:paraId="67FE066F" w14:textId="77777777" w:rsidR="00A43AC3" w:rsidRDefault="00A43AC3" w:rsidP="00987998">
                            <w:pPr>
                              <w:jc w:val="center"/>
                              <w:rPr>
                                <w:rFonts w:ascii="Times New Roman CYR" w:hAnsi="Times New Roman CYR" w:cs="Times New Roman CYR"/>
                                <w:sz w:val="36"/>
                                <w:szCs w:val="36"/>
                              </w:rPr>
                            </w:pPr>
                          </w:p>
                          <w:p w14:paraId="1749C451" w14:textId="77777777" w:rsidR="00A43AC3" w:rsidRDefault="00A43AC3"/>
                          <w:p w14:paraId="03FD11CD" w14:textId="77777777" w:rsidR="00A43AC3" w:rsidRPr="00630E21" w:rsidRDefault="00A43AC3" w:rsidP="00987998">
                            <w:pPr>
                              <w:pStyle w:val="3"/>
                              <w:spacing w:line="276" w:lineRule="auto"/>
                              <w:rPr>
                                <w:rFonts w:ascii="Times New Roman" w:hAnsi="Times New Roman"/>
                                <w:bCs/>
                                <w:sz w:val="48"/>
                                <w:szCs w:val="48"/>
                              </w:rPr>
                            </w:pPr>
                            <w:bookmarkStart w:id="3002" w:name="_Toc168915042"/>
                            <w:bookmarkStart w:id="3003" w:name="_Toc168917805"/>
                            <w:bookmarkStart w:id="3004" w:name="_Toc169173243"/>
                            <w:bookmarkStart w:id="3005" w:name="_Toc169175330"/>
                            <w:r w:rsidRPr="00630E21">
                              <w:rPr>
                                <w:rFonts w:ascii="Times New Roman" w:hAnsi="Times New Roman"/>
                                <w:bCs/>
                                <w:sz w:val="48"/>
                                <w:szCs w:val="48"/>
                              </w:rPr>
                              <w:t>ДИПЛОМНА РОБОТА</w:t>
                            </w:r>
                            <w:bookmarkEnd w:id="3002"/>
                            <w:bookmarkEnd w:id="3003"/>
                            <w:bookmarkEnd w:id="3004"/>
                            <w:bookmarkEnd w:id="3005"/>
                          </w:p>
                          <w:p w14:paraId="1EA085B2"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F35B530" w14:textId="77777777" w:rsidR="00A43AC3" w:rsidRPr="005E3013" w:rsidRDefault="00A43AC3" w:rsidP="00987998">
                            <w:pPr>
                              <w:pStyle w:val="2"/>
                              <w:spacing w:line="276" w:lineRule="auto"/>
                              <w:rPr>
                                <w:b w:val="0"/>
                                <w:bCs/>
                                <w:iCs/>
                                <w:sz w:val="48"/>
                                <w:szCs w:val="48"/>
                                <w:highlight w:val="yellow"/>
                              </w:rPr>
                            </w:pPr>
                            <w:bookmarkStart w:id="3006" w:name="_Toc168915043"/>
                            <w:bookmarkStart w:id="3007" w:name="_Toc168917806"/>
                            <w:bookmarkStart w:id="3008" w:name="_Toc169173244"/>
                            <w:bookmarkStart w:id="3009" w:name="_Toc16917533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006"/>
                            <w:bookmarkEnd w:id="3007"/>
                            <w:bookmarkEnd w:id="3008"/>
                            <w:bookmarkEnd w:id="3009"/>
                          </w:p>
                          <w:p w14:paraId="1A74BCC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B7A8C3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762BC4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1DCD704" w14:textId="77777777" w:rsidR="00A43AC3" w:rsidRPr="00B1453A" w:rsidRDefault="00A43AC3" w:rsidP="00987998">
                            <w:pPr>
                              <w:jc w:val="center"/>
                              <w:rPr>
                                <w:rFonts w:ascii="Calibri" w:hAnsi="Calibri"/>
                                <w:sz w:val="36"/>
                                <w:szCs w:val="36"/>
                              </w:rPr>
                            </w:pPr>
                          </w:p>
                          <w:p w14:paraId="3031805B" w14:textId="77777777" w:rsidR="00A43AC3" w:rsidRDefault="00A43AC3" w:rsidP="00987998">
                            <w:pPr>
                              <w:jc w:val="center"/>
                              <w:rPr>
                                <w:rFonts w:ascii="Times New Roman CYR" w:hAnsi="Times New Roman CYR" w:cs="Times New Roman CYR"/>
                                <w:sz w:val="36"/>
                                <w:szCs w:val="36"/>
                              </w:rPr>
                            </w:pPr>
                          </w:p>
                          <w:p w14:paraId="7615FCF8" w14:textId="77777777" w:rsidR="00A43AC3" w:rsidRDefault="00A43AC3"/>
                          <w:p w14:paraId="4496B519" w14:textId="77777777" w:rsidR="00A43AC3" w:rsidRPr="00630E21" w:rsidRDefault="00A43AC3" w:rsidP="00987998">
                            <w:pPr>
                              <w:pStyle w:val="3"/>
                              <w:spacing w:line="276" w:lineRule="auto"/>
                              <w:rPr>
                                <w:rFonts w:ascii="Times New Roman" w:hAnsi="Times New Roman"/>
                                <w:bCs/>
                                <w:sz w:val="48"/>
                                <w:szCs w:val="48"/>
                              </w:rPr>
                            </w:pPr>
                            <w:bookmarkStart w:id="3010" w:name="_Toc168915044"/>
                            <w:bookmarkStart w:id="3011" w:name="_Toc168917807"/>
                            <w:bookmarkStart w:id="3012" w:name="_Toc169173245"/>
                            <w:bookmarkStart w:id="3013" w:name="_Toc169175332"/>
                            <w:r w:rsidRPr="00630E21">
                              <w:rPr>
                                <w:rFonts w:ascii="Times New Roman" w:hAnsi="Times New Roman"/>
                                <w:bCs/>
                                <w:sz w:val="48"/>
                                <w:szCs w:val="48"/>
                              </w:rPr>
                              <w:t>ДИПЛОМНА РОБОТА</w:t>
                            </w:r>
                            <w:bookmarkEnd w:id="3010"/>
                            <w:bookmarkEnd w:id="3011"/>
                            <w:bookmarkEnd w:id="3012"/>
                            <w:bookmarkEnd w:id="3013"/>
                          </w:p>
                          <w:p w14:paraId="64AE556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F100C2B" w14:textId="77777777" w:rsidR="00A43AC3" w:rsidRPr="005E3013" w:rsidRDefault="00A43AC3" w:rsidP="00987998">
                            <w:pPr>
                              <w:pStyle w:val="2"/>
                              <w:spacing w:line="276" w:lineRule="auto"/>
                              <w:rPr>
                                <w:b w:val="0"/>
                                <w:bCs/>
                                <w:iCs/>
                                <w:sz w:val="48"/>
                                <w:szCs w:val="48"/>
                                <w:highlight w:val="yellow"/>
                              </w:rPr>
                            </w:pPr>
                            <w:bookmarkStart w:id="3014" w:name="_Toc168915045"/>
                            <w:bookmarkStart w:id="3015" w:name="_Toc168917808"/>
                            <w:bookmarkStart w:id="3016" w:name="_Toc169173246"/>
                            <w:bookmarkStart w:id="3017" w:name="_Toc16917533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014"/>
                            <w:bookmarkEnd w:id="3015"/>
                            <w:bookmarkEnd w:id="3016"/>
                            <w:bookmarkEnd w:id="3017"/>
                          </w:p>
                          <w:p w14:paraId="75AF91B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B76910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EA7323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F3ED62E" w14:textId="77777777" w:rsidR="00A43AC3" w:rsidRPr="00B1453A" w:rsidRDefault="00A43AC3" w:rsidP="00987998">
                            <w:pPr>
                              <w:jc w:val="center"/>
                              <w:rPr>
                                <w:rFonts w:ascii="Calibri" w:hAnsi="Calibri"/>
                                <w:sz w:val="36"/>
                                <w:szCs w:val="36"/>
                              </w:rPr>
                            </w:pPr>
                          </w:p>
                          <w:p w14:paraId="18AB66E6" w14:textId="77777777" w:rsidR="00A43AC3" w:rsidRDefault="00A43AC3" w:rsidP="00987998">
                            <w:pPr>
                              <w:jc w:val="center"/>
                              <w:rPr>
                                <w:rFonts w:ascii="Times New Roman CYR" w:hAnsi="Times New Roman CYR" w:cs="Times New Roman CYR"/>
                                <w:sz w:val="36"/>
                                <w:szCs w:val="36"/>
                              </w:rPr>
                            </w:pPr>
                          </w:p>
                          <w:p w14:paraId="02974446" w14:textId="77777777" w:rsidR="00A43AC3" w:rsidRDefault="00A43AC3"/>
                          <w:p w14:paraId="0022E62F" w14:textId="77777777" w:rsidR="00A43AC3" w:rsidRPr="00630E21" w:rsidRDefault="00A43AC3" w:rsidP="00987998">
                            <w:pPr>
                              <w:pStyle w:val="3"/>
                              <w:spacing w:line="276" w:lineRule="auto"/>
                              <w:rPr>
                                <w:rFonts w:ascii="Times New Roman" w:hAnsi="Times New Roman"/>
                                <w:bCs/>
                                <w:sz w:val="48"/>
                                <w:szCs w:val="48"/>
                              </w:rPr>
                            </w:pPr>
                            <w:bookmarkStart w:id="3018" w:name="_Toc168915046"/>
                            <w:bookmarkStart w:id="3019" w:name="_Toc168917809"/>
                            <w:bookmarkStart w:id="3020" w:name="_Toc169173247"/>
                            <w:bookmarkStart w:id="3021" w:name="_Toc169175334"/>
                            <w:r w:rsidRPr="00630E21">
                              <w:rPr>
                                <w:rFonts w:ascii="Times New Roman" w:hAnsi="Times New Roman"/>
                                <w:bCs/>
                                <w:sz w:val="48"/>
                                <w:szCs w:val="48"/>
                              </w:rPr>
                              <w:t>ДИПЛОМНА РОБОТА</w:t>
                            </w:r>
                            <w:bookmarkEnd w:id="3018"/>
                            <w:bookmarkEnd w:id="3019"/>
                            <w:bookmarkEnd w:id="3020"/>
                            <w:bookmarkEnd w:id="3021"/>
                          </w:p>
                          <w:p w14:paraId="55E547C2"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7FEAE2B" w14:textId="77777777" w:rsidR="00A43AC3" w:rsidRPr="005E3013" w:rsidRDefault="00A43AC3" w:rsidP="00987998">
                            <w:pPr>
                              <w:pStyle w:val="2"/>
                              <w:spacing w:line="276" w:lineRule="auto"/>
                              <w:rPr>
                                <w:b w:val="0"/>
                                <w:bCs/>
                                <w:iCs/>
                                <w:sz w:val="48"/>
                                <w:szCs w:val="48"/>
                                <w:highlight w:val="yellow"/>
                              </w:rPr>
                            </w:pPr>
                            <w:bookmarkStart w:id="3022" w:name="_Toc168915047"/>
                            <w:bookmarkStart w:id="3023" w:name="_Toc168917810"/>
                            <w:bookmarkStart w:id="3024" w:name="_Toc169173248"/>
                            <w:bookmarkStart w:id="3025" w:name="_Toc16917533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022"/>
                            <w:bookmarkEnd w:id="3023"/>
                            <w:bookmarkEnd w:id="3024"/>
                            <w:bookmarkEnd w:id="3025"/>
                          </w:p>
                          <w:p w14:paraId="606C894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EDA501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83F552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0B287FF" w14:textId="77777777" w:rsidR="00A43AC3" w:rsidRPr="00B1453A" w:rsidRDefault="00A43AC3" w:rsidP="00987998">
                            <w:pPr>
                              <w:jc w:val="center"/>
                              <w:rPr>
                                <w:rFonts w:ascii="Calibri" w:hAnsi="Calibri"/>
                                <w:sz w:val="36"/>
                                <w:szCs w:val="36"/>
                              </w:rPr>
                            </w:pPr>
                          </w:p>
                          <w:p w14:paraId="2C17F869" w14:textId="77777777" w:rsidR="00A43AC3" w:rsidRDefault="00A43AC3" w:rsidP="00987998">
                            <w:pPr>
                              <w:jc w:val="center"/>
                              <w:rPr>
                                <w:rFonts w:ascii="Times New Roman CYR" w:hAnsi="Times New Roman CYR" w:cs="Times New Roman CYR"/>
                                <w:sz w:val="36"/>
                                <w:szCs w:val="36"/>
                              </w:rPr>
                            </w:pPr>
                          </w:p>
                          <w:p w14:paraId="2EA1A585" w14:textId="77777777" w:rsidR="00A43AC3" w:rsidRDefault="00A43AC3"/>
                          <w:p w14:paraId="0A579CD6" w14:textId="77777777" w:rsidR="000658DF" w:rsidRPr="003A41B8" w:rsidRDefault="000658DF" w:rsidP="000658DF">
                            <w:pPr>
                              <w:pStyle w:val="3"/>
                              <w:spacing w:line="300" w:lineRule="auto"/>
                              <w:rPr>
                                <w:rFonts w:ascii="Times New Roman CYR" w:hAnsi="Times New Roman CYR"/>
                                <w:i/>
                                <w:iCs/>
                                <w:sz w:val="44"/>
                                <w:szCs w:val="44"/>
                              </w:rPr>
                            </w:pPr>
                            <w:bookmarkStart w:id="3026" w:name="_Toc168915048"/>
                            <w:bookmarkStart w:id="3027" w:name="_Toc168917811"/>
                            <w:bookmarkStart w:id="3028" w:name="_Toc169173249"/>
                            <w:bookmarkStart w:id="3029" w:name="_Toc169175336"/>
                            <w:r w:rsidRPr="003A41B8">
                              <w:rPr>
                                <w:rFonts w:ascii="Times New Roman CYR" w:hAnsi="Times New Roman CYR"/>
                                <w:i/>
                                <w:iCs/>
                                <w:sz w:val="44"/>
                                <w:szCs w:val="44"/>
                              </w:rPr>
                              <w:t>ДИПЛОМНА РОБОТА БАКАЛАВРА</w:t>
                            </w:r>
                            <w:bookmarkEnd w:id="3026"/>
                            <w:bookmarkEnd w:id="3027"/>
                            <w:bookmarkEnd w:id="3028"/>
                            <w:bookmarkEnd w:id="3029"/>
                            <w:r w:rsidRPr="003A41B8">
                              <w:rPr>
                                <w:rFonts w:ascii="Times New Roman CYR" w:hAnsi="Times New Roman CYR"/>
                                <w:i/>
                                <w:iCs/>
                                <w:sz w:val="44"/>
                                <w:szCs w:val="44"/>
                              </w:rPr>
                              <w:t xml:space="preserve"> </w:t>
                            </w:r>
                          </w:p>
                          <w:p w14:paraId="5E287616" w14:textId="77777777" w:rsidR="000658DF" w:rsidRPr="000D3135" w:rsidRDefault="000658DF" w:rsidP="000658DF">
                            <w:pPr>
                              <w:pStyle w:val="2"/>
                              <w:spacing w:line="300" w:lineRule="auto"/>
                              <w:rPr>
                                <w:rFonts w:ascii="Times New Roman CYR" w:hAnsi="Times New Roman CYR"/>
                                <w:b w:val="0"/>
                                <w:sz w:val="44"/>
                                <w:szCs w:val="44"/>
                              </w:rPr>
                            </w:pPr>
                            <w:bookmarkStart w:id="3030" w:name="_Toc168915049"/>
                            <w:bookmarkStart w:id="3031" w:name="_Toc168917812"/>
                            <w:bookmarkStart w:id="3032" w:name="_Toc169173250"/>
                            <w:bookmarkStart w:id="3033" w:name="_Toc169175337"/>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3030"/>
                            <w:bookmarkEnd w:id="3031"/>
                            <w:bookmarkEnd w:id="3032"/>
                            <w:bookmarkEnd w:id="3033"/>
                          </w:p>
                          <w:p w14:paraId="51471A9C"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2FD4ACBD"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0CF38EE1" w14:textId="77777777" w:rsidR="000658DF" w:rsidRPr="000D3135" w:rsidRDefault="000658DF" w:rsidP="000658DF">
                            <w:pPr>
                              <w:spacing w:line="300" w:lineRule="auto"/>
                              <w:jc w:val="center"/>
                              <w:rPr>
                                <w:b/>
                                <w:lang w:val="uk-UA"/>
                              </w:rPr>
                            </w:pPr>
                          </w:p>
                          <w:p w14:paraId="76BCF466"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49F8E2C4" w14:textId="77777777" w:rsidR="00A43AC3" w:rsidRPr="00B1453A" w:rsidRDefault="00A43AC3" w:rsidP="00987998">
                            <w:pPr>
                              <w:jc w:val="center"/>
                              <w:rPr>
                                <w:rFonts w:ascii="Calibri" w:hAnsi="Calibri"/>
                                <w:sz w:val="36"/>
                                <w:szCs w:val="36"/>
                              </w:rPr>
                            </w:pPr>
                          </w:p>
                          <w:p w14:paraId="6C2060D4" w14:textId="77777777" w:rsidR="00A43AC3" w:rsidRDefault="00A43AC3" w:rsidP="00987998">
                            <w:pPr>
                              <w:jc w:val="center"/>
                              <w:rPr>
                                <w:rFonts w:ascii="Times New Roman CYR" w:hAnsi="Times New Roman CYR" w:cs="Times New Roman CYR"/>
                                <w:sz w:val="36"/>
                                <w:szCs w:val="36"/>
                              </w:rPr>
                            </w:pPr>
                          </w:p>
                          <w:p w14:paraId="312F86E0" w14:textId="77777777" w:rsidR="00A43AC3" w:rsidRDefault="00A43AC3"/>
                          <w:p w14:paraId="0755FB8C" w14:textId="77777777" w:rsidR="00A43AC3" w:rsidRPr="00630E21" w:rsidRDefault="00A43AC3" w:rsidP="00987998">
                            <w:pPr>
                              <w:pStyle w:val="3"/>
                              <w:spacing w:line="276" w:lineRule="auto"/>
                              <w:rPr>
                                <w:rFonts w:ascii="Times New Roman" w:hAnsi="Times New Roman"/>
                                <w:bCs/>
                                <w:sz w:val="48"/>
                                <w:szCs w:val="48"/>
                              </w:rPr>
                            </w:pPr>
                            <w:bookmarkStart w:id="3034" w:name="_Toc168915050"/>
                            <w:bookmarkStart w:id="3035" w:name="_Toc168917813"/>
                            <w:bookmarkStart w:id="3036" w:name="_Toc169173251"/>
                            <w:bookmarkStart w:id="3037" w:name="_Toc169175338"/>
                            <w:r w:rsidRPr="00630E21">
                              <w:rPr>
                                <w:rFonts w:ascii="Times New Roman" w:hAnsi="Times New Roman"/>
                                <w:bCs/>
                                <w:sz w:val="48"/>
                                <w:szCs w:val="48"/>
                              </w:rPr>
                              <w:t>ДИПЛОМНА РОБОТА</w:t>
                            </w:r>
                            <w:bookmarkEnd w:id="3034"/>
                            <w:bookmarkEnd w:id="3035"/>
                            <w:bookmarkEnd w:id="3036"/>
                            <w:bookmarkEnd w:id="3037"/>
                          </w:p>
                          <w:p w14:paraId="089FD7D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729275A" w14:textId="77777777" w:rsidR="00A43AC3" w:rsidRPr="005E3013" w:rsidRDefault="00A43AC3" w:rsidP="00987998">
                            <w:pPr>
                              <w:pStyle w:val="2"/>
                              <w:spacing w:line="276" w:lineRule="auto"/>
                              <w:rPr>
                                <w:b w:val="0"/>
                                <w:bCs/>
                                <w:iCs/>
                                <w:sz w:val="48"/>
                                <w:szCs w:val="48"/>
                                <w:highlight w:val="yellow"/>
                              </w:rPr>
                            </w:pPr>
                            <w:bookmarkStart w:id="3038" w:name="_Toc168915051"/>
                            <w:bookmarkStart w:id="3039" w:name="_Toc168917814"/>
                            <w:bookmarkStart w:id="3040" w:name="_Toc169173252"/>
                            <w:bookmarkStart w:id="3041" w:name="_Toc16917533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038"/>
                            <w:bookmarkEnd w:id="3039"/>
                            <w:bookmarkEnd w:id="3040"/>
                            <w:bookmarkEnd w:id="3041"/>
                          </w:p>
                          <w:p w14:paraId="00D7A16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B56DF7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EC831F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131FCFD" w14:textId="77777777" w:rsidR="00A43AC3" w:rsidRPr="00B1453A" w:rsidRDefault="00A43AC3" w:rsidP="00987998">
                            <w:pPr>
                              <w:jc w:val="center"/>
                              <w:rPr>
                                <w:rFonts w:ascii="Calibri" w:hAnsi="Calibri"/>
                                <w:sz w:val="36"/>
                                <w:szCs w:val="36"/>
                              </w:rPr>
                            </w:pPr>
                          </w:p>
                          <w:p w14:paraId="55C36687" w14:textId="77777777" w:rsidR="00A43AC3" w:rsidRDefault="00A43AC3" w:rsidP="00987998">
                            <w:pPr>
                              <w:jc w:val="center"/>
                              <w:rPr>
                                <w:rFonts w:ascii="Times New Roman CYR" w:hAnsi="Times New Roman CYR" w:cs="Times New Roman CYR"/>
                                <w:sz w:val="36"/>
                                <w:szCs w:val="36"/>
                              </w:rPr>
                            </w:pPr>
                          </w:p>
                          <w:p w14:paraId="4441231B" w14:textId="77777777" w:rsidR="00A43AC3" w:rsidRDefault="00A43AC3"/>
                          <w:p w14:paraId="11ECA963" w14:textId="77777777" w:rsidR="00A43AC3" w:rsidRPr="00630E21" w:rsidRDefault="00A43AC3" w:rsidP="00987998">
                            <w:pPr>
                              <w:pStyle w:val="3"/>
                              <w:spacing w:line="276" w:lineRule="auto"/>
                              <w:rPr>
                                <w:rFonts w:ascii="Times New Roman" w:hAnsi="Times New Roman"/>
                                <w:bCs/>
                                <w:sz w:val="48"/>
                                <w:szCs w:val="48"/>
                              </w:rPr>
                            </w:pPr>
                            <w:bookmarkStart w:id="3042" w:name="_Toc168915052"/>
                            <w:bookmarkStart w:id="3043" w:name="_Toc168917815"/>
                            <w:bookmarkStart w:id="3044" w:name="_Toc169173253"/>
                            <w:bookmarkStart w:id="3045" w:name="_Toc169175340"/>
                            <w:r w:rsidRPr="00630E21">
                              <w:rPr>
                                <w:rFonts w:ascii="Times New Roman" w:hAnsi="Times New Roman"/>
                                <w:bCs/>
                                <w:sz w:val="48"/>
                                <w:szCs w:val="48"/>
                              </w:rPr>
                              <w:t>ДИПЛОМНА РОБОТА</w:t>
                            </w:r>
                            <w:bookmarkEnd w:id="3042"/>
                            <w:bookmarkEnd w:id="3043"/>
                            <w:bookmarkEnd w:id="3044"/>
                            <w:bookmarkEnd w:id="3045"/>
                          </w:p>
                          <w:p w14:paraId="3F2B07F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0DE6A9F" w14:textId="77777777" w:rsidR="00A43AC3" w:rsidRPr="005E3013" w:rsidRDefault="00A43AC3" w:rsidP="00987998">
                            <w:pPr>
                              <w:pStyle w:val="2"/>
                              <w:spacing w:line="276" w:lineRule="auto"/>
                              <w:rPr>
                                <w:b w:val="0"/>
                                <w:bCs/>
                                <w:iCs/>
                                <w:sz w:val="48"/>
                                <w:szCs w:val="48"/>
                                <w:highlight w:val="yellow"/>
                              </w:rPr>
                            </w:pPr>
                            <w:bookmarkStart w:id="3046" w:name="_Toc168915053"/>
                            <w:bookmarkStart w:id="3047" w:name="_Toc168917816"/>
                            <w:bookmarkStart w:id="3048" w:name="_Toc169173254"/>
                            <w:bookmarkStart w:id="3049" w:name="_Toc16917534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046"/>
                            <w:bookmarkEnd w:id="3047"/>
                            <w:bookmarkEnd w:id="3048"/>
                            <w:bookmarkEnd w:id="3049"/>
                          </w:p>
                          <w:p w14:paraId="1FAD3D5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416011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B35108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DC7A27E" w14:textId="77777777" w:rsidR="00A43AC3" w:rsidRPr="00B1453A" w:rsidRDefault="00A43AC3" w:rsidP="00987998">
                            <w:pPr>
                              <w:jc w:val="center"/>
                              <w:rPr>
                                <w:rFonts w:ascii="Calibri" w:hAnsi="Calibri"/>
                                <w:sz w:val="36"/>
                                <w:szCs w:val="36"/>
                              </w:rPr>
                            </w:pPr>
                          </w:p>
                          <w:p w14:paraId="1EB1B66F" w14:textId="77777777" w:rsidR="00A43AC3" w:rsidRDefault="00A43AC3" w:rsidP="00987998">
                            <w:pPr>
                              <w:jc w:val="center"/>
                              <w:rPr>
                                <w:rFonts w:ascii="Times New Roman CYR" w:hAnsi="Times New Roman CYR" w:cs="Times New Roman CYR"/>
                                <w:sz w:val="36"/>
                                <w:szCs w:val="36"/>
                              </w:rPr>
                            </w:pPr>
                          </w:p>
                          <w:p w14:paraId="22B08124" w14:textId="77777777" w:rsidR="00A43AC3" w:rsidRDefault="00A43AC3"/>
                          <w:p w14:paraId="6856FA1F" w14:textId="77777777" w:rsidR="00A43AC3" w:rsidRPr="00630E21" w:rsidRDefault="00A43AC3" w:rsidP="00987998">
                            <w:pPr>
                              <w:pStyle w:val="3"/>
                              <w:spacing w:line="276" w:lineRule="auto"/>
                              <w:rPr>
                                <w:rFonts w:ascii="Times New Roman" w:hAnsi="Times New Roman"/>
                                <w:bCs/>
                                <w:sz w:val="48"/>
                                <w:szCs w:val="48"/>
                              </w:rPr>
                            </w:pPr>
                            <w:bookmarkStart w:id="3050" w:name="_Toc168915054"/>
                            <w:bookmarkStart w:id="3051" w:name="_Toc168917817"/>
                            <w:bookmarkStart w:id="3052" w:name="_Toc169173255"/>
                            <w:bookmarkStart w:id="3053" w:name="_Toc169175342"/>
                            <w:r w:rsidRPr="00630E21">
                              <w:rPr>
                                <w:rFonts w:ascii="Times New Roman" w:hAnsi="Times New Roman"/>
                                <w:bCs/>
                                <w:sz w:val="48"/>
                                <w:szCs w:val="48"/>
                              </w:rPr>
                              <w:t>ДИПЛОМНА РОБОТА</w:t>
                            </w:r>
                            <w:bookmarkEnd w:id="3050"/>
                            <w:bookmarkEnd w:id="3051"/>
                            <w:bookmarkEnd w:id="3052"/>
                            <w:bookmarkEnd w:id="3053"/>
                          </w:p>
                          <w:p w14:paraId="6BC6725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71E6AB3" w14:textId="77777777" w:rsidR="00A43AC3" w:rsidRPr="005E3013" w:rsidRDefault="00A43AC3" w:rsidP="00987998">
                            <w:pPr>
                              <w:pStyle w:val="2"/>
                              <w:spacing w:line="276" w:lineRule="auto"/>
                              <w:rPr>
                                <w:b w:val="0"/>
                                <w:bCs/>
                                <w:iCs/>
                                <w:sz w:val="48"/>
                                <w:szCs w:val="48"/>
                                <w:highlight w:val="yellow"/>
                              </w:rPr>
                            </w:pPr>
                            <w:bookmarkStart w:id="3054" w:name="_Toc168915055"/>
                            <w:bookmarkStart w:id="3055" w:name="_Toc168917818"/>
                            <w:bookmarkStart w:id="3056" w:name="_Toc169173256"/>
                            <w:bookmarkStart w:id="3057" w:name="_Toc16917534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054"/>
                            <w:bookmarkEnd w:id="3055"/>
                            <w:bookmarkEnd w:id="3056"/>
                            <w:bookmarkEnd w:id="3057"/>
                          </w:p>
                          <w:p w14:paraId="24F013E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937FAE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3A0568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924CCF1" w14:textId="77777777" w:rsidR="00A43AC3" w:rsidRPr="00B1453A" w:rsidRDefault="00A43AC3" w:rsidP="00987998">
                            <w:pPr>
                              <w:jc w:val="center"/>
                              <w:rPr>
                                <w:rFonts w:ascii="Calibri" w:hAnsi="Calibri"/>
                                <w:sz w:val="36"/>
                                <w:szCs w:val="36"/>
                              </w:rPr>
                            </w:pPr>
                          </w:p>
                          <w:p w14:paraId="33D7071A" w14:textId="77777777" w:rsidR="00A43AC3" w:rsidRDefault="00A43AC3" w:rsidP="00987998">
                            <w:pPr>
                              <w:jc w:val="center"/>
                              <w:rPr>
                                <w:rFonts w:ascii="Times New Roman CYR" w:hAnsi="Times New Roman CYR" w:cs="Times New Roman CYR"/>
                                <w:sz w:val="36"/>
                                <w:szCs w:val="36"/>
                              </w:rPr>
                            </w:pPr>
                          </w:p>
                          <w:p w14:paraId="5B384A35" w14:textId="77777777" w:rsidR="00A43AC3" w:rsidRDefault="00A43AC3"/>
                          <w:p w14:paraId="1983C453" w14:textId="77777777" w:rsidR="00A43AC3" w:rsidRPr="00630E21" w:rsidRDefault="00A43AC3" w:rsidP="00987998">
                            <w:pPr>
                              <w:pStyle w:val="3"/>
                              <w:spacing w:line="276" w:lineRule="auto"/>
                              <w:rPr>
                                <w:rFonts w:ascii="Times New Roman" w:hAnsi="Times New Roman"/>
                                <w:bCs/>
                                <w:sz w:val="48"/>
                                <w:szCs w:val="48"/>
                              </w:rPr>
                            </w:pPr>
                            <w:bookmarkStart w:id="3058" w:name="_Toc168915056"/>
                            <w:bookmarkStart w:id="3059" w:name="_Toc168917819"/>
                            <w:bookmarkStart w:id="3060" w:name="_Toc169173257"/>
                            <w:bookmarkStart w:id="3061" w:name="_Toc169175344"/>
                            <w:r w:rsidRPr="00630E21">
                              <w:rPr>
                                <w:rFonts w:ascii="Times New Roman" w:hAnsi="Times New Roman"/>
                                <w:bCs/>
                                <w:sz w:val="48"/>
                                <w:szCs w:val="48"/>
                              </w:rPr>
                              <w:t>ДИПЛОМНА РОБОТА</w:t>
                            </w:r>
                            <w:bookmarkEnd w:id="3058"/>
                            <w:bookmarkEnd w:id="3059"/>
                            <w:bookmarkEnd w:id="3060"/>
                            <w:bookmarkEnd w:id="3061"/>
                          </w:p>
                          <w:p w14:paraId="6F0F5B4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B2E66D3" w14:textId="77777777" w:rsidR="00A43AC3" w:rsidRPr="005E3013" w:rsidRDefault="00A43AC3" w:rsidP="00987998">
                            <w:pPr>
                              <w:pStyle w:val="2"/>
                              <w:spacing w:line="276" w:lineRule="auto"/>
                              <w:rPr>
                                <w:b w:val="0"/>
                                <w:bCs/>
                                <w:iCs/>
                                <w:sz w:val="48"/>
                                <w:szCs w:val="48"/>
                                <w:highlight w:val="yellow"/>
                              </w:rPr>
                            </w:pPr>
                            <w:bookmarkStart w:id="3062" w:name="_Toc168915057"/>
                            <w:bookmarkStart w:id="3063" w:name="_Toc168917820"/>
                            <w:bookmarkStart w:id="3064" w:name="_Toc169173258"/>
                            <w:bookmarkStart w:id="3065" w:name="_Toc16917534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062"/>
                            <w:bookmarkEnd w:id="3063"/>
                            <w:bookmarkEnd w:id="3064"/>
                            <w:bookmarkEnd w:id="3065"/>
                          </w:p>
                          <w:p w14:paraId="7E2B7BF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540F38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7CC434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23D2F6A" w14:textId="77777777" w:rsidR="00A43AC3" w:rsidRPr="00B1453A" w:rsidRDefault="00A43AC3" w:rsidP="00987998">
                            <w:pPr>
                              <w:jc w:val="center"/>
                              <w:rPr>
                                <w:rFonts w:ascii="Calibri" w:hAnsi="Calibri"/>
                                <w:sz w:val="36"/>
                                <w:szCs w:val="36"/>
                              </w:rPr>
                            </w:pPr>
                          </w:p>
                          <w:p w14:paraId="4050D9B0" w14:textId="77777777" w:rsidR="00A43AC3" w:rsidRDefault="00A43AC3" w:rsidP="00987998">
                            <w:pPr>
                              <w:jc w:val="center"/>
                              <w:rPr>
                                <w:rFonts w:ascii="Times New Roman CYR" w:hAnsi="Times New Roman CYR" w:cs="Times New Roman CYR"/>
                                <w:sz w:val="36"/>
                                <w:szCs w:val="36"/>
                              </w:rPr>
                            </w:pPr>
                          </w:p>
                          <w:p w14:paraId="78BC0927" w14:textId="77777777" w:rsidR="00A43AC3" w:rsidRDefault="00A43AC3"/>
                          <w:p w14:paraId="60B823AA" w14:textId="77777777" w:rsidR="00A43AC3" w:rsidRPr="00630E21" w:rsidRDefault="00A43AC3" w:rsidP="00987998">
                            <w:pPr>
                              <w:pStyle w:val="3"/>
                              <w:spacing w:line="276" w:lineRule="auto"/>
                              <w:rPr>
                                <w:rFonts w:ascii="Times New Roman" w:hAnsi="Times New Roman"/>
                                <w:bCs/>
                                <w:sz w:val="48"/>
                                <w:szCs w:val="48"/>
                              </w:rPr>
                            </w:pPr>
                            <w:bookmarkStart w:id="3066" w:name="_Toc168915058"/>
                            <w:bookmarkStart w:id="3067" w:name="_Toc168917821"/>
                            <w:bookmarkStart w:id="3068" w:name="_Toc169173259"/>
                            <w:bookmarkStart w:id="3069" w:name="_Toc169175346"/>
                            <w:r w:rsidRPr="00630E21">
                              <w:rPr>
                                <w:rFonts w:ascii="Times New Roman" w:hAnsi="Times New Roman"/>
                                <w:bCs/>
                                <w:sz w:val="48"/>
                                <w:szCs w:val="48"/>
                              </w:rPr>
                              <w:t>ДИПЛОМНА РОБОТА</w:t>
                            </w:r>
                            <w:bookmarkEnd w:id="3066"/>
                            <w:bookmarkEnd w:id="3067"/>
                            <w:bookmarkEnd w:id="3068"/>
                            <w:bookmarkEnd w:id="3069"/>
                          </w:p>
                          <w:p w14:paraId="133D0C6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8115E27" w14:textId="77777777" w:rsidR="00A43AC3" w:rsidRPr="005E3013" w:rsidRDefault="00A43AC3" w:rsidP="00987998">
                            <w:pPr>
                              <w:pStyle w:val="2"/>
                              <w:spacing w:line="276" w:lineRule="auto"/>
                              <w:rPr>
                                <w:b w:val="0"/>
                                <w:bCs/>
                                <w:iCs/>
                                <w:sz w:val="48"/>
                                <w:szCs w:val="48"/>
                                <w:highlight w:val="yellow"/>
                              </w:rPr>
                            </w:pPr>
                            <w:bookmarkStart w:id="3070" w:name="_Toc168915059"/>
                            <w:bookmarkStart w:id="3071" w:name="_Toc168917822"/>
                            <w:bookmarkStart w:id="3072" w:name="_Toc169173260"/>
                            <w:bookmarkStart w:id="3073" w:name="_Toc16917534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070"/>
                            <w:bookmarkEnd w:id="3071"/>
                            <w:bookmarkEnd w:id="3072"/>
                            <w:bookmarkEnd w:id="3073"/>
                          </w:p>
                          <w:p w14:paraId="3D55C16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DE87D7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B21B57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73B6667" w14:textId="77777777" w:rsidR="00A43AC3" w:rsidRPr="00B1453A" w:rsidRDefault="00A43AC3" w:rsidP="00987998">
                            <w:pPr>
                              <w:jc w:val="center"/>
                              <w:rPr>
                                <w:rFonts w:ascii="Calibri" w:hAnsi="Calibri"/>
                                <w:sz w:val="36"/>
                                <w:szCs w:val="36"/>
                              </w:rPr>
                            </w:pPr>
                          </w:p>
                          <w:p w14:paraId="1CD4650C" w14:textId="77777777" w:rsidR="00A43AC3" w:rsidRDefault="00A43AC3" w:rsidP="00987998">
                            <w:pPr>
                              <w:jc w:val="center"/>
                              <w:rPr>
                                <w:rFonts w:ascii="Times New Roman CYR" w:hAnsi="Times New Roman CYR" w:cs="Times New Roman CYR"/>
                                <w:sz w:val="36"/>
                                <w:szCs w:val="36"/>
                              </w:rPr>
                            </w:pPr>
                          </w:p>
                          <w:p w14:paraId="1B3538DB" w14:textId="77777777" w:rsidR="00A43AC3" w:rsidRDefault="00A43AC3"/>
                          <w:p w14:paraId="63D2E593" w14:textId="77777777" w:rsidR="00A43AC3" w:rsidRPr="00630E21" w:rsidRDefault="00A43AC3" w:rsidP="00987998">
                            <w:pPr>
                              <w:pStyle w:val="3"/>
                              <w:spacing w:line="276" w:lineRule="auto"/>
                              <w:rPr>
                                <w:rFonts w:ascii="Times New Roman" w:hAnsi="Times New Roman"/>
                                <w:bCs/>
                                <w:sz w:val="48"/>
                                <w:szCs w:val="48"/>
                              </w:rPr>
                            </w:pPr>
                            <w:bookmarkStart w:id="3074" w:name="_Toc168915060"/>
                            <w:bookmarkStart w:id="3075" w:name="_Toc168917823"/>
                            <w:bookmarkStart w:id="3076" w:name="_Toc169173261"/>
                            <w:bookmarkStart w:id="3077" w:name="_Toc169175348"/>
                            <w:r w:rsidRPr="00630E21">
                              <w:rPr>
                                <w:rFonts w:ascii="Times New Roman" w:hAnsi="Times New Roman"/>
                                <w:bCs/>
                                <w:sz w:val="48"/>
                                <w:szCs w:val="48"/>
                              </w:rPr>
                              <w:t>ДИПЛОМНА РОБОТА</w:t>
                            </w:r>
                            <w:bookmarkEnd w:id="3074"/>
                            <w:bookmarkEnd w:id="3075"/>
                            <w:bookmarkEnd w:id="3076"/>
                            <w:bookmarkEnd w:id="3077"/>
                          </w:p>
                          <w:p w14:paraId="2CBE253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5A5E57B" w14:textId="77777777" w:rsidR="00A43AC3" w:rsidRPr="005E3013" w:rsidRDefault="00A43AC3" w:rsidP="00987998">
                            <w:pPr>
                              <w:pStyle w:val="2"/>
                              <w:spacing w:line="276" w:lineRule="auto"/>
                              <w:rPr>
                                <w:b w:val="0"/>
                                <w:bCs/>
                                <w:iCs/>
                                <w:sz w:val="48"/>
                                <w:szCs w:val="48"/>
                                <w:highlight w:val="yellow"/>
                              </w:rPr>
                            </w:pPr>
                            <w:bookmarkStart w:id="3078" w:name="_Toc168915061"/>
                            <w:bookmarkStart w:id="3079" w:name="_Toc168917824"/>
                            <w:bookmarkStart w:id="3080" w:name="_Toc169173262"/>
                            <w:bookmarkStart w:id="3081" w:name="_Toc16917534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078"/>
                            <w:bookmarkEnd w:id="3079"/>
                            <w:bookmarkEnd w:id="3080"/>
                            <w:bookmarkEnd w:id="3081"/>
                          </w:p>
                          <w:p w14:paraId="18614BE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7A94A1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48CFDA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FEC7FBC" w14:textId="77777777" w:rsidR="00A43AC3" w:rsidRPr="00B1453A" w:rsidRDefault="00A43AC3" w:rsidP="00987998">
                            <w:pPr>
                              <w:jc w:val="center"/>
                              <w:rPr>
                                <w:rFonts w:ascii="Calibri" w:hAnsi="Calibri"/>
                                <w:sz w:val="36"/>
                                <w:szCs w:val="36"/>
                              </w:rPr>
                            </w:pPr>
                          </w:p>
                          <w:p w14:paraId="7EED1760" w14:textId="77777777" w:rsidR="00A43AC3" w:rsidRDefault="00A43AC3" w:rsidP="00987998">
                            <w:pPr>
                              <w:jc w:val="center"/>
                              <w:rPr>
                                <w:rFonts w:ascii="Times New Roman CYR" w:hAnsi="Times New Roman CYR" w:cs="Times New Roman CYR"/>
                                <w:sz w:val="36"/>
                                <w:szCs w:val="36"/>
                              </w:rPr>
                            </w:pPr>
                          </w:p>
                          <w:p w14:paraId="68A6B409" w14:textId="77777777" w:rsidR="00A43AC3" w:rsidRDefault="00A43AC3"/>
                          <w:p w14:paraId="5E55A857" w14:textId="77777777" w:rsidR="00A43AC3" w:rsidRPr="00630E21" w:rsidRDefault="00A43AC3" w:rsidP="00987998">
                            <w:pPr>
                              <w:pStyle w:val="3"/>
                              <w:spacing w:line="276" w:lineRule="auto"/>
                              <w:rPr>
                                <w:rFonts w:ascii="Times New Roman" w:hAnsi="Times New Roman"/>
                                <w:bCs/>
                                <w:sz w:val="48"/>
                                <w:szCs w:val="48"/>
                              </w:rPr>
                            </w:pPr>
                            <w:bookmarkStart w:id="3082" w:name="_Toc168915062"/>
                            <w:bookmarkStart w:id="3083" w:name="_Toc168917825"/>
                            <w:bookmarkStart w:id="3084" w:name="_Toc169173263"/>
                            <w:bookmarkStart w:id="3085" w:name="_Toc169175350"/>
                            <w:r w:rsidRPr="00630E21">
                              <w:rPr>
                                <w:rFonts w:ascii="Times New Roman" w:hAnsi="Times New Roman"/>
                                <w:bCs/>
                                <w:sz w:val="48"/>
                                <w:szCs w:val="48"/>
                              </w:rPr>
                              <w:t>ДИПЛОМНА РОБОТА</w:t>
                            </w:r>
                            <w:bookmarkEnd w:id="3082"/>
                            <w:bookmarkEnd w:id="3083"/>
                            <w:bookmarkEnd w:id="3084"/>
                            <w:bookmarkEnd w:id="3085"/>
                          </w:p>
                          <w:p w14:paraId="1728011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4BF00B5" w14:textId="77777777" w:rsidR="00A43AC3" w:rsidRPr="005E3013" w:rsidRDefault="00A43AC3" w:rsidP="00987998">
                            <w:pPr>
                              <w:pStyle w:val="2"/>
                              <w:spacing w:line="276" w:lineRule="auto"/>
                              <w:rPr>
                                <w:b w:val="0"/>
                                <w:bCs/>
                                <w:iCs/>
                                <w:sz w:val="48"/>
                                <w:szCs w:val="48"/>
                                <w:highlight w:val="yellow"/>
                              </w:rPr>
                            </w:pPr>
                            <w:bookmarkStart w:id="3086" w:name="_Toc168915063"/>
                            <w:bookmarkStart w:id="3087" w:name="_Toc168917826"/>
                            <w:bookmarkStart w:id="3088" w:name="_Toc169173264"/>
                            <w:bookmarkStart w:id="3089" w:name="_Toc16917535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086"/>
                            <w:bookmarkEnd w:id="3087"/>
                            <w:bookmarkEnd w:id="3088"/>
                            <w:bookmarkEnd w:id="3089"/>
                          </w:p>
                          <w:p w14:paraId="5E8B1DC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A026F9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A7F462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FB3014A" w14:textId="77777777" w:rsidR="00A43AC3" w:rsidRPr="00B1453A" w:rsidRDefault="00A43AC3" w:rsidP="00987998">
                            <w:pPr>
                              <w:jc w:val="center"/>
                              <w:rPr>
                                <w:rFonts w:ascii="Calibri" w:hAnsi="Calibri"/>
                                <w:sz w:val="36"/>
                                <w:szCs w:val="36"/>
                              </w:rPr>
                            </w:pPr>
                          </w:p>
                          <w:p w14:paraId="0145336D" w14:textId="77777777" w:rsidR="00A43AC3" w:rsidRDefault="00A43AC3" w:rsidP="00987998">
                            <w:pPr>
                              <w:jc w:val="center"/>
                              <w:rPr>
                                <w:rFonts w:ascii="Times New Roman CYR" w:hAnsi="Times New Roman CYR" w:cs="Times New Roman CYR"/>
                                <w:sz w:val="36"/>
                                <w:szCs w:val="36"/>
                              </w:rPr>
                            </w:pPr>
                          </w:p>
                          <w:p w14:paraId="56D29145" w14:textId="77777777" w:rsidR="00A43AC3" w:rsidRDefault="00A43AC3"/>
                          <w:p w14:paraId="671BF881" w14:textId="77777777" w:rsidR="000658DF" w:rsidRPr="003A41B8" w:rsidRDefault="000658DF" w:rsidP="000658DF">
                            <w:pPr>
                              <w:pStyle w:val="3"/>
                              <w:spacing w:line="300" w:lineRule="auto"/>
                              <w:rPr>
                                <w:rFonts w:ascii="Times New Roman CYR" w:hAnsi="Times New Roman CYR"/>
                                <w:i/>
                                <w:iCs/>
                                <w:sz w:val="44"/>
                                <w:szCs w:val="44"/>
                              </w:rPr>
                            </w:pPr>
                            <w:bookmarkStart w:id="3090" w:name="_Toc168915064"/>
                            <w:bookmarkStart w:id="3091" w:name="_Toc168917827"/>
                            <w:bookmarkStart w:id="3092" w:name="_Toc169173265"/>
                            <w:bookmarkStart w:id="3093" w:name="_Toc169175352"/>
                            <w:r w:rsidRPr="003A41B8">
                              <w:rPr>
                                <w:rFonts w:ascii="Times New Roman CYR" w:hAnsi="Times New Roman CYR"/>
                                <w:i/>
                                <w:iCs/>
                                <w:sz w:val="44"/>
                                <w:szCs w:val="44"/>
                              </w:rPr>
                              <w:t>ДИПЛОМНА РОБОТА БАКАЛАВРА</w:t>
                            </w:r>
                            <w:bookmarkEnd w:id="3090"/>
                            <w:bookmarkEnd w:id="3091"/>
                            <w:bookmarkEnd w:id="3092"/>
                            <w:bookmarkEnd w:id="3093"/>
                            <w:r w:rsidRPr="003A41B8">
                              <w:rPr>
                                <w:rFonts w:ascii="Times New Roman CYR" w:hAnsi="Times New Roman CYR"/>
                                <w:i/>
                                <w:iCs/>
                                <w:sz w:val="44"/>
                                <w:szCs w:val="44"/>
                              </w:rPr>
                              <w:t xml:space="preserve"> </w:t>
                            </w:r>
                          </w:p>
                          <w:p w14:paraId="37195C82" w14:textId="77777777" w:rsidR="000658DF" w:rsidRPr="000D3135" w:rsidRDefault="000658DF" w:rsidP="000658DF">
                            <w:pPr>
                              <w:pStyle w:val="2"/>
                              <w:spacing w:line="300" w:lineRule="auto"/>
                              <w:rPr>
                                <w:rFonts w:ascii="Times New Roman CYR" w:hAnsi="Times New Roman CYR"/>
                                <w:b w:val="0"/>
                                <w:sz w:val="44"/>
                                <w:szCs w:val="44"/>
                              </w:rPr>
                            </w:pPr>
                            <w:bookmarkStart w:id="3094" w:name="_Toc168915065"/>
                            <w:bookmarkStart w:id="3095" w:name="_Toc168917828"/>
                            <w:bookmarkStart w:id="3096" w:name="_Toc169173266"/>
                            <w:bookmarkStart w:id="3097" w:name="_Toc169175353"/>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3094"/>
                            <w:bookmarkEnd w:id="3095"/>
                            <w:bookmarkEnd w:id="3096"/>
                            <w:bookmarkEnd w:id="3097"/>
                          </w:p>
                          <w:p w14:paraId="62FEB36D"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60365262"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1F036820" w14:textId="77777777" w:rsidR="000658DF" w:rsidRPr="000D3135" w:rsidRDefault="000658DF" w:rsidP="000658DF">
                            <w:pPr>
                              <w:spacing w:line="300" w:lineRule="auto"/>
                              <w:jc w:val="center"/>
                              <w:rPr>
                                <w:b/>
                                <w:lang w:val="uk-UA"/>
                              </w:rPr>
                            </w:pPr>
                          </w:p>
                          <w:p w14:paraId="60BE4407"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7E44A76B" w14:textId="77777777" w:rsidR="00A43AC3" w:rsidRPr="00B1453A" w:rsidRDefault="00A43AC3" w:rsidP="00987998">
                            <w:pPr>
                              <w:jc w:val="center"/>
                              <w:rPr>
                                <w:rFonts w:ascii="Calibri" w:hAnsi="Calibri"/>
                                <w:sz w:val="36"/>
                                <w:szCs w:val="36"/>
                              </w:rPr>
                            </w:pPr>
                          </w:p>
                          <w:p w14:paraId="2AD79CC6" w14:textId="77777777" w:rsidR="00A43AC3" w:rsidRDefault="00A43AC3" w:rsidP="00987998">
                            <w:pPr>
                              <w:jc w:val="center"/>
                              <w:rPr>
                                <w:rFonts w:ascii="Times New Roman CYR" w:hAnsi="Times New Roman CYR" w:cs="Times New Roman CYR"/>
                                <w:sz w:val="36"/>
                                <w:szCs w:val="36"/>
                              </w:rPr>
                            </w:pPr>
                          </w:p>
                          <w:p w14:paraId="2CA616CC" w14:textId="77777777" w:rsidR="00A43AC3" w:rsidRDefault="00A43AC3"/>
                          <w:p w14:paraId="7AC552CB" w14:textId="77777777" w:rsidR="00A43AC3" w:rsidRPr="00630E21" w:rsidRDefault="00A43AC3" w:rsidP="00987998">
                            <w:pPr>
                              <w:pStyle w:val="3"/>
                              <w:spacing w:line="276" w:lineRule="auto"/>
                              <w:rPr>
                                <w:rFonts w:ascii="Times New Roman" w:hAnsi="Times New Roman"/>
                                <w:bCs/>
                                <w:sz w:val="48"/>
                                <w:szCs w:val="48"/>
                              </w:rPr>
                            </w:pPr>
                            <w:bookmarkStart w:id="3098" w:name="_Toc168915066"/>
                            <w:bookmarkStart w:id="3099" w:name="_Toc168917829"/>
                            <w:bookmarkStart w:id="3100" w:name="_Toc169173267"/>
                            <w:bookmarkStart w:id="3101" w:name="_Toc169175354"/>
                            <w:r w:rsidRPr="00630E21">
                              <w:rPr>
                                <w:rFonts w:ascii="Times New Roman" w:hAnsi="Times New Roman"/>
                                <w:bCs/>
                                <w:sz w:val="48"/>
                                <w:szCs w:val="48"/>
                              </w:rPr>
                              <w:t>ДИПЛОМНА РОБОТА</w:t>
                            </w:r>
                            <w:bookmarkEnd w:id="3098"/>
                            <w:bookmarkEnd w:id="3099"/>
                            <w:bookmarkEnd w:id="3100"/>
                            <w:bookmarkEnd w:id="3101"/>
                          </w:p>
                          <w:p w14:paraId="7F0628E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A5C5387" w14:textId="77777777" w:rsidR="00A43AC3" w:rsidRPr="005E3013" w:rsidRDefault="00A43AC3" w:rsidP="00987998">
                            <w:pPr>
                              <w:pStyle w:val="2"/>
                              <w:spacing w:line="276" w:lineRule="auto"/>
                              <w:rPr>
                                <w:b w:val="0"/>
                                <w:bCs/>
                                <w:iCs/>
                                <w:sz w:val="48"/>
                                <w:szCs w:val="48"/>
                                <w:highlight w:val="yellow"/>
                              </w:rPr>
                            </w:pPr>
                            <w:bookmarkStart w:id="3102" w:name="_Toc168915067"/>
                            <w:bookmarkStart w:id="3103" w:name="_Toc168917830"/>
                            <w:bookmarkStart w:id="3104" w:name="_Toc169173268"/>
                            <w:bookmarkStart w:id="3105" w:name="_Toc16917535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102"/>
                            <w:bookmarkEnd w:id="3103"/>
                            <w:bookmarkEnd w:id="3104"/>
                            <w:bookmarkEnd w:id="3105"/>
                          </w:p>
                          <w:p w14:paraId="32FD36A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725E7D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43B76F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85008D2" w14:textId="77777777" w:rsidR="00A43AC3" w:rsidRPr="00B1453A" w:rsidRDefault="00A43AC3" w:rsidP="00987998">
                            <w:pPr>
                              <w:jc w:val="center"/>
                              <w:rPr>
                                <w:rFonts w:ascii="Calibri" w:hAnsi="Calibri"/>
                                <w:sz w:val="36"/>
                                <w:szCs w:val="36"/>
                              </w:rPr>
                            </w:pPr>
                          </w:p>
                          <w:p w14:paraId="716F3C60" w14:textId="77777777" w:rsidR="00A43AC3" w:rsidRDefault="00A43AC3" w:rsidP="00987998">
                            <w:pPr>
                              <w:jc w:val="center"/>
                              <w:rPr>
                                <w:rFonts w:ascii="Times New Roman CYR" w:hAnsi="Times New Roman CYR" w:cs="Times New Roman CYR"/>
                                <w:sz w:val="36"/>
                                <w:szCs w:val="36"/>
                              </w:rPr>
                            </w:pPr>
                          </w:p>
                          <w:p w14:paraId="536C11C8" w14:textId="77777777" w:rsidR="00A43AC3" w:rsidRDefault="00A43AC3"/>
                          <w:p w14:paraId="73F2F680" w14:textId="77777777" w:rsidR="00A43AC3" w:rsidRPr="00630E21" w:rsidRDefault="00A43AC3" w:rsidP="00987998">
                            <w:pPr>
                              <w:pStyle w:val="3"/>
                              <w:spacing w:line="276" w:lineRule="auto"/>
                              <w:rPr>
                                <w:rFonts w:ascii="Times New Roman" w:hAnsi="Times New Roman"/>
                                <w:bCs/>
                                <w:sz w:val="48"/>
                                <w:szCs w:val="48"/>
                              </w:rPr>
                            </w:pPr>
                            <w:bookmarkStart w:id="3106" w:name="_Toc168915068"/>
                            <w:bookmarkStart w:id="3107" w:name="_Toc168917831"/>
                            <w:bookmarkStart w:id="3108" w:name="_Toc169173269"/>
                            <w:bookmarkStart w:id="3109" w:name="_Toc169175356"/>
                            <w:r w:rsidRPr="00630E21">
                              <w:rPr>
                                <w:rFonts w:ascii="Times New Roman" w:hAnsi="Times New Roman"/>
                                <w:bCs/>
                                <w:sz w:val="48"/>
                                <w:szCs w:val="48"/>
                              </w:rPr>
                              <w:t>ДИПЛОМНА РОБОТА</w:t>
                            </w:r>
                            <w:bookmarkEnd w:id="3106"/>
                            <w:bookmarkEnd w:id="3107"/>
                            <w:bookmarkEnd w:id="3108"/>
                            <w:bookmarkEnd w:id="3109"/>
                          </w:p>
                          <w:p w14:paraId="4AE78C5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FFF47DC" w14:textId="77777777" w:rsidR="00A43AC3" w:rsidRPr="005E3013" w:rsidRDefault="00A43AC3" w:rsidP="00987998">
                            <w:pPr>
                              <w:pStyle w:val="2"/>
                              <w:spacing w:line="276" w:lineRule="auto"/>
                              <w:rPr>
                                <w:b w:val="0"/>
                                <w:bCs/>
                                <w:iCs/>
                                <w:sz w:val="48"/>
                                <w:szCs w:val="48"/>
                                <w:highlight w:val="yellow"/>
                              </w:rPr>
                            </w:pPr>
                            <w:bookmarkStart w:id="3110" w:name="_Toc168915069"/>
                            <w:bookmarkStart w:id="3111" w:name="_Toc168917832"/>
                            <w:bookmarkStart w:id="3112" w:name="_Toc169173270"/>
                            <w:bookmarkStart w:id="3113" w:name="_Toc16917535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110"/>
                            <w:bookmarkEnd w:id="3111"/>
                            <w:bookmarkEnd w:id="3112"/>
                            <w:bookmarkEnd w:id="3113"/>
                          </w:p>
                          <w:p w14:paraId="6F74987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70ADDE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6EF054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AAAA7B9" w14:textId="77777777" w:rsidR="00A43AC3" w:rsidRPr="00B1453A" w:rsidRDefault="00A43AC3" w:rsidP="00987998">
                            <w:pPr>
                              <w:jc w:val="center"/>
                              <w:rPr>
                                <w:rFonts w:ascii="Calibri" w:hAnsi="Calibri"/>
                                <w:sz w:val="36"/>
                                <w:szCs w:val="36"/>
                              </w:rPr>
                            </w:pPr>
                          </w:p>
                          <w:p w14:paraId="3FF134C1" w14:textId="77777777" w:rsidR="00A43AC3" w:rsidRDefault="00A43AC3" w:rsidP="00987998">
                            <w:pPr>
                              <w:jc w:val="center"/>
                              <w:rPr>
                                <w:rFonts w:ascii="Times New Roman CYR" w:hAnsi="Times New Roman CYR" w:cs="Times New Roman CYR"/>
                                <w:sz w:val="36"/>
                                <w:szCs w:val="36"/>
                              </w:rPr>
                            </w:pPr>
                          </w:p>
                          <w:p w14:paraId="2381B412" w14:textId="77777777" w:rsidR="00A43AC3" w:rsidRDefault="00A43AC3"/>
                          <w:p w14:paraId="41E5D5DB" w14:textId="77777777" w:rsidR="00A43AC3" w:rsidRPr="00630E21" w:rsidRDefault="00A43AC3" w:rsidP="00987998">
                            <w:pPr>
                              <w:pStyle w:val="3"/>
                              <w:spacing w:line="276" w:lineRule="auto"/>
                              <w:rPr>
                                <w:rFonts w:ascii="Times New Roman" w:hAnsi="Times New Roman"/>
                                <w:bCs/>
                                <w:sz w:val="48"/>
                                <w:szCs w:val="48"/>
                              </w:rPr>
                            </w:pPr>
                            <w:bookmarkStart w:id="3114" w:name="_Toc168915070"/>
                            <w:bookmarkStart w:id="3115" w:name="_Toc168917833"/>
                            <w:bookmarkStart w:id="3116" w:name="_Toc169173271"/>
                            <w:bookmarkStart w:id="3117" w:name="_Toc169175358"/>
                            <w:r w:rsidRPr="00630E21">
                              <w:rPr>
                                <w:rFonts w:ascii="Times New Roman" w:hAnsi="Times New Roman"/>
                                <w:bCs/>
                                <w:sz w:val="48"/>
                                <w:szCs w:val="48"/>
                              </w:rPr>
                              <w:t>ДИПЛОМНА РОБОТА</w:t>
                            </w:r>
                            <w:bookmarkEnd w:id="3114"/>
                            <w:bookmarkEnd w:id="3115"/>
                            <w:bookmarkEnd w:id="3116"/>
                            <w:bookmarkEnd w:id="3117"/>
                          </w:p>
                          <w:p w14:paraId="2949F8B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5D678BE" w14:textId="77777777" w:rsidR="00A43AC3" w:rsidRPr="005E3013" w:rsidRDefault="00A43AC3" w:rsidP="00987998">
                            <w:pPr>
                              <w:pStyle w:val="2"/>
                              <w:spacing w:line="276" w:lineRule="auto"/>
                              <w:rPr>
                                <w:b w:val="0"/>
                                <w:bCs/>
                                <w:iCs/>
                                <w:sz w:val="48"/>
                                <w:szCs w:val="48"/>
                                <w:highlight w:val="yellow"/>
                              </w:rPr>
                            </w:pPr>
                            <w:bookmarkStart w:id="3118" w:name="_Toc168915071"/>
                            <w:bookmarkStart w:id="3119" w:name="_Toc168917834"/>
                            <w:bookmarkStart w:id="3120" w:name="_Toc169173272"/>
                            <w:bookmarkStart w:id="3121" w:name="_Toc16917535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118"/>
                            <w:bookmarkEnd w:id="3119"/>
                            <w:bookmarkEnd w:id="3120"/>
                            <w:bookmarkEnd w:id="3121"/>
                          </w:p>
                          <w:p w14:paraId="5FE2CDB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AFAC44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14835E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A499B0A" w14:textId="77777777" w:rsidR="00A43AC3" w:rsidRPr="00B1453A" w:rsidRDefault="00A43AC3" w:rsidP="00987998">
                            <w:pPr>
                              <w:jc w:val="center"/>
                              <w:rPr>
                                <w:rFonts w:ascii="Calibri" w:hAnsi="Calibri"/>
                                <w:sz w:val="36"/>
                                <w:szCs w:val="36"/>
                              </w:rPr>
                            </w:pPr>
                          </w:p>
                          <w:p w14:paraId="24CDB596" w14:textId="77777777" w:rsidR="00A43AC3" w:rsidRDefault="00A43AC3" w:rsidP="00987998">
                            <w:pPr>
                              <w:jc w:val="center"/>
                              <w:rPr>
                                <w:rFonts w:ascii="Times New Roman CYR" w:hAnsi="Times New Roman CYR" w:cs="Times New Roman CYR"/>
                                <w:sz w:val="36"/>
                                <w:szCs w:val="36"/>
                              </w:rPr>
                            </w:pPr>
                          </w:p>
                          <w:p w14:paraId="02BC0500" w14:textId="77777777" w:rsidR="00A43AC3" w:rsidRDefault="00A43AC3"/>
                          <w:p w14:paraId="02188BBF" w14:textId="77777777" w:rsidR="00A43AC3" w:rsidRPr="00630E21" w:rsidRDefault="00A43AC3" w:rsidP="00987998">
                            <w:pPr>
                              <w:pStyle w:val="3"/>
                              <w:spacing w:line="276" w:lineRule="auto"/>
                              <w:rPr>
                                <w:rFonts w:ascii="Times New Roman" w:hAnsi="Times New Roman"/>
                                <w:bCs/>
                                <w:sz w:val="48"/>
                                <w:szCs w:val="48"/>
                              </w:rPr>
                            </w:pPr>
                            <w:bookmarkStart w:id="3122" w:name="_Toc168915072"/>
                            <w:bookmarkStart w:id="3123" w:name="_Toc168917835"/>
                            <w:bookmarkStart w:id="3124" w:name="_Toc169173273"/>
                            <w:bookmarkStart w:id="3125" w:name="_Toc169175360"/>
                            <w:r w:rsidRPr="00630E21">
                              <w:rPr>
                                <w:rFonts w:ascii="Times New Roman" w:hAnsi="Times New Roman"/>
                                <w:bCs/>
                                <w:sz w:val="48"/>
                                <w:szCs w:val="48"/>
                              </w:rPr>
                              <w:t>ДИПЛОМНА РОБОТА</w:t>
                            </w:r>
                            <w:bookmarkEnd w:id="3122"/>
                            <w:bookmarkEnd w:id="3123"/>
                            <w:bookmarkEnd w:id="3124"/>
                            <w:bookmarkEnd w:id="3125"/>
                          </w:p>
                          <w:p w14:paraId="02B5E17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696D90F" w14:textId="77777777" w:rsidR="00A43AC3" w:rsidRPr="005E3013" w:rsidRDefault="00A43AC3" w:rsidP="00987998">
                            <w:pPr>
                              <w:pStyle w:val="2"/>
                              <w:spacing w:line="276" w:lineRule="auto"/>
                              <w:rPr>
                                <w:b w:val="0"/>
                                <w:bCs/>
                                <w:iCs/>
                                <w:sz w:val="48"/>
                                <w:szCs w:val="48"/>
                                <w:highlight w:val="yellow"/>
                              </w:rPr>
                            </w:pPr>
                            <w:bookmarkStart w:id="3126" w:name="_Toc168915073"/>
                            <w:bookmarkStart w:id="3127" w:name="_Toc168917836"/>
                            <w:bookmarkStart w:id="3128" w:name="_Toc169173274"/>
                            <w:bookmarkStart w:id="3129" w:name="_Toc16917536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126"/>
                            <w:bookmarkEnd w:id="3127"/>
                            <w:bookmarkEnd w:id="3128"/>
                            <w:bookmarkEnd w:id="3129"/>
                          </w:p>
                          <w:p w14:paraId="3411CFF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A63D3E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2C4E36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6553093" w14:textId="77777777" w:rsidR="00A43AC3" w:rsidRPr="00B1453A" w:rsidRDefault="00A43AC3" w:rsidP="00987998">
                            <w:pPr>
                              <w:jc w:val="center"/>
                              <w:rPr>
                                <w:rFonts w:ascii="Calibri" w:hAnsi="Calibri"/>
                                <w:sz w:val="36"/>
                                <w:szCs w:val="36"/>
                              </w:rPr>
                            </w:pPr>
                          </w:p>
                          <w:p w14:paraId="6D3553C9" w14:textId="77777777" w:rsidR="00A43AC3" w:rsidRDefault="00A43AC3" w:rsidP="00987998">
                            <w:pPr>
                              <w:jc w:val="center"/>
                              <w:rPr>
                                <w:rFonts w:ascii="Times New Roman CYR" w:hAnsi="Times New Roman CYR" w:cs="Times New Roman CYR"/>
                                <w:sz w:val="36"/>
                                <w:szCs w:val="36"/>
                              </w:rPr>
                            </w:pPr>
                          </w:p>
                          <w:p w14:paraId="31DC44CD" w14:textId="77777777" w:rsidR="00A43AC3" w:rsidRDefault="00A43AC3"/>
                          <w:p w14:paraId="6A482CD5" w14:textId="77777777" w:rsidR="00A43AC3" w:rsidRPr="00630E21" w:rsidRDefault="00A43AC3" w:rsidP="00987998">
                            <w:pPr>
                              <w:pStyle w:val="3"/>
                              <w:spacing w:line="276" w:lineRule="auto"/>
                              <w:rPr>
                                <w:rFonts w:ascii="Times New Roman" w:hAnsi="Times New Roman"/>
                                <w:bCs/>
                                <w:sz w:val="48"/>
                                <w:szCs w:val="48"/>
                              </w:rPr>
                            </w:pPr>
                            <w:bookmarkStart w:id="3130" w:name="_Toc168915074"/>
                            <w:bookmarkStart w:id="3131" w:name="_Toc168917837"/>
                            <w:bookmarkStart w:id="3132" w:name="_Toc169173275"/>
                            <w:bookmarkStart w:id="3133" w:name="_Toc169175362"/>
                            <w:r w:rsidRPr="00630E21">
                              <w:rPr>
                                <w:rFonts w:ascii="Times New Roman" w:hAnsi="Times New Roman"/>
                                <w:bCs/>
                                <w:sz w:val="48"/>
                                <w:szCs w:val="48"/>
                              </w:rPr>
                              <w:t>ДИПЛОМНА РОБОТА</w:t>
                            </w:r>
                            <w:bookmarkEnd w:id="3130"/>
                            <w:bookmarkEnd w:id="3131"/>
                            <w:bookmarkEnd w:id="3132"/>
                            <w:bookmarkEnd w:id="3133"/>
                          </w:p>
                          <w:p w14:paraId="6DECE8B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4A82EDD" w14:textId="77777777" w:rsidR="00A43AC3" w:rsidRPr="005E3013" w:rsidRDefault="00A43AC3" w:rsidP="00987998">
                            <w:pPr>
                              <w:pStyle w:val="2"/>
                              <w:spacing w:line="276" w:lineRule="auto"/>
                              <w:rPr>
                                <w:b w:val="0"/>
                                <w:bCs/>
                                <w:iCs/>
                                <w:sz w:val="48"/>
                                <w:szCs w:val="48"/>
                                <w:highlight w:val="yellow"/>
                              </w:rPr>
                            </w:pPr>
                            <w:bookmarkStart w:id="3134" w:name="_Toc168915075"/>
                            <w:bookmarkStart w:id="3135" w:name="_Toc168917838"/>
                            <w:bookmarkStart w:id="3136" w:name="_Toc169173276"/>
                            <w:bookmarkStart w:id="3137" w:name="_Toc16917536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134"/>
                            <w:bookmarkEnd w:id="3135"/>
                            <w:bookmarkEnd w:id="3136"/>
                            <w:bookmarkEnd w:id="3137"/>
                          </w:p>
                          <w:p w14:paraId="331A964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E04BC6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6BD5AC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95001C0" w14:textId="77777777" w:rsidR="00A43AC3" w:rsidRPr="00B1453A" w:rsidRDefault="00A43AC3" w:rsidP="00987998">
                            <w:pPr>
                              <w:jc w:val="center"/>
                              <w:rPr>
                                <w:rFonts w:ascii="Calibri" w:hAnsi="Calibri"/>
                                <w:sz w:val="36"/>
                                <w:szCs w:val="36"/>
                              </w:rPr>
                            </w:pPr>
                          </w:p>
                          <w:p w14:paraId="2D5FCF7C" w14:textId="77777777" w:rsidR="00A43AC3" w:rsidRDefault="00A43AC3" w:rsidP="00987998">
                            <w:pPr>
                              <w:jc w:val="center"/>
                              <w:rPr>
                                <w:rFonts w:ascii="Times New Roman CYR" w:hAnsi="Times New Roman CYR" w:cs="Times New Roman CYR"/>
                                <w:sz w:val="36"/>
                                <w:szCs w:val="36"/>
                              </w:rPr>
                            </w:pPr>
                          </w:p>
                          <w:p w14:paraId="4FA78C61" w14:textId="77777777" w:rsidR="00A43AC3" w:rsidRDefault="00A43AC3"/>
                          <w:p w14:paraId="69C15840" w14:textId="77777777" w:rsidR="00A43AC3" w:rsidRPr="00630E21" w:rsidRDefault="00A43AC3" w:rsidP="00987998">
                            <w:pPr>
                              <w:pStyle w:val="3"/>
                              <w:spacing w:line="276" w:lineRule="auto"/>
                              <w:rPr>
                                <w:rFonts w:ascii="Times New Roman" w:hAnsi="Times New Roman"/>
                                <w:bCs/>
                                <w:sz w:val="48"/>
                                <w:szCs w:val="48"/>
                              </w:rPr>
                            </w:pPr>
                            <w:bookmarkStart w:id="3138" w:name="_Toc168915076"/>
                            <w:bookmarkStart w:id="3139" w:name="_Toc168917839"/>
                            <w:bookmarkStart w:id="3140" w:name="_Toc169173277"/>
                            <w:bookmarkStart w:id="3141" w:name="_Toc169175364"/>
                            <w:r w:rsidRPr="00630E21">
                              <w:rPr>
                                <w:rFonts w:ascii="Times New Roman" w:hAnsi="Times New Roman"/>
                                <w:bCs/>
                                <w:sz w:val="48"/>
                                <w:szCs w:val="48"/>
                              </w:rPr>
                              <w:t>ДИПЛОМНА РОБОТА</w:t>
                            </w:r>
                            <w:bookmarkEnd w:id="3138"/>
                            <w:bookmarkEnd w:id="3139"/>
                            <w:bookmarkEnd w:id="3140"/>
                            <w:bookmarkEnd w:id="3141"/>
                          </w:p>
                          <w:p w14:paraId="3963887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A77D2D7" w14:textId="77777777" w:rsidR="00A43AC3" w:rsidRPr="005E3013" w:rsidRDefault="00A43AC3" w:rsidP="00987998">
                            <w:pPr>
                              <w:pStyle w:val="2"/>
                              <w:spacing w:line="276" w:lineRule="auto"/>
                              <w:rPr>
                                <w:b w:val="0"/>
                                <w:bCs/>
                                <w:iCs/>
                                <w:sz w:val="48"/>
                                <w:szCs w:val="48"/>
                                <w:highlight w:val="yellow"/>
                              </w:rPr>
                            </w:pPr>
                            <w:bookmarkStart w:id="3142" w:name="_Toc168915077"/>
                            <w:bookmarkStart w:id="3143" w:name="_Toc168917840"/>
                            <w:bookmarkStart w:id="3144" w:name="_Toc169173278"/>
                            <w:bookmarkStart w:id="3145" w:name="_Toc16917536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142"/>
                            <w:bookmarkEnd w:id="3143"/>
                            <w:bookmarkEnd w:id="3144"/>
                            <w:bookmarkEnd w:id="3145"/>
                          </w:p>
                          <w:p w14:paraId="21E05B1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714860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965DB1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392A519" w14:textId="77777777" w:rsidR="00A43AC3" w:rsidRPr="00B1453A" w:rsidRDefault="00A43AC3" w:rsidP="00987998">
                            <w:pPr>
                              <w:jc w:val="center"/>
                              <w:rPr>
                                <w:rFonts w:ascii="Calibri" w:hAnsi="Calibri"/>
                                <w:sz w:val="36"/>
                                <w:szCs w:val="36"/>
                              </w:rPr>
                            </w:pPr>
                          </w:p>
                          <w:p w14:paraId="6BD47C35" w14:textId="77777777" w:rsidR="00A43AC3" w:rsidRDefault="00A43AC3" w:rsidP="00987998">
                            <w:pPr>
                              <w:jc w:val="center"/>
                              <w:rPr>
                                <w:rFonts w:ascii="Times New Roman CYR" w:hAnsi="Times New Roman CYR" w:cs="Times New Roman CYR"/>
                                <w:sz w:val="36"/>
                                <w:szCs w:val="36"/>
                              </w:rPr>
                            </w:pPr>
                          </w:p>
                          <w:p w14:paraId="51ADEC12" w14:textId="77777777" w:rsidR="00A43AC3" w:rsidRDefault="00A43AC3"/>
                          <w:p w14:paraId="18466142" w14:textId="77777777" w:rsidR="00A43AC3" w:rsidRPr="00630E21" w:rsidRDefault="00A43AC3" w:rsidP="00987998">
                            <w:pPr>
                              <w:pStyle w:val="3"/>
                              <w:spacing w:line="276" w:lineRule="auto"/>
                              <w:rPr>
                                <w:rFonts w:ascii="Times New Roman" w:hAnsi="Times New Roman"/>
                                <w:bCs/>
                                <w:sz w:val="48"/>
                                <w:szCs w:val="48"/>
                              </w:rPr>
                            </w:pPr>
                            <w:bookmarkStart w:id="3146" w:name="_Toc168915078"/>
                            <w:bookmarkStart w:id="3147" w:name="_Toc168917841"/>
                            <w:bookmarkStart w:id="3148" w:name="_Toc169173279"/>
                            <w:bookmarkStart w:id="3149" w:name="_Toc169175366"/>
                            <w:r w:rsidRPr="00630E21">
                              <w:rPr>
                                <w:rFonts w:ascii="Times New Roman" w:hAnsi="Times New Roman"/>
                                <w:bCs/>
                                <w:sz w:val="48"/>
                                <w:szCs w:val="48"/>
                              </w:rPr>
                              <w:t>ДИПЛОМНА РОБОТА</w:t>
                            </w:r>
                            <w:bookmarkEnd w:id="3146"/>
                            <w:bookmarkEnd w:id="3147"/>
                            <w:bookmarkEnd w:id="3148"/>
                            <w:bookmarkEnd w:id="3149"/>
                          </w:p>
                          <w:p w14:paraId="5F0DD7F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12351BC" w14:textId="77777777" w:rsidR="00A43AC3" w:rsidRPr="005E3013" w:rsidRDefault="00A43AC3" w:rsidP="00987998">
                            <w:pPr>
                              <w:pStyle w:val="2"/>
                              <w:spacing w:line="276" w:lineRule="auto"/>
                              <w:rPr>
                                <w:b w:val="0"/>
                                <w:bCs/>
                                <w:iCs/>
                                <w:sz w:val="48"/>
                                <w:szCs w:val="48"/>
                                <w:highlight w:val="yellow"/>
                              </w:rPr>
                            </w:pPr>
                            <w:bookmarkStart w:id="3150" w:name="_Toc168915079"/>
                            <w:bookmarkStart w:id="3151" w:name="_Toc168917842"/>
                            <w:bookmarkStart w:id="3152" w:name="_Toc169173280"/>
                            <w:bookmarkStart w:id="3153" w:name="_Toc16917536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150"/>
                            <w:bookmarkEnd w:id="3151"/>
                            <w:bookmarkEnd w:id="3152"/>
                            <w:bookmarkEnd w:id="3153"/>
                          </w:p>
                          <w:p w14:paraId="330370D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60BBB6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B20F7B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ACD1D00" w14:textId="77777777" w:rsidR="00A43AC3" w:rsidRPr="00B1453A" w:rsidRDefault="00A43AC3" w:rsidP="00987998">
                            <w:pPr>
                              <w:jc w:val="center"/>
                              <w:rPr>
                                <w:rFonts w:ascii="Calibri" w:hAnsi="Calibri"/>
                                <w:sz w:val="36"/>
                                <w:szCs w:val="36"/>
                              </w:rPr>
                            </w:pPr>
                          </w:p>
                          <w:p w14:paraId="19DE4ED6" w14:textId="77777777" w:rsidR="00A43AC3" w:rsidRDefault="00A43AC3" w:rsidP="00987998">
                            <w:pPr>
                              <w:jc w:val="center"/>
                              <w:rPr>
                                <w:rFonts w:ascii="Times New Roman CYR" w:hAnsi="Times New Roman CYR" w:cs="Times New Roman CYR"/>
                                <w:sz w:val="36"/>
                                <w:szCs w:val="36"/>
                              </w:rPr>
                            </w:pPr>
                          </w:p>
                          <w:p w14:paraId="00832650" w14:textId="77777777" w:rsidR="00A43AC3" w:rsidRDefault="00A43AC3"/>
                          <w:p w14:paraId="426171E0" w14:textId="77777777" w:rsidR="000658DF" w:rsidRPr="003A41B8" w:rsidRDefault="000658DF" w:rsidP="000658DF">
                            <w:pPr>
                              <w:pStyle w:val="3"/>
                              <w:spacing w:line="300" w:lineRule="auto"/>
                              <w:rPr>
                                <w:rFonts w:ascii="Times New Roman CYR" w:hAnsi="Times New Roman CYR"/>
                                <w:i/>
                                <w:iCs/>
                                <w:sz w:val="44"/>
                                <w:szCs w:val="44"/>
                              </w:rPr>
                            </w:pPr>
                            <w:bookmarkStart w:id="3154" w:name="_Toc168915080"/>
                            <w:bookmarkStart w:id="3155" w:name="_Toc168917843"/>
                            <w:bookmarkStart w:id="3156" w:name="_Toc169173281"/>
                            <w:bookmarkStart w:id="3157" w:name="_Toc169175368"/>
                            <w:r w:rsidRPr="003A41B8">
                              <w:rPr>
                                <w:rFonts w:ascii="Times New Roman CYR" w:hAnsi="Times New Roman CYR"/>
                                <w:i/>
                                <w:iCs/>
                                <w:sz w:val="44"/>
                                <w:szCs w:val="44"/>
                              </w:rPr>
                              <w:t>ДИПЛОМНА РОБОТА БАКАЛАВРА</w:t>
                            </w:r>
                            <w:bookmarkEnd w:id="3154"/>
                            <w:bookmarkEnd w:id="3155"/>
                            <w:bookmarkEnd w:id="3156"/>
                            <w:bookmarkEnd w:id="3157"/>
                            <w:r w:rsidRPr="003A41B8">
                              <w:rPr>
                                <w:rFonts w:ascii="Times New Roman CYR" w:hAnsi="Times New Roman CYR"/>
                                <w:i/>
                                <w:iCs/>
                                <w:sz w:val="44"/>
                                <w:szCs w:val="44"/>
                              </w:rPr>
                              <w:t xml:space="preserve"> </w:t>
                            </w:r>
                          </w:p>
                          <w:p w14:paraId="2F5A7BAA" w14:textId="77777777" w:rsidR="000658DF" w:rsidRPr="000D3135" w:rsidRDefault="000658DF" w:rsidP="000658DF">
                            <w:pPr>
                              <w:pStyle w:val="2"/>
                              <w:spacing w:line="300" w:lineRule="auto"/>
                              <w:rPr>
                                <w:rFonts w:ascii="Times New Roman CYR" w:hAnsi="Times New Roman CYR"/>
                                <w:b w:val="0"/>
                                <w:sz w:val="44"/>
                                <w:szCs w:val="44"/>
                              </w:rPr>
                            </w:pPr>
                            <w:bookmarkStart w:id="3158" w:name="_Toc168915081"/>
                            <w:bookmarkStart w:id="3159" w:name="_Toc168917844"/>
                            <w:bookmarkStart w:id="3160" w:name="_Toc169173282"/>
                            <w:bookmarkStart w:id="3161" w:name="_Toc169175369"/>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3158"/>
                            <w:bookmarkEnd w:id="3159"/>
                            <w:bookmarkEnd w:id="3160"/>
                            <w:bookmarkEnd w:id="3161"/>
                          </w:p>
                          <w:p w14:paraId="3D46ED2B"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65055E3D"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19FD3F47" w14:textId="77777777" w:rsidR="000658DF" w:rsidRPr="000D3135" w:rsidRDefault="000658DF" w:rsidP="000658DF">
                            <w:pPr>
                              <w:spacing w:line="300" w:lineRule="auto"/>
                              <w:jc w:val="center"/>
                              <w:rPr>
                                <w:b/>
                                <w:lang w:val="uk-UA"/>
                              </w:rPr>
                            </w:pPr>
                          </w:p>
                          <w:p w14:paraId="23713699"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49486113" w14:textId="77777777" w:rsidR="00A43AC3" w:rsidRPr="00B1453A" w:rsidRDefault="00A43AC3" w:rsidP="00987998">
                            <w:pPr>
                              <w:jc w:val="center"/>
                              <w:rPr>
                                <w:rFonts w:ascii="Calibri" w:hAnsi="Calibri"/>
                                <w:sz w:val="36"/>
                                <w:szCs w:val="36"/>
                              </w:rPr>
                            </w:pPr>
                          </w:p>
                          <w:p w14:paraId="78C0F967" w14:textId="77777777" w:rsidR="00A43AC3" w:rsidRDefault="00A43AC3" w:rsidP="00987998">
                            <w:pPr>
                              <w:jc w:val="center"/>
                              <w:rPr>
                                <w:rFonts w:ascii="Times New Roman CYR" w:hAnsi="Times New Roman CYR" w:cs="Times New Roman CYR"/>
                                <w:sz w:val="36"/>
                                <w:szCs w:val="36"/>
                              </w:rPr>
                            </w:pPr>
                          </w:p>
                          <w:p w14:paraId="1E2CED04" w14:textId="77777777" w:rsidR="00A43AC3" w:rsidRDefault="00A43AC3"/>
                          <w:p w14:paraId="3C8D6B06" w14:textId="77777777" w:rsidR="00A43AC3" w:rsidRPr="00630E21" w:rsidRDefault="00A43AC3" w:rsidP="00987998">
                            <w:pPr>
                              <w:pStyle w:val="3"/>
                              <w:spacing w:line="276" w:lineRule="auto"/>
                              <w:rPr>
                                <w:rFonts w:ascii="Times New Roman" w:hAnsi="Times New Roman"/>
                                <w:bCs/>
                                <w:sz w:val="48"/>
                                <w:szCs w:val="48"/>
                              </w:rPr>
                            </w:pPr>
                            <w:bookmarkStart w:id="3162" w:name="_Toc168915082"/>
                            <w:bookmarkStart w:id="3163" w:name="_Toc168917845"/>
                            <w:bookmarkStart w:id="3164" w:name="_Toc169173283"/>
                            <w:bookmarkStart w:id="3165" w:name="_Toc169175370"/>
                            <w:r w:rsidRPr="00630E21">
                              <w:rPr>
                                <w:rFonts w:ascii="Times New Roman" w:hAnsi="Times New Roman"/>
                                <w:bCs/>
                                <w:sz w:val="48"/>
                                <w:szCs w:val="48"/>
                              </w:rPr>
                              <w:t>ДИПЛОМНА РОБОТА</w:t>
                            </w:r>
                            <w:bookmarkEnd w:id="3162"/>
                            <w:bookmarkEnd w:id="3163"/>
                            <w:bookmarkEnd w:id="3164"/>
                            <w:bookmarkEnd w:id="3165"/>
                          </w:p>
                          <w:p w14:paraId="184FA45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2606B4E" w14:textId="77777777" w:rsidR="00A43AC3" w:rsidRPr="005E3013" w:rsidRDefault="00A43AC3" w:rsidP="00987998">
                            <w:pPr>
                              <w:pStyle w:val="2"/>
                              <w:spacing w:line="276" w:lineRule="auto"/>
                              <w:rPr>
                                <w:b w:val="0"/>
                                <w:bCs/>
                                <w:iCs/>
                                <w:sz w:val="48"/>
                                <w:szCs w:val="48"/>
                                <w:highlight w:val="yellow"/>
                              </w:rPr>
                            </w:pPr>
                            <w:bookmarkStart w:id="3166" w:name="_Toc168915083"/>
                            <w:bookmarkStart w:id="3167" w:name="_Toc168917846"/>
                            <w:bookmarkStart w:id="3168" w:name="_Toc169173284"/>
                            <w:bookmarkStart w:id="3169" w:name="_Toc16917537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166"/>
                            <w:bookmarkEnd w:id="3167"/>
                            <w:bookmarkEnd w:id="3168"/>
                            <w:bookmarkEnd w:id="3169"/>
                          </w:p>
                          <w:p w14:paraId="0801770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B407D1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40BDFF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69C66FE" w14:textId="77777777" w:rsidR="00A43AC3" w:rsidRPr="00B1453A" w:rsidRDefault="00A43AC3" w:rsidP="00987998">
                            <w:pPr>
                              <w:jc w:val="center"/>
                              <w:rPr>
                                <w:rFonts w:ascii="Calibri" w:hAnsi="Calibri"/>
                                <w:sz w:val="36"/>
                                <w:szCs w:val="36"/>
                              </w:rPr>
                            </w:pPr>
                          </w:p>
                          <w:p w14:paraId="7927EAB2" w14:textId="77777777" w:rsidR="00A43AC3" w:rsidRDefault="00A43AC3" w:rsidP="00987998">
                            <w:pPr>
                              <w:jc w:val="center"/>
                              <w:rPr>
                                <w:rFonts w:ascii="Times New Roman CYR" w:hAnsi="Times New Roman CYR" w:cs="Times New Roman CYR"/>
                                <w:sz w:val="36"/>
                                <w:szCs w:val="36"/>
                              </w:rPr>
                            </w:pPr>
                          </w:p>
                          <w:p w14:paraId="0B63B95C" w14:textId="77777777" w:rsidR="00A43AC3" w:rsidRDefault="00A43AC3"/>
                          <w:p w14:paraId="0BCABA4B" w14:textId="77777777" w:rsidR="00A43AC3" w:rsidRPr="00630E21" w:rsidRDefault="00A43AC3" w:rsidP="00987998">
                            <w:pPr>
                              <w:pStyle w:val="3"/>
                              <w:spacing w:line="276" w:lineRule="auto"/>
                              <w:rPr>
                                <w:rFonts w:ascii="Times New Roman" w:hAnsi="Times New Roman"/>
                                <w:bCs/>
                                <w:sz w:val="48"/>
                                <w:szCs w:val="48"/>
                              </w:rPr>
                            </w:pPr>
                            <w:bookmarkStart w:id="3170" w:name="_Toc168915084"/>
                            <w:bookmarkStart w:id="3171" w:name="_Toc168917847"/>
                            <w:bookmarkStart w:id="3172" w:name="_Toc169173285"/>
                            <w:bookmarkStart w:id="3173" w:name="_Toc169175372"/>
                            <w:r w:rsidRPr="00630E21">
                              <w:rPr>
                                <w:rFonts w:ascii="Times New Roman" w:hAnsi="Times New Roman"/>
                                <w:bCs/>
                                <w:sz w:val="48"/>
                                <w:szCs w:val="48"/>
                              </w:rPr>
                              <w:t>ДИПЛОМНА РОБОТА</w:t>
                            </w:r>
                            <w:bookmarkEnd w:id="3170"/>
                            <w:bookmarkEnd w:id="3171"/>
                            <w:bookmarkEnd w:id="3172"/>
                            <w:bookmarkEnd w:id="3173"/>
                          </w:p>
                          <w:p w14:paraId="7B5987B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4B95C37" w14:textId="77777777" w:rsidR="00A43AC3" w:rsidRPr="005E3013" w:rsidRDefault="00A43AC3" w:rsidP="00987998">
                            <w:pPr>
                              <w:pStyle w:val="2"/>
                              <w:spacing w:line="276" w:lineRule="auto"/>
                              <w:rPr>
                                <w:b w:val="0"/>
                                <w:bCs/>
                                <w:iCs/>
                                <w:sz w:val="48"/>
                                <w:szCs w:val="48"/>
                                <w:highlight w:val="yellow"/>
                              </w:rPr>
                            </w:pPr>
                            <w:bookmarkStart w:id="3174" w:name="_Toc168915085"/>
                            <w:bookmarkStart w:id="3175" w:name="_Toc168917848"/>
                            <w:bookmarkStart w:id="3176" w:name="_Toc169173286"/>
                            <w:bookmarkStart w:id="3177" w:name="_Toc16917537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174"/>
                            <w:bookmarkEnd w:id="3175"/>
                            <w:bookmarkEnd w:id="3176"/>
                            <w:bookmarkEnd w:id="3177"/>
                          </w:p>
                          <w:p w14:paraId="46137BE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4842EA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DFF3E5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407A949" w14:textId="77777777" w:rsidR="00A43AC3" w:rsidRPr="00B1453A" w:rsidRDefault="00A43AC3" w:rsidP="00987998">
                            <w:pPr>
                              <w:jc w:val="center"/>
                              <w:rPr>
                                <w:rFonts w:ascii="Calibri" w:hAnsi="Calibri"/>
                                <w:sz w:val="36"/>
                                <w:szCs w:val="36"/>
                              </w:rPr>
                            </w:pPr>
                          </w:p>
                          <w:p w14:paraId="04F61DE7" w14:textId="77777777" w:rsidR="00A43AC3" w:rsidRDefault="00A43AC3" w:rsidP="00987998">
                            <w:pPr>
                              <w:jc w:val="center"/>
                              <w:rPr>
                                <w:rFonts w:ascii="Times New Roman CYR" w:hAnsi="Times New Roman CYR" w:cs="Times New Roman CYR"/>
                                <w:sz w:val="36"/>
                                <w:szCs w:val="36"/>
                              </w:rPr>
                            </w:pPr>
                          </w:p>
                          <w:p w14:paraId="70E5EC39" w14:textId="77777777" w:rsidR="00A43AC3" w:rsidRDefault="00A43AC3"/>
                          <w:p w14:paraId="3FA44796" w14:textId="77777777" w:rsidR="00A43AC3" w:rsidRPr="00630E21" w:rsidRDefault="00A43AC3" w:rsidP="00987998">
                            <w:pPr>
                              <w:pStyle w:val="3"/>
                              <w:spacing w:line="276" w:lineRule="auto"/>
                              <w:rPr>
                                <w:rFonts w:ascii="Times New Roman" w:hAnsi="Times New Roman"/>
                                <w:bCs/>
                                <w:sz w:val="48"/>
                                <w:szCs w:val="48"/>
                              </w:rPr>
                            </w:pPr>
                            <w:bookmarkStart w:id="3178" w:name="_Toc168915086"/>
                            <w:bookmarkStart w:id="3179" w:name="_Toc168917849"/>
                            <w:bookmarkStart w:id="3180" w:name="_Toc169173287"/>
                            <w:bookmarkStart w:id="3181" w:name="_Toc169175374"/>
                            <w:r w:rsidRPr="00630E21">
                              <w:rPr>
                                <w:rFonts w:ascii="Times New Roman" w:hAnsi="Times New Roman"/>
                                <w:bCs/>
                                <w:sz w:val="48"/>
                                <w:szCs w:val="48"/>
                              </w:rPr>
                              <w:t>ДИПЛОМНА РОБОТА</w:t>
                            </w:r>
                            <w:bookmarkEnd w:id="3178"/>
                            <w:bookmarkEnd w:id="3179"/>
                            <w:bookmarkEnd w:id="3180"/>
                            <w:bookmarkEnd w:id="3181"/>
                          </w:p>
                          <w:p w14:paraId="1C5B092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B7AF7D4" w14:textId="77777777" w:rsidR="00A43AC3" w:rsidRPr="005E3013" w:rsidRDefault="00A43AC3" w:rsidP="00987998">
                            <w:pPr>
                              <w:pStyle w:val="2"/>
                              <w:spacing w:line="276" w:lineRule="auto"/>
                              <w:rPr>
                                <w:b w:val="0"/>
                                <w:bCs/>
                                <w:iCs/>
                                <w:sz w:val="48"/>
                                <w:szCs w:val="48"/>
                                <w:highlight w:val="yellow"/>
                              </w:rPr>
                            </w:pPr>
                            <w:bookmarkStart w:id="3182" w:name="_Toc168915087"/>
                            <w:bookmarkStart w:id="3183" w:name="_Toc168917850"/>
                            <w:bookmarkStart w:id="3184" w:name="_Toc169173288"/>
                            <w:bookmarkStart w:id="3185" w:name="_Toc16917537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182"/>
                            <w:bookmarkEnd w:id="3183"/>
                            <w:bookmarkEnd w:id="3184"/>
                            <w:bookmarkEnd w:id="3185"/>
                          </w:p>
                          <w:p w14:paraId="678277F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341845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37DF0B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1897048" w14:textId="77777777" w:rsidR="00A43AC3" w:rsidRPr="00B1453A" w:rsidRDefault="00A43AC3" w:rsidP="00987998">
                            <w:pPr>
                              <w:jc w:val="center"/>
                              <w:rPr>
                                <w:rFonts w:ascii="Calibri" w:hAnsi="Calibri"/>
                                <w:sz w:val="36"/>
                                <w:szCs w:val="36"/>
                              </w:rPr>
                            </w:pPr>
                          </w:p>
                          <w:p w14:paraId="30A54A08" w14:textId="77777777" w:rsidR="00A43AC3" w:rsidRDefault="00A43AC3" w:rsidP="00987998">
                            <w:pPr>
                              <w:jc w:val="center"/>
                              <w:rPr>
                                <w:rFonts w:ascii="Times New Roman CYR" w:hAnsi="Times New Roman CYR" w:cs="Times New Roman CYR"/>
                                <w:sz w:val="36"/>
                                <w:szCs w:val="36"/>
                              </w:rPr>
                            </w:pPr>
                          </w:p>
                          <w:p w14:paraId="5015E082" w14:textId="77777777" w:rsidR="00A43AC3" w:rsidRDefault="00A43AC3"/>
                          <w:p w14:paraId="7252BFA1" w14:textId="77777777" w:rsidR="00A43AC3" w:rsidRPr="00630E21" w:rsidRDefault="00A43AC3" w:rsidP="00987998">
                            <w:pPr>
                              <w:pStyle w:val="3"/>
                              <w:spacing w:line="276" w:lineRule="auto"/>
                              <w:rPr>
                                <w:rFonts w:ascii="Times New Roman" w:hAnsi="Times New Roman"/>
                                <w:bCs/>
                                <w:sz w:val="48"/>
                                <w:szCs w:val="48"/>
                              </w:rPr>
                            </w:pPr>
                            <w:bookmarkStart w:id="3186" w:name="_Toc168915088"/>
                            <w:bookmarkStart w:id="3187" w:name="_Toc168917851"/>
                            <w:bookmarkStart w:id="3188" w:name="_Toc169173289"/>
                            <w:bookmarkStart w:id="3189" w:name="_Toc169175376"/>
                            <w:r w:rsidRPr="00630E21">
                              <w:rPr>
                                <w:rFonts w:ascii="Times New Roman" w:hAnsi="Times New Roman"/>
                                <w:bCs/>
                                <w:sz w:val="48"/>
                                <w:szCs w:val="48"/>
                              </w:rPr>
                              <w:t>ДИПЛОМНА РОБОТА</w:t>
                            </w:r>
                            <w:bookmarkEnd w:id="3186"/>
                            <w:bookmarkEnd w:id="3187"/>
                            <w:bookmarkEnd w:id="3188"/>
                            <w:bookmarkEnd w:id="3189"/>
                          </w:p>
                          <w:p w14:paraId="6B8E6C9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1E996E1" w14:textId="77777777" w:rsidR="00A43AC3" w:rsidRPr="005E3013" w:rsidRDefault="00A43AC3" w:rsidP="00987998">
                            <w:pPr>
                              <w:pStyle w:val="2"/>
                              <w:spacing w:line="276" w:lineRule="auto"/>
                              <w:rPr>
                                <w:b w:val="0"/>
                                <w:bCs/>
                                <w:iCs/>
                                <w:sz w:val="48"/>
                                <w:szCs w:val="48"/>
                                <w:highlight w:val="yellow"/>
                              </w:rPr>
                            </w:pPr>
                            <w:bookmarkStart w:id="3190" w:name="_Toc168915089"/>
                            <w:bookmarkStart w:id="3191" w:name="_Toc168917852"/>
                            <w:bookmarkStart w:id="3192" w:name="_Toc169173290"/>
                            <w:bookmarkStart w:id="3193" w:name="_Toc16917537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190"/>
                            <w:bookmarkEnd w:id="3191"/>
                            <w:bookmarkEnd w:id="3192"/>
                            <w:bookmarkEnd w:id="3193"/>
                          </w:p>
                          <w:p w14:paraId="094E197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433E15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559A5A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B348441" w14:textId="77777777" w:rsidR="00A43AC3" w:rsidRPr="00B1453A" w:rsidRDefault="00A43AC3" w:rsidP="00987998">
                            <w:pPr>
                              <w:jc w:val="center"/>
                              <w:rPr>
                                <w:rFonts w:ascii="Calibri" w:hAnsi="Calibri"/>
                                <w:sz w:val="36"/>
                                <w:szCs w:val="36"/>
                              </w:rPr>
                            </w:pPr>
                          </w:p>
                          <w:p w14:paraId="28C29F3C" w14:textId="77777777" w:rsidR="00A43AC3" w:rsidRDefault="00A43AC3" w:rsidP="00987998">
                            <w:pPr>
                              <w:jc w:val="center"/>
                              <w:rPr>
                                <w:rFonts w:ascii="Times New Roman CYR" w:hAnsi="Times New Roman CYR" w:cs="Times New Roman CYR"/>
                                <w:sz w:val="36"/>
                                <w:szCs w:val="36"/>
                              </w:rPr>
                            </w:pPr>
                          </w:p>
                          <w:p w14:paraId="4D6390BF" w14:textId="77777777" w:rsidR="00A43AC3" w:rsidRDefault="00A43AC3"/>
                          <w:p w14:paraId="7FB4C1F4" w14:textId="77777777" w:rsidR="00A43AC3" w:rsidRPr="00630E21" w:rsidRDefault="00A43AC3" w:rsidP="00987998">
                            <w:pPr>
                              <w:pStyle w:val="3"/>
                              <w:spacing w:line="276" w:lineRule="auto"/>
                              <w:rPr>
                                <w:rFonts w:ascii="Times New Roman" w:hAnsi="Times New Roman"/>
                                <w:bCs/>
                                <w:sz w:val="48"/>
                                <w:szCs w:val="48"/>
                              </w:rPr>
                            </w:pPr>
                            <w:bookmarkStart w:id="3194" w:name="_Toc168915090"/>
                            <w:bookmarkStart w:id="3195" w:name="_Toc168917853"/>
                            <w:bookmarkStart w:id="3196" w:name="_Toc169173291"/>
                            <w:bookmarkStart w:id="3197" w:name="_Toc169175378"/>
                            <w:r w:rsidRPr="00630E21">
                              <w:rPr>
                                <w:rFonts w:ascii="Times New Roman" w:hAnsi="Times New Roman"/>
                                <w:bCs/>
                                <w:sz w:val="48"/>
                                <w:szCs w:val="48"/>
                              </w:rPr>
                              <w:t>ДИПЛОМНА РОБОТА</w:t>
                            </w:r>
                            <w:bookmarkEnd w:id="3194"/>
                            <w:bookmarkEnd w:id="3195"/>
                            <w:bookmarkEnd w:id="3196"/>
                            <w:bookmarkEnd w:id="3197"/>
                          </w:p>
                          <w:p w14:paraId="5481B44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EEE3E19" w14:textId="77777777" w:rsidR="00A43AC3" w:rsidRPr="005E3013" w:rsidRDefault="00A43AC3" w:rsidP="00987998">
                            <w:pPr>
                              <w:pStyle w:val="2"/>
                              <w:spacing w:line="276" w:lineRule="auto"/>
                              <w:rPr>
                                <w:b w:val="0"/>
                                <w:bCs/>
                                <w:iCs/>
                                <w:sz w:val="48"/>
                                <w:szCs w:val="48"/>
                                <w:highlight w:val="yellow"/>
                              </w:rPr>
                            </w:pPr>
                            <w:bookmarkStart w:id="3198" w:name="_Toc168915091"/>
                            <w:bookmarkStart w:id="3199" w:name="_Toc168917854"/>
                            <w:bookmarkStart w:id="3200" w:name="_Toc169173292"/>
                            <w:bookmarkStart w:id="3201" w:name="_Toc16917537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198"/>
                            <w:bookmarkEnd w:id="3199"/>
                            <w:bookmarkEnd w:id="3200"/>
                            <w:bookmarkEnd w:id="3201"/>
                          </w:p>
                          <w:p w14:paraId="64D0F5E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F77BC2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F79CDF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EDFD74C" w14:textId="77777777" w:rsidR="00A43AC3" w:rsidRPr="00B1453A" w:rsidRDefault="00A43AC3" w:rsidP="00987998">
                            <w:pPr>
                              <w:jc w:val="center"/>
                              <w:rPr>
                                <w:rFonts w:ascii="Calibri" w:hAnsi="Calibri"/>
                                <w:sz w:val="36"/>
                                <w:szCs w:val="36"/>
                              </w:rPr>
                            </w:pPr>
                          </w:p>
                          <w:p w14:paraId="5C53529A" w14:textId="77777777" w:rsidR="00A43AC3" w:rsidRDefault="00A43AC3" w:rsidP="00987998">
                            <w:pPr>
                              <w:jc w:val="center"/>
                              <w:rPr>
                                <w:rFonts w:ascii="Times New Roman CYR" w:hAnsi="Times New Roman CYR" w:cs="Times New Roman CYR"/>
                                <w:sz w:val="36"/>
                                <w:szCs w:val="36"/>
                              </w:rPr>
                            </w:pPr>
                          </w:p>
                          <w:p w14:paraId="0394CF8A" w14:textId="77777777" w:rsidR="00A43AC3" w:rsidRDefault="00A43AC3"/>
                          <w:p w14:paraId="7EEAA2B1" w14:textId="77777777" w:rsidR="00A43AC3" w:rsidRPr="00630E21" w:rsidRDefault="00A43AC3" w:rsidP="00987998">
                            <w:pPr>
                              <w:pStyle w:val="3"/>
                              <w:spacing w:line="276" w:lineRule="auto"/>
                              <w:rPr>
                                <w:rFonts w:ascii="Times New Roman" w:hAnsi="Times New Roman"/>
                                <w:bCs/>
                                <w:sz w:val="48"/>
                                <w:szCs w:val="48"/>
                              </w:rPr>
                            </w:pPr>
                            <w:bookmarkStart w:id="3202" w:name="_Toc168915092"/>
                            <w:bookmarkStart w:id="3203" w:name="_Toc168917855"/>
                            <w:bookmarkStart w:id="3204" w:name="_Toc169173293"/>
                            <w:bookmarkStart w:id="3205" w:name="_Toc169175380"/>
                            <w:r w:rsidRPr="00630E21">
                              <w:rPr>
                                <w:rFonts w:ascii="Times New Roman" w:hAnsi="Times New Roman"/>
                                <w:bCs/>
                                <w:sz w:val="48"/>
                                <w:szCs w:val="48"/>
                              </w:rPr>
                              <w:t>ДИПЛОМНА РОБОТА</w:t>
                            </w:r>
                            <w:bookmarkEnd w:id="3202"/>
                            <w:bookmarkEnd w:id="3203"/>
                            <w:bookmarkEnd w:id="3204"/>
                            <w:bookmarkEnd w:id="3205"/>
                          </w:p>
                          <w:p w14:paraId="0A705E0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3D42AF5" w14:textId="77777777" w:rsidR="00A43AC3" w:rsidRPr="005E3013" w:rsidRDefault="00A43AC3" w:rsidP="00987998">
                            <w:pPr>
                              <w:pStyle w:val="2"/>
                              <w:spacing w:line="276" w:lineRule="auto"/>
                              <w:rPr>
                                <w:b w:val="0"/>
                                <w:bCs/>
                                <w:iCs/>
                                <w:sz w:val="48"/>
                                <w:szCs w:val="48"/>
                                <w:highlight w:val="yellow"/>
                              </w:rPr>
                            </w:pPr>
                            <w:bookmarkStart w:id="3206" w:name="_Toc168915093"/>
                            <w:bookmarkStart w:id="3207" w:name="_Toc168917856"/>
                            <w:bookmarkStart w:id="3208" w:name="_Toc169173294"/>
                            <w:bookmarkStart w:id="3209" w:name="_Toc16917538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206"/>
                            <w:bookmarkEnd w:id="3207"/>
                            <w:bookmarkEnd w:id="3208"/>
                            <w:bookmarkEnd w:id="3209"/>
                          </w:p>
                          <w:p w14:paraId="4D80A88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BCD633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163DC3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F051742" w14:textId="77777777" w:rsidR="00A43AC3" w:rsidRPr="00B1453A" w:rsidRDefault="00A43AC3" w:rsidP="00987998">
                            <w:pPr>
                              <w:jc w:val="center"/>
                              <w:rPr>
                                <w:rFonts w:ascii="Calibri" w:hAnsi="Calibri"/>
                                <w:sz w:val="36"/>
                                <w:szCs w:val="36"/>
                              </w:rPr>
                            </w:pPr>
                          </w:p>
                          <w:p w14:paraId="215A05A3" w14:textId="77777777" w:rsidR="00A43AC3" w:rsidRDefault="00A43AC3" w:rsidP="00987998">
                            <w:pPr>
                              <w:jc w:val="center"/>
                              <w:rPr>
                                <w:rFonts w:ascii="Times New Roman CYR" w:hAnsi="Times New Roman CYR" w:cs="Times New Roman CYR"/>
                                <w:sz w:val="36"/>
                                <w:szCs w:val="36"/>
                              </w:rPr>
                            </w:pPr>
                          </w:p>
                          <w:p w14:paraId="1596FCB5" w14:textId="77777777" w:rsidR="00A43AC3" w:rsidRDefault="00A43AC3"/>
                          <w:p w14:paraId="5C6971F6" w14:textId="77777777" w:rsidR="00A43AC3" w:rsidRPr="00630E21" w:rsidRDefault="00A43AC3" w:rsidP="00987998">
                            <w:pPr>
                              <w:pStyle w:val="3"/>
                              <w:spacing w:line="276" w:lineRule="auto"/>
                              <w:rPr>
                                <w:rFonts w:ascii="Times New Roman" w:hAnsi="Times New Roman"/>
                                <w:bCs/>
                                <w:sz w:val="48"/>
                                <w:szCs w:val="48"/>
                              </w:rPr>
                            </w:pPr>
                            <w:bookmarkStart w:id="3210" w:name="_Toc168915094"/>
                            <w:bookmarkStart w:id="3211" w:name="_Toc168917857"/>
                            <w:bookmarkStart w:id="3212" w:name="_Toc169173295"/>
                            <w:bookmarkStart w:id="3213" w:name="_Toc169175382"/>
                            <w:r w:rsidRPr="00630E21">
                              <w:rPr>
                                <w:rFonts w:ascii="Times New Roman" w:hAnsi="Times New Roman"/>
                                <w:bCs/>
                                <w:sz w:val="48"/>
                                <w:szCs w:val="48"/>
                              </w:rPr>
                              <w:t>ДИПЛОМНА РОБОТА</w:t>
                            </w:r>
                            <w:bookmarkEnd w:id="3210"/>
                            <w:bookmarkEnd w:id="3211"/>
                            <w:bookmarkEnd w:id="3212"/>
                            <w:bookmarkEnd w:id="3213"/>
                          </w:p>
                          <w:p w14:paraId="5445CBC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4A749DE" w14:textId="77777777" w:rsidR="00A43AC3" w:rsidRPr="005E3013" w:rsidRDefault="00A43AC3" w:rsidP="00987998">
                            <w:pPr>
                              <w:pStyle w:val="2"/>
                              <w:spacing w:line="276" w:lineRule="auto"/>
                              <w:rPr>
                                <w:b w:val="0"/>
                                <w:bCs/>
                                <w:iCs/>
                                <w:sz w:val="48"/>
                                <w:szCs w:val="48"/>
                                <w:highlight w:val="yellow"/>
                              </w:rPr>
                            </w:pPr>
                            <w:bookmarkStart w:id="3214" w:name="_Toc168915095"/>
                            <w:bookmarkStart w:id="3215" w:name="_Toc168917858"/>
                            <w:bookmarkStart w:id="3216" w:name="_Toc169173296"/>
                            <w:bookmarkStart w:id="3217" w:name="_Toc16917538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214"/>
                            <w:bookmarkEnd w:id="3215"/>
                            <w:bookmarkEnd w:id="3216"/>
                            <w:bookmarkEnd w:id="3217"/>
                          </w:p>
                          <w:p w14:paraId="70C9827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D9E1D1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5CFC95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F6ACB90" w14:textId="77777777" w:rsidR="00A43AC3" w:rsidRPr="00B1453A" w:rsidRDefault="00A43AC3" w:rsidP="00987998">
                            <w:pPr>
                              <w:jc w:val="center"/>
                              <w:rPr>
                                <w:rFonts w:ascii="Calibri" w:hAnsi="Calibri"/>
                                <w:sz w:val="36"/>
                                <w:szCs w:val="36"/>
                              </w:rPr>
                            </w:pPr>
                          </w:p>
                          <w:p w14:paraId="3F105AC9" w14:textId="77777777" w:rsidR="00A43AC3" w:rsidRDefault="00A43AC3" w:rsidP="00987998">
                            <w:pPr>
                              <w:jc w:val="center"/>
                              <w:rPr>
                                <w:rFonts w:ascii="Times New Roman CYR" w:hAnsi="Times New Roman CYR" w:cs="Times New Roman CYR"/>
                                <w:sz w:val="36"/>
                                <w:szCs w:val="36"/>
                              </w:rPr>
                            </w:pPr>
                          </w:p>
                          <w:p w14:paraId="71779414" w14:textId="77777777" w:rsidR="00A43AC3" w:rsidRDefault="00A43AC3"/>
                          <w:p w14:paraId="1378B2E9" w14:textId="77777777" w:rsidR="000658DF" w:rsidRPr="003A41B8" w:rsidRDefault="000658DF" w:rsidP="000658DF">
                            <w:pPr>
                              <w:pStyle w:val="3"/>
                              <w:spacing w:line="300" w:lineRule="auto"/>
                              <w:rPr>
                                <w:rFonts w:ascii="Times New Roman CYR" w:hAnsi="Times New Roman CYR"/>
                                <w:i/>
                                <w:iCs/>
                                <w:sz w:val="44"/>
                                <w:szCs w:val="44"/>
                              </w:rPr>
                            </w:pPr>
                            <w:bookmarkStart w:id="3218" w:name="_Toc168915096"/>
                            <w:bookmarkStart w:id="3219" w:name="_Toc168917859"/>
                            <w:bookmarkStart w:id="3220" w:name="_Toc169173297"/>
                            <w:bookmarkStart w:id="3221" w:name="_Toc169175384"/>
                            <w:r w:rsidRPr="003A41B8">
                              <w:rPr>
                                <w:rFonts w:ascii="Times New Roman CYR" w:hAnsi="Times New Roman CYR"/>
                                <w:i/>
                                <w:iCs/>
                                <w:sz w:val="44"/>
                                <w:szCs w:val="44"/>
                              </w:rPr>
                              <w:t>ДИПЛОМНА РОБОТА БАКАЛАВРА</w:t>
                            </w:r>
                            <w:bookmarkEnd w:id="3218"/>
                            <w:bookmarkEnd w:id="3219"/>
                            <w:bookmarkEnd w:id="3220"/>
                            <w:bookmarkEnd w:id="3221"/>
                            <w:r w:rsidRPr="003A41B8">
                              <w:rPr>
                                <w:rFonts w:ascii="Times New Roman CYR" w:hAnsi="Times New Roman CYR"/>
                                <w:i/>
                                <w:iCs/>
                                <w:sz w:val="44"/>
                                <w:szCs w:val="44"/>
                              </w:rPr>
                              <w:t xml:space="preserve"> </w:t>
                            </w:r>
                          </w:p>
                          <w:p w14:paraId="18746100" w14:textId="77777777" w:rsidR="000658DF" w:rsidRPr="000D3135" w:rsidRDefault="000658DF" w:rsidP="000658DF">
                            <w:pPr>
                              <w:pStyle w:val="2"/>
                              <w:spacing w:line="300" w:lineRule="auto"/>
                              <w:rPr>
                                <w:rFonts w:ascii="Times New Roman CYR" w:hAnsi="Times New Roman CYR"/>
                                <w:b w:val="0"/>
                                <w:sz w:val="44"/>
                                <w:szCs w:val="44"/>
                              </w:rPr>
                            </w:pPr>
                            <w:bookmarkStart w:id="3222" w:name="_Toc168915097"/>
                            <w:bookmarkStart w:id="3223" w:name="_Toc168917860"/>
                            <w:bookmarkStart w:id="3224" w:name="_Toc169173298"/>
                            <w:bookmarkStart w:id="3225" w:name="_Toc169175385"/>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3222"/>
                            <w:bookmarkEnd w:id="3223"/>
                            <w:bookmarkEnd w:id="3224"/>
                            <w:bookmarkEnd w:id="3225"/>
                          </w:p>
                          <w:p w14:paraId="43B9F3FF"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4FD263EA"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554FDF86" w14:textId="77777777" w:rsidR="000658DF" w:rsidRPr="000D3135" w:rsidRDefault="000658DF" w:rsidP="000658DF">
                            <w:pPr>
                              <w:spacing w:line="300" w:lineRule="auto"/>
                              <w:jc w:val="center"/>
                              <w:rPr>
                                <w:b/>
                                <w:lang w:val="uk-UA"/>
                              </w:rPr>
                            </w:pPr>
                          </w:p>
                          <w:p w14:paraId="743EF783"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2EAA42A5" w14:textId="77777777" w:rsidR="00A43AC3" w:rsidRPr="00B1453A" w:rsidRDefault="00A43AC3" w:rsidP="00987998">
                            <w:pPr>
                              <w:jc w:val="center"/>
                              <w:rPr>
                                <w:rFonts w:ascii="Calibri" w:hAnsi="Calibri"/>
                                <w:sz w:val="36"/>
                                <w:szCs w:val="36"/>
                              </w:rPr>
                            </w:pPr>
                          </w:p>
                          <w:p w14:paraId="54CB76B4" w14:textId="77777777" w:rsidR="00A43AC3" w:rsidRDefault="00A43AC3" w:rsidP="00987998">
                            <w:pPr>
                              <w:jc w:val="center"/>
                              <w:rPr>
                                <w:rFonts w:ascii="Times New Roman CYR" w:hAnsi="Times New Roman CYR" w:cs="Times New Roman CYR"/>
                                <w:sz w:val="36"/>
                                <w:szCs w:val="36"/>
                              </w:rPr>
                            </w:pPr>
                          </w:p>
                          <w:p w14:paraId="1C95AB2A" w14:textId="77777777" w:rsidR="00A43AC3" w:rsidRDefault="00A43AC3"/>
                          <w:p w14:paraId="34D42095" w14:textId="77777777" w:rsidR="00A43AC3" w:rsidRPr="00630E21" w:rsidRDefault="00A43AC3" w:rsidP="00987998">
                            <w:pPr>
                              <w:pStyle w:val="3"/>
                              <w:spacing w:line="276" w:lineRule="auto"/>
                              <w:rPr>
                                <w:rFonts w:ascii="Times New Roman" w:hAnsi="Times New Roman"/>
                                <w:bCs/>
                                <w:sz w:val="48"/>
                                <w:szCs w:val="48"/>
                              </w:rPr>
                            </w:pPr>
                            <w:bookmarkStart w:id="3226" w:name="_Toc168915098"/>
                            <w:bookmarkStart w:id="3227" w:name="_Toc168917861"/>
                            <w:bookmarkStart w:id="3228" w:name="_Toc169173299"/>
                            <w:bookmarkStart w:id="3229" w:name="_Toc169175386"/>
                            <w:r w:rsidRPr="00630E21">
                              <w:rPr>
                                <w:rFonts w:ascii="Times New Roman" w:hAnsi="Times New Roman"/>
                                <w:bCs/>
                                <w:sz w:val="48"/>
                                <w:szCs w:val="48"/>
                              </w:rPr>
                              <w:t>ДИПЛОМНА РОБОТА</w:t>
                            </w:r>
                            <w:bookmarkEnd w:id="3226"/>
                            <w:bookmarkEnd w:id="3227"/>
                            <w:bookmarkEnd w:id="3228"/>
                            <w:bookmarkEnd w:id="3229"/>
                          </w:p>
                          <w:p w14:paraId="48F2C20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40B6955" w14:textId="77777777" w:rsidR="00A43AC3" w:rsidRPr="005E3013" w:rsidRDefault="00A43AC3" w:rsidP="00987998">
                            <w:pPr>
                              <w:pStyle w:val="2"/>
                              <w:spacing w:line="276" w:lineRule="auto"/>
                              <w:rPr>
                                <w:b w:val="0"/>
                                <w:bCs/>
                                <w:iCs/>
                                <w:sz w:val="48"/>
                                <w:szCs w:val="48"/>
                                <w:highlight w:val="yellow"/>
                              </w:rPr>
                            </w:pPr>
                            <w:bookmarkStart w:id="3230" w:name="_Toc168915099"/>
                            <w:bookmarkStart w:id="3231" w:name="_Toc168917862"/>
                            <w:bookmarkStart w:id="3232" w:name="_Toc169173300"/>
                            <w:bookmarkStart w:id="3233" w:name="_Toc16917538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230"/>
                            <w:bookmarkEnd w:id="3231"/>
                            <w:bookmarkEnd w:id="3232"/>
                            <w:bookmarkEnd w:id="3233"/>
                          </w:p>
                          <w:p w14:paraId="64D497F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AD7313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C877A7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473357A" w14:textId="77777777" w:rsidR="00A43AC3" w:rsidRPr="00B1453A" w:rsidRDefault="00A43AC3" w:rsidP="00987998">
                            <w:pPr>
                              <w:jc w:val="center"/>
                              <w:rPr>
                                <w:rFonts w:ascii="Calibri" w:hAnsi="Calibri"/>
                                <w:sz w:val="36"/>
                                <w:szCs w:val="36"/>
                              </w:rPr>
                            </w:pPr>
                          </w:p>
                          <w:p w14:paraId="42D74CE8" w14:textId="77777777" w:rsidR="00A43AC3" w:rsidRDefault="00A43AC3" w:rsidP="00987998">
                            <w:pPr>
                              <w:jc w:val="center"/>
                              <w:rPr>
                                <w:rFonts w:ascii="Times New Roman CYR" w:hAnsi="Times New Roman CYR" w:cs="Times New Roman CYR"/>
                                <w:sz w:val="36"/>
                                <w:szCs w:val="36"/>
                              </w:rPr>
                            </w:pPr>
                          </w:p>
                          <w:p w14:paraId="58AE33FA" w14:textId="77777777" w:rsidR="00A43AC3" w:rsidRDefault="00A43AC3"/>
                          <w:p w14:paraId="2E0CD38A" w14:textId="77777777" w:rsidR="00A43AC3" w:rsidRPr="00630E21" w:rsidRDefault="00A43AC3" w:rsidP="00987998">
                            <w:pPr>
                              <w:pStyle w:val="3"/>
                              <w:spacing w:line="276" w:lineRule="auto"/>
                              <w:rPr>
                                <w:rFonts w:ascii="Times New Roman" w:hAnsi="Times New Roman"/>
                                <w:bCs/>
                                <w:sz w:val="48"/>
                                <w:szCs w:val="48"/>
                              </w:rPr>
                            </w:pPr>
                            <w:bookmarkStart w:id="3234" w:name="_Toc168915100"/>
                            <w:bookmarkStart w:id="3235" w:name="_Toc168917863"/>
                            <w:bookmarkStart w:id="3236" w:name="_Toc169173301"/>
                            <w:bookmarkStart w:id="3237" w:name="_Toc169175388"/>
                            <w:r w:rsidRPr="00630E21">
                              <w:rPr>
                                <w:rFonts w:ascii="Times New Roman" w:hAnsi="Times New Roman"/>
                                <w:bCs/>
                                <w:sz w:val="48"/>
                                <w:szCs w:val="48"/>
                              </w:rPr>
                              <w:t>ДИПЛОМНА РОБОТА</w:t>
                            </w:r>
                            <w:bookmarkEnd w:id="3234"/>
                            <w:bookmarkEnd w:id="3235"/>
                            <w:bookmarkEnd w:id="3236"/>
                            <w:bookmarkEnd w:id="3237"/>
                          </w:p>
                          <w:p w14:paraId="3D1C272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C17E593" w14:textId="77777777" w:rsidR="00A43AC3" w:rsidRPr="005E3013" w:rsidRDefault="00A43AC3" w:rsidP="00987998">
                            <w:pPr>
                              <w:pStyle w:val="2"/>
                              <w:spacing w:line="276" w:lineRule="auto"/>
                              <w:rPr>
                                <w:b w:val="0"/>
                                <w:bCs/>
                                <w:iCs/>
                                <w:sz w:val="48"/>
                                <w:szCs w:val="48"/>
                                <w:highlight w:val="yellow"/>
                              </w:rPr>
                            </w:pPr>
                            <w:bookmarkStart w:id="3238" w:name="_Toc168915101"/>
                            <w:bookmarkStart w:id="3239" w:name="_Toc168917864"/>
                            <w:bookmarkStart w:id="3240" w:name="_Toc169173302"/>
                            <w:bookmarkStart w:id="3241" w:name="_Toc16917538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238"/>
                            <w:bookmarkEnd w:id="3239"/>
                            <w:bookmarkEnd w:id="3240"/>
                            <w:bookmarkEnd w:id="3241"/>
                          </w:p>
                          <w:p w14:paraId="3BCF3EC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8A7197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D88387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DEB8925" w14:textId="77777777" w:rsidR="00A43AC3" w:rsidRPr="00B1453A" w:rsidRDefault="00A43AC3" w:rsidP="00987998">
                            <w:pPr>
                              <w:jc w:val="center"/>
                              <w:rPr>
                                <w:rFonts w:ascii="Calibri" w:hAnsi="Calibri"/>
                                <w:sz w:val="36"/>
                                <w:szCs w:val="36"/>
                              </w:rPr>
                            </w:pPr>
                          </w:p>
                          <w:p w14:paraId="5FF92EB3" w14:textId="77777777" w:rsidR="00A43AC3" w:rsidRDefault="00A43AC3" w:rsidP="00987998">
                            <w:pPr>
                              <w:jc w:val="center"/>
                              <w:rPr>
                                <w:rFonts w:ascii="Times New Roman CYR" w:hAnsi="Times New Roman CYR" w:cs="Times New Roman CYR"/>
                                <w:sz w:val="36"/>
                                <w:szCs w:val="36"/>
                              </w:rPr>
                            </w:pPr>
                          </w:p>
                          <w:p w14:paraId="75817632" w14:textId="77777777" w:rsidR="00A43AC3" w:rsidRDefault="00A43AC3"/>
                          <w:p w14:paraId="02A04EF5" w14:textId="77777777" w:rsidR="00A43AC3" w:rsidRPr="00630E21" w:rsidRDefault="00A43AC3" w:rsidP="00987998">
                            <w:pPr>
                              <w:pStyle w:val="3"/>
                              <w:spacing w:line="276" w:lineRule="auto"/>
                              <w:rPr>
                                <w:rFonts w:ascii="Times New Roman" w:hAnsi="Times New Roman"/>
                                <w:bCs/>
                                <w:sz w:val="48"/>
                                <w:szCs w:val="48"/>
                              </w:rPr>
                            </w:pPr>
                            <w:bookmarkStart w:id="3242" w:name="_Toc168915102"/>
                            <w:bookmarkStart w:id="3243" w:name="_Toc168917865"/>
                            <w:bookmarkStart w:id="3244" w:name="_Toc169173303"/>
                            <w:bookmarkStart w:id="3245" w:name="_Toc169175390"/>
                            <w:r w:rsidRPr="00630E21">
                              <w:rPr>
                                <w:rFonts w:ascii="Times New Roman" w:hAnsi="Times New Roman"/>
                                <w:bCs/>
                                <w:sz w:val="48"/>
                                <w:szCs w:val="48"/>
                              </w:rPr>
                              <w:t>ДИПЛОМНА РОБОТА</w:t>
                            </w:r>
                            <w:bookmarkEnd w:id="3242"/>
                            <w:bookmarkEnd w:id="3243"/>
                            <w:bookmarkEnd w:id="3244"/>
                            <w:bookmarkEnd w:id="3245"/>
                          </w:p>
                          <w:p w14:paraId="5B01CAF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ED46E40" w14:textId="77777777" w:rsidR="00A43AC3" w:rsidRPr="005E3013" w:rsidRDefault="00A43AC3" w:rsidP="00987998">
                            <w:pPr>
                              <w:pStyle w:val="2"/>
                              <w:spacing w:line="276" w:lineRule="auto"/>
                              <w:rPr>
                                <w:b w:val="0"/>
                                <w:bCs/>
                                <w:iCs/>
                                <w:sz w:val="48"/>
                                <w:szCs w:val="48"/>
                                <w:highlight w:val="yellow"/>
                              </w:rPr>
                            </w:pPr>
                            <w:bookmarkStart w:id="3246" w:name="_Toc168915103"/>
                            <w:bookmarkStart w:id="3247" w:name="_Toc168917866"/>
                            <w:bookmarkStart w:id="3248" w:name="_Toc169173304"/>
                            <w:bookmarkStart w:id="3249" w:name="_Toc16917539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246"/>
                            <w:bookmarkEnd w:id="3247"/>
                            <w:bookmarkEnd w:id="3248"/>
                            <w:bookmarkEnd w:id="3249"/>
                          </w:p>
                          <w:p w14:paraId="66967C2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6256AB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47AB43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2604008" w14:textId="77777777" w:rsidR="00A43AC3" w:rsidRPr="00B1453A" w:rsidRDefault="00A43AC3" w:rsidP="00987998">
                            <w:pPr>
                              <w:jc w:val="center"/>
                              <w:rPr>
                                <w:rFonts w:ascii="Calibri" w:hAnsi="Calibri"/>
                                <w:sz w:val="36"/>
                                <w:szCs w:val="36"/>
                              </w:rPr>
                            </w:pPr>
                          </w:p>
                          <w:p w14:paraId="4185202A" w14:textId="77777777" w:rsidR="00A43AC3" w:rsidRDefault="00A43AC3" w:rsidP="00987998">
                            <w:pPr>
                              <w:jc w:val="center"/>
                              <w:rPr>
                                <w:rFonts w:ascii="Times New Roman CYR" w:hAnsi="Times New Roman CYR" w:cs="Times New Roman CYR"/>
                                <w:sz w:val="36"/>
                                <w:szCs w:val="36"/>
                              </w:rPr>
                            </w:pPr>
                          </w:p>
                          <w:p w14:paraId="2B2FBA03" w14:textId="77777777" w:rsidR="00A43AC3" w:rsidRDefault="00A43AC3"/>
                          <w:p w14:paraId="60FFCBE5" w14:textId="77777777" w:rsidR="00A43AC3" w:rsidRPr="00630E21" w:rsidRDefault="00A43AC3" w:rsidP="00987998">
                            <w:pPr>
                              <w:pStyle w:val="3"/>
                              <w:spacing w:line="276" w:lineRule="auto"/>
                              <w:rPr>
                                <w:rFonts w:ascii="Times New Roman" w:hAnsi="Times New Roman"/>
                                <w:bCs/>
                                <w:sz w:val="48"/>
                                <w:szCs w:val="48"/>
                              </w:rPr>
                            </w:pPr>
                            <w:bookmarkStart w:id="3250" w:name="_Toc168915104"/>
                            <w:bookmarkStart w:id="3251" w:name="_Toc168917867"/>
                            <w:bookmarkStart w:id="3252" w:name="_Toc169173305"/>
                            <w:bookmarkStart w:id="3253" w:name="_Toc169175392"/>
                            <w:r w:rsidRPr="00630E21">
                              <w:rPr>
                                <w:rFonts w:ascii="Times New Roman" w:hAnsi="Times New Roman"/>
                                <w:bCs/>
                                <w:sz w:val="48"/>
                                <w:szCs w:val="48"/>
                              </w:rPr>
                              <w:t>ДИПЛОМНА РОБОТА</w:t>
                            </w:r>
                            <w:bookmarkEnd w:id="3250"/>
                            <w:bookmarkEnd w:id="3251"/>
                            <w:bookmarkEnd w:id="3252"/>
                            <w:bookmarkEnd w:id="3253"/>
                          </w:p>
                          <w:p w14:paraId="503E02F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6053B82" w14:textId="77777777" w:rsidR="00A43AC3" w:rsidRPr="005E3013" w:rsidRDefault="00A43AC3" w:rsidP="00987998">
                            <w:pPr>
                              <w:pStyle w:val="2"/>
                              <w:spacing w:line="276" w:lineRule="auto"/>
                              <w:rPr>
                                <w:b w:val="0"/>
                                <w:bCs/>
                                <w:iCs/>
                                <w:sz w:val="48"/>
                                <w:szCs w:val="48"/>
                                <w:highlight w:val="yellow"/>
                              </w:rPr>
                            </w:pPr>
                            <w:bookmarkStart w:id="3254" w:name="_Toc168915105"/>
                            <w:bookmarkStart w:id="3255" w:name="_Toc168917868"/>
                            <w:bookmarkStart w:id="3256" w:name="_Toc169173306"/>
                            <w:bookmarkStart w:id="3257" w:name="_Toc16917539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254"/>
                            <w:bookmarkEnd w:id="3255"/>
                            <w:bookmarkEnd w:id="3256"/>
                            <w:bookmarkEnd w:id="3257"/>
                          </w:p>
                          <w:p w14:paraId="41C8F2B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515616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0477CD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18D5A0A" w14:textId="77777777" w:rsidR="00A43AC3" w:rsidRPr="00B1453A" w:rsidRDefault="00A43AC3" w:rsidP="00987998">
                            <w:pPr>
                              <w:jc w:val="center"/>
                              <w:rPr>
                                <w:rFonts w:ascii="Calibri" w:hAnsi="Calibri"/>
                                <w:sz w:val="36"/>
                                <w:szCs w:val="36"/>
                              </w:rPr>
                            </w:pPr>
                          </w:p>
                          <w:p w14:paraId="66C3F6DD" w14:textId="77777777" w:rsidR="00A43AC3" w:rsidRDefault="00A43AC3" w:rsidP="00987998">
                            <w:pPr>
                              <w:jc w:val="center"/>
                              <w:rPr>
                                <w:rFonts w:ascii="Times New Roman CYR" w:hAnsi="Times New Roman CYR" w:cs="Times New Roman CYR"/>
                                <w:sz w:val="36"/>
                                <w:szCs w:val="36"/>
                              </w:rPr>
                            </w:pPr>
                          </w:p>
                          <w:p w14:paraId="06E27633" w14:textId="77777777" w:rsidR="00A43AC3" w:rsidRDefault="00A43AC3"/>
                          <w:p w14:paraId="38DD23F2" w14:textId="77777777" w:rsidR="00A43AC3" w:rsidRPr="00630E21" w:rsidRDefault="00A43AC3" w:rsidP="00987998">
                            <w:pPr>
                              <w:pStyle w:val="3"/>
                              <w:spacing w:line="276" w:lineRule="auto"/>
                              <w:rPr>
                                <w:rFonts w:ascii="Times New Roman" w:hAnsi="Times New Roman"/>
                                <w:bCs/>
                                <w:sz w:val="48"/>
                                <w:szCs w:val="48"/>
                              </w:rPr>
                            </w:pPr>
                            <w:bookmarkStart w:id="3258" w:name="_Toc168915106"/>
                            <w:bookmarkStart w:id="3259" w:name="_Toc168917869"/>
                            <w:bookmarkStart w:id="3260" w:name="_Toc169173307"/>
                            <w:bookmarkStart w:id="3261" w:name="_Toc169175394"/>
                            <w:r w:rsidRPr="00630E21">
                              <w:rPr>
                                <w:rFonts w:ascii="Times New Roman" w:hAnsi="Times New Roman"/>
                                <w:bCs/>
                                <w:sz w:val="48"/>
                                <w:szCs w:val="48"/>
                              </w:rPr>
                              <w:t>ДИПЛОМНА РОБОТА</w:t>
                            </w:r>
                            <w:bookmarkEnd w:id="3258"/>
                            <w:bookmarkEnd w:id="3259"/>
                            <w:bookmarkEnd w:id="3260"/>
                            <w:bookmarkEnd w:id="3261"/>
                          </w:p>
                          <w:p w14:paraId="16B8D53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BD80102" w14:textId="77777777" w:rsidR="00A43AC3" w:rsidRPr="005E3013" w:rsidRDefault="00A43AC3" w:rsidP="00987998">
                            <w:pPr>
                              <w:pStyle w:val="2"/>
                              <w:spacing w:line="276" w:lineRule="auto"/>
                              <w:rPr>
                                <w:b w:val="0"/>
                                <w:bCs/>
                                <w:iCs/>
                                <w:sz w:val="48"/>
                                <w:szCs w:val="48"/>
                                <w:highlight w:val="yellow"/>
                              </w:rPr>
                            </w:pPr>
                            <w:bookmarkStart w:id="3262" w:name="_Toc168915107"/>
                            <w:bookmarkStart w:id="3263" w:name="_Toc168917870"/>
                            <w:bookmarkStart w:id="3264" w:name="_Toc169173308"/>
                            <w:bookmarkStart w:id="3265" w:name="_Toc16917539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262"/>
                            <w:bookmarkEnd w:id="3263"/>
                            <w:bookmarkEnd w:id="3264"/>
                            <w:bookmarkEnd w:id="3265"/>
                          </w:p>
                          <w:p w14:paraId="38AB90C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8DD0C9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338B37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14A391E" w14:textId="77777777" w:rsidR="00A43AC3" w:rsidRPr="00B1453A" w:rsidRDefault="00A43AC3" w:rsidP="00987998">
                            <w:pPr>
                              <w:jc w:val="center"/>
                              <w:rPr>
                                <w:rFonts w:ascii="Calibri" w:hAnsi="Calibri"/>
                                <w:sz w:val="36"/>
                                <w:szCs w:val="36"/>
                              </w:rPr>
                            </w:pPr>
                          </w:p>
                          <w:p w14:paraId="477E2005" w14:textId="77777777" w:rsidR="00A43AC3" w:rsidRDefault="00A43AC3" w:rsidP="00987998">
                            <w:pPr>
                              <w:jc w:val="center"/>
                              <w:rPr>
                                <w:rFonts w:ascii="Times New Roman CYR" w:hAnsi="Times New Roman CYR" w:cs="Times New Roman CYR"/>
                                <w:sz w:val="36"/>
                                <w:szCs w:val="36"/>
                              </w:rPr>
                            </w:pPr>
                          </w:p>
                          <w:p w14:paraId="4C9F3DDA" w14:textId="77777777" w:rsidR="00A43AC3" w:rsidRDefault="00A43AC3"/>
                          <w:p w14:paraId="1414AC77" w14:textId="77777777" w:rsidR="00A43AC3" w:rsidRPr="00630E21" w:rsidRDefault="00A43AC3" w:rsidP="00987998">
                            <w:pPr>
                              <w:pStyle w:val="3"/>
                              <w:spacing w:line="276" w:lineRule="auto"/>
                              <w:rPr>
                                <w:rFonts w:ascii="Times New Roman" w:hAnsi="Times New Roman"/>
                                <w:bCs/>
                                <w:sz w:val="48"/>
                                <w:szCs w:val="48"/>
                              </w:rPr>
                            </w:pPr>
                            <w:bookmarkStart w:id="3266" w:name="_Toc168915108"/>
                            <w:bookmarkStart w:id="3267" w:name="_Toc168917871"/>
                            <w:bookmarkStart w:id="3268" w:name="_Toc169173309"/>
                            <w:bookmarkStart w:id="3269" w:name="_Toc169175396"/>
                            <w:r w:rsidRPr="00630E21">
                              <w:rPr>
                                <w:rFonts w:ascii="Times New Roman" w:hAnsi="Times New Roman"/>
                                <w:bCs/>
                                <w:sz w:val="48"/>
                                <w:szCs w:val="48"/>
                              </w:rPr>
                              <w:t>ДИПЛОМНА РОБОТА</w:t>
                            </w:r>
                            <w:bookmarkEnd w:id="3266"/>
                            <w:bookmarkEnd w:id="3267"/>
                            <w:bookmarkEnd w:id="3268"/>
                            <w:bookmarkEnd w:id="3269"/>
                          </w:p>
                          <w:p w14:paraId="782903A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87E273C" w14:textId="77777777" w:rsidR="00A43AC3" w:rsidRPr="005E3013" w:rsidRDefault="00A43AC3" w:rsidP="00987998">
                            <w:pPr>
                              <w:pStyle w:val="2"/>
                              <w:spacing w:line="276" w:lineRule="auto"/>
                              <w:rPr>
                                <w:b w:val="0"/>
                                <w:bCs/>
                                <w:iCs/>
                                <w:sz w:val="48"/>
                                <w:szCs w:val="48"/>
                                <w:highlight w:val="yellow"/>
                              </w:rPr>
                            </w:pPr>
                            <w:bookmarkStart w:id="3270" w:name="_Toc168915109"/>
                            <w:bookmarkStart w:id="3271" w:name="_Toc168917872"/>
                            <w:bookmarkStart w:id="3272" w:name="_Toc169173310"/>
                            <w:bookmarkStart w:id="3273" w:name="_Toc16917539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270"/>
                            <w:bookmarkEnd w:id="3271"/>
                            <w:bookmarkEnd w:id="3272"/>
                            <w:bookmarkEnd w:id="3273"/>
                          </w:p>
                          <w:p w14:paraId="7AB4158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9AA584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70A327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D3E539F" w14:textId="77777777" w:rsidR="00A43AC3" w:rsidRPr="00B1453A" w:rsidRDefault="00A43AC3" w:rsidP="00987998">
                            <w:pPr>
                              <w:jc w:val="center"/>
                              <w:rPr>
                                <w:rFonts w:ascii="Calibri" w:hAnsi="Calibri"/>
                                <w:sz w:val="36"/>
                                <w:szCs w:val="36"/>
                              </w:rPr>
                            </w:pPr>
                          </w:p>
                          <w:p w14:paraId="0B1ADF8B" w14:textId="77777777" w:rsidR="00A43AC3" w:rsidRDefault="00A43AC3" w:rsidP="00987998">
                            <w:pPr>
                              <w:jc w:val="center"/>
                              <w:rPr>
                                <w:rFonts w:ascii="Times New Roman CYR" w:hAnsi="Times New Roman CYR" w:cs="Times New Roman CYR"/>
                                <w:sz w:val="36"/>
                                <w:szCs w:val="36"/>
                              </w:rPr>
                            </w:pPr>
                          </w:p>
                          <w:p w14:paraId="20FE96D0" w14:textId="77777777" w:rsidR="00A43AC3" w:rsidRDefault="00A43AC3"/>
                          <w:p w14:paraId="61EC6FB2" w14:textId="77777777" w:rsidR="00A43AC3" w:rsidRPr="00630E21" w:rsidRDefault="00A43AC3" w:rsidP="00987998">
                            <w:pPr>
                              <w:pStyle w:val="3"/>
                              <w:spacing w:line="276" w:lineRule="auto"/>
                              <w:rPr>
                                <w:rFonts w:ascii="Times New Roman" w:hAnsi="Times New Roman"/>
                                <w:bCs/>
                                <w:sz w:val="48"/>
                                <w:szCs w:val="48"/>
                              </w:rPr>
                            </w:pPr>
                            <w:bookmarkStart w:id="3274" w:name="_Toc168915110"/>
                            <w:bookmarkStart w:id="3275" w:name="_Toc168917873"/>
                            <w:bookmarkStart w:id="3276" w:name="_Toc169173311"/>
                            <w:bookmarkStart w:id="3277" w:name="_Toc169175398"/>
                            <w:r w:rsidRPr="00630E21">
                              <w:rPr>
                                <w:rFonts w:ascii="Times New Roman" w:hAnsi="Times New Roman"/>
                                <w:bCs/>
                                <w:sz w:val="48"/>
                                <w:szCs w:val="48"/>
                              </w:rPr>
                              <w:t>ДИПЛОМНА РОБОТА</w:t>
                            </w:r>
                            <w:bookmarkEnd w:id="3274"/>
                            <w:bookmarkEnd w:id="3275"/>
                            <w:bookmarkEnd w:id="3276"/>
                            <w:bookmarkEnd w:id="3277"/>
                          </w:p>
                          <w:p w14:paraId="4685DA1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80CFA81" w14:textId="77777777" w:rsidR="00A43AC3" w:rsidRPr="005E3013" w:rsidRDefault="00A43AC3" w:rsidP="00987998">
                            <w:pPr>
                              <w:pStyle w:val="2"/>
                              <w:spacing w:line="276" w:lineRule="auto"/>
                              <w:rPr>
                                <w:b w:val="0"/>
                                <w:bCs/>
                                <w:iCs/>
                                <w:sz w:val="48"/>
                                <w:szCs w:val="48"/>
                                <w:highlight w:val="yellow"/>
                              </w:rPr>
                            </w:pPr>
                            <w:bookmarkStart w:id="3278" w:name="_Toc168915111"/>
                            <w:bookmarkStart w:id="3279" w:name="_Toc168917874"/>
                            <w:bookmarkStart w:id="3280" w:name="_Toc169173312"/>
                            <w:bookmarkStart w:id="3281" w:name="_Toc16917539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278"/>
                            <w:bookmarkEnd w:id="3279"/>
                            <w:bookmarkEnd w:id="3280"/>
                            <w:bookmarkEnd w:id="3281"/>
                          </w:p>
                          <w:p w14:paraId="44F2DF4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46CC4B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BC482F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CE124AE" w14:textId="77777777" w:rsidR="00A43AC3" w:rsidRPr="00B1453A" w:rsidRDefault="00A43AC3" w:rsidP="00987998">
                            <w:pPr>
                              <w:jc w:val="center"/>
                              <w:rPr>
                                <w:rFonts w:ascii="Calibri" w:hAnsi="Calibri"/>
                                <w:sz w:val="36"/>
                                <w:szCs w:val="36"/>
                              </w:rPr>
                            </w:pPr>
                          </w:p>
                          <w:p w14:paraId="74491713" w14:textId="77777777" w:rsidR="00A43AC3" w:rsidRDefault="00A43AC3" w:rsidP="00987998">
                            <w:pPr>
                              <w:jc w:val="center"/>
                              <w:rPr>
                                <w:rFonts w:ascii="Times New Roman CYR" w:hAnsi="Times New Roman CYR" w:cs="Times New Roman CYR"/>
                                <w:sz w:val="36"/>
                                <w:szCs w:val="36"/>
                              </w:rPr>
                            </w:pPr>
                          </w:p>
                          <w:p w14:paraId="33073B60" w14:textId="77777777" w:rsidR="00A43AC3" w:rsidRDefault="00A43AC3"/>
                          <w:p w14:paraId="377D94F0" w14:textId="77777777" w:rsidR="000658DF" w:rsidRPr="003A41B8" w:rsidRDefault="000658DF" w:rsidP="000658DF">
                            <w:pPr>
                              <w:pStyle w:val="3"/>
                              <w:spacing w:line="300" w:lineRule="auto"/>
                              <w:rPr>
                                <w:rFonts w:ascii="Times New Roman CYR" w:hAnsi="Times New Roman CYR"/>
                                <w:i/>
                                <w:iCs/>
                                <w:sz w:val="44"/>
                                <w:szCs w:val="44"/>
                              </w:rPr>
                            </w:pPr>
                            <w:bookmarkStart w:id="3282" w:name="_Toc168915112"/>
                            <w:bookmarkStart w:id="3283" w:name="_Toc168917875"/>
                            <w:bookmarkStart w:id="3284" w:name="_Toc169173313"/>
                            <w:bookmarkStart w:id="3285" w:name="_Toc169175400"/>
                            <w:r w:rsidRPr="003A41B8">
                              <w:rPr>
                                <w:rFonts w:ascii="Times New Roman CYR" w:hAnsi="Times New Roman CYR"/>
                                <w:i/>
                                <w:iCs/>
                                <w:sz w:val="44"/>
                                <w:szCs w:val="44"/>
                              </w:rPr>
                              <w:t>ДИПЛОМНА РОБОТА БАКАЛАВРА</w:t>
                            </w:r>
                            <w:bookmarkEnd w:id="3282"/>
                            <w:bookmarkEnd w:id="3283"/>
                            <w:bookmarkEnd w:id="3284"/>
                            <w:bookmarkEnd w:id="3285"/>
                            <w:r w:rsidRPr="003A41B8">
                              <w:rPr>
                                <w:rFonts w:ascii="Times New Roman CYR" w:hAnsi="Times New Roman CYR"/>
                                <w:i/>
                                <w:iCs/>
                                <w:sz w:val="44"/>
                                <w:szCs w:val="44"/>
                              </w:rPr>
                              <w:t xml:space="preserve"> </w:t>
                            </w:r>
                          </w:p>
                          <w:p w14:paraId="67C78477" w14:textId="77777777" w:rsidR="000658DF" w:rsidRPr="000D3135" w:rsidRDefault="000658DF" w:rsidP="000658DF">
                            <w:pPr>
                              <w:pStyle w:val="2"/>
                              <w:spacing w:line="300" w:lineRule="auto"/>
                              <w:rPr>
                                <w:rFonts w:ascii="Times New Roman CYR" w:hAnsi="Times New Roman CYR"/>
                                <w:b w:val="0"/>
                                <w:sz w:val="44"/>
                                <w:szCs w:val="44"/>
                              </w:rPr>
                            </w:pPr>
                            <w:bookmarkStart w:id="3286" w:name="_Toc168915113"/>
                            <w:bookmarkStart w:id="3287" w:name="_Toc168917876"/>
                            <w:bookmarkStart w:id="3288" w:name="_Toc169173314"/>
                            <w:bookmarkStart w:id="3289" w:name="_Toc169175401"/>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3286"/>
                            <w:bookmarkEnd w:id="3287"/>
                            <w:bookmarkEnd w:id="3288"/>
                            <w:bookmarkEnd w:id="3289"/>
                          </w:p>
                          <w:p w14:paraId="6C31BBCB"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4AFE5088"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19645FEE" w14:textId="77777777" w:rsidR="000658DF" w:rsidRPr="000D3135" w:rsidRDefault="000658DF" w:rsidP="000658DF">
                            <w:pPr>
                              <w:spacing w:line="300" w:lineRule="auto"/>
                              <w:jc w:val="center"/>
                              <w:rPr>
                                <w:b/>
                                <w:lang w:val="uk-UA"/>
                              </w:rPr>
                            </w:pPr>
                          </w:p>
                          <w:p w14:paraId="3AC0DDDE"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140C4E2A" w14:textId="77777777" w:rsidR="00A43AC3" w:rsidRPr="00B1453A" w:rsidRDefault="00A43AC3" w:rsidP="00987998">
                            <w:pPr>
                              <w:jc w:val="center"/>
                              <w:rPr>
                                <w:rFonts w:ascii="Calibri" w:hAnsi="Calibri"/>
                                <w:sz w:val="36"/>
                                <w:szCs w:val="36"/>
                              </w:rPr>
                            </w:pPr>
                          </w:p>
                          <w:p w14:paraId="371F63CC" w14:textId="77777777" w:rsidR="00A43AC3" w:rsidRDefault="00A43AC3" w:rsidP="00987998">
                            <w:pPr>
                              <w:jc w:val="center"/>
                              <w:rPr>
                                <w:rFonts w:ascii="Times New Roman CYR" w:hAnsi="Times New Roman CYR" w:cs="Times New Roman CYR"/>
                                <w:sz w:val="36"/>
                                <w:szCs w:val="36"/>
                              </w:rPr>
                            </w:pPr>
                          </w:p>
                          <w:p w14:paraId="4A4447F9" w14:textId="77777777" w:rsidR="00A43AC3" w:rsidRDefault="00A43AC3"/>
                          <w:p w14:paraId="388A0482" w14:textId="77777777" w:rsidR="00A43AC3" w:rsidRPr="00630E21" w:rsidRDefault="00A43AC3" w:rsidP="00987998">
                            <w:pPr>
                              <w:pStyle w:val="3"/>
                              <w:spacing w:line="276" w:lineRule="auto"/>
                              <w:rPr>
                                <w:rFonts w:ascii="Times New Roman" w:hAnsi="Times New Roman"/>
                                <w:bCs/>
                                <w:sz w:val="48"/>
                                <w:szCs w:val="48"/>
                              </w:rPr>
                            </w:pPr>
                            <w:bookmarkStart w:id="3290" w:name="_Toc168915114"/>
                            <w:bookmarkStart w:id="3291" w:name="_Toc168917877"/>
                            <w:bookmarkStart w:id="3292" w:name="_Toc169173315"/>
                            <w:bookmarkStart w:id="3293" w:name="_Toc169175402"/>
                            <w:r w:rsidRPr="00630E21">
                              <w:rPr>
                                <w:rFonts w:ascii="Times New Roman" w:hAnsi="Times New Roman"/>
                                <w:bCs/>
                                <w:sz w:val="48"/>
                                <w:szCs w:val="48"/>
                              </w:rPr>
                              <w:t>ДИПЛОМНА РОБОТА</w:t>
                            </w:r>
                            <w:bookmarkEnd w:id="3290"/>
                            <w:bookmarkEnd w:id="3291"/>
                            <w:bookmarkEnd w:id="3292"/>
                            <w:bookmarkEnd w:id="3293"/>
                          </w:p>
                          <w:p w14:paraId="21DBBC0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5C9395B" w14:textId="77777777" w:rsidR="00A43AC3" w:rsidRPr="005E3013" w:rsidRDefault="00A43AC3" w:rsidP="00987998">
                            <w:pPr>
                              <w:pStyle w:val="2"/>
                              <w:spacing w:line="276" w:lineRule="auto"/>
                              <w:rPr>
                                <w:b w:val="0"/>
                                <w:bCs/>
                                <w:iCs/>
                                <w:sz w:val="48"/>
                                <w:szCs w:val="48"/>
                                <w:highlight w:val="yellow"/>
                              </w:rPr>
                            </w:pPr>
                            <w:bookmarkStart w:id="3294" w:name="_Toc168915115"/>
                            <w:bookmarkStart w:id="3295" w:name="_Toc168917878"/>
                            <w:bookmarkStart w:id="3296" w:name="_Toc169173316"/>
                            <w:bookmarkStart w:id="3297" w:name="_Toc16917540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294"/>
                            <w:bookmarkEnd w:id="3295"/>
                            <w:bookmarkEnd w:id="3296"/>
                            <w:bookmarkEnd w:id="3297"/>
                          </w:p>
                          <w:p w14:paraId="13A9FF4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BB1EDA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3F6EA5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28A1C18" w14:textId="77777777" w:rsidR="00A43AC3" w:rsidRPr="00B1453A" w:rsidRDefault="00A43AC3" w:rsidP="00987998">
                            <w:pPr>
                              <w:jc w:val="center"/>
                              <w:rPr>
                                <w:rFonts w:ascii="Calibri" w:hAnsi="Calibri"/>
                                <w:sz w:val="36"/>
                                <w:szCs w:val="36"/>
                              </w:rPr>
                            </w:pPr>
                          </w:p>
                          <w:p w14:paraId="6764BFF9" w14:textId="77777777" w:rsidR="00A43AC3" w:rsidRDefault="00A43AC3" w:rsidP="00987998">
                            <w:pPr>
                              <w:jc w:val="center"/>
                              <w:rPr>
                                <w:rFonts w:ascii="Times New Roman CYR" w:hAnsi="Times New Roman CYR" w:cs="Times New Roman CYR"/>
                                <w:sz w:val="36"/>
                                <w:szCs w:val="36"/>
                              </w:rPr>
                            </w:pPr>
                          </w:p>
                          <w:p w14:paraId="1F25ABF2" w14:textId="77777777" w:rsidR="00A43AC3" w:rsidRDefault="00A43AC3"/>
                          <w:p w14:paraId="03421964" w14:textId="77777777" w:rsidR="00A43AC3" w:rsidRPr="00630E21" w:rsidRDefault="00A43AC3" w:rsidP="00987998">
                            <w:pPr>
                              <w:pStyle w:val="3"/>
                              <w:spacing w:line="276" w:lineRule="auto"/>
                              <w:rPr>
                                <w:rFonts w:ascii="Times New Roman" w:hAnsi="Times New Roman"/>
                                <w:bCs/>
                                <w:sz w:val="48"/>
                                <w:szCs w:val="48"/>
                              </w:rPr>
                            </w:pPr>
                            <w:bookmarkStart w:id="3298" w:name="_Toc168915116"/>
                            <w:bookmarkStart w:id="3299" w:name="_Toc168917879"/>
                            <w:bookmarkStart w:id="3300" w:name="_Toc169173317"/>
                            <w:bookmarkStart w:id="3301" w:name="_Toc169175404"/>
                            <w:r w:rsidRPr="00630E21">
                              <w:rPr>
                                <w:rFonts w:ascii="Times New Roman" w:hAnsi="Times New Roman"/>
                                <w:bCs/>
                                <w:sz w:val="48"/>
                                <w:szCs w:val="48"/>
                              </w:rPr>
                              <w:t>ДИПЛОМНА РОБОТА</w:t>
                            </w:r>
                            <w:bookmarkEnd w:id="3298"/>
                            <w:bookmarkEnd w:id="3299"/>
                            <w:bookmarkEnd w:id="3300"/>
                            <w:bookmarkEnd w:id="3301"/>
                          </w:p>
                          <w:p w14:paraId="19D4C6D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2DC8105" w14:textId="77777777" w:rsidR="00A43AC3" w:rsidRPr="005E3013" w:rsidRDefault="00A43AC3" w:rsidP="00987998">
                            <w:pPr>
                              <w:pStyle w:val="2"/>
                              <w:spacing w:line="276" w:lineRule="auto"/>
                              <w:rPr>
                                <w:b w:val="0"/>
                                <w:bCs/>
                                <w:iCs/>
                                <w:sz w:val="48"/>
                                <w:szCs w:val="48"/>
                                <w:highlight w:val="yellow"/>
                              </w:rPr>
                            </w:pPr>
                            <w:bookmarkStart w:id="3302" w:name="_Toc168915117"/>
                            <w:bookmarkStart w:id="3303" w:name="_Toc168917880"/>
                            <w:bookmarkStart w:id="3304" w:name="_Toc169173318"/>
                            <w:bookmarkStart w:id="3305" w:name="_Toc16917540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302"/>
                            <w:bookmarkEnd w:id="3303"/>
                            <w:bookmarkEnd w:id="3304"/>
                            <w:bookmarkEnd w:id="3305"/>
                          </w:p>
                          <w:p w14:paraId="304E6AA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B5EF16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45F904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12EAC71" w14:textId="77777777" w:rsidR="00A43AC3" w:rsidRPr="00B1453A" w:rsidRDefault="00A43AC3" w:rsidP="00987998">
                            <w:pPr>
                              <w:jc w:val="center"/>
                              <w:rPr>
                                <w:rFonts w:ascii="Calibri" w:hAnsi="Calibri"/>
                                <w:sz w:val="36"/>
                                <w:szCs w:val="36"/>
                              </w:rPr>
                            </w:pPr>
                          </w:p>
                          <w:p w14:paraId="669A2AD0" w14:textId="77777777" w:rsidR="00A43AC3" w:rsidRDefault="00A43AC3" w:rsidP="00987998">
                            <w:pPr>
                              <w:jc w:val="center"/>
                              <w:rPr>
                                <w:rFonts w:ascii="Times New Roman CYR" w:hAnsi="Times New Roman CYR" w:cs="Times New Roman CYR"/>
                                <w:sz w:val="36"/>
                                <w:szCs w:val="36"/>
                              </w:rPr>
                            </w:pPr>
                          </w:p>
                          <w:p w14:paraId="43695D81" w14:textId="77777777" w:rsidR="00A43AC3" w:rsidRDefault="00A43AC3"/>
                          <w:p w14:paraId="3C3505F0" w14:textId="77777777" w:rsidR="00A43AC3" w:rsidRPr="00630E21" w:rsidRDefault="00A43AC3" w:rsidP="00987998">
                            <w:pPr>
                              <w:pStyle w:val="3"/>
                              <w:spacing w:line="276" w:lineRule="auto"/>
                              <w:rPr>
                                <w:rFonts w:ascii="Times New Roman" w:hAnsi="Times New Roman"/>
                                <w:bCs/>
                                <w:sz w:val="48"/>
                                <w:szCs w:val="48"/>
                              </w:rPr>
                            </w:pPr>
                            <w:bookmarkStart w:id="3306" w:name="_Toc168915118"/>
                            <w:bookmarkStart w:id="3307" w:name="_Toc168917881"/>
                            <w:bookmarkStart w:id="3308" w:name="_Toc169173319"/>
                            <w:bookmarkStart w:id="3309" w:name="_Toc169175406"/>
                            <w:r w:rsidRPr="00630E21">
                              <w:rPr>
                                <w:rFonts w:ascii="Times New Roman" w:hAnsi="Times New Roman"/>
                                <w:bCs/>
                                <w:sz w:val="48"/>
                                <w:szCs w:val="48"/>
                              </w:rPr>
                              <w:t>ДИПЛОМНА РОБОТА</w:t>
                            </w:r>
                            <w:bookmarkEnd w:id="3306"/>
                            <w:bookmarkEnd w:id="3307"/>
                            <w:bookmarkEnd w:id="3308"/>
                            <w:bookmarkEnd w:id="3309"/>
                          </w:p>
                          <w:p w14:paraId="5931AD7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1D9846D" w14:textId="77777777" w:rsidR="00A43AC3" w:rsidRPr="005E3013" w:rsidRDefault="00A43AC3" w:rsidP="00987998">
                            <w:pPr>
                              <w:pStyle w:val="2"/>
                              <w:spacing w:line="276" w:lineRule="auto"/>
                              <w:rPr>
                                <w:b w:val="0"/>
                                <w:bCs/>
                                <w:iCs/>
                                <w:sz w:val="48"/>
                                <w:szCs w:val="48"/>
                                <w:highlight w:val="yellow"/>
                              </w:rPr>
                            </w:pPr>
                            <w:bookmarkStart w:id="3310" w:name="_Toc168915119"/>
                            <w:bookmarkStart w:id="3311" w:name="_Toc168917882"/>
                            <w:bookmarkStart w:id="3312" w:name="_Toc169173320"/>
                            <w:bookmarkStart w:id="3313" w:name="_Toc16917540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310"/>
                            <w:bookmarkEnd w:id="3311"/>
                            <w:bookmarkEnd w:id="3312"/>
                            <w:bookmarkEnd w:id="3313"/>
                          </w:p>
                          <w:p w14:paraId="70BA38A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31BCCC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C8B1EF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02EF60B" w14:textId="77777777" w:rsidR="00A43AC3" w:rsidRPr="00B1453A" w:rsidRDefault="00A43AC3" w:rsidP="00987998">
                            <w:pPr>
                              <w:jc w:val="center"/>
                              <w:rPr>
                                <w:rFonts w:ascii="Calibri" w:hAnsi="Calibri"/>
                                <w:sz w:val="36"/>
                                <w:szCs w:val="36"/>
                              </w:rPr>
                            </w:pPr>
                          </w:p>
                          <w:p w14:paraId="74A1CC73" w14:textId="77777777" w:rsidR="00A43AC3" w:rsidRDefault="00A43AC3" w:rsidP="00987998">
                            <w:pPr>
                              <w:jc w:val="center"/>
                              <w:rPr>
                                <w:rFonts w:ascii="Times New Roman CYR" w:hAnsi="Times New Roman CYR" w:cs="Times New Roman CYR"/>
                                <w:sz w:val="36"/>
                                <w:szCs w:val="36"/>
                              </w:rPr>
                            </w:pPr>
                          </w:p>
                          <w:p w14:paraId="7E2D4A6A" w14:textId="77777777" w:rsidR="00A43AC3" w:rsidRDefault="00A43AC3"/>
                          <w:p w14:paraId="2A8CC16A" w14:textId="77777777" w:rsidR="00A43AC3" w:rsidRPr="00630E21" w:rsidRDefault="00A43AC3" w:rsidP="00987998">
                            <w:pPr>
                              <w:pStyle w:val="3"/>
                              <w:spacing w:line="276" w:lineRule="auto"/>
                              <w:rPr>
                                <w:rFonts w:ascii="Times New Roman" w:hAnsi="Times New Roman"/>
                                <w:bCs/>
                                <w:sz w:val="48"/>
                                <w:szCs w:val="48"/>
                              </w:rPr>
                            </w:pPr>
                            <w:bookmarkStart w:id="3314" w:name="_Toc168915120"/>
                            <w:bookmarkStart w:id="3315" w:name="_Toc168917883"/>
                            <w:bookmarkStart w:id="3316" w:name="_Toc169173321"/>
                            <w:bookmarkStart w:id="3317" w:name="_Toc169175408"/>
                            <w:r w:rsidRPr="00630E21">
                              <w:rPr>
                                <w:rFonts w:ascii="Times New Roman" w:hAnsi="Times New Roman"/>
                                <w:bCs/>
                                <w:sz w:val="48"/>
                                <w:szCs w:val="48"/>
                              </w:rPr>
                              <w:t>ДИПЛОМНА РОБОТА</w:t>
                            </w:r>
                            <w:bookmarkEnd w:id="3314"/>
                            <w:bookmarkEnd w:id="3315"/>
                            <w:bookmarkEnd w:id="3316"/>
                            <w:bookmarkEnd w:id="3317"/>
                          </w:p>
                          <w:p w14:paraId="74E4D18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9480A75" w14:textId="77777777" w:rsidR="00A43AC3" w:rsidRPr="005E3013" w:rsidRDefault="00A43AC3" w:rsidP="00987998">
                            <w:pPr>
                              <w:pStyle w:val="2"/>
                              <w:spacing w:line="276" w:lineRule="auto"/>
                              <w:rPr>
                                <w:b w:val="0"/>
                                <w:bCs/>
                                <w:iCs/>
                                <w:sz w:val="48"/>
                                <w:szCs w:val="48"/>
                                <w:highlight w:val="yellow"/>
                              </w:rPr>
                            </w:pPr>
                            <w:bookmarkStart w:id="3318" w:name="_Toc168915121"/>
                            <w:bookmarkStart w:id="3319" w:name="_Toc168917884"/>
                            <w:bookmarkStart w:id="3320" w:name="_Toc169173322"/>
                            <w:bookmarkStart w:id="3321" w:name="_Toc16917540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318"/>
                            <w:bookmarkEnd w:id="3319"/>
                            <w:bookmarkEnd w:id="3320"/>
                            <w:bookmarkEnd w:id="3321"/>
                          </w:p>
                          <w:p w14:paraId="2BC5E44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1D32CF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D71E4C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561FA8A" w14:textId="77777777" w:rsidR="00A43AC3" w:rsidRPr="00B1453A" w:rsidRDefault="00A43AC3" w:rsidP="00987998">
                            <w:pPr>
                              <w:jc w:val="center"/>
                              <w:rPr>
                                <w:rFonts w:ascii="Calibri" w:hAnsi="Calibri"/>
                                <w:sz w:val="36"/>
                                <w:szCs w:val="36"/>
                              </w:rPr>
                            </w:pPr>
                          </w:p>
                          <w:p w14:paraId="6AD5309C" w14:textId="77777777" w:rsidR="00A43AC3" w:rsidRDefault="00A43AC3" w:rsidP="00987998">
                            <w:pPr>
                              <w:jc w:val="center"/>
                              <w:rPr>
                                <w:rFonts w:ascii="Times New Roman CYR" w:hAnsi="Times New Roman CYR" w:cs="Times New Roman CYR"/>
                                <w:sz w:val="36"/>
                                <w:szCs w:val="36"/>
                              </w:rPr>
                            </w:pPr>
                          </w:p>
                          <w:p w14:paraId="0FB6BE85" w14:textId="77777777" w:rsidR="00A43AC3" w:rsidRDefault="00A43AC3"/>
                          <w:p w14:paraId="70B7B2E1" w14:textId="77777777" w:rsidR="00A43AC3" w:rsidRPr="00630E21" w:rsidRDefault="00A43AC3" w:rsidP="00987998">
                            <w:pPr>
                              <w:pStyle w:val="3"/>
                              <w:spacing w:line="276" w:lineRule="auto"/>
                              <w:rPr>
                                <w:rFonts w:ascii="Times New Roman" w:hAnsi="Times New Roman"/>
                                <w:bCs/>
                                <w:sz w:val="48"/>
                                <w:szCs w:val="48"/>
                              </w:rPr>
                            </w:pPr>
                            <w:bookmarkStart w:id="3322" w:name="_Toc168915122"/>
                            <w:bookmarkStart w:id="3323" w:name="_Toc168917885"/>
                            <w:bookmarkStart w:id="3324" w:name="_Toc169173323"/>
                            <w:bookmarkStart w:id="3325" w:name="_Toc169175410"/>
                            <w:r w:rsidRPr="00630E21">
                              <w:rPr>
                                <w:rFonts w:ascii="Times New Roman" w:hAnsi="Times New Roman"/>
                                <w:bCs/>
                                <w:sz w:val="48"/>
                                <w:szCs w:val="48"/>
                              </w:rPr>
                              <w:t>ДИПЛОМНА РОБОТА</w:t>
                            </w:r>
                            <w:bookmarkEnd w:id="3322"/>
                            <w:bookmarkEnd w:id="3323"/>
                            <w:bookmarkEnd w:id="3324"/>
                            <w:bookmarkEnd w:id="3325"/>
                          </w:p>
                          <w:p w14:paraId="5256554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512623A" w14:textId="77777777" w:rsidR="00A43AC3" w:rsidRPr="005E3013" w:rsidRDefault="00A43AC3" w:rsidP="00987998">
                            <w:pPr>
                              <w:pStyle w:val="2"/>
                              <w:spacing w:line="276" w:lineRule="auto"/>
                              <w:rPr>
                                <w:b w:val="0"/>
                                <w:bCs/>
                                <w:iCs/>
                                <w:sz w:val="48"/>
                                <w:szCs w:val="48"/>
                                <w:highlight w:val="yellow"/>
                              </w:rPr>
                            </w:pPr>
                            <w:bookmarkStart w:id="3326" w:name="_Toc168915123"/>
                            <w:bookmarkStart w:id="3327" w:name="_Toc168917886"/>
                            <w:bookmarkStart w:id="3328" w:name="_Toc169173324"/>
                            <w:bookmarkStart w:id="3329" w:name="_Toc16917541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326"/>
                            <w:bookmarkEnd w:id="3327"/>
                            <w:bookmarkEnd w:id="3328"/>
                            <w:bookmarkEnd w:id="3329"/>
                          </w:p>
                          <w:p w14:paraId="3D4F385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3304ED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F4CAE8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BCF20AC" w14:textId="77777777" w:rsidR="00A43AC3" w:rsidRPr="00B1453A" w:rsidRDefault="00A43AC3" w:rsidP="00987998">
                            <w:pPr>
                              <w:jc w:val="center"/>
                              <w:rPr>
                                <w:rFonts w:ascii="Calibri" w:hAnsi="Calibri"/>
                                <w:sz w:val="36"/>
                                <w:szCs w:val="36"/>
                              </w:rPr>
                            </w:pPr>
                          </w:p>
                          <w:p w14:paraId="2425147E" w14:textId="77777777" w:rsidR="00A43AC3" w:rsidRDefault="00A43AC3" w:rsidP="00987998">
                            <w:pPr>
                              <w:jc w:val="center"/>
                              <w:rPr>
                                <w:rFonts w:ascii="Times New Roman CYR" w:hAnsi="Times New Roman CYR" w:cs="Times New Roman CYR"/>
                                <w:sz w:val="36"/>
                                <w:szCs w:val="36"/>
                              </w:rPr>
                            </w:pPr>
                          </w:p>
                          <w:p w14:paraId="3D8FED7B" w14:textId="77777777" w:rsidR="00A43AC3" w:rsidRDefault="00A43AC3"/>
                          <w:p w14:paraId="55965B01" w14:textId="77777777" w:rsidR="00A43AC3" w:rsidRPr="00630E21" w:rsidRDefault="00A43AC3" w:rsidP="00987998">
                            <w:pPr>
                              <w:pStyle w:val="3"/>
                              <w:spacing w:line="276" w:lineRule="auto"/>
                              <w:rPr>
                                <w:rFonts w:ascii="Times New Roman" w:hAnsi="Times New Roman"/>
                                <w:bCs/>
                                <w:sz w:val="48"/>
                                <w:szCs w:val="48"/>
                              </w:rPr>
                            </w:pPr>
                            <w:bookmarkStart w:id="3330" w:name="_Toc168915124"/>
                            <w:bookmarkStart w:id="3331" w:name="_Toc168917887"/>
                            <w:bookmarkStart w:id="3332" w:name="_Toc169173325"/>
                            <w:bookmarkStart w:id="3333" w:name="_Toc169175412"/>
                            <w:r w:rsidRPr="00630E21">
                              <w:rPr>
                                <w:rFonts w:ascii="Times New Roman" w:hAnsi="Times New Roman"/>
                                <w:bCs/>
                                <w:sz w:val="48"/>
                                <w:szCs w:val="48"/>
                              </w:rPr>
                              <w:t>ДИПЛОМНА РОБОТА</w:t>
                            </w:r>
                            <w:bookmarkEnd w:id="3330"/>
                            <w:bookmarkEnd w:id="3331"/>
                            <w:bookmarkEnd w:id="3332"/>
                            <w:bookmarkEnd w:id="3333"/>
                          </w:p>
                          <w:p w14:paraId="042E0E9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5F31098" w14:textId="77777777" w:rsidR="00A43AC3" w:rsidRPr="005E3013" w:rsidRDefault="00A43AC3" w:rsidP="00987998">
                            <w:pPr>
                              <w:pStyle w:val="2"/>
                              <w:spacing w:line="276" w:lineRule="auto"/>
                              <w:rPr>
                                <w:b w:val="0"/>
                                <w:bCs/>
                                <w:iCs/>
                                <w:sz w:val="48"/>
                                <w:szCs w:val="48"/>
                                <w:highlight w:val="yellow"/>
                              </w:rPr>
                            </w:pPr>
                            <w:bookmarkStart w:id="3334" w:name="_Toc168915125"/>
                            <w:bookmarkStart w:id="3335" w:name="_Toc168917888"/>
                            <w:bookmarkStart w:id="3336" w:name="_Toc169173326"/>
                            <w:bookmarkStart w:id="3337" w:name="_Toc16917541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334"/>
                            <w:bookmarkEnd w:id="3335"/>
                            <w:bookmarkEnd w:id="3336"/>
                            <w:bookmarkEnd w:id="3337"/>
                          </w:p>
                          <w:p w14:paraId="08D0919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46DA61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D88C91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3968AC9" w14:textId="77777777" w:rsidR="00A43AC3" w:rsidRPr="00B1453A" w:rsidRDefault="00A43AC3" w:rsidP="00987998">
                            <w:pPr>
                              <w:jc w:val="center"/>
                              <w:rPr>
                                <w:rFonts w:ascii="Calibri" w:hAnsi="Calibri"/>
                                <w:sz w:val="36"/>
                                <w:szCs w:val="36"/>
                              </w:rPr>
                            </w:pPr>
                          </w:p>
                          <w:p w14:paraId="0157134C" w14:textId="77777777" w:rsidR="00A43AC3" w:rsidRDefault="00A43AC3" w:rsidP="00987998">
                            <w:pPr>
                              <w:jc w:val="center"/>
                              <w:rPr>
                                <w:rFonts w:ascii="Times New Roman CYR" w:hAnsi="Times New Roman CYR" w:cs="Times New Roman CYR"/>
                                <w:sz w:val="36"/>
                                <w:szCs w:val="36"/>
                              </w:rPr>
                            </w:pPr>
                          </w:p>
                          <w:p w14:paraId="048BE8A9" w14:textId="77777777" w:rsidR="00A43AC3" w:rsidRDefault="00A43AC3"/>
                          <w:p w14:paraId="066948A8" w14:textId="77777777" w:rsidR="00A43AC3" w:rsidRPr="00630E21" w:rsidRDefault="00A43AC3" w:rsidP="00987998">
                            <w:pPr>
                              <w:pStyle w:val="3"/>
                              <w:spacing w:line="276" w:lineRule="auto"/>
                              <w:rPr>
                                <w:rFonts w:ascii="Times New Roman" w:hAnsi="Times New Roman"/>
                                <w:bCs/>
                                <w:sz w:val="48"/>
                                <w:szCs w:val="48"/>
                              </w:rPr>
                            </w:pPr>
                            <w:bookmarkStart w:id="3338" w:name="_Toc168915126"/>
                            <w:bookmarkStart w:id="3339" w:name="_Toc168917889"/>
                            <w:bookmarkStart w:id="3340" w:name="_Toc169173327"/>
                            <w:bookmarkStart w:id="3341" w:name="_Toc169175414"/>
                            <w:r w:rsidRPr="00630E21">
                              <w:rPr>
                                <w:rFonts w:ascii="Times New Roman" w:hAnsi="Times New Roman"/>
                                <w:bCs/>
                                <w:sz w:val="48"/>
                                <w:szCs w:val="48"/>
                              </w:rPr>
                              <w:t>ДИПЛОМНА РОБОТА</w:t>
                            </w:r>
                            <w:bookmarkEnd w:id="3338"/>
                            <w:bookmarkEnd w:id="3339"/>
                            <w:bookmarkEnd w:id="3340"/>
                            <w:bookmarkEnd w:id="3341"/>
                          </w:p>
                          <w:p w14:paraId="101508E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203D633" w14:textId="77777777" w:rsidR="00A43AC3" w:rsidRPr="005E3013" w:rsidRDefault="00A43AC3" w:rsidP="00987998">
                            <w:pPr>
                              <w:pStyle w:val="2"/>
                              <w:spacing w:line="276" w:lineRule="auto"/>
                              <w:rPr>
                                <w:b w:val="0"/>
                                <w:bCs/>
                                <w:iCs/>
                                <w:sz w:val="48"/>
                                <w:szCs w:val="48"/>
                                <w:highlight w:val="yellow"/>
                              </w:rPr>
                            </w:pPr>
                            <w:bookmarkStart w:id="3342" w:name="_Toc168915127"/>
                            <w:bookmarkStart w:id="3343" w:name="_Toc168917890"/>
                            <w:bookmarkStart w:id="3344" w:name="_Toc169173328"/>
                            <w:bookmarkStart w:id="3345" w:name="_Toc16917541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342"/>
                            <w:bookmarkEnd w:id="3343"/>
                            <w:bookmarkEnd w:id="3344"/>
                            <w:bookmarkEnd w:id="3345"/>
                          </w:p>
                          <w:p w14:paraId="383D14B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A51183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41B888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F511E2D" w14:textId="77777777" w:rsidR="00A43AC3" w:rsidRPr="00B1453A" w:rsidRDefault="00A43AC3" w:rsidP="00987998">
                            <w:pPr>
                              <w:jc w:val="center"/>
                              <w:rPr>
                                <w:rFonts w:ascii="Calibri" w:hAnsi="Calibri"/>
                                <w:sz w:val="36"/>
                                <w:szCs w:val="36"/>
                              </w:rPr>
                            </w:pPr>
                          </w:p>
                          <w:p w14:paraId="05FF5F3F" w14:textId="77777777" w:rsidR="00A43AC3" w:rsidRDefault="00A43AC3" w:rsidP="00987998">
                            <w:pPr>
                              <w:jc w:val="center"/>
                              <w:rPr>
                                <w:rFonts w:ascii="Times New Roman CYR" w:hAnsi="Times New Roman CYR" w:cs="Times New Roman CYR"/>
                                <w:sz w:val="36"/>
                                <w:szCs w:val="36"/>
                              </w:rPr>
                            </w:pPr>
                          </w:p>
                          <w:p w14:paraId="30F59E86" w14:textId="77777777" w:rsidR="00A43AC3" w:rsidRDefault="00A43AC3"/>
                          <w:p w14:paraId="0FA4EE93" w14:textId="77777777" w:rsidR="000658DF" w:rsidRPr="003A41B8" w:rsidRDefault="000658DF" w:rsidP="000658DF">
                            <w:pPr>
                              <w:pStyle w:val="3"/>
                              <w:spacing w:line="300" w:lineRule="auto"/>
                              <w:rPr>
                                <w:rFonts w:ascii="Times New Roman CYR" w:hAnsi="Times New Roman CYR"/>
                                <w:i/>
                                <w:iCs/>
                                <w:sz w:val="44"/>
                                <w:szCs w:val="44"/>
                              </w:rPr>
                            </w:pPr>
                            <w:bookmarkStart w:id="3346" w:name="_Toc168915128"/>
                            <w:bookmarkStart w:id="3347" w:name="_Toc168917891"/>
                            <w:bookmarkStart w:id="3348" w:name="_Toc169173329"/>
                            <w:bookmarkStart w:id="3349" w:name="_Toc169175416"/>
                            <w:r w:rsidRPr="003A41B8">
                              <w:rPr>
                                <w:rFonts w:ascii="Times New Roman CYR" w:hAnsi="Times New Roman CYR"/>
                                <w:i/>
                                <w:iCs/>
                                <w:sz w:val="44"/>
                                <w:szCs w:val="44"/>
                              </w:rPr>
                              <w:t>ДИПЛОМНА РОБОТА БАКАЛАВРА</w:t>
                            </w:r>
                            <w:bookmarkEnd w:id="4"/>
                            <w:bookmarkEnd w:id="3346"/>
                            <w:bookmarkEnd w:id="3347"/>
                            <w:bookmarkEnd w:id="3348"/>
                            <w:bookmarkEnd w:id="3349"/>
                            <w:r w:rsidRPr="003A41B8">
                              <w:rPr>
                                <w:rFonts w:ascii="Times New Roman CYR" w:hAnsi="Times New Roman CYR"/>
                                <w:i/>
                                <w:iCs/>
                                <w:sz w:val="44"/>
                                <w:szCs w:val="44"/>
                              </w:rPr>
                              <w:t xml:space="preserve"> </w:t>
                            </w:r>
                          </w:p>
                          <w:p w14:paraId="45613A2B" w14:textId="77777777" w:rsidR="000658DF" w:rsidRPr="000D3135" w:rsidRDefault="000658DF" w:rsidP="000658DF">
                            <w:pPr>
                              <w:pStyle w:val="2"/>
                              <w:spacing w:line="300" w:lineRule="auto"/>
                              <w:rPr>
                                <w:rFonts w:ascii="Times New Roman CYR" w:hAnsi="Times New Roman CYR"/>
                                <w:b w:val="0"/>
                                <w:sz w:val="44"/>
                                <w:szCs w:val="44"/>
                              </w:rPr>
                            </w:pPr>
                            <w:bookmarkStart w:id="3350" w:name="_Toc168914814"/>
                            <w:bookmarkStart w:id="3351" w:name="_Toc168915129"/>
                            <w:bookmarkStart w:id="3352" w:name="_Toc168917892"/>
                            <w:bookmarkStart w:id="3353" w:name="_Toc169173330"/>
                            <w:bookmarkStart w:id="3354" w:name="_Toc169175417"/>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3350"/>
                            <w:bookmarkEnd w:id="3351"/>
                            <w:bookmarkEnd w:id="3352"/>
                            <w:bookmarkEnd w:id="3353"/>
                            <w:bookmarkEnd w:id="3354"/>
                          </w:p>
                          <w:p w14:paraId="3E016960"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573454FA"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0DACD124" w14:textId="77777777" w:rsidR="000658DF" w:rsidRPr="000D3135" w:rsidRDefault="000658DF" w:rsidP="000658DF">
                            <w:pPr>
                              <w:spacing w:line="300" w:lineRule="auto"/>
                              <w:jc w:val="center"/>
                              <w:rPr>
                                <w:b/>
                                <w:lang w:val="uk-UA"/>
                              </w:rPr>
                            </w:pPr>
                          </w:p>
                          <w:p w14:paraId="39E00F25"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63B1D9B4" w14:textId="77777777" w:rsidR="00A43AC3" w:rsidRPr="00B1453A" w:rsidRDefault="00A43AC3" w:rsidP="00987998">
                            <w:pPr>
                              <w:jc w:val="center"/>
                              <w:rPr>
                                <w:rFonts w:ascii="Calibri" w:hAnsi="Calibri"/>
                                <w:sz w:val="36"/>
                                <w:szCs w:val="36"/>
                              </w:rPr>
                            </w:pPr>
                          </w:p>
                          <w:p w14:paraId="38F9B15F" w14:textId="77777777" w:rsidR="00A43AC3" w:rsidRDefault="00A43AC3" w:rsidP="00987998">
                            <w:pPr>
                              <w:jc w:val="center"/>
                              <w:rPr>
                                <w:rFonts w:ascii="Times New Roman CYR" w:hAnsi="Times New Roman CYR" w:cs="Times New Roman CYR"/>
                                <w:sz w:val="36"/>
                                <w:szCs w:val="36"/>
                              </w:rPr>
                            </w:pPr>
                          </w:p>
                          <w:p w14:paraId="5E166153" w14:textId="77777777" w:rsidR="00A43AC3" w:rsidRDefault="00A43AC3"/>
                          <w:p w14:paraId="1BA0A8DD" w14:textId="77777777" w:rsidR="00A43AC3" w:rsidRPr="00630E21" w:rsidRDefault="00A43AC3" w:rsidP="00987998">
                            <w:pPr>
                              <w:pStyle w:val="3"/>
                              <w:spacing w:line="276" w:lineRule="auto"/>
                              <w:rPr>
                                <w:rFonts w:ascii="Times New Roman" w:hAnsi="Times New Roman"/>
                                <w:bCs/>
                                <w:sz w:val="48"/>
                                <w:szCs w:val="48"/>
                              </w:rPr>
                            </w:pPr>
                            <w:bookmarkStart w:id="3355" w:name="_Toc168914815"/>
                            <w:bookmarkStart w:id="3356" w:name="_Toc168915130"/>
                            <w:bookmarkStart w:id="3357" w:name="_Toc168917893"/>
                            <w:bookmarkStart w:id="3358" w:name="_Toc169173331"/>
                            <w:bookmarkStart w:id="3359" w:name="_Toc169175418"/>
                            <w:r w:rsidRPr="00630E21">
                              <w:rPr>
                                <w:rFonts w:ascii="Times New Roman" w:hAnsi="Times New Roman"/>
                                <w:bCs/>
                                <w:sz w:val="48"/>
                                <w:szCs w:val="48"/>
                              </w:rPr>
                              <w:t>ДИПЛОМНА РОБОТА</w:t>
                            </w:r>
                            <w:bookmarkEnd w:id="3355"/>
                            <w:bookmarkEnd w:id="3356"/>
                            <w:bookmarkEnd w:id="3357"/>
                            <w:bookmarkEnd w:id="3358"/>
                            <w:bookmarkEnd w:id="3359"/>
                          </w:p>
                          <w:p w14:paraId="7D7AD57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C5D06E2" w14:textId="77777777" w:rsidR="00A43AC3" w:rsidRPr="005E3013" w:rsidRDefault="00A43AC3" w:rsidP="00987998">
                            <w:pPr>
                              <w:pStyle w:val="2"/>
                              <w:spacing w:line="276" w:lineRule="auto"/>
                              <w:rPr>
                                <w:b w:val="0"/>
                                <w:bCs/>
                                <w:iCs/>
                                <w:sz w:val="48"/>
                                <w:szCs w:val="48"/>
                                <w:highlight w:val="yellow"/>
                              </w:rPr>
                            </w:pPr>
                            <w:bookmarkStart w:id="3360" w:name="_Toc168914816"/>
                            <w:bookmarkStart w:id="3361" w:name="_Toc168915131"/>
                            <w:bookmarkStart w:id="3362" w:name="_Toc168917894"/>
                            <w:bookmarkStart w:id="3363" w:name="_Toc169173332"/>
                            <w:bookmarkStart w:id="3364" w:name="_Toc16917541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360"/>
                            <w:bookmarkEnd w:id="3361"/>
                            <w:bookmarkEnd w:id="3362"/>
                            <w:bookmarkEnd w:id="3363"/>
                            <w:bookmarkEnd w:id="3364"/>
                          </w:p>
                          <w:p w14:paraId="47DDEA4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771D8C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596E1A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85A96F6" w14:textId="77777777" w:rsidR="00A43AC3" w:rsidRPr="00B1453A" w:rsidRDefault="00A43AC3" w:rsidP="00987998">
                            <w:pPr>
                              <w:jc w:val="center"/>
                              <w:rPr>
                                <w:rFonts w:ascii="Calibri" w:hAnsi="Calibri"/>
                                <w:sz w:val="36"/>
                                <w:szCs w:val="36"/>
                              </w:rPr>
                            </w:pPr>
                          </w:p>
                          <w:p w14:paraId="665E1B0E" w14:textId="77777777" w:rsidR="00A43AC3" w:rsidRDefault="00A43AC3" w:rsidP="00987998">
                            <w:pPr>
                              <w:jc w:val="center"/>
                              <w:rPr>
                                <w:rFonts w:ascii="Times New Roman CYR" w:hAnsi="Times New Roman CYR" w:cs="Times New Roman CYR"/>
                                <w:sz w:val="36"/>
                                <w:szCs w:val="36"/>
                              </w:rPr>
                            </w:pPr>
                          </w:p>
                          <w:p w14:paraId="4340D110" w14:textId="77777777" w:rsidR="00A43AC3" w:rsidRDefault="00A43AC3"/>
                          <w:p w14:paraId="28A118A6" w14:textId="77777777" w:rsidR="00A43AC3" w:rsidRPr="00630E21" w:rsidRDefault="00A43AC3" w:rsidP="00987998">
                            <w:pPr>
                              <w:pStyle w:val="3"/>
                              <w:spacing w:line="276" w:lineRule="auto"/>
                              <w:rPr>
                                <w:rFonts w:ascii="Times New Roman" w:hAnsi="Times New Roman"/>
                                <w:bCs/>
                                <w:sz w:val="48"/>
                                <w:szCs w:val="48"/>
                              </w:rPr>
                            </w:pPr>
                            <w:bookmarkStart w:id="3365" w:name="_Toc168914817"/>
                            <w:bookmarkStart w:id="3366" w:name="_Toc168915132"/>
                            <w:bookmarkStart w:id="3367" w:name="_Toc168917895"/>
                            <w:bookmarkStart w:id="3368" w:name="_Toc169173333"/>
                            <w:bookmarkStart w:id="3369" w:name="_Toc169175420"/>
                            <w:r w:rsidRPr="00630E21">
                              <w:rPr>
                                <w:rFonts w:ascii="Times New Roman" w:hAnsi="Times New Roman"/>
                                <w:bCs/>
                                <w:sz w:val="48"/>
                                <w:szCs w:val="48"/>
                              </w:rPr>
                              <w:t>ДИПЛОМНА РОБОТА</w:t>
                            </w:r>
                            <w:bookmarkEnd w:id="3365"/>
                            <w:bookmarkEnd w:id="3366"/>
                            <w:bookmarkEnd w:id="3367"/>
                            <w:bookmarkEnd w:id="3368"/>
                            <w:bookmarkEnd w:id="3369"/>
                          </w:p>
                          <w:p w14:paraId="473B56D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A807630" w14:textId="77777777" w:rsidR="00A43AC3" w:rsidRPr="005E3013" w:rsidRDefault="00A43AC3" w:rsidP="00987998">
                            <w:pPr>
                              <w:pStyle w:val="2"/>
                              <w:spacing w:line="276" w:lineRule="auto"/>
                              <w:rPr>
                                <w:b w:val="0"/>
                                <w:bCs/>
                                <w:iCs/>
                                <w:sz w:val="48"/>
                                <w:szCs w:val="48"/>
                                <w:highlight w:val="yellow"/>
                              </w:rPr>
                            </w:pPr>
                            <w:bookmarkStart w:id="3370" w:name="_Toc168914818"/>
                            <w:bookmarkStart w:id="3371" w:name="_Toc168915133"/>
                            <w:bookmarkStart w:id="3372" w:name="_Toc168917896"/>
                            <w:bookmarkStart w:id="3373" w:name="_Toc169173334"/>
                            <w:bookmarkStart w:id="3374" w:name="_Toc16917542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370"/>
                            <w:bookmarkEnd w:id="3371"/>
                            <w:bookmarkEnd w:id="3372"/>
                            <w:bookmarkEnd w:id="3373"/>
                            <w:bookmarkEnd w:id="3374"/>
                          </w:p>
                          <w:p w14:paraId="3D42ECB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B80548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537279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FF6AB4F" w14:textId="77777777" w:rsidR="00A43AC3" w:rsidRPr="00B1453A" w:rsidRDefault="00A43AC3" w:rsidP="00987998">
                            <w:pPr>
                              <w:jc w:val="center"/>
                              <w:rPr>
                                <w:rFonts w:ascii="Calibri" w:hAnsi="Calibri"/>
                                <w:sz w:val="36"/>
                                <w:szCs w:val="36"/>
                              </w:rPr>
                            </w:pPr>
                          </w:p>
                          <w:p w14:paraId="351705A3" w14:textId="77777777" w:rsidR="00A43AC3" w:rsidRDefault="00A43AC3" w:rsidP="00987998">
                            <w:pPr>
                              <w:jc w:val="center"/>
                              <w:rPr>
                                <w:rFonts w:ascii="Times New Roman CYR" w:hAnsi="Times New Roman CYR" w:cs="Times New Roman CYR"/>
                                <w:sz w:val="36"/>
                                <w:szCs w:val="36"/>
                              </w:rPr>
                            </w:pPr>
                          </w:p>
                          <w:p w14:paraId="4F401581" w14:textId="77777777" w:rsidR="00A43AC3" w:rsidRDefault="00A43AC3"/>
                          <w:p w14:paraId="6885E727" w14:textId="77777777" w:rsidR="00A43AC3" w:rsidRPr="00630E21" w:rsidRDefault="00A43AC3" w:rsidP="00987998">
                            <w:pPr>
                              <w:pStyle w:val="3"/>
                              <w:spacing w:line="276" w:lineRule="auto"/>
                              <w:rPr>
                                <w:rFonts w:ascii="Times New Roman" w:hAnsi="Times New Roman"/>
                                <w:bCs/>
                                <w:sz w:val="48"/>
                                <w:szCs w:val="48"/>
                              </w:rPr>
                            </w:pPr>
                            <w:bookmarkStart w:id="3375" w:name="_Toc168914819"/>
                            <w:bookmarkStart w:id="3376" w:name="_Toc168915134"/>
                            <w:bookmarkStart w:id="3377" w:name="_Toc168917897"/>
                            <w:bookmarkStart w:id="3378" w:name="_Toc169173335"/>
                            <w:bookmarkStart w:id="3379" w:name="_Toc169175422"/>
                            <w:r w:rsidRPr="00630E21">
                              <w:rPr>
                                <w:rFonts w:ascii="Times New Roman" w:hAnsi="Times New Roman"/>
                                <w:bCs/>
                                <w:sz w:val="48"/>
                                <w:szCs w:val="48"/>
                              </w:rPr>
                              <w:t>ДИПЛОМНА РОБОТА</w:t>
                            </w:r>
                            <w:bookmarkEnd w:id="3375"/>
                            <w:bookmarkEnd w:id="3376"/>
                            <w:bookmarkEnd w:id="3377"/>
                            <w:bookmarkEnd w:id="3378"/>
                            <w:bookmarkEnd w:id="3379"/>
                          </w:p>
                          <w:p w14:paraId="7401B59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09FFCFC" w14:textId="77777777" w:rsidR="00A43AC3" w:rsidRPr="005E3013" w:rsidRDefault="00A43AC3" w:rsidP="00987998">
                            <w:pPr>
                              <w:pStyle w:val="2"/>
                              <w:spacing w:line="276" w:lineRule="auto"/>
                              <w:rPr>
                                <w:b w:val="0"/>
                                <w:bCs/>
                                <w:iCs/>
                                <w:sz w:val="48"/>
                                <w:szCs w:val="48"/>
                                <w:highlight w:val="yellow"/>
                              </w:rPr>
                            </w:pPr>
                            <w:bookmarkStart w:id="3380" w:name="_Toc168914820"/>
                            <w:bookmarkStart w:id="3381" w:name="_Toc168915135"/>
                            <w:bookmarkStart w:id="3382" w:name="_Toc168917898"/>
                            <w:bookmarkStart w:id="3383" w:name="_Toc169173336"/>
                            <w:bookmarkStart w:id="3384" w:name="_Toc16917542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380"/>
                            <w:bookmarkEnd w:id="3381"/>
                            <w:bookmarkEnd w:id="3382"/>
                            <w:bookmarkEnd w:id="3383"/>
                            <w:bookmarkEnd w:id="3384"/>
                          </w:p>
                          <w:p w14:paraId="14B8F9B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7515EE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7B21BA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6DB5DB8" w14:textId="77777777" w:rsidR="00A43AC3" w:rsidRPr="00B1453A" w:rsidRDefault="00A43AC3" w:rsidP="00987998">
                            <w:pPr>
                              <w:jc w:val="center"/>
                              <w:rPr>
                                <w:rFonts w:ascii="Calibri" w:hAnsi="Calibri"/>
                                <w:sz w:val="36"/>
                                <w:szCs w:val="36"/>
                              </w:rPr>
                            </w:pPr>
                          </w:p>
                          <w:p w14:paraId="58A75D0E" w14:textId="77777777" w:rsidR="00A43AC3" w:rsidRDefault="00A43AC3" w:rsidP="00987998">
                            <w:pPr>
                              <w:jc w:val="center"/>
                              <w:rPr>
                                <w:rFonts w:ascii="Times New Roman CYR" w:hAnsi="Times New Roman CYR" w:cs="Times New Roman CYR"/>
                                <w:sz w:val="36"/>
                                <w:szCs w:val="36"/>
                              </w:rPr>
                            </w:pPr>
                          </w:p>
                          <w:p w14:paraId="27A9D866" w14:textId="77777777" w:rsidR="00A43AC3" w:rsidRDefault="00A43AC3"/>
                          <w:p w14:paraId="39DF93A0" w14:textId="77777777" w:rsidR="00A43AC3" w:rsidRPr="00630E21" w:rsidRDefault="00A43AC3" w:rsidP="00987998">
                            <w:pPr>
                              <w:pStyle w:val="3"/>
                              <w:spacing w:line="276" w:lineRule="auto"/>
                              <w:rPr>
                                <w:rFonts w:ascii="Times New Roman" w:hAnsi="Times New Roman"/>
                                <w:bCs/>
                                <w:sz w:val="48"/>
                                <w:szCs w:val="48"/>
                              </w:rPr>
                            </w:pPr>
                            <w:bookmarkStart w:id="3385" w:name="_Toc168914821"/>
                            <w:bookmarkStart w:id="3386" w:name="_Toc168915136"/>
                            <w:bookmarkStart w:id="3387" w:name="_Toc168917899"/>
                            <w:bookmarkStart w:id="3388" w:name="_Toc169173337"/>
                            <w:bookmarkStart w:id="3389" w:name="_Toc169175424"/>
                            <w:r w:rsidRPr="00630E21">
                              <w:rPr>
                                <w:rFonts w:ascii="Times New Roman" w:hAnsi="Times New Roman"/>
                                <w:bCs/>
                                <w:sz w:val="48"/>
                                <w:szCs w:val="48"/>
                              </w:rPr>
                              <w:t>ДИПЛОМНА РОБОТА</w:t>
                            </w:r>
                            <w:bookmarkEnd w:id="3385"/>
                            <w:bookmarkEnd w:id="3386"/>
                            <w:bookmarkEnd w:id="3387"/>
                            <w:bookmarkEnd w:id="3388"/>
                            <w:bookmarkEnd w:id="3389"/>
                          </w:p>
                          <w:p w14:paraId="512F416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CED1C48" w14:textId="77777777" w:rsidR="00A43AC3" w:rsidRPr="005E3013" w:rsidRDefault="00A43AC3" w:rsidP="00987998">
                            <w:pPr>
                              <w:pStyle w:val="2"/>
                              <w:spacing w:line="276" w:lineRule="auto"/>
                              <w:rPr>
                                <w:b w:val="0"/>
                                <w:bCs/>
                                <w:iCs/>
                                <w:sz w:val="48"/>
                                <w:szCs w:val="48"/>
                                <w:highlight w:val="yellow"/>
                              </w:rPr>
                            </w:pPr>
                            <w:bookmarkStart w:id="3390" w:name="_Toc168914822"/>
                            <w:bookmarkStart w:id="3391" w:name="_Toc168915137"/>
                            <w:bookmarkStart w:id="3392" w:name="_Toc168917900"/>
                            <w:bookmarkStart w:id="3393" w:name="_Toc169173338"/>
                            <w:bookmarkStart w:id="3394" w:name="_Toc16917542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390"/>
                            <w:bookmarkEnd w:id="3391"/>
                            <w:bookmarkEnd w:id="3392"/>
                            <w:bookmarkEnd w:id="3393"/>
                            <w:bookmarkEnd w:id="3394"/>
                          </w:p>
                          <w:p w14:paraId="4F62C66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B624BD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5052D1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29F69A0" w14:textId="77777777" w:rsidR="00A43AC3" w:rsidRPr="00B1453A" w:rsidRDefault="00A43AC3" w:rsidP="00987998">
                            <w:pPr>
                              <w:jc w:val="center"/>
                              <w:rPr>
                                <w:rFonts w:ascii="Calibri" w:hAnsi="Calibri"/>
                                <w:sz w:val="36"/>
                                <w:szCs w:val="36"/>
                              </w:rPr>
                            </w:pPr>
                          </w:p>
                          <w:p w14:paraId="48A407A6" w14:textId="77777777" w:rsidR="00A43AC3" w:rsidRDefault="00A43AC3" w:rsidP="00987998">
                            <w:pPr>
                              <w:jc w:val="center"/>
                              <w:rPr>
                                <w:rFonts w:ascii="Times New Roman CYR" w:hAnsi="Times New Roman CYR" w:cs="Times New Roman CYR"/>
                                <w:sz w:val="36"/>
                                <w:szCs w:val="36"/>
                              </w:rPr>
                            </w:pPr>
                          </w:p>
                          <w:p w14:paraId="57C6540E" w14:textId="77777777" w:rsidR="00A43AC3" w:rsidRDefault="00A43AC3"/>
                          <w:p w14:paraId="6E937460" w14:textId="77777777" w:rsidR="00A43AC3" w:rsidRPr="00630E21" w:rsidRDefault="00A43AC3" w:rsidP="00987998">
                            <w:pPr>
                              <w:pStyle w:val="3"/>
                              <w:spacing w:line="276" w:lineRule="auto"/>
                              <w:rPr>
                                <w:rFonts w:ascii="Times New Roman" w:hAnsi="Times New Roman"/>
                                <w:bCs/>
                                <w:sz w:val="48"/>
                                <w:szCs w:val="48"/>
                              </w:rPr>
                            </w:pPr>
                            <w:bookmarkStart w:id="3395" w:name="_Toc168914823"/>
                            <w:bookmarkStart w:id="3396" w:name="_Toc168915138"/>
                            <w:bookmarkStart w:id="3397" w:name="_Toc168917901"/>
                            <w:bookmarkStart w:id="3398" w:name="_Toc169173339"/>
                            <w:bookmarkStart w:id="3399" w:name="_Toc169175426"/>
                            <w:r w:rsidRPr="00630E21">
                              <w:rPr>
                                <w:rFonts w:ascii="Times New Roman" w:hAnsi="Times New Roman"/>
                                <w:bCs/>
                                <w:sz w:val="48"/>
                                <w:szCs w:val="48"/>
                              </w:rPr>
                              <w:t>ДИПЛОМНА РОБОТА</w:t>
                            </w:r>
                            <w:bookmarkEnd w:id="3395"/>
                            <w:bookmarkEnd w:id="3396"/>
                            <w:bookmarkEnd w:id="3397"/>
                            <w:bookmarkEnd w:id="3398"/>
                            <w:bookmarkEnd w:id="3399"/>
                          </w:p>
                          <w:p w14:paraId="29E4782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CE2D5AC" w14:textId="77777777" w:rsidR="00A43AC3" w:rsidRPr="005E3013" w:rsidRDefault="00A43AC3" w:rsidP="00987998">
                            <w:pPr>
                              <w:pStyle w:val="2"/>
                              <w:spacing w:line="276" w:lineRule="auto"/>
                              <w:rPr>
                                <w:b w:val="0"/>
                                <w:bCs/>
                                <w:iCs/>
                                <w:sz w:val="48"/>
                                <w:szCs w:val="48"/>
                                <w:highlight w:val="yellow"/>
                              </w:rPr>
                            </w:pPr>
                            <w:bookmarkStart w:id="3400" w:name="_Toc168914824"/>
                            <w:bookmarkStart w:id="3401" w:name="_Toc168915139"/>
                            <w:bookmarkStart w:id="3402" w:name="_Toc168917902"/>
                            <w:bookmarkStart w:id="3403" w:name="_Toc169173340"/>
                            <w:bookmarkStart w:id="3404" w:name="_Toc16917542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400"/>
                            <w:bookmarkEnd w:id="3401"/>
                            <w:bookmarkEnd w:id="3402"/>
                            <w:bookmarkEnd w:id="3403"/>
                            <w:bookmarkEnd w:id="3404"/>
                          </w:p>
                          <w:p w14:paraId="652C0F5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65526A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BB8379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539B024" w14:textId="77777777" w:rsidR="00A43AC3" w:rsidRPr="00B1453A" w:rsidRDefault="00A43AC3" w:rsidP="00987998">
                            <w:pPr>
                              <w:jc w:val="center"/>
                              <w:rPr>
                                <w:rFonts w:ascii="Calibri" w:hAnsi="Calibri"/>
                                <w:sz w:val="36"/>
                                <w:szCs w:val="36"/>
                              </w:rPr>
                            </w:pPr>
                          </w:p>
                          <w:p w14:paraId="61271A89" w14:textId="77777777" w:rsidR="00A43AC3" w:rsidRDefault="00A43AC3" w:rsidP="00987998">
                            <w:pPr>
                              <w:jc w:val="center"/>
                              <w:rPr>
                                <w:rFonts w:ascii="Times New Roman CYR" w:hAnsi="Times New Roman CYR" w:cs="Times New Roman CYR"/>
                                <w:sz w:val="36"/>
                                <w:szCs w:val="36"/>
                              </w:rPr>
                            </w:pPr>
                          </w:p>
                          <w:p w14:paraId="3431E238" w14:textId="77777777" w:rsidR="00A43AC3" w:rsidRDefault="00A43AC3"/>
                          <w:p w14:paraId="78C0601F" w14:textId="77777777" w:rsidR="00A43AC3" w:rsidRPr="00630E21" w:rsidRDefault="00A43AC3" w:rsidP="00987998">
                            <w:pPr>
                              <w:pStyle w:val="3"/>
                              <w:spacing w:line="276" w:lineRule="auto"/>
                              <w:rPr>
                                <w:rFonts w:ascii="Times New Roman" w:hAnsi="Times New Roman"/>
                                <w:bCs/>
                                <w:sz w:val="48"/>
                                <w:szCs w:val="48"/>
                              </w:rPr>
                            </w:pPr>
                            <w:bookmarkStart w:id="3405" w:name="_Toc168914825"/>
                            <w:bookmarkStart w:id="3406" w:name="_Toc168915140"/>
                            <w:bookmarkStart w:id="3407" w:name="_Toc168917903"/>
                            <w:bookmarkStart w:id="3408" w:name="_Toc169173341"/>
                            <w:bookmarkStart w:id="3409" w:name="_Toc169175428"/>
                            <w:r w:rsidRPr="00630E21">
                              <w:rPr>
                                <w:rFonts w:ascii="Times New Roman" w:hAnsi="Times New Roman"/>
                                <w:bCs/>
                                <w:sz w:val="48"/>
                                <w:szCs w:val="48"/>
                              </w:rPr>
                              <w:t>ДИПЛОМНА РОБОТА</w:t>
                            </w:r>
                            <w:bookmarkEnd w:id="3405"/>
                            <w:bookmarkEnd w:id="3406"/>
                            <w:bookmarkEnd w:id="3407"/>
                            <w:bookmarkEnd w:id="3408"/>
                            <w:bookmarkEnd w:id="3409"/>
                          </w:p>
                          <w:p w14:paraId="0734870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52D5531" w14:textId="77777777" w:rsidR="00A43AC3" w:rsidRPr="005E3013" w:rsidRDefault="00A43AC3" w:rsidP="00987998">
                            <w:pPr>
                              <w:pStyle w:val="2"/>
                              <w:spacing w:line="276" w:lineRule="auto"/>
                              <w:rPr>
                                <w:b w:val="0"/>
                                <w:bCs/>
                                <w:iCs/>
                                <w:sz w:val="48"/>
                                <w:szCs w:val="48"/>
                                <w:highlight w:val="yellow"/>
                              </w:rPr>
                            </w:pPr>
                            <w:bookmarkStart w:id="3410" w:name="_Toc168914826"/>
                            <w:bookmarkStart w:id="3411" w:name="_Toc168915141"/>
                            <w:bookmarkStart w:id="3412" w:name="_Toc168917904"/>
                            <w:bookmarkStart w:id="3413" w:name="_Toc169173342"/>
                            <w:bookmarkStart w:id="3414" w:name="_Toc16917542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410"/>
                            <w:bookmarkEnd w:id="3411"/>
                            <w:bookmarkEnd w:id="3412"/>
                            <w:bookmarkEnd w:id="3413"/>
                            <w:bookmarkEnd w:id="3414"/>
                          </w:p>
                          <w:p w14:paraId="3729E20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CD0632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179D09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9446534" w14:textId="77777777" w:rsidR="00A43AC3" w:rsidRPr="00B1453A" w:rsidRDefault="00A43AC3" w:rsidP="00987998">
                            <w:pPr>
                              <w:jc w:val="center"/>
                              <w:rPr>
                                <w:rFonts w:ascii="Calibri" w:hAnsi="Calibri"/>
                                <w:sz w:val="36"/>
                                <w:szCs w:val="36"/>
                              </w:rPr>
                            </w:pPr>
                          </w:p>
                          <w:p w14:paraId="4FEB841C" w14:textId="77777777" w:rsidR="00A43AC3" w:rsidRDefault="00A43AC3" w:rsidP="00987998">
                            <w:pPr>
                              <w:jc w:val="center"/>
                              <w:rPr>
                                <w:rFonts w:ascii="Times New Roman CYR" w:hAnsi="Times New Roman CYR" w:cs="Times New Roman CYR"/>
                                <w:sz w:val="36"/>
                                <w:szCs w:val="36"/>
                              </w:rPr>
                            </w:pPr>
                          </w:p>
                          <w:p w14:paraId="193808B5" w14:textId="77777777" w:rsidR="00A43AC3" w:rsidRDefault="00A43AC3"/>
                          <w:p w14:paraId="15B2B5C3" w14:textId="77777777" w:rsidR="00A43AC3" w:rsidRPr="00630E21" w:rsidRDefault="00A43AC3" w:rsidP="00987998">
                            <w:pPr>
                              <w:pStyle w:val="3"/>
                              <w:spacing w:line="276" w:lineRule="auto"/>
                              <w:rPr>
                                <w:rFonts w:ascii="Times New Roman" w:hAnsi="Times New Roman"/>
                                <w:bCs/>
                                <w:sz w:val="48"/>
                                <w:szCs w:val="48"/>
                              </w:rPr>
                            </w:pPr>
                            <w:bookmarkStart w:id="3415" w:name="_Toc168914827"/>
                            <w:bookmarkStart w:id="3416" w:name="_Toc168915142"/>
                            <w:bookmarkStart w:id="3417" w:name="_Toc168917905"/>
                            <w:bookmarkStart w:id="3418" w:name="_Toc169173343"/>
                            <w:bookmarkStart w:id="3419" w:name="_Toc169175430"/>
                            <w:r w:rsidRPr="00630E21">
                              <w:rPr>
                                <w:rFonts w:ascii="Times New Roman" w:hAnsi="Times New Roman"/>
                                <w:bCs/>
                                <w:sz w:val="48"/>
                                <w:szCs w:val="48"/>
                              </w:rPr>
                              <w:t>ДИПЛОМНА РОБОТА</w:t>
                            </w:r>
                            <w:bookmarkEnd w:id="3415"/>
                            <w:bookmarkEnd w:id="3416"/>
                            <w:bookmarkEnd w:id="3417"/>
                            <w:bookmarkEnd w:id="3418"/>
                            <w:bookmarkEnd w:id="3419"/>
                          </w:p>
                          <w:p w14:paraId="03F3C18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954EB2E" w14:textId="77777777" w:rsidR="00A43AC3" w:rsidRPr="005E3013" w:rsidRDefault="00A43AC3" w:rsidP="00987998">
                            <w:pPr>
                              <w:pStyle w:val="2"/>
                              <w:spacing w:line="276" w:lineRule="auto"/>
                              <w:rPr>
                                <w:b w:val="0"/>
                                <w:bCs/>
                                <w:iCs/>
                                <w:sz w:val="48"/>
                                <w:szCs w:val="48"/>
                                <w:highlight w:val="yellow"/>
                              </w:rPr>
                            </w:pPr>
                            <w:bookmarkStart w:id="3420" w:name="_Toc168914828"/>
                            <w:bookmarkStart w:id="3421" w:name="_Toc168915143"/>
                            <w:bookmarkStart w:id="3422" w:name="_Toc168917906"/>
                            <w:bookmarkStart w:id="3423" w:name="_Toc169173344"/>
                            <w:bookmarkStart w:id="3424" w:name="_Toc16917543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420"/>
                            <w:bookmarkEnd w:id="3421"/>
                            <w:bookmarkEnd w:id="3422"/>
                            <w:bookmarkEnd w:id="3423"/>
                            <w:bookmarkEnd w:id="3424"/>
                          </w:p>
                          <w:p w14:paraId="09CF1CF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9967CE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D438A7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32375BC" w14:textId="77777777" w:rsidR="00A43AC3" w:rsidRPr="00B1453A" w:rsidRDefault="00A43AC3" w:rsidP="00987998">
                            <w:pPr>
                              <w:jc w:val="center"/>
                              <w:rPr>
                                <w:rFonts w:ascii="Calibri" w:hAnsi="Calibri"/>
                                <w:sz w:val="36"/>
                                <w:szCs w:val="36"/>
                              </w:rPr>
                            </w:pPr>
                          </w:p>
                          <w:p w14:paraId="72686EDB" w14:textId="77777777" w:rsidR="00A43AC3" w:rsidRDefault="00A43AC3" w:rsidP="00987998">
                            <w:pPr>
                              <w:jc w:val="center"/>
                              <w:rPr>
                                <w:rFonts w:ascii="Times New Roman CYR" w:hAnsi="Times New Roman CYR" w:cs="Times New Roman CYR"/>
                                <w:sz w:val="36"/>
                                <w:szCs w:val="36"/>
                              </w:rPr>
                            </w:pPr>
                          </w:p>
                          <w:p w14:paraId="2B71C54A" w14:textId="77777777" w:rsidR="00A43AC3" w:rsidRDefault="00A43AC3"/>
                          <w:p w14:paraId="46AA79EE" w14:textId="77777777" w:rsidR="000658DF" w:rsidRPr="003A41B8" w:rsidRDefault="000658DF" w:rsidP="000658DF">
                            <w:pPr>
                              <w:pStyle w:val="3"/>
                              <w:spacing w:line="300" w:lineRule="auto"/>
                              <w:rPr>
                                <w:rFonts w:ascii="Times New Roman CYR" w:hAnsi="Times New Roman CYR"/>
                                <w:i/>
                                <w:iCs/>
                                <w:sz w:val="44"/>
                                <w:szCs w:val="44"/>
                              </w:rPr>
                            </w:pPr>
                            <w:bookmarkStart w:id="3425" w:name="_Toc168914829"/>
                            <w:bookmarkStart w:id="3426" w:name="_Toc168915144"/>
                            <w:bookmarkStart w:id="3427" w:name="_Toc168917907"/>
                            <w:bookmarkStart w:id="3428" w:name="_Toc169173345"/>
                            <w:bookmarkStart w:id="3429" w:name="_Toc169175432"/>
                            <w:r w:rsidRPr="003A41B8">
                              <w:rPr>
                                <w:rFonts w:ascii="Times New Roman CYR" w:hAnsi="Times New Roman CYR"/>
                                <w:i/>
                                <w:iCs/>
                                <w:sz w:val="44"/>
                                <w:szCs w:val="44"/>
                              </w:rPr>
                              <w:t>ДИПЛОМНА РОБОТА БАКАЛАВРА</w:t>
                            </w:r>
                            <w:bookmarkEnd w:id="3425"/>
                            <w:bookmarkEnd w:id="3426"/>
                            <w:bookmarkEnd w:id="3427"/>
                            <w:bookmarkEnd w:id="3428"/>
                            <w:bookmarkEnd w:id="3429"/>
                            <w:r w:rsidRPr="003A41B8">
                              <w:rPr>
                                <w:rFonts w:ascii="Times New Roman CYR" w:hAnsi="Times New Roman CYR"/>
                                <w:i/>
                                <w:iCs/>
                                <w:sz w:val="44"/>
                                <w:szCs w:val="44"/>
                              </w:rPr>
                              <w:t xml:space="preserve"> </w:t>
                            </w:r>
                          </w:p>
                          <w:p w14:paraId="15147555" w14:textId="77777777" w:rsidR="000658DF" w:rsidRPr="000D3135" w:rsidRDefault="000658DF" w:rsidP="000658DF">
                            <w:pPr>
                              <w:pStyle w:val="2"/>
                              <w:spacing w:line="300" w:lineRule="auto"/>
                              <w:rPr>
                                <w:rFonts w:ascii="Times New Roman CYR" w:hAnsi="Times New Roman CYR"/>
                                <w:b w:val="0"/>
                                <w:sz w:val="44"/>
                                <w:szCs w:val="44"/>
                              </w:rPr>
                            </w:pPr>
                            <w:bookmarkStart w:id="3430" w:name="_Toc168914830"/>
                            <w:bookmarkStart w:id="3431" w:name="_Toc168915145"/>
                            <w:bookmarkStart w:id="3432" w:name="_Toc168917908"/>
                            <w:bookmarkStart w:id="3433" w:name="_Toc169173346"/>
                            <w:bookmarkStart w:id="3434" w:name="_Toc169175433"/>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3430"/>
                            <w:bookmarkEnd w:id="3431"/>
                            <w:bookmarkEnd w:id="3432"/>
                            <w:bookmarkEnd w:id="3433"/>
                            <w:bookmarkEnd w:id="3434"/>
                          </w:p>
                          <w:p w14:paraId="4CE5F780"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2D54B721"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2602275C" w14:textId="77777777" w:rsidR="000658DF" w:rsidRPr="000D3135" w:rsidRDefault="000658DF" w:rsidP="000658DF">
                            <w:pPr>
                              <w:spacing w:line="300" w:lineRule="auto"/>
                              <w:jc w:val="center"/>
                              <w:rPr>
                                <w:b/>
                                <w:lang w:val="uk-UA"/>
                              </w:rPr>
                            </w:pPr>
                          </w:p>
                          <w:p w14:paraId="3BACBB01"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6C8EF33F" w14:textId="77777777" w:rsidR="00A43AC3" w:rsidRPr="00B1453A" w:rsidRDefault="00A43AC3" w:rsidP="00987998">
                            <w:pPr>
                              <w:jc w:val="center"/>
                              <w:rPr>
                                <w:rFonts w:ascii="Calibri" w:hAnsi="Calibri"/>
                                <w:sz w:val="36"/>
                                <w:szCs w:val="36"/>
                              </w:rPr>
                            </w:pPr>
                          </w:p>
                          <w:p w14:paraId="4316A894" w14:textId="77777777" w:rsidR="00A43AC3" w:rsidRDefault="00A43AC3" w:rsidP="00987998">
                            <w:pPr>
                              <w:jc w:val="center"/>
                              <w:rPr>
                                <w:rFonts w:ascii="Times New Roman CYR" w:hAnsi="Times New Roman CYR" w:cs="Times New Roman CYR"/>
                                <w:sz w:val="36"/>
                                <w:szCs w:val="36"/>
                              </w:rPr>
                            </w:pPr>
                          </w:p>
                          <w:p w14:paraId="574E16CC" w14:textId="77777777" w:rsidR="00A43AC3" w:rsidRDefault="00A43AC3"/>
                          <w:p w14:paraId="69CD7290" w14:textId="77777777" w:rsidR="00A43AC3" w:rsidRPr="00630E21" w:rsidRDefault="00A43AC3" w:rsidP="00987998">
                            <w:pPr>
                              <w:pStyle w:val="3"/>
                              <w:spacing w:line="276" w:lineRule="auto"/>
                              <w:rPr>
                                <w:rFonts w:ascii="Times New Roman" w:hAnsi="Times New Roman"/>
                                <w:bCs/>
                                <w:sz w:val="48"/>
                                <w:szCs w:val="48"/>
                              </w:rPr>
                            </w:pPr>
                            <w:bookmarkStart w:id="3435" w:name="_Toc168914831"/>
                            <w:bookmarkStart w:id="3436" w:name="_Toc168915146"/>
                            <w:bookmarkStart w:id="3437" w:name="_Toc168917909"/>
                            <w:bookmarkStart w:id="3438" w:name="_Toc169173347"/>
                            <w:bookmarkStart w:id="3439" w:name="_Toc169175434"/>
                            <w:r w:rsidRPr="00630E21">
                              <w:rPr>
                                <w:rFonts w:ascii="Times New Roman" w:hAnsi="Times New Roman"/>
                                <w:bCs/>
                                <w:sz w:val="48"/>
                                <w:szCs w:val="48"/>
                              </w:rPr>
                              <w:t>ДИПЛОМНА РОБОТА</w:t>
                            </w:r>
                            <w:bookmarkEnd w:id="3435"/>
                            <w:bookmarkEnd w:id="3436"/>
                            <w:bookmarkEnd w:id="3437"/>
                            <w:bookmarkEnd w:id="3438"/>
                            <w:bookmarkEnd w:id="3439"/>
                          </w:p>
                          <w:p w14:paraId="09B0F21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443B517" w14:textId="77777777" w:rsidR="00A43AC3" w:rsidRPr="005E3013" w:rsidRDefault="00A43AC3" w:rsidP="00987998">
                            <w:pPr>
                              <w:pStyle w:val="2"/>
                              <w:spacing w:line="276" w:lineRule="auto"/>
                              <w:rPr>
                                <w:b w:val="0"/>
                                <w:bCs/>
                                <w:iCs/>
                                <w:sz w:val="48"/>
                                <w:szCs w:val="48"/>
                                <w:highlight w:val="yellow"/>
                              </w:rPr>
                            </w:pPr>
                            <w:bookmarkStart w:id="3440" w:name="_Toc168914832"/>
                            <w:bookmarkStart w:id="3441" w:name="_Toc168915147"/>
                            <w:bookmarkStart w:id="3442" w:name="_Toc168917910"/>
                            <w:bookmarkStart w:id="3443" w:name="_Toc169173348"/>
                            <w:bookmarkStart w:id="3444" w:name="_Toc16917543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440"/>
                            <w:bookmarkEnd w:id="3441"/>
                            <w:bookmarkEnd w:id="3442"/>
                            <w:bookmarkEnd w:id="3443"/>
                            <w:bookmarkEnd w:id="3444"/>
                          </w:p>
                          <w:p w14:paraId="14872CA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0C9528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66F8D3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08922BD" w14:textId="77777777" w:rsidR="00A43AC3" w:rsidRPr="00B1453A" w:rsidRDefault="00A43AC3" w:rsidP="00987998">
                            <w:pPr>
                              <w:jc w:val="center"/>
                              <w:rPr>
                                <w:rFonts w:ascii="Calibri" w:hAnsi="Calibri"/>
                                <w:sz w:val="36"/>
                                <w:szCs w:val="36"/>
                              </w:rPr>
                            </w:pPr>
                          </w:p>
                          <w:p w14:paraId="08068980" w14:textId="77777777" w:rsidR="00A43AC3" w:rsidRDefault="00A43AC3" w:rsidP="00987998">
                            <w:pPr>
                              <w:jc w:val="center"/>
                              <w:rPr>
                                <w:rFonts w:ascii="Times New Roman CYR" w:hAnsi="Times New Roman CYR" w:cs="Times New Roman CYR"/>
                                <w:sz w:val="36"/>
                                <w:szCs w:val="36"/>
                              </w:rPr>
                            </w:pPr>
                          </w:p>
                          <w:p w14:paraId="7DD5A8FF" w14:textId="77777777" w:rsidR="00A43AC3" w:rsidRDefault="00A43AC3"/>
                          <w:p w14:paraId="08C13301" w14:textId="77777777" w:rsidR="00A43AC3" w:rsidRPr="00630E21" w:rsidRDefault="00A43AC3" w:rsidP="00987998">
                            <w:pPr>
                              <w:pStyle w:val="3"/>
                              <w:spacing w:line="276" w:lineRule="auto"/>
                              <w:rPr>
                                <w:rFonts w:ascii="Times New Roman" w:hAnsi="Times New Roman"/>
                                <w:bCs/>
                                <w:sz w:val="48"/>
                                <w:szCs w:val="48"/>
                              </w:rPr>
                            </w:pPr>
                            <w:bookmarkStart w:id="3445" w:name="_Toc168914833"/>
                            <w:bookmarkStart w:id="3446" w:name="_Toc168915148"/>
                            <w:bookmarkStart w:id="3447" w:name="_Toc168917911"/>
                            <w:bookmarkStart w:id="3448" w:name="_Toc169173349"/>
                            <w:bookmarkStart w:id="3449" w:name="_Toc169175436"/>
                            <w:r w:rsidRPr="00630E21">
                              <w:rPr>
                                <w:rFonts w:ascii="Times New Roman" w:hAnsi="Times New Roman"/>
                                <w:bCs/>
                                <w:sz w:val="48"/>
                                <w:szCs w:val="48"/>
                              </w:rPr>
                              <w:t>ДИПЛОМНА РОБОТА</w:t>
                            </w:r>
                            <w:bookmarkEnd w:id="3445"/>
                            <w:bookmarkEnd w:id="3446"/>
                            <w:bookmarkEnd w:id="3447"/>
                            <w:bookmarkEnd w:id="3448"/>
                            <w:bookmarkEnd w:id="3449"/>
                          </w:p>
                          <w:p w14:paraId="76CE644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6EA23D4" w14:textId="77777777" w:rsidR="00A43AC3" w:rsidRPr="005E3013" w:rsidRDefault="00A43AC3" w:rsidP="00987998">
                            <w:pPr>
                              <w:pStyle w:val="2"/>
                              <w:spacing w:line="276" w:lineRule="auto"/>
                              <w:rPr>
                                <w:b w:val="0"/>
                                <w:bCs/>
                                <w:iCs/>
                                <w:sz w:val="48"/>
                                <w:szCs w:val="48"/>
                                <w:highlight w:val="yellow"/>
                              </w:rPr>
                            </w:pPr>
                            <w:bookmarkStart w:id="3450" w:name="_Toc168914834"/>
                            <w:bookmarkStart w:id="3451" w:name="_Toc168915149"/>
                            <w:bookmarkStart w:id="3452" w:name="_Toc168917912"/>
                            <w:bookmarkStart w:id="3453" w:name="_Toc169173350"/>
                            <w:bookmarkStart w:id="3454" w:name="_Toc16917543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450"/>
                            <w:bookmarkEnd w:id="3451"/>
                            <w:bookmarkEnd w:id="3452"/>
                            <w:bookmarkEnd w:id="3453"/>
                            <w:bookmarkEnd w:id="3454"/>
                          </w:p>
                          <w:p w14:paraId="3F6D57A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0C8812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70E923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50B85BE" w14:textId="77777777" w:rsidR="00A43AC3" w:rsidRPr="00B1453A" w:rsidRDefault="00A43AC3" w:rsidP="00987998">
                            <w:pPr>
                              <w:jc w:val="center"/>
                              <w:rPr>
                                <w:rFonts w:ascii="Calibri" w:hAnsi="Calibri"/>
                                <w:sz w:val="36"/>
                                <w:szCs w:val="36"/>
                              </w:rPr>
                            </w:pPr>
                          </w:p>
                          <w:p w14:paraId="3616B459" w14:textId="77777777" w:rsidR="00A43AC3" w:rsidRDefault="00A43AC3" w:rsidP="00987998">
                            <w:pPr>
                              <w:jc w:val="center"/>
                              <w:rPr>
                                <w:rFonts w:ascii="Times New Roman CYR" w:hAnsi="Times New Roman CYR" w:cs="Times New Roman CYR"/>
                                <w:sz w:val="36"/>
                                <w:szCs w:val="36"/>
                              </w:rPr>
                            </w:pPr>
                          </w:p>
                          <w:p w14:paraId="20118A82" w14:textId="77777777" w:rsidR="00A43AC3" w:rsidRDefault="00A43AC3"/>
                          <w:p w14:paraId="5BFB5E56" w14:textId="77777777" w:rsidR="00A43AC3" w:rsidRPr="00630E21" w:rsidRDefault="00A43AC3" w:rsidP="00987998">
                            <w:pPr>
                              <w:pStyle w:val="3"/>
                              <w:spacing w:line="276" w:lineRule="auto"/>
                              <w:rPr>
                                <w:rFonts w:ascii="Times New Roman" w:hAnsi="Times New Roman"/>
                                <w:bCs/>
                                <w:sz w:val="48"/>
                                <w:szCs w:val="48"/>
                              </w:rPr>
                            </w:pPr>
                            <w:bookmarkStart w:id="3455" w:name="_Toc168914835"/>
                            <w:bookmarkStart w:id="3456" w:name="_Toc168915150"/>
                            <w:bookmarkStart w:id="3457" w:name="_Toc168917913"/>
                            <w:bookmarkStart w:id="3458" w:name="_Toc169173351"/>
                            <w:bookmarkStart w:id="3459" w:name="_Toc169175438"/>
                            <w:r w:rsidRPr="00630E21">
                              <w:rPr>
                                <w:rFonts w:ascii="Times New Roman" w:hAnsi="Times New Roman"/>
                                <w:bCs/>
                                <w:sz w:val="48"/>
                                <w:szCs w:val="48"/>
                              </w:rPr>
                              <w:t>ДИПЛОМНА РОБОТА</w:t>
                            </w:r>
                            <w:bookmarkEnd w:id="3455"/>
                            <w:bookmarkEnd w:id="3456"/>
                            <w:bookmarkEnd w:id="3457"/>
                            <w:bookmarkEnd w:id="3458"/>
                            <w:bookmarkEnd w:id="3459"/>
                          </w:p>
                          <w:p w14:paraId="555F038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917164E" w14:textId="77777777" w:rsidR="00A43AC3" w:rsidRPr="005E3013" w:rsidRDefault="00A43AC3" w:rsidP="00987998">
                            <w:pPr>
                              <w:pStyle w:val="2"/>
                              <w:spacing w:line="276" w:lineRule="auto"/>
                              <w:rPr>
                                <w:b w:val="0"/>
                                <w:bCs/>
                                <w:iCs/>
                                <w:sz w:val="48"/>
                                <w:szCs w:val="48"/>
                                <w:highlight w:val="yellow"/>
                              </w:rPr>
                            </w:pPr>
                            <w:bookmarkStart w:id="3460" w:name="_Toc168914836"/>
                            <w:bookmarkStart w:id="3461" w:name="_Toc168915151"/>
                            <w:bookmarkStart w:id="3462" w:name="_Toc168917914"/>
                            <w:bookmarkStart w:id="3463" w:name="_Toc169173352"/>
                            <w:bookmarkStart w:id="3464" w:name="_Toc16917543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460"/>
                            <w:bookmarkEnd w:id="3461"/>
                            <w:bookmarkEnd w:id="3462"/>
                            <w:bookmarkEnd w:id="3463"/>
                            <w:bookmarkEnd w:id="3464"/>
                          </w:p>
                          <w:p w14:paraId="45BF740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CD2BAC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B556C9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734C5F0" w14:textId="77777777" w:rsidR="00A43AC3" w:rsidRPr="00B1453A" w:rsidRDefault="00A43AC3" w:rsidP="00987998">
                            <w:pPr>
                              <w:jc w:val="center"/>
                              <w:rPr>
                                <w:rFonts w:ascii="Calibri" w:hAnsi="Calibri"/>
                                <w:sz w:val="36"/>
                                <w:szCs w:val="36"/>
                              </w:rPr>
                            </w:pPr>
                          </w:p>
                          <w:p w14:paraId="7E9A482C" w14:textId="77777777" w:rsidR="00A43AC3" w:rsidRDefault="00A43AC3" w:rsidP="00987998">
                            <w:pPr>
                              <w:jc w:val="center"/>
                              <w:rPr>
                                <w:rFonts w:ascii="Times New Roman CYR" w:hAnsi="Times New Roman CYR" w:cs="Times New Roman CYR"/>
                                <w:sz w:val="36"/>
                                <w:szCs w:val="36"/>
                              </w:rPr>
                            </w:pPr>
                          </w:p>
                          <w:p w14:paraId="7FCFC4D4" w14:textId="77777777" w:rsidR="00A43AC3" w:rsidRDefault="00A43AC3"/>
                          <w:p w14:paraId="60BEFB2A" w14:textId="77777777" w:rsidR="00A43AC3" w:rsidRPr="00630E21" w:rsidRDefault="00A43AC3" w:rsidP="00987998">
                            <w:pPr>
                              <w:pStyle w:val="3"/>
                              <w:spacing w:line="276" w:lineRule="auto"/>
                              <w:rPr>
                                <w:rFonts w:ascii="Times New Roman" w:hAnsi="Times New Roman"/>
                                <w:bCs/>
                                <w:sz w:val="48"/>
                                <w:szCs w:val="48"/>
                              </w:rPr>
                            </w:pPr>
                            <w:bookmarkStart w:id="3465" w:name="_Toc168914837"/>
                            <w:bookmarkStart w:id="3466" w:name="_Toc168915152"/>
                            <w:bookmarkStart w:id="3467" w:name="_Toc168917915"/>
                            <w:bookmarkStart w:id="3468" w:name="_Toc169173353"/>
                            <w:bookmarkStart w:id="3469" w:name="_Toc169175440"/>
                            <w:r w:rsidRPr="00630E21">
                              <w:rPr>
                                <w:rFonts w:ascii="Times New Roman" w:hAnsi="Times New Roman"/>
                                <w:bCs/>
                                <w:sz w:val="48"/>
                                <w:szCs w:val="48"/>
                              </w:rPr>
                              <w:t>ДИПЛОМНА РОБОТА</w:t>
                            </w:r>
                            <w:bookmarkEnd w:id="3465"/>
                            <w:bookmarkEnd w:id="3466"/>
                            <w:bookmarkEnd w:id="3467"/>
                            <w:bookmarkEnd w:id="3468"/>
                            <w:bookmarkEnd w:id="3469"/>
                          </w:p>
                          <w:p w14:paraId="19B667B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5B632E0" w14:textId="77777777" w:rsidR="00A43AC3" w:rsidRPr="005E3013" w:rsidRDefault="00A43AC3" w:rsidP="00987998">
                            <w:pPr>
                              <w:pStyle w:val="2"/>
                              <w:spacing w:line="276" w:lineRule="auto"/>
                              <w:rPr>
                                <w:b w:val="0"/>
                                <w:bCs/>
                                <w:iCs/>
                                <w:sz w:val="48"/>
                                <w:szCs w:val="48"/>
                                <w:highlight w:val="yellow"/>
                              </w:rPr>
                            </w:pPr>
                            <w:bookmarkStart w:id="3470" w:name="_Toc168914838"/>
                            <w:bookmarkStart w:id="3471" w:name="_Toc168915153"/>
                            <w:bookmarkStart w:id="3472" w:name="_Toc168917916"/>
                            <w:bookmarkStart w:id="3473" w:name="_Toc169173354"/>
                            <w:bookmarkStart w:id="3474" w:name="_Toc16917544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470"/>
                            <w:bookmarkEnd w:id="3471"/>
                            <w:bookmarkEnd w:id="3472"/>
                            <w:bookmarkEnd w:id="3473"/>
                            <w:bookmarkEnd w:id="3474"/>
                          </w:p>
                          <w:p w14:paraId="39CA68D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5257D3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A4170C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B90A5A3" w14:textId="77777777" w:rsidR="00A43AC3" w:rsidRPr="00B1453A" w:rsidRDefault="00A43AC3" w:rsidP="00987998">
                            <w:pPr>
                              <w:jc w:val="center"/>
                              <w:rPr>
                                <w:rFonts w:ascii="Calibri" w:hAnsi="Calibri"/>
                                <w:sz w:val="36"/>
                                <w:szCs w:val="36"/>
                              </w:rPr>
                            </w:pPr>
                          </w:p>
                          <w:p w14:paraId="672F3727" w14:textId="77777777" w:rsidR="00A43AC3" w:rsidRDefault="00A43AC3" w:rsidP="00987998">
                            <w:pPr>
                              <w:jc w:val="center"/>
                              <w:rPr>
                                <w:rFonts w:ascii="Times New Roman CYR" w:hAnsi="Times New Roman CYR" w:cs="Times New Roman CYR"/>
                                <w:sz w:val="36"/>
                                <w:szCs w:val="36"/>
                              </w:rPr>
                            </w:pPr>
                          </w:p>
                          <w:p w14:paraId="1963C450" w14:textId="77777777" w:rsidR="00A43AC3" w:rsidRDefault="00A43AC3"/>
                          <w:p w14:paraId="236EEF2E" w14:textId="77777777" w:rsidR="00A43AC3" w:rsidRPr="00630E21" w:rsidRDefault="00A43AC3" w:rsidP="00987998">
                            <w:pPr>
                              <w:pStyle w:val="3"/>
                              <w:spacing w:line="276" w:lineRule="auto"/>
                              <w:rPr>
                                <w:rFonts w:ascii="Times New Roman" w:hAnsi="Times New Roman"/>
                                <w:bCs/>
                                <w:sz w:val="48"/>
                                <w:szCs w:val="48"/>
                              </w:rPr>
                            </w:pPr>
                            <w:bookmarkStart w:id="3475" w:name="_Toc168914839"/>
                            <w:bookmarkStart w:id="3476" w:name="_Toc168915154"/>
                            <w:bookmarkStart w:id="3477" w:name="_Toc168917917"/>
                            <w:bookmarkStart w:id="3478" w:name="_Toc169173355"/>
                            <w:bookmarkStart w:id="3479" w:name="_Toc169175442"/>
                            <w:r w:rsidRPr="00630E21">
                              <w:rPr>
                                <w:rFonts w:ascii="Times New Roman" w:hAnsi="Times New Roman"/>
                                <w:bCs/>
                                <w:sz w:val="48"/>
                                <w:szCs w:val="48"/>
                              </w:rPr>
                              <w:t>ДИПЛОМНА РОБОТА</w:t>
                            </w:r>
                            <w:bookmarkEnd w:id="3475"/>
                            <w:bookmarkEnd w:id="3476"/>
                            <w:bookmarkEnd w:id="3477"/>
                            <w:bookmarkEnd w:id="3478"/>
                            <w:bookmarkEnd w:id="3479"/>
                          </w:p>
                          <w:p w14:paraId="71DA817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6A49BB3" w14:textId="77777777" w:rsidR="00A43AC3" w:rsidRPr="005E3013" w:rsidRDefault="00A43AC3" w:rsidP="00987998">
                            <w:pPr>
                              <w:pStyle w:val="2"/>
                              <w:spacing w:line="276" w:lineRule="auto"/>
                              <w:rPr>
                                <w:b w:val="0"/>
                                <w:bCs/>
                                <w:iCs/>
                                <w:sz w:val="48"/>
                                <w:szCs w:val="48"/>
                                <w:highlight w:val="yellow"/>
                              </w:rPr>
                            </w:pPr>
                            <w:bookmarkStart w:id="3480" w:name="_Toc168914840"/>
                            <w:bookmarkStart w:id="3481" w:name="_Toc168915155"/>
                            <w:bookmarkStart w:id="3482" w:name="_Toc168917918"/>
                            <w:bookmarkStart w:id="3483" w:name="_Toc169173356"/>
                            <w:bookmarkStart w:id="3484" w:name="_Toc16917544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480"/>
                            <w:bookmarkEnd w:id="3481"/>
                            <w:bookmarkEnd w:id="3482"/>
                            <w:bookmarkEnd w:id="3483"/>
                            <w:bookmarkEnd w:id="3484"/>
                          </w:p>
                          <w:p w14:paraId="53F5FF2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F4ABFA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1A6675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7D85FDC" w14:textId="77777777" w:rsidR="00A43AC3" w:rsidRPr="00B1453A" w:rsidRDefault="00A43AC3" w:rsidP="00987998">
                            <w:pPr>
                              <w:jc w:val="center"/>
                              <w:rPr>
                                <w:rFonts w:ascii="Calibri" w:hAnsi="Calibri"/>
                                <w:sz w:val="36"/>
                                <w:szCs w:val="36"/>
                              </w:rPr>
                            </w:pPr>
                          </w:p>
                          <w:p w14:paraId="02E2452E" w14:textId="77777777" w:rsidR="00A43AC3" w:rsidRDefault="00A43AC3" w:rsidP="00987998">
                            <w:pPr>
                              <w:jc w:val="center"/>
                              <w:rPr>
                                <w:rFonts w:ascii="Times New Roman CYR" w:hAnsi="Times New Roman CYR" w:cs="Times New Roman CYR"/>
                                <w:sz w:val="36"/>
                                <w:szCs w:val="36"/>
                              </w:rPr>
                            </w:pPr>
                          </w:p>
                          <w:p w14:paraId="3D84A969" w14:textId="77777777" w:rsidR="00A43AC3" w:rsidRDefault="00A43AC3"/>
                          <w:p w14:paraId="256407BA" w14:textId="77777777" w:rsidR="00A43AC3" w:rsidRPr="00630E21" w:rsidRDefault="00A43AC3" w:rsidP="00987998">
                            <w:pPr>
                              <w:pStyle w:val="3"/>
                              <w:spacing w:line="276" w:lineRule="auto"/>
                              <w:rPr>
                                <w:rFonts w:ascii="Times New Roman" w:hAnsi="Times New Roman"/>
                                <w:bCs/>
                                <w:sz w:val="48"/>
                                <w:szCs w:val="48"/>
                              </w:rPr>
                            </w:pPr>
                            <w:bookmarkStart w:id="3485" w:name="_Toc168914841"/>
                            <w:bookmarkStart w:id="3486" w:name="_Toc168915156"/>
                            <w:bookmarkStart w:id="3487" w:name="_Toc168917919"/>
                            <w:bookmarkStart w:id="3488" w:name="_Toc169173357"/>
                            <w:bookmarkStart w:id="3489" w:name="_Toc169175444"/>
                            <w:r w:rsidRPr="00630E21">
                              <w:rPr>
                                <w:rFonts w:ascii="Times New Roman" w:hAnsi="Times New Roman"/>
                                <w:bCs/>
                                <w:sz w:val="48"/>
                                <w:szCs w:val="48"/>
                              </w:rPr>
                              <w:t>ДИПЛОМНА РОБОТА</w:t>
                            </w:r>
                            <w:bookmarkEnd w:id="3485"/>
                            <w:bookmarkEnd w:id="3486"/>
                            <w:bookmarkEnd w:id="3487"/>
                            <w:bookmarkEnd w:id="3488"/>
                            <w:bookmarkEnd w:id="3489"/>
                          </w:p>
                          <w:p w14:paraId="0989283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DD97271" w14:textId="77777777" w:rsidR="00A43AC3" w:rsidRPr="005E3013" w:rsidRDefault="00A43AC3" w:rsidP="00987998">
                            <w:pPr>
                              <w:pStyle w:val="2"/>
                              <w:spacing w:line="276" w:lineRule="auto"/>
                              <w:rPr>
                                <w:b w:val="0"/>
                                <w:bCs/>
                                <w:iCs/>
                                <w:sz w:val="48"/>
                                <w:szCs w:val="48"/>
                                <w:highlight w:val="yellow"/>
                              </w:rPr>
                            </w:pPr>
                            <w:bookmarkStart w:id="3490" w:name="_Toc168914842"/>
                            <w:bookmarkStart w:id="3491" w:name="_Toc168915157"/>
                            <w:bookmarkStart w:id="3492" w:name="_Toc168917920"/>
                            <w:bookmarkStart w:id="3493" w:name="_Toc169173358"/>
                            <w:bookmarkStart w:id="3494" w:name="_Toc16917544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490"/>
                            <w:bookmarkEnd w:id="3491"/>
                            <w:bookmarkEnd w:id="3492"/>
                            <w:bookmarkEnd w:id="3493"/>
                            <w:bookmarkEnd w:id="3494"/>
                          </w:p>
                          <w:p w14:paraId="4A08416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9C2CD7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151F48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01F8B48" w14:textId="77777777" w:rsidR="00A43AC3" w:rsidRPr="00B1453A" w:rsidRDefault="00A43AC3" w:rsidP="00987998">
                            <w:pPr>
                              <w:jc w:val="center"/>
                              <w:rPr>
                                <w:rFonts w:ascii="Calibri" w:hAnsi="Calibri"/>
                                <w:sz w:val="36"/>
                                <w:szCs w:val="36"/>
                              </w:rPr>
                            </w:pPr>
                          </w:p>
                          <w:p w14:paraId="152F1CA1" w14:textId="77777777" w:rsidR="00A43AC3" w:rsidRDefault="00A43AC3" w:rsidP="00987998">
                            <w:pPr>
                              <w:jc w:val="center"/>
                              <w:rPr>
                                <w:rFonts w:ascii="Times New Roman CYR" w:hAnsi="Times New Roman CYR" w:cs="Times New Roman CYR"/>
                                <w:sz w:val="36"/>
                                <w:szCs w:val="36"/>
                              </w:rPr>
                            </w:pPr>
                          </w:p>
                          <w:p w14:paraId="4B6A18C4" w14:textId="77777777" w:rsidR="00A43AC3" w:rsidRDefault="00A43AC3"/>
                          <w:p w14:paraId="4044ED99" w14:textId="77777777" w:rsidR="00A43AC3" w:rsidRPr="00630E21" w:rsidRDefault="00A43AC3" w:rsidP="00987998">
                            <w:pPr>
                              <w:pStyle w:val="3"/>
                              <w:spacing w:line="276" w:lineRule="auto"/>
                              <w:rPr>
                                <w:rFonts w:ascii="Times New Roman" w:hAnsi="Times New Roman"/>
                                <w:bCs/>
                                <w:sz w:val="48"/>
                                <w:szCs w:val="48"/>
                              </w:rPr>
                            </w:pPr>
                            <w:bookmarkStart w:id="3495" w:name="_Toc168914843"/>
                            <w:bookmarkStart w:id="3496" w:name="_Toc168915158"/>
                            <w:bookmarkStart w:id="3497" w:name="_Toc168917921"/>
                            <w:bookmarkStart w:id="3498" w:name="_Toc169173359"/>
                            <w:bookmarkStart w:id="3499" w:name="_Toc169175446"/>
                            <w:r w:rsidRPr="00630E21">
                              <w:rPr>
                                <w:rFonts w:ascii="Times New Roman" w:hAnsi="Times New Roman"/>
                                <w:bCs/>
                                <w:sz w:val="48"/>
                                <w:szCs w:val="48"/>
                              </w:rPr>
                              <w:t>ДИПЛОМНА РОБОТА</w:t>
                            </w:r>
                            <w:bookmarkEnd w:id="3495"/>
                            <w:bookmarkEnd w:id="3496"/>
                            <w:bookmarkEnd w:id="3497"/>
                            <w:bookmarkEnd w:id="3498"/>
                            <w:bookmarkEnd w:id="3499"/>
                          </w:p>
                          <w:p w14:paraId="2F5BCA9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F78E68A" w14:textId="77777777" w:rsidR="00A43AC3" w:rsidRPr="005E3013" w:rsidRDefault="00A43AC3" w:rsidP="00987998">
                            <w:pPr>
                              <w:pStyle w:val="2"/>
                              <w:spacing w:line="276" w:lineRule="auto"/>
                              <w:rPr>
                                <w:b w:val="0"/>
                                <w:bCs/>
                                <w:iCs/>
                                <w:sz w:val="48"/>
                                <w:szCs w:val="48"/>
                                <w:highlight w:val="yellow"/>
                              </w:rPr>
                            </w:pPr>
                            <w:bookmarkStart w:id="3500" w:name="_Toc168914844"/>
                            <w:bookmarkStart w:id="3501" w:name="_Toc168915159"/>
                            <w:bookmarkStart w:id="3502" w:name="_Toc168917922"/>
                            <w:bookmarkStart w:id="3503" w:name="_Toc169173360"/>
                            <w:bookmarkStart w:id="3504" w:name="_Toc16917544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500"/>
                            <w:bookmarkEnd w:id="3501"/>
                            <w:bookmarkEnd w:id="3502"/>
                            <w:bookmarkEnd w:id="3503"/>
                            <w:bookmarkEnd w:id="3504"/>
                          </w:p>
                          <w:p w14:paraId="0C311F7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391D2D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C52EA3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3F0CEFF" w14:textId="77777777" w:rsidR="00A43AC3" w:rsidRPr="00B1453A" w:rsidRDefault="00A43AC3" w:rsidP="00987998">
                            <w:pPr>
                              <w:jc w:val="center"/>
                              <w:rPr>
                                <w:rFonts w:ascii="Calibri" w:hAnsi="Calibri"/>
                                <w:sz w:val="36"/>
                                <w:szCs w:val="36"/>
                              </w:rPr>
                            </w:pPr>
                          </w:p>
                          <w:p w14:paraId="3841E640" w14:textId="77777777" w:rsidR="00A43AC3" w:rsidRDefault="00A43AC3" w:rsidP="00987998">
                            <w:pPr>
                              <w:jc w:val="center"/>
                              <w:rPr>
                                <w:rFonts w:ascii="Times New Roman CYR" w:hAnsi="Times New Roman CYR" w:cs="Times New Roman CYR"/>
                                <w:sz w:val="36"/>
                                <w:szCs w:val="36"/>
                              </w:rPr>
                            </w:pPr>
                          </w:p>
                          <w:p w14:paraId="532B0861" w14:textId="77777777" w:rsidR="00A43AC3" w:rsidRDefault="00A43AC3"/>
                          <w:p w14:paraId="34ED56FE" w14:textId="77777777" w:rsidR="000658DF" w:rsidRPr="003A41B8" w:rsidRDefault="000658DF" w:rsidP="000658DF">
                            <w:pPr>
                              <w:pStyle w:val="3"/>
                              <w:spacing w:line="300" w:lineRule="auto"/>
                              <w:rPr>
                                <w:rFonts w:ascii="Times New Roman CYR" w:hAnsi="Times New Roman CYR"/>
                                <w:i/>
                                <w:iCs/>
                                <w:sz w:val="44"/>
                                <w:szCs w:val="44"/>
                              </w:rPr>
                            </w:pPr>
                            <w:bookmarkStart w:id="3505" w:name="_Toc168914845"/>
                            <w:bookmarkStart w:id="3506" w:name="_Toc168915160"/>
                            <w:bookmarkStart w:id="3507" w:name="_Toc168917923"/>
                            <w:bookmarkStart w:id="3508" w:name="_Toc169173361"/>
                            <w:bookmarkStart w:id="3509" w:name="_Toc169175448"/>
                            <w:r w:rsidRPr="003A41B8">
                              <w:rPr>
                                <w:rFonts w:ascii="Times New Roman CYR" w:hAnsi="Times New Roman CYR"/>
                                <w:i/>
                                <w:iCs/>
                                <w:sz w:val="44"/>
                                <w:szCs w:val="44"/>
                              </w:rPr>
                              <w:t>ДИПЛОМНА РОБОТА БАКАЛАВРА</w:t>
                            </w:r>
                            <w:bookmarkEnd w:id="3505"/>
                            <w:bookmarkEnd w:id="3506"/>
                            <w:bookmarkEnd w:id="3507"/>
                            <w:bookmarkEnd w:id="3508"/>
                            <w:bookmarkEnd w:id="3509"/>
                            <w:r w:rsidRPr="003A41B8">
                              <w:rPr>
                                <w:rFonts w:ascii="Times New Roman CYR" w:hAnsi="Times New Roman CYR"/>
                                <w:i/>
                                <w:iCs/>
                                <w:sz w:val="44"/>
                                <w:szCs w:val="44"/>
                              </w:rPr>
                              <w:t xml:space="preserve"> </w:t>
                            </w:r>
                          </w:p>
                          <w:p w14:paraId="102F1B61" w14:textId="77777777" w:rsidR="000658DF" w:rsidRPr="000D3135" w:rsidRDefault="000658DF" w:rsidP="000658DF">
                            <w:pPr>
                              <w:pStyle w:val="2"/>
                              <w:spacing w:line="300" w:lineRule="auto"/>
                              <w:rPr>
                                <w:rFonts w:ascii="Times New Roman CYR" w:hAnsi="Times New Roman CYR"/>
                                <w:b w:val="0"/>
                                <w:sz w:val="44"/>
                                <w:szCs w:val="44"/>
                              </w:rPr>
                            </w:pPr>
                            <w:bookmarkStart w:id="3510" w:name="_Toc168914846"/>
                            <w:bookmarkStart w:id="3511" w:name="_Toc168915161"/>
                            <w:bookmarkStart w:id="3512" w:name="_Toc168917924"/>
                            <w:bookmarkStart w:id="3513" w:name="_Toc169173362"/>
                            <w:bookmarkStart w:id="3514" w:name="_Toc169175449"/>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3510"/>
                            <w:bookmarkEnd w:id="3511"/>
                            <w:bookmarkEnd w:id="3512"/>
                            <w:bookmarkEnd w:id="3513"/>
                            <w:bookmarkEnd w:id="3514"/>
                          </w:p>
                          <w:p w14:paraId="7A3A0830"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1F59233C"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39A969C6" w14:textId="77777777" w:rsidR="000658DF" w:rsidRPr="000D3135" w:rsidRDefault="000658DF" w:rsidP="000658DF">
                            <w:pPr>
                              <w:spacing w:line="300" w:lineRule="auto"/>
                              <w:jc w:val="center"/>
                              <w:rPr>
                                <w:b/>
                                <w:lang w:val="uk-UA"/>
                              </w:rPr>
                            </w:pPr>
                          </w:p>
                          <w:p w14:paraId="334B9484"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758D5FA5" w14:textId="77777777" w:rsidR="00A43AC3" w:rsidRPr="00B1453A" w:rsidRDefault="00A43AC3" w:rsidP="00987998">
                            <w:pPr>
                              <w:jc w:val="center"/>
                              <w:rPr>
                                <w:rFonts w:ascii="Calibri" w:hAnsi="Calibri"/>
                                <w:sz w:val="36"/>
                                <w:szCs w:val="36"/>
                              </w:rPr>
                            </w:pPr>
                          </w:p>
                          <w:p w14:paraId="4B9B3906" w14:textId="77777777" w:rsidR="00A43AC3" w:rsidRDefault="00A43AC3" w:rsidP="00987998">
                            <w:pPr>
                              <w:jc w:val="center"/>
                              <w:rPr>
                                <w:rFonts w:ascii="Times New Roman CYR" w:hAnsi="Times New Roman CYR" w:cs="Times New Roman CYR"/>
                                <w:sz w:val="36"/>
                                <w:szCs w:val="36"/>
                              </w:rPr>
                            </w:pPr>
                          </w:p>
                          <w:p w14:paraId="1CE76D3B" w14:textId="77777777" w:rsidR="00A43AC3" w:rsidRDefault="00A43AC3"/>
                          <w:p w14:paraId="75561FEF" w14:textId="77777777" w:rsidR="00A43AC3" w:rsidRPr="00630E21" w:rsidRDefault="00A43AC3" w:rsidP="00987998">
                            <w:pPr>
                              <w:pStyle w:val="3"/>
                              <w:spacing w:line="276" w:lineRule="auto"/>
                              <w:rPr>
                                <w:rFonts w:ascii="Times New Roman" w:hAnsi="Times New Roman"/>
                                <w:bCs/>
                                <w:sz w:val="48"/>
                                <w:szCs w:val="48"/>
                              </w:rPr>
                            </w:pPr>
                            <w:bookmarkStart w:id="3515" w:name="_Toc168914847"/>
                            <w:bookmarkStart w:id="3516" w:name="_Toc168915162"/>
                            <w:bookmarkStart w:id="3517" w:name="_Toc168917925"/>
                            <w:bookmarkStart w:id="3518" w:name="_Toc169173363"/>
                            <w:bookmarkStart w:id="3519" w:name="_Toc169175450"/>
                            <w:r w:rsidRPr="00630E21">
                              <w:rPr>
                                <w:rFonts w:ascii="Times New Roman" w:hAnsi="Times New Roman"/>
                                <w:bCs/>
                                <w:sz w:val="48"/>
                                <w:szCs w:val="48"/>
                              </w:rPr>
                              <w:t>ДИПЛОМНА РОБОТА</w:t>
                            </w:r>
                            <w:bookmarkEnd w:id="3515"/>
                            <w:bookmarkEnd w:id="3516"/>
                            <w:bookmarkEnd w:id="3517"/>
                            <w:bookmarkEnd w:id="3518"/>
                            <w:bookmarkEnd w:id="3519"/>
                          </w:p>
                          <w:p w14:paraId="04141A2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23CD7B0" w14:textId="77777777" w:rsidR="00A43AC3" w:rsidRPr="005E3013" w:rsidRDefault="00A43AC3" w:rsidP="00987998">
                            <w:pPr>
                              <w:pStyle w:val="2"/>
                              <w:spacing w:line="276" w:lineRule="auto"/>
                              <w:rPr>
                                <w:b w:val="0"/>
                                <w:bCs/>
                                <w:iCs/>
                                <w:sz w:val="48"/>
                                <w:szCs w:val="48"/>
                                <w:highlight w:val="yellow"/>
                              </w:rPr>
                            </w:pPr>
                            <w:bookmarkStart w:id="3520" w:name="_Toc168914848"/>
                            <w:bookmarkStart w:id="3521" w:name="_Toc168915163"/>
                            <w:bookmarkStart w:id="3522" w:name="_Toc168917926"/>
                            <w:bookmarkStart w:id="3523" w:name="_Toc169173364"/>
                            <w:bookmarkStart w:id="3524" w:name="_Toc16917545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520"/>
                            <w:bookmarkEnd w:id="3521"/>
                            <w:bookmarkEnd w:id="3522"/>
                            <w:bookmarkEnd w:id="3523"/>
                            <w:bookmarkEnd w:id="3524"/>
                          </w:p>
                          <w:p w14:paraId="432B3C4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CB4324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7F8C5D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DCBE954" w14:textId="77777777" w:rsidR="00A43AC3" w:rsidRPr="00B1453A" w:rsidRDefault="00A43AC3" w:rsidP="00987998">
                            <w:pPr>
                              <w:jc w:val="center"/>
                              <w:rPr>
                                <w:rFonts w:ascii="Calibri" w:hAnsi="Calibri"/>
                                <w:sz w:val="36"/>
                                <w:szCs w:val="36"/>
                              </w:rPr>
                            </w:pPr>
                          </w:p>
                          <w:p w14:paraId="12C33C3F" w14:textId="77777777" w:rsidR="00A43AC3" w:rsidRDefault="00A43AC3" w:rsidP="00987998">
                            <w:pPr>
                              <w:jc w:val="center"/>
                              <w:rPr>
                                <w:rFonts w:ascii="Times New Roman CYR" w:hAnsi="Times New Roman CYR" w:cs="Times New Roman CYR"/>
                                <w:sz w:val="36"/>
                                <w:szCs w:val="36"/>
                              </w:rPr>
                            </w:pPr>
                          </w:p>
                          <w:p w14:paraId="66EAF2C2" w14:textId="77777777" w:rsidR="00A43AC3" w:rsidRDefault="00A43AC3"/>
                          <w:p w14:paraId="5E6FED51" w14:textId="77777777" w:rsidR="00A43AC3" w:rsidRPr="00630E21" w:rsidRDefault="00A43AC3" w:rsidP="00987998">
                            <w:pPr>
                              <w:pStyle w:val="3"/>
                              <w:spacing w:line="276" w:lineRule="auto"/>
                              <w:rPr>
                                <w:rFonts w:ascii="Times New Roman" w:hAnsi="Times New Roman"/>
                                <w:bCs/>
                                <w:sz w:val="48"/>
                                <w:szCs w:val="48"/>
                              </w:rPr>
                            </w:pPr>
                            <w:bookmarkStart w:id="3525" w:name="_Toc168914849"/>
                            <w:bookmarkStart w:id="3526" w:name="_Toc168915164"/>
                            <w:bookmarkStart w:id="3527" w:name="_Toc168917927"/>
                            <w:bookmarkStart w:id="3528" w:name="_Toc169173365"/>
                            <w:bookmarkStart w:id="3529" w:name="_Toc169175452"/>
                            <w:r w:rsidRPr="00630E21">
                              <w:rPr>
                                <w:rFonts w:ascii="Times New Roman" w:hAnsi="Times New Roman"/>
                                <w:bCs/>
                                <w:sz w:val="48"/>
                                <w:szCs w:val="48"/>
                              </w:rPr>
                              <w:t>ДИПЛОМНА РОБОТА</w:t>
                            </w:r>
                            <w:bookmarkEnd w:id="3525"/>
                            <w:bookmarkEnd w:id="3526"/>
                            <w:bookmarkEnd w:id="3527"/>
                            <w:bookmarkEnd w:id="3528"/>
                            <w:bookmarkEnd w:id="3529"/>
                          </w:p>
                          <w:p w14:paraId="06F02B6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6BD9BE8" w14:textId="77777777" w:rsidR="00A43AC3" w:rsidRPr="005E3013" w:rsidRDefault="00A43AC3" w:rsidP="00987998">
                            <w:pPr>
                              <w:pStyle w:val="2"/>
                              <w:spacing w:line="276" w:lineRule="auto"/>
                              <w:rPr>
                                <w:b w:val="0"/>
                                <w:bCs/>
                                <w:iCs/>
                                <w:sz w:val="48"/>
                                <w:szCs w:val="48"/>
                                <w:highlight w:val="yellow"/>
                              </w:rPr>
                            </w:pPr>
                            <w:bookmarkStart w:id="3530" w:name="_Toc168914850"/>
                            <w:bookmarkStart w:id="3531" w:name="_Toc168915165"/>
                            <w:bookmarkStart w:id="3532" w:name="_Toc168917928"/>
                            <w:bookmarkStart w:id="3533" w:name="_Toc169173366"/>
                            <w:bookmarkStart w:id="3534" w:name="_Toc16917545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530"/>
                            <w:bookmarkEnd w:id="3531"/>
                            <w:bookmarkEnd w:id="3532"/>
                            <w:bookmarkEnd w:id="3533"/>
                            <w:bookmarkEnd w:id="3534"/>
                          </w:p>
                          <w:p w14:paraId="7312E16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65F241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AF9166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0DDF551" w14:textId="77777777" w:rsidR="00A43AC3" w:rsidRPr="00B1453A" w:rsidRDefault="00A43AC3" w:rsidP="00987998">
                            <w:pPr>
                              <w:jc w:val="center"/>
                              <w:rPr>
                                <w:rFonts w:ascii="Calibri" w:hAnsi="Calibri"/>
                                <w:sz w:val="36"/>
                                <w:szCs w:val="36"/>
                              </w:rPr>
                            </w:pPr>
                          </w:p>
                          <w:p w14:paraId="1E18F460" w14:textId="77777777" w:rsidR="00A43AC3" w:rsidRDefault="00A43AC3" w:rsidP="00987998">
                            <w:pPr>
                              <w:jc w:val="center"/>
                              <w:rPr>
                                <w:rFonts w:ascii="Times New Roman CYR" w:hAnsi="Times New Roman CYR" w:cs="Times New Roman CYR"/>
                                <w:sz w:val="36"/>
                                <w:szCs w:val="36"/>
                              </w:rPr>
                            </w:pPr>
                          </w:p>
                          <w:p w14:paraId="3E63D972" w14:textId="77777777" w:rsidR="00A43AC3" w:rsidRDefault="00A43AC3"/>
                          <w:p w14:paraId="1799CAB3" w14:textId="77777777" w:rsidR="00A43AC3" w:rsidRPr="00630E21" w:rsidRDefault="00A43AC3" w:rsidP="00987998">
                            <w:pPr>
                              <w:pStyle w:val="3"/>
                              <w:spacing w:line="276" w:lineRule="auto"/>
                              <w:rPr>
                                <w:rFonts w:ascii="Times New Roman" w:hAnsi="Times New Roman"/>
                                <w:bCs/>
                                <w:sz w:val="48"/>
                                <w:szCs w:val="48"/>
                              </w:rPr>
                            </w:pPr>
                            <w:bookmarkStart w:id="3535" w:name="_Toc168914851"/>
                            <w:bookmarkStart w:id="3536" w:name="_Toc168915166"/>
                            <w:bookmarkStart w:id="3537" w:name="_Toc168917929"/>
                            <w:bookmarkStart w:id="3538" w:name="_Toc169173367"/>
                            <w:bookmarkStart w:id="3539" w:name="_Toc169175454"/>
                            <w:r w:rsidRPr="00630E21">
                              <w:rPr>
                                <w:rFonts w:ascii="Times New Roman" w:hAnsi="Times New Roman"/>
                                <w:bCs/>
                                <w:sz w:val="48"/>
                                <w:szCs w:val="48"/>
                              </w:rPr>
                              <w:t>ДИПЛОМНА РОБОТА</w:t>
                            </w:r>
                            <w:bookmarkEnd w:id="3535"/>
                            <w:bookmarkEnd w:id="3536"/>
                            <w:bookmarkEnd w:id="3537"/>
                            <w:bookmarkEnd w:id="3538"/>
                            <w:bookmarkEnd w:id="3539"/>
                          </w:p>
                          <w:p w14:paraId="0201F82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09A3382" w14:textId="77777777" w:rsidR="00A43AC3" w:rsidRPr="005E3013" w:rsidRDefault="00A43AC3" w:rsidP="00987998">
                            <w:pPr>
                              <w:pStyle w:val="2"/>
                              <w:spacing w:line="276" w:lineRule="auto"/>
                              <w:rPr>
                                <w:b w:val="0"/>
                                <w:bCs/>
                                <w:iCs/>
                                <w:sz w:val="48"/>
                                <w:szCs w:val="48"/>
                                <w:highlight w:val="yellow"/>
                              </w:rPr>
                            </w:pPr>
                            <w:bookmarkStart w:id="3540" w:name="_Toc168914852"/>
                            <w:bookmarkStart w:id="3541" w:name="_Toc168915167"/>
                            <w:bookmarkStart w:id="3542" w:name="_Toc168917930"/>
                            <w:bookmarkStart w:id="3543" w:name="_Toc169173368"/>
                            <w:bookmarkStart w:id="3544" w:name="_Toc16917545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540"/>
                            <w:bookmarkEnd w:id="3541"/>
                            <w:bookmarkEnd w:id="3542"/>
                            <w:bookmarkEnd w:id="3543"/>
                            <w:bookmarkEnd w:id="3544"/>
                          </w:p>
                          <w:p w14:paraId="56B6CA4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D7C1F8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DD1536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27A8C4F" w14:textId="77777777" w:rsidR="00A43AC3" w:rsidRPr="00B1453A" w:rsidRDefault="00A43AC3" w:rsidP="00987998">
                            <w:pPr>
                              <w:jc w:val="center"/>
                              <w:rPr>
                                <w:rFonts w:ascii="Calibri" w:hAnsi="Calibri"/>
                                <w:sz w:val="36"/>
                                <w:szCs w:val="36"/>
                              </w:rPr>
                            </w:pPr>
                          </w:p>
                          <w:p w14:paraId="72659B5F" w14:textId="77777777" w:rsidR="00A43AC3" w:rsidRDefault="00A43AC3" w:rsidP="00987998">
                            <w:pPr>
                              <w:jc w:val="center"/>
                              <w:rPr>
                                <w:rFonts w:ascii="Times New Roman CYR" w:hAnsi="Times New Roman CYR" w:cs="Times New Roman CYR"/>
                                <w:sz w:val="36"/>
                                <w:szCs w:val="36"/>
                              </w:rPr>
                            </w:pPr>
                          </w:p>
                          <w:p w14:paraId="3F068233" w14:textId="77777777" w:rsidR="00A43AC3" w:rsidRDefault="00A43AC3"/>
                          <w:p w14:paraId="77BDAD93" w14:textId="77777777" w:rsidR="00A43AC3" w:rsidRPr="00630E21" w:rsidRDefault="00A43AC3" w:rsidP="00987998">
                            <w:pPr>
                              <w:pStyle w:val="3"/>
                              <w:spacing w:line="276" w:lineRule="auto"/>
                              <w:rPr>
                                <w:rFonts w:ascii="Times New Roman" w:hAnsi="Times New Roman"/>
                                <w:bCs/>
                                <w:sz w:val="48"/>
                                <w:szCs w:val="48"/>
                              </w:rPr>
                            </w:pPr>
                            <w:bookmarkStart w:id="3545" w:name="_Toc168914853"/>
                            <w:bookmarkStart w:id="3546" w:name="_Toc168915168"/>
                            <w:bookmarkStart w:id="3547" w:name="_Toc168917931"/>
                            <w:bookmarkStart w:id="3548" w:name="_Toc169173369"/>
                            <w:bookmarkStart w:id="3549" w:name="_Toc169175456"/>
                            <w:r w:rsidRPr="00630E21">
                              <w:rPr>
                                <w:rFonts w:ascii="Times New Roman" w:hAnsi="Times New Roman"/>
                                <w:bCs/>
                                <w:sz w:val="48"/>
                                <w:szCs w:val="48"/>
                              </w:rPr>
                              <w:t>ДИПЛОМНА РОБОТА</w:t>
                            </w:r>
                            <w:bookmarkEnd w:id="3545"/>
                            <w:bookmarkEnd w:id="3546"/>
                            <w:bookmarkEnd w:id="3547"/>
                            <w:bookmarkEnd w:id="3548"/>
                            <w:bookmarkEnd w:id="3549"/>
                          </w:p>
                          <w:p w14:paraId="42B8D272"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76E2493" w14:textId="77777777" w:rsidR="00A43AC3" w:rsidRPr="005E3013" w:rsidRDefault="00A43AC3" w:rsidP="00987998">
                            <w:pPr>
                              <w:pStyle w:val="2"/>
                              <w:spacing w:line="276" w:lineRule="auto"/>
                              <w:rPr>
                                <w:b w:val="0"/>
                                <w:bCs/>
                                <w:iCs/>
                                <w:sz w:val="48"/>
                                <w:szCs w:val="48"/>
                                <w:highlight w:val="yellow"/>
                              </w:rPr>
                            </w:pPr>
                            <w:bookmarkStart w:id="3550" w:name="_Toc168914854"/>
                            <w:bookmarkStart w:id="3551" w:name="_Toc168915169"/>
                            <w:bookmarkStart w:id="3552" w:name="_Toc168917932"/>
                            <w:bookmarkStart w:id="3553" w:name="_Toc169173370"/>
                            <w:bookmarkStart w:id="3554" w:name="_Toc16917545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550"/>
                            <w:bookmarkEnd w:id="3551"/>
                            <w:bookmarkEnd w:id="3552"/>
                            <w:bookmarkEnd w:id="3553"/>
                            <w:bookmarkEnd w:id="3554"/>
                          </w:p>
                          <w:p w14:paraId="677DE7F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439541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65BA9E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59201ED" w14:textId="77777777" w:rsidR="00A43AC3" w:rsidRPr="00B1453A" w:rsidRDefault="00A43AC3" w:rsidP="00987998">
                            <w:pPr>
                              <w:jc w:val="center"/>
                              <w:rPr>
                                <w:rFonts w:ascii="Calibri" w:hAnsi="Calibri"/>
                                <w:sz w:val="36"/>
                                <w:szCs w:val="36"/>
                              </w:rPr>
                            </w:pPr>
                          </w:p>
                          <w:p w14:paraId="4D609001" w14:textId="77777777" w:rsidR="00A43AC3" w:rsidRDefault="00A43AC3" w:rsidP="00987998">
                            <w:pPr>
                              <w:jc w:val="center"/>
                              <w:rPr>
                                <w:rFonts w:ascii="Times New Roman CYR" w:hAnsi="Times New Roman CYR" w:cs="Times New Roman CYR"/>
                                <w:sz w:val="36"/>
                                <w:szCs w:val="36"/>
                              </w:rPr>
                            </w:pPr>
                          </w:p>
                          <w:p w14:paraId="0C8144F7" w14:textId="77777777" w:rsidR="00A43AC3" w:rsidRDefault="00A43AC3"/>
                          <w:p w14:paraId="563F7FF6" w14:textId="77777777" w:rsidR="00A43AC3" w:rsidRPr="00630E21" w:rsidRDefault="00A43AC3" w:rsidP="00987998">
                            <w:pPr>
                              <w:pStyle w:val="3"/>
                              <w:spacing w:line="276" w:lineRule="auto"/>
                              <w:rPr>
                                <w:rFonts w:ascii="Times New Roman" w:hAnsi="Times New Roman"/>
                                <w:bCs/>
                                <w:sz w:val="48"/>
                                <w:szCs w:val="48"/>
                              </w:rPr>
                            </w:pPr>
                            <w:bookmarkStart w:id="3555" w:name="_Toc168914855"/>
                            <w:bookmarkStart w:id="3556" w:name="_Toc168915170"/>
                            <w:bookmarkStart w:id="3557" w:name="_Toc168917933"/>
                            <w:bookmarkStart w:id="3558" w:name="_Toc169173371"/>
                            <w:bookmarkStart w:id="3559" w:name="_Toc169175458"/>
                            <w:r w:rsidRPr="00630E21">
                              <w:rPr>
                                <w:rFonts w:ascii="Times New Roman" w:hAnsi="Times New Roman"/>
                                <w:bCs/>
                                <w:sz w:val="48"/>
                                <w:szCs w:val="48"/>
                              </w:rPr>
                              <w:t>ДИПЛОМНА РОБОТА</w:t>
                            </w:r>
                            <w:bookmarkEnd w:id="3555"/>
                            <w:bookmarkEnd w:id="3556"/>
                            <w:bookmarkEnd w:id="3557"/>
                            <w:bookmarkEnd w:id="3558"/>
                            <w:bookmarkEnd w:id="3559"/>
                          </w:p>
                          <w:p w14:paraId="5D1CDE1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7816E34" w14:textId="77777777" w:rsidR="00A43AC3" w:rsidRPr="005E3013" w:rsidRDefault="00A43AC3" w:rsidP="00987998">
                            <w:pPr>
                              <w:pStyle w:val="2"/>
                              <w:spacing w:line="276" w:lineRule="auto"/>
                              <w:rPr>
                                <w:b w:val="0"/>
                                <w:bCs/>
                                <w:iCs/>
                                <w:sz w:val="48"/>
                                <w:szCs w:val="48"/>
                                <w:highlight w:val="yellow"/>
                              </w:rPr>
                            </w:pPr>
                            <w:bookmarkStart w:id="3560" w:name="_Toc168914856"/>
                            <w:bookmarkStart w:id="3561" w:name="_Toc168915171"/>
                            <w:bookmarkStart w:id="3562" w:name="_Toc168917934"/>
                            <w:bookmarkStart w:id="3563" w:name="_Toc169173372"/>
                            <w:bookmarkStart w:id="3564" w:name="_Toc16917545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560"/>
                            <w:bookmarkEnd w:id="3561"/>
                            <w:bookmarkEnd w:id="3562"/>
                            <w:bookmarkEnd w:id="3563"/>
                            <w:bookmarkEnd w:id="3564"/>
                          </w:p>
                          <w:p w14:paraId="7B6D83C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366312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279862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B1C7B35" w14:textId="77777777" w:rsidR="00A43AC3" w:rsidRPr="00B1453A" w:rsidRDefault="00A43AC3" w:rsidP="00987998">
                            <w:pPr>
                              <w:jc w:val="center"/>
                              <w:rPr>
                                <w:rFonts w:ascii="Calibri" w:hAnsi="Calibri"/>
                                <w:sz w:val="36"/>
                                <w:szCs w:val="36"/>
                              </w:rPr>
                            </w:pPr>
                          </w:p>
                          <w:p w14:paraId="4EAF6F9A" w14:textId="77777777" w:rsidR="00A43AC3" w:rsidRDefault="00A43AC3" w:rsidP="00987998">
                            <w:pPr>
                              <w:jc w:val="center"/>
                              <w:rPr>
                                <w:rFonts w:ascii="Times New Roman CYR" w:hAnsi="Times New Roman CYR" w:cs="Times New Roman CYR"/>
                                <w:sz w:val="36"/>
                                <w:szCs w:val="36"/>
                              </w:rPr>
                            </w:pPr>
                          </w:p>
                          <w:p w14:paraId="3B594E7F" w14:textId="77777777" w:rsidR="00A43AC3" w:rsidRDefault="00A43AC3"/>
                          <w:p w14:paraId="6C253906" w14:textId="77777777" w:rsidR="00A43AC3" w:rsidRPr="00630E21" w:rsidRDefault="00A43AC3" w:rsidP="00987998">
                            <w:pPr>
                              <w:pStyle w:val="3"/>
                              <w:spacing w:line="276" w:lineRule="auto"/>
                              <w:rPr>
                                <w:rFonts w:ascii="Times New Roman" w:hAnsi="Times New Roman"/>
                                <w:bCs/>
                                <w:sz w:val="48"/>
                                <w:szCs w:val="48"/>
                              </w:rPr>
                            </w:pPr>
                            <w:bookmarkStart w:id="3565" w:name="_Toc168914857"/>
                            <w:bookmarkStart w:id="3566" w:name="_Toc168915172"/>
                            <w:bookmarkStart w:id="3567" w:name="_Toc168917935"/>
                            <w:bookmarkStart w:id="3568" w:name="_Toc169173373"/>
                            <w:bookmarkStart w:id="3569" w:name="_Toc169175460"/>
                            <w:r w:rsidRPr="00630E21">
                              <w:rPr>
                                <w:rFonts w:ascii="Times New Roman" w:hAnsi="Times New Roman"/>
                                <w:bCs/>
                                <w:sz w:val="48"/>
                                <w:szCs w:val="48"/>
                              </w:rPr>
                              <w:t>ДИПЛОМНА РОБОТА</w:t>
                            </w:r>
                            <w:bookmarkEnd w:id="3565"/>
                            <w:bookmarkEnd w:id="3566"/>
                            <w:bookmarkEnd w:id="3567"/>
                            <w:bookmarkEnd w:id="3568"/>
                            <w:bookmarkEnd w:id="3569"/>
                          </w:p>
                          <w:p w14:paraId="6B0981A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6C0DCA1" w14:textId="77777777" w:rsidR="00A43AC3" w:rsidRPr="005E3013" w:rsidRDefault="00A43AC3" w:rsidP="00987998">
                            <w:pPr>
                              <w:pStyle w:val="2"/>
                              <w:spacing w:line="276" w:lineRule="auto"/>
                              <w:rPr>
                                <w:b w:val="0"/>
                                <w:bCs/>
                                <w:iCs/>
                                <w:sz w:val="48"/>
                                <w:szCs w:val="48"/>
                                <w:highlight w:val="yellow"/>
                              </w:rPr>
                            </w:pPr>
                            <w:bookmarkStart w:id="3570" w:name="_Toc168914858"/>
                            <w:bookmarkStart w:id="3571" w:name="_Toc168915173"/>
                            <w:bookmarkStart w:id="3572" w:name="_Toc168917936"/>
                            <w:bookmarkStart w:id="3573" w:name="_Toc169173374"/>
                            <w:bookmarkStart w:id="3574" w:name="_Toc16917546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570"/>
                            <w:bookmarkEnd w:id="3571"/>
                            <w:bookmarkEnd w:id="3572"/>
                            <w:bookmarkEnd w:id="3573"/>
                            <w:bookmarkEnd w:id="3574"/>
                          </w:p>
                          <w:p w14:paraId="0FDD066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D4B3ED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AB6720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4417207" w14:textId="77777777" w:rsidR="00A43AC3" w:rsidRPr="00B1453A" w:rsidRDefault="00A43AC3" w:rsidP="00987998">
                            <w:pPr>
                              <w:jc w:val="center"/>
                              <w:rPr>
                                <w:rFonts w:ascii="Calibri" w:hAnsi="Calibri"/>
                                <w:sz w:val="36"/>
                                <w:szCs w:val="36"/>
                              </w:rPr>
                            </w:pPr>
                          </w:p>
                          <w:p w14:paraId="5DC03734" w14:textId="77777777" w:rsidR="00A43AC3" w:rsidRDefault="00A43AC3" w:rsidP="00987998">
                            <w:pPr>
                              <w:jc w:val="center"/>
                              <w:rPr>
                                <w:rFonts w:ascii="Times New Roman CYR" w:hAnsi="Times New Roman CYR" w:cs="Times New Roman CYR"/>
                                <w:sz w:val="36"/>
                                <w:szCs w:val="36"/>
                              </w:rPr>
                            </w:pPr>
                          </w:p>
                          <w:p w14:paraId="3212BCBA" w14:textId="77777777" w:rsidR="00A43AC3" w:rsidRDefault="00A43AC3"/>
                          <w:p w14:paraId="13DF088F" w14:textId="77777777" w:rsidR="00A43AC3" w:rsidRPr="00630E21" w:rsidRDefault="00A43AC3" w:rsidP="00987998">
                            <w:pPr>
                              <w:pStyle w:val="3"/>
                              <w:spacing w:line="276" w:lineRule="auto"/>
                              <w:rPr>
                                <w:rFonts w:ascii="Times New Roman" w:hAnsi="Times New Roman"/>
                                <w:bCs/>
                                <w:sz w:val="48"/>
                                <w:szCs w:val="48"/>
                              </w:rPr>
                            </w:pPr>
                            <w:bookmarkStart w:id="3575" w:name="_Toc168914859"/>
                            <w:bookmarkStart w:id="3576" w:name="_Toc168915174"/>
                            <w:bookmarkStart w:id="3577" w:name="_Toc168917937"/>
                            <w:bookmarkStart w:id="3578" w:name="_Toc169173375"/>
                            <w:bookmarkStart w:id="3579" w:name="_Toc169175462"/>
                            <w:r w:rsidRPr="00630E21">
                              <w:rPr>
                                <w:rFonts w:ascii="Times New Roman" w:hAnsi="Times New Roman"/>
                                <w:bCs/>
                                <w:sz w:val="48"/>
                                <w:szCs w:val="48"/>
                              </w:rPr>
                              <w:t>ДИПЛОМНА РОБОТА</w:t>
                            </w:r>
                            <w:bookmarkEnd w:id="3575"/>
                            <w:bookmarkEnd w:id="3576"/>
                            <w:bookmarkEnd w:id="3577"/>
                            <w:bookmarkEnd w:id="3578"/>
                            <w:bookmarkEnd w:id="3579"/>
                          </w:p>
                          <w:p w14:paraId="6E581962"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4D2B0B9" w14:textId="77777777" w:rsidR="00A43AC3" w:rsidRPr="005E3013" w:rsidRDefault="00A43AC3" w:rsidP="00987998">
                            <w:pPr>
                              <w:pStyle w:val="2"/>
                              <w:spacing w:line="276" w:lineRule="auto"/>
                              <w:rPr>
                                <w:b w:val="0"/>
                                <w:bCs/>
                                <w:iCs/>
                                <w:sz w:val="48"/>
                                <w:szCs w:val="48"/>
                                <w:highlight w:val="yellow"/>
                              </w:rPr>
                            </w:pPr>
                            <w:bookmarkStart w:id="3580" w:name="_Toc168914860"/>
                            <w:bookmarkStart w:id="3581" w:name="_Toc168915175"/>
                            <w:bookmarkStart w:id="3582" w:name="_Toc168917938"/>
                            <w:bookmarkStart w:id="3583" w:name="_Toc169173376"/>
                            <w:bookmarkStart w:id="3584" w:name="_Toc16917546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580"/>
                            <w:bookmarkEnd w:id="3581"/>
                            <w:bookmarkEnd w:id="3582"/>
                            <w:bookmarkEnd w:id="3583"/>
                            <w:bookmarkEnd w:id="3584"/>
                          </w:p>
                          <w:p w14:paraId="61D2873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49B2DC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038772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140B632" w14:textId="77777777" w:rsidR="00A43AC3" w:rsidRPr="00B1453A" w:rsidRDefault="00A43AC3" w:rsidP="00987998">
                            <w:pPr>
                              <w:jc w:val="center"/>
                              <w:rPr>
                                <w:rFonts w:ascii="Calibri" w:hAnsi="Calibri"/>
                                <w:sz w:val="36"/>
                                <w:szCs w:val="36"/>
                              </w:rPr>
                            </w:pPr>
                          </w:p>
                          <w:p w14:paraId="2A9A3C29" w14:textId="77777777" w:rsidR="00A43AC3" w:rsidRDefault="00A43AC3" w:rsidP="00987998">
                            <w:pPr>
                              <w:jc w:val="center"/>
                              <w:rPr>
                                <w:rFonts w:ascii="Times New Roman CYR" w:hAnsi="Times New Roman CYR" w:cs="Times New Roman CYR"/>
                                <w:sz w:val="36"/>
                                <w:szCs w:val="36"/>
                              </w:rPr>
                            </w:pPr>
                          </w:p>
                          <w:p w14:paraId="7A02B9DF" w14:textId="77777777" w:rsidR="00A43AC3" w:rsidRDefault="00A43AC3"/>
                          <w:p w14:paraId="55A1A891" w14:textId="77777777" w:rsidR="000658DF" w:rsidRPr="003A41B8" w:rsidRDefault="000658DF" w:rsidP="000658DF">
                            <w:pPr>
                              <w:pStyle w:val="3"/>
                              <w:spacing w:line="300" w:lineRule="auto"/>
                              <w:rPr>
                                <w:rFonts w:ascii="Times New Roman CYR" w:hAnsi="Times New Roman CYR"/>
                                <w:i/>
                                <w:iCs/>
                                <w:sz w:val="44"/>
                                <w:szCs w:val="44"/>
                              </w:rPr>
                            </w:pPr>
                            <w:bookmarkStart w:id="3585" w:name="_Toc168914861"/>
                            <w:bookmarkStart w:id="3586" w:name="_Toc168915176"/>
                            <w:bookmarkStart w:id="3587" w:name="_Toc168917939"/>
                            <w:bookmarkStart w:id="3588" w:name="_Toc169173377"/>
                            <w:bookmarkStart w:id="3589" w:name="_Toc169175464"/>
                            <w:r w:rsidRPr="003A41B8">
                              <w:rPr>
                                <w:rFonts w:ascii="Times New Roman CYR" w:hAnsi="Times New Roman CYR"/>
                                <w:i/>
                                <w:iCs/>
                                <w:sz w:val="44"/>
                                <w:szCs w:val="44"/>
                              </w:rPr>
                              <w:t>ДИПЛОМНА РОБОТА БАКАЛАВРА</w:t>
                            </w:r>
                            <w:bookmarkEnd w:id="3585"/>
                            <w:bookmarkEnd w:id="3586"/>
                            <w:bookmarkEnd w:id="3587"/>
                            <w:bookmarkEnd w:id="3588"/>
                            <w:bookmarkEnd w:id="3589"/>
                            <w:r w:rsidRPr="003A41B8">
                              <w:rPr>
                                <w:rFonts w:ascii="Times New Roman CYR" w:hAnsi="Times New Roman CYR"/>
                                <w:i/>
                                <w:iCs/>
                                <w:sz w:val="44"/>
                                <w:szCs w:val="44"/>
                              </w:rPr>
                              <w:t xml:space="preserve"> </w:t>
                            </w:r>
                          </w:p>
                          <w:p w14:paraId="35CCB159" w14:textId="77777777" w:rsidR="000658DF" w:rsidRPr="000D3135" w:rsidRDefault="000658DF" w:rsidP="000658DF">
                            <w:pPr>
                              <w:pStyle w:val="2"/>
                              <w:spacing w:line="300" w:lineRule="auto"/>
                              <w:rPr>
                                <w:rFonts w:ascii="Times New Roman CYR" w:hAnsi="Times New Roman CYR"/>
                                <w:b w:val="0"/>
                                <w:sz w:val="44"/>
                                <w:szCs w:val="44"/>
                              </w:rPr>
                            </w:pPr>
                            <w:bookmarkStart w:id="3590" w:name="_Toc168914862"/>
                            <w:bookmarkStart w:id="3591" w:name="_Toc168915177"/>
                            <w:bookmarkStart w:id="3592" w:name="_Toc168917940"/>
                            <w:bookmarkStart w:id="3593" w:name="_Toc169173378"/>
                            <w:bookmarkStart w:id="3594" w:name="_Toc169175465"/>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3590"/>
                            <w:bookmarkEnd w:id="3591"/>
                            <w:bookmarkEnd w:id="3592"/>
                            <w:bookmarkEnd w:id="3593"/>
                            <w:bookmarkEnd w:id="3594"/>
                          </w:p>
                          <w:p w14:paraId="08BC61AD"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3DFBE21F"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031E828D" w14:textId="77777777" w:rsidR="000658DF" w:rsidRPr="000D3135" w:rsidRDefault="000658DF" w:rsidP="000658DF">
                            <w:pPr>
                              <w:spacing w:line="300" w:lineRule="auto"/>
                              <w:jc w:val="center"/>
                              <w:rPr>
                                <w:b/>
                                <w:lang w:val="uk-UA"/>
                              </w:rPr>
                            </w:pPr>
                          </w:p>
                          <w:p w14:paraId="4483130B"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737E7333" w14:textId="77777777" w:rsidR="00A43AC3" w:rsidRPr="00B1453A" w:rsidRDefault="00A43AC3" w:rsidP="00987998">
                            <w:pPr>
                              <w:jc w:val="center"/>
                              <w:rPr>
                                <w:rFonts w:ascii="Calibri" w:hAnsi="Calibri"/>
                                <w:sz w:val="36"/>
                                <w:szCs w:val="36"/>
                              </w:rPr>
                            </w:pPr>
                          </w:p>
                          <w:p w14:paraId="55165314" w14:textId="77777777" w:rsidR="00A43AC3" w:rsidRDefault="00A43AC3" w:rsidP="00987998">
                            <w:pPr>
                              <w:jc w:val="center"/>
                              <w:rPr>
                                <w:rFonts w:ascii="Times New Roman CYR" w:hAnsi="Times New Roman CYR" w:cs="Times New Roman CYR"/>
                                <w:sz w:val="36"/>
                                <w:szCs w:val="36"/>
                              </w:rPr>
                            </w:pPr>
                          </w:p>
                          <w:p w14:paraId="547E014D" w14:textId="77777777" w:rsidR="00A43AC3" w:rsidRDefault="00A43AC3"/>
                          <w:p w14:paraId="0104DB6A" w14:textId="77777777" w:rsidR="00A43AC3" w:rsidRPr="00630E21" w:rsidRDefault="00A43AC3" w:rsidP="00987998">
                            <w:pPr>
                              <w:pStyle w:val="3"/>
                              <w:spacing w:line="276" w:lineRule="auto"/>
                              <w:rPr>
                                <w:rFonts w:ascii="Times New Roman" w:hAnsi="Times New Roman"/>
                                <w:bCs/>
                                <w:sz w:val="48"/>
                                <w:szCs w:val="48"/>
                              </w:rPr>
                            </w:pPr>
                            <w:bookmarkStart w:id="3595" w:name="_Toc168914863"/>
                            <w:bookmarkStart w:id="3596" w:name="_Toc168915178"/>
                            <w:bookmarkStart w:id="3597" w:name="_Toc168917941"/>
                            <w:bookmarkStart w:id="3598" w:name="_Toc169173379"/>
                            <w:bookmarkStart w:id="3599" w:name="_Toc169175466"/>
                            <w:r w:rsidRPr="00630E21">
                              <w:rPr>
                                <w:rFonts w:ascii="Times New Roman" w:hAnsi="Times New Roman"/>
                                <w:bCs/>
                                <w:sz w:val="48"/>
                                <w:szCs w:val="48"/>
                              </w:rPr>
                              <w:t>ДИПЛОМНА РОБОТА</w:t>
                            </w:r>
                            <w:bookmarkEnd w:id="3595"/>
                            <w:bookmarkEnd w:id="3596"/>
                            <w:bookmarkEnd w:id="3597"/>
                            <w:bookmarkEnd w:id="3598"/>
                            <w:bookmarkEnd w:id="3599"/>
                          </w:p>
                          <w:p w14:paraId="32622F5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BBE575F" w14:textId="77777777" w:rsidR="00A43AC3" w:rsidRPr="005E3013" w:rsidRDefault="00A43AC3" w:rsidP="00987998">
                            <w:pPr>
                              <w:pStyle w:val="2"/>
                              <w:spacing w:line="276" w:lineRule="auto"/>
                              <w:rPr>
                                <w:b w:val="0"/>
                                <w:bCs/>
                                <w:iCs/>
                                <w:sz w:val="48"/>
                                <w:szCs w:val="48"/>
                                <w:highlight w:val="yellow"/>
                              </w:rPr>
                            </w:pPr>
                            <w:bookmarkStart w:id="3600" w:name="_Toc168914864"/>
                            <w:bookmarkStart w:id="3601" w:name="_Toc168915179"/>
                            <w:bookmarkStart w:id="3602" w:name="_Toc168917942"/>
                            <w:bookmarkStart w:id="3603" w:name="_Toc169173380"/>
                            <w:bookmarkStart w:id="3604" w:name="_Toc16917546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600"/>
                            <w:bookmarkEnd w:id="3601"/>
                            <w:bookmarkEnd w:id="3602"/>
                            <w:bookmarkEnd w:id="3603"/>
                            <w:bookmarkEnd w:id="3604"/>
                          </w:p>
                          <w:p w14:paraId="502AC32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38D4CC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EC6CB6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B75095B" w14:textId="77777777" w:rsidR="00A43AC3" w:rsidRPr="00B1453A" w:rsidRDefault="00A43AC3" w:rsidP="00987998">
                            <w:pPr>
                              <w:jc w:val="center"/>
                              <w:rPr>
                                <w:rFonts w:ascii="Calibri" w:hAnsi="Calibri"/>
                                <w:sz w:val="36"/>
                                <w:szCs w:val="36"/>
                              </w:rPr>
                            </w:pPr>
                          </w:p>
                          <w:p w14:paraId="73F4959D" w14:textId="77777777" w:rsidR="00A43AC3" w:rsidRDefault="00A43AC3" w:rsidP="00987998">
                            <w:pPr>
                              <w:jc w:val="center"/>
                              <w:rPr>
                                <w:rFonts w:ascii="Times New Roman CYR" w:hAnsi="Times New Roman CYR" w:cs="Times New Roman CYR"/>
                                <w:sz w:val="36"/>
                                <w:szCs w:val="36"/>
                              </w:rPr>
                            </w:pPr>
                          </w:p>
                          <w:p w14:paraId="091C92A9" w14:textId="77777777" w:rsidR="00A43AC3" w:rsidRDefault="00A43AC3"/>
                          <w:p w14:paraId="28332328" w14:textId="77777777" w:rsidR="00A43AC3" w:rsidRPr="00630E21" w:rsidRDefault="00A43AC3" w:rsidP="00987998">
                            <w:pPr>
                              <w:pStyle w:val="3"/>
                              <w:spacing w:line="276" w:lineRule="auto"/>
                              <w:rPr>
                                <w:rFonts w:ascii="Times New Roman" w:hAnsi="Times New Roman"/>
                                <w:bCs/>
                                <w:sz w:val="48"/>
                                <w:szCs w:val="48"/>
                              </w:rPr>
                            </w:pPr>
                            <w:bookmarkStart w:id="3605" w:name="_Toc168914865"/>
                            <w:bookmarkStart w:id="3606" w:name="_Toc168915180"/>
                            <w:bookmarkStart w:id="3607" w:name="_Toc168917943"/>
                            <w:bookmarkStart w:id="3608" w:name="_Toc169173381"/>
                            <w:bookmarkStart w:id="3609" w:name="_Toc169175468"/>
                            <w:r w:rsidRPr="00630E21">
                              <w:rPr>
                                <w:rFonts w:ascii="Times New Roman" w:hAnsi="Times New Roman"/>
                                <w:bCs/>
                                <w:sz w:val="48"/>
                                <w:szCs w:val="48"/>
                              </w:rPr>
                              <w:t>ДИПЛОМНА РОБОТА</w:t>
                            </w:r>
                            <w:bookmarkEnd w:id="3605"/>
                            <w:bookmarkEnd w:id="3606"/>
                            <w:bookmarkEnd w:id="3607"/>
                            <w:bookmarkEnd w:id="3608"/>
                            <w:bookmarkEnd w:id="3609"/>
                          </w:p>
                          <w:p w14:paraId="4CD86D2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5DF5C4A" w14:textId="77777777" w:rsidR="00A43AC3" w:rsidRPr="005E3013" w:rsidRDefault="00A43AC3" w:rsidP="00987998">
                            <w:pPr>
                              <w:pStyle w:val="2"/>
                              <w:spacing w:line="276" w:lineRule="auto"/>
                              <w:rPr>
                                <w:b w:val="0"/>
                                <w:bCs/>
                                <w:iCs/>
                                <w:sz w:val="48"/>
                                <w:szCs w:val="48"/>
                                <w:highlight w:val="yellow"/>
                              </w:rPr>
                            </w:pPr>
                            <w:bookmarkStart w:id="3610" w:name="_Toc168914866"/>
                            <w:bookmarkStart w:id="3611" w:name="_Toc168915181"/>
                            <w:bookmarkStart w:id="3612" w:name="_Toc168917944"/>
                            <w:bookmarkStart w:id="3613" w:name="_Toc169173382"/>
                            <w:bookmarkStart w:id="3614" w:name="_Toc16917546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610"/>
                            <w:bookmarkEnd w:id="3611"/>
                            <w:bookmarkEnd w:id="3612"/>
                            <w:bookmarkEnd w:id="3613"/>
                            <w:bookmarkEnd w:id="3614"/>
                          </w:p>
                          <w:p w14:paraId="04E4396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27C13C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D101CA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E2703B5" w14:textId="77777777" w:rsidR="00A43AC3" w:rsidRPr="00B1453A" w:rsidRDefault="00A43AC3" w:rsidP="00987998">
                            <w:pPr>
                              <w:jc w:val="center"/>
                              <w:rPr>
                                <w:rFonts w:ascii="Calibri" w:hAnsi="Calibri"/>
                                <w:sz w:val="36"/>
                                <w:szCs w:val="36"/>
                              </w:rPr>
                            </w:pPr>
                          </w:p>
                          <w:p w14:paraId="19C631F0" w14:textId="77777777" w:rsidR="00A43AC3" w:rsidRDefault="00A43AC3" w:rsidP="00987998">
                            <w:pPr>
                              <w:jc w:val="center"/>
                              <w:rPr>
                                <w:rFonts w:ascii="Times New Roman CYR" w:hAnsi="Times New Roman CYR" w:cs="Times New Roman CYR"/>
                                <w:sz w:val="36"/>
                                <w:szCs w:val="36"/>
                              </w:rPr>
                            </w:pPr>
                          </w:p>
                          <w:p w14:paraId="63768F57" w14:textId="77777777" w:rsidR="00A43AC3" w:rsidRDefault="00A43AC3"/>
                          <w:p w14:paraId="5665DD90" w14:textId="77777777" w:rsidR="00A43AC3" w:rsidRPr="00630E21" w:rsidRDefault="00A43AC3" w:rsidP="00987998">
                            <w:pPr>
                              <w:pStyle w:val="3"/>
                              <w:spacing w:line="276" w:lineRule="auto"/>
                              <w:rPr>
                                <w:rFonts w:ascii="Times New Roman" w:hAnsi="Times New Roman"/>
                                <w:bCs/>
                                <w:sz w:val="48"/>
                                <w:szCs w:val="48"/>
                              </w:rPr>
                            </w:pPr>
                            <w:bookmarkStart w:id="3615" w:name="_Toc168914867"/>
                            <w:bookmarkStart w:id="3616" w:name="_Toc168915182"/>
                            <w:bookmarkStart w:id="3617" w:name="_Toc168917945"/>
                            <w:bookmarkStart w:id="3618" w:name="_Toc169173383"/>
                            <w:bookmarkStart w:id="3619" w:name="_Toc169175470"/>
                            <w:r w:rsidRPr="00630E21">
                              <w:rPr>
                                <w:rFonts w:ascii="Times New Roman" w:hAnsi="Times New Roman"/>
                                <w:bCs/>
                                <w:sz w:val="48"/>
                                <w:szCs w:val="48"/>
                              </w:rPr>
                              <w:t>ДИПЛОМНА РОБОТА</w:t>
                            </w:r>
                            <w:bookmarkEnd w:id="3615"/>
                            <w:bookmarkEnd w:id="3616"/>
                            <w:bookmarkEnd w:id="3617"/>
                            <w:bookmarkEnd w:id="3618"/>
                            <w:bookmarkEnd w:id="3619"/>
                          </w:p>
                          <w:p w14:paraId="1CF1B8C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04B6200" w14:textId="77777777" w:rsidR="00A43AC3" w:rsidRPr="005E3013" w:rsidRDefault="00A43AC3" w:rsidP="00987998">
                            <w:pPr>
                              <w:pStyle w:val="2"/>
                              <w:spacing w:line="276" w:lineRule="auto"/>
                              <w:rPr>
                                <w:b w:val="0"/>
                                <w:bCs/>
                                <w:iCs/>
                                <w:sz w:val="48"/>
                                <w:szCs w:val="48"/>
                                <w:highlight w:val="yellow"/>
                              </w:rPr>
                            </w:pPr>
                            <w:bookmarkStart w:id="3620" w:name="_Toc168914868"/>
                            <w:bookmarkStart w:id="3621" w:name="_Toc168915183"/>
                            <w:bookmarkStart w:id="3622" w:name="_Toc168917946"/>
                            <w:bookmarkStart w:id="3623" w:name="_Toc169173384"/>
                            <w:bookmarkStart w:id="3624" w:name="_Toc16917547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620"/>
                            <w:bookmarkEnd w:id="3621"/>
                            <w:bookmarkEnd w:id="3622"/>
                            <w:bookmarkEnd w:id="3623"/>
                            <w:bookmarkEnd w:id="3624"/>
                          </w:p>
                          <w:p w14:paraId="66FB3F1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FB02BD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48E170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A16CF39" w14:textId="77777777" w:rsidR="00A43AC3" w:rsidRPr="00B1453A" w:rsidRDefault="00A43AC3" w:rsidP="00987998">
                            <w:pPr>
                              <w:jc w:val="center"/>
                              <w:rPr>
                                <w:rFonts w:ascii="Calibri" w:hAnsi="Calibri"/>
                                <w:sz w:val="36"/>
                                <w:szCs w:val="36"/>
                              </w:rPr>
                            </w:pPr>
                          </w:p>
                          <w:p w14:paraId="68188975" w14:textId="77777777" w:rsidR="00A43AC3" w:rsidRDefault="00A43AC3" w:rsidP="00987998">
                            <w:pPr>
                              <w:jc w:val="center"/>
                              <w:rPr>
                                <w:rFonts w:ascii="Times New Roman CYR" w:hAnsi="Times New Roman CYR" w:cs="Times New Roman CYR"/>
                                <w:sz w:val="36"/>
                                <w:szCs w:val="36"/>
                              </w:rPr>
                            </w:pPr>
                          </w:p>
                          <w:p w14:paraId="105E3FD9" w14:textId="77777777" w:rsidR="00A43AC3" w:rsidRDefault="00A43AC3"/>
                          <w:p w14:paraId="0AC4225B" w14:textId="77777777" w:rsidR="00A43AC3" w:rsidRPr="00630E21" w:rsidRDefault="00A43AC3" w:rsidP="00987998">
                            <w:pPr>
                              <w:pStyle w:val="3"/>
                              <w:spacing w:line="276" w:lineRule="auto"/>
                              <w:rPr>
                                <w:rFonts w:ascii="Times New Roman" w:hAnsi="Times New Roman"/>
                                <w:bCs/>
                                <w:sz w:val="48"/>
                                <w:szCs w:val="48"/>
                              </w:rPr>
                            </w:pPr>
                            <w:bookmarkStart w:id="3625" w:name="_Toc168914869"/>
                            <w:bookmarkStart w:id="3626" w:name="_Toc168915184"/>
                            <w:bookmarkStart w:id="3627" w:name="_Toc168917947"/>
                            <w:bookmarkStart w:id="3628" w:name="_Toc169173385"/>
                            <w:bookmarkStart w:id="3629" w:name="_Toc169175472"/>
                            <w:r w:rsidRPr="00630E21">
                              <w:rPr>
                                <w:rFonts w:ascii="Times New Roman" w:hAnsi="Times New Roman"/>
                                <w:bCs/>
                                <w:sz w:val="48"/>
                                <w:szCs w:val="48"/>
                              </w:rPr>
                              <w:t>ДИПЛОМНА РОБОТА</w:t>
                            </w:r>
                            <w:bookmarkEnd w:id="3625"/>
                            <w:bookmarkEnd w:id="3626"/>
                            <w:bookmarkEnd w:id="3627"/>
                            <w:bookmarkEnd w:id="3628"/>
                            <w:bookmarkEnd w:id="3629"/>
                          </w:p>
                          <w:p w14:paraId="2166AB3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AC3329F" w14:textId="77777777" w:rsidR="00A43AC3" w:rsidRPr="005E3013" w:rsidRDefault="00A43AC3" w:rsidP="00987998">
                            <w:pPr>
                              <w:pStyle w:val="2"/>
                              <w:spacing w:line="276" w:lineRule="auto"/>
                              <w:rPr>
                                <w:b w:val="0"/>
                                <w:bCs/>
                                <w:iCs/>
                                <w:sz w:val="48"/>
                                <w:szCs w:val="48"/>
                                <w:highlight w:val="yellow"/>
                              </w:rPr>
                            </w:pPr>
                            <w:bookmarkStart w:id="3630" w:name="_Toc168914870"/>
                            <w:bookmarkStart w:id="3631" w:name="_Toc168915185"/>
                            <w:bookmarkStart w:id="3632" w:name="_Toc168917948"/>
                            <w:bookmarkStart w:id="3633" w:name="_Toc169173386"/>
                            <w:bookmarkStart w:id="3634" w:name="_Toc16917547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630"/>
                            <w:bookmarkEnd w:id="3631"/>
                            <w:bookmarkEnd w:id="3632"/>
                            <w:bookmarkEnd w:id="3633"/>
                            <w:bookmarkEnd w:id="3634"/>
                          </w:p>
                          <w:p w14:paraId="2D79EF3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9DA780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D3B921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1604543" w14:textId="77777777" w:rsidR="00A43AC3" w:rsidRPr="00B1453A" w:rsidRDefault="00A43AC3" w:rsidP="00987998">
                            <w:pPr>
                              <w:jc w:val="center"/>
                              <w:rPr>
                                <w:rFonts w:ascii="Calibri" w:hAnsi="Calibri"/>
                                <w:sz w:val="36"/>
                                <w:szCs w:val="36"/>
                              </w:rPr>
                            </w:pPr>
                          </w:p>
                          <w:p w14:paraId="254DEB11" w14:textId="77777777" w:rsidR="00A43AC3" w:rsidRDefault="00A43AC3" w:rsidP="00987998">
                            <w:pPr>
                              <w:jc w:val="center"/>
                              <w:rPr>
                                <w:rFonts w:ascii="Times New Roman CYR" w:hAnsi="Times New Roman CYR" w:cs="Times New Roman CYR"/>
                                <w:sz w:val="36"/>
                                <w:szCs w:val="36"/>
                              </w:rPr>
                            </w:pPr>
                          </w:p>
                          <w:p w14:paraId="393FA8D8" w14:textId="77777777" w:rsidR="00A43AC3" w:rsidRDefault="00A43AC3"/>
                          <w:p w14:paraId="5A3D2CC0" w14:textId="77777777" w:rsidR="00A43AC3" w:rsidRPr="00630E21" w:rsidRDefault="00A43AC3" w:rsidP="00987998">
                            <w:pPr>
                              <w:pStyle w:val="3"/>
                              <w:spacing w:line="276" w:lineRule="auto"/>
                              <w:rPr>
                                <w:rFonts w:ascii="Times New Roman" w:hAnsi="Times New Roman"/>
                                <w:bCs/>
                                <w:sz w:val="48"/>
                                <w:szCs w:val="48"/>
                              </w:rPr>
                            </w:pPr>
                            <w:bookmarkStart w:id="3635" w:name="_Toc168914871"/>
                            <w:bookmarkStart w:id="3636" w:name="_Toc168915186"/>
                            <w:bookmarkStart w:id="3637" w:name="_Toc168917949"/>
                            <w:bookmarkStart w:id="3638" w:name="_Toc169173387"/>
                            <w:bookmarkStart w:id="3639" w:name="_Toc169175474"/>
                            <w:r w:rsidRPr="00630E21">
                              <w:rPr>
                                <w:rFonts w:ascii="Times New Roman" w:hAnsi="Times New Roman"/>
                                <w:bCs/>
                                <w:sz w:val="48"/>
                                <w:szCs w:val="48"/>
                              </w:rPr>
                              <w:t>ДИПЛОМНА РОБОТА</w:t>
                            </w:r>
                            <w:bookmarkEnd w:id="3635"/>
                            <w:bookmarkEnd w:id="3636"/>
                            <w:bookmarkEnd w:id="3637"/>
                            <w:bookmarkEnd w:id="3638"/>
                            <w:bookmarkEnd w:id="3639"/>
                          </w:p>
                          <w:p w14:paraId="77EAAA1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08D6871" w14:textId="77777777" w:rsidR="00A43AC3" w:rsidRPr="005E3013" w:rsidRDefault="00A43AC3" w:rsidP="00987998">
                            <w:pPr>
                              <w:pStyle w:val="2"/>
                              <w:spacing w:line="276" w:lineRule="auto"/>
                              <w:rPr>
                                <w:b w:val="0"/>
                                <w:bCs/>
                                <w:iCs/>
                                <w:sz w:val="48"/>
                                <w:szCs w:val="48"/>
                                <w:highlight w:val="yellow"/>
                              </w:rPr>
                            </w:pPr>
                            <w:bookmarkStart w:id="3640" w:name="_Toc168914872"/>
                            <w:bookmarkStart w:id="3641" w:name="_Toc168915187"/>
                            <w:bookmarkStart w:id="3642" w:name="_Toc168917950"/>
                            <w:bookmarkStart w:id="3643" w:name="_Toc169173388"/>
                            <w:bookmarkStart w:id="3644" w:name="_Toc16917547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640"/>
                            <w:bookmarkEnd w:id="3641"/>
                            <w:bookmarkEnd w:id="3642"/>
                            <w:bookmarkEnd w:id="3643"/>
                            <w:bookmarkEnd w:id="3644"/>
                          </w:p>
                          <w:p w14:paraId="4BEC703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89A04E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7BA570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2A963DD" w14:textId="77777777" w:rsidR="00A43AC3" w:rsidRPr="00B1453A" w:rsidRDefault="00A43AC3" w:rsidP="00987998">
                            <w:pPr>
                              <w:jc w:val="center"/>
                              <w:rPr>
                                <w:rFonts w:ascii="Calibri" w:hAnsi="Calibri"/>
                                <w:sz w:val="36"/>
                                <w:szCs w:val="36"/>
                              </w:rPr>
                            </w:pPr>
                          </w:p>
                          <w:p w14:paraId="5768D13A" w14:textId="77777777" w:rsidR="00A43AC3" w:rsidRDefault="00A43AC3" w:rsidP="00987998">
                            <w:pPr>
                              <w:jc w:val="center"/>
                              <w:rPr>
                                <w:rFonts w:ascii="Times New Roman CYR" w:hAnsi="Times New Roman CYR" w:cs="Times New Roman CYR"/>
                                <w:sz w:val="36"/>
                                <w:szCs w:val="36"/>
                              </w:rPr>
                            </w:pPr>
                          </w:p>
                          <w:p w14:paraId="6B2F83E5" w14:textId="77777777" w:rsidR="00A43AC3" w:rsidRDefault="00A43AC3"/>
                          <w:p w14:paraId="18E3E2A1" w14:textId="77777777" w:rsidR="00A43AC3" w:rsidRPr="00630E21" w:rsidRDefault="00A43AC3" w:rsidP="00987998">
                            <w:pPr>
                              <w:pStyle w:val="3"/>
                              <w:spacing w:line="276" w:lineRule="auto"/>
                              <w:rPr>
                                <w:rFonts w:ascii="Times New Roman" w:hAnsi="Times New Roman"/>
                                <w:bCs/>
                                <w:sz w:val="48"/>
                                <w:szCs w:val="48"/>
                              </w:rPr>
                            </w:pPr>
                            <w:bookmarkStart w:id="3645" w:name="_Toc168914873"/>
                            <w:bookmarkStart w:id="3646" w:name="_Toc168915188"/>
                            <w:bookmarkStart w:id="3647" w:name="_Toc168917951"/>
                            <w:bookmarkStart w:id="3648" w:name="_Toc169173389"/>
                            <w:bookmarkStart w:id="3649" w:name="_Toc169175476"/>
                            <w:r w:rsidRPr="00630E21">
                              <w:rPr>
                                <w:rFonts w:ascii="Times New Roman" w:hAnsi="Times New Roman"/>
                                <w:bCs/>
                                <w:sz w:val="48"/>
                                <w:szCs w:val="48"/>
                              </w:rPr>
                              <w:t>ДИПЛОМНА РОБОТА</w:t>
                            </w:r>
                            <w:bookmarkEnd w:id="3645"/>
                            <w:bookmarkEnd w:id="3646"/>
                            <w:bookmarkEnd w:id="3647"/>
                            <w:bookmarkEnd w:id="3648"/>
                            <w:bookmarkEnd w:id="3649"/>
                          </w:p>
                          <w:p w14:paraId="7979E67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48B7B55" w14:textId="77777777" w:rsidR="00A43AC3" w:rsidRPr="005E3013" w:rsidRDefault="00A43AC3" w:rsidP="00987998">
                            <w:pPr>
                              <w:pStyle w:val="2"/>
                              <w:spacing w:line="276" w:lineRule="auto"/>
                              <w:rPr>
                                <w:b w:val="0"/>
                                <w:bCs/>
                                <w:iCs/>
                                <w:sz w:val="48"/>
                                <w:szCs w:val="48"/>
                                <w:highlight w:val="yellow"/>
                              </w:rPr>
                            </w:pPr>
                            <w:bookmarkStart w:id="3650" w:name="_Toc168914874"/>
                            <w:bookmarkStart w:id="3651" w:name="_Toc168915189"/>
                            <w:bookmarkStart w:id="3652" w:name="_Toc168917952"/>
                            <w:bookmarkStart w:id="3653" w:name="_Toc169173390"/>
                            <w:bookmarkStart w:id="3654" w:name="_Toc16917547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650"/>
                            <w:bookmarkEnd w:id="3651"/>
                            <w:bookmarkEnd w:id="3652"/>
                            <w:bookmarkEnd w:id="3653"/>
                            <w:bookmarkEnd w:id="3654"/>
                          </w:p>
                          <w:p w14:paraId="060761E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44344E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3B6A93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1872470" w14:textId="77777777" w:rsidR="00A43AC3" w:rsidRPr="00B1453A" w:rsidRDefault="00A43AC3" w:rsidP="00987998">
                            <w:pPr>
                              <w:jc w:val="center"/>
                              <w:rPr>
                                <w:rFonts w:ascii="Calibri" w:hAnsi="Calibri"/>
                                <w:sz w:val="36"/>
                                <w:szCs w:val="36"/>
                              </w:rPr>
                            </w:pPr>
                          </w:p>
                          <w:p w14:paraId="088D94AA" w14:textId="77777777" w:rsidR="00A43AC3" w:rsidRDefault="00A43AC3" w:rsidP="00987998">
                            <w:pPr>
                              <w:jc w:val="center"/>
                              <w:rPr>
                                <w:rFonts w:ascii="Times New Roman CYR" w:hAnsi="Times New Roman CYR" w:cs="Times New Roman CYR"/>
                                <w:sz w:val="36"/>
                                <w:szCs w:val="36"/>
                              </w:rPr>
                            </w:pPr>
                          </w:p>
                          <w:p w14:paraId="3A8CE52C" w14:textId="77777777" w:rsidR="00A43AC3" w:rsidRDefault="00A43AC3"/>
                          <w:p w14:paraId="4A40914A" w14:textId="77777777" w:rsidR="00A43AC3" w:rsidRPr="00630E21" w:rsidRDefault="00A43AC3" w:rsidP="00987998">
                            <w:pPr>
                              <w:pStyle w:val="3"/>
                              <w:spacing w:line="276" w:lineRule="auto"/>
                              <w:rPr>
                                <w:rFonts w:ascii="Times New Roman" w:hAnsi="Times New Roman"/>
                                <w:bCs/>
                                <w:sz w:val="48"/>
                                <w:szCs w:val="48"/>
                              </w:rPr>
                            </w:pPr>
                            <w:bookmarkStart w:id="3655" w:name="_Toc168914875"/>
                            <w:bookmarkStart w:id="3656" w:name="_Toc168915190"/>
                            <w:bookmarkStart w:id="3657" w:name="_Toc168917953"/>
                            <w:bookmarkStart w:id="3658" w:name="_Toc169173391"/>
                            <w:bookmarkStart w:id="3659" w:name="_Toc169175478"/>
                            <w:r w:rsidRPr="00630E21">
                              <w:rPr>
                                <w:rFonts w:ascii="Times New Roman" w:hAnsi="Times New Roman"/>
                                <w:bCs/>
                                <w:sz w:val="48"/>
                                <w:szCs w:val="48"/>
                              </w:rPr>
                              <w:t>ДИПЛОМНА РОБОТА</w:t>
                            </w:r>
                            <w:bookmarkEnd w:id="3655"/>
                            <w:bookmarkEnd w:id="3656"/>
                            <w:bookmarkEnd w:id="3657"/>
                            <w:bookmarkEnd w:id="3658"/>
                            <w:bookmarkEnd w:id="3659"/>
                          </w:p>
                          <w:p w14:paraId="2A12A89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8DA6121" w14:textId="77777777" w:rsidR="00A43AC3" w:rsidRPr="005E3013" w:rsidRDefault="00A43AC3" w:rsidP="00987998">
                            <w:pPr>
                              <w:pStyle w:val="2"/>
                              <w:spacing w:line="276" w:lineRule="auto"/>
                              <w:rPr>
                                <w:b w:val="0"/>
                                <w:bCs/>
                                <w:iCs/>
                                <w:sz w:val="48"/>
                                <w:szCs w:val="48"/>
                                <w:highlight w:val="yellow"/>
                              </w:rPr>
                            </w:pPr>
                            <w:bookmarkStart w:id="3660" w:name="_Toc168914876"/>
                            <w:bookmarkStart w:id="3661" w:name="_Toc168915191"/>
                            <w:bookmarkStart w:id="3662" w:name="_Toc168917954"/>
                            <w:bookmarkStart w:id="3663" w:name="_Toc169173392"/>
                            <w:bookmarkStart w:id="3664" w:name="_Toc16917547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660"/>
                            <w:bookmarkEnd w:id="3661"/>
                            <w:bookmarkEnd w:id="3662"/>
                            <w:bookmarkEnd w:id="3663"/>
                            <w:bookmarkEnd w:id="3664"/>
                          </w:p>
                          <w:p w14:paraId="5CCCF24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D77459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3B67E3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B15BAB6" w14:textId="77777777" w:rsidR="00A43AC3" w:rsidRPr="00B1453A" w:rsidRDefault="00A43AC3" w:rsidP="00987998">
                            <w:pPr>
                              <w:jc w:val="center"/>
                              <w:rPr>
                                <w:rFonts w:ascii="Calibri" w:hAnsi="Calibri"/>
                                <w:sz w:val="36"/>
                                <w:szCs w:val="36"/>
                              </w:rPr>
                            </w:pPr>
                          </w:p>
                          <w:p w14:paraId="7BA895B4" w14:textId="77777777" w:rsidR="00A43AC3" w:rsidRDefault="00A43AC3" w:rsidP="00987998">
                            <w:pPr>
                              <w:jc w:val="center"/>
                              <w:rPr>
                                <w:rFonts w:ascii="Times New Roman CYR" w:hAnsi="Times New Roman CYR" w:cs="Times New Roman CYR"/>
                                <w:sz w:val="36"/>
                                <w:szCs w:val="36"/>
                              </w:rPr>
                            </w:pPr>
                          </w:p>
                          <w:p w14:paraId="0D84266F" w14:textId="77777777" w:rsidR="00A43AC3" w:rsidRDefault="00A43AC3"/>
                          <w:p w14:paraId="0C6D3D24" w14:textId="77777777" w:rsidR="000658DF" w:rsidRPr="003A41B8" w:rsidRDefault="000658DF" w:rsidP="000658DF">
                            <w:pPr>
                              <w:pStyle w:val="3"/>
                              <w:spacing w:line="300" w:lineRule="auto"/>
                              <w:rPr>
                                <w:rFonts w:ascii="Times New Roman CYR" w:hAnsi="Times New Roman CYR"/>
                                <w:i/>
                                <w:iCs/>
                                <w:sz w:val="44"/>
                                <w:szCs w:val="44"/>
                              </w:rPr>
                            </w:pPr>
                            <w:bookmarkStart w:id="3665" w:name="_Toc168914877"/>
                            <w:bookmarkStart w:id="3666" w:name="_Toc168915192"/>
                            <w:bookmarkStart w:id="3667" w:name="_Toc168917955"/>
                            <w:bookmarkStart w:id="3668" w:name="_Toc169173393"/>
                            <w:bookmarkStart w:id="3669" w:name="_Toc169175480"/>
                            <w:r w:rsidRPr="003A41B8">
                              <w:rPr>
                                <w:rFonts w:ascii="Times New Roman CYR" w:hAnsi="Times New Roman CYR"/>
                                <w:i/>
                                <w:iCs/>
                                <w:sz w:val="44"/>
                                <w:szCs w:val="44"/>
                              </w:rPr>
                              <w:t>ДИПЛОМНА РОБОТА БАКАЛАВРА</w:t>
                            </w:r>
                            <w:bookmarkEnd w:id="5"/>
                            <w:bookmarkEnd w:id="3665"/>
                            <w:bookmarkEnd w:id="3666"/>
                            <w:bookmarkEnd w:id="3667"/>
                            <w:bookmarkEnd w:id="3668"/>
                            <w:bookmarkEnd w:id="3669"/>
                            <w:r w:rsidRPr="003A41B8">
                              <w:rPr>
                                <w:rFonts w:ascii="Times New Roman CYR" w:hAnsi="Times New Roman CYR"/>
                                <w:i/>
                                <w:iCs/>
                                <w:sz w:val="44"/>
                                <w:szCs w:val="44"/>
                              </w:rPr>
                              <w:t xml:space="preserve"> </w:t>
                            </w:r>
                          </w:p>
                          <w:p w14:paraId="55CF478C" w14:textId="77777777" w:rsidR="000658DF" w:rsidRPr="000D3135" w:rsidRDefault="000658DF" w:rsidP="000658DF">
                            <w:pPr>
                              <w:pStyle w:val="2"/>
                              <w:spacing w:line="300" w:lineRule="auto"/>
                              <w:rPr>
                                <w:rFonts w:ascii="Times New Roman CYR" w:hAnsi="Times New Roman CYR"/>
                                <w:b w:val="0"/>
                                <w:sz w:val="44"/>
                                <w:szCs w:val="44"/>
                              </w:rPr>
                            </w:pPr>
                            <w:bookmarkStart w:id="3670" w:name="_Toc168914750"/>
                            <w:bookmarkStart w:id="3671" w:name="_Toc168914878"/>
                            <w:bookmarkStart w:id="3672" w:name="_Toc168915193"/>
                            <w:bookmarkStart w:id="3673" w:name="_Toc168917956"/>
                            <w:bookmarkStart w:id="3674" w:name="_Toc169173394"/>
                            <w:bookmarkStart w:id="3675" w:name="_Toc169175481"/>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3670"/>
                            <w:bookmarkEnd w:id="3671"/>
                            <w:bookmarkEnd w:id="3672"/>
                            <w:bookmarkEnd w:id="3673"/>
                            <w:bookmarkEnd w:id="3674"/>
                            <w:bookmarkEnd w:id="3675"/>
                          </w:p>
                          <w:p w14:paraId="0BF8ABEA"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5DE7F29E"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26538399" w14:textId="77777777" w:rsidR="000658DF" w:rsidRPr="000D3135" w:rsidRDefault="000658DF" w:rsidP="000658DF">
                            <w:pPr>
                              <w:spacing w:line="300" w:lineRule="auto"/>
                              <w:jc w:val="center"/>
                              <w:rPr>
                                <w:b/>
                                <w:lang w:val="uk-UA"/>
                              </w:rPr>
                            </w:pPr>
                          </w:p>
                          <w:p w14:paraId="6CEC4325"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3ED8D5FB" w14:textId="77777777" w:rsidR="00A43AC3" w:rsidRPr="00B1453A" w:rsidRDefault="00A43AC3" w:rsidP="00987998">
                            <w:pPr>
                              <w:jc w:val="center"/>
                              <w:rPr>
                                <w:rFonts w:ascii="Calibri" w:hAnsi="Calibri"/>
                                <w:sz w:val="36"/>
                                <w:szCs w:val="36"/>
                              </w:rPr>
                            </w:pPr>
                          </w:p>
                          <w:p w14:paraId="1F95DB9F" w14:textId="77777777" w:rsidR="00A43AC3" w:rsidRDefault="00A43AC3" w:rsidP="00987998">
                            <w:pPr>
                              <w:jc w:val="center"/>
                              <w:rPr>
                                <w:rFonts w:ascii="Times New Roman CYR" w:hAnsi="Times New Roman CYR" w:cs="Times New Roman CYR"/>
                                <w:sz w:val="36"/>
                                <w:szCs w:val="36"/>
                              </w:rPr>
                            </w:pPr>
                          </w:p>
                          <w:p w14:paraId="531729A5" w14:textId="77777777" w:rsidR="00A43AC3" w:rsidRDefault="00A43AC3"/>
                          <w:p w14:paraId="3AA57256" w14:textId="77777777" w:rsidR="00A43AC3" w:rsidRPr="00630E21" w:rsidRDefault="00A43AC3" w:rsidP="00987998">
                            <w:pPr>
                              <w:pStyle w:val="3"/>
                              <w:spacing w:line="276" w:lineRule="auto"/>
                              <w:rPr>
                                <w:rFonts w:ascii="Times New Roman" w:hAnsi="Times New Roman"/>
                                <w:bCs/>
                                <w:sz w:val="48"/>
                                <w:szCs w:val="48"/>
                              </w:rPr>
                            </w:pPr>
                            <w:bookmarkStart w:id="3676" w:name="_Toc168914751"/>
                            <w:bookmarkStart w:id="3677" w:name="_Toc168914879"/>
                            <w:bookmarkStart w:id="3678" w:name="_Toc168915194"/>
                            <w:bookmarkStart w:id="3679" w:name="_Toc168917957"/>
                            <w:bookmarkStart w:id="3680" w:name="_Toc169173395"/>
                            <w:bookmarkStart w:id="3681" w:name="_Toc169175482"/>
                            <w:r w:rsidRPr="00630E21">
                              <w:rPr>
                                <w:rFonts w:ascii="Times New Roman" w:hAnsi="Times New Roman"/>
                                <w:bCs/>
                                <w:sz w:val="48"/>
                                <w:szCs w:val="48"/>
                              </w:rPr>
                              <w:t>ДИПЛОМНА РОБОТА</w:t>
                            </w:r>
                            <w:bookmarkEnd w:id="3676"/>
                            <w:bookmarkEnd w:id="3677"/>
                            <w:bookmarkEnd w:id="3678"/>
                            <w:bookmarkEnd w:id="3679"/>
                            <w:bookmarkEnd w:id="3680"/>
                            <w:bookmarkEnd w:id="3681"/>
                          </w:p>
                          <w:p w14:paraId="78202D72"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57C7750" w14:textId="77777777" w:rsidR="00A43AC3" w:rsidRPr="005E3013" w:rsidRDefault="00A43AC3" w:rsidP="00987998">
                            <w:pPr>
                              <w:pStyle w:val="2"/>
                              <w:spacing w:line="276" w:lineRule="auto"/>
                              <w:rPr>
                                <w:b w:val="0"/>
                                <w:bCs/>
                                <w:iCs/>
                                <w:sz w:val="48"/>
                                <w:szCs w:val="48"/>
                                <w:highlight w:val="yellow"/>
                              </w:rPr>
                            </w:pPr>
                            <w:bookmarkStart w:id="3682" w:name="_Toc168914752"/>
                            <w:bookmarkStart w:id="3683" w:name="_Toc168914880"/>
                            <w:bookmarkStart w:id="3684" w:name="_Toc168915195"/>
                            <w:bookmarkStart w:id="3685" w:name="_Toc168917958"/>
                            <w:bookmarkStart w:id="3686" w:name="_Toc169173396"/>
                            <w:bookmarkStart w:id="3687" w:name="_Toc16917548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682"/>
                            <w:bookmarkEnd w:id="3683"/>
                            <w:bookmarkEnd w:id="3684"/>
                            <w:bookmarkEnd w:id="3685"/>
                            <w:bookmarkEnd w:id="3686"/>
                            <w:bookmarkEnd w:id="3687"/>
                          </w:p>
                          <w:p w14:paraId="12F9E62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7FEE81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91B961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25A16B3" w14:textId="77777777" w:rsidR="00A43AC3" w:rsidRPr="00B1453A" w:rsidRDefault="00A43AC3" w:rsidP="00987998">
                            <w:pPr>
                              <w:jc w:val="center"/>
                              <w:rPr>
                                <w:rFonts w:ascii="Calibri" w:hAnsi="Calibri"/>
                                <w:sz w:val="36"/>
                                <w:szCs w:val="36"/>
                              </w:rPr>
                            </w:pPr>
                          </w:p>
                          <w:p w14:paraId="75258DCB" w14:textId="77777777" w:rsidR="00A43AC3" w:rsidRDefault="00A43AC3" w:rsidP="00987998">
                            <w:pPr>
                              <w:jc w:val="center"/>
                              <w:rPr>
                                <w:rFonts w:ascii="Times New Roman CYR" w:hAnsi="Times New Roman CYR" w:cs="Times New Roman CYR"/>
                                <w:sz w:val="36"/>
                                <w:szCs w:val="36"/>
                              </w:rPr>
                            </w:pPr>
                          </w:p>
                          <w:p w14:paraId="3CBD8A80" w14:textId="77777777" w:rsidR="00A43AC3" w:rsidRDefault="00A43AC3"/>
                          <w:p w14:paraId="4E771DC0" w14:textId="77777777" w:rsidR="00A43AC3" w:rsidRPr="00630E21" w:rsidRDefault="00A43AC3" w:rsidP="00987998">
                            <w:pPr>
                              <w:pStyle w:val="3"/>
                              <w:spacing w:line="276" w:lineRule="auto"/>
                              <w:rPr>
                                <w:rFonts w:ascii="Times New Roman" w:hAnsi="Times New Roman"/>
                                <w:bCs/>
                                <w:sz w:val="48"/>
                                <w:szCs w:val="48"/>
                              </w:rPr>
                            </w:pPr>
                            <w:bookmarkStart w:id="3688" w:name="_Toc168914753"/>
                            <w:bookmarkStart w:id="3689" w:name="_Toc168914881"/>
                            <w:bookmarkStart w:id="3690" w:name="_Toc168915196"/>
                            <w:bookmarkStart w:id="3691" w:name="_Toc168917959"/>
                            <w:bookmarkStart w:id="3692" w:name="_Toc169173397"/>
                            <w:bookmarkStart w:id="3693" w:name="_Toc169175484"/>
                            <w:r w:rsidRPr="00630E21">
                              <w:rPr>
                                <w:rFonts w:ascii="Times New Roman" w:hAnsi="Times New Roman"/>
                                <w:bCs/>
                                <w:sz w:val="48"/>
                                <w:szCs w:val="48"/>
                              </w:rPr>
                              <w:t>ДИПЛОМНА РОБОТА</w:t>
                            </w:r>
                            <w:bookmarkEnd w:id="3688"/>
                            <w:bookmarkEnd w:id="3689"/>
                            <w:bookmarkEnd w:id="3690"/>
                            <w:bookmarkEnd w:id="3691"/>
                            <w:bookmarkEnd w:id="3692"/>
                            <w:bookmarkEnd w:id="3693"/>
                          </w:p>
                          <w:p w14:paraId="4ABD330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75A888D" w14:textId="77777777" w:rsidR="00A43AC3" w:rsidRPr="005E3013" w:rsidRDefault="00A43AC3" w:rsidP="00987998">
                            <w:pPr>
                              <w:pStyle w:val="2"/>
                              <w:spacing w:line="276" w:lineRule="auto"/>
                              <w:rPr>
                                <w:b w:val="0"/>
                                <w:bCs/>
                                <w:iCs/>
                                <w:sz w:val="48"/>
                                <w:szCs w:val="48"/>
                                <w:highlight w:val="yellow"/>
                              </w:rPr>
                            </w:pPr>
                            <w:bookmarkStart w:id="3694" w:name="_Toc168914754"/>
                            <w:bookmarkStart w:id="3695" w:name="_Toc168914882"/>
                            <w:bookmarkStart w:id="3696" w:name="_Toc168915197"/>
                            <w:bookmarkStart w:id="3697" w:name="_Toc168917960"/>
                            <w:bookmarkStart w:id="3698" w:name="_Toc169173398"/>
                            <w:bookmarkStart w:id="3699" w:name="_Toc16917548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694"/>
                            <w:bookmarkEnd w:id="3695"/>
                            <w:bookmarkEnd w:id="3696"/>
                            <w:bookmarkEnd w:id="3697"/>
                            <w:bookmarkEnd w:id="3698"/>
                            <w:bookmarkEnd w:id="3699"/>
                          </w:p>
                          <w:p w14:paraId="4735653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6798AB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FCC234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571C0CB" w14:textId="77777777" w:rsidR="00A43AC3" w:rsidRPr="00B1453A" w:rsidRDefault="00A43AC3" w:rsidP="00987998">
                            <w:pPr>
                              <w:jc w:val="center"/>
                              <w:rPr>
                                <w:rFonts w:ascii="Calibri" w:hAnsi="Calibri"/>
                                <w:sz w:val="36"/>
                                <w:szCs w:val="36"/>
                              </w:rPr>
                            </w:pPr>
                          </w:p>
                          <w:p w14:paraId="67FE0476" w14:textId="77777777" w:rsidR="00A43AC3" w:rsidRDefault="00A43AC3" w:rsidP="00987998">
                            <w:pPr>
                              <w:jc w:val="center"/>
                              <w:rPr>
                                <w:rFonts w:ascii="Times New Roman CYR" w:hAnsi="Times New Roman CYR" w:cs="Times New Roman CYR"/>
                                <w:sz w:val="36"/>
                                <w:szCs w:val="36"/>
                              </w:rPr>
                            </w:pPr>
                          </w:p>
                          <w:p w14:paraId="16FDFF1B" w14:textId="77777777" w:rsidR="00A43AC3" w:rsidRDefault="00A43AC3"/>
                          <w:p w14:paraId="2930794A" w14:textId="77777777" w:rsidR="00A43AC3" w:rsidRPr="00630E21" w:rsidRDefault="00A43AC3" w:rsidP="00987998">
                            <w:pPr>
                              <w:pStyle w:val="3"/>
                              <w:spacing w:line="276" w:lineRule="auto"/>
                              <w:rPr>
                                <w:rFonts w:ascii="Times New Roman" w:hAnsi="Times New Roman"/>
                                <w:bCs/>
                                <w:sz w:val="48"/>
                                <w:szCs w:val="48"/>
                              </w:rPr>
                            </w:pPr>
                            <w:bookmarkStart w:id="3700" w:name="_Toc168914755"/>
                            <w:bookmarkStart w:id="3701" w:name="_Toc168914883"/>
                            <w:bookmarkStart w:id="3702" w:name="_Toc168915198"/>
                            <w:bookmarkStart w:id="3703" w:name="_Toc168917961"/>
                            <w:bookmarkStart w:id="3704" w:name="_Toc169173399"/>
                            <w:bookmarkStart w:id="3705" w:name="_Toc169175486"/>
                            <w:r w:rsidRPr="00630E21">
                              <w:rPr>
                                <w:rFonts w:ascii="Times New Roman" w:hAnsi="Times New Roman"/>
                                <w:bCs/>
                                <w:sz w:val="48"/>
                                <w:szCs w:val="48"/>
                              </w:rPr>
                              <w:t>ДИПЛОМНА РОБОТА</w:t>
                            </w:r>
                            <w:bookmarkEnd w:id="3700"/>
                            <w:bookmarkEnd w:id="3701"/>
                            <w:bookmarkEnd w:id="3702"/>
                            <w:bookmarkEnd w:id="3703"/>
                            <w:bookmarkEnd w:id="3704"/>
                            <w:bookmarkEnd w:id="3705"/>
                          </w:p>
                          <w:p w14:paraId="43A9D47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549999F" w14:textId="77777777" w:rsidR="00A43AC3" w:rsidRPr="005E3013" w:rsidRDefault="00A43AC3" w:rsidP="00987998">
                            <w:pPr>
                              <w:pStyle w:val="2"/>
                              <w:spacing w:line="276" w:lineRule="auto"/>
                              <w:rPr>
                                <w:b w:val="0"/>
                                <w:bCs/>
                                <w:iCs/>
                                <w:sz w:val="48"/>
                                <w:szCs w:val="48"/>
                                <w:highlight w:val="yellow"/>
                              </w:rPr>
                            </w:pPr>
                            <w:bookmarkStart w:id="3706" w:name="_Toc168914756"/>
                            <w:bookmarkStart w:id="3707" w:name="_Toc168914884"/>
                            <w:bookmarkStart w:id="3708" w:name="_Toc168915199"/>
                            <w:bookmarkStart w:id="3709" w:name="_Toc168917962"/>
                            <w:bookmarkStart w:id="3710" w:name="_Toc169173400"/>
                            <w:bookmarkStart w:id="3711" w:name="_Toc16917548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706"/>
                            <w:bookmarkEnd w:id="3707"/>
                            <w:bookmarkEnd w:id="3708"/>
                            <w:bookmarkEnd w:id="3709"/>
                            <w:bookmarkEnd w:id="3710"/>
                            <w:bookmarkEnd w:id="3711"/>
                          </w:p>
                          <w:p w14:paraId="53975D4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0E2319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094CAD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73760DE" w14:textId="77777777" w:rsidR="00A43AC3" w:rsidRPr="00B1453A" w:rsidRDefault="00A43AC3" w:rsidP="00987998">
                            <w:pPr>
                              <w:jc w:val="center"/>
                              <w:rPr>
                                <w:rFonts w:ascii="Calibri" w:hAnsi="Calibri"/>
                                <w:sz w:val="36"/>
                                <w:szCs w:val="36"/>
                              </w:rPr>
                            </w:pPr>
                          </w:p>
                          <w:p w14:paraId="028C03A9" w14:textId="77777777" w:rsidR="00A43AC3" w:rsidRDefault="00A43AC3" w:rsidP="00987998">
                            <w:pPr>
                              <w:jc w:val="center"/>
                              <w:rPr>
                                <w:rFonts w:ascii="Times New Roman CYR" w:hAnsi="Times New Roman CYR" w:cs="Times New Roman CYR"/>
                                <w:sz w:val="36"/>
                                <w:szCs w:val="36"/>
                              </w:rPr>
                            </w:pPr>
                          </w:p>
                          <w:p w14:paraId="50752A28" w14:textId="77777777" w:rsidR="00A43AC3" w:rsidRDefault="00A43AC3"/>
                          <w:p w14:paraId="39DF307A" w14:textId="77777777" w:rsidR="00A43AC3" w:rsidRPr="00630E21" w:rsidRDefault="00A43AC3" w:rsidP="00987998">
                            <w:pPr>
                              <w:pStyle w:val="3"/>
                              <w:spacing w:line="276" w:lineRule="auto"/>
                              <w:rPr>
                                <w:rFonts w:ascii="Times New Roman" w:hAnsi="Times New Roman"/>
                                <w:bCs/>
                                <w:sz w:val="48"/>
                                <w:szCs w:val="48"/>
                              </w:rPr>
                            </w:pPr>
                            <w:bookmarkStart w:id="3712" w:name="_Toc168914757"/>
                            <w:bookmarkStart w:id="3713" w:name="_Toc168914885"/>
                            <w:bookmarkStart w:id="3714" w:name="_Toc168915200"/>
                            <w:bookmarkStart w:id="3715" w:name="_Toc168917963"/>
                            <w:bookmarkStart w:id="3716" w:name="_Toc169173401"/>
                            <w:bookmarkStart w:id="3717" w:name="_Toc169175488"/>
                            <w:r w:rsidRPr="00630E21">
                              <w:rPr>
                                <w:rFonts w:ascii="Times New Roman" w:hAnsi="Times New Roman"/>
                                <w:bCs/>
                                <w:sz w:val="48"/>
                                <w:szCs w:val="48"/>
                              </w:rPr>
                              <w:t>ДИПЛОМНА РОБОТА</w:t>
                            </w:r>
                            <w:bookmarkEnd w:id="3712"/>
                            <w:bookmarkEnd w:id="3713"/>
                            <w:bookmarkEnd w:id="3714"/>
                            <w:bookmarkEnd w:id="3715"/>
                            <w:bookmarkEnd w:id="3716"/>
                            <w:bookmarkEnd w:id="3717"/>
                          </w:p>
                          <w:p w14:paraId="4253910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AEFE282" w14:textId="77777777" w:rsidR="00A43AC3" w:rsidRPr="005E3013" w:rsidRDefault="00A43AC3" w:rsidP="00987998">
                            <w:pPr>
                              <w:pStyle w:val="2"/>
                              <w:spacing w:line="276" w:lineRule="auto"/>
                              <w:rPr>
                                <w:b w:val="0"/>
                                <w:bCs/>
                                <w:iCs/>
                                <w:sz w:val="48"/>
                                <w:szCs w:val="48"/>
                                <w:highlight w:val="yellow"/>
                              </w:rPr>
                            </w:pPr>
                            <w:bookmarkStart w:id="3718" w:name="_Toc168914758"/>
                            <w:bookmarkStart w:id="3719" w:name="_Toc168914886"/>
                            <w:bookmarkStart w:id="3720" w:name="_Toc168915201"/>
                            <w:bookmarkStart w:id="3721" w:name="_Toc168917964"/>
                            <w:bookmarkStart w:id="3722" w:name="_Toc169173402"/>
                            <w:bookmarkStart w:id="3723" w:name="_Toc16917548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718"/>
                            <w:bookmarkEnd w:id="3719"/>
                            <w:bookmarkEnd w:id="3720"/>
                            <w:bookmarkEnd w:id="3721"/>
                            <w:bookmarkEnd w:id="3722"/>
                            <w:bookmarkEnd w:id="3723"/>
                          </w:p>
                          <w:p w14:paraId="7FD15FB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E516B5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49082B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6F3553D" w14:textId="77777777" w:rsidR="00A43AC3" w:rsidRPr="00B1453A" w:rsidRDefault="00A43AC3" w:rsidP="00987998">
                            <w:pPr>
                              <w:jc w:val="center"/>
                              <w:rPr>
                                <w:rFonts w:ascii="Calibri" w:hAnsi="Calibri"/>
                                <w:sz w:val="36"/>
                                <w:szCs w:val="36"/>
                              </w:rPr>
                            </w:pPr>
                          </w:p>
                          <w:p w14:paraId="6019C5D2" w14:textId="77777777" w:rsidR="00A43AC3" w:rsidRDefault="00A43AC3" w:rsidP="00987998">
                            <w:pPr>
                              <w:jc w:val="center"/>
                              <w:rPr>
                                <w:rFonts w:ascii="Times New Roman CYR" w:hAnsi="Times New Roman CYR" w:cs="Times New Roman CYR"/>
                                <w:sz w:val="36"/>
                                <w:szCs w:val="36"/>
                              </w:rPr>
                            </w:pPr>
                          </w:p>
                          <w:p w14:paraId="57C70020" w14:textId="77777777" w:rsidR="00A43AC3" w:rsidRDefault="00A43AC3"/>
                          <w:p w14:paraId="085CA89D" w14:textId="77777777" w:rsidR="00A43AC3" w:rsidRPr="00630E21" w:rsidRDefault="00A43AC3" w:rsidP="00987998">
                            <w:pPr>
                              <w:pStyle w:val="3"/>
                              <w:spacing w:line="276" w:lineRule="auto"/>
                              <w:rPr>
                                <w:rFonts w:ascii="Times New Roman" w:hAnsi="Times New Roman"/>
                                <w:bCs/>
                                <w:sz w:val="48"/>
                                <w:szCs w:val="48"/>
                              </w:rPr>
                            </w:pPr>
                            <w:bookmarkStart w:id="3724" w:name="_Toc168914759"/>
                            <w:bookmarkStart w:id="3725" w:name="_Toc168914887"/>
                            <w:bookmarkStart w:id="3726" w:name="_Toc168915202"/>
                            <w:bookmarkStart w:id="3727" w:name="_Toc168917965"/>
                            <w:bookmarkStart w:id="3728" w:name="_Toc169173403"/>
                            <w:bookmarkStart w:id="3729" w:name="_Toc169175490"/>
                            <w:r w:rsidRPr="00630E21">
                              <w:rPr>
                                <w:rFonts w:ascii="Times New Roman" w:hAnsi="Times New Roman"/>
                                <w:bCs/>
                                <w:sz w:val="48"/>
                                <w:szCs w:val="48"/>
                              </w:rPr>
                              <w:t>ДИПЛОМНА РОБОТА</w:t>
                            </w:r>
                            <w:bookmarkEnd w:id="3724"/>
                            <w:bookmarkEnd w:id="3725"/>
                            <w:bookmarkEnd w:id="3726"/>
                            <w:bookmarkEnd w:id="3727"/>
                            <w:bookmarkEnd w:id="3728"/>
                            <w:bookmarkEnd w:id="3729"/>
                          </w:p>
                          <w:p w14:paraId="65BD527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B11B1B8" w14:textId="77777777" w:rsidR="00A43AC3" w:rsidRPr="005E3013" w:rsidRDefault="00A43AC3" w:rsidP="00987998">
                            <w:pPr>
                              <w:pStyle w:val="2"/>
                              <w:spacing w:line="276" w:lineRule="auto"/>
                              <w:rPr>
                                <w:b w:val="0"/>
                                <w:bCs/>
                                <w:iCs/>
                                <w:sz w:val="48"/>
                                <w:szCs w:val="48"/>
                                <w:highlight w:val="yellow"/>
                              </w:rPr>
                            </w:pPr>
                            <w:bookmarkStart w:id="3730" w:name="_Toc168914760"/>
                            <w:bookmarkStart w:id="3731" w:name="_Toc168914888"/>
                            <w:bookmarkStart w:id="3732" w:name="_Toc168915203"/>
                            <w:bookmarkStart w:id="3733" w:name="_Toc168917966"/>
                            <w:bookmarkStart w:id="3734" w:name="_Toc169173404"/>
                            <w:bookmarkStart w:id="3735" w:name="_Toc16917549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730"/>
                            <w:bookmarkEnd w:id="3731"/>
                            <w:bookmarkEnd w:id="3732"/>
                            <w:bookmarkEnd w:id="3733"/>
                            <w:bookmarkEnd w:id="3734"/>
                            <w:bookmarkEnd w:id="3735"/>
                          </w:p>
                          <w:p w14:paraId="60DB977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34D9B5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34D823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F8A675B" w14:textId="77777777" w:rsidR="00A43AC3" w:rsidRPr="00B1453A" w:rsidRDefault="00A43AC3" w:rsidP="00987998">
                            <w:pPr>
                              <w:jc w:val="center"/>
                              <w:rPr>
                                <w:rFonts w:ascii="Calibri" w:hAnsi="Calibri"/>
                                <w:sz w:val="36"/>
                                <w:szCs w:val="36"/>
                              </w:rPr>
                            </w:pPr>
                          </w:p>
                          <w:p w14:paraId="3BABD7F0" w14:textId="77777777" w:rsidR="00A43AC3" w:rsidRDefault="00A43AC3" w:rsidP="00987998">
                            <w:pPr>
                              <w:jc w:val="center"/>
                              <w:rPr>
                                <w:rFonts w:ascii="Times New Roman CYR" w:hAnsi="Times New Roman CYR" w:cs="Times New Roman CYR"/>
                                <w:sz w:val="36"/>
                                <w:szCs w:val="36"/>
                              </w:rPr>
                            </w:pPr>
                          </w:p>
                          <w:p w14:paraId="4A87EFC6" w14:textId="77777777" w:rsidR="00A43AC3" w:rsidRDefault="00A43AC3"/>
                          <w:p w14:paraId="5C0653BF" w14:textId="77777777" w:rsidR="00A43AC3" w:rsidRPr="00630E21" w:rsidRDefault="00A43AC3" w:rsidP="00987998">
                            <w:pPr>
                              <w:pStyle w:val="3"/>
                              <w:spacing w:line="276" w:lineRule="auto"/>
                              <w:rPr>
                                <w:rFonts w:ascii="Times New Roman" w:hAnsi="Times New Roman"/>
                                <w:bCs/>
                                <w:sz w:val="48"/>
                                <w:szCs w:val="48"/>
                              </w:rPr>
                            </w:pPr>
                            <w:bookmarkStart w:id="3736" w:name="_Toc168914761"/>
                            <w:bookmarkStart w:id="3737" w:name="_Toc168914889"/>
                            <w:bookmarkStart w:id="3738" w:name="_Toc168915204"/>
                            <w:bookmarkStart w:id="3739" w:name="_Toc168917967"/>
                            <w:bookmarkStart w:id="3740" w:name="_Toc169173405"/>
                            <w:bookmarkStart w:id="3741" w:name="_Toc169175492"/>
                            <w:r w:rsidRPr="00630E21">
                              <w:rPr>
                                <w:rFonts w:ascii="Times New Roman" w:hAnsi="Times New Roman"/>
                                <w:bCs/>
                                <w:sz w:val="48"/>
                                <w:szCs w:val="48"/>
                              </w:rPr>
                              <w:t>ДИПЛОМНА РОБОТА</w:t>
                            </w:r>
                            <w:bookmarkEnd w:id="3736"/>
                            <w:bookmarkEnd w:id="3737"/>
                            <w:bookmarkEnd w:id="3738"/>
                            <w:bookmarkEnd w:id="3739"/>
                            <w:bookmarkEnd w:id="3740"/>
                            <w:bookmarkEnd w:id="3741"/>
                          </w:p>
                          <w:p w14:paraId="79C7B7E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DE6F9DF" w14:textId="77777777" w:rsidR="00A43AC3" w:rsidRPr="005E3013" w:rsidRDefault="00A43AC3" w:rsidP="00987998">
                            <w:pPr>
                              <w:pStyle w:val="2"/>
                              <w:spacing w:line="276" w:lineRule="auto"/>
                              <w:rPr>
                                <w:b w:val="0"/>
                                <w:bCs/>
                                <w:iCs/>
                                <w:sz w:val="48"/>
                                <w:szCs w:val="48"/>
                                <w:highlight w:val="yellow"/>
                              </w:rPr>
                            </w:pPr>
                            <w:bookmarkStart w:id="3742" w:name="_Toc168914762"/>
                            <w:bookmarkStart w:id="3743" w:name="_Toc168914890"/>
                            <w:bookmarkStart w:id="3744" w:name="_Toc168915205"/>
                            <w:bookmarkStart w:id="3745" w:name="_Toc168917968"/>
                            <w:bookmarkStart w:id="3746" w:name="_Toc169173406"/>
                            <w:bookmarkStart w:id="3747" w:name="_Toc16917549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742"/>
                            <w:bookmarkEnd w:id="3743"/>
                            <w:bookmarkEnd w:id="3744"/>
                            <w:bookmarkEnd w:id="3745"/>
                            <w:bookmarkEnd w:id="3746"/>
                            <w:bookmarkEnd w:id="3747"/>
                          </w:p>
                          <w:p w14:paraId="210CE20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6476CA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D1F004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95B836F" w14:textId="77777777" w:rsidR="00A43AC3" w:rsidRPr="00B1453A" w:rsidRDefault="00A43AC3" w:rsidP="00987998">
                            <w:pPr>
                              <w:jc w:val="center"/>
                              <w:rPr>
                                <w:rFonts w:ascii="Calibri" w:hAnsi="Calibri"/>
                                <w:sz w:val="36"/>
                                <w:szCs w:val="36"/>
                              </w:rPr>
                            </w:pPr>
                          </w:p>
                          <w:p w14:paraId="36CDFDBC" w14:textId="77777777" w:rsidR="00A43AC3" w:rsidRDefault="00A43AC3" w:rsidP="00987998">
                            <w:pPr>
                              <w:jc w:val="center"/>
                              <w:rPr>
                                <w:rFonts w:ascii="Times New Roman CYR" w:hAnsi="Times New Roman CYR" w:cs="Times New Roman CYR"/>
                                <w:sz w:val="36"/>
                                <w:szCs w:val="36"/>
                              </w:rPr>
                            </w:pPr>
                          </w:p>
                          <w:p w14:paraId="178BE8EB" w14:textId="77777777" w:rsidR="00A43AC3" w:rsidRDefault="00A43AC3"/>
                          <w:p w14:paraId="6D734E1E" w14:textId="77777777" w:rsidR="00A43AC3" w:rsidRPr="00630E21" w:rsidRDefault="00A43AC3" w:rsidP="00987998">
                            <w:pPr>
                              <w:pStyle w:val="3"/>
                              <w:spacing w:line="276" w:lineRule="auto"/>
                              <w:rPr>
                                <w:rFonts w:ascii="Times New Roman" w:hAnsi="Times New Roman"/>
                                <w:bCs/>
                                <w:sz w:val="48"/>
                                <w:szCs w:val="48"/>
                              </w:rPr>
                            </w:pPr>
                            <w:bookmarkStart w:id="3748" w:name="_Toc168914763"/>
                            <w:bookmarkStart w:id="3749" w:name="_Toc168914891"/>
                            <w:bookmarkStart w:id="3750" w:name="_Toc168915206"/>
                            <w:bookmarkStart w:id="3751" w:name="_Toc168917969"/>
                            <w:bookmarkStart w:id="3752" w:name="_Toc169173407"/>
                            <w:bookmarkStart w:id="3753" w:name="_Toc169175494"/>
                            <w:r w:rsidRPr="00630E21">
                              <w:rPr>
                                <w:rFonts w:ascii="Times New Roman" w:hAnsi="Times New Roman"/>
                                <w:bCs/>
                                <w:sz w:val="48"/>
                                <w:szCs w:val="48"/>
                              </w:rPr>
                              <w:t>ДИПЛОМНА РОБОТА</w:t>
                            </w:r>
                            <w:bookmarkEnd w:id="3748"/>
                            <w:bookmarkEnd w:id="3749"/>
                            <w:bookmarkEnd w:id="3750"/>
                            <w:bookmarkEnd w:id="3751"/>
                            <w:bookmarkEnd w:id="3752"/>
                            <w:bookmarkEnd w:id="3753"/>
                          </w:p>
                          <w:p w14:paraId="7B88D16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AD73E9B" w14:textId="77777777" w:rsidR="00A43AC3" w:rsidRPr="005E3013" w:rsidRDefault="00A43AC3" w:rsidP="00987998">
                            <w:pPr>
                              <w:pStyle w:val="2"/>
                              <w:spacing w:line="276" w:lineRule="auto"/>
                              <w:rPr>
                                <w:b w:val="0"/>
                                <w:bCs/>
                                <w:iCs/>
                                <w:sz w:val="48"/>
                                <w:szCs w:val="48"/>
                                <w:highlight w:val="yellow"/>
                              </w:rPr>
                            </w:pPr>
                            <w:bookmarkStart w:id="3754" w:name="_Toc168914764"/>
                            <w:bookmarkStart w:id="3755" w:name="_Toc168914892"/>
                            <w:bookmarkStart w:id="3756" w:name="_Toc168915207"/>
                            <w:bookmarkStart w:id="3757" w:name="_Toc168917970"/>
                            <w:bookmarkStart w:id="3758" w:name="_Toc169173408"/>
                            <w:bookmarkStart w:id="3759" w:name="_Toc16917549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754"/>
                            <w:bookmarkEnd w:id="3755"/>
                            <w:bookmarkEnd w:id="3756"/>
                            <w:bookmarkEnd w:id="3757"/>
                            <w:bookmarkEnd w:id="3758"/>
                            <w:bookmarkEnd w:id="3759"/>
                          </w:p>
                          <w:p w14:paraId="3E898B7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DB80ED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91D902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E2F8699" w14:textId="77777777" w:rsidR="00A43AC3" w:rsidRPr="00B1453A" w:rsidRDefault="00A43AC3" w:rsidP="00987998">
                            <w:pPr>
                              <w:jc w:val="center"/>
                              <w:rPr>
                                <w:rFonts w:ascii="Calibri" w:hAnsi="Calibri"/>
                                <w:sz w:val="36"/>
                                <w:szCs w:val="36"/>
                              </w:rPr>
                            </w:pPr>
                          </w:p>
                          <w:p w14:paraId="604B8D65" w14:textId="77777777" w:rsidR="00A43AC3" w:rsidRDefault="00A43AC3" w:rsidP="00987998">
                            <w:pPr>
                              <w:jc w:val="center"/>
                              <w:rPr>
                                <w:rFonts w:ascii="Times New Roman CYR" w:hAnsi="Times New Roman CYR" w:cs="Times New Roman CYR"/>
                                <w:sz w:val="36"/>
                                <w:szCs w:val="36"/>
                              </w:rPr>
                            </w:pPr>
                          </w:p>
                          <w:p w14:paraId="4D7C5885" w14:textId="77777777" w:rsidR="00A43AC3" w:rsidRDefault="00A43AC3"/>
                          <w:p w14:paraId="365CD7AF" w14:textId="77777777" w:rsidR="000658DF" w:rsidRPr="003A41B8" w:rsidRDefault="000658DF" w:rsidP="000658DF">
                            <w:pPr>
                              <w:pStyle w:val="3"/>
                              <w:spacing w:line="300" w:lineRule="auto"/>
                              <w:rPr>
                                <w:rFonts w:ascii="Times New Roman CYR" w:hAnsi="Times New Roman CYR"/>
                                <w:i/>
                                <w:iCs/>
                                <w:sz w:val="44"/>
                                <w:szCs w:val="44"/>
                              </w:rPr>
                            </w:pPr>
                            <w:bookmarkStart w:id="3760" w:name="_Toc168914765"/>
                            <w:bookmarkStart w:id="3761" w:name="_Toc168914893"/>
                            <w:bookmarkStart w:id="3762" w:name="_Toc168915208"/>
                            <w:bookmarkStart w:id="3763" w:name="_Toc168917971"/>
                            <w:bookmarkStart w:id="3764" w:name="_Toc169173409"/>
                            <w:bookmarkStart w:id="3765" w:name="_Toc169175496"/>
                            <w:r w:rsidRPr="003A41B8">
                              <w:rPr>
                                <w:rFonts w:ascii="Times New Roman CYR" w:hAnsi="Times New Roman CYR"/>
                                <w:i/>
                                <w:iCs/>
                                <w:sz w:val="44"/>
                                <w:szCs w:val="44"/>
                              </w:rPr>
                              <w:t>ДИПЛОМНА РОБОТА БАКАЛАВРА</w:t>
                            </w:r>
                            <w:bookmarkEnd w:id="3760"/>
                            <w:bookmarkEnd w:id="3761"/>
                            <w:bookmarkEnd w:id="3762"/>
                            <w:bookmarkEnd w:id="3763"/>
                            <w:bookmarkEnd w:id="3764"/>
                            <w:bookmarkEnd w:id="3765"/>
                            <w:r w:rsidRPr="003A41B8">
                              <w:rPr>
                                <w:rFonts w:ascii="Times New Roman CYR" w:hAnsi="Times New Roman CYR"/>
                                <w:i/>
                                <w:iCs/>
                                <w:sz w:val="44"/>
                                <w:szCs w:val="44"/>
                              </w:rPr>
                              <w:t xml:space="preserve"> </w:t>
                            </w:r>
                          </w:p>
                          <w:p w14:paraId="22CB2799" w14:textId="77777777" w:rsidR="000658DF" w:rsidRPr="000D3135" w:rsidRDefault="000658DF" w:rsidP="000658DF">
                            <w:pPr>
                              <w:pStyle w:val="2"/>
                              <w:spacing w:line="300" w:lineRule="auto"/>
                              <w:rPr>
                                <w:rFonts w:ascii="Times New Roman CYR" w:hAnsi="Times New Roman CYR"/>
                                <w:b w:val="0"/>
                                <w:sz w:val="44"/>
                                <w:szCs w:val="44"/>
                              </w:rPr>
                            </w:pPr>
                            <w:bookmarkStart w:id="3766" w:name="_Toc168914766"/>
                            <w:bookmarkStart w:id="3767" w:name="_Toc168914894"/>
                            <w:bookmarkStart w:id="3768" w:name="_Toc168915209"/>
                            <w:bookmarkStart w:id="3769" w:name="_Toc168917972"/>
                            <w:bookmarkStart w:id="3770" w:name="_Toc169173410"/>
                            <w:bookmarkStart w:id="3771" w:name="_Toc169175497"/>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3766"/>
                            <w:bookmarkEnd w:id="3767"/>
                            <w:bookmarkEnd w:id="3768"/>
                            <w:bookmarkEnd w:id="3769"/>
                            <w:bookmarkEnd w:id="3770"/>
                            <w:bookmarkEnd w:id="3771"/>
                          </w:p>
                          <w:p w14:paraId="66BAD5F2"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28AE9C0D"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4DA57138" w14:textId="77777777" w:rsidR="000658DF" w:rsidRPr="000D3135" w:rsidRDefault="000658DF" w:rsidP="000658DF">
                            <w:pPr>
                              <w:spacing w:line="300" w:lineRule="auto"/>
                              <w:jc w:val="center"/>
                              <w:rPr>
                                <w:b/>
                                <w:lang w:val="uk-UA"/>
                              </w:rPr>
                            </w:pPr>
                          </w:p>
                          <w:p w14:paraId="5EF54AA8"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033DFCA8" w14:textId="77777777" w:rsidR="00A43AC3" w:rsidRPr="00B1453A" w:rsidRDefault="00A43AC3" w:rsidP="00987998">
                            <w:pPr>
                              <w:jc w:val="center"/>
                              <w:rPr>
                                <w:rFonts w:ascii="Calibri" w:hAnsi="Calibri"/>
                                <w:sz w:val="36"/>
                                <w:szCs w:val="36"/>
                              </w:rPr>
                            </w:pPr>
                          </w:p>
                          <w:p w14:paraId="7C12628A" w14:textId="77777777" w:rsidR="00A43AC3" w:rsidRDefault="00A43AC3" w:rsidP="00987998">
                            <w:pPr>
                              <w:jc w:val="center"/>
                              <w:rPr>
                                <w:rFonts w:ascii="Times New Roman CYR" w:hAnsi="Times New Roman CYR" w:cs="Times New Roman CYR"/>
                                <w:sz w:val="36"/>
                                <w:szCs w:val="36"/>
                              </w:rPr>
                            </w:pPr>
                          </w:p>
                          <w:p w14:paraId="685B3A19" w14:textId="77777777" w:rsidR="00A43AC3" w:rsidRDefault="00A43AC3"/>
                          <w:p w14:paraId="0ED0CC7E" w14:textId="77777777" w:rsidR="00A43AC3" w:rsidRPr="00630E21" w:rsidRDefault="00A43AC3" w:rsidP="00987998">
                            <w:pPr>
                              <w:pStyle w:val="3"/>
                              <w:spacing w:line="276" w:lineRule="auto"/>
                              <w:rPr>
                                <w:rFonts w:ascii="Times New Roman" w:hAnsi="Times New Roman"/>
                                <w:bCs/>
                                <w:sz w:val="48"/>
                                <w:szCs w:val="48"/>
                              </w:rPr>
                            </w:pPr>
                            <w:bookmarkStart w:id="3772" w:name="_Toc168914767"/>
                            <w:bookmarkStart w:id="3773" w:name="_Toc168914895"/>
                            <w:bookmarkStart w:id="3774" w:name="_Toc168915210"/>
                            <w:bookmarkStart w:id="3775" w:name="_Toc168917973"/>
                            <w:bookmarkStart w:id="3776" w:name="_Toc169173411"/>
                            <w:bookmarkStart w:id="3777" w:name="_Toc169175498"/>
                            <w:r w:rsidRPr="00630E21">
                              <w:rPr>
                                <w:rFonts w:ascii="Times New Roman" w:hAnsi="Times New Roman"/>
                                <w:bCs/>
                                <w:sz w:val="48"/>
                                <w:szCs w:val="48"/>
                              </w:rPr>
                              <w:t>ДИПЛОМНА РОБОТА</w:t>
                            </w:r>
                            <w:bookmarkEnd w:id="3772"/>
                            <w:bookmarkEnd w:id="3773"/>
                            <w:bookmarkEnd w:id="3774"/>
                            <w:bookmarkEnd w:id="3775"/>
                            <w:bookmarkEnd w:id="3776"/>
                            <w:bookmarkEnd w:id="3777"/>
                          </w:p>
                          <w:p w14:paraId="7B41B77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3284B31" w14:textId="77777777" w:rsidR="00A43AC3" w:rsidRPr="005E3013" w:rsidRDefault="00A43AC3" w:rsidP="00987998">
                            <w:pPr>
                              <w:pStyle w:val="2"/>
                              <w:spacing w:line="276" w:lineRule="auto"/>
                              <w:rPr>
                                <w:b w:val="0"/>
                                <w:bCs/>
                                <w:iCs/>
                                <w:sz w:val="48"/>
                                <w:szCs w:val="48"/>
                                <w:highlight w:val="yellow"/>
                              </w:rPr>
                            </w:pPr>
                            <w:bookmarkStart w:id="3778" w:name="_Toc168914768"/>
                            <w:bookmarkStart w:id="3779" w:name="_Toc168914896"/>
                            <w:bookmarkStart w:id="3780" w:name="_Toc168915211"/>
                            <w:bookmarkStart w:id="3781" w:name="_Toc168917974"/>
                            <w:bookmarkStart w:id="3782" w:name="_Toc169173412"/>
                            <w:bookmarkStart w:id="3783" w:name="_Toc16917549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778"/>
                            <w:bookmarkEnd w:id="3779"/>
                            <w:bookmarkEnd w:id="3780"/>
                            <w:bookmarkEnd w:id="3781"/>
                            <w:bookmarkEnd w:id="3782"/>
                            <w:bookmarkEnd w:id="3783"/>
                          </w:p>
                          <w:p w14:paraId="5BD94D1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A70928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BB3017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D4C0EB1" w14:textId="77777777" w:rsidR="00A43AC3" w:rsidRPr="00B1453A" w:rsidRDefault="00A43AC3" w:rsidP="00987998">
                            <w:pPr>
                              <w:jc w:val="center"/>
                              <w:rPr>
                                <w:rFonts w:ascii="Calibri" w:hAnsi="Calibri"/>
                                <w:sz w:val="36"/>
                                <w:szCs w:val="36"/>
                              </w:rPr>
                            </w:pPr>
                          </w:p>
                          <w:p w14:paraId="19DC7BB0" w14:textId="77777777" w:rsidR="00A43AC3" w:rsidRDefault="00A43AC3" w:rsidP="00987998">
                            <w:pPr>
                              <w:jc w:val="center"/>
                              <w:rPr>
                                <w:rFonts w:ascii="Times New Roman CYR" w:hAnsi="Times New Roman CYR" w:cs="Times New Roman CYR"/>
                                <w:sz w:val="36"/>
                                <w:szCs w:val="36"/>
                              </w:rPr>
                            </w:pPr>
                          </w:p>
                          <w:p w14:paraId="3A81CB41" w14:textId="77777777" w:rsidR="00A43AC3" w:rsidRDefault="00A43AC3"/>
                          <w:p w14:paraId="205F5EEC" w14:textId="77777777" w:rsidR="00A43AC3" w:rsidRPr="00630E21" w:rsidRDefault="00A43AC3" w:rsidP="00987998">
                            <w:pPr>
                              <w:pStyle w:val="3"/>
                              <w:spacing w:line="276" w:lineRule="auto"/>
                              <w:rPr>
                                <w:rFonts w:ascii="Times New Roman" w:hAnsi="Times New Roman"/>
                                <w:bCs/>
                                <w:sz w:val="48"/>
                                <w:szCs w:val="48"/>
                              </w:rPr>
                            </w:pPr>
                            <w:bookmarkStart w:id="3784" w:name="_Toc168914769"/>
                            <w:bookmarkStart w:id="3785" w:name="_Toc168914897"/>
                            <w:bookmarkStart w:id="3786" w:name="_Toc168915212"/>
                            <w:bookmarkStart w:id="3787" w:name="_Toc168917975"/>
                            <w:bookmarkStart w:id="3788" w:name="_Toc169173413"/>
                            <w:bookmarkStart w:id="3789" w:name="_Toc169175500"/>
                            <w:r w:rsidRPr="00630E21">
                              <w:rPr>
                                <w:rFonts w:ascii="Times New Roman" w:hAnsi="Times New Roman"/>
                                <w:bCs/>
                                <w:sz w:val="48"/>
                                <w:szCs w:val="48"/>
                              </w:rPr>
                              <w:t>ДИПЛОМНА РОБОТА</w:t>
                            </w:r>
                            <w:bookmarkEnd w:id="3784"/>
                            <w:bookmarkEnd w:id="3785"/>
                            <w:bookmarkEnd w:id="3786"/>
                            <w:bookmarkEnd w:id="3787"/>
                            <w:bookmarkEnd w:id="3788"/>
                            <w:bookmarkEnd w:id="3789"/>
                          </w:p>
                          <w:p w14:paraId="05C9433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523CF9A" w14:textId="77777777" w:rsidR="00A43AC3" w:rsidRPr="005E3013" w:rsidRDefault="00A43AC3" w:rsidP="00987998">
                            <w:pPr>
                              <w:pStyle w:val="2"/>
                              <w:spacing w:line="276" w:lineRule="auto"/>
                              <w:rPr>
                                <w:b w:val="0"/>
                                <w:bCs/>
                                <w:iCs/>
                                <w:sz w:val="48"/>
                                <w:szCs w:val="48"/>
                                <w:highlight w:val="yellow"/>
                              </w:rPr>
                            </w:pPr>
                            <w:bookmarkStart w:id="3790" w:name="_Toc168914770"/>
                            <w:bookmarkStart w:id="3791" w:name="_Toc168914898"/>
                            <w:bookmarkStart w:id="3792" w:name="_Toc168915213"/>
                            <w:bookmarkStart w:id="3793" w:name="_Toc168917976"/>
                            <w:bookmarkStart w:id="3794" w:name="_Toc169173414"/>
                            <w:bookmarkStart w:id="3795" w:name="_Toc16917550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790"/>
                            <w:bookmarkEnd w:id="3791"/>
                            <w:bookmarkEnd w:id="3792"/>
                            <w:bookmarkEnd w:id="3793"/>
                            <w:bookmarkEnd w:id="3794"/>
                            <w:bookmarkEnd w:id="3795"/>
                          </w:p>
                          <w:p w14:paraId="19DFF2C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F71A01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517B6D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9CD8B06" w14:textId="77777777" w:rsidR="00A43AC3" w:rsidRPr="00B1453A" w:rsidRDefault="00A43AC3" w:rsidP="00987998">
                            <w:pPr>
                              <w:jc w:val="center"/>
                              <w:rPr>
                                <w:rFonts w:ascii="Calibri" w:hAnsi="Calibri"/>
                                <w:sz w:val="36"/>
                                <w:szCs w:val="36"/>
                              </w:rPr>
                            </w:pPr>
                          </w:p>
                          <w:p w14:paraId="5D5B653B" w14:textId="77777777" w:rsidR="00A43AC3" w:rsidRDefault="00A43AC3" w:rsidP="00987998">
                            <w:pPr>
                              <w:jc w:val="center"/>
                              <w:rPr>
                                <w:rFonts w:ascii="Times New Roman CYR" w:hAnsi="Times New Roman CYR" w:cs="Times New Roman CYR"/>
                                <w:sz w:val="36"/>
                                <w:szCs w:val="36"/>
                              </w:rPr>
                            </w:pPr>
                          </w:p>
                          <w:p w14:paraId="1647729C" w14:textId="77777777" w:rsidR="00A43AC3" w:rsidRDefault="00A43AC3"/>
                          <w:p w14:paraId="4E048CE8" w14:textId="77777777" w:rsidR="00A43AC3" w:rsidRPr="00630E21" w:rsidRDefault="00A43AC3" w:rsidP="00987998">
                            <w:pPr>
                              <w:pStyle w:val="3"/>
                              <w:spacing w:line="276" w:lineRule="auto"/>
                              <w:rPr>
                                <w:rFonts w:ascii="Times New Roman" w:hAnsi="Times New Roman"/>
                                <w:bCs/>
                                <w:sz w:val="48"/>
                                <w:szCs w:val="48"/>
                              </w:rPr>
                            </w:pPr>
                            <w:bookmarkStart w:id="3796" w:name="_Toc168914771"/>
                            <w:bookmarkStart w:id="3797" w:name="_Toc168914899"/>
                            <w:bookmarkStart w:id="3798" w:name="_Toc168915214"/>
                            <w:bookmarkStart w:id="3799" w:name="_Toc168917977"/>
                            <w:bookmarkStart w:id="3800" w:name="_Toc169173415"/>
                            <w:bookmarkStart w:id="3801" w:name="_Toc169175502"/>
                            <w:r w:rsidRPr="00630E21">
                              <w:rPr>
                                <w:rFonts w:ascii="Times New Roman" w:hAnsi="Times New Roman"/>
                                <w:bCs/>
                                <w:sz w:val="48"/>
                                <w:szCs w:val="48"/>
                              </w:rPr>
                              <w:t>ДИПЛОМНА РОБОТА</w:t>
                            </w:r>
                            <w:bookmarkEnd w:id="3796"/>
                            <w:bookmarkEnd w:id="3797"/>
                            <w:bookmarkEnd w:id="3798"/>
                            <w:bookmarkEnd w:id="3799"/>
                            <w:bookmarkEnd w:id="3800"/>
                            <w:bookmarkEnd w:id="3801"/>
                          </w:p>
                          <w:p w14:paraId="1F9E900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107232C" w14:textId="77777777" w:rsidR="00A43AC3" w:rsidRPr="005E3013" w:rsidRDefault="00A43AC3" w:rsidP="00987998">
                            <w:pPr>
                              <w:pStyle w:val="2"/>
                              <w:spacing w:line="276" w:lineRule="auto"/>
                              <w:rPr>
                                <w:b w:val="0"/>
                                <w:bCs/>
                                <w:iCs/>
                                <w:sz w:val="48"/>
                                <w:szCs w:val="48"/>
                                <w:highlight w:val="yellow"/>
                              </w:rPr>
                            </w:pPr>
                            <w:bookmarkStart w:id="3802" w:name="_Toc168914772"/>
                            <w:bookmarkStart w:id="3803" w:name="_Toc168914900"/>
                            <w:bookmarkStart w:id="3804" w:name="_Toc168915215"/>
                            <w:bookmarkStart w:id="3805" w:name="_Toc168917978"/>
                            <w:bookmarkStart w:id="3806" w:name="_Toc169173416"/>
                            <w:bookmarkStart w:id="3807" w:name="_Toc16917550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802"/>
                            <w:bookmarkEnd w:id="3803"/>
                            <w:bookmarkEnd w:id="3804"/>
                            <w:bookmarkEnd w:id="3805"/>
                            <w:bookmarkEnd w:id="3806"/>
                            <w:bookmarkEnd w:id="3807"/>
                          </w:p>
                          <w:p w14:paraId="29DD1A4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246516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EAE22C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9781862" w14:textId="77777777" w:rsidR="00A43AC3" w:rsidRPr="00B1453A" w:rsidRDefault="00A43AC3" w:rsidP="00987998">
                            <w:pPr>
                              <w:jc w:val="center"/>
                              <w:rPr>
                                <w:rFonts w:ascii="Calibri" w:hAnsi="Calibri"/>
                                <w:sz w:val="36"/>
                                <w:szCs w:val="36"/>
                              </w:rPr>
                            </w:pPr>
                          </w:p>
                          <w:p w14:paraId="0F4C5287" w14:textId="77777777" w:rsidR="00A43AC3" w:rsidRDefault="00A43AC3" w:rsidP="00987998">
                            <w:pPr>
                              <w:jc w:val="center"/>
                              <w:rPr>
                                <w:rFonts w:ascii="Times New Roman CYR" w:hAnsi="Times New Roman CYR" w:cs="Times New Roman CYR"/>
                                <w:sz w:val="36"/>
                                <w:szCs w:val="36"/>
                              </w:rPr>
                            </w:pPr>
                          </w:p>
                          <w:p w14:paraId="7E06C04F" w14:textId="77777777" w:rsidR="00A43AC3" w:rsidRDefault="00A43AC3"/>
                          <w:p w14:paraId="640C8A89" w14:textId="77777777" w:rsidR="00A43AC3" w:rsidRPr="00630E21" w:rsidRDefault="00A43AC3" w:rsidP="00987998">
                            <w:pPr>
                              <w:pStyle w:val="3"/>
                              <w:spacing w:line="276" w:lineRule="auto"/>
                              <w:rPr>
                                <w:rFonts w:ascii="Times New Roman" w:hAnsi="Times New Roman"/>
                                <w:bCs/>
                                <w:sz w:val="48"/>
                                <w:szCs w:val="48"/>
                              </w:rPr>
                            </w:pPr>
                            <w:bookmarkStart w:id="3808" w:name="_Toc168914773"/>
                            <w:bookmarkStart w:id="3809" w:name="_Toc168914901"/>
                            <w:bookmarkStart w:id="3810" w:name="_Toc168915216"/>
                            <w:bookmarkStart w:id="3811" w:name="_Toc168917979"/>
                            <w:bookmarkStart w:id="3812" w:name="_Toc169173417"/>
                            <w:bookmarkStart w:id="3813" w:name="_Toc169175504"/>
                            <w:r w:rsidRPr="00630E21">
                              <w:rPr>
                                <w:rFonts w:ascii="Times New Roman" w:hAnsi="Times New Roman"/>
                                <w:bCs/>
                                <w:sz w:val="48"/>
                                <w:szCs w:val="48"/>
                              </w:rPr>
                              <w:t>ДИПЛОМНА РОБОТА</w:t>
                            </w:r>
                            <w:bookmarkEnd w:id="3808"/>
                            <w:bookmarkEnd w:id="3809"/>
                            <w:bookmarkEnd w:id="3810"/>
                            <w:bookmarkEnd w:id="3811"/>
                            <w:bookmarkEnd w:id="3812"/>
                            <w:bookmarkEnd w:id="3813"/>
                          </w:p>
                          <w:p w14:paraId="502BA31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51C1307" w14:textId="77777777" w:rsidR="00A43AC3" w:rsidRPr="005E3013" w:rsidRDefault="00A43AC3" w:rsidP="00987998">
                            <w:pPr>
                              <w:pStyle w:val="2"/>
                              <w:spacing w:line="276" w:lineRule="auto"/>
                              <w:rPr>
                                <w:b w:val="0"/>
                                <w:bCs/>
                                <w:iCs/>
                                <w:sz w:val="48"/>
                                <w:szCs w:val="48"/>
                                <w:highlight w:val="yellow"/>
                              </w:rPr>
                            </w:pPr>
                            <w:bookmarkStart w:id="3814" w:name="_Toc168914774"/>
                            <w:bookmarkStart w:id="3815" w:name="_Toc168914902"/>
                            <w:bookmarkStart w:id="3816" w:name="_Toc168915217"/>
                            <w:bookmarkStart w:id="3817" w:name="_Toc168917980"/>
                            <w:bookmarkStart w:id="3818" w:name="_Toc169173418"/>
                            <w:bookmarkStart w:id="3819" w:name="_Toc16917550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814"/>
                            <w:bookmarkEnd w:id="3815"/>
                            <w:bookmarkEnd w:id="3816"/>
                            <w:bookmarkEnd w:id="3817"/>
                            <w:bookmarkEnd w:id="3818"/>
                            <w:bookmarkEnd w:id="3819"/>
                          </w:p>
                          <w:p w14:paraId="1112C87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8A042D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72FDC0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2192121" w14:textId="77777777" w:rsidR="00A43AC3" w:rsidRPr="00B1453A" w:rsidRDefault="00A43AC3" w:rsidP="00987998">
                            <w:pPr>
                              <w:jc w:val="center"/>
                              <w:rPr>
                                <w:rFonts w:ascii="Calibri" w:hAnsi="Calibri"/>
                                <w:sz w:val="36"/>
                                <w:szCs w:val="36"/>
                              </w:rPr>
                            </w:pPr>
                          </w:p>
                          <w:p w14:paraId="7918E359" w14:textId="77777777" w:rsidR="00A43AC3" w:rsidRDefault="00A43AC3" w:rsidP="00987998">
                            <w:pPr>
                              <w:jc w:val="center"/>
                              <w:rPr>
                                <w:rFonts w:ascii="Times New Roman CYR" w:hAnsi="Times New Roman CYR" w:cs="Times New Roman CYR"/>
                                <w:sz w:val="36"/>
                                <w:szCs w:val="36"/>
                              </w:rPr>
                            </w:pPr>
                          </w:p>
                          <w:p w14:paraId="4AD6D0E8" w14:textId="77777777" w:rsidR="00A43AC3" w:rsidRDefault="00A43AC3"/>
                          <w:p w14:paraId="2E192CA0" w14:textId="77777777" w:rsidR="00A43AC3" w:rsidRPr="00630E21" w:rsidRDefault="00A43AC3" w:rsidP="00987998">
                            <w:pPr>
                              <w:pStyle w:val="3"/>
                              <w:spacing w:line="276" w:lineRule="auto"/>
                              <w:rPr>
                                <w:rFonts w:ascii="Times New Roman" w:hAnsi="Times New Roman"/>
                                <w:bCs/>
                                <w:sz w:val="48"/>
                                <w:szCs w:val="48"/>
                              </w:rPr>
                            </w:pPr>
                            <w:bookmarkStart w:id="3820" w:name="_Toc168914775"/>
                            <w:bookmarkStart w:id="3821" w:name="_Toc168914903"/>
                            <w:bookmarkStart w:id="3822" w:name="_Toc168915218"/>
                            <w:bookmarkStart w:id="3823" w:name="_Toc168917981"/>
                            <w:bookmarkStart w:id="3824" w:name="_Toc169173419"/>
                            <w:bookmarkStart w:id="3825" w:name="_Toc169175506"/>
                            <w:r w:rsidRPr="00630E21">
                              <w:rPr>
                                <w:rFonts w:ascii="Times New Roman" w:hAnsi="Times New Roman"/>
                                <w:bCs/>
                                <w:sz w:val="48"/>
                                <w:szCs w:val="48"/>
                              </w:rPr>
                              <w:t>ДИПЛОМНА РОБОТА</w:t>
                            </w:r>
                            <w:bookmarkEnd w:id="3820"/>
                            <w:bookmarkEnd w:id="3821"/>
                            <w:bookmarkEnd w:id="3822"/>
                            <w:bookmarkEnd w:id="3823"/>
                            <w:bookmarkEnd w:id="3824"/>
                            <w:bookmarkEnd w:id="3825"/>
                          </w:p>
                          <w:p w14:paraId="16D1AF8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5476068" w14:textId="77777777" w:rsidR="00A43AC3" w:rsidRPr="005E3013" w:rsidRDefault="00A43AC3" w:rsidP="00987998">
                            <w:pPr>
                              <w:pStyle w:val="2"/>
                              <w:spacing w:line="276" w:lineRule="auto"/>
                              <w:rPr>
                                <w:b w:val="0"/>
                                <w:bCs/>
                                <w:iCs/>
                                <w:sz w:val="48"/>
                                <w:szCs w:val="48"/>
                                <w:highlight w:val="yellow"/>
                              </w:rPr>
                            </w:pPr>
                            <w:bookmarkStart w:id="3826" w:name="_Toc168914776"/>
                            <w:bookmarkStart w:id="3827" w:name="_Toc168914904"/>
                            <w:bookmarkStart w:id="3828" w:name="_Toc168915219"/>
                            <w:bookmarkStart w:id="3829" w:name="_Toc168917982"/>
                            <w:bookmarkStart w:id="3830" w:name="_Toc169173420"/>
                            <w:bookmarkStart w:id="3831" w:name="_Toc16917550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826"/>
                            <w:bookmarkEnd w:id="3827"/>
                            <w:bookmarkEnd w:id="3828"/>
                            <w:bookmarkEnd w:id="3829"/>
                            <w:bookmarkEnd w:id="3830"/>
                            <w:bookmarkEnd w:id="3831"/>
                          </w:p>
                          <w:p w14:paraId="1E4A162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B409BA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89F319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E3DB62F" w14:textId="77777777" w:rsidR="00A43AC3" w:rsidRPr="00B1453A" w:rsidRDefault="00A43AC3" w:rsidP="00987998">
                            <w:pPr>
                              <w:jc w:val="center"/>
                              <w:rPr>
                                <w:rFonts w:ascii="Calibri" w:hAnsi="Calibri"/>
                                <w:sz w:val="36"/>
                                <w:szCs w:val="36"/>
                              </w:rPr>
                            </w:pPr>
                          </w:p>
                          <w:p w14:paraId="1083047D" w14:textId="77777777" w:rsidR="00A43AC3" w:rsidRDefault="00A43AC3" w:rsidP="00987998">
                            <w:pPr>
                              <w:jc w:val="center"/>
                              <w:rPr>
                                <w:rFonts w:ascii="Times New Roman CYR" w:hAnsi="Times New Roman CYR" w:cs="Times New Roman CYR"/>
                                <w:sz w:val="36"/>
                                <w:szCs w:val="36"/>
                              </w:rPr>
                            </w:pPr>
                          </w:p>
                          <w:p w14:paraId="0D4FF9F8" w14:textId="77777777" w:rsidR="00A43AC3" w:rsidRDefault="00A43AC3"/>
                          <w:p w14:paraId="5035484E" w14:textId="77777777" w:rsidR="00A43AC3" w:rsidRPr="00630E21" w:rsidRDefault="00A43AC3" w:rsidP="00987998">
                            <w:pPr>
                              <w:pStyle w:val="3"/>
                              <w:spacing w:line="276" w:lineRule="auto"/>
                              <w:rPr>
                                <w:rFonts w:ascii="Times New Roman" w:hAnsi="Times New Roman"/>
                                <w:bCs/>
                                <w:sz w:val="48"/>
                                <w:szCs w:val="48"/>
                              </w:rPr>
                            </w:pPr>
                            <w:bookmarkStart w:id="3832" w:name="_Toc168914777"/>
                            <w:bookmarkStart w:id="3833" w:name="_Toc168914905"/>
                            <w:bookmarkStart w:id="3834" w:name="_Toc168915220"/>
                            <w:bookmarkStart w:id="3835" w:name="_Toc168917983"/>
                            <w:bookmarkStart w:id="3836" w:name="_Toc169173421"/>
                            <w:bookmarkStart w:id="3837" w:name="_Toc169175508"/>
                            <w:r w:rsidRPr="00630E21">
                              <w:rPr>
                                <w:rFonts w:ascii="Times New Roman" w:hAnsi="Times New Roman"/>
                                <w:bCs/>
                                <w:sz w:val="48"/>
                                <w:szCs w:val="48"/>
                              </w:rPr>
                              <w:t>ДИПЛОМНА РОБОТА</w:t>
                            </w:r>
                            <w:bookmarkEnd w:id="3832"/>
                            <w:bookmarkEnd w:id="3833"/>
                            <w:bookmarkEnd w:id="3834"/>
                            <w:bookmarkEnd w:id="3835"/>
                            <w:bookmarkEnd w:id="3836"/>
                            <w:bookmarkEnd w:id="3837"/>
                          </w:p>
                          <w:p w14:paraId="2723AE6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EE7807D" w14:textId="77777777" w:rsidR="00A43AC3" w:rsidRPr="005E3013" w:rsidRDefault="00A43AC3" w:rsidP="00987998">
                            <w:pPr>
                              <w:pStyle w:val="2"/>
                              <w:spacing w:line="276" w:lineRule="auto"/>
                              <w:rPr>
                                <w:b w:val="0"/>
                                <w:bCs/>
                                <w:iCs/>
                                <w:sz w:val="48"/>
                                <w:szCs w:val="48"/>
                                <w:highlight w:val="yellow"/>
                              </w:rPr>
                            </w:pPr>
                            <w:bookmarkStart w:id="3838" w:name="_Toc168914778"/>
                            <w:bookmarkStart w:id="3839" w:name="_Toc168914906"/>
                            <w:bookmarkStart w:id="3840" w:name="_Toc168915221"/>
                            <w:bookmarkStart w:id="3841" w:name="_Toc168917984"/>
                            <w:bookmarkStart w:id="3842" w:name="_Toc169173422"/>
                            <w:bookmarkStart w:id="3843" w:name="_Toc16917550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838"/>
                            <w:bookmarkEnd w:id="3839"/>
                            <w:bookmarkEnd w:id="3840"/>
                            <w:bookmarkEnd w:id="3841"/>
                            <w:bookmarkEnd w:id="3842"/>
                            <w:bookmarkEnd w:id="3843"/>
                          </w:p>
                          <w:p w14:paraId="3238FCA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F42345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9DECFF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3DDE358" w14:textId="77777777" w:rsidR="00A43AC3" w:rsidRPr="00B1453A" w:rsidRDefault="00A43AC3" w:rsidP="00987998">
                            <w:pPr>
                              <w:jc w:val="center"/>
                              <w:rPr>
                                <w:rFonts w:ascii="Calibri" w:hAnsi="Calibri"/>
                                <w:sz w:val="36"/>
                                <w:szCs w:val="36"/>
                              </w:rPr>
                            </w:pPr>
                          </w:p>
                          <w:p w14:paraId="626776EA" w14:textId="77777777" w:rsidR="00A43AC3" w:rsidRDefault="00A43AC3" w:rsidP="00987998">
                            <w:pPr>
                              <w:jc w:val="center"/>
                              <w:rPr>
                                <w:rFonts w:ascii="Times New Roman CYR" w:hAnsi="Times New Roman CYR" w:cs="Times New Roman CYR"/>
                                <w:sz w:val="36"/>
                                <w:szCs w:val="36"/>
                              </w:rPr>
                            </w:pPr>
                          </w:p>
                          <w:p w14:paraId="3649E7F1" w14:textId="77777777" w:rsidR="00A43AC3" w:rsidRDefault="00A43AC3"/>
                          <w:p w14:paraId="4C53E8D5" w14:textId="77777777" w:rsidR="00A43AC3" w:rsidRPr="00630E21" w:rsidRDefault="00A43AC3" w:rsidP="00987998">
                            <w:pPr>
                              <w:pStyle w:val="3"/>
                              <w:spacing w:line="276" w:lineRule="auto"/>
                              <w:rPr>
                                <w:rFonts w:ascii="Times New Roman" w:hAnsi="Times New Roman"/>
                                <w:bCs/>
                                <w:sz w:val="48"/>
                                <w:szCs w:val="48"/>
                              </w:rPr>
                            </w:pPr>
                            <w:bookmarkStart w:id="3844" w:name="_Toc168914779"/>
                            <w:bookmarkStart w:id="3845" w:name="_Toc168914907"/>
                            <w:bookmarkStart w:id="3846" w:name="_Toc168915222"/>
                            <w:bookmarkStart w:id="3847" w:name="_Toc168917985"/>
                            <w:bookmarkStart w:id="3848" w:name="_Toc169173423"/>
                            <w:bookmarkStart w:id="3849" w:name="_Toc169175510"/>
                            <w:r w:rsidRPr="00630E21">
                              <w:rPr>
                                <w:rFonts w:ascii="Times New Roman" w:hAnsi="Times New Roman"/>
                                <w:bCs/>
                                <w:sz w:val="48"/>
                                <w:szCs w:val="48"/>
                              </w:rPr>
                              <w:t>ДИПЛОМНА РОБОТА</w:t>
                            </w:r>
                            <w:bookmarkEnd w:id="3844"/>
                            <w:bookmarkEnd w:id="3845"/>
                            <w:bookmarkEnd w:id="3846"/>
                            <w:bookmarkEnd w:id="3847"/>
                            <w:bookmarkEnd w:id="3848"/>
                            <w:bookmarkEnd w:id="3849"/>
                          </w:p>
                          <w:p w14:paraId="4A181CE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A18B3FD" w14:textId="77777777" w:rsidR="00A43AC3" w:rsidRPr="005E3013" w:rsidRDefault="00A43AC3" w:rsidP="00987998">
                            <w:pPr>
                              <w:pStyle w:val="2"/>
                              <w:spacing w:line="276" w:lineRule="auto"/>
                              <w:rPr>
                                <w:b w:val="0"/>
                                <w:bCs/>
                                <w:iCs/>
                                <w:sz w:val="48"/>
                                <w:szCs w:val="48"/>
                                <w:highlight w:val="yellow"/>
                              </w:rPr>
                            </w:pPr>
                            <w:bookmarkStart w:id="3850" w:name="_Toc168914780"/>
                            <w:bookmarkStart w:id="3851" w:name="_Toc168914908"/>
                            <w:bookmarkStart w:id="3852" w:name="_Toc168915223"/>
                            <w:bookmarkStart w:id="3853" w:name="_Toc168917986"/>
                            <w:bookmarkStart w:id="3854" w:name="_Toc169173424"/>
                            <w:bookmarkStart w:id="3855" w:name="_Toc16917551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850"/>
                            <w:bookmarkEnd w:id="3851"/>
                            <w:bookmarkEnd w:id="3852"/>
                            <w:bookmarkEnd w:id="3853"/>
                            <w:bookmarkEnd w:id="3854"/>
                            <w:bookmarkEnd w:id="3855"/>
                          </w:p>
                          <w:p w14:paraId="40BDB8F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96EB81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798758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EE1F14B" w14:textId="77777777" w:rsidR="00A43AC3" w:rsidRPr="00B1453A" w:rsidRDefault="00A43AC3" w:rsidP="00987998">
                            <w:pPr>
                              <w:jc w:val="center"/>
                              <w:rPr>
                                <w:rFonts w:ascii="Calibri" w:hAnsi="Calibri"/>
                                <w:sz w:val="36"/>
                                <w:szCs w:val="36"/>
                              </w:rPr>
                            </w:pPr>
                          </w:p>
                          <w:p w14:paraId="6CF2B2FE" w14:textId="77777777" w:rsidR="00A43AC3" w:rsidRDefault="00A43AC3" w:rsidP="00987998">
                            <w:pPr>
                              <w:jc w:val="center"/>
                              <w:rPr>
                                <w:rFonts w:ascii="Times New Roman CYR" w:hAnsi="Times New Roman CYR" w:cs="Times New Roman CYR"/>
                                <w:sz w:val="36"/>
                                <w:szCs w:val="36"/>
                              </w:rPr>
                            </w:pPr>
                          </w:p>
                          <w:p w14:paraId="35C9B814" w14:textId="77777777" w:rsidR="00A43AC3" w:rsidRDefault="00A43AC3"/>
                          <w:p w14:paraId="2B4E86F7" w14:textId="77777777" w:rsidR="000658DF" w:rsidRPr="003A41B8" w:rsidRDefault="000658DF" w:rsidP="000658DF">
                            <w:pPr>
                              <w:pStyle w:val="3"/>
                              <w:spacing w:line="300" w:lineRule="auto"/>
                              <w:rPr>
                                <w:rFonts w:ascii="Times New Roman CYR" w:hAnsi="Times New Roman CYR"/>
                                <w:i/>
                                <w:iCs/>
                                <w:sz w:val="44"/>
                                <w:szCs w:val="44"/>
                              </w:rPr>
                            </w:pPr>
                            <w:bookmarkStart w:id="3856" w:name="_Toc168914781"/>
                            <w:bookmarkStart w:id="3857" w:name="_Toc168914909"/>
                            <w:bookmarkStart w:id="3858" w:name="_Toc168915224"/>
                            <w:bookmarkStart w:id="3859" w:name="_Toc168917987"/>
                            <w:bookmarkStart w:id="3860" w:name="_Toc169173425"/>
                            <w:bookmarkStart w:id="3861" w:name="_Toc169175512"/>
                            <w:r w:rsidRPr="003A41B8">
                              <w:rPr>
                                <w:rFonts w:ascii="Times New Roman CYR" w:hAnsi="Times New Roman CYR"/>
                                <w:i/>
                                <w:iCs/>
                                <w:sz w:val="44"/>
                                <w:szCs w:val="44"/>
                              </w:rPr>
                              <w:t>ДИПЛОМНА РОБОТА БАКАЛАВРА</w:t>
                            </w:r>
                            <w:bookmarkEnd w:id="6"/>
                            <w:bookmarkEnd w:id="3856"/>
                            <w:bookmarkEnd w:id="3857"/>
                            <w:bookmarkEnd w:id="3858"/>
                            <w:bookmarkEnd w:id="3859"/>
                            <w:bookmarkEnd w:id="3860"/>
                            <w:bookmarkEnd w:id="3861"/>
                            <w:r w:rsidRPr="003A41B8">
                              <w:rPr>
                                <w:rFonts w:ascii="Times New Roman CYR" w:hAnsi="Times New Roman CYR"/>
                                <w:i/>
                                <w:iCs/>
                                <w:sz w:val="44"/>
                                <w:szCs w:val="44"/>
                              </w:rPr>
                              <w:t xml:space="preserve"> </w:t>
                            </w:r>
                          </w:p>
                          <w:p w14:paraId="7E9C7636" w14:textId="77777777" w:rsidR="000658DF" w:rsidRPr="000D3135" w:rsidRDefault="000658DF" w:rsidP="000658DF">
                            <w:pPr>
                              <w:pStyle w:val="2"/>
                              <w:spacing w:line="300" w:lineRule="auto"/>
                              <w:rPr>
                                <w:rFonts w:ascii="Times New Roman CYR" w:hAnsi="Times New Roman CYR"/>
                                <w:b w:val="0"/>
                                <w:sz w:val="44"/>
                                <w:szCs w:val="44"/>
                              </w:rPr>
                            </w:pPr>
                            <w:bookmarkStart w:id="3862" w:name="_Toc168914671"/>
                            <w:bookmarkStart w:id="3863" w:name="_Toc168914782"/>
                            <w:bookmarkStart w:id="3864" w:name="_Toc168914910"/>
                            <w:bookmarkStart w:id="3865" w:name="_Toc168915225"/>
                            <w:bookmarkStart w:id="3866" w:name="_Toc168917988"/>
                            <w:bookmarkStart w:id="3867" w:name="_Toc169173426"/>
                            <w:bookmarkStart w:id="3868" w:name="_Toc169175513"/>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3862"/>
                            <w:bookmarkEnd w:id="3863"/>
                            <w:bookmarkEnd w:id="3864"/>
                            <w:bookmarkEnd w:id="3865"/>
                            <w:bookmarkEnd w:id="3866"/>
                            <w:bookmarkEnd w:id="3867"/>
                            <w:bookmarkEnd w:id="3868"/>
                          </w:p>
                          <w:p w14:paraId="536FF691"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095309BF"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51A99B88" w14:textId="77777777" w:rsidR="000658DF" w:rsidRPr="000D3135" w:rsidRDefault="000658DF" w:rsidP="000658DF">
                            <w:pPr>
                              <w:spacing w:line="300" w:lineRule="auto"/>
                              <w:jc w:val="center"/>
                              <w:rPr>
                                <w:b/>
                                <w:lang w:val="uk-UA"/>
                              </w:rPr>
                            </w:pPr>
                          </w:p>
                          <w:p w14:paraId="72C0A49E"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63783709" w14:textId="77777777" w:rsidR="00A43AC3" w:rsidRPr="00B1453A" w:rsidRDefault="00A43AC3" w:rsidP="00987998">
                            <w:pPr>
                              <w:jc w:val="center"/>
                              <w:rPr>
                                <w:rFonts w:ascii="Calibri" w:hAnsi="Calibri"/>
                                <w:sz w:val="36"/>
                                <w:szCs w:val="36"/>
                              </w:rPr>
                            </w:pPr>
                          </w:p>
                          <w:p w14:paraId="15E43501" w14:textId="77777777" w:rsidR="00A43AC3" w:rsidRDefault="00A43AC3" w:rsidP="00987998">
                            <w:pPr>
                              <w:jc w:val="center"/>
                              <w:rPr>
                                <w:rFonts w:ascii="Times New Roman CYR" w:hAnsi="Times New Roman CYR" w:cs="Times New Roman CYR"/>
                                <w:sz w:val="36"/>
                                <w:szCs w:val="36"/>
                              </w:rPr>
                            </w:pPr>
                          </w:p>
                          <w:p w14:paraId="6ED22DF1" w14:textId="77777777" w:rsidR="00A43AC3" w:rsidRDefault="00A43AC3"/>
                          <w:p w14:paraId="10397ACD" w14:textId="77777777" w:rsidR="00A43AC3" w:rsidRPr="00630E21" w:rsidRDefault="00A43AC3" w:rsidP="00987998">
                            <w:pPr>
                              <w:pStyle w:val="3"/>
                              <w:spacing w:line="276" w:lineRule="auto"/>
                              <w:rPr>
                                <w:rFonts w:ascii="Times New Roman" w:hAnsi="Times New Roman"/>
                                <w:bCs/>
                                <w:sz w:val="48"/>
                                <w:szCs w:val="48"/>
                              </w:rPr>
                            </w:pPr>
                            <w:bookmarkStart w:id="3869" w:name="_Toc168914672"/>
                            <w:bookmarkStart w:id="3870" w:name="_Toc168914783"/>
                            <w:bookmarkStart w:id="3871" w:name="_Toc168914911"/>
                            <w:bookmarkStart w:id="3872" w:name="_Toc168915226"/>
                            <w:bookmarkStart w:id="3873" w:name="_Toc168917989"/>
                            <w:bookmarkStart w:id="3874" w:name="_Toc169173427"/>
                            <w:bookmarkStart w:id="3875" w:name="_Toc169175514"/>
                            <w:r w:rsidRPr="00630E21">
                              <w:rPr>
                                <w:rFonts w:ascii="Times New Roman" w:hAnsi="Times New Roman"/>
                                <w:bCs/>
                                <w:sz w:val="48"/>
                                <w:szCs w:val="48"/>
                              </w:rPr>
                              <w:t>ДИПЛОМНА РОБОТА</w:t>
                            </w:r>
                            <w:bookmarkEnd w:id="3869"/>
                            <w:bookmarkEnd w:id="3870"/>
                            <w:bookmarkEnd w:id="3871"/>
                            <w:bookmarkEnd w:id="3872"/>
                            <w:bookmarkEnd w:id="3873"/>
                            <w:bookmarkEnd w:id="3874"/>
                            <w:bookmarkEnd w:id="3875"/>
                          </w:p>
                          <w:p w14:paraId="0828D4E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17B7D61" w14:textId="77777777" w:rsidR="00A43AC3" w:rsidRPr="005E3013" w:rsidRDefault="00A43AC3" w:rsidP="00987998">
                            <w:pPr>
                              <w:pStyle w:val="2"/>
                              <w:spacing w:line="276" w:lineRule="auto"/>
                              <w:rPr>
                                <w:b w:val="0"/>
                                <w:bCs/>
                                <w:iCs/>
                                <w:sz w:val="48"/>
                                <w:szCs w:val="48"/>
                                <w:highlight w:val="yellow"/>
                              </w:rPr>
                            </w:pPr>
                            <w:bookmarkStart w:id="3876" w:name="_Toc168914673"/>
                            <w:bookmarkStart w:id="3877" w:name="_Toc168914784"/>
                            <w:bookmarkStart w:id="3878" w:name="_Toc168914912"/>
                            <w:bookmarkStart w:id="3879" w:name="_Toc168915227"/>
                            <w:bookmarkStart w:id="3880" w:name="_Toc168917990"/>
                            <w:bookmarkStart w:id="3881" w:name="_Toc169173428"/>
                            <w:bookmarkStart w:id="3882" w:name="_Toc16917551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876"/>
                            <w:bookmarkEnd w:id="3877"/>
                            <w:bookmarkEnd w:id="3878"/>
                            <w:bookmarkEnd w:id="3879"/>
                            <w:bookmarkEnd w:id="3880"/>
                            <w:bookmarkEnd w:id="3881"/>
                            <w:bookmarkEnd w:id="3882"/>
                          </w:p>
                          <w:p w14:paraId="1985AA3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7DFA76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A25960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EF83C57" w14:textId="77777777" w:rsidR="00A43AC3" w:rsidRPr="00B1453A" w:rsidRDefault="00A43AC3" w:rsidP="00987998">
                            <w:pPr>
                              <w:jc w:val="center"/>
                              <w:rPr>
                                <w:rFonts w:ascii="Calibri" w:hAnsi="Calibri"/>
                                <w:sz w:val="36"/>
                                <w:szCs w:val="36"/>
                              </w:rPr>
                            </w:pPr>
                          </w:p>
                          <w:p w14:paraId="042FB43E" w14:textId="77777777" w:rsidR="00A43AC3" w:rsidRDefault="00A43AC3" w:rsidP="00987998">
                            <w:pPr>
                              <w:jc w:val="center"/>
                              <w:rPr>
                                <w:rFonts w:ascii="Times New Roman CYR" w:hAnsi="Times New Roman CYR" w:cs="Times New Roman CYR"/>
                                <w:sz w:val="36"/>
                                <w:szCs w:val="36"/>
                              </w:rPr>
                            </w:pPr>
                          </w:p>
                          <w:p w14:paraId="352271CF" w14:textId="77777777" w:rsidR="00A43AC3" w:rsidRDefault="00A43AC3"/>
                          <w:p w14:paraId="0574F063" w14:textId="77777777" w:rsidR="00A43AC3" w:rsidRPr="00630E21" w:rsidRDefault="00A43AC3" w:rsidP="00987998">
                            <w:pPr>
                              <w:pStyle w:val="3"/>
                              <w:spacing w:line="276" w:lineRule="auto"/>
                              <w:rPr>
                                <w:rFonts w:ascii="Times New Roman" w:hAnsi="Times New Roman"/>
                                <w:bCs/>
                                <w:sz w:val="48"/>
                                <w:szCs w:val="48"/>
                              </w:rPr>
                            </w:pPr>
                            <w:bookmarkStart w:id="3883" w:name="_Toc168914674"/>
                            <w:bookmarkStart w:id="3884" w:name="_Toc168914785"/>
                            <w:bookmarkStart w:id="3885" w:name="_Toc168914913"/>
                            <w:bookmarkStart w:id="3886" w:name="_Toc168915228"/>
                            <w:bookmarkStart w:id="3887" w:name="_Toc168917991"/>
                            <w:bookmarkStart w:id="3888" w:name="_Toc169173429"/>
                            <w:bookmarkStart w:id="3889" w:name="_Toc169175516"/>
                            <w:r w:rsidRPr="00630E21">
                              <w:rPr>
                                <w:rFonts w:ascii="Times New Roman" w:hAnsi="Times New Roman"/>
                                <w:bCs/>
                                <w:sz w:val="48"/>
                                <w:szCs w:val="48"/>
                              </w:rPr>
                              <w:t>ДИПЛОМНА РОБОТА</w:t>
                            </w:r>
                            <w:bookmarkEnd w:id="3883"/>
                            <w:bookmarkEnd w:id="3884"/>
                            <w:bookmarkEnd w:id="3885"/>
                            <w:bookmarkEnd w:id="3886"/>
                            <w:bookmarkEnd w:id="3887"/>
                            <w:bookmarkEnd w:id="3888"/>
                            <w:bookmarkEnd w:id="3889"/>
                          </w:p>
                          <w:p w14:paraId="7236C5C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A4F4062" w14:textId="77777777" w:rsidR="00A43AC3" w:rsidRPr="005E3013" w:rsidRDefault="00A43AC3" w:rsidP="00987998">
                            <w:pPr>
                              <w:pStyle w:val="2"/>
                              <w:spacing w:line="276" w:lineRule="auto"/>
                              <w:rPr>
                                <w:b w:val="0"/>
                                <w:bCs/>
                                <w:iCs/>
                                <w:sz w:val="48"/>
                                <w:szCs w:val="48"/>
                                <w:highlight w:val="yellow"/>
                              </w:rPr>
                            </w:pPr>
                            <w:bookmarkStart w:id="3890" w:name="_Toc168914675"/>
                            <w:bookmarkStart w:id="3891" w:name="_Toc168914786"/>
                            <w:bookmarkStart w:id="3892" w:name="_Toc168914914"/>
                            <w:bookmarkStart w:id="3893" w:name="_Toc168915229"/>
                            <w:bookmarkStart w:id="3894" w:name="_Toc168917992"/>
                            <w:bookmarkStart w:id="3895" w:name="_Toc169173430"/>
                            <w:bookmarkStart w:id="3896" w:name="_Toc16917551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890"/>
                            <w:bookmarkEnd w:id="3891"/>
                            <w:bookmarkEnd w:id="3892"/>
                            <w:bookmarkEnd w:id="3893"/>
                            <w:bookmarkEnd w:id="3894"/>
                            <w:bookmarkEnd w:id="3895"/>
                            <w:bookmarkEnd w:id="3896"/>
                          </w:p>
                          <w:p w14:paraId="0D65D3A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674B42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62F64B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3380E62" w14:textId="77777777" w:rsidR="00A43AC3" w:rsidRPr="00B1453A" w:rsidRDefault="00A43AC3" w:rsidP="00987998">
                            <w:pPr>
                              <w:jc w:val="center"/>
                              <w:rPr>
                                <w:rFonts w:ascii="Calibri" w:hAnsi="Calibri"/>
                                <w:sz w:val="36"/>
                                <w:szCs w:val="36"/>
                              </w:rPr>
                            </w:pPr>
                          </w:p>
                          <w:p w14:paraId="088CA524" w14:textId="77777777" w:rsidR="00A43AC3" w:rsidRDefault="00A43AC3" w:rsidP="00987998">
                            <w:pPr>
                              <w:jc w:val="center"/>
                              <w:rPr>
                                <w:rFonts w:ascii="Times New Roman CYR" w:hAnsi="Times New Roman CYR" w:cs="Times New Roman CYR"/>
                                <w:sz w:val="36"/>
                                <w:szCs w:val="36"/>
                              </w:rPr>
                            </w:pPr>
                          </w:p>
                          <w:p w14:paraId="16A7F9E6" w14:textId="77777777" w:rsidR="00A43AC3" w:rsidRDefault="00A43AC3"/>
                          <w:p w14:paraId="452A9949" w14:textId="77777777" w:rsidR="00A43AC3" w:rsidRPr="00630E21" w:rsidRDefault="00A43AC3" w:rsidP="00987998">
                            <w:pPr>
                              <w:pStyle w:val="3"/>
                              <w:spacing w:line="276" w:lineRule="auto"/>
                              <w:rPr>
                                <w:rFonts w:ascii="Times New Roman" w:hAnsi="Times New Roman"/>
                                <w:bCs/>
                                <w:sz w:val="48"/>
                                <w:szCs w:val="48"/>
                              </w:rPr>
                            </w:pPr>
                            <w:bookmarkStart w:id="3897" w:name="_Toc168914676"/>
                            <w:bookmarkStart w:id="3898" w:name="_Toc168914787"/>
                            <w:bookmarkStart w:id="3899" w:name="_Toc168914915"/>
                            <w:bookmarkStart w:id="3900" w:name="_Toc168915230"/>
                            <w:bookmarkStart w:id="3901" w:name="_Toc168917993"/>
                            <w:bookmarkStart w:id="3902" w:name="_Toc169173431"/>
                            <w:bookmarkStart w:id="3903" w:name="_Toc169175518"/>
                            <w:r w:rsidRPr="00630E21">
                              <w:rPr>
                                <w:rFonts w:ascii="Times New Roman" w:hAnsi="Times New Roman"/>
                                <w:bCs/>
                                <w:sz w:val="48"/>
                                <w:szCs w:val="48"/>
                              </w:rPr>
                              <w:t>ДИПЛОМНА РОБОТА</w:t>
                            </w:r>
                            <w:bookmarkEnd w:id="3897"/>
                            <w:bookmarkEnd w:id="3898"/>
                            <w:bookmarkEnd w:id="3899"/>
                            <w:bookmarkEnd w:id="3900"/>
                            <w:bookmarkEnd w:id="3901"/>
                            <w:bookmarkEnd w:id="3902"/>
                            <w:bookmarkEnd w:id="3903"/>
                          </w:p>
                          <w:p w14:paraId="0E47703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5A8E0FE" w14:textId="77777777" w:rsidR="00A43AC3" w:rsidRPr="005E3013" w:rsidRDefault="00A43AC3" w:rsidP="00987998">
                            <w:pPr>
                              <w:pStyle w:val="2"/>
                              <w:spacing w:line="276" w:lineRule="auto"/>
                              <w:rPr>
                                <w:b w:val="0"/>
                                <w:bCs/>
                                <w:iCs/>
                                <w:sz w:val="48"/>
                                <w:szCs w:val="48"/>
                                <w:highlight w:val="yellow"/>
                              </w:rPr>
                            </w:pPr>
                            <w:bookmarkStart w:id="3904" w:name="_Toc168914677"/>
                            <w:bookmarkStart w:id="3905" w:name="_Toc168914788"/>
                            <w:bookmarkStart w:id="3906" w:name="_Toc168914916"/>
                            <w:bookmarkStart w:id="3907" w:name="_Toc168915231"/>
                            <w:bookmarkStart w:id="3908" w:name="_Toc168917994"/>
                            <w:bookmarkStart w:id="3909" w:name="_Toc169173432"/>
                            <w:bookmarkStart w:id="3910" w:name="_Toc16917551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904"/>
                            <w:bookmarkEnd w:id="3905"/>
                            <w:bookmarkEnd w:id="3906"/>
                            <w:bookmarkEnd w:id="3907"/>
                            <w:bookmarkEnd w:id="3908"/>
                            <w:bookmarkEnd w:id="3909"/>
                            <w:bookmarkEnd w:id="3910"/>
                          </w:p>
                          <w:p w14:paraId="1ACC698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EF8760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CD476D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DDF9B20" w14:textId="77777777" w:rsidR="00A43AC3" w:rsidRPr="00B1453A" w:rsidRDefault="00A43AC3" w:rsidP="00987998">
                            <w:pPr>
                              <w:jc w:val="center"/>
                              <w:rPr>
                                <w:rFonts w:ascii="Calibri" w:hAnsi="Calibri"/>
                                <w:sz w:val="36"/>
                                <w:szCs w:val="36"/>
                              </w:rPr>
                            </w:pPr>
                          </w:p>
                          <w:p w14:paraId="164EFAFC" w14:textId="77777777" w:rsidR="00A43AC3" w:rsidRDefault="00A43AC3" w:rsidP="00987998">
                            <w:pPr>
                              <w:jc w:val="center"/>
                              <w:rPr>
                                <w:rFonts w:ascii="Times New Roman CYR" w:hAnsi="Times New Roman CYR" w:cs="Times New Roman CYR"/>
                                <w:sz w:val="36"/>
                                <w:szCs w:val="36"/>
                              </w:rPr>
                            </w:pPr>
                          </w:p>
                          <w:p w14:paraId="6EFF5FA6" w14:textId="77777777" w:rsidR="00A43AC3" w:rsidRDefault="00A43AC3"/>
                          <w:p w14:paraId="560555CB" w14:textId="77777777" w:rsidR="00A43AC3" w:rsidRPr="00630E21" w:rsidRDefault="00A43AC3" w:rsidP="00987998">
                            <w:pPr>
                              <w:pStyle w:val="3"/>
                              <w:spacing w:line="276" w:lineRule="auto"/>
                              <w:rPr>
                                <w:rFonts w:ascii="Times New Roman" w:hAnsi="Times New Roman"/>
                                <w:bCs/>
                                <w:sz w:val="48"/>
                                <w:szCs w:val="48"/>
                              </w:rPr>
                            </w:pPr>
                            <w:bookmarkStart w:id="3911" w:name="_Toc168914678"/>
                            <w:bookmarkStart w:id="3912" w:name="_Toc168914789"/>
                            <w:bookmarkStart w:id="3913" w:name="_Toc168914917"/>
                            <w:bookmarkStart w:id="3914" w:name="_Toc168915232"/>
                            <w:bookmarkStart w:id="3915" w:name="_Toc168917995"/>
                            <w:bookmarkStart w:id="3916" w:name="_Toc169173433"/>
                            <w:bookmarkStart w:id="3917" w:name="_Toc169175520"/>
                            <w:r w:rsidRPr="00630E21">
                              <w:rPr>
                                <w:rFonts w:ascii="Times New Roman" w:hAnsi="Times New Roman"/>
                                <w:bCs/>
                                <w:sz w:val="48"/>
                                <w:szCs w:val="48"/>
                              </w:rPr>
                              <w:t>ДИПЛОМНА РОБОТА</w:t>
                            </w:r>
                            <w:bookmarkEnd w:id="3911"/>
                            <w:bookmarkEnd w:id="3912"/>
                            <w:bookmarkEnd w:id="3913"/>
                            <w:bookmarkEnd w:id="3914"/>
                            <w:bookmarkEnd w:id="3915"/>
                            <w:bookmarkEnd w:id="3916"/>
                            <w:bookmarkEnd w:id="3917"/>
                          </w:p>
                          <w:p w14:paraId="25B93B9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E2EF5F4" w14:textId="77777777" w:rsidR="00A43AC3" w:rsidRPr="005E3013" w:rsidRDefault="00A43AC3" w:rsidP="00987998">
                            <w:pPr>
                              <w:pStyle w:val="2"/>
                              <w:spacing w:line="276" w:lineRule="auto"/>
                              <w:rPr>
                                <w:b w:val="0"/>
                                <w:bCs/>
                                <w:iCs/>
                                <w:sz w:val="48"/>
                                <w:szCs w:val="48"/>
                                <w:highlight w:val="yellow"/>
                              </w:rPr>
                            </w:pPr>
                            <w:bookmarkStart w:id="3918" w:name="_Toc168914679"/>
                            <w:bookmarkStart w:id="3919" w:name="_Toc168914790"/>
                            <w:bookmarkStart w:id="3920" w:name="_Toc168914918"/>
                            <w:bookmarkStart w:id="3921" w:name="_Toc168915233"/>
                            <w:bookmarkStart w:id="3922" w:name="_Toc168917996"/>
                            <w:bookmarkStart w:id="3923" w:name="_Toc169173434"/>
                            <w:bookmarkStart w:id="3924" w:name="_Toc16917552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918"/>
                            <w:bookmarkEnd w:id="3919"/>
                            <w:bookmarkEnd w:id="3920"/>
                            <w:bookmarkEnd w:id="3921"/>
                            <w:bookmarkEnd w:id="3922"/>
                            <w:bookmarkEnd w:id="3923"/>
                            <w:bookmarkEnd w:id="3924"/>
                          </w:p>
                          <w:p w14:paraId="7A9E680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A09E54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8AEB87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1E803AD" w14:textId="77777777" w:rsidR="00A43AC3" w:rsidRPr="00B1453A" w:rsidRDefault="00A43AC3" w:rsidP="00987998">
                            <w:pPr>
                              <w:jc w:val="center"/>
                              <w:rPr>
                                <w:rFonts w:ascii="Calibri" w:hAnsi="Calibri"/>
                                <w:sz w:val="36"/>
                                <w:szCs w:val="36"/>
                              </w:rPr>
                            </w:pPr>
                          </w:p>
                          <w:p w14:paraId="7CE1D823" w14:textId="77777777" w:rsidR="00A43AC3" w:rsidRDefault="00A43AC3" w:rsidP="00987998">
                            <w:pPr>
                              <w:jc w:val="center"/>
                              <w:rPr>
                                <w:rFonts w:ascii="Times New Roman CYR" w:hAnsi="Times New Roman CYR" w:cs="Times New Roman CYR"/>
                                <w:sz w:val="36"/>
                                <w:szCs w:val="36"/>
                              </w:rPr>
                            </w:pPr>
                          </w:p>
                          <w:p w14:paraId="7F2DC42D" w14:textId="77777777" w:rsidR="00A43AC3" w:rsidRDefault="00A43AC3"/>
                          <w:p w14:paraId="19CBF028" w14:textId="77777777" w:rsidR="00A43AC3" w:rsidRPr="00630E21" w:rsidRDefault="00A43AC3" w:rsidP="00987998">
                            <w:pPr>
                              <w:pStyle w:val="3"/>
                              <w:spacing w:line="276" w:lineRule="auto"/>
                              <w:rPr>
                                <w:rFonts w:ascii="Times New Roman" w:hAnsi="Times New Roman"/>
                                <w:bCs/>
                                <w:sz w:val="48"/>
                                <w:szCs w:val="48"/>
                              </w:rPr>
                            </w:pPr>
                            <w:bookmarkStart w:id="3925" w:name="_Toc168914680"/>
                            <w:bookmarkStart w:id="3926" w:name="_Toc168914791"/>
                            <w:bookmarkStart w:id="3927" w:name="_Toc168914919"/>
                            <w:bookmarkStart w:id="3928" w:name="_Toc168915234"/>
                            <w:bookmarkStart w:id="3929" w:name="_Toc168917997"/>
                            <w:bookmarkStart w:id="3930" w:name="_Toc169173435"/>
                            <w:bookmarkStart w:id="3931" w:name="_Toc169175522"/>
                            <w:r w:rsidRPr="00630E21">
                              <w:rPr>
                                <w:rFonts w:ascii="Times New Roman" w:hAnsi="Times New Roman"/>
                                <w:bCs/>
                                <w:sz w:val="48"/>
                                <w:szCs w:val="48"/>
                              </w:rPr>
                              <w:t>ДИПЛОМНА РОБОТА</w:t>
                            </w:r>
                            <w:bookmarkEnd w:id="3925"/>
                            <w:bookmarkEnd w:id="3926"/>
                            <w:bookmarkEnd w:id="3927"/>
                            <w:bookmarkEnd w:id="3928"/>
                            <w:bookmarkEnd w:id="3929"/>
                            <w:bookmarkEnd w:id="3930"/>
                            <w:bookmarkEnd w:id="3931"/>
                          </w:p>
                          <w:p w14:paraId="3FC8E11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870B9F4" w14:textId="77777777" w:rsidR="00A43AC3" w:rsidRPr="005E3013" w:rsidRDefault="00A43AC3" w:rsidP="00987998">
                            <w:pPr>
                              <w:pStyle w:val="2"/>
                              <w:spacing w:line="276" w:lineRule="auto"/>
                              <w:rPr>
                                <w:b w:val="0"/>
                                <w:bCs/>
                                <w:iCs/>
                                <w:sz w:val="48"/>
                                <w:szCs w:val="48"/>
                                <w:highlight w:val="yellow"/>
                              </w:rPr>
                            </w:pPr>
                            <w:bookmarkStart w:id="3932" w:name="_Toc168914681"/>
                            <w:bookmarkStart w:id="3933" w:name="_Toc168914792"/>
                            <w:bookmarkStart w:id="3934" w:name="_Toc168914920"/>
                            <w:bookmarkStart w:id="3935" w:name="_Toc168915235"/>
                            <w:bookmarkStart w:id="3936" w:name="_Toc168917998"/>
                            <w:bookmarkStart w:id="3937" w:name="_Toc169173436"/>
                            <w:bookmarkStart w:id="3938" w:name="_Toc16917552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932"/>
                            <w:bookmarkEnd w:id="3933"/>
                            <w:bookmarkEnd w:id="3934"/>
                            <w:bookmarkEnd w:id="3935"/>
                            <w:bookmarkEnd w:id="3936"/>
                            <w:bookmarkEnd w:id="3937"/>
                            <w:bookmarkEnd w:id="3938"/>
                          </w:p>
                          <w:p w14:paraId="379A83C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DBD733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7F987E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ADF85FB" w14:textId="77777777" w:rsidR="00A43AC3" w:rsidRPr="00B1453A" w:rsidRDefault="00A43AC3" w:rsidP="00987998">
                            <w:pPr>
                              <w:jc w:val="center"/>
                              <w:rPr>
                                <w:rFonts w:ascii="Calibri" w:hAnsi="Calibri"/>
                                <w:sz w:val="36"/>
                                <w:szCs w:val="36"/>
                              </w:rPr>
                            </w:pPr>
                          </w:p>
                          <w:p w14:paraId="5C23B896" w14:textId="77777777" w:rsidR="00A43AC3" w:rsidRDefault="00A43AC3" w:rsidP="00987998">
                            <w:pPr>
                              <w:jc w:val="center"/>
                              <w:rPr>
                                <w:rFonts w:ascii="Times New Roman CYR" w:hAnsi="Times New Roman CYR" w:cs="Times New Roman CYR"/>
                                <w:sz w:val="36"/>
                                <w:szCs w:val="36"/>
                              </w:rPr>
                            </w:pPr>
                          </w:p>
                          <w:p w14:paraId="616D3A7E" w14:textId="77777777" w:rsidR="00A43AC3" w:rsidRDefault="00A43AC3"/>
                          <w:p w14:paraId="3669D21C" w14:textId="77777777" w:rsidR="00A43AC3" w:rsidRPr="00630E21" w:rsidRDefault="00A43AC3" w:rsidP="00987998">
                            <w:pPr>
                              <w:pStyle w:val="3"/>
                              <w:spacing w:line="276" w:lineRule="auto"/>
                              <w:rPr>
                                <w:rFonts w:ascii="Times New Roman" w:hAnsi="Times New Roman"/>
                                <w:bCs/>
                                <w:sz w:val="48"/>
                                <w:szCs w:val="48"/>
                              </w:rPr>
                            </w:pPr>
                            <w:bookmarkStart w:id="3939" w:name="_Toc168914682"/>
                            <w:bookmarkStart w:id="3940" w:name="_Toc168914793"/>
                            <w:bookmarkStart w:id="3941" w:name="_Toc168914921"/>
                            <w:bookmarkStart w:id="3942" w:name="_Toc168915236"/>
                            <w:bookmarkStart w:id="3943" w:name="_Toc168917999"/>
                            <w:bookmarkStart w:id="3944" w:name="_Toc169173437"/>
                            <w:bookmarkStart w:id="3945" w:name="_Toc169175524"/>
                            <w:r w:rsidRPr="00630E21">
                              <w:rPr>
                                <w:rFonts w:ascii="Times New Roman" w:hAnsi="Times New Roman"/>
                                <w:bCs/>
                                <w:sz w:val="48"/>
                                <w:szCs w:val="48"/>
                              </w:rPr>
                              <w:t>ДИПЛОМНА РОБОТА</w:t>
                            </w:r>
                            <w:bookmarkEnd w:id="3939"/>
                            <w:bookmarkEnd w:id="3940"/>
                            <w:bookmarkEnd w:id="3941"/>
                            <w:bookmarkEnd w:id="3942"/>
                            <w:bookmarkEnd w:id="3943"/>
                            <w:bookmarkEnd w:id="3944"/>
                            <w:bookmarkEnd w:id="3945"/>
                          </w:p>
                          <w:p w14:paraId="14AE49F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D57B794" w14:textId="77777777" w:rsidR="00A43AC3" w:rsidRPr="005E3013" w:rsidRDefault="00A43AC3" w:rsidP="00987998">
                            <w:pPr>
                              <w:pStyle w:val="2"/>
                              <w:spacing w:line="276" w:lineRule="auto"/>
                              <w:rPr>
                                <w:b w:val="0"/>
                                <w:bCs/>
                                <w:iCs/>
                                <w:sz w:val="48"/>
                                <w:szCs w:val="48"/>
                                <w:highlight w:val="yellow"/>
                              </w:rPr>
                            </w:pPr>
                            <w:bookmarkStart w:id="3946" w:name="_Toc168914683"/>
                            <w:bookmarkStart w:id="3947" w:name="_Toc168914794"/>
                            <w:bookmarkStart w:id="3948" w:name="_Toc168914922"/>
                            <w:bookmarkStart w:id="3949" w:name="_Toc168915237"/>
                            <w:bookmarkStart w:id="3950" w:name="_Toc168918000"/>
                            <w:bookmarkStart w:id="3951" w:name="_Toc169173438"/>
                            <w:bookmarkStart w:id="3952" w:name="_Toc16917552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946"/>
                            <w:bookmarkEnd w:id="3947"/>
                            <w:bookmarkEnd w:id="3948"/>
                            <w:bookmarkEnd w:id="3949"/>
                            <w:bookmarkEnd w:id="3950"/>
                            <w:bookmarkEnd w:id="3951"/>
                            <w:bookmarkEnd w:id="3952"/>
                          </w:p>
                          <w:p w14:paraId="292AB3D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641D10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5FC49B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AA5B5D8" w14:textId="77777777" w:rsidR="00A43AC3" w:rsidRPr="00B1453A" w:rsidRDefault="00A43AC3" w:rsidP="00987998">
                            <w:pPr>
                              <w:jc w:val="center"/>
                              <w:rPr>
                                <w:rFonts w:ascii="Calibri" w:hAnsi="Calibri"/>
                                <w:sz w:val="36"/>
                                <w:szCs w:val="36"/>
                              </w:rPr>
                            </w:pPr>
                          </w:p>
                          <w:p w14:paraId="023E05AD" w14:textId="77777777" w:rsidR="00A43AC3" w:rsidRDefault="00A43AC3" w:rsidP="00987998">
                            <w:pPr>
                              <w:jc w:val="center"/>
                              <w:rPr>
                                <w:rFonts w:ascii="Times New Roman CYR" w:hAnsi="Times New Roman CYR" w:cs="Times New Roman CYR"/>
                                <w:sz w:val="36"/>
                                <w:szCs w:val="36"/>
                              </w:rPr>
                            </w:pPr>
                          </w:p>
                          <w:p w14:paraId="206C6809" w14:textId="77777777" w:rsidR="00A43AC3" w:rsidRDefault="00A43AC3"/>
                          <w:p w14:paraId="79DFDEDC" w14:textId="77777777" w:rsidR="00A43AC3" w:rsidRPr="00630E21" w:rsidRDefault="00A43AC3" w:rsidP="00987998">
                            <w:pPr>
                              <w:pStyle w:val="3"/>
                              <w:spacing w:line="276" w:lineRule="auto"/>
                              <w:rPr>
                                <w:rFonts w:ascii="Times New Roman" w:hAnsi="Times New Roman"/>
                                <w:bCs/>
                                <w:sz w:val="48"/>
                                <w:szCs w:val="48"/>
                              </w:rPr>
                            </w:pPr>
                            <w:bookmarkStart w:id="3953" w:name="_Toc168914684"/>
                            <w:bookmarkStart w:id="3954" w:name="_Toc168914795"/>
                            <w:bookmarkStart w:id="3955" w:name="_Toc168914923"/>
                            <w:bookmarkStart w:id="3956" w:name="_Toc168915238"/>
                            <w:bookmarkStart w:id="3957" w:name="_Toc168918001"/>
                            <w:bookmarkStart w:id="3958" w:name="_Toc169173439"/>
                            <w:bookmarkStart w:id="3959" w:name="_Toc169175526"/>
                            <w:r w:rsidRPr="00630E21">
                              <w:rPr>
                                <w:rFonts w:ascii="Times New Roman" w:hAnsi="Times New Roman"/>
                                <w:bCs/>
                                <w:sz w:val="48"/>
                                <w:szCs w:val="48"/>
                              </w:rPr>
                              <w:t>ДИПЛОМНА РОБОТА</w:t>
                            </w:r>
                            <w:bookmarkEnd w:id="3953"/>
                            <w:bookmarkEnd w:id="3954"/>
                            <w:bookmarkEnd w:id="3955"/>
                            <w:bookmarkEnd w:id="3956"/>
                            <w:bookmarkEnd w:id="3957"/>
                            <w:bookmarkEnd w:id="3958"/>
                            <w:bookmarkEnd w:id="3959"/>
                          </w:p>
                          <w:p w14:paraId="1C759A9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6B8E960" w14:textId="77777777" w:rsidR="00A43AC3" w:rsidRPr="005E3013" w:rsidRDefault="00A43AC3" w:rsidP="00987998">
                            <w:pPr>
                              <w:pStyle w:val="2"/>
                              <w:spacing w:line="276" w:lineRule="auto"/>
                              <w:rPr>
                                <w:b w:val="0"/>
                                <w:bCs/>
                                <w:iCs/>
                                <w:sz w:val="48"/>
                                <w:szCs w:val="48"/>
                                <w:highlight w:val="yellow"/>
                              </w:rPr>
                            </w:pPr>
                            <w:bookmarkStart w:id="3960" w:name="_Toc168914685"/>
                            <w:bookmarkStart w:id="3961" w:name="_Toc168914796"/>
                            <w:bookmarkStart w:id="3962" w:name="_Toc168914924"/>
                            <w:bookmarkStart w:id="3963" w:name="_Toc168915239"/>
                            <w:bookmarkStart w:id="3964" w:name="_Toc168918002"/>
                            <w:bookmarkStart w:id="3965" w:name="_Toc169173440"/>
                            <w:bookmarkStart w:id="3966" w:name="_Toc16917552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960"/>
                            <w:bookmarkEnd w:id="3961"/>
                            <w:bookmarkEnd w:id="3962"/>
                            <w:bookmarkEnd w:id="3963"/>
                            <w:bookmarkEnd w:id="3964"/>
                            <w:bookmarkEnd w:id="3965"/>
                            <w:bookmarkEnd w:id="3966"/>
                          </w:p>
                          <w:p w14:paraId="5EDDE32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15F98B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B71BC7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5589007" w14:textId="77777777" w:rsidR="00A43AC3" w:rsidRPr="00B1453A" w:rsidRDefault="00A43AC3" w:rsidP="00987998">
                            <w:pPr>
                              <w:jc w:val="center"/>
                              <w:rPr>
                                <w:rFonts w:ascii="Calibri" w:hAnsi="Calibri"/>
                                <w:sz w:val="36"/>
                                <w:szCs w:val="36"/>
                              </w:rPr>
                            </w:pPr>
                          </w:p>
                          <w:p w14:paraId="119A3D94" w14:textId="77777777" w:rsidR="00A43AC3" w:rsidRDefault="00A43AC3" w:rsidP="00987998">
                            <w:pPr>
                              <w:jc w:val="center"/>
                              <w:rPr>
                                <w:rFonts w:ascii="Times New Roman CYR" w:hAnsi="Times New Roman CYR" w:cs="Times New Roman CYR"/>
                                <w:sz w:val="36"/>
                                <w:szCs w:val="36"/>
                              </w:rPr>
                            </w:pPr>
                          </w:p>
                          <w:p w14:paraId="653912DB" w14:textId="77777777" w:rsidR="00A43AC3" w:rsidRDefault="00A43AC3"/>
                          <w:p w14:paraId="2069E29B" w14:textId="77777777" w:rsidR="000658DF" w:rsidRPr="003A41B8" w:rsidRDefault="000658DF" w:rsidP="000658DF">
                            <w:pPr>
                              <w:pStyle w:val="3"/>
                              <w:spacing w:line="300" w:lineRule="auto"/>
                              <w:rPr>
                                <w:rFonts w:ascii="Times New Roman CYR" w:hAnsi="Times New Roman CYR"/>
                                <w:i/>
                                <w:iCs/>
                                <w:sz w:val="44"/>
                                <w:szCs w:val="44"/>
                              </w:rPr>
                            </w:pPr>
                            <w:bookmarkStart w:id="3967" w:name="_Toc168914686"/>
                            <w:bookmarkStart w:id="3968" w:name="_Toc168914797"/>
                            <w:bookmarkStart w:id="3969" w:name="_Toc168914925"/>
                            <w:bookmarkStart w:id="3970" w:name="_Toc168915240"/>
                            <w:bookmarkStart w:id="3971" w:name="_Toc168918003"/>
                            <w:bookmarkStart w:id="3972" w:name="_Toc169173441"/>
                            <w:bookmarkStart w:id="3973" w:name="_Toc169175528"/>
                            <w:r w:rsidRPr="003A41B8">
                              <w:rPr>
                                <w:rFonts w:ascii="Times New Roman CYR" w:hAnsi="Times New Roman CYR"/>
                                <w:i/>
                                <w:iCs/>
                                <w:sz w:val="44"/>
                                <w:szCs w:val="44"/>
                              </w:rPr>
                              <w:t>ДИПЛОМНА РОБОТА БАКАЛАВРА</w:t>
                            </w:r>
                            <w:bookmarkEnd w:id="7"/>
                            <w:bookmarkEnd w:id="8"/>
                            <w:bookmarkEnd w:id="9"/>
                            <w:bookmarkEnd w:id="3967"/>
                            <w:bookmarkEnd w:id="3968"/>
                            <w:bookmarkEnd w:id="3969"/>
                            <w:bookmarkEnd w:id="3970"/>
                            <w:bookmarkEnd w:id="3971"/>
                            <w:bookmarkEnd w:id="3972"/>
                            <w:bookmarkEnd w:id="3973"/>
                            <w:r w:rsidRPr="003A41B8">
                              <w:rPr>
                                <w:rFonts w:ascii="Times New Roman CYR" w:hAnsi="Times New Roman CYR"/>
                                <w:i/>
                                <w:iCs/>
                                <w:sz w:val="44"/>
                                <w:szCs w:val="44"/>
                              </w:rPr>
                              <w:t xml:space="preserve"> </w:t>
                            </w:r>
                          </w:p>
                          <w:p w14:paraId="19270D7B" w14:textId="1A6359CB" w:rsidR="000658DF" w:rsidRPr="000D3135" w:rsidRDefault="000658DF" w:rsidP="000658DF">
                            <w:pPr>
                              <w:pStyle w:val="2"/>
                              <w:spacing w:line="300" w:lineRule="auto"/>
                              <w:rPr>
                                <w:rFonts w:ascii="Times New Roman CYR" w:hAnsi="Times New Roman CYR"/>
                                <w:b w:val="0"/>
                                <w:sz w:val="44"/>
                                <w:szCs w:val="44"/>
                              </w:rPr>
                            </w:pPr>
                            <w:bookmarkStart w:id="3974" w:name="_Toc168080189"/>
                            <w:bookmarkStart w:id="3975" w:name="_Toc168081150"/>
                            <w:bookmarkStart w:id="3976" w:name="_Toc168914602"/>
                            <w:bookmarkStart w:id="3977" w:name="_Toc168914687"/>
                            <w:bookmarkStart w:id="3978" w:name="_Toc168914798"/>
                            <w:bookmarkStart w:id="3979" w:name="_Toc168914926"/>
                            <w:bookmarkStart w:id="3980" w:name="_Toc168915241"/>
                            <w:bookmarkStart w:id="3981" w:name="_Toc168918004"/>
                            <w:bookmarkStart w:id="3982" w:name="_Toc169173442"/>
                            <w:bookmarkStart w:id="3983" w:name="_Toc169175529"/>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3974"/>
                            <w:bookmarkEnd w:id="3975"/>
                            <w:bookmarkEnd w:id="3976"/>
                            <w:bookmarkEnd w:id="3977"/>
                            <w:bookmarkEnd w:id="3978"/>
                            <w:bookmarkEnd w:id="3979"/>
                            <w:bookmarkEnd w:id="3980"/>
                            <w:bookmarkEnd w:id="3981"/>
                            <w:bookmarkEnd w:id="3982"/>
                            <w:bookmarkEnd w:id="3983"/>
                          </w:p>
                          <w:p w14:paraId="0A3CF1DE" w14:textId="535A44B8"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5F177E61" w14:textId="20FF7F89"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235839F0" w14:textId="77777777" w:rsidR="000658DF" w:rsidRPr="000D3135" w:rsidRDefault="000658DF" w:rsidP="000658DF">
                            <w:pPr>
                              <w:spacing w:line="300" w:lineRule="auto"/>
                              <w:jc w:val="center"/>
                              <w:rPr>
                                <w:b/>
                                <w:lang w:val="uk-UA"/>
                              </w:rPr>
                            </w:pPr>
                          </w:p>
                          <w:p w14:paraId="0AB378D8" w14:textId="3358F9BE"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7E80A39D" w14:textId="77777777" w:rsidR="00A43AC3" w:rsidRPr="00B1453A" w:rsidRDefault="00A43AC3" w:rsidP="00987998">
                            <w:pPr>
                              <w:jc w:val="center"/>
                              <w:rPr>
                                <w:rFonts w:ascii="Calibri" w:hAnsi="Calibri"/>
                                <w:sz w:val="36"/>
                                <w:szCs w:val="36"/>
                              </w:rPr>
                            </w:pPr>
                          </w:p>
                          <w:p w14:paraId="2811BD7D" w14:textId="77777777" w:rsidR="00A43AC3" w:rsidRDefault="00A43AC3" w:rsidP="00987998">
                            <w:pPr>
                              <w:jc w:val="center"/>
                              <w:rPr>
                                <w:rFonts w:ascii="Times New Roman CYR" w:hAnsi="Times New Roman CYR" w:cs="Times New Roman CYR"/>
                                <w:sz w:val="36"/>
                                <w:szCs w:val="36"/>
                              </w:rPr>
                            </w:pPr>
                          </w:p>
                          <w:p w14:paraId="4B9F3D33" w14:textId="77777777" w:rsidR="00A43AC3" w:rsidRDefault="00A43AC3"/>
                          <w:p w14:paraId="36FBB0BC" w14:textId="77777777" w:rsidR="00A43AC3" w:rsidRPr="00630E21" w:rsidRDefault="00A43AC3" w:rsidP="00987998">
                            <w:pPr>
                              <w:pStyle w:val="3"/>
                              <w:spacing w:line="276" w:lineRule="auto"/>
                              <w:rPr>
                                <w:rFonts w:ascii="Times New Roman" w:hAnsi="Times New Roman"/>
                                <w:bCs/>
                                <w:sz w:val="48"/>
                                <w:szCs w:val="48"/>
                              </w:rPr>
                            </w:pPr>
                            <w:bookmarkStart w:id="3984" w:name="_Toc168080190"/>
                            <w:bookmarkStart w:id="3985" w:name="_Toc168081151"/>
                            <w:bookmarkStart w:id="3986" w:name="_Toc168914603"/>
                            <w:bookmarkStart w:id="3987" w:name="_Toc168914688"/>
                            <w:bookmarkStart w:id="3988" w:name="_Toc168914799"/>
                            <w:bookmarkStart w:id="3989" w:name="_Toc168914927"/>
                            <w:bookmarkStart w:id="3990" w:name="_Toc168915242"/>
                            <w:bookmarkStart w:id="3991" w:name="_Toc168918005"/>
                            <w:bookmarkStart w:id="3992" w:name="_Toc169173443"/>
                            <w:bookmarkStart w:id="3993" w:name="_Toc169175530"/>
                            <w:r w:rsidRPr="00630E21">
                              <w:rPr>
                                <w:rFonts w:ascii="Times New Roman" w:hAnsi="Times New Roman"/>
                                <w:bCs/>
                                <w:sz w:val="48"/>
                                <w:szCs w:val="48"/>
                              </w:rPr>
                              <w:t>ДИПЛОМНА РОБОТА</w:t>
                            </w:r>
                            <w:bookmarkEnd w:id="3984"/>
                            <w:bookmarkEnd w:id="3985"/>
                            <w:bookmarkEnd w:id="3986"/>
                            <w:bookmarkEnd w:id="3987"/>
                            <w:bookmarkEnd w:id="3988"/>
                            <w:bookmarkEnd w:id="3989"/>
                            <w:bookmarkEnd w:id="3990"/>
                            <w:bookmarkEnd w:id="3991"/>
                            <w:bookmarkEnd w:id="3992"/>
                            <w:bookmarkEnd w:id="3993"/>
                          </w:p>
                          <w:p w14:paraId="70B7E2A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97F1003" w14:textId="77777777" w:rsidR="00A43AC3" w:rsidRPr="005E3013" w:rsidRDefault="00A43AC3" w:rsidP="00987998">
                            <w:pPr>
                              <w:pStyle w:val="2"/>
                              <w:spacing w:line="276" w:lineRule="auto"/>
                              <w:rPr>
                                <w:b w:val="0"/>
                                <w:bCs/>
                                <w:iCs/>
                                <w:sz w:val="48"/>
                                <w:szCs w:val="48"/>
                                <w:highlight w:val="yellow"/>
                              </w:rPr>
                            </w:pPr>
                            <w:bookmarkStart w:id="3994" w:name="_Toc168080191"/>
                            <w:bookmarkStart w:id="3995" w:name="_Toc168081152"/>
                            <w:bookmarkStart w:id="3996" w:name="_Toc168914604"/>
                            <w:bookmarkStart w:id="3997" w:name="_Toc168914689"/>
                            <w:bookmarkStart w:id="3998" w:name="_Toc168914800"/>
                            <w:bookmarkStart w:id="3999" w:name="_Toc168914928"/>
                            <w:bookmarkStart w:id="4000" w:name="_Toc168915243"/>
                            <w:bookmarkStart w:id="4001" w:name="_Toc168918006"/>
                            <w:bookmarkStart w:id="4002" w:name="_Toc169173444"/>
                            <w:bookmarkStart w:id="4003" w:name="_Toc16917553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3994"/>
                            <w:bookmarkEnd w:id="3995"/>
                            <w:bookmarkEnd w:id="3996"/>
                            <w:bookmarkEnd w:id="3997"/>
                            <w:bookmarkEnd w:id="3998"/>
                            <w:bookmarkEnd w:id="3999"/>
                            <w:bookmarkEnd w:id="4000"/>
                            <w:bookmarkEnd w:id="4001"/>
                            <w:bookmarkEnd w:id="4002"/>
                            <w:bookmarkEnd w:id="4003"/>
                          </w:p>
                          <w:p w14:paraId="7A9619E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B6DAD4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99E6E4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DF8F3F3" w14:textId="77777777" w:rsidR="00A43AC3" w:rsidRPr="00B1453A" w:rsidRDefault="00A43AC3" w:rsidP="00987998">
                            <w:pPr>
                              <w:jc w:val="center"/>
                              <w:rPr>
                                <w:rFonts w:ascii="Calibri" w:hAnsi="Calibri"/>
                                <w:sz w:val="36"/>
                                <w:szCs w:val="36"/>
                              </w:rPr>
                            </w:pPr>
                          </w:p>
                          <w:p w14:paraId="52B3BBE5" w14:textId="77777777" w:rsidR="00A43AC3" w:rsidRDefault="00A43AC3" w:rsidP="00987998">
                            <w:pPr>
                              <w:jc w:val="center"/>
                              <w:rPr>
                                <w:rFonts w:ascii="Times New Roman CYR" w:hAnsi="Times New Roman CYR" w:cs="Times New Roman CYR"/>
                                <w:sz w:val="36"/>
                                <w:szCs w:val="36"/>
                              </w:rPr>
                            </w:pPr>
                          </w:p>
                          <w:p w14:paraId="543C1B87" w14:textId="77777777" w:rsidR="00A43AC3" w:rsidRDefault="00A43AC3"/>
                          <w:p w14:paraId="20F8F3FE" w14:textId="77777777" w:rsidR="00A43AC3" w:rsidRPr="00630E21" w:rsidRDefault="00A43AC3" w:rsidP="00987998">
                            <w:pPr>
                              <w:pStyle w:val="3"/>
                              <w:spacing w:line="276" w:lineRule="auto"/>
                              <w:rPr>
                                <w:rFonts w:ascii="Times New Roman" w:hAnsi="Times New Roman"/>
                                <w:bCs/>
                                <w:sz w:val="48"/>
                                <w:szCs w:val="48"/>
                              </w:rPr>
                            </w:pPr>
                            <w:bookmarkStart w:id="4004" w:name="_Toc168080192"/>
                            <w:bookmarkStart w:id="4005" w:name="_Toc168081153"/>
                            <w:bookmarkStart w:id="4006" w:name="_Toc168914605"/>
                            <w:bookmarkStart w:id="4007" w:name="_Toc168914690"/>
                            <w:bookmarkStart w:id="4008" w:name="_Toc168914801"/>
                            <w:bookmarkStart w:id="4009" w:name="_Toc168914929"/>
                            <w:bookmarkStart w:id="4010" w:name="_Toc168915244"/>
                            <w:bookmarkStart w:id="4011" w:name="_Toc168918007"/>
                            <w:bookmarkStart w:id="4012" w:name="_Toc169173445"/>
                            <w:bookmarkStart w:id="4013" w:name="_Toc169175532"/>
                            <w:r w:rsidRPr="00630E21">
                              <w:rPr>
                                <w:rFonts w:ascii="Times New Roman" w:hAnsi="Times New Roman"/>
                                <w:bCs/>
                                <w:sz w:val="48"/>
                                <w:szCs w:val="48"/>
                              </w:rPr>
                              <w:t>ДИПЛОМНА РОБОТА</w:t>
                            </w:r>
                            <w:bookmarkEnd w:id="4004"/>
                            <w:bookmarkEnd w:id="4005"/>
                            <w:bookmarkEnd w:id="4006"/>
                            <w:bookmarkEnd w:id="4007"/>
                            <w:bookmarkEnd w:id="4008"/>
                            <w:bookmarkEnd w:id="4009"/>
                            <w:bookmarkEnd w:id="4010"/>
                            <w:bookmarkEnd w:id="4011"/>
                            <w:bookmarkEnd w:id="4012"/>
                            <w:bookmarkEnd w:id="4013"/>
                          </w:p>
                          <w:p w14:paraId="09B52AF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63E41D1" w14:textId="77777777" w:rsidR="00A43AC3" w:rsidRPr="005E3013" w:rsidRDefault="00A43AC3" w:rsidP="00987998">
                            <w:pPr>
                              <w:pStyle w:val="2"/>
                              <w:spacing w:line="276" w:lineRule="auto"/>
                              <w:rPr>
                                <w:b w:val="0"/>
                                <w:bCs/>
                                <w:iCs/>
                                <w:sz w:val="48"/>
                                <w:szCs w:val="48"/>
                                <w:highlight w:val="yellow"/>
                              </w:rPr>
                            </w:pPr>
                            <w:bookmarkStart w:id="4014" w:name="_Toc168080193"/>
                            <w:bookmarkStart w:id="4015" w:name="_Toc168081154"/>
                            <w:bookmarkStart w:id="4016" w:name="_Toc168914606"/>
                            <w:bookmarkStart w:id="4017" w:name="_Toc168914691"/>
                            <w:bookmarkStart w:id="4018" w:name="_Toc168914802"/>
                            <w:bookmarkStart w:id="4019" w:name="_Toc168914930"/>
                            <w:bookmarkStart w:id="4020" w:name="_Toc168915245"/>
                            <w:bookmarkStart w:id="4021" w:name="_Toc168918008"/>
                            <w:bookmarkStart w:id="4022" w:name="_Toc169173446"/>
                            <w:bookmarkStart w:id="4023" w:name="_Toc16917553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014"/>
                            <w:bookmarkEnd w:id="4015"/>
                            <w:bookmarkEnd w:id="4016"/>
                            <w:bookmarkEnd w:id="4017"/>
                            <w:bookmarkEnd w:id="4018"/>
                            <w:bookmarkEnd w:id="4019"/>
                            <w:bookmarkEnd w:id="4020"/>
                            <w:bookmarkEnd w:id="4021"/>
                            <w:bookmarkEnd w:id="4022"/>
                            <w:bookmarkEnd w:id="4023"/>
                          </w:p>
                          <w:p w14:paraId="1D6F9A9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D8B288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E9F161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8204A85" w14:textId="77777777" w:rsidR="00A43AC3" w:rsidRPr="00B1453A" w:rsidRDefault="00A43AC3" w:rsidP="00987998">
                            <w:pPr>
                              <w:jc w:val="center"/>
                              <w:rPr>
                                <w:rFonts w:ascii="Calibri" w:hAnsi="Calibri"/>
                                <w:sz w:val="36"/>
                                <w:szCs w:val="36"/>
                              </w:rPr>
                            </w:pPr>
                          </w:p>
                          <w:p w14:paraId="09D7D76A" w14:textId="77777777" w:rsidR="00A43AC3" w:rsidRDefault="00A43AC3" w:rsidP="00987998">
                            <w:pPr>
                              <w:jc w:val="center"/>
                              <w:rPr>
                                <w:rFonts w:ascii="Times New Roman CYR" w:hAnsi="Times New Roman CYR" w:cs="Times New Roman CYR"/>
                                <w:sz w:val="36"/>
                                <w:szCs w:val="36"/>
                              </w:rPr>
                            </w:pPr>
                          </w:p>
                          <w:p w14:paraId="386FC42A" w14:textId="77777777" w:rsidR="00A43AC3" w:rsidRDefault="00A43AC3"/>
                          <w:p w14:paraId="32C5641D" w14:textId="77777777" w:rsidR="00A43AC3" w:rsidRPr="00630E21" w:rsidRDefault="00A43AC3" w:rsidP="00987998">
                            <w:pPr>
                              <w:pStyle w:val="3"/>
                              <w:spacing w:line="276" w:lineRule="auto"/>
                              <w:rPr>
                                <w:rFonts w:ascii="Times New Roman" w:hAnsi="Times New Roman"/>
                                <w:bCs/>
                                <w:sz w:val="48"/>
                                <w:szCs w:val="48"/>
                              </w:rPr>
                            </w:pPr>
                            <w:bookmarkStart w:id="4024" w:name="_Toc168080194"/>
                            <w:bookmarkStart w:id="4025" w:name="_Toc168081155"/>
                            <w:bookmarkStart w:id="4026" w:name="_Toc168914607"/>
                            <w:bookmarkStart w:id="4027" w:name="_Toc168914692"/>
                            <w:bookmarkStart w:id="4028" w:name="_Toc168914803"/>
                            <w:bookmarkStart w:id="4029" w:name="_Toc168914931"/>
                            <w:bookmarkStart w:id="4030" w:name="_Toc168915246"/>
                            <w:bookmarkStart w:id="4031" w:name="_Toc168918009"/>
                            <w:bookmarkStart w:id="4032" w:name="_Toc169173447"/>
                            <w:bookmarkStart w:id="4033" w:name="_Toc169175534"/>
                            <w:r w:rsidRPr="00630E21">
                              <w:rPr>
                                <w:rFonts w:ascii="Times New Roman" w:hAnsi="Times New Roman"/>
                                <w:bCs/>
                                <w:sz w:val="48"/>
                                <w:szCs w:val="48"/>
                              </w:rPr>
                              <w:t>ДИПЛОМНА РОБОТА</w:t>
                            </w:r>
                            <w:bookmarkEnd w:id="4024"/>
                            <w:bookmarkEnd w:id="4025"/>
                            <w:bookmarkEnd w:id="4026"/>
                            <w:bookmarkEnd w:id="4027"/>
                            <w:bookmarkEnd w:id="4028"/>
                            <w:bookmarkEnd w:id="4029"/>
                            <w:bookmarkEnd w:id="4030"/>
                            <w:bookmarkEnd w:id="4031"/>
                            <w:bookmarkEnd w:id="4032"/>
                            <w:bookmarkEnd w:id="4033"/>
                          </w:p>
                          <w:p w14:paraId="599E72B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EA4C46E" w14:textId="77777777" w:rsidR="00A43AC3" w:rsidRPr="005E3013" w:rsidRDefault="00A43AC3" w:rsidP="00987998">
                            <w:pPr>
                              <w:pStyle w:val="2"/>
                              <w:spacing w:line="276" w:lineRule="auto"/>
                              <w:rPr>
                                <w:b w:val="0"/>
                                <w:bCs/>
                                <w:iCs/>
                                <w:sz w:val="48"/>
                                <w:szCs w:val="48"/>
                                <w:highlight w:val="yellow"/>
                              </w:rPr>
                            </w:pPr>
                            <w:bookmarkStart w:id="4034" w:name="_Toc168080195"/>
                            <w:bookmarkStart w:id="4035" w:name="_Toc168081156"/>
                            <w:bookmarkStart w:id="4036" w:name="_Toc168914608"/>
                            <w:bookmarkStart w:id="4037" w:name="_Toc168914693"/>
                            <w:bookmarkStart w:id="4038" w:name="_Toc168914804"/>
                            <w:bookmarkStart w:id="4039" w:name="_Toc168914932"/>
                            <w:bookmarkStart w:id="4040" w:name="_Toc168915247"/>
                            <w:bookmarkStart w:id="4041" w:name="_Toc168918010"/>
                            <w:bookmarkStart w:id="4042" w:name="_Toc169173448"/>
                            <w:bookmarkStart w:id="4043" w:name="_Toc16917553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034"/>
                            <w:bookmarkEnd w:id="4035"/>
                            <w:bookmarkEnd w:id="4036"/>
                            <w:bookmarkEnd w:id="4037"/>
                            <w:bookmarkEnd w:id="4038"/>
                            <w:bookmarkEnd w:id="4039"/>
                            <w:bookmarkEnd w:id="4040"/>
                            <w:bookmarkEnd w:id="4041"/>
                            <w:bookmarkEnd w:id="4042"/>
                            <w:bookmarkEnd w:id="4043"/>
                          </w:p>
                          <w:p w14:paraId="02108EE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046C65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634386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C647965" w14:textId="77777777" w:rsidR="00A43AC3" w:rsidRPr="00B1453A" w:rsidRDefault="00A43AC3" w:rsidP="00987998">
                            <w:pPr>
                              <w:jc w:val="center"/>
                              <w:rPr>
                                <w:rFonts w:ascii="Calibri" w:hAnsi="Calibri"/>
                                <w:sz w:val="36"/>
                                <w:szCs w:val="36"/>
                              </w:rPr>
                            </w:pPr>
                          </w:p>
                          <w:p w14:paraId="1591F774" w14:textId="77777777" w:rsidR="00A43AC3" w:rsidRDefault="00A43AC3" w:rsidP="00987998">
                            <w:pPr>
                              <w:jc w:val="center"/>
                              <w:rPr>
                                <w:rFonts w:ascii="Times New Roman CYR" w:hAnsi="Times New Roman CYR" w:cs="Times New Roman CYR"/>
                                <w:sz w:val="36"/>
                                <w:szCs w:val="36"/>
                              </w:rPr>
                            </w:pPr>
                          </w:p>
                          <w:p w14:paraId="1BCED5DD" w14:textId="77777777" w:rsidR="00A43AC3" w:rsidRDefault="00A43AC3"/>
                          <w:p w14:paraId="4539DE3C" w14:textId="77777777" w:rsidR="00A43AC3" w:rsidRPr="00630E21" w:rsidRDefault="00A43AC3" w:rsidP="00987998">
                            <w:pPr>
                              <w:pStyle w:val="3"/>
                              <w:spacing w:line="276" w:lineRule="auto"/>
                              <w:rPr>
                                <w:rFonts w:ascii="Times New Roman" w:hAnsi="Times New Roman"/>
                                <w:bCs/>
                                <w:sz w:val="48"/>
                                <w:szCs w:val="48"/>
                              </w:rPr>
                            </w:pPr>
                            <w:bookmarkStart w:id="4044" w:name="_Toc168080196"/>
                            <w:bookmarkStart w:id="4045" w:name="_Toc168081157"/>
                            <w:bookmarkStart w:id="4046" w:name="_Toc168914609"/>
                            <w:bookmarkStart w:id="4047" w:name="_Toc168914694"/>
                            <w:bookmarkStart w:id="4048" w:name="_Toc168914805"/>
                            <w:bookmarkStart w:id="4049" w:name="_Toc168914933"/>
                            <w:bookmarkStart w:id="4050" w:name="_Toc168915248"/>
                            <w:bookmarkStart w:id="4051" w:name="_Toc168918011"/>
                            <w:bookmarkStart w:id="4052" w:name="_Toc169173449"/>
                            <w:bookmarkStart w:id="4053" w:name="_Toc169175536"/>
                            <w:r w:rsidRPr="00630E21">
                              <w:rPr>
                                <w:rFonts w:ascii="Times New Roman" w:hAnsi="Times New Roman"/>
                                <w:bCs/>
                                <w:sz w:val="48"/>
                                <w:szCs w:val="48"/>
                              </w:rPr>
                              <w:t>ДИПЛОМНА РОБОТА</w:t>
                            </w:r>
                            <w:bookmarkEnd w:id="10"/>
                            <w:bookmarkEnd w:id="4044"/>
                            <w:bookmarkEnd w:id="4045"/>
                            <w:bookmarkEnd w:id="4046"/>
                            <w:bookmarkEnd w:id="4047"/>
                            <w:bookmarkEnd w:id="4048"/>
                            <w:bookmarkEnd w:id="4049"/>
                            <w:bookmarkEnd w:id="4050"/>
                            <w:bookmarkEnd w:id="4051"/>
                            <w:bookmarkEnd w:id="4052"/>
                            <w:bookmarkEnd w:id="4053"/>
                          </w:p>
                          <w:p w14:paraId="580F8B6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7649017" w14:textId="77777777" w:rsidR="00A43AC3" w:rsidRPr="005E3013" w:rsidRDefault="00A43AC3" w:rsidP="00987998">
                            <w:pPr>
                              <w:pStyle w:val="2"/>
                              <w:spacing w:line="276" w:lineRule="auto"/>
                              <w:rPr>
                                <w:b w:val="0"/>
                                <w:bCs/>
                                <w:iCs/>
                                <w:sz w:val="48"/>
                                <w:szCs w:val="48"/>
                                <w:highlight w:val="yellow"/>
                              </w:rPr>
                            </w:pPr>
                            <w:bookmarkStart w:id="4054" w:name="_Toc167214033"/>
                            <w:bookmarkStart w:id="4055" w:name="_Toc168080197"/>
                            <w:bookmarkStart w:id="4056" w:name="_Toc168081158"/>
                            <w:bookmarkStart w:id="4057" w:name="_Toc168914610"/>
                            <w:bookmarkStart w:id="4058" w:name="_Toc168914695"/>
                            <w:bookmarkStart w:id="4059" w:name="_Toc168914806"/>
                            <w:bookmarkStart w:id="4060" w:name="_Toc168914934"/>
                            <w:bookmarkStart w:id="4061" w:name="_Toc168915249"/>
                            <w:bookmarkStart w:id="4062" w:name="_Toc168918012"/>
                            <w:bookmarkStart w:id="4063" w:name="_Toc169173450"/>
                            <w:bookmarkStart w:id="4064" w:name="_Toc16917553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054"/>
                            <w:bookmarkEnd w:id="4055"/>
                            <w:bookmarkEnd w:id="4056"/>
                            <w:bookmarkEnd w:id="4057"/>
                            <w:bookmarkEnd w:id="4058"/>
                            <w:bookmarkEnd w:id="4059"/>
                            <w:bookmarkEnd w:id="4060"/>
                            <w:bookmarkEnd w:id="4061"/>
                            <w:bookmarkEnd w:id="4062"/>
                            <w:bookmarkEnd w:id="4063"/>
                            <w:bookmarkEnd w:id="4064"/>
                          </w:p>
                          <w:p w14:paraId="17F8A4B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8D4AD1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20141A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5410FB2" w14:textId="77777777" w:rsidR="00A43AC3" w:rsidRPr="00B1453A" w:rsidRDefault="00A43AC3" w:rsidP="00987998">
                            <w:pPr>
                              <w:jc w:val="center"/>
                              <w:rPr>
                                <w:rFonts w:ascii="Calibri" w:hAnsi="Calibri"/>
                                <w:sz w:val="36"/>
                                <w:szCs w:val="36"/>
                              </w:rPr>
                            </w:pPr>
                          </w:p>
                          <w:p w14:paraId="7C03D995" w14:textId="77777777" w:rsidR="00A43AC3" w:rsidRDefault="00A43AC3" w:rsidP="00987998">
                            <w:pPr>
                              <w:jc w:val="center"/>
                              <w:rPr>
                                <w:rFonts w:ascii="Times New Roman CYR" w:hAnsi="Times New Roman CYR" w:cs="Times New Roman CYR"/>
                                <w:sz w:val="36"/>
                                <w:szCs w:val="36"/>
                              </w:rPr>
                            </w:pPr>
                          </w:p>
                          <w:p w14:paraId="3ABF12A1" w14:textId="77777777" w:rsidR="00A43AC3" w:rsidRDefault="00A43AC3"/>
                          <w:p w14:paraId="4F3A7ABC" w14:textId="77777777" w:rsidR="00A43AC3" w:rsidRPr="00630E21" w:rsidRDefault="00A43AC3" w:rsidP="00987998">
                            <w:pPr>
                              <w:pStyle w:val="3"/>
                              <w:spacing w:line="276" w:lineRule="auto"/>
                              <w:rPr>
                                <w:rFonts w:ascii="Times New Roman" w:hAnsi="Times New Roman"/>
                                <w:bCs/>
                                <w:sz w:val="48"/>
                                <w:szCs w:val="48"/>
                              </w:rPr>
                            </w:pPr>
                            <w:bookmarkStart w:id="4065" w:name="_Toc167214034"/>
                            <w:bookmarkStart w:id="4066" w:name="_Toc168080198"/>
                            <w:bookmarkStart w:id="4067" w:name="_Toc168081159"/>
                            <w:bookmarkStart w:id="4068" w:name="_Toc168914611"/>
                            <w:bookmarkStart w:id="4069" w:name="_Toc168914696"/>
                            <w:bookmarkStart w:id="4070" w:name="_Toc168914807"/>
                            <w:bookmarkStart w:id="4071" w:name="_Toc168914935"/>
                            <w:bookmarkStart w:id="4072" w:name="_Toc168915250"/>
                            <w:bookmarkStart w:id="4073" w:name="_Toc168918013"/>
                            <w:bookmarkStart w:id="4074" w:name="_Toc169173451"/>
                            <w:bookmarkStart w:id="4075" w:name="_Toc169175538"/>
                            <w:r w:rsidRPr="00630E21">
                              <w:rPr>
                                <w:rFonts w:ascii="Times New Roman" w:hAnsi="Times New Roman"/>
                                <w:bCs/>
                                <w:sz w:val="48"/>
                                <w:szCs w:val="48"/>
                              </w:rPr>
                              <w:t>ДИПЛОМНА РОБОТА</w:t>
                            </w:r>
                            <w:bookmarkEnd w:id="4065"/>
                            <w:bookmarkEnd w:id="4066"/>
                            <w:bookmarkEnd w:id="4067"/>
                            <w:bookmarkEnd w:id="4068"/>
                            <w:bookmarkEnd w:id="4069"/>
                            <w:bookmarkEnd w:id="4070"/>
                            <w:bookmarkEnd w:id="4071"/>
                            <w:bookmarkEnd w:id="4072"/>
                            <w:bookmarkEnd w:id="4073"/>
                            <w:bookmarkEnd w:id="4074"/>
                            <w:bookmarkEnd w:id="4075"/>
                          </w:p>
                          <w:p w14:paraId="11836CB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9EF84D2" w14:textId="77777777" w:rsidR="00A43AC3" w:rsidRPr="005E3013" w:rsidRDefault="00A43AC3" w:rsidP="00987998">
                            <w:pPr>
                              <w:pStyle w:val="2"/>
                              <w:spacing w:line="276" w:lineRule="auto"/>
                              <w:rPr>
                                <w:b w:val="0"/>
                                <w:bCs/>
                                <w:iCs/>
                                <w:sz w:val="48"/>
                                <w:szCs w:val="48"/>
                                <w:highlight w:val="yellow"/>
                              </w:rPr>
                            </w:pPr>
                            <w:bookmarkStart w:id="4076" w:name="_Toc167214035"/>
                            <w:bookmarkStart w:id="4077" w:name="_Toc168080199"/>
                            <w:bookmarkStart w:id="4078" w:name="_Toc168081160"/>
                            <w:bookmarkStart w:id="4079" w:name="_Toc168914612"/>
                            <w:bookmarkStart w:id="4080" w:name="_Toc168914697"/>
                            <w:bookmarkStart w:id="4081" w:name="_Toc168914808"/>
                            <w:bookmarkStart w:id="4082" w:name="_Toc168914936"/>
                            <w:bookmarkStart w:id="4083" w:name="_Toc168915251"/>
                            <w:bookmarkStart w:id="4084" w:name="_Toc168918014"/>
                            <w:bookmarkStart w:id="4085" w:name="_Toc169173452"/>
                            <w:bookmarkStart w:id="4086" w:name="_Toc16917553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076"/>
                            <w:bookmarkEnd w:id="4077"/>
                            <w:bookmarkEnd w:id="4078"/>
                            <w:bookmarkEnd w:id="4079"/>
                            <w:bookmarkEnd w:id="4080"/>
                            <w:bookmarkEnd w:id="4081"/>
                            <w:bookmarkEnd w:id="4082"/>
                            <w:bookmarkEnd w:id="4083"/>
                            <w:bookmarkEnd w:id="4084"/>
                            <w:bookmarkEnd w:id="4085"/>
                            <w:bookmarkEnd w:id="4086"/>
                          </w:p>
                          <w:p w14:paraId="74C7574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E6C740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1ACB2D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955008D" w14:textId="77777777" w:rsidR="00A43AC3" w:rsidRPr="00B1453A" w:rsidRDefault="00A43AC3" w:rsidP="00987998">
                            <w:pPr>
                              <w:jc w:val="center"/>
                              <w:rPr>
                                <w:rFonts w:ascii="Calibri" w:hAnsi="Calibri"/>
                                <w:sz w:val="36"/>
                                <w:szCs w:val="36"/>
                              </w:rPr>
                            </w:pPr>
                          </w:p>
                          <w:p w14:paraId="6D02E807" w14:textId="77777777" w:rsidR="00A43AC3" w:rsidRDefault="00A43AC3" w:rsidP="00987998">
                            <w:pPr>
                              <w:jc w:val="center"/>
                              <w:rPr>
                                <w:rFonts w:ascii="Times New Roman CYR" w:hAnsi="Times New Roman CYR" w:cs="Times New Roman CYR"/>
                                <w:sz w:val="36"/>
                                <w:szCs w:val="36"/>
                              </w:rPr>
                            </w:pPr>
                          </w:p>
                          <w:p w14:paraId="238C4756" w14:textId="77777777" w:rsidR="00A43AC3" w:rsidRDefault="00A43AC3"/>
                          <w:p w14:paraId="6F26A02E" w14:textId="77777777" w:rsidR="00A43AC3" w:rsidRPr="00630E21" w:rsidRDefault="00A43AC3" w:rsidP="00987998">
                            <w:pPr>
                              <w:pStyle w:val="3"/>
                              <w:spacing w:line="276" w:lineRule="auto"/>
                              <w:rPr>
                                <w:rFonts w:ascii="Times New Roman" w:hAnsi="Times New Roman"/>
                                <w:bCs/>
                                <w:sz w:val="48"/>
                                <w:szCs w:val="48"/>
                              </w:rPr>
                            </w:pPr>
                            <w:bookmarkStart w:id="4087" w:name="_Toc167214036"/>
                            <w:bookmarkStart w:id="4088" w:name="_Toc168080200"/>
                            <w:bookmarkStart w:id="4089" w:name="_Toc168081161"/>
                            <w:bookmarkStart w:id="4090" w:name="_Toc168914613"/>
                            <w:bookmarkStart w:id="4091" w:name="_Toc168914698"/>
                            <w:bookmarkStart w:id="4092" w:name="_Toc168914809"/>
                            <w:bookmarkStart w:id="4093" w:name="_Toc168914937"/>
                            <w:bookmarkStart w:id="4094" w:name="_Toc168915252"/>
                            <w:bookmarkStart w:id="4095" w:name="_Toc168918015"/>
                            <w:bookmarkStart w:id="4096" w:name="_Toc169173453"/>
                            <w:bookmarkStart w:id="4097" w:name="_Toc169175540"/>
                            <w:r w:rsidRPr="00630E21">
                              <w:rPr>
                                <w:rFonts w:ascii="Times New Roman" w:hAnsi="Times New Roman"/>
                                <w:bCs/>
                                <w:sz w:val="48"/>
                                <w:szCs w:val="48"/>
                              </w:rPr>
                              <w:t>ДИПЛОМНА РОБОТА</w:t>
                            </w:r>
                            <w:bookmarkEnd w:id="11"/>
                            <w:bookmarkEnd w:id="4087"/>
                            <w:bookmarkEnd w:id="4088"/>
                            <w:bookmarkEnd w:id="4089"/>
                            <w:bookmarkEnd w:id="4090"/>
                            <w:bookmarkEnd w:id="4091"/>
                            <w:bookmarkEnd w:id="4092"/>
                            <w:bookmarkEnd w:id="4093"/>
                            <w:bookmarkEnd w:id="4094"/>
                            <w:bookmarkEnd w:id="4095"/>
                            <w:bookmarkEnd w:id="4096"/>
                            <w:bookmarkEnd w:id="4097"/>
                          </w:p>
                          <w:p w14:paraId="37DBF19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BCFB820" w14:textId="77777777" w:rsidR="00A43AC3" w:rsidRPr="005E3013" w:rsidRDefault="00A43AC3" w:rsidP="00987998">
                            <w:pPr>
                              <w:pStyle w:val="2"/>
                              <w:spacing w:line="276" w:lineRule="auto"/>
                              <w:rPr>
                                <w:b w:val="0"/>
                                <w:bCs/>
                                <w:iCs/>
                                <w:sz w:val="48"/>
                                <w:szCs w:val="48"/>
                                <w:highlight w:val="yellow"/>
                              </w:rPr>
                            </w:pPr>
                            <w:bookmarkStart w:id="4098" w:name="_Toc167213944"/>
                            <w:bookmarkStart w:id="4099" w:name="_Toc167214037"/>
                            <w:bookmarkStart w:id="4100" w:name="_Toc168080201"/>
                            <w:bookmarkStart w:id="4101" w:name="_Toc168081162"/>
                            <w:bookmarkStart w:id="4102" w:name="_Toc168914614"/>
                            <w:bookmarkStart w:id="4103" w:name="_Toc168914699"/>
                            <w:bookmarkStart w:id="4104" w:name="_Toc168914810"/>
                            <w:bookmarkStart w:id="4105" w:name="_Toc168914938"/>
                            <w:bookmarkStart w:id="4106" w:name="_Toc168915253"/>
                            <w:bookmarkStart w:id="4107" w:name="_Toc168918016"/>
                            <w:bookmarkStart w:id="4108" w:name="_Toc169173454"/>
                            <w:bookmarkStart w:id="4109" w:name="_Toc16917554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098"/>
                            <w:bookmarkEnd w:id="4099"/>
                            <w:bookmarkEnd w:id="4100"/>
                            <w:bookmarkEnd w:id="4101"/>
                            <w:bookmarkEnd w:id="4102"/>
                            <w:bookmarkEnd w:id="4103"/>
                            <w:bookmarkEnd w:id="4104"/>
                            <w:bookmarkEnd w:id="4105"/>
                            <w:bookmarkEnd w:id="4106"/>
                            <w:bookmarkEnd w:id="4107"/>
                            <w:bookmarkEnd w:id="4108"/>
                            <w:bookmarkEnd w:id="4109"/>
                          </w:p>
                          <w:p w14:paraId="3AD752A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18BB9B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861BAB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845C34B" w14:textId="77777777" w:rsidR="00A43AC3" w:rsidRPr="00B1453A" w:rsidRDefault="00A43AC3" w:rsidP="00987998">
                            <w:pPr>
                              <w:jc w:val="center"/>
                              <w:rPr>
                                <w:rFonts w:ascii="Calibri" w:hAnsi="Calibri"/>
                                <w:sz w:val="36"/>
                                <w:szCs w:val="36"/>
                              </w:rPr>
                            </w:pPr>
                          </w:p>
                          <w:p w14:paraId="2761FDE6" w14:textId="77777777" w:rsidR="00A43AC3" w:rsidRDefault="00A43AC3" w:rsidP="00987998">
                            <w:pPr>
                              <w:jc w:val="center"/>
                              <w:rPr>
                                <w:rFonts w:ascii="Times New Roman CYR" w:hAnsi="Times New Roman CYR" w:cs="Times New Roman CYR"/>
                                <w:sz w:val="36"/>
                                <w:szCs w:val="36"/>
                              </w:rPr>
                            </w:pPr>
                          </w:p>
                          <w:p w14:paraId="75561886" w14:textId="77777777" w:rsidR="00A43AC3" w:rsidRDefault="00A43AC3"/>
                          <w:p w14:paraId="042A1488" w14:textId="77777777" w:rsidR="00A43AC3" w:rsidRPr="00630E21" w:rsidRDefault="00A43AC3" w:rsidP="00987998">
                            <w:pPr>
                              <w:pStyle w:val="3"/>
                              <w:spacing w:line="276" w:lineRule="auto"/>
                              <w:rPr>
                                <w:rFonts w:ascii="Times New Roman" w:hAnsi="Times New Roman"/>
                                <w:bCs/>
                                <w:sz w:val="48"/>
                                <w:szCs w:val="48"/>
                              </w:rPr>
                            </w:pPr>
                            <w:bookmarkStart w:id="4110" w:name="_Toc167213945"/>
                            <w:bookmarkStart w:id="4111" w:name="_Toc167214038"/>
                            <w:bookmarkStart w:id="4112" w:name="_Toc168080202"/>
                            <w:bookmarkStart w:id="4113" w:name="_Toc168081163"/>
                            <w:bookmarkStart w:id="4114" w:name="_Toc168914615"/>
                            <w:bookmarkStart w:id="4115" w:name="_Toc168914700"/>
                            <w:bookmarkStart w:id="4116" w:name="_Toc168914811"/>
                            <w:bookmarkStart w:id="4117" w:name="_Toc168914939"/>
                            <w:bookmarkStart w:id="4118" w:name="_Toc168915254"/>
                            <w:bookmarkStart w:id="4119" w:name="_Toc168918017"/>
                            <w:bookmarkStart w:id="4120" w:name="_Toc169173455"/>
                            <w:bookmarkStart w:id="4121" w:name="_Toc169175542"/>
                            <w:r w:rsidRPr="00630E21">
                              <w:rPr>
                                <w:rFonts w:ascii="Times New Roman" w:hAnsi="Times New Roman"/>
                                <w:bCs/>
                                <w:sz w:val="48"/>
                                <w:szCs w:val="48"/>
                              </w:rPr>
                              <w:t>ДИПЛОМНА РОБОТА</w:t>
                            </w:r>
                            <w:bookmarkEnd w:id="12"/>
                            <w:bookmarkEnd w:id="13"/>
                            <w:bookmarkEnd w:id="14"/>
                            <w:bookmarkEnd w:id="15"/>
                            <w:bookmarkEnd w:id="16"/>
                            <w:bookmarkEnd w:id="17"/>
                            <w:bookmarkEnd w:id="18"/>
                            <w:bookmarkEnd w:id="19"/>
                            <w:bookmarkEnd w:id="20"/>
                            <w:bookmarkEnd w:id="21"/>
                            <w:bookmarkEnd w:id="4110"/>
                            <w:bookmarkEnd w:id="4111"/>
                            <w:bookmarkEnd w:id="4112"/>
                            <w:bookmarkEnd w:id="4113"/>
                            <w:bookmarkEnd w:id="4114"/>
                            <w:bookmarkEnd w:id="4115"/>
                            <w:bookmarkEnd w:id="4116"/>
                            <w:bookmarkEnd w:id="4117"/>
                            <w:bookmarkEnd w:id="4118"/>
                            <w:bookmarkEnd w:id="4119"/>
                            <w:bookmarkEnd w:id="4120"/>
                            <w:bookmarkEnd w:id="4121"/>
                          </w:p>
                          <w:p w14:paraId="5D6269E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3852A6B" w14:textId="1D0BD7D2" w:rsidR="00A43AC3" w:rsidRPr="005E3013" w:rsidRDefault="00A43AC3" w:rsidP="00987998">
                            <w:pPr>
                              <w:pStyle w:val="2"/>
                              <w:spacing w:line="276" w:lineRule="auto"/>
                              <w:rPr>
                                <w:b w:val="0"/>
                                <w:bCs/>
                                <w:iCs/>
                                <w:sz w:val="48"/>
                                <w:szCs w:val="48"/>
                                <w:highlight w:val="yellow"/>
                              </w:rPr>
                            </w:pPr>
                            <w:bookmarkStart w:id="4122" w:name="_Toc74136726"/>
                            <w:bookmarkStart w:id="4123" w:name="_Toc74143028"/>
                            <w:bookmarkStart w:id="4124" w:name="_Toc105505982"/>
                            <w:bookmarkStart w:id="4125" w:name="_Toc105607960"/>
                            <w:bookmarkStart w:id="4126" w:name="_Toc105612755"/>
                            <w:bookmarkStart w:id="4127" w:name="_Toc164460427"/>
                            <w:bookmarkStart w:id="4128" w:name="_Toc164465569"/>
                            <w:bookmarkStart w:id="4129" w:name="_Toc164772844"/>
                            <w:bookmarkStart w:id="4130" w:name="_Toc164773378"/>
                            <w:bookmarkStart w:id="4131" w:name="_Toc164805952"/>
                            <w:bookmarkStart w:id="4132" w:name="_Toc164806535"/>
                            <w:bookmarkStart w:id="4133" w:name="_Toc167188444"/>
                            <w:bookmarkStart w:id="4134" w:name="_Toc167213946"/>
                            <w:bookmarkStart w:id="4135" w:name="_Toc167214039"/>
                            <w:bookmarkStart w:id="4136" w:name="_Toc168080203"/>
                            <w:bookmarkStart w:id="4137" w:name="_Toc168081164"/>
                            <w:bookmarkStart w:id="4138" w:name="_Toc168914616"/>
                            <w:bookmarkStart w:id="4139" w:name="_Toc168914701"/>
                            <w:bookmarkStart w:id="4140" w:name="_Toc168914812"/>
                            <w:bookmarkStart w:id="4141" w:name="_Toc168914940"/>
                            <w:bookmarkStart w:id="4142" w:name="_Toc168915255"/>
                            <w:bookmarkStart w:id="4143" w:name="_Toc168918018"/>
                            <w:bookmarkStart w:id="4144" w:name="_Toc169173456"/>
                            <w:bookmarkStart w:id="4145" w:name="_Toc16917554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p>
                          <w:p w14:paraId="2050032C" w14:textId="0E91B28D"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705613B" w14:textId="759D03EB"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57AA60B" w14:textId="17B1EEA6"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D40C5F9" w14:textId="77777777" w:rsidR="00A43AC3" w:rsidRPr="00B1453A" w:rsidRDefault="00A43AC3" w:rsidP="00987998">
                            <w:pPr>
                              <w:jc w:val="center"/>
                              <w:rPr>
                                <w:rFonts w:ascii="Calibri" w:hAnsi="Calibri"/>
                                <w:sz w:val="36"/>
                                <w:szCs w:val="36"/>
                              </w:rPr>
                            </w:pPr>
                          </w:p>
                          <w:p w14:paraId="08F789FF" w14:textId="77777777" w:rsidR="00A43AC3" w:rsidRDefault="00A43AC3" w:rsidP="00987998">
                            <w:pPr>
                              <w:jc w:val="center"/>
                              <w:rPr>
                                <w:rFonts w:ascii="Times New Roman CYR" w:hAnsi="Times New Roman CYR" w:cs="Times New Roman CYR"/>
                                <w:sz w:val="36"/>
                                <w:szCs w:val="36"/>
                              </w:rPr>
                            </w:pP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C49FE78" id="Прямоугольник 10" o:spid="_x0000_s1026" style="position:absolute;margin-left:97.35pt;margin-top:8.15pt;width:292.6pt;height:216.7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" strokeweight="3pt">
                <v:stroke linestyle="thinThin"/>
                <v:textbox inset="0,0,0,0">
                  <w:txbxContent>
                    <w:p w14:paraId="1AD8FDDC" w14:textId="77777777" w:rsidR="000658DF" w:rsidRPr="003A41B8" w:rsidRDefault="000658DF" w:rsidP="000658DF">
                      <w:pPr>
                        <w:pStyle w:val="3"/>
                        <w:spacing w:line="300" w:lineRule="auto"/>
                        <w:rPr>
                          <w:rFonts w:ascii="Times New Roman CYR" w:hAnsi="Times New Roman CYR"/>
                          <w:i/>
                          <w:iCs/>
                          <w:sz w:val="44"/>
                          <w:szCs w:val="44"/>
                        </w:rPr>
                      </w:pPr>
                      <w:bookmarkStart w:id="4146" w:name="_Toc169173496"/>
                      <w:bookmarkStart w:id="4147" w:name="_Toc169172433"/>
                      <w:bookmarkStart w:id="4148" w:name="_Toc168917507"/>
                      <w:bookmarkStart w:id="4149" w:name="_Toc168915000"/>
                      <w:bookmarkStart w:id="4150" w:name="_Toc168914813"/>
                      <w:bookmarkStart w:id="4151" w:name="_Toc168914749"/>
                      <w:bookmarkStart w:id="4152" w:name="_Toc168914670"/>
                      <w:bookmarkStart w:id="4153" w:name="_Toc168080188"/>
                      <w:bookmarkStart w:id="4154" w:name="_Toc168081149"/>
                      <w:bookmarkStart w:id="4155" w:name="_Toc168914601"/>
                      <w:bookmarkStart w:id="4156" w:name="_Toc167214032"/>
                      <w:bookmarkStart w:id="4157" w:name="_Toc167213943"/>
                      <w:bookmarkStart w:id="4158" w:name="_Toc105505981"/>
                      <w:bookmarkStart w:id="4159" w:name="_Toc105607959"/>
                      <w:bookmarkStart w:id="4160" w:name="_Toc105612754"/>
                      <w:bookmarkStart w:id="4161" w:name="_Toc164460426"/>
                      <w:bookmarkStart w:id="4162" w:name="_Toc164465568"/>
                      <w:bookmarkStart w:id="4163" w:name="_Toc164772843"/>
                      <w:bookmarkStart w:id="4164" w:name="_Toc164773377"/>
                      <w:bookmarkStart w:id="4165" w:name="_Toc164805951"/>
                      <w:bookmarkStart w:id="4166" w:name="_Toc164806534"/>
                      <w:bookmarkStart w:id="4167" w:name="_Toc167188443"/>
                      <w:r w:rsidRPr="003A41B8">
                        <w:rPr>
                          <w:rFonts w:ascii="Times New Roman CYR" w:hAnsi="Times New Roman CYR"/>
                          <w:i/>
                          <w:iCs/>
                          <w:sz w:val="44"/>
                          <w:szCs w:val="44"/>
                        </w:rPr>
                        <w:t>ДИПЛОМНА РОБОТА БАКАЛАВРА</w:t>
                      </w:r>
                      <w:bookmarkEnd w:id="4146"/>
                      <w:r w:rsidRPr="003A41B8">
                        <w:rPr>
                          <w:rFonts w:ascii="Times New Roman CYR" w:hAnsi="Times New Roman CYR"/>
                          <w:i/>
                          <w:iCs/>
                          <w:sz w:val="44"/>
                          <w:szCs w:val="44"/>
                        </w:rPr>
                        <w:t xml:space="preserve"> </w:t>
                      </w:r>
                    </w:p>
                    <w:p w14:paraId="118FA1E3" w14:textId="77777777" w:rsidR="000658DF" w:rsidRPr="000D3135" w:rsidRDefault="000658DF" w:rsidP="000658DF">
                      <w:pPr>
                        <w:pStyle w:val="2"/>
                        <w:spacing w:line="300" w:lineRule="auto"/>
                        <w:rPr>
                          <w:rFonts w:ascii="Times New Roman CYR" w:hAnsi="Times New Roman CYR"/>
                          <w:b w:val="0"/>
                          <w:sz w:val="44"/>
                          <w:szCs w:val="44"/>
                        </w:rPr>
                      </w:pPr>
                      <w:bookmarkStart w:id="4168" w:name="_Toc169173497"/>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4168"/>
                    </w:p>
                    <w:p w14:paraId="4E424773"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5FBBD347"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43A53617" w14:textId="77777777" w:rsidR="000658DF" w:rsidRPr="000D3135" w:rsidRDefault="000658DF" w:rsidP="000658DF">
                      <w:pPr>
                        <w:spacing w:line="300" w:lineRule="auto"/>
                        <w:jc w:val="center"/>
                        <w:rPr>
                          <w:b/>
                          <w:lang w:val="uk-UA"/>
                        </w:rPr>
                      </w:pPr>
                    </w:p>
                    <w:p w14:paraId="3418EE64"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3B7E4A98" w14:textId="77777777" w:rsidR="00A43AC3" w:rsidRPr="00B1453A" w:rsidRDefault="00A43AC3" w:rsidP="00987998">
                      <w:pPr>
                        <w:jc w:val="center"/>
                        <w:rPr>
                          <w:rFonts w:ascii="Calibri" w:hAnsi="Calibri"/>
                          <w:sz w:val="36"/>
                          <w:szCs w:val="36"/>
                        </w:rPr>
                      </w:pPr>
                    </w:p>
                    <w:p w14:paraId="77008201" w14:textId="77777777" w:rsidR="00A43AC3" w:rsidRDefault="00A43AC3" w:rsidP="00987998">
                      <w:pPr>
                        <w:jc w:val="center"/>
                        <w:rPr>
                          <w:rFonts w:ascii="Times New Roman CYR" w:hAnsi="Times New Roman CYR" w:cs="Times New Roman CYR"/>
                          <w:sz w:val="36"/>
                          <w:szCs w:val="36"/>
                        </w:rPr>
                      </w:pPr>
                    </w:p>
                    <w:p w14:paraId="698869EE" w14:textId="77777777" w:rsidR="00A43AC3" w:rsidRDefault="00A43AC3"/>
                    <w:p w14:paraId="3154BC2F" w14:textId="77777777" w:rsidR="00A43AC3" w:rsidRPr="00630E21" w:rsidRDefault="00A43AC3" w:rsidP="00987998">
                      <w:pPr>
                        <w:pStyle w:val="3"/>
                        <w:spacing w:line="276" w:lineRule="auto"/>
                        <w:rPr>
                          <w:rFonts w:ascii="Times New Roman" w:hAnsi="Times New Roman"/>
                          <w:bCs/>
                          <w:sz w:val="48"/>
                          <w:szCs w:val="48"/>
                        </w:rPr>
                      </w:pPr>
                      <w:bookmarkStart w:id="4169" w:name="_Toc169173498"/>
                      <w:r w:rsidRPr="00630E21">
                        <w:rPr>
                          <w:rFonts w:ascii="Times New Roman" w:hAnsi="Times New Roman"/>
                          <w:bCs/>
                          <w:sz w:val="48"/>
                          <w:szCs w:val="48"/>
                        </w:rPr>
                        <w:t>ДИПЛОМНА РОБОТА</w:t>
                      </w:r>
                      <w:bookmarkEnd w:id="4169"/>
                    </w:p>
                    <w:p w14:paraId="1AC4200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10E8FC6" w14:textId="77777777" w:rsidR="00A43AC3" w:rsidRPr="005E3013" w:rsidRDefault="00A43AC3" w:rsidP="00987998">
                      <w:pPr>
                        <w:pStyle w:val="2"/>
                        <w:spacing w:line="276" w:lineRule="auto"/>
                        <w:rPr>
                          <w:b w:val="0"/>
                          <w:bCs/>
                          <w:iCs/>
                          <w:sz w:val="48"/>
                          <w:szCs w:val="48"/>
                          <w:highlight w:val="yellow"/>
                        </w:rPr>
                      </w:pPr>
                      <w:bookmarkStart w:id="4170" w:name="_Toc16917349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170"/>
                    </w:p>
                    <w:p w14:paraId="56AEA53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504828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91119B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01447B0" w14:textId="77777777" w:rsidR="00A43AC3" w:rsidRPr="00B1453A" w:rsidRDefault="00A43AC3" w:rsidP="00987998">
                      <w:pPr>
                        <w:jc w:val="center"/>
                        <w:rPr>
                          <w:rFonts w:ascii="Calibri" w:hAnsi="Calibri"/>
                          <w:sz w:val="36"/>
                          <w:szCs w:val="36"/>
                        </w:rPr>
                      </w:pPr>
                    </w:p>
                    <w:p w14:paraId="650F0C58" w14:textId="77777777" w:rsidR="00A43AC3" w:rsidRDefault="00A43AC3" w:rsidP="00987998">
                      <w:pPr>
                        <w:jc w:val="center"/>
                        <w:rPr>
                          <w:rFonts w:ascii="Times New Roman CYR" w:hAnsi="Times New Roman CYR" w:cs="Times New Roman CYR"/>
                          <w:sz w:val="36"/>
                          <w:szCs w:val="36"/>
                        </w:rPr>
                      </w:pPr>
                    </w:p>
                    <w:p w14:paraId="0D596AE8" w14:textId="77777777" w:rsidR="00A43AC3" w:rsidRDefault="00A43AC3"/>
                    <w:p w14:paraId="3A66FF14" w14:textId="77777777" w:rsidR="00A43AC3" w:rsidRPr="00630E21" w:rsidRDefault="00A43AC3" w:rsidP="00987998">
                      <w:pPr>
                        <w:pStyle w:val="3"/>
                        <w:spacing w:line="276" w:lineRule="auto"/>
                        <w:rPr>
                          <w:rFonts w:ascii="Times New Roman" w:hAnsi="Times New Roman"/>
                          <w:bCs/>
                          <w:sz w:val="48"/>
                          <w:szCs w:val="48"/>
                        </w:rPr>
                      </w:pPr>
                      <w:bookmarkStart w:id="4171" w:name="_Toc169173500"/>
                      <w:r w:rsidRPr="00630E21">
                        <w:rPr>
                          <w:rFonts w:ascii="Times New Roman" w:hAnsi="Times New Roman"/>
                          <w:bCs/>
                          <w:sz w:val="48"/>
                          <w:szCs w:val="48"/>
                        </w:rPr>
                        <w:t>ДИПЛОМНА РОБОТА</w:t>
                      </w:r>
                      <w:bookmarkEnd w:id="4171"/>
                    </w:p>
                    <w:p w14:paraId="1C546FF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E583E6E" w14:textId="77777777" w:rsidR="00A43AC3" w:rsidRPr="005E3013" w:rsidRDefault="00A43AC3" w:rsidP="00987998">
                      <w:pPr>
                        <w:pStyle w:val="2"/>
                        <w:spacing w:line="276" w:lineRule="auto"/>
                        <w:rPr>
                          <w:b w:val="0"/>
                          <w:bCs/>
                          <w:iCs/>
                          <w:sz w:val="48"/>
                          <w:szCs w:val="48"/>
                          <w:highlight w:val="yellow"/>
                        </w:rPr>
                      </w:pPr>
                      <w:bookmarkStart w:id="4172" w:name="_Toc16917350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172"/>
                    </w:p>
                    <w:p w14:paraId="4A5FEAC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CBEFF5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65713D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5A0C10C" w14:textId="77777777" w:rsidR="00A43AC3" w:rsidRPr="00B1453A" w:rsidRDefault="00A43AC3" w:rsidP="00987998">
                      <w:pPr>
                        <w:jc w:val="center"/>
                        <w:rPr>
                          <w:rFonts w:ascii="Calibri" w:hAnsi="Calibri"/>
                          <w:sz w:val="36"/>
                          <w:szCs w:val="36"/>
                        </w:rPr>
                      </w:pPr>
                    </w:p>
                    <w:p w14:paraId="331ACE10" w14:textId="77777777" w:rsidR="00A43AC3" w:rsidRDefault="00A43AC3" w:rsidP="00987998">
                      <w:pPr>
                        <w:jc w:val="center"/>
                        <w:rPr>
                          <w:rFonts w:ascii="Times New Roman CYR" w:hAnsi="Times New Roman CYR" w:cs="Times New Roman CYR"/>
                          <w:sz w:val="36"/>
                          <w:szCs w:val="36"/>
                        </w:rPr>
                      </w:pPr>
                    </w:p>
                    <w:p w14:paraId="26601A73" w14:textId="77777777" w:rsidR="00A43AC3" w:rsidRDefault="00A43AC3"/>
                    <w:p w14:paraId="4FE37110" w14:textId="77777777" w:rsidR="00A43AC3" w:rsidRPr="00630E21" w:rsidRDefault="00A43AC3" w:rsidP="00987998">
                      <w:pPr>
                        <w:pStyle w:val="3"/>
                        <w:spacing w:line="276" w:lineRule="auto"/>
                        <w:rPr>
                          <w:rFonts w:ascii="Times New Roman" w:hAnsi="Times New Roman"/>
                          <w:bCs/>
                          <w:sz w:val="48"/>
                          <w:szCs w:val="48"/>
                        </w:rPr>
                      </w:pPr>
                      <w:bookmarkStart w:id="4173" w:name="_Toc169173502"/>
                      <w:r w:rsidRPr="00630E21">
                        <w:rPr>
                          <w:rFonts w:ascii="Times New Roman" w:hAnsi="Times New Roman"/>
                          <w:bCs/>
                          <w:sz w:val="48"/>
                          <w:szCs w:val="48"/>
                        </w:rPr>
                        <w:t>ДИПЛОМНА РОБОТА</w:t>
                      </w:r>
                      <w:bookmarkEnd w:id="4173"/>
                    </w:p>
                    <w:p w14:paraId="637550F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6B12CD7" w14:textId="77777777" w:rsidR="00A43AC3" w:rsidRPr="005E3013" w:rsidRDefault="00A43AC3" w:rsidP="00987998">
                      <w:pPr>
                        <w:pStyle w:val="2"/>
                        <w:spacing w:line="276" w:lineRule="auto"/>
                        <w:rPr>
                          <w:b w:val="0"/>
                          <w:bCs/>
                          <w:iCs/>
                          <w:sz w:val="48"/>
                          <w:szCs w:val="48"/>
                          <w:highlight w:val="yellow"/>
                        </w:rPr>
                      </w:pPr>
                      <w:bookmarkStart w:id="4174" w:name="_Toc16917350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174"/>
                    </w:p>
                    <w:p w14:paraId="761204A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C495EA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5BFDF9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CF177EC" w14:textId="77777777" w:rsidR="00A43AC3" w:rsidRPr="00B1453A" w:rsidRDefault="00A43AC3" w:rsidP="00987998">
                      <w:pPr>
                        <w:jc w:val="center"/>
                        <w:rPr>
                          <w:rFonts w:ascii="Calibri" w:hAnsi="Calibri"/>
                          <w:sz w:val="36"/>
                          <w:szCs w:val="36"/>
                        </w:rPr>
                      </w:pPr>
                    </w:p>
                    <w:p w14:paraId="5692914B" w14:textId="77777777" w:rsidR="00A43AC3" w:rsidRDefault="00A43AC3" w:rsidP="00987998">
                      <w:pPr>
                        <w:jc w:val="center"/>
                        <w:rPr>
                          <w:rFonts w:ascii="Times New Roman CYR" w:hAnsi="Times New Roman CYR" w:cs="Times New Roman CYR"/>
                          <w:sz w:val="36"/>
                          <w:szCs w:val="36"/>
                        </w:rPr>
                      </w:pPr>
                    </w:p>
                    <w:p w14:paraId="4FDCCE20" w14:textId="77777777" w:rsidR="00A43AC3" w:rsidRDefault="00A43AC3"/>
                    <w:p w14:paraId="64DC8055" w14:textId="77777777" w:rsidR="00A43AC3" w:rsidRPr="00630E21" w:rsidRDefault="00A43AC3" w:rsidP="00987998">
                      <w:pPr>
                        <w:pStyle w:val="3"/>
                        <w:spacing w:line="276" w:lineRule="auto"/>
                        <w:rPr>
                          <w:rFonts w:ascii="Times New Roman" w:hAnsi="Times New Roman"/>
                          <w:bCs/>
                          <w:sz w:val="48"/>
                          <w:szCs w:val="48"/>
                        </w:rPr>
                      </w:pPr>
                      <w:bookmarkStart w:id="4175" w:name="_Toc169173504"/>
                      <w:r w:rsidRPr="00630E21">
                        <w:rPr>
                          <w:rFonts w:ascii="Times New Roman" w:hAnsi="Times New Roman"/>
                          <w:bCs/>
                          <w:sz w:val="48"/>
                          <w:szCs w:val="48"/>
                        </w:rPr>
                        <w:t>ДИПЛОМНА РОБОТА</w:t>
                      </w:r>
                      <w:bookmarkEnd w:id="4175"/>
                    </w:p>
                    <w:p w14:paraId="7A342D7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EC23B33" w14:textId="77777777" w:rsidR="00A43AC3" w:rsidRPr="005E3013" w:rsidRDefault="00A43AC3" w:rsidP="00987998">
                      <w:pPr>
                        <w:pStyle w:val="2"/>
                        <w:spacing w:line="276" w:lineRule="auto"/>
                        <w:rPr>
                          <w:b w:val="0"/>
                          <w:bCs/>
                          <w:iCs/>
                          <w:sz w:val="48"/>
                          <w:szCs w:val="48"/>
                          <w:highlight w:val="yellow"/>
                        </w:rPr>
                      </w:pPr>
                      <w:bookmarkStart w:id="4176" w:name="_Toc16917350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176"/>
                    </w:p>
                    <w:p w14:paraId="3C65FA4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F3E6A9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88B76E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95C314F" w14:textId="77777777" w:rsidR="00A43AC3" w:rsidRPr="00B1453A" w:rsidRDefault="00A43AC3" w:rsidP="00987998">
                      <w:pPr>
                        <w:jc w:val="center"/>
                        <w:rPr>
                          <w:rFonts w:ascii="Calibri" w:hAnsi="Calibri"/>
                          <w:sz w:val="36"/>
                          <w:szCs w:val="36"/>
                        </w:rPr>
                      </w:pPr>
                    </w:p>
                    <w:p w14:paraId="10DC9DE9" w14:textId="77777777" w:rsidR="00A43AC3" w:rsidRDefault="00A43AC3" w:rsidP="00987998">
                      <w:pPr>
                        <w:jc w:val="center"/>
                        <w:rPr>
                          <w:rFonts w:ascii="Times New Roman CYR" w:hAnsi="Times New Roman CYR" w:cs="Times New Roman CYR"/>
                          <w:sz w:val="36"/>
                          <w:szCs w:val="36"/>
                        </w:rPr>
                      </w:pPr>
                    </w:p>
                    <w:p w14:paraId="7AA2B0EF" w14:textId="77777777" w:rsidR="00A43AC3" w:rsidRDefault="00A43AC3"/>
                    <w:p w14:paraId="4E6AB0FE" w14:textId="77777777" w:rsidR="00A43AC3" w:rsidRPr="00630E21" w:rsidRDefault="00A43AC3" w:rsidP="00987998">
                      <w:pPr>
                        <w:pStyle w:val="3"/>
                        <w:spacing w:line="276" w:lineRule="auto"/>
                        <w:rPr>
                          <w:rFonts w:ascii="Times New Roman" w:hAnsi="Times New Roman"/>
                          <w:bCs/>
                          <w:sz w:val="48"/>
                          <w:szCs w:val="48"/>
                        </w:rPr>
                      </w:pPr>
                      <w:bookmarkStart w:id="4177" w:name="_Toc169173506"/>
                      <w:r w:rsidRPr="00630E21">
                        <w:rPr>
                          <w:rFonts w:ascii="Times New Roman" w:hAnsi="Times New Roman"/>
                          <w:bCs/>
                          <w:sz w:val="48"/>
                          <w:szCs w:val="48"/>
                        </w:rPr>
                        <w:t>ДИПЛОМНА РОБОТА</w:t>
                      </w:r>
                      <w:bookmarkEnd w:id="4177"/>
                    </w:p>
                    <w:p w14:paraId="6E14D6F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087A1A4" w14:textId="77777777" w:rsidR="00A43AC3" w:rsidRPr="005E3013" w:rsidRDefault="00A43AC3" w:rsidP="00987998">
                      <w:pPr>
                        <w:pStyle w:val="2"/>
                        <w:spacing w:line="276" w:lineRule="auto"/>
                        <w:rPr>
                          <w:b w:val="0"/>
                          <w:bCs/>
                          <w:iCs/>
                          <w:sz w:val="48"/>
                          <w:szCs w:val="48"/>
                          <w:highlight w:val="yellow"/>
                        </w:rPr>
                      </w:pPr>
                      <w:bookmarkStart w:id="4178" w:name="_Toc16917350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178"/>
                    </w:p>
                    <w:p w14:paraId="5E50D73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E5DFDA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6D8B5E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2C633C8" w14:textId="77777777" w:rsidR="00A43AC3" w:rsidRPr="00B1453A" w:rsidRDefault="00A43AC3" w:rsidP="00987998">
                      <w:pPr>
                        <w:jc w:val="center"/>
                        <w:rPr>
                          <w:rFonts w:ascii="Calibri" w:hAnsi="Calibri"/>
                          <w:sz w:val="36"/>
                          <w:szCs w:val="36"/>
                        </w:rPr>
                      </w:pPr>
                    </w:p>
                    <w:p w14:paraId="18BD5E98" w14:textId="77777777" w:rsidR="00A43AC3" w:rsidRDefault="00A43AC3" w:rsidP="00987998">
                      <w:pPr>
                        <w:jc w:val="center"/>
                        <w:rPr>
                          <w:rFonts w:ascii="Times New Roman CYR" w:hAnsi="Times New Roman CYR" w:cs="Times New Roman CYR"/>
                          <w:sz w:val="36"/>
                          <w:szCs w:val="36"/>
                        </w:rPr>
                      </w:pPr>
                    </w:p>
                    <w:p w14:paraId="33E2A604" w14:textId="77777777" w:rsidR="00A43AC3" w:rsidRDefault="00A43AC3"/>
                    <w:p w14:paraId="1907B528" w14:textId="77777777" w:rsidR="00A43AC3" w:rsidRPr="00630E21" w:rsidRDefault="00A43AC3" w:rsidP="00987998">
                      <w:pPr>
                        <w:pStyle w:val="3"/>
                        <w:spacing w:line="276" w:lineRule="auto"/>
                        <w:rPr>
                          <w:rFonts w:ascii="Times New Roman" w:hAnsi="Times New Roman"/>
                          <w:bCs/>
                          <w:sz w:val="48"/>
                          <w:szCs w:val="48"/>
                        </w:rPr>
                      </w:pPr>
                      <w:bookmarkStart w:id="4179" w:name="_Toc169173508"/>
                      <w:r w:rsidRPr="00630E21">
                        <w:rPr>
                          <w:rFonts w:ascii="Times New Roman" w:hAnsi="Times New Roman"/>
                          <w:bCs/>
                          <w:sz w:val="48"/>
                          <w:szCs w:val="48"/>
                        </w:rPr>
                        <w:t>ДИПЛОМНА РОБОТА</w:t>
                      </w:r>
                      <w:bookmarkEnd w:id="4179"/>
                    </w:p>
                    <w:p w14:paraId="57BD80D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C05AD7A" w14:textId="77777777" w:rsidR="00A43AC3" w:rsidRPr="005E3013" w:rsidRDefault="00A43AC3" w:rsidP="00987998">
                      <w:pPr>
                        <w:pStyle w:val="2"/>
                        <w:spacing w:line="276" w:lineRule="auto"/>
                        <w:rPr>
                          <w:b w:val="0"/>
                          <w:bCs/>
                          <w:iCs/>
                          <w:sz w:val="48"/>
                          <w:szCs w:val="48"/>
                          <w:highlight w:val="yellow"/>
                        </w:rPr>
                      </w:pPr>
                      <w:bookmarkStart w:id="4180" w:name="_Toc16917350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180"/>
                    </w:p>
                    <w:p w14:paraId="20DCD93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386002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6C0A49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7773F8C" w14:textId="77777777" w:rsidR="00A43AC3" w:rsidRPr="00B1453A" w:rsidRDefault="00A43AC3" w:rsidP="00987998">
                      <w:pPr>
                        <w:jc w:val="center"/>
                        <w:rPr>
                          <w:rFonts w:ascii="Calibri" w:hAnsi="Calibri"/>
                          <w:sz w:val="36"/>
                          <w:szCs w:val="36"/>
                        </w:rPr>
                      </w:pPr>
                    </w:p>
                    <w:p w14:paraId="74CDC003" w14:textId="77777777" w:rsidR="00A43AC3" w:rsidRDefault="00A43AC3" w:rsidP="00987998">
                      <w:pPr>
                        <w:jc w:val="center"/>
                        <w:rPr>
                          <w:rFonts w:ascii="Times New Roman CYR" w:hAnsi="Times New Roman CYR" w:cs="Times New Roman CYR"/>
                          <w:sz w:val="36"/>
                          <w:szCs w:val="36"/>
                        </w:rPr>
                      </w:pPr>
                    </w:p>
                    <w:p w14:paraId="144C3159" w14:textId="77777777" w:rsidR="00A43AC3" w:rsidRDefault="00A43AC3"/>
                    <w:p w14:paraId="4A0DD95B" w14:textId="77777777" w:rsidR="00A43AC3" w:rsidRPr="00630E21" w:rsidRDefault="00A43AC3" w:rsidP="00987998">
                      <w:pPr>
                        <w:pStyle w:val="3"/>
                        <w:spacing w:line="276" w:lineRule="auto"/>
                        <w:rPr>
                          <w:rFonts w:ascii="Times New Roman" w:hAnsi="Times New Roman"/>
                          <w:bCs/>
                          <w:sz w:val="48"/>
                          <w:szCs w:val="48"/>
                        </w:rPr>
                      </w:pPr>
                      <w:bookmarkStart w:id="4181" w:name="_Toc169173510"/>
                      <w:r w:rsidRPr="00630E21">
                        <w:rPr>
                          <w:rFonts w:ascii="Times New Roman" w:hAnsi="Times New Roman"/>
                          <w:bCs/>
                          <w:sz w:val="48"/>
                          <w:szCs w:val="48"/>
                        </w:rPr>
                        <w:t>ДИПЛОМНА РОБОТА</w:t>
                      </w:r>
                      <w:bookmarkEnd w:id="4181"/>
                    </w:p>
                    <w:p w14:paraId="1058507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71418B0" w14:textId="77777777" w:rsidR="00A43AC3" w:rsidRPr="005E3013" w:rsidRDefault="00A43AC3" w:rsidP="00987998">
                      <w:pPr>
                        <w:pStyle w:val="2"/>
                        <w:spacing w:line="276" w:lineRule="auto"/>
                        <w:rPr>
                          <w:b w:val="0"/>
                          <w:bCs/>
                          <w:iCs/>
                          <w:sz w:val="48"/>
                          <w:szCs w:val="48"/>
                          <w:highlight w:val="yellow"/>
                        </w:rPr>
                      </w:pPr>
                      <w:bookmarkStart w:id="4182" w:name="_Toc16917351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182"/>
                    </w:p>
                    <w:p w14:paraId="4903CC8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1CA913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332B97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C01B7B7" w14:textId="77777777" w:rsidR="00A43AC3" w:rsidRPr="00B1453A" w:rsidRDefault="00A43AC3" w:rsidP="00987998">
                      <w:pPr>
                        <w:jc w:val="center"/>
                        <w:rPr>
                          <w:rFonts w:ascii="Calibri" w:hAnsi="Calibri"/>
                          <w:sz w:val="36"/>
                          <w:szCs w:val="36"/>
                        </w:rPr>
                      </w:pPr>
                    </w:p>
                    <w:p w14:paraId="38F1A4C6" w14:textId="77777777" w:rsidR="00A43AC3" w:rsidRDefault="00A43AC3" w:rsidP="00987998">
                      <w:pPr>
                        <w:jc w:val="center"/>
                        <w:rPr>
                          <w:rFonts w:ascii="Times New Roman CYR" w:hAnsi="Times New Roman CYR" w:cs="Times New Roman CYR"/>
                          <w:sz w:val="36"/>
                          <w:szCs w:val="36"/>
                        </w:rPr>
                      </w:pPr>
                    </w:p>
                    <w:p w14:paraId="294B09BC" w14:textId="77777777" w:rsidR="00A43AC3" w:rsidRDefault="00A43AC3"/>
                    <w:p w14:paraId="3EC147EA" w14:textId="77777777" w:rsidR="000658DF" w:rsidRPr="003A41B8" w:rsidRDefault="000658DF" w:rsidP="000658DF">
                      <w:pPr>
                        <w:pStyle w:val="3"/>
                        <w:spacing w:line="300" w:lineRule="auto"/>
                        <w:rPr>
                          <w:rFonts w:ascii="Times New Roman CYR" w:hAnsi="Times New Roman CYR"/>
                          <w:i/>
                          <w:iCs/>
                          <w:sz w:val="44"/>
                          <w:szCs w:val="44"/>
                        </w:rPr>
                      </w:pPr>
                      <w:bookmarkStart w:id="4183" w:name="_Toc169173512"/>
                      <w:r w:rsidRPr="003A41B8">
                        <w:rPr>
                          <w:rFonts w:ascii="Times New Roman CYR" w:hAnsi="Times New Roman CYR"/>
                          <w:i/>
                          <w:iCs/>
                          <w:sz w:val="44"/>
                          <w:szCs w:val="44"/>
                        </w:rPr>
                        <w:t>ДИПЛОМНА РОБОТА БАКАЛАВРА</w:t>
                      </w:r>
                      <w:bookmarkEnd w:id="4183"/>
                      <w:r w:rsidRPr="003A41B8">
                        <w:rPr>
                          <w:rFonts w:ascii="Times New Roman CYR" w:hAnsi="Times New Roman CYR"/>
                          <w:i/>
                          <w:iCs/>
                          <w:sz w:val="44"/>
                          <w:szCs w:val="44"/>
                        </w:rPr>
                        <w:t xml:space="preserve"> </w:t>
                      </w:r>
                    </w:p>
                    <w:p w14:paraId="17F0B4F3" w14:textId="77777777" w:rsidR="000658DF" w:rsidRPr="000D3135" w:rsidRDefault="000658DF" w:rsidP="000658DF">
                      <w:pPr>
                        <w:pStyle w:val="2"/>
                        <w:spacing w:line="300" w:lineRule="auto"/>
                        <w:rPr>
                          <w:rFonts w:ascii="Times New Roman CYR" w:hAnsi="Times New Roman CYR"/>
                          <w:b w:val="0"/>
                          <w:sz w:val="44"/>
                          <w:szCs w:val="44"/>
                        </w:rPr>
                      </w:pPr>
                      <w:bookmarkStart w:id="4184" w:name="_Toc169173513"/>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4184"/>
                    </w:p>
                    <w:p w14:paraId="085A990F"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16AE9291"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42398E68" w14:textId="77777777" w:rsidR="000658DF" w:rsidRPr="000D3135" w:rsidRDefault="000658DF" w:rsidP="000658DF">
                      <w:pPr>
                        <w:spacing w:line="300" w:lineRule="auto"/>
                        <w:jc w:val="center"/>
                        <w:rPr>
                          <w:b/>
                          <w:lang w:val="uk-UA"/>
                        </w:rPr>
                      </w:pPr>
                    </w:p>
                    <w:p w14:paraId="3518FB6E"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1A728806" w14:textId="77777777" w:rsidR="00A43AC3" w:rsidRPr="00B1453A" w:rsidRDefault="00A43AC3" w:rsidP="00987998">
                      <w:pPr>
                        <w:jc w:val="center"/>
                        <w:rPr>
                          <w:rFonts w:ascii="Calibri" w:hAnsi="Calibri"/>
                          <w:sz w:val="36"/>
                          <w:szCs w:val="36"/>
                        </w:rPr>
                      </w:pPr>
                    </w:p>
                    <w:p w14:paraId="36D91896" w14:textId="77777777" w:rsidR="00A43AC3" w:rsidRDefault="00A43AC3" w:rsidP="00987998">
                      <w:pPr>
                        <w:jc w:val="center"/>
                        <w:rPr>
                          <w:rFonts w:ascii="Times New Roman CYR" w:hAnsi="Times New Roman CYR" w:cs="Times New Roman CYR"/>
                          <w:sz w:val="36"/>
                          <w:szCs w:val="36"/>
                        </w:rPr>
                      </w:pPr>
                    </w:p>
                    <w:p w14:paraId="4190F421" w14:textId="77777777" w:rsidR="00A43AC3" w:rsidRDefault="00A43AC3"/>
                    <w:p w14:paraId="70F27452" w14:textId="77777777" w:rsidR="00A43AC3" w:rsidRPr="00630E21" w:rsidRDefault="00A43AC3" w:rsidP="00987998">
                      <w:pPr>
                        <w:pStyle w:val="3"/>
                        <w:spacing w:line="276" w:lineRule="auto"/>
                        <w:rPr>
                          <w:rFonts w:ascii="Times New Roman" w:hAnsi="Times New Roman"/>
                          <w:bCs/>
                          <w:sz w:val="48"/>
                          <w:szCs w:val="48"/>
                        </w:rPr>
                      </w:pPr>
                      <w:bookmarkStart w:id="4185" w:name="_Toc169173514"/>
                      <w:r w:rsidRPr="00630E21">
                        <w:rPr>
                          <w:rFonts w:ascii="Times New Roman" w:hAnsi="Times New Roman"/>
                          <w:bCs/>
                          <w:sz w:val="48"/>
                          <w:szCs w:val="48"/>
                        </w:rPr>
                        <w:t>ДИПЛОМНА РОБОТА</w:t>
                      </w:r>
                      <w:bookmarkEnd w:id="4185"/>
                    </w:p>
                    <w:p w14:paraId="206561E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C6AAFEA" w14:textId="77777777" w:rsidR="00A43AC3" w:rsidRPr="005E3013" w:rsidRDefault="00A43AC3" w:rsidP="00987998">
                      <w:pPr>
                        <w:pStyle w:val="2"/>
                        <w:spacing w:line="276" w:lineRule="auto"/>
                        <w:rPr>
                          <w:b w:val="0"/>
                          <w:bCs/>
                          <w:iCs/>
                          <w:sz w:val="48"/>
                          <w:szCs w:val="48"/>
                          <w:highlight w:val="yellow"/>
                        </w:rPr>
                      </w:pPr>
                      <w:bookmarkStart w:id="4186" w:name="_Toc16917351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186"/>
                    </w:p>
                    <w:p w14:paraId="53EB96A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FFF34D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C9B3AC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A2BBFBB" w14:textId="77777777" w:rsidR="00A43AC3" w:rsidRPr="00B1453A" w:rsidRDefault="00A43AC3" w:rsidP="00987998">
                      <w:pPr>
                        <w:jc w:val="center"/>
                        <w:rPr>
                          <w:rFonts w:ascii="Calibri" w:hAnsi="Calibri"/>
                          <w:sz w:val="36"/>
                          <w:szCs w:val="36"/>
                        </w:rPr>
                      </w:pPr>
                    </w:p>
                    <w:p w14:paraId="7B677366" w14:textId="77777777" w:rsidR="00A43AC3" w:rsidRDefault="00A43AC3" w:rsidP="00987998">
                      <w:pPr>
                        <w:jc w:val="center"/>
                        <w:rPr>
                          <w:rFonts w:ascii="Times New Roman CYR" w:hAnsi="Times New Roman CYR" w:cs="Times New Roman CYR"/>
                          <w:sz w:val="36"/>
                          <w:szCs w:val="36"/>
                        </w:rPr>
                      </w:pPr>
                    </w:p>
                    <w:p w14:paraId="4AC303AB" w14:textId="77777777" w:rsidR="00A43AC3" w:rsidRDefault="00A43AC3"/>
                    <w:p w14:paraId="36709B73" w14:textId="77777777" w:rsidR="00A43AC3" w:rsidRPr="00630E21" w:rsidRDefault="00A43AC3" w:rsidP="00987998">
                      <w:pPr>
                        <w:pStyle w:val="3"/>
                        <w:spacing w:line="276" w:lineRule="auto"/>
                        <w:rPr>
                          <w:rFonts w:ascii="Times New Roman" w:hAnsi="Times New Roman"/>
                          <w:bCs/>
                          <w:sz w:val="48"/>
                          <w:szCs w:val="48"/>
                        </w:rPr>
                      </w:pPr>
                      <w:bookmarkStart w:id="4187" w:name="_Toc169173516"/>
                      <w:r w:rsidRPr="00630E21">
                        <w:rPr>
                          <w:rFonts w:ascii="Times New Roman" w:hAnsi="Times New Roman"/>
                          <w:bCs/>
                          <w:sz w:val="48"/>
                          <w:szCs w:val="48"/>
                        </w:rPr>
                        <w:t>ДИПЛОМНА РОБОТА</w:t>
                      </w:r>
                      <w:bookmarkEnd w:id="4187"/>
                    </w:p>
                    <w:p w14:paraId="19086CF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347E4B6" w14:textId="77777777" w:rsidR="00A43AC3" w:rsidRPr="005E3013" w:rsidRDefault="00A43AC3" w:rsidP="00987998">
                      <w:pPr>
                        <w:pStyle w:val="2"/>
                        <w:spacing w:line="276" w:lineRule="auto"/>
                        <w:rPr>
                          <w:b w:val="0"/>
                          <w:bCs/>
                          <w:iCs/>
                          <w:sz w:val="48"/>
                          <w:szCs w:val="48"/>
                          <w:highlight w:val="yellow"/>
                        </w:rPr>
                      </w:pPr>
                      <w:bookmarkStart w:id="4188" w:name="_Toc16917351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188"/>
                    </w:p>
                    <w:p w14:paraId="281E1CC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643693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32767A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9C025E5" w14:textId="77777777" w:rsidR="00A43AC3" w:rsidRPr="00B1453A" w:rsidRDefault="00A43AC3" w:rsidP="00987998">
                      <w:pPr>
                        <w:jc w:val="center"/>
                        <w:rPr>
                          <w:rFonts w:ascii="Calibri" w:hAnsi="Calibri"/>
                          <w:sz w:val="36"/>
                          <w:szCs w:val="36"/>
                        </w:rPr>
                      </w:pPr>
                    </w:p>
                    <w:p w14:paraId="7B7A8CD2" w14:textId="77777777" w:rsidR="00A43AC3" w:rsidRDefault="00A43AC3" w:rsidP="00987998">
                      <w:pPr>
                        <w:jc w:val="center"/>
                        <w:rPr>
                          <w:rFonts w:ascii="Times New Roman CYR" w:hAnsi="Times New Roman CYR" w:cs="Times New Roman CYR"/>
                          <w:sz w:val="36"/>
                          <w:szCs w:val="36"/>
                        </w:rPr>
                      </w:pPr>
                    </w:p>
                    <w:p w14:paraId="277941D6" w14:textId="77777777" w:rsidR="00A43AC3" w:rsidRDefault="00A43AC3"/>
                    <w:p w14:paraId="71DF77CB" w14:textId="77777777" w:rsidR="00A43AC3" w:rsidRPr="00630E21" w:rsidRDefault="00A43AC3" w:rsidP="00987998">
                      <w:pPr>
                        <w:pStyle w:val="3"/>
                        <w:spacing w:line="276" w:lineRule="auto"/>
                        <w:rPr>
                          <w:rFonts w:ascii="Times New Roman" w:hAnsi="Times New Roman"/>
                          <w:bCs/>
                          <w:sz w:val="48"/>
                          <w:szCs w:val="48"/>
                        </w:rPr>
                      </w:pPr>
                      <w:bookmarkStart w:id="4189" w:name="_Toc169173518"/>
                      <w:r w:rsidRPr="00630E21">
                        <w:rPr>
                          <w:rFonts w:ascii="Times New Roman" w:hAnsi="Times New Roman"/>
                          <w:bCs/>
                          <w:sz w:val="48"/>
                          <w:szCs w:val="48"/>
                        </w:rPr>
                        <w:t>ДИПЛОМНА РОБОТА</w:t>
                      </w:r>
                      <w:bookmarkEnd w:id="4189"/>
                    </w:p>
                    <w:p w14:paraId="2503AAC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8BB2382" w14:textId="77777777" w:rsidR="00A43AC3" w:rsidRPr="005E3013" w:rsidRDefault="00A43AC3" w:rsidP="00987998">
                      <w:pPr>
                        <w:pStyle w:val="2"/>
                        <w:spacing w:line="276" w:lineRule="auto"/>
                        <w:rPr>
                          <w:b w:val="0"/>
                          <w:bCs/>
                          <w:iCs/>
                          <w:sz w:val="48"/>
                          <w:szCs w:val="48"/>
                          <w:highlight w:val="yellow"/>
                        </w:rPr>
                      </w:pPr>
                      <w:bookmarkStart w:id="4190" w:name="_Toc16917351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190"/>
                    </w:p>
                    <w:p w14:paraId="5E4DE0D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CB7247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8FEE84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622FAEF" w14:textId="77777777" w:rsidR="00A43AC3" w:rsidRPr="00B1453A" w:rsidRDefault="00A43AC3" w:rsidP="00987998">
                      <w:pPr>
                        <w:jc w:val="center"/>
                        <w:rPr>
                          <w:rFonts w:ascii="Calibri" w:hAnsi="Calibri"/>
                          <w:sz w:val="36"/>
                          <w:szCs w:val="36"/>
                        </w:rPr>
                      </w:pPr>
                    </w:p>
                    <w:p w14:paraId="370193AB" w14:textId="77777777" w:rsidR="00A43AC3" w:rsidRDefault="00A43AC3" w:rsidP="00987998">
                      <w:pPr>
                        <w:jc w:val="center"/>
                        <w:rPr>
                          <w:rFonts w:ascii="Times New Roman CYR" w:hAnsi="Times New Roman CYR" w:cs="Times New Roman CYR"/>
                          <w:sz w:val="36"/>
                          <w:szCs w:val="36"/>
                        </w:rPr>
                      </w:pPr>
                    </w:p>
                    <w:p w14:paraId="528ACFE0" w14:textId="77777777" w:rsidR="00A43AC3" w:rsidRDefault="00A43AC3"/>
                    <w:p w14:paraId="3255AC87" w14:textId="77777777" w:rsidR="00A43AC3" w:rsidRPr="00630E21" w:rsidRDefault="00A43AC3" w:rsidP="00987998">
                      <w:pPr>
                        <w:pStyle w:val="3"/>
                        <w:spacing w:line="276" w:lineRule="auto"/>
                        <w:rPr>
                          <w:rFonts w:ascii="Times New Roman" w:hAnsi="Times New Roman"/>
                          <w:bCs/>
                          <w:sz w:val="48"/>
                          <w:szCs w:val="48"/>
                        </w:rPr>
                      </w:pPr>
                      <w:bookmarkStart w:id="4191" w:name="_Toc169173520"/>
                      <w:r w:rsidRPr="00630E21">
                        <w:rPr>
                          <w:rFonts w:ascii="Times New Roman" w:hAnsi="Times New Roman"/>
                          <w:bCs/>
                          <w:sz w:val="48"/>
                          <w:szCs w:val="48"/>
                        </w:rPr>
                        <w:t>ДИПЛОМНА РОБОТА</w:t>
                      </w:r>
                      <w:bookmarkEnd w:id="4191"/>
                    </w:p>
                    <w:p w14:paraId="1BC87CF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56E622C" w14:textId="77777777" w:rsidR="00A43AC3" w:rsidRPr="005E3013" w:rsidRDefault="00A43AC3" w:rsidP="00987998">
                      <w:pPr>
                        <w:pStyle w:val="2"/>
                        <w:spacing w:line="276" w:lineRule="auto"/>
                        <w:rPr>
                          <w:b w:val="0"/>
                          <w:bCs/>
                          <w:iCs/>
                          <w:sz w:val="48"/>
                          <w:szCs w:val="48"/>
                          <w:highlight w:val="yellow"/>
                        </w:rPr>
                      </w:pPr>
                      <w:bookmarkStart w:id="4192" w:name="_Toc16917352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192"/>
                    </w:p>
                    <w:p w14:paraId="26B9216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7434A2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B809CE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010F302" w14:textId="77777777" w:rsidR="00A43AC3" w:rsidRPr="00B1453A" w:rsidRDefault="00A43AC3" w:rsidP="00987998">
                      <w:pPr>
                        <w:jc w:val="center"/>
                        <w:rPr>
                          <w:rFonts w:ascii="Calibri" w:hAnsi="Calibri"/>
                          <w:sz w:val="36"/>
                          <w:szCs w:val="36"/>
                        </w:rPr>
                      </w:pPr>
                    </w:p>
                    <w:p w14:paraId="5547756F" w14:textId="77777777" w:rsidR="00A43AC3" w:rsidRDefault="00A43AC3" w:rsidP="00987998">
                      <w:pPr>
                        <w:jc w:val="center"/>
                        <w:rPr>
                          <w:rFonts w:ascii="Times New Roman CYR" w:hAnsi="Times New Roman CYR" w:cs="Times New Roman CYR"/>
                          <w:sz w:val="36"/>
                          <w:szCs w:val="36"/>
                        </w:rPr>
                      </w:pPr>
                    </w:p>
                    <w:p w14:paraId="3170F7C5" w14:textId="77777777" w:rsidR="00A43AC3" w:rsidRDefault="00A43AC3"/>
                    <w:p w14:paraId="55DE0F3D" w14:textId="77777777" w:rsidR="00A43AC3" w:rsidRPr="00630E21" w:rsidRDefault="00A43AC3" w:rsidP="00987998">
                      <w:pPr>
                        <w:pStyle w:val="3"/>
                        <w:spacing w:line="276" w:lineRule="auto"/>
                        <w:rPr>
                          <w:rFonts w:ascii="Times New Roman" w:hAnsi="Times New Roman"/>
                          <w:bCs/>
                          <w:sz w:val="48"/>
                          <w:szCs w:val="48"/>
                        </w:rPr>
                      </w:pPr>
                      <w:bookmarkStart w:id="4193" w:name="_Toc169173522"/>
                      <w:r w:rsidRPr="00630E21">
                        <w:rPr>
                          <w:rFonts w:ascii="Times New Roman" w:hAnsi="Times New Roman"/>
                          <w:bCs/>
                          <w:sz w:val="48"/>
                          <w:szCs w:val="48"/>
                        </w:rPr>
                        <w:t>ДИПЛОМНА РОБОТА</w:t>
                      </w:r>
                      <w:bookmarkEnd w:id="4193"/>
                    </w:p>
                    <w:p w14:paraId="42FB8CB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7526ED2" w14:textId="77777777" w:rsidR="00A43AC3" w:rsidRPr="005E3013" w:rsidRDefault="00A43AC3" w:rsidP="00987998">
                      <w:pPr>
                        <w:pStyle w:val="2"/>
                        <w:spacing w:line="276" w:lineRule="auto"/>
                        <w:rPr>
                          <w:b w:val="0"/>
                          <w:bCs/>
                          <w:iCs/>
                          <w:sz w:val="48"/>
                          <w:szCs w:val="48"/>
                          <w:highlight w:val="yellow"/>
                        </w:rPr>
                      </w:pPr>
                      <w:bookmarkStart w:id="4194" w:name="_Toc16917352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194"/>
                    </w:p>
                    <w:p w14:paraId="4072516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CAA5B9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E89D63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8EC4576" w14:textId="77777777" w:rsidR="00A43AC3" w:rsidRPr="00B1453A" w:rsidRDefault="00A43AC3" w:rsidP="00987998">
                      <w:pPr>
                        <w:jc w:val="center"/>
                        <w:rPr>
                          <w:rFonts w:ascii="Calibri" w:hAnsi="Calibri"/>
                          <w:sz w:val="36"/>
                          <w:szCs w:val="36"/>
                        </w:rPr>
                      </w:pPr>
                    </w:p>
                    <w:p w14:paraId="1B31AA45" w14:textId="77777777" w:rsidR="00A43AC3" w:rsidRDefault="00A43AC3" w:rsidP="00987998">
                      <w:pPr>
                        <w:jc w:val="center"/>
                        <w:rPr>
                          <w:rFonts w:ascii="Times New Roman CYR" w:hAnsi="Times New Roman CYR" w:cs="Times New Roman CYR"/>
                          <w:sz w:val="36"/>
                          <w:szCs w:val="36"/>
                        </w:rPr>
                      </w:pPr>
                    </w:p>
                    <w:p w14:paraId="5B5DC9D8" w14:textId="77777777" w:rsidR="00A43AC3" w:rsidRDefault="00A43AC3"/>
                    <w:p w14:paraId="381546D3" w14:textId="77777777" w:rsidR="00A43AC3" w:rsidRPr="00630E21" w:rsidRDefault="00A43AC3" w:rsidP="00987998">
                      <w:pPr>
                        <w:pStyle w:val="3"/>
                        <w:spacing w:line="276" w:lineRule="auto"/>
                        <w:rPr>
                          <w:rFonts w:ascii="Times New Roman" w:hAnsi="Times New Roman"/>
                          <w:bCs/>
                          <w:sz w:val="48"/>
                          <w:szCs w:val="48"/>
                        </w:rPr>
                      </w:pPr>
                      <w:bookmarkStart w:id="4195" w:name="_Toc169173524"/>
                      <w:r w:rsidRPr="00630E21">
                        <w:rPr>
                          <w:rFonts w:ascii="Times New Roman" w:hAnsi="Times New Roman"/>
                          <w:bCs/>
                          <w:sz w:val="48"/>
                          <w:szCs w:val="48"/>
                        </w:rPr>
                        <w:t>ДИПЛОМНА РОБОТА</w:t>
                      </w:r>
                      <w:bookmarkEnd w:id="4195"/>
                    </w:p>
                    <w:p w14:paraId="234AE0F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AA48B05" w14:textId="77777777" w:rsidR="00A43AC3" w:rsidRPr="005E3013" w:rsidRDefault="00A43AC3" w:rsidP="00987998">
                      <w:pPr>
                        <w:pStyle w:val="2"/>
                        <w:spacing w:line="276" w:lineRule="auto"/>
                        <w:rPr>
                          <w:b w:val="0"/>
                          <w:bCs/>
                          <w:iCs/>
                          <w:sz w:val="48"/>
                          <w:szCs w:val="48"/>
                          <w:highlight w:val="yellow"/>
                        </w:rPr>
                      </w:pPr>
                      <w:bookmarkStart w:id="4196" w:name="_Toc16917352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196"/>
                    </w:p>
                    <w:p w14:paraId="6575EFE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880FD0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778EC4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50C88A7" w14:textId="77777777" w:rsidR="00A43AC3" w:rsidRPr="00B1453A" w:rsidRDefault="00A43AC3" w:rsidP="00987998">
                      <w:pPr>
                        <w:jc w:val="center"/>
                        <w:rPr>
                          <w:rFonts w:ascii="Calibri" w:hAnsi="Calibri"/>
                          <w:sz w:val="36"/>
                          <w:szCs w:val="36"/>
                        </w:rPr>
                      </w:pPr>
                    </w:p>
                    <w:p w14:paraId="0CE33EFF" w14:textId="77777777" w:rsidR="00A43AC3" w:rsidRDefault="00A43AC3" w:rsidP="00987998">
                      <w:pPr>
                        <w:jc w:val="center"/>
                        <w:rPr>
                          <w:rFonts w:ascii="Times New Roman CYR" w:hAnsi="Times New Roman CYR" w:cs="Times New Roman CYR"/>
                          <w:sz w:val="36"/>
                          <w:szCs w:val="36"/>
                        </w:rPr>
                      </w:pPr>
                    </w:p>
                    <w:p w14:paraId="04F46554" w14:textId="77777777" w:rsidR="00A43AC3" w:rsidRDefault="00A43AC3"/>
                    <w:p w14:paraId="2EDFECD5" w14:textId="77777777" w:rsidR="00A43AC3" w:rsidRPr="00630E21" w:rsidRDefault="00A43AC3" w:rsidP="00987998">
                      <w:pPr>
                        <w:pStyle w:val="3"/>
                        <w:spacing w:line="276" w:lineRule="auto"/>
                        <w:rPr>
                          <w:rFonts w:ascii="Times New Roman" w:hAnsi="Times New Roman"/>
                          <w:bCs/>
                          <w:sz w:val="48"/>
                          <w:szCs w:val="48"/>
                        </w:rPr>
                      </w:pPr>
                      <w:bookmarkStart w:id="4197" w:name="_Toc169173526"/>
                      <w:r w:rsidRPr="00630E21">
                        <w:rPr>
                          <w:rFonts w:ascii="Times New Roman" w:hAnsi="Times New Roman"/>
                          <w:bCs/>
                          <w:sz w:val="48"/>
                          <w:szCs w:val="48"/>
                        </w:rPr>
                        <w:t>ДИПЛОМНА РОБОТА</w:t>
                      </w:r>
                      <w:bookmarkEnd w:id="4197"/>
                    </w:p>
                    <w:p w14:paraId="5F8D6C6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F83F6F8" w14:textId="77777777" w:rsidR="00A43AC3" w:rsidRPr="005E3013" w:rsidRDefault="00A43AC3" w:rsidP="00987998">
                      <w:pPr>
                        <w:pStyle w:val="2"/>
                        <w:spacing w:line="276" w:lineRule="auto"/>
                        <w:rPr>
                          <w:b w:val="0"/>
                          <w:bCs/>
                          <w:iCs/>
                          <w:sz w:val="48"/>
                          <w:szCs w:val="48"/>
                          <w:highlight w:val="yellow"/>
                        </w:rPr>
                      </w:pPr>
                      <w:bookmarkStart w:id="4198" w:name="_Toc16917352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198"/>
                    </w:p>
                    <w:p w14:paraId="14A65C3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D2D695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22E74D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B450DDC" w14:textId="77777777" w:rsidR="00A43AC3" w:rsidRPr="00B1453A" w:rsidRDefault="00A43AC3" w:rsidP="00987998">
                      <w:pPr>
                        <w:jc w:val="center"/>
                        <w:rPr>
                          <w:rFonts w:ascii="Calibri" w:hAnsi="Calibri"/>
                          <w:sz w:val="36"/>
                          <w:szCs w:val="36"/>
                        </w:rPr>
                      </w:pPr>
                    </w:p>
                    <w:p w14:paraId="13317BC7" w14:textId="77777777" w:rsidR="00A43AC3" w:rsidRDefault="00A43AC3" w:rsidP="00987998">
                      <w:pPr>
                        <w:jc w:val="center"/>
                        <w:rPr>
                          <w:rFonts w:ascii="Times New Roman CYR" w:hAnsi="Times New Roman CYR" w:cs="Times New Roman CYR"/>
                          <w:sz w:val="36"/>
                          <w:szCs w:val="36"/>
                        </w:rPr>
                      </w:pPr>
                    </w:p>
                    <w:p w14:paraId="6C664660" w14:textId="77777777" w:rsidR="00A43AC3" w:rsidRDefault="00A43AC3"/>
                    <w:p w14:paraId="2AA6BCD9" w14:textId="77777777" w:rsidR="000658DF" w:rsidRPr="003A41B8" w:rsidRDefault="000658DF" w:rsidP="000658DF">
                      <w:pPr>
                        <w:pStyle w:val="3"/>
                        <w:spacing w:line="300" w:lineRule="auto"/>
                        <w:rPr>
                          <w:rFonts w:ascii="Times New Roman CYR" w:hAnsi="Times New Roman CYR"/>
                          <w:i/>
                          <w:iCs/>
                          <w:sz w:val="44"/>
                          <w:szCs w:val="44"/>
                        </w:rPr>
                      </w:pPr>
                      <w:bookmarkStart w:id="4199" w:name="_Toc169173528"/>
                      <w:r w:rsidRPr="003A41B8">
                        <w:rPr>
                          <w:rFonts w:ascii="Times New Roman CYR" w:hAnsi="Times New Roman CYR"/>
                          <w:i/>
                          <w:iCs/>
                          <w:sz w:val="44"/>
                          <w:szCs w:val="44"/>
                        </w:rPr>
                        <w:t>ДИПЛОМНА РОБОТА БАКАЛАВРА</w:t>
                      </w:r>
                      <w:bookmarkEnd w:id="4199"/>
                      <w:r w:rsidRPr="003A41B8">
                        <w:rPr>
                          <w:rFonts w:ascii="Times New Roman CYR" w:hAnsi="Times New Roman CYR"/>
                          <w:i/>
                          <w:iCs/>
                          <w:sz w:val="44"/>
                          <w:szCs w:val="44"/>
                        </w:rPr>
                        <w:t xml:space="preserve"> </w:t>
                      </w:r>
                    </w:p>
                    <w:p w14:paraId="59A7A0EE" w14:textId="77777777" w:rsidR="000658DF" w:rsidRPr="000D3135" w:rsidRDefault="000658DF" w:rsidP="000658DF">
                      <w:pPr>
                        <w:pStyle w:val="2"/>
                        <w:spacing w:line="300" w:lineRule="auto"/>
                        <w:rPr>
                          <w:rFonts w:ascii="Times New Roman CYR" w:hAnsi="Times New Roman CYR"/>
                          <w:b w:val="0"/>
                          <w:sz w:val="44"/>
                          <w:szCs w:val="44"/>
                        </w:rPr>
                      </w:pPr>
                      <w:bookmarkStart w:id="4200" w:name="_Toc169173529"/>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4200"/>
                    </w:p>
                    <w:p w14:paraId="0ED5AAF9"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360CC423"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22CD369A" w14:textId="77777777" w:rsidR="000658DF" w:rsidRPr="000D3135" w:rsidRDefault="000658DF" w:rsidP="000658DF">
                      <w:pPr>
                        <w:spacing w:line="300" w:lineRule="auto"/>
                        <w:jc w:val="center"/>
                        <w:rPr>
                          <w:b/>
                          <w:lang w:val="uk-UA"/>
                        </w:rPr>
                      </w:pPr>
                    </w:p>
                    <w:p w14:paraId="35B47B27"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67E54C66" w14:textId="77777777" w:rsidR="00A43AC3" w:rsidRPr="00B1453A" w:rsidRDefault="00A43AC3" w:rsidP="00987998">
                      <w:pPr>
                        <w:jc w:val="center"/>
                        <w:rPr>
                          <w:rFonts w:ascii="Calibri" w:hAnsi="Calibri"/>
                          <w:sz w:val="36"/>
                          <w:szCs w:val="36"/>
                        </w:rPr>
                      </w:pPr>
                    </w:p>
                    <w:p w14:paraId="62B0DEF6" w14:textId="77777777" w:rsidR="00A43AC3" w:rsidRDefault="00A43AC3" w:rsidP="00987998">
                      <w:pPr>
                        <w:jc w:val="center"/>
                        <w:rPr>
                          <w:rFonts w:ascii="Times New Roman CYR" w:hAnsi="Times New Roman CYR" w:cs="Times New Roman CYR"/>
                          <w:sz w:val="36"/>
                          <w:szCs w:val="36"/>
                        </w:rPr>
                      </w:pPr>
                    </w:p>
                    <w:p w14:paraId="36667183" w14:textId="77777777" w:rsidR="00A43AC3" w:rsidRDefault="00A43AC3"/>
                    <w:p w14:paraId="131D88E2" w14:textId="77777777" w:rsidR="00A43AC3" w:rsidRPr="00630E21" w:rsidRDefault="00A43AC3" w:rsidP="00987998">
                      <w:pPr>
                        <w:pStyle w:val="3"/>
                        <w:spacing w:line="276" w:lineRule="auto"/>
                        <w:rPr>
                          <w:rFonts w:ascii="Times New Roman" w:hAnsi="Times New Roman"/>
                          <w:bCs/>
                          <w:sz w:val="48"/>
                          <w:szCs w:val="48"/>
                        </w:rPr>
                      </w:pPr>
                      <w:bookmarkStart w:id="4201" w:name="_Toc169173530"/>
                      <w:r w:rsidRPr="00630E21">
                        <w:rPr>
                          <w:rFonts w:ascii="Times New Roman" w:hAnsi="Times New Roman"/>
                          <w:bCs/>
                          <w:sz w:val="48"/>
                          <w:szCs w:val="48"/>
                        </w:rPr>
                        <w:t>ДИПЛОМНА РОБОТА</w:t>
                      </w:r>
                      <w:bookmarkEnd w:id="4201"/>
                    </w:p>
                    <w:p w14:paraId="6F18F4D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B765C96" w14:textId="77777777" w:rsidR="00A43AC3" w:rsidRPr="005E3013" w:rsidRDefault="00A43AC3" w:rsidP="00987998">
                      <w:pPr>
                        <w:pStyle w:val="2"/>
                        <w:spacing w:line="276" w:lineRule="auto"/>
                        <w:rPr>
                          <w:b w:val="0"/>
                          <w:bCs/>
                          <w:iCs/>
                          <w:sz w:val="48"/>
                          <w:szCs w:val="48"/>
                          <w:highlight w:val="yellow"/>
                        </w:rPr>
                      </w:pPr>
                      <w:bookmarkStart w:id="4202" w:name="_Toc16917353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202"/>
                    </w:p>
                    <w:p w14:paraId="76CAB70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9DCDE9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954065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7834BDB" w14:textId="77777777" w:rsidR="00A43AC3" w:rsidRPr="00B1453A" w:rsidRDefault="00A43AC3" w:rsidP="00987998">
                      <w:pPr>
                        <w:jc w:val="center"/>
                        <w:rPr>
                          <w:rFonts w:ascii="Calibri" w:hAnsi="Calibri"/>
                          <w:sz w:val="36"/>
                          <w:szCs w:val="36"/>
                        </w:rPr>
                      </w:pPr>
                    </w:p>
                    <w:p w14:paraId="0302091F" w14:textId="77777777" w:rsidR="00A43AC3" w:rsidRDefault="00A43AC3" w:rsidP="00987998">
                      <w:pPr>
                        <w:jc w:val="center"/>
                        <w:rPr>
                          <w:rFonts w:ascii="Times New Roman CYR" w:hAnsi="Times New Roman CYR" w:cs="Times New Roman CYR"/>
                          <w:sz w:val="36"/>
                          <w:szCs w:val="36"/>
                        </w:rPr>
                      </w:pPr>
                    </w:p>
                    <w:p w14:paraId="0024A7C8" w14:textId="77777777" w:rsidR="00A43AC3" w:rsidRDefault="00A43AC3"/>
                    <w:p w14:paraId="19455C02" w14:textId="77777777" w:rsidR="00A43AC3" w:rsidRPr="00630E21" w:rsidRDefault="00A43AC3" w:rsidP="00987998">
                      <w:pPr>
                        <w:pStyle w:val="3"/>
                        <w:spacing w:line="276" w:lineRule="auto"/>
                        <w:rPr>
                          <w:rFonts w:ascii="Times New Roman" w:hAnsi="Times New Roman"/>
                          <w:bCs/>
                          <w:sz w:val="48"/>
                          <w:szCs w:val="48"/>
                        </w:rPr>
                      </w:pPr>
                      <w:bookmarkStart w:id="4203" w:name="_Toc169173532"/>
                      <w:r w:rsidRPr="00630E21">
                        <w:rPr>
                          <w:rFonts w:ascii="Times New Roman" w:hAnsi="Times New Roman"/>
                          <w:bCs/>
                          <w:sz w:val="48"/>
                          <w:szCs w:val="48"/>
                        </w:rPr>
                        <w:t>ДИПЛОМНА РОБОТА</w:t>
                      </w:r>
                      <w:bookmarkEnd w:id="4203"/>
                    </w:p>
                    <w:p w14:paraId="14E7739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E4B3524" w14:textId="77777777" w:rsidR="00A43AC3" w:rsidRPr="005E3013" w:rsidRDefault="00A43AC3" w:rsidP="00987998">
                      <w:pPr>
                        <w:pStyle w:val="2"/>
                        <w:spacing w:line="276" w:lineRule="auto"/>
                        <w:rPr>
                          <w:b w:val="0"/>
                          <w:bCs/>
                          <w:iCs/>
                          <w:sz w:val="48"/>
                          <w:szCs w:val="48"/>
                          <w:highlight w:val="yellow"/>
                        </w:rPr>
                      </w:pPr>
                      <w:bookmarkStart w:id="4204" w:name="_Toc16917353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204"/>
                    </w:p>
                    <w:p w14:paraId="7642572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A16726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A2F770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9F5A4A1" w14:textId="77777777" w:rsidR="00A43AC3" w:rsidRPr="00B1453A" w:rsidRDefault="00A43AC3" w:rsidP="00987998">
                      <w:pPr>
                        <w:jc w:val="center"/>
                        <w:rPr>
                          <w:rFonts w:ascii="Calibri" w:hAnsi="Calibri"/>
                          <w:sz w:val="36"/>
                          <w:szCs w:val="36"/>
                        </w:rPr>
                      </w:pPr>
                    </w:p>
                    <w:p w14:paraId="2FB975C1" w14:textId="77777777" w:rsidR="00A43AC3" w:rsidRDefault="00A43AC3" w:rsidP="00987998">
                      <w:pPr>
                        <w:jc w:val="center"/>
                        <w:rPr>
                          <w:rFonts w:ascii="Times New Roman CYR" w:hAnsi="Times New Roman CYR" w:cs="Times New Roman CYR"/>
                          <w:sz w:val="36"/>
                          <w:szCs w:val="36"/>
                        </w:rPr>
                      </w:pPr>
                    </w:p>
                    <w:p w14:paraId="78E7289A" w14:textId="77777777" w:rsidR="00A43AC3" w:rsidRDefault="00A43AC3"/>
                    <w:p w14:paraId="570DA4B0" w14:textId="77777777" w:rsidR="00A43AC3" w:rsidRPr="00630E21" w:rsidRDefault="00A43AC3" w:rsidP="00987998">
                      <w:pPr>
                        <w:pStyle w:val="3"/>
                        <w:spacing w:line="276" w:lineRule="auto"/>
                        <w:rPr>
                          <w:rFonts w:ascii="Times New Roman" w:hAnsi="Times New Roman"/>
                          <w:bCs/>
                          <w:sz w:val="48"/>
                          <w:szCs w:val="48"/>
                        </w:rPr>
                      </w:pPr>
                      <w:bookmarkStart w:id="4205" w:name="_Toc169173534"/>
                      <w:r w:rsidRPr="00630E21">
                        <w:rPr>
                          <w:rFonts w:ascii="Times New Roman" w:hAnsi="Times New Roman"/>
                          <w:bCs/>
                          <w:sz w:val="48"/>
                          <w:szCs w:val="48"/>
                        </w:rPr>
                        <w:t>ДИПЛОМНА РОБОТА</w:t>
                      </w:r>
                      <w:bookmarkEnd w:id="4205"/>
                    </w:p>
                    <w:p w14:paraId="4173E0C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5843C1E" w14:textId="77777777" w:rsidR="00A43AC3" w:rsidRPr="005E3013" w:rsidRDefault="00A43AC3" w:rsidP="00987998">
                      <w:pPr>
                        <w:pStyle w:val="2"/>
                        <w:spacing w:line="276" w:lineRule="auto"/>
                        <w:rPr>
                          <w:b w:val="0"/>
                          <w:bCs/>
                          <w:iCs/>
                          <w:sz w:val="48"/>
                          <w:szCs w:val="48"/>
                          <w:highlight w:val="yellow"/>
                        </w:rPr>
                      </w:pPr>
                      <w:bookmarkStart w:id="4206" w:name="_Toc16917353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206"/>
                    </w:p>
                    <w:p w14:paraId="0D03195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AF04BF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FA00EE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A67FC79" w14:textId="77777777" w:rsidR="00A43AC3" w:rsidRPr="00B1453A" w:rsidRDefault="00A43AC3" w:rsidP="00987998">
                      <w:pPr>
                        <w:jc w:val="center"/>
                        <w:rPr>
                          <w:rFonts w:ascii="Calibri" w:hAnsi="Calibri"/>
                          <w:sz w:val="36"/>
                          <w:szCs w:val="36"/>
                        </w:rPr>
                      </w:pPr>
                    </w:p>
                    <w:p w14:paraId="424D77E9" w14:textId="77777777" w:rsidR="00A43AC3" w:rsidRDefault="00A43AC3" w:rsidP="00987998">
                      <w:pPr>
                        <w:jc w:val="center"/>
                        <w:rPr>
                          <w:rFonts w:ascii="Times New Roman CYR" w:hAnsi="Times New Roman CYR" w:cs="Times New Roman CYR"/>
                          <w:sz w:val="36"/>
                          <w:szCs w:val="36"/>
                        </w:rPr>
                      </w:pPr>
                    </w:p>
                    <w:p w14:paraId="30FE0A33" w14:textId="77777777" w:rsidR="00A43AC3" w:rsidRDefault="00A43AC3"/>
                    <w:p w14:paraId="1CDA173A" w14:textId="77777777" w:rsidR="00A43AC3" w:rsidRPr="00630E21" w:rsidRDefault="00A43AC3" w:rsidP="00987998">
                      <w:pPr>
                        <w:pStyle w:val="3"/>
                        <w:spacing w:line="276" w:lineRule="auto"/>
                        <w:rPr>
                          <w:rFonts w:ascii="Times New Roman" w:hAnsi="Times New Roman"/>
                          <w:bCs/>
                          <w:sz w:val="48"/>
                          <w:szCs w:val="48"/>
                        </w:rPr>
                      </w:pPr>
                      <w:bookmarkStart w:id="4207" w:name="_Toc169173536"/>
                      <w:r w:rsidRPr="00630E21">
                        <w:rPr>
                          <w:rFonts w:ascii="Times New Roman" w:hAnsi="Times New Roman"/>
                          <w:bCs/>
                          <w:sz w:val="48"/>
                          <w:szCs w:val="48"/>
                        </w:rPr>
                        <w:t>ДИПЛОМНА РОБОТА</w:t>
                      </w:r>
                      <w:bookmarkEnd w:id="4207"/>
                    </w:p>
                    <w:p w14:paraId="75B9D79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590E604" w14:textId="77777777" w:rsidR="00A43AC3" w:rsidRPr="005E3013" w:rsidRDefault="00A43AC3" w:rsidP="00987998">
                      <w:pPr>
                        <w:pStyle w:val="2"/>
                        <w:spacing w:line="276" w:lineRule="auto"/>
                        <w:rPr>
                          <w:b w:val="0"/>
                          <w:bCs/>
                          <w:iCs/>
                          <w:sz w:val="48"/>
                          <w:szCs w:val="48"/>
                          <w:highlight w:val="yellow"/>
                        </w:rPr>
                      </w:pPr>
                      <w:bookmarkStart w:id="4208" w:name="_Toc16917353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208"/>
                    </w:p>
                    <w:p w14:paraId="52D514C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38ACA5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E825B3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9F1B8AD" w14:textId="77777777" w:rsidR="00A43AC3" w:rsidRPr="00B1453A" w:rsidRDefault="00A43AC3" w:rsidP="00987998">
                      <w:pPr>
                        <w:jc w:val="center"/>
                        <w:rPr>
                          <w:rFonts w:ascii="Calibri" w:hAnsi="Calibri"/>
                          <w:sz w:val="36"/>
                          <w:szCs w:val="36"/>
                        </w:rPr>
                      </w:pPr>
                    </w:p>
                    <w:p w14:paraId="09469613" w14:textId="77777777" w:rsidR="00A43AC3" w:rsidRDefault="00A43AC3" w:rsidP="00987998">
                      <w:pPr>
                        <w:jc w:val="center"/>
                        <w:rPr>
                          <w:rFonts w:ascii="Times New Roman CYR" w:hAnsi="Times New Roman CYR" w:cs="Times New Roman CYR"/>
                          <w:sz w:val="36"/>
                          <w:szCs w:val="36"/>
                        </w:rPr>
                      </w:pPr>
                    </w:p>
                    <w:p w14:paraId="73F8067B" w14:textId="77777777" w:rsidR="00A43AC3" w:rsidRDefault="00A43AC3"/>
                    <w:p w14:paraId="0D1D83A3" w14:textId="77777777" w:rsidR="00A43AC3" w:rsidRPr="00630E21" w:rsidRDefault="00A43AC3" w:rsidP="00987998">
                      <w:pPr>
                        <w:pStyle w:val="3"/>
                        <w:spacing w:line="276" w:lineRule="auto"/>
                        <w:rPr>
                          <w:rFonts w:ascii="Times New Roman" w:hAnsi="Times New Roman"/>
                          <w:bCs/>
                          <w:sz w:val="48"/>
                          <w:szCs w:val="48"/>
                        </w:rPr>
                      </w:pPr>
                      <w:bookmarkStart w:id="4209" w:name="_Toc169173538"/>
                      <w:r w:rsidRPr="00630E21">
                        <w:rPr>
                          <w:rFonts w:ascii="Times New Roman" w:hAnsi="Times New Roman"/>
                          <w:bCs/>
                          <w:sz w:val="48"/>
                          <w:szCs w:val="48"/>
                        </w:rPr>
                        <w:t>ДИПЛОМНА РОБОТА</w:t>
                      </w:r>
                      <w:bookmarkEnd w:id="4209"/>
                    </w:p>
                    <w:p w14:paraId="404FCDD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099ACB1" w14:textId="77777777" w:rsidR="00A43AC3" w:rsidRPr="005E3013" w:rsidRDefault="00A43AC3" w:rsidP="00987998">
                      <w:pPr>
                        <w:pStyle w:val="2"/>
                        <w:spacing w:line="276" w:lineRule="auto"/>
                        <w:rPr>
                          <w:b w:val="0"/>
                          <w:bCs/>
                          <w:iCs/>
                          <w:sz w:val="48"/>
                          <w:szCs w:val="48"/>
                          <w:highlight w:val="yellow"/>
                        </w:rPr>
                      </w:pPr>
                      <w:bookmarkStart w:id="4210" w:name="_Toc16917353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210"/>
                    </w:p>
                    <w:p w14:paraId="3282E37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25DD61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4EA826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39A5C2C" w14:textId="77777777" w:rsidR="00A43AC3" w:rsidRPr="00B1453A" w:rsidRDefault="00A43AC3" w:rsidP="00987998">
                      <w:pPr>
                        <w:jc w:val="center"/>
                        <w:rPr>
                          <w:rFonts w:ascii="Calibri" w:hAnsi="Calibri"/>
                          <w:sz w:val="36"/>
                          <w:szCs w:val="36"/>
                        </w:rPr>
                      </w:pPr>
                    </w:p>
                    <w:p w14:paraId="03CEF641" w14:textId="77777777" w:rsidR="00A43AC3" w:rsidRDefault="00A43AC3" w:rsidP="00987998">
                      <w:pPr>
                        <w:jc w:val="center"/>
                        <w:rPr>
                          <w:rFonts w:ascii="Times New Roman CYR" w:hAnsi="Times New Roman CYR" w:cs="Times New Roman CYR"/>
                          <w:sz w:val="36"/>
                          <w:szCs w:val="36"/>
                        </w:rPr>
                      </w:pPr>
                    </w:p>
                    <w:p w14:paraId="35C9CF3D" w14:textId="77777777" w:rsidR="00A43AC3" w:rsidRDefault="00A43AC3"/>
                    <w:p w14:paraId="1A2036C5" w14:textId="77777777" w:rsidR="00A43AC3" w:rsidRPr="00630E21" w:rsidRDefault="00A43AC3" w:rsidP="00987998">
                      <w:pPr>
                        <w:pStyle w:val="3"/>
                        <w:spacing w:line="276" w:lineRule="auto"/>
                        <w:rPr>
                          <w:rFonts w:ascii="Times New Roman" w:hAnsi="Times New Roman"/>
                          <w:bCs/>
                          <w:sz w:val="48"/>
                          <w:szCs w:val="48"/>
                        </w:rPr>
                      </w:pPr>
                      <w:bookmarkStart w:id="4211" w:name="_Toc169173540"/>
                      <w:r w:rsidRPr="00630E21">
                        <w:rPr>
                          <w:rFonts w:ascii="Times New Roman" w:hAnsi="Times New Roman"/>
                          <w:bCs/>
                          <w:sz w:val="48"/>
                          <w:szCs w:val="48"/>
                        </w:rPr>
                        <w:t>ДИПЛОМНА РОБОТА</w:t>
                      </w:r>
                      <w:bookmarkEnd w:id="4211"/>
                    </w:p>
                    <w:p w14:paraId="60E1F4B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775DF74" w14:textId="77777777" w:rsidR="00A43AC3" w:rsidRPr="005E3013" w:rsidRDefault="00A43AC3" w:rsidP="00987998">
                      <w:pPr>
                        <w:pStyle w:val="2"/>
                        <w:spacing w:line="276" w:lineRule="auto"/>
                        <w:rPr>
                          <w:b w:val="0"/>
                          <w:bCs/>
                          <w:iCs/>
                          <w:sz w:val="48"/>
                          <w:szCs w:val="48"/>
                          <w:highlight w:val="yellow"/>
                        </w:rPr>
                      </w:pPr>
                      <w:bookmarkStart w:id="4212" w:name="_Toc16917354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212"/>
                    </w:p>
                    <w:p w14:paraId="600A503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6B4171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5E771C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B059D23" w14:textId="77777777" w:rsidR="00A43AC3" w:rsidRPr="00B1453A" w:rsidRDefault="00A43AC3" w:rsidP="00987998">
                      <w:pPr>
                        <w:jc w:val="center"/>
                        <w:rPr>
                          <w:rFonts w:ascii="Calibri" w:hAnsi="Calibri"/>
                          <w:sz w:val="36"/>
                          <w:szCs w:val="36"/>
                        </w:rPr>
                      </w:pPr>
                    </w:p>
                    <w:p w14:paraId="016A357D" w14:textId="77777777" w:rsidR="00A43AC3" w:rsidRDefault="00A43AC3" w:rsidP="00987998">
                      <w:pPr>
                        <w:jc w:val="center"/>
                        <w:rPr>
                          <w:rFonts w:ascii="Times New Roman CYR" w:hAnsi="Times New Roman CYR" w:cs="Times New Roman CYR"/>
                          <w:sz w:val="36"/>
                          <w:szCs w:val="36"/>
                        </w:rPr>
                      </w:pPr>
                    </w:p>
                    <w:p w14:paraId="6292B3DB" w14:textId="77777777" w:rsidR="00A43AC3" w:rsidRDefault="00A43AC3"/>
                    <w:p w14:paraId="310AC249" w14:textId="77777777" w:rsidR="00A43AC3" w:rsidRPr="00630E21" w:rsidRDefault="00A43AC3" w:rsidP="00987998">
                      <w:pPr>
                        <w:pStyle w:val="3"/>
                        <w:spacing w:line="276" w:lineRule="auto"/>
                        <w:rPr>
                          <w:rFonts w:ascii="Times New Roman" w:hAnsi="Times New Roman"/>
                          <w:bCs/>
                          <w:sz w:val="48"/>
                          <w:szCs w:val="48"/>
                        </w:rPr>
                      </w:pPr>
                      <w:bookmarkStart w:id="4213" w:name="_Toc169173542"/>
                      <w:r w:rsidRPr="00630E21">
                        <w:rPr>
                          <w:rFonts w:ascii="Times New Roman" w:hAnsi="Times New Roman"/>
                          <w:bCs/>
                          <w:sz w:val="48"/>
                          <w:szCs w:val="48"/>
                        </w:rPr>
                        <w:t>ДИПЛОМНА РОБОТА</w:t>
                      </w:r>
                      <w:bookmarkEnd w:id="4213"/>
                    </w:p>
                    <w:p w14:paraId="04CC34C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91169FF" w14:textId="77777777" w:rsidR="00A43AC3" w:rsidRPr="005E3013" w:rsidRDefault="00A43AC3" w:rsidP="00987998">
                      <w:pPr>
                        <w:pStyle w:val="2"/>
                        <w:spacing w:line="276" w:lineRule="auto"/>
                        <w:rPr>
                          <w:b w:val="0"/>
                          <w:bCs/>
                          <w:iCs/>
                          <w:sz w:val="48"/>
                          <w:szCs w:val="48"/>
                          <w:highlight w:val="yellow"/>
                        </w:rPr>
                      </w:pPr>
                      <w:bookmarkStart w:id="4214" w:name="_Toc16917354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214"/>
                    </w:p>
                    <w:p w14:paraId="1C1C1BD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D65473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16A250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01C71B6" w14:textId="77777777" w:rsidR="00A43AC3" w:rsidRPr="00B1453A" w:rsidRDefault="00A43AC3" w:rsidP="00987998">
                      <w:pPr>
                        <w:jc w:val="center"/>
                        <w:rPr>
                          <w:rFonts w:ascii="Calibri" w:hAnsi="Calibri"/>
                          <w:sz w:val="36"/>
                          <w:szCs w:val="36"/>
                        </w:rPr>
                      </w:pPr>
                    </w:p>
                    <w:p w14:paraId="6E4334F9" w14:textId="77777777" w:rsidR="00A43AC3" w:rsidRDefault="00A43AC3" w:rsidP="00987998">
                      <w:pPr>
                        <w:jc w:val="center"/>
                        <w:rPr>
                          <w:rFonts w:ascii="Times New Roman CYR" w:hAnsi="Times New Roman CYR" w:cs="Times New Roman CYR"/>
                          <w:sz w:val="36"/>
                          <w:szCs w:val="36"/>
                        </w:rPr>
                      </w:pPr>
                    </w:p>
                    <w:p w14:paraId="235416D7" w14:textId="77777777" w:rsidR="00A43AC3" w:rsidRDefault="00A43AC3"/>
                    <w:p w14:paraId="6BFCFC9C" w14:textId="77777777" w:rsidR="000658DF" w:rsidRPr="003A41B8" w:rsidRDefault="000658DF" w:rsidP="000658DF">
                      <w:pPr>
                        <w:pStyle w:val="3"/>
                        <w:spacing w:line="300" w:lineRule="auto"/>
                        <w:rPr>
                          <w:rFonts w:ascii="Times New Roman CYR" w:hAnsi="Times New Roman CYR"/>
                          <w:i/>
                          <w:iCs/>
                          <w:sz w:val="44"/>
                          <w:szCs w:val="44"/>
                        </w:rPr>
                      </w:pPr>
                      <w:bookmarkStart w:id="4215" w:name="_Toc169173544"/>
                      <w:r w:rsidRPr="003A41B8">
                        <w:rPr>
                          <w:rFonts w:ascii="Times New Roman CYR" w:hAnsi="Times New Roman CYR"/>
                          <w:i/>
                          <w:iCs/>
                          <w:sz w:val="44"/>
                          <w:szCs w:val="44"/>
                        </w:rPr>
                        <w:t>ДИПЛОМНА РОБОТА БАКАЛАВРА</w:t>
                      </w:r>
                      <w:bookmarkEnd w:id="4215"/>
                      <w:r w:rsidRPr="003A41B8">
                        <w:rPr>
                          <w:rFonts w:ascii="Times New Roman CYR" w:hAnsi="Times New Roman CYR"/>
                          <w:i/>
                          <w:iCs/>
                          <w:sz w:val="44"/>
                          <w:szCs w:val="44"/>
                        </w:rPr>
                        <w:t xml:space="preserve"> </w:t>
                      </w:r>
                    </w:p>
                    <w:p w14:paraId="6373E9F3" w14:textId="77777777" w:rsidR="000658DF" w:rsidRPr="000D3135" w:rsidRDefault="000658DF" w:rsidP="000658DF">
                      <w:pPr>
                        <w:pStyle w:val="2"/>
                        <w:spacing w:line="300" w:lineRule="auto"/>
                        <w:rPr>
                          <w:rFonts w:ascii="Times New Roman CYR" w:hAnsi="Times New Roman CYR"/>
                          <w:b w:val="0"/>
                          <w:sz w:val="44"/>
                          <w:szCs w:val="44"/>
                        </w:rPr>
                      </w:pPr>
                      <w:bookmarkStart w:id="4216" w:name="_Toc169173545"/>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4216"/>
                    </w:p>
                    <w:p w14:paraId="70E30416"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5020C703"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147FA438" w14:textId="77777777" w:rsidR="000658DF" w:rsidRPr="000D3135" w:rsidRDefault="000658DF" w:rsidP="000658DF">
                      <w:pPr>
                        <w:spacing w:line="300" w:lineRule="auto"/>
                        <w:jc w:val="center"/>
                        <w:rPr>
                          <w:b/>
                          <w:lang w:val="uk-UA"/>
                        </w:rPr>
                      </w:pPr>
                    </w:p>
                    <w:p w14:paraId="7FCBC1EB"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46DB62CF" w14:textId="77777777" w:rsidR="00A43AC3" w:rsidRPr="00B1453A" w:rsidRDefault="00A43AC3" w:rsidP="00987998">
                      <w:pPr>
                        <w:jc w:val="center"/>
                        <w:rPr>
                          <w:rFonts w:ascii="Calibri" w:hAnsi="Calibri"/>
                          <w:sz w:val="36"/>
                          <w:szCs w:val="36"/>
                        </w:rPr>
                      </w:pPr>
                    </w:p>
                    <w:p w14:paraId="696A8493" w14:textId="77777777" w:rsidR="00A43AC3" w:rsidRDefault="00A43AC3" w:rsidP="00987998">
                      <w:pPr>
                        <w:jc w:val="center"/>
                        <w:rPr>
                          <w:rFonts w:ascii="Times New Roman CYR" w:hAnsi="Times New Roman CYR" w:cs="Times New Roman CYR"/>
                          <w:sz w:val="36"/>
                          <w:szCs w:val="36"/>
                        </w:rPr>
                      </w:pPr>
                    </w:p>
                    <w:p w14:paraId="366CF264" w14:textId="77777777" w:rsidR="00A43AC3" w:rsidRDefault="00A43AC3"/>
                    <w:p w14:paraId="0C9BAAE4" w14:textId="77777777" w:rsidR="00A43AC3" w:rsidRPr="00630E21" w:rsidRDefault="00A43AC3" w:rsidP="00987998">
                      <w:pPr>
                        <w:pStyle w:val="3"/>
                        <w:spacing w:line="276" w:lineRule="auto"/>
                        <w:rPr>
                          <w:rFonts w:ascii="Times New Roman" w:hAnsi="Times New Roman"/>
                          <w:bCs/>
                          <w:sz w:val="48"/>
                          <w:szCs w:val="48"/>
                        </w:rPr>
                      </w:pPr>
                      <w:bookmarkStart w:id="4217" w:name="_Toc169173546"/>
                      <w:r w:rsidRPr="00630E21">
                        <w:rPr>
                          <w:rFonts w:ascii="Times New Roman" w:hAnsi="Times New Roman"/>
                          <w:bCs/>
                          <w:sz w:val="48"/>
                          <w:szCs w:val="48"/>
                        </w:rPr>
                        <w:t>ДИПЛОМНА РОБОТА</w:t>
                      </w:r>
                      <w:bookmarkEnd w:id="4217"/>
                    </w:p>
                    <w:p w14:paraId="4AF7A80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9F5B4B1" w14:textId="77777777" w:rsidR="00A43AC3" w:rsidRPr="005E3013" w:rsidRDefault="00A43AC3" w:rsidP="00987998">
                      <w:pPr>
                        <w:pStyle w:val="2"/>
                        <w:spacing w:line="276" w:lineRule="auto"/>
                        <w:rPr>
                          <w:b w:val="0"/>
                          <w:bCs/>
                          <w:iCs/>
                          <w:sz w:val="48"/>
                          <w:szCs w:val="48"/>
                          <w:highlight w:val="yellow"/>
                        </w:rPr>
                      </w:pPr>
                      <w:bookmarkStart w:id="4218" w:name="_Toc16917354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218"/>
                    </w:p>
                    <w:p w14:paraId="02219AD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E3E920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174376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27DA796" w14:textId="77777777" w:rsidR="00A43AC3" w:rsidRPr="00B1453A" w:rsidRDefault="00A43AC3" w:rsidP="00987998">
                      <w:pPr>
                        <w:jc w:val="center"/>
                        <w:rPr>
                          <w:rFonts w:ascii="Calibri" w:hAnsi="Calibri"/>
                          <w:sz w:val="36"/>
                          <w:szCs w:val="36"/>
                        </w:rPr>
                      </w:pPr>
                    </w:p>
                    <w:p w14:paraId="2992D812" w14:textId="77777777" w:rsidR="00A43AC3" w:rsidRDefault="00A43AC3" w:rsidP="00987998">
                      <w:pPr>
                        <w:jc w:val="center"/>
                        <w:rPr>
                          <w:rFonts w:ascii="Times New Roman CYR" w:hAnsi="Times New Roman CYR" w:cs="Times New Roman CYR"/>
                          <w:sz w:val="36"/>
                          <w:szCs w:val="36"/>
                        </w:rPr>
                      </w:pPr>
                    </w:p>
                    <w:p w14:paraId="0177F553" w14:textId="77777777" w:rsidR="00A43AC3" w:rsidRDefault="00A43AC3"/>
                    <w:p w14:paraId="720B1FE8" w14:textId="77777777" w:rsidR="00A43AC3" w:rsidRPr="00630E21" w:rsidRDefault="00A43AC3" w:rsidP="00987998">
                      <w:pPr>
                        <w:pStyle w:val="3"/>
                        <w:spacing w:line="276" w:lineRule="auto"/>
                        <w:rPr>
                          <w:rFonts w:ascii="Times New Roman" w:hAnsi="Times New Roman"/>
                          <w:bCs/>
                          <w:sz w:val="48"/>
                          <w:szCs w:val="48"/>
                        </w:rPr>
                      </w:pPr>
                      <w:bookmarkStart w:id="4219" w:name="_Toc169173548"/>
                      <w:r w:rsidRPr="00630E21">
                        <w:rPr>
                          <w:rFonts w:ascii="Times New Roman" w:hAnsi="Times New Roman"/>
                          <w:bCs/>
                          <w:sz w:val="48"/>
                          <w:szCs w:val="48"/>
                        </w:rPr>
                        <w:t>ДИПЛОМНА РОБОТА</w:t>
                      </w:r>
                      <w:bookmarkEnd w:id="4219"/>
                    </w:p>
                    <w:p w14:paraId="2FD3EE4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06A28C9" w14:textId="77777777" w:rsidR="00A43AC3" w:rsidRPr="005E3013" w:rsidRDefault="00A43AC3" w:rsidP="00987998">
                      <w:pPr>
                        <w:pStyle w:val="2"/>
                        <w:spacing w:line="276" w:lineRule="auto"/>
                        <w:rPr>
                          <w:b w:val="0"/>
                          <w:bCs/>
                          <w:iCs/>
                          <w:sz w:val="48"/>
                          <w:szCs w:val="48"/>
                          <w:highlight w:val="yellow"/>
                        </w:rPr>
                      </w:pPr>
                      <w:bookmarkStart w:id="4220" w:name="_Toc16917354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220"/>
                    </w:p>
                    <w:p w14:paraId="33AB89E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6D719F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50B326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998886E" w14:textId="77777777" w:rsidR="00A43AC3" w:rsidRPr="00B1453A" w:rsidRDefault="00A43AC3" w:rsidP="00987998">
                      <w:pPr>
                        <w:jc w:val="center"/>
                        <w:rPr>
                          <w:rFonts w:ascii="Calibri" w:hAnsi="Calibri"/>
                          <w:sz w:val="36"/>
                          <w:szCs w:val="36"/>
                        </w:rPr>
                      </w:pPr>
                    </w:p>
                    <w:p w14:paraId="1BB6D1F5" w14:textId="77777777" w:rsidR="00A43AC3" w:rsidRDefault="00A43AC3" w:rsidP="00987998">
                      <w:pPr>
                        <w:jc w:val="center"/>
                        <w:rPr>
                          <w:rFonts w:ascii="Times New Roman CYR" w:hAnsi="Times New Roman CYR" w:cs="Times New Roman CYR"/>
                          <w:sz w:val="36"/>
                          <w:szCs w:val="36"/>
                        </w:rPr>
                      </w:pPr>
                    </w:p>
                    <w:p w14:paraId="4FA1705B" w14:textId="77777777" w:rsidR="00A43AC3" w:rsidRDefault="00A43AC3"/>
                    <w:p w14:paraId="7F60306A" w14:textId="77777777" w:rsidR="00A43AC3" w:rsidRPr="00630E21" w:rsidRDefault="00A43AC3" w:rsidP="00987998">
                      <w:pPr>
                        <w:pStyle w:val="3"/>
                        <w:spacing w:line="276" w:lineRule="auto"/>
                        <w:rPr>
                          <w:rFonts w:ascii="Times New Roman" w:hAnsi="Times New Roman"/>
                          <w:bCs/>
                          <w:sz w:val="48"/>
                          <w:szCs w:val="48"/>
                        </w:rPr>
                      </w:pPr>
                      <w:bookmarkStart w:id="4221" w:name="_Toc169173550"/>
                      <w:r w:rsidRPr="00630E21">
                        <w:rPr>
                          <w:rFonts w:ascii="Times New Roman" w:hAnsi="Times New Roman"/>
                          <w:bCs/>
                          <w:sz w:val="48"/>
                          <w:szCs w:val="48"/>
                        </w:rPr>
                        <w:t>ДИПЛОМНА РОБОТА</w:t>
                      </w:r>
                      <w:bookmarkEnd w:id="4221"/>
                    </w:p>
                    <w:p w14:paraId="282E5F2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6050C66" w14:textId="77777777" w:rsidR="00A43AC3" w:rsidRPr="005E3013" w:rsidRDefault="00A43AC3" w:rsidP="00987998">
                      <w:pPr>
                        <w:pStyle w:val="2"/>
                        <w:spacing w:line="276" w:lineRule="auto"/>
                        <w:rPr>
                          <w:b w:val="0"/>
                          <w:bCs/>
                          <w:iCs/>
                          <w:sz w:val="48"/>
                          <w:szCs w:val="48"/>
                          <w:highlight w:val="yellow"/>
                        </w:rPr>
                      </w:pPr>
                      <w:bookmarkStart w:id="4222" w:name="_Toc16917355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222"/>
                    </w:p>
                    <w:p w14:paraId="5AB9657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57774B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2C506B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BA06955" w14:textId="77777777" w:rsidR="00A43AC3" w:rsidRPr="00B1453A" w:rsidRDefault="00A43AC3" w:rsidP="00987998">
                      <w:pPr>
                        <w:jc w:val="center"/>
                        <w:rPr>
                          <w:rFonts w:ascii="Calibri" w:hAnsi="Calibri"/>
                          <w:sz w:val="36"/>
                          <w:szCs w:val="36"/>
                        </w:rPr>
                      </w:pPr>
                    </w:p>
                    <w:p w14:paraId="53F5D890" w14:textId="77777777" w:rsidR="00A43AC3" w:rsidRDefault="00A43AC3" w:rsidP="00987998">
                      <w:pPr>
                        <w:jc w:val="center"/>
                        <w:rPr>
                          <w:rFonts w:ascii="Times New Roman CYR" w:hAnsi="Times New Roman CYR" w:cs="Times New Roman CYR"/>
                          <w:sz w:val="36"/>
                          <w:szCs w:val="36"/>
                        </w:rPr>
                      </w:pPr>
                    </w:p>
                    <w:p w14:paraId="198201BA" w14:textId="77777777" w:rsidR="00A43AC3" w:rsidRDefault="00A43AC3"/>
                    <w:p w14:paraId="2B890840" w14:textId="77777777" w:rsidR="00A43AC3" w:rsidRPr="00630E21" w:rsidRDefault="00A43AC3" w:rsidP="00987998">
                      <w:pPr>
                        <w:pStyle w:val="3"/>
                        <w:spacing w:line="276" w:lineRule="auto"/>
                        <w:rPr>
                          <w:rFonts w:ascii="Times New Roman" w:hAnsi="Times New Roman"/>
                          <w:bCs/>
                          <w:sz w:val="48"/>
                          <w:szCs w:val="48"/>
                        </w:rPr>
                      </w:pPr>
                      <w:bookmarkStart w:id="4223" w:name="_Toc169173552"/>
                      <w:r w:rsidRPr="00630E21">
                        <w:rPr>
                          <w:rFonts w:ascii="Times New Roman" w:hAnsi="Times New Roman"/>
                          <w:bCs/>
                          <w:sz w:val="48"/>
                          <w:szCs w:val="48"/>
                        </w:rPr>
                        <w:t>ДИПЛОМНА РОБОТА</w:t>
                      </w:r>
                      <w:bookmarkEnd w:id="4223"/>
                    </w:p>
                    <w:p w14:paraId="430E4442"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55D7CFC" w14:textId="77777777" w:rsidR="00A43AC3" w:rsidRPr="005E3013" w:rsidRDefault="00A43AC3" w:rsidP="00987998">
                      <w:pPr>
                        <w:pStyle w:val="2"/>
                        <w:spacing w:line="276" w:lineRule="auto"/>
                        <w:rPr>
                          <w:b w:val="0"/>
                          <w:bCs/>
                          <w:iCs/>
                          <w:sz w:val="48"/>
                          <w:szCs w:val="48"/>
                          <w:highlight w:val="yellow"/>
                        </w:rPr>
                      </w:pPr>
                      <w:bookmarkStart w:id="4224" w:name="_Toc16917355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224"/>
                    </w:p>
                    <w:p w14:paraId="3E907D5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824D8A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8996AE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0A6AB4F" w14:textId="77777777" w:rsidR="00A43AC3" w:rsidRPr="00B1453A" w:rsidRDefault="00A43AC3" w:rsidP="00987998">
                      <w:pPr>
                        <w:jc w:val="center"/>
                        <w:rPr>
                          <w:rFonts w:ascii="Calibri" w:hAnsi="Calibri"/>
                          <w:sz w:val="36"/>
                          <w:szCs w:val="36"/>
                        </w:rPr>
                      </w:pPr>
                    </w:p>
                    <w:p w14:paraId="5506C08D" w14:textId="77777777" w:rsidR="00A43AC3" w:rsidRDefault="00A43AC3" w:rsidP="00987998">
                      <w:pPr>
                        <w:jc w:val="center"/>
                        <w:rPr>
                          <w:rFonts w:ascii="Times New Roman CYR" w:hAnsi="Times New Roman CYR" w:cs="Times New Roman CYR"/>
                          <w:sz w:val="36"/>
                          <w:szCs w:val="36"/>
                        </w:rPr>
                      </w:pPr>
                    </w:p>
                    <w:p w14:paraId="7F15CCAB" w14:textId="77777777" w:rsidR="00A43AC3" w:rsidRDefault="00A43AC3"/>
                    <w:p w14:paraId="0259A819" w14:textId="77777777" w:rsidR="00A43AC3" w:rsidRPr="00630E21" w:rsidRDefault="00A43AC3" w:rsidP="00987998">
                      <w:pPr>
                        <w:pStyle w:val="3"/>
                        <w:spacing w:line="276" w:lineRule="auto"/>
                        <w:rPr>
                          <w:rFonts w:ascii="Times New Roman" w:hAnsi="Times New Roman"/>
                          <w:bCs/>
                          <w:sz w:val="48"/>
                          <w:szCs w:val="48"/>
                        </w:rPr>
                      </w:pPr>
                      <w:bookmarkStart w:id="4225" w:name="_Toc169173554"/>
                      <w:r w:rsidRPr="00630E21">
                        <w:rPr>
                          <w:rFonts w:ascii="Times New Roman" w:hAnsi="Times New Roman"/>
                          <w:bCs/>
                          <w:sz w:val="48"/>
                          <w:szCs w:val="48"/>
                        </w:rPr>
                        <w:t>ДИПЛОМНА РОБОТА</w:t>
                      </w:r>
                      <w:bookmarkEnd w:id="4225"/>
                    </w:p>
                    <w:p w14:paraId="449270D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0FEE270" w14:textId="77777777" w:rsidR="00A43AC3" w:rsidRPr="005E3013" w:rsidRDefault="00A43AC3" w:rsidP="00987998">
                      <w:pPr>
                        <w:pStyle w:val="2"/>
                        <w:spacing w:line="276" w:lineRule="auto"/>
                        <w:rPr>
                          <w:b w:val="0"/>
                          <w:bCs/>
                          <w:iCs/>
                          <w:sz w:val="48"/>
                          <w:szCs w:val="48"/>
                          <w:highlight w:val="yellow"/>
                        </w:rPr>
                      </w:pPr>
                      <w:bookmarkStart w:id="4226" w:name="_Toc16917355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226"/>
                    </w:p>
                    <w:p w14:paraId="0D41AB5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B58165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D5D84E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7C0A3CE" w14:textId="77777777" w:rsidR="00A43AC3" w:rsidRPr="00B1453A" w:rsidRDefault="00A43AC3" w:rsidP="00987998">
                      <w:pPr>
                        <w:jc w:val="center"/>
                        <w:rPr>
                          <w:rFonts w:ascii="Calibri" w:hAnsi="Calibri"/>
                          <w:sz w:val="36"/>
                          <w:szCs w:val="36"/>
                        </w:rPr>
                      </w:pPr>
                    </w:p>
                    <w:p w14:paraId="7458E27C" w14:textId="77777777" w:rsidR="00A43AC3" w:rsidRDefault="00A43AC3" w:rsidP="00987998">
                      <w:pPr>
                        <w:jc w:val="center"/>
                        <w:rPr>
                          <w:rFonts w:ascii="Times New Roman CYR" w:hAnsi="Times New Roman CYR" w:cs="Times New Roman CYR"/>
                          <w:sz w:val="36"/>
                          <w:szCs w:val="36"/>
                        </w:rPr>
                      </w:pPr>
                    </w:p>
                    <w:p w14:paraId="10F5A849" w14:textId="77777777" w:rsidR="00A43AC3" w:rsidRDefault="00A43AC3"/>
                    <w:p w14:paraId="3B45A81A" w14:textId="77777777" w:rsidR="00A43AC3" w:rsidRPr="00630E21" w:rsidRDefault="00A43AC3" w:rsidP="00987998">
                      <w:pPr>
                        <w:pStyle w:val="3"/>
                        <w:spacing w:line="276" w:lineRule="auto"/>
                        <w:rPr>
                          <w:rFonts w:ascii="Times New Roman" w:hAnsi="Times New Roman"/>
                          <w:bCs/>
                          <w:sz w:val="48"/>
                          <w:szCs w:val="48"/>
                        </w:rPr>
                      </w:pPr>
                      <w:bookmarkStart w:id="4227" w:name="_Toc169173556"/>
                      <w:r w:rsidRPr="00630E21">
                        <w:rPr>
                          <w:rFonts w:ascii="Times New Roman" w:hAnsi="Times New Roman"/>
                          <w:bCs/>
                          <w:sz w:val="48"/>
                          <w:szCs w:val="48"/>
                        </w:rPr>
                        <w:t>ДИПЛОМНА РОБОТА</w:t>
                      </w:r>
                      <w:bookmarkEnd w:id="4227"/>
                    </w:p>
                    <w:p w14:paraId="7A4EAE0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77758C6" w14:textId="77777777" w:rsidR="00A43AC3" w:rsidRPr="005E3013" w:rsidRDefault="00A43AC3" w:rsidP="00987998">
                      <w:pPr>
                        <w:pStyle w:val="2"/>
                        <w:spacing w:line="276" w:lineRule="auto"/>
                        <w:rPr>
                          <w:b w:val="0"/>
                          <w:bCs/>
                          <w:iCs/>
                          <w:sz w:val="48"/>
                          <w:szCs w:val="48"/>
                          <w:highlight w:val="yellow"/>
                        </w:rPr>
                      </w:pPr>
                      <w:bookmarkStart w:id="4228" w:name="_Toc16917355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228"/>
                    </w:p>
                    <w:p w14:paraId="7895851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B20739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6FE46D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3F04C52" w14:textId="77777777" w:rsidR="00A43AC3" w:rsidRPr="00B1453A" w:rsidRDefault="00A43AC3" w:rsidP="00987998">
                      <w:pPr>
                        <w:jc w:val="center"/>
                        <w:rPr>
                          <w:rFonts w:ascii="Calibri" w:hAnsi="Calibri"/>
                          <w:sz w:val="36"/>
                          <w:szCs w:val="36"/>
                        </w:rPr>
                      </w:pPr>
                    </w:p>
                    <w:p w14:paraId="54ACB1B1" w14:textId="77777777" w:rsidR="00A43AC3" w:rsidRDefault="00A43AC3" w:rsidP="00987998">
                      <w:pPr>
                        <w:jc w:val="center"/>
                        <w:rPr>
                          <w:rFonts w:ascii="Times New Roman CYR" w:hAnsi="Times New Roman CYR" w:cs="Times New Roman CYR"/>
                          <w:sz w:val="36"/>
                          <w:szCs w:val="36"/>
                        </w:rPr>
                      </w:pPr>
                    </w:p>
                    <w:p w14:paraId="0029AD38" w14:textId="77777777" w:rsidR="00A43AC3" w:rsidRDefault="00A43AC3"/>
                    <w:p w14:paraId="59E6EF9F" w14:textId="77777777" w:rsidR="00A43AC3" w:rsidRPr="00630E21" w:rsidRDefault="00A43AC3" w:rsidP="00987998">
                      <w:pPr>
                        <w:pStyle w:val="3"/>
                        <w:spacing w:line="276" w:lineRule="auto"/>
                        <w:rPr>
                          <w:rFonts w:ascii="Times New Roman" w:hAnsi="Times New Roman"/>
                          <w:bCs/>
                          <w:sz w:val="48"/>
                          <w:szCs w:val="48"/>
                        </w:rPr>
                      </w:pPr>
                      <w:bookmarkStart w:id="4229" w:name="_Toc169173558"/>
                      <w:r w:rsidRPr="00630E21">
                        <w:rPr>
                          <w:rFonts w:ascii="Times New Roman" w:hAnsi="Times New Roman"/>
                          <w:bCs/>
                          <w:sz w:val="48"/>
                          <w:szCs w:val="48"/>
                        </w:rPr>
                        <w:t>ДИПЛОМНА РОБОТА</w:t>
                      </w:r>
                      <w:bookmarkEnd w:id="4229"/>
                    </w:p>
                    <w:p w14:paraId="0B837C0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E3A1BE4" w14:textId="77777777" w:rsidR="00A43AC3" w:rsidRPr="005E3013" w:rsidRDefault="00A43AC3" w:rsidP="00987998">
                      <w:pPr>
                        <w:pStyle w:val="2"/>
                        <w:spacing w:line="276" w:lineRule="auto"/>
                        <w:rPr>
                          <w:b w:val="0"/>
                          <w:bCs/>
                          <w:iCs/>
                          <w:sz w:val="48"/>
                          <w:szCs w:val="48"/>
                          <w:highlight w:val="yellow"/>
                        </w:rPr>
                      </w:pPr>
                      <w:bookmarkStart w:id="4230" w:name="_Toc16917355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230"/>
                    </w:p>
                    <w:p w14:paraId="264CE3A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EC55D3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49717D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37AB147" w14:textId="77777777" w:rsidR="00A43AC3" w:rsidRPr="00B1453A" w:rsidRDefault="00A43AC3" w:rsidP="00987998">
                      <w:pPr>
                        <w:jc w:val="center"/>
                        <w:rPr>
                          <w:rFonts w:ascii="Calibri" w:hAnsi="Calibri"/>
                          <w:sz w:val="36"/>
                          <w:szCs w:val="36"/>
                        </w:rPr>
                      </w:pPr>
                    </w:p>
                    <w:p w14:paraId="24EFDBA5" w14:textId="77777777" w:rsidR="00A43AC3" w:rsidRDefault="00A43AC3" w:rsidP="00987998">
                      <w:pPr>
                        <w:jc w:val="center"/>
                        <w:rPr>
                          <w:rFonts w:ascii="Times New Roman CYR" w:hAnsi="Times New Roman CYR" w:cs="Times New Roman CYR"/>
                          <w:sz w:val="36"/>
                          <w:szCs w:val="36"/>
                        </w:rPr>
                      </w:pPr>
                    </w:p>
                    <w:p w14:paraId="20C9FD2B" w14:textId="77777777" w:rsidR="00A43AC3" w:rsidRDefault="00A43AC3"/>
                    <w:p w14:paraId="00022541" w14:textId="77777777" w:rsidR="000658DF" w:rsidRPr="003A41B8" w:rsidRDefault="000658DF" w:rsidP="000658DF">
                      <w:pPr>
                        <w:pStyle w:val="3"/>
                        <w:spacing w:line="300" w:lineRule="auto"/>
                        <w:rPr>
                          <w:rFonts w:ascii="Times New Roman CYR" w:hAnsi="Times New Roman CYR"/>
                          <w:i/>
                          <w:iCs/>
                          <w:sz w:val="44"/>
                          <w:szCs w:val="44"/>
                        </w:rPr>
                      </w:pPr>
                      <w:bookmarkStart w:id="4231" w:name="_Toc169173560"/>
                      <w:r w:rsidRPr="003A41B8">
                        <w:rPr>
                          <w:rFonts w:ascii="Times New Roman CYR" w:hAnsi="Times New Roman CYR"/>
                          <w:i/>
                          <w:iCs/>
                          <w:sz w:val="44"/>
                          <w:szCs w:val="44"/>
                        </w:rPr>
                        <w:t>ДИПЛОМНА РОБОТА БАКАЛАВРА</w:t>
                      </w:r>
                      <w:bookmarkEnd w:id="4231"/>
                      <w:r w:rsidRPr="003A41B8">
                        <w:rPr>
                          <w:rFonts w:ascii="Times New Roman CYR" w:hAnsi="Times New Roman CYR"/>
                          <w:i/>
                          <w:iCs/>
                          <w:sz w:val="44"/>
                          <w:szCs w:val="44"/>
                        </w:rPr>
                        <w:t xml:space="preserve"> </w:t>
                      </w:r>
                    </w:p>
                    <w:p w14:paraId="6D5BDECA" w14:textId="77777777" w:rsidR="000658DF" w:rsidRPr="000D3135" w:rsidRDefault="000658DF" w:rsidP="000658DF">
                      <w:pPr>
                        <w:pStyle w:val="2"/>
                        <w:spacing w:line="300" w:lineRule="auto"/>
                        <w:rPr>
                          <w:rFonts w:ascii="Times New Roman CYR" w:hAnsi="Times New Roman CYR"/>
                          <w:b w:val="0"/>
                          <w:sz w:val="44"/>
                          <w:szCs w:val="44"/>
                        </w:rPr>
                      </w:pPr>
                      <w:bookmarkStart w:id="4232" w:name="_Toc169173561"/>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4232"/>
                    </w:p>
                    <w:p w14:paraId="787EE3B7"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36F2E6AE"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1F887D26" w14:textId="77777777" w:rsidR="000658DF" w:rsidRPr="000D3135" w:rsidRDefault="000658DF" w:rsidP="000658DF">
                      <w:pPr>
                        <w:spacing w:line="300" w:lineRule="auto"/>
                        <w:jc w:val="center"/>
                        <w:rPr>
                          <w:b/>
                          <w:lang w:val="uk-UA"/>
                        </w:rPr>
                      </w:pPr>
                    </w:p>
                    <w:p w14:paraId="5235EFC6"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7A3C5804" w14:textId="77777777" w:rsidR="00A43AC3" w:rsidRPr="00B1453A" w:rsidRDefault="00A43AC3" w:rsidP="00987998">
                      <w:pPr>
                        <w:jc w:val="center"/>
                        <w:rPr>
                          <w:rFonts w:ascii="Calibri" w:hAnsi="Calibri"/>
                          <w:sz w:val="36"/>
                          <w:szCs w:val="36"/>
                        </w:rPr>
                      </w:pPr>
                    </w:p>
                    <w:p w14:paraId="78099087" w14:textId="77777777" w:rsidR="00A43AC3" w:rsidRDefault="00A43AC3" w:rsidP="00987998">
                      <w:pPr>
                        <w:jc w:val="center"/>
                        <w:rPr>
                          <w:rFonts w:ascii="Times New Roman CYR" w:hAnsi="Times New Roman CYR" w:cs="Times New Roman CYR"/>
                          <w:sz w:val="36"/>
                          <w:szCs w:val="36"/>
                        </w:rPr>
                      </w:pPr>
                    </w:p>
                    <w:p w14:paraId="21FA8DA5" w14:textId="77777777" w:rsidR="00A43AC3" w:rsidRDefault="00A43AC3"/>
                    <w:p w14:paraId="2418BD7F" w14:textId="77777777" w:rsidR="00A43AC3" w:rsidRPr="00630E21" w:rsidRDefault="00A43AC3" w:rsidP="00987998">
                      <w:pPr>
                        <w:pStyle w:val="3"/>
                        <w:spacing w:line="276" w:lineRule="auto"/>
                        <w:rPr>
                          <w:rFonts w:ascii="Times New Roman" w:hAnsi="Times New Roman"/>
                          <w:bCs/>
                          <w:sz w:val="48"/>
                          <w:szCs w:val="48"/>
                        </w:rPr>
                      </w:pPr>
                      <w:bookmarkStart w:id="4233" w:name="_Toc169173562"/>
                      <w:r w:rsidRPr="00630E21">
                        <w:rPr>
                          <w:rFonts w:ascii="Times New Roman" w:hAnsi="Times New Roman"/>
                          <w:bCs/>
                          <w:sz w:val="48"/>
                          <w:szCs w:val="48"/>
                        </w:rPr>
                        <w:t>ДИПЛОМНА РОБОТА</w:t>
                      </w:r>
                      <w:bookmarkEnd w:id="4233"/>
                    </w:p>
                    <w:p w14:paraId="642A80B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D989C36" w14:textId="77777777" w:rsidR="00A43AC3" w:rsidRPr="005E3013" w:rsidRDefault="00A43AC3" w:rsidP="00987998">
                      <w:pPr>
                        <w:pStyle w:val="2"/>
                        <w:spacing w:line="276" w:lineRule="auto"/>
                        <w:rPr>
                          <w:b w:val="0"/>
                          <w:bCs/>
                          <w:iCs/>
                          <w:sz w:val="48"/>
                          <w:szCs w:val="48"/>
                          <w:highlight w:val="yellow"/>
                        </w:rPr>
                      </w:pPr>
                      <w:bookmarkStart w:id="4234" w:name="_Toc16917356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234"/>
                    </w:p>
                    <w:p w14:paraId="72AD922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7CC56B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527195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8034824" w14:textId="77777777" w:rsidR="00A43AC3" w:rsidRPr="00B1453A" w:rsidRDefault="00A43AC3" w:rsidP="00987998">
                      <w:pPr>
                        <w:jc w:val="center"/>
                        <w:rPr>
                          <w:rFonts w:ascii="Calibri" w:hAnsi="Calibri"/>
                          <w:sz w:val="36"/>
                          <w:szCs w:val="36"/>
                        </w:rPr>
                      </w:pPr>
                    </w:p>
                    <w:p w14:paraId="00F34F65" w14:textId="77777777" w:rsidR="00A43AC3" w:rsidRDefault="00A43AC3" w:rsidP="00987998">
                      <w:pPr>
                        <w:jc w:val="center"/>
                        <w:rPr>
                          <w:rFonts w:ascii="Times New Roman CYR" w:hAnsi="Times New Roman CYR" w:cs="Times New Roman CYR"/>
                          <w:sz w:val="36"/>
                          <w:szCs w:val="36"/>
                        </w:rPr>
                      </w:pPr>
                    </w:p>
                    <w:p w14:paraId="11397FA8" w14:textId="77777777" w:rsidR="00A43AC3" w:rsidRDefault="00A43AC3"/>
                    <w:p w14:paraId="65E2F8B7" w14:textId="77777777" w:rsidR="00A43AC3" w:rsidRPr="00630E21" w:rsidRDefault="00A43AC3" w:rsidP="00987998">
                      <w:pPr>
                        <w:pStyle w:val="3"/>
                        <w:spacing w:line="276" w:lineRule="auto"/>
                        <w:rPr>
                          <w:rFonts w:ascii="Times New Roman" w:hAnsi="Times New Roman"/>
                          <w:bCs/>
                          <w:sz w:val="48"/>
                          <w:szCs w:val="48"/>
                        </w:rPr>
                      </w:pPr>
                      <w:bookmarkStart w:id="4235" w:name="_Toc169173564"/>
                      <w:r w:rsidRPr="00630E21">
                        <w:rPr>
                          <w:rFonts w:ascii="Times New Roman" w:hAnsi="Times New Roman"/>
                          <w:bCs/>
                          <w:sz w:val="48"/>
                          <w:szCs w:val="48"/>
                        </w:rPr>
                        <w:t>ДИПЛОМНА РОБОТА</w:t>
                      </w:r>
                      <w:bookmarkEnd w:id="4235"/>
                    </w:p>
                    <w:p w14:paraId="4F6C820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0C4F3CE" w14:textId="77777777" w:rsidR="00A43AC3" w:rsidRPr="005E3013" w:rsidRDefault="00A43AC3" w:rsidP="00987998">
                      <w:pPr>
                        <w:pStyle w:val="2"/>
                        <w:spacing w:line="276" w:lineRule="auto"/>
                        <w:rPr>
                          <w:b w:val="0"/>
                          <w:bCs/>
                          <w:iCs/>
                          <w:sz w:val="48"/>
                          <w:szCs w:val="48"/>
                          <w:highlight w:val="yellow"/>
                        </w:rPr>
                      </w:pPr>
                      <w:bookmarkStart w:id="4236" w:name="_Toc16917356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236"/>
                    </w:p>
                    <w:p w14:paraId="6EC9CE3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EF936E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9BB050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6BC5BE5" w14:textId="77777777" w:rsidR="00A43AC3" w:rsidRPr="00B1453A" w:rsidRDefault="00A43AC3" w:rsidP="00987998">
                      <w:pPr>
                        <w:jc w:val="center"/>
                        <w:rPr>
                          <w:rFonts w:ascii="Calibri" w:hAnsi="Calibri"/>
                          <w:sz w:val="36"/>
                          <w:szCs w:val="36"/>
                        </w:rPr>
                      </w:pPr>
                    </w:p>
                    <w:p w14:paraId="231E3A2F" w14:textId="77777777" w:rsidR="00A43AC3" w:rsidRDefault="00A43AC3" w:rsidP="00987998">
                      <w:pPr>
                        <w:jc w:val="center"/>
                        <w:rPr>
                          <w:rFonts w:ascii="Times New Roman CYR" w:hAnsi="Times New Roman CYR" w:cs="Times New Roman CYR"/>
                          <w:sz w:val="36"/>
                          <w:szCs w:val="36"/>
                        </w:rPr>
                      </w:pPr>
                    </w:p>
                    <w:p w14:paraId="59AAD651" w14:textId="77777777" w:rsidR="00A43AC3" w:rsidRDefault="00A43AC3"/>
                    <w:p w14:paraId="09ECD8F1" w14:textId="77777777" w:rsidR="00A43AC3" w:rsidRPr="00630E21" w:rsidRDefault="00A43AC3" w:rsidP="00987998">
                      <w:pPr>
                        <w:pStyle w:val="3"/>
                        <w:spacing w:line="276" w:lineRule="auto"/>
                        <w:rPr>
                          <w:rFonts w:ascii="Times New Roman" w:hAnsi="Times New Roman"/>
                          <w:bCs/>
                          <w:sz w:val="48"/>
                          <w:szCs w:val="48"/>
                        </w:rPr>
                      </w:pPr>
                      <w:bookmarkStart w:id="4237" w:name="_Toc169173566"/>
                      <w:r w:rsidRPr="00630E21">
                        <w:rPr>
                          <w:rFonts w:ascii="Times New Roman" w:hAnsi="Times New Roman"/>
                          <w:bCs/>
                          <w:sz w:val="48"/>
                          <w:szCs w:val="48"/>
                        </w:rPr>
                        <w:t>ДИПЛОМНА РОБОТА</w:t>
                      </w:r>
                      <w:bookmarkEnd w:id="4237"/>
                    </w:p>
                    <w:p w14:paraId="5E4B3E2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79C95F9" w14:textId="77777777" w:rsidR="00A43AC3" w:rsidRPr="005E3013" w:rsidRDefault="00A43AC3" w:rsidP="00987998">
                      <w:pPr>
                        <w:pStyle w:val="2"/>
                        <w:spacing w:line="276" w:lineRule="auto"/>
                        <w:rPr>
                          <w:b w:val="0"/>
                          <w:bCs/>
                          <w:iCs/>
                          <w:sz w:val="48"/>
                          <w:szCs w:val="48"/>
                          <w:highlight w:val="yellow"/>
                        </w:rPr>
                      </w:pPr>
                      <w:bookmarkStart w:id="4238" w:name="_Toc16917356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238"/>
                    </w:p>
                    <w:p w14:paraId="1D32143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53EB35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172C1E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A85CF0D" w14:textId="77777777" w:rsidR="00A43AC3" w:rsidRPr="00B1453A" w:rsidRDefault="00A43AC3" w:rsidP="00987998">
                      <w:pPr>
                        <w:jc w:val="center"/>
                        <w:rPr>
                          <w:rFonts w:ascii="Calibri" w:hAnsi="Calibri"/>
                          <w:sz w:val="36"/>
                          <w:szCs w:val="36"/>
                        </w:rPr>
                      </w:pPr>
                    </w:p>
                    <w:p w14:paraId="5A65039B" w14:textId="77777777" w:rsidR="00A43AC3" w:rsidRDefault="00A43AC3" w:rsidP="00987998">
                      <w:pPr>
                        <w:jc w:val="center"/>
                        <w:rPr>
                          <w:rFonts w:ascii="Times New Roman CYR" w:hAnsi="Times New Roman CYR" w:cs="Times New Roman CYR"/>
                          <w:sz w:val="36"/>
                          <w:szCs w:val="36"/>
                        </w:rPr>
                      </w:pPr>
                    </w:p>
                    <w:p w14:paraId="70484200" w14:textId="77777777" w:rsidR="00A43AC3" w:rsidRDefault="00A43AC3"/>
                    <w:p w14:paraId="1F18DB09" w14:textId="77777777" w:rsidR="00A43AC3" w:rsidRPr="00630E21" w:rsidRDefault="00A43AC3" w:rsidP="00987998">
                      <w:pPr>
                        <w:pStyle w:val="3"/>
                        <w:spacing w:line="276" w:lineRule="auto"/>
                        <w:rPr>
                          <w:rFonts w:ascii="Times New Roman" w:hAnsi="Times New Roman"/>
                          <w:bCs/>
                          <w:sz w:val="48"/>
                          <w:szCs w:val="48"/>
                        </w:rPr>
                      </w:pPr>
                      <w:bookmarkStart w:id="4239" w:name="_Toc169173568"/>
                      <w:r w:rsidRPr="00630E21">
                        <w:rPr>
                          <w:rFonts w:ascii="Times New Roman" w:hAnsi="Times New Roman"/>
                          <w:bCs/>
                          <w:sz w:val="48"/>
                          <w:szCs w:val="48"/>
                        </w:rPr>
                        <w:t>ДИПЛОМНА РОБОТА</w:t>
                      </w:r>
                      <w:bookmarkEnd w:id="4239"/>
                    </w:p>
                    <w:p w14:paraId="1797A47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F8C310F" w14:textId="77777777" w:rsidR="00A43AC3" w:rsidRPr="005E3013" w:rsidRDefault="00A43AC3" w:rsidP="00987998">
                      <w:pPr>
                        <w:pStyle w:val="2"/>
                        <w:spacing w:line="276" w:lineRule="auto"/>
                        <w:rPr>
                          <w:b w:val="0"/>
                          <w:bCs/>
                          <w:iCs/>
                          <w:sz w:val="48"/>
                          <w:szCs w:val="48"/>
                          <w:highlight w:val="yellow"/>
                        </w:rPr>
                      </w:pPr>
                      <w:bookmarkStart w:id="4240" w:name="_Toc16917356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240"/>
                    </w:p>
                    <w:p w14:paraId="3042D42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ED1D5D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305E57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43FB9FA" w14:textId="77777777" w:rsidR="00A43AC3" w:rsidRPr="00B1453A" w:rsidRDefault="00A43AC3" w:rsidP="00987998">
                      <w:pPr>
                        <w:jc w:val="center"/>
                        <w:rPr>
                          <w:rFonts w:ascii="Calibri" w:hAnsi="Calibri"/>
                          <w:sz w:val="36"/>
                          <w:szCs w:val="36"/>
                        </w:rPr>
                      </w:pPr>
                    </w:p>
                    <w:p w14:paraId="0BCE7FD2" w14:textId="77777777" w:rsidR="00A43AC3" w:rsidRDefault="00A43AC3" w:rsidP="00987998">
                      <w:pPr>
                        <w:jc w:val="center"/>
                        <w:rPr>
                          <w:rFonts w:ascii="Times New Roman CYR" w:hAnsi="Times New Roman CYR" w:cs="Times New Roman CYR"/>
                          <w:sz w:val="36"/>
                          <w:szCs w:val="36"/>
                        </w:rPr>
                      </w:pPr>
                    </w:p>
                    <w:p w14:paraId="0C0A4028" w14:textId="77777777" w:rsidR="00A43AC3" w:rsidRDefault="00A43AC3"/>
                    <w:p w14:paraId="004C0019" w14:textId="77777777" w:rsidR="00A43AC3" w:rsidRPr="00630E21" w:rsidRDefault="00A43AC3" w:rsidP="00987998">
                      <w:pPr>
                        <w:pStyle w:val="3"/>
                        <w:spacing w:line="276" w:lineRule="auto"/>
                        <w:rPr>
                          <w:rFonts w:ascii="Times New Roman" w:hAnsi="Times New Roman"/>
                          <w:bCs/>
                          <w:sz w:val="48"/>
                          <w:szCs w:val="48"/>
                        </w:rPr>
                      </w:pPr>
                      <w:bookmarkStart w:id="4241" w:name="_Toc169173570"/>
                      <w:r w:rsidRPr="00630E21">
                        <w:rPr>
                          <w:rFonts w:ascii="Times New Roman" w:hAnsi="Times New Roman"/>
                          <w:bCs/>
                          <w:sz w:val="48"/>
                          <w:szCs w:val="48"/>
                        </w:rPr>
                        <w:t>ДИПЛОМНА РОБОТА</w:t>
                      </w:r>
                      <w:bookmarkEnd w:id="4241"/>
                    </w:p>
                    <w:p w14:paraId="7EAC701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854CDE4" w14:textId="77777777" w:rsidR="00A43AC3" w:rsidRPr="005E3013" w:rsidRDefault="00A43AC3" w:rsidP="00987998">
                      <w:pPr>
                        <w:pStyle w:val="2"/>
                        <w:spacing w:line="276" w:lineRule="auto"/>
                        <w:rPr>
                          <w:b w:val="0"/>
                          <w:bCs/>
                          <w:iCs/>
                          <w:sz w:val="48"/>
                          <w:szCs w:val="48"/>
                          <w:highlight w:val="yellow"/>
                        </w:rPr>
                      </w:pPr>
                      <w:bookmarkStart w:id="4242" w:name="_Toc16917357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242"/>
                    </w:p>
                    <w:p w14:paraId="286B7A3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E3CA0B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6EF702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AAEDE9E" w14:textId="77777777" w:rsidR="00A43AC3" w:rsidRPr="00B1453A" w:rsidRDefault="00A43AC3" w:rsidP="00987998">
                      <w:pPr>
                        <w:jc w:val="center"/>
                        <w:rPr>
                          <w:rFonts w:ascii="Calibri" w:hAnsi="Calibri"/>
                          <w:sz w:val="36"/>
                          <w:szCs w:val="36"/>
                        </w:rPr>
                      </w:pPr>
                    </w:p>
                    <w:p w14:paraId="419F0154" w14:textId="77777777" w:rsidR="00A43AC3" w:rsidRDefault="00A43AC3" w:rsidP="00987998">
                      <w:pPr>
                        <w:jc w:val="center"/>
                        <w:rPr>
                          <w:rFonts w:ascii="Times New Roman CYR" w:hAnsi="Times New Roman CYR" w:cs="Times New Roman CYR"/>
                          <w:sz w:val="36"/>
                          <w:szCs w:val="36"/>
                        </w:rPr>
                      </w:pPr>
                    </w:p>
                    <w:p w14:paraId="0C02DA9F" w14:textId="77777777" w:rsidR="00A43AC3" w:rsidRDefault="00A43AC3"/>
                    <w:p w14:paraId="6489B6D6" w14:textId="77777777" w:rsidR="00A43AC3" w:rsidRPr="00630E21" w:rsidRDefault="00A43AC3" w:rsidP="00987998">
                      <w:pPr>
                        <w:pStyle w:val="3"/>
                        <w:spacing w:line="276" w:lineRule="auto"/>
                        <w:rPr>
                          <w:rFonts w:ascii="Times New Roman" w:hAnsi="Times New Roman"/>
                          <w:bCs/>
                          <w:sz w:val="48"/>
                          <w:szCs w:val="48"/>
                        </w:rPr>
                      </w:pPr>
                      <w:bookmarkStart w:id="4243" w:name="_Toc169173572"/>
                      <w:r w:rsidRPr="00630E21">
                        <w:rPr>
                          <w:rFonts w:ascii="Times New Roman" w:hAnsi="Times New Roman"/>
                          <w:bCs/>
                          <w:sz w:val="48"/>
                          <w:szCs w:val="48"/>
                        </w:rPr>
                        <w:t>ДИПЛОМНА РОБОТА</w:t>
                      </w:r>
                      <w:bookmarkEnd w:id="4243"/>
                    </w:p>
                    <w:p w14:paraId="12382EF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06ECA45" w14:textId="77777777" w:rsidR="00A43AC3" w:rsidRPr="005E3013" w:rsidRDefault="00A43AC3" w:rsidP="00987998">
                      <w:pPr>
                        <w:pStyle w:val="2"/>
                        <w:spacing w:line="276" w:lineRule="auto"/>
                        <w:rPr>
                          <w:b w:val="0"/>
                          <w:bCs/>
                          <w:iCs/>
                          <w:sz w:val="48"/>
                          <w:szCs w:val="48"/>
                          <w:highlight w:val="yellow"/>
                        </w:rPr>
                      </w:pPr>
                      <w:bookmarkStart w:id="4244" w:name="_Toc16917357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244"/>
                    </w:p>
                    <w:p w14:paraId="05527B4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85128B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C92E17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9E0AA42" w14:textId="77777777" w:rsidR="00A43AC3" w:rsidRPr="00B1453A" w:rsidRDefault="00A43AC3" w:rsidP="00987998">
                      <w:pPr>
                        <w:jc w:val="center"/>
                        <w:rPr>
                          <w:rFonts w:ascii="Calibri" w:hAnsi="Calibri"/>
                          <w:sz w:val="36"/>
                          <w:szCs w:val="36"/>
                        </w:rPr>
                      </w:pPr>
                    </w:p>
                    <w:p w14:paraId="1AF094F3" w14:textId="77777777" w:rsidR="00A43AC3" w:rsidRDefault="00A43AC3" w:rsidP="00987998">
                      <w:pPr>
                        <w:jc w:val="center"/>
                        <w:rPr>
                          <w:rFonts w:ascii="Times New Roman CYR" w:hAnsi="Times New Roman CYR" w:cs="Times New Roman CYR"/>
                          <w:sz w:val="36"/>
                          <w:szCs w:val="36"/>
                        </w:rPr>
                      </w:pPr>
                    </w:p>
                    <w:p w14:paraId="1A8EE221" w14:textId="77777777" w:rsidR="00A43AC3" w:rsidRDefault="00A43AC3"/>
                    <w:p w14:paraId="7685DA23" w14:textId="77777777" w:rsidR="00A43AC3" w:rsidRPr="00630E21" w:rsidRDefault="00A43AC3" w:rsidP="00987998">
                      <w:pPr>
                        <w:pStyle w:val="3"/>
                        <w:spacing w:line="276" w:lineRule="auto"/>
                        <w:rPr>
                          <w:rFonts w:ascii="Times New Roman" w:hAnsi="Times New Roman"/>
                          <w:bCs/>
                          <w:sz w:val="48"/>
                          <w:szCs w:val="48"/>
                        </w:rPr>
                      </w:pPr>
                      <w:bookmarkStart w:id="4245" w:name="_Toc169173574"/>
                      <w:r w:rsidRPr="00630E21">
                        <w:rPr>
                          <w:rFonts w:ascii="Times New Roman" w:hAnsi="Times New Roman"/>
                          <w:bCs/>
                          <w:sz w:val="48"/>
                          <w:szCs w:val="48"/>
                        </w:rPr>
                        <w:t>ДИПЛОМНА РОБОТА</w:t>
                      </w:r>
                      <w:bookmarkEnd w:id="4245"/>
                    </w:p>
                    <w:p w14:paraId="080E5BD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9E6FD89" w14:textId="77777777" w:rsidR="00A43AC3" w:rsidRPr="005E3013" w:rsidRDefault="00A43AC3" w:rsidP="00987998">
                      <w:pPr>
                        <w:pStyle w:val="2"/>
                        <w:spacing w:line="276" w:lineRule="auto"/>
                        <w:rPr>
                          <w:b w:val="0"/>
                          <w:bCs/>
                          <w:iCs/>
                          <w:sz w:val="48"/>
                          <w:szCs w:val="48"/>
                          <w:highlight w:val="yellow"/>
                        </w:rPr>
                      </w:pPr>
                      <w:bookmarkStart w:id="4246" w:name="_Toc16917357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246"/>
                    </w:p>
                    <w:p w14:paraId="1D9938D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A26D2F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E79454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D635097" w14:textId="77777777" w:rsidR="00A43AC3" w:rsidRPr="00B1453A" w:rsidRDefault="00A43AC3" w:rsidP="00987998">
                      <w:pPr>
                        <w:jc w:val="center"/>
                        <w:rPr>
                          <w:rFonts w:ascii="Calibri" w:hAnsi="Calibri"/>
                          <w:sz w:val="36"/>
                          <w:szCs w:val="36"/>
                        </w:rPr>
                      </w:pPr>
                    </w:p>
                    <w:p w14:paraId="1617999C" w14:textId="77777777" w:rsidR="00A43AC3" w:rsidRDefault="00A43AC3" w:rsidP="00987998">
                      <w:pPr>
                        <w:jc w:val="center"/>
                        <w:rPr>
                          <w:rFonts w:ascii="Times New Roman CYR" w:hAnsi="Times New Roman CYR" w:cs="Times New Roman CYR"/>
                          <w:sz w:val="36"/>
                          <w:szCs w:val="36"/>
                        </w:rPr>
                      </w:pPr>
                    </w:p>
                    <w:p w14:paraId="226CA6C1" w14:textId="77777777" w:rsidR="00A43AC3" w:rsidRDefault="00A43AC3"/>
                    <w:p w14:paraId="3D45EC9E" w14:textId="77777777" w:rsidR="000658DF" w:rsidRPr="003A41B8" w:rsidRDefault="000658DF" w:rsidP="000658DF">
                      <w:pPr>
                        <w:pStyle w:val="3"/>
                        <w:spacing w:line="300" w:lineRule="auto"/>
                        <w:rPr>
                          <w:rFonts w:ascii="Times New Roman CYR" w:hAnsi="Times New Roman CYR"/>
                          <w:i/>
                          <w:iCs/>
                          <w:sz w:val="44"/>
                          <w:szCs w:val="44"/>
                        </w:rPr>
                      </w:pPr>
                      <w:bookmarkStart w:id="4247" w:name="_Toc169173576"/>
                      <w:r w:rsidRPr="003A41B8">
                        <w:rPr>
                          <w:rFonts w:ascii="Times New Roman CYR" w:hAnsi="Times New Roman CYR"/>
                          <w:i/>
                          <w:iCs/>
                          <w:sz w:val="44"/>
                          <w:szCs w:val="44"/>
                        </w:rPr>
                        <w:t>ДИПЛОМНА РОБОТА БАКАЛАВРА</w:t>
                      </w:r>
                      <w:bookmarkEnd w:id="4247"/>
                      <w:r w:rsidRPr="003A41B8">
                        <w:rPr>
                          <w:rFonts w:ascii="Times New Roman CYR" w:hAnsi="Times New Roman CYR"/>
                          <w:i/>
                          <w:iCs/>
                          <w:sz w:val="44"/>
                          <w:szCs w:val="44"/>
                        </w:rPr>
                        <w:t xml:space="preserve"> </w:t>
                      </w:r>
                    </w:p>
                    <w:p w14:paraId="3E932D35" w14:textId="77777777" w:rsidR="000658DF" w:rsidRPr="000D3135" w:rsidRDefault="000658DF" w:rsidP="000658DF">
                      <w:pPr>
                        <w:pStyle w:val="2"/>
                        <w:spacing w:line="300" w:lineRule="auto"/>
                        <w:rPr>
                          <w:rFonts w:ascii="Times New Roman CYR" w:hAnsi="Times New Roman CYR"/>
                          <w:b w:val="0"/>
                          <w:sz w:val="44"/>
                          <w:szCs w:val="44"/>
                        </w:rPr>
                      </w:pPr>
                      <w:bookmarkStart w:id="4248" w:name="_Toc169173577"/>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4248"/>
                    </w:p>
                    <w:p w14:paraId="2F3A32DB"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66BDC4E9"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1938182E" w14:textId="77777777" w:rsidR="000658DF" w:rsidRPr="000D3135" w:rsidRDefault="000658DF" w:rsidP="000658DF">
                      <w:pPr>
                        <w:spacing w:line="300" w:lineRule="auto"/>
                        <w:jc w:val="center"/>
                        <w:rPr>
                          <w:b/>
                          <w:lang w:val="uk-UA"/>
                        </w:rPr>
                      </w:pPr>
                    </w:p>
                    <w:p w14:paraId="18046804"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7C1729FB" w14:textId="77777777" w:rsidR="00A43AC3" w:rsidRPr="00B1453A" w:rsidRDefault="00A43AC3" w:rsidP="00987998">
                      <w:pPr>
                        <w:jc w:val="center"/>
                        <w:rPr>
                          <w:rFonts w:ascii="Calibri" w:hAnsi="Calibri"/>
                          <w:sz w:val="36"/>
                          <w:szCs w:val="36"/>
                        </w:rPr>
                      </w:pPr>
                    </w:p>
                    <w:p w14:paraId="1FB27BCB" w14:textId="77777777" w:rsidR="00A43AC3" w:rsidRDefault="00A43AC3" w:rsidP="00987998">
                      <w:pPr>
                        <w:jc w:val="center"/>
                        <w:rPr>
                          <w:rFonts w:ascii="Times New Roman CYR" w:hAnsi="Times New Roman CYR" w:cs="Times New Roman CYR"/>
                          <w:sz w:val="36"/>
                          <w:szCs w:val="36"/>
                        </w:rPr>
                      </w:pPr>
                    </w:p>
                    <w:p w14:paraId="1D43ED18" w14:textId="77777777" w:rsidR="00A43AC3" w:rsidRDefault="00A43AC3"/>
                    <w:p w14:paraId="51EB7D19" w14:textId="77777777" w:rsidR="00A43AC3" w:rsidRPr="00630E21" w:rsidRDefault="00A43AC3" w:rsidP="00987998">
                      <w:pPr>
                        <w:pStyle w:val="3"/>
                        <w:spacing w:line="276" w:lineRule="auto"/>
                        <w:rPr>
                          <w:rFonts w:ascii="Times New Roman" w:hAnsi="Times New Roman"/>
                          <w:bCs/>
                          <w:sz w:val="48"/>
                          <w:szCs w:val="48"/>
                        </w:rPr>
                      </w:pPr>
                      <w:bookmarkStart w:id="4249" w:name="_Toc169173578"/>
                      <w:r w:rsidRPr="00630E21">
                        <w:rPr>
                          <w:rFonts w:ascii="Times New Roman" w:hAnsi="Times New Roman"/>
                          <w:bCs/>
                          <w:sz w:val="48"/>
                          <w:szCs w:val="48"/>
                        </w:rPr>
                        <w:t>ДИПЛОМНА РОБОТА</w:t>
                      </w:r>
                      <w:bookmarkEnd w:id="4249"/>
                    </w:p>
                    <w:p w14:paraId="522AF79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568DE41" w14:textId="77777777" w:rsidR="00A43AC3" w:rsidRPr="005E3013" w:rsidRDefault="00A43AC3" w:rsidP="00987998">
                      <w:pPr>
                        <w:pStyle w:val="2"/>
                        <w:spacing w:line="276" w:lineRule="auto"/>
                        <w:rPr>
                          <w:b w:val="0"/>
                          <w:bCs/>
                          <w:iCs/>
                          <w:sz w:val="48"/>
                          <w:szCs w:val="48"/>
                          <w:highlight w:val="yellow"/>
                        </w:rPr>
                      </w:pPr>
                      <w:bookmarkStart w:id="4250" w:name="_Toc16917357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250"/>
                    </w:p>
                    <w:p w14:paraId="3323364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8E5693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402BB7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7DDFB67" w14:textId="77777777" w:rsidR="00A43AC3" w:rsidRPr="00B1453A" w:rsidRDefault="00A43AC3" w:rsidP="00987998">
                      <w:pPr>
                        <w:jc w:val="center"/>
                        <w:rPr>
                          <w:rFonts w:ascii="Calibri" w:hAnsi="Calibri"/>
                          <w:sz w:val="36"/>
                          <w:szCs w:val="36"/>
                        </w:rPr>
                      </w:pPr>
                    </w:p>
                    <w:p w14:paraId="5A0262FA" w14:textId="77777777" w:rsidR="00A43AC3" w:rsidRDefault="00A43AC3" w:rsidP="00987998">
                      <w:pPr>
                        <w:jc w:val="center"/>
                        <w:rPr>
                          <w:rFonts w:ascii="Times New Roman CYR" w:hAnsi="Times New Roman CYR" w:cs="Times New Roman CYR"/>
                          <w:sz w:val="36"/>
                          <w:szCs w:val="36"/>
                        </w:rPr>
                      </w:pPr>
                    </w:p>
                    <w:p w14:paraId="289BF261" w14:textId="77777777" w:rsidR="00A43AC3" w:rsidRDefault="00A43AC3"/>
                    <w:p w14:paraId="01AE39C0" w14:textId="77777777" w:rsidR="00A43AC3" w:rsidRPr="00630E21" w:rsidRDefault="00A43AC3" w:rsidP="00987998">
                      <w:pPr>
                        <w:pStyle w:val="3"/>
                        <w:spacing w:line="276" w:lineRule="auto"/>
                        <w:rPr>
                          <w:rFonts w:ascii="Times New Roman" w:hAnsi="Times New Roman"/>
                          <w:bCs/>
                          <w:sz w:val="48"/>
                          <w:szCs w:val="48"/>
                        </w:rPr>
                      </w:pPr>
                      <w:bookmarkStart w:id="4251" w:name="_Toc169173580"/>
                      <w:r w:rsidRPr="00630E21">
                        <w:rPr>
                          <w:rFonts w:ascii="Times New Roman" w:hAnsi="Times New Roman"/>
                          <w:bCs/>
                          <w:sz w:val="48"/>
                          <w:szCs w:val="48"/>
                        </w:rPr>
                        <w:t>ДИПЛОМНА РОБОТА</w:t>
                      </w:r>
                      <w:bookmarkEnd w:id="4251"/>
                    </w:p>
                    <w:p w14:paraId="13EA2B4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98C1DCA" w14:textId="77777777" w:rsidR="00A43AC3" w:rsidRPr="005E3013" w:rsidRDefault="00A43AC3" w:rsidP="00987998">
                      <w:pPr>
                        <w:pStyle w:val="2"/>
                        <w:spacing w:line="276" w:lineRule="auto"/>
                        <w:rPr>
                          <w:b w:val="0"/>
                          <w:bCs/>
                          <w:iCs/>
                          <w:sz w:val="48"/>
                          <w:szCs w:val="48"/>
                          <w:highlight w:val="yellow"/>
                        </w:rPr>
                      </w:pPr>
                      <w:bookmarkStart w:id="4252" w:name="_Toc16917358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252"/>
                    </w:p>
                    <w:p w14:paraId="2F5F9FA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27DB32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B4D8F1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9775599" w14:textId="77777777" w:rsidR="00A43AC3" w:rsidRPr="00B1453A" w:rsidRDefault="00A43AC3" w:rsidP="00987998">
                      <w:pPr>
                        <w:jc w:val="center"/>
                        <w:rPr>
                          <w:rFonts w:ascii="Calibri" w:hAnsi="Calibri"/>
                          <w:sz w:val="36"/>
                          <w:szCs w:val="36"/>
                        </w:rPr>
                      </w:pPr>
                    </w:p>
                    <w:p w14:paraId="521BC32B" w14:textId="77777777" w:rsidR="00A43AC3" w:rsidRDefault="00A43AC3" w:rsidP="00987998">
                      <w:pPr>
                        <w:jc w:val="center"/>
                        <w:rPr>
                          <w:rFonts w:ascii="Times New Roman CYR" w:hAnsi="Times New Roman CYR" w:cs="Times New Roman CYR"/>
                          <w:sz w:val="36"/>
                          <w:szCs w:val="36"/>
                        </w:rPr>
                      </w:pPr>
                    </w:p>
                    <w:p w14:paraId="0E1B3ABE" w14:textId="77777777" w:rsidR="00A43AC3" w:rsidRDefault="00A43AC3"/>
                    <w:p w14:paraId="45A930A3" w14:textId="77777777" w:rsidR="00A43AC3" w:rsidRPr="00630E21" w:rsidRDefault="00A43AC3" w:rsidP="00987998">
                      <w:pPr>
                        <w:pStyle w:val="3"/>
                        <w:spacing w:line="276" w:lineRule="auto"/>
                        <w:rPr>
                          <w:rFonts w:ascii="Times New Roman" w:hAnsi="Times New Roman"/>
                          <w:bCs/>
                          <w:sz w:val="48"/>
                          <w:szCs w:val="48"/>
                        </w:rPr>
                      </w:pPr>
                      <w:bookmarkStart w:id="4253" w:name="_Toc169173582"/>
                      <w:r w:rsidRPr="00630E21">
                        <w:rPr>
                          <w:rFonts w:ascii="Times New Roman" w:hAnsi="Times New Roman"/>
                          <w:bCs/>
                          <w:sz w:val="48"/>
                          <w:szCs w:val="48"/>
                        </w:rPr>
                        <w:t>ДИПЛОМНА РОБОТА</w:t>
                      </w:r>
                      <w:bookmarkEnd w:id="4253"/>
                    </w:p>
                    <w:p w14:paraId="06BBBE1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B789999" w14:textId="77777777" w:rsidR="00A43AC3" w:rsidRPr="005E3013" w:rsidRDefault="00A43AC3" w:rsidP="00987998">
                      <w:pPr>
                        <w:pStyle w:val="2"/>
                        <w:spacing w:line="276" w:lineRule="auto"/>
                        <w:rPr>
                          <w:b w:val="0"/>
                          <w:bCs/>
                          <w:iCs/>
                          <w:sz w:val="48"/>
                          <w:szCs w:val="48"/>
                          <w:highlight w:val="yellow"/>
                        </w:rPr>
                      </w:pPr>
                      <w:bookmarkStart w:id="4254" w:name="_Toc16917358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254"/>
                    </w:p>
                    <w:p w14:paraId="0CA97E9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D6A320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E0D57A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0E9B00F" w14:textId="77777777" w:rsidR="00A43AC3" w:rsidRPr="00B1453A" w:rsidRDefault="00A43AC3" w:rsidP="00987998">
                      <w:pPr>
                        <w:jc w:val="center"/>
                        <w:rPr>
                          <w:rFonts w:ascii="Calibri" w:hAnsi="Calibri"/>
                          <w:sz w:val="36"/>
                          <w:szCs w:val="36"/>
                        </w:rPr>
                      </w:pPr>
                    </w:p>
                    <w:p w14:paraId="50142755" w14:textId="77777777" w:rsidR="00A43AC3" w:rsidRDefault="00A43AC3" w:rsidP="00987998">
                      <w:pPr>
                        <w:jc w:val="center"/>
                        <w:rPr>
                          <w:rFonts w:ascii="Times New Roman CYR" w:hAnsi="Times New Roman CYR" w:cs="Times New Roman CYR"/>
                          <w:sz w:val="36"/>
                          <w:szCs w:val="36"/>
                        </w:rPr>
                      </w:pPr>
                    </w:p>
                    <w:p w14:paraId="3035D9B2" w14:textId="77777777" w:rsidR="00A43AC3" w:rsidRDefault="00A43AC3"/>
                    <w:p w14:paraId="1CED5822" w14:textId="77777777" w:rsidR="00A43AC3" w:rsidRPr="00630E21" w:rsidRDefault="00A43AC3" w:rsidP="00987998">
                      <w:pPr>
                        <w:pStyle w:val="3"/>
                        <w:spacing w:line="276" w:lineRule="auto"/>
                        <w:rPr>
                          <w:rFonts w:ascii="Times New Roman" w:hAnsi="Times New Roman"/>
                          <w:bCs/>
                          <w:sz w:val="48"/>
                          <w:szCs w:val="48"/>
                        </w:rPr>
                      </w:pPr>
                      <w:bookmarkStart w:id="4255" w:name="_Toc169173584"/>
                      <w:r w:rsidRPr="00630E21">
                        <w:rPr>
                          <w:rFonts w:ascii="Times New Roman" w:hAnsi="Times New Roman"/>
                          <w:bCs/>
                          <w:sz w:val="48"/>
                          <w:szCs w:val="48"/>
                        </w:rPr>
                        <w:t>ДИПЛОМНА РОБОТА</w:t>
                      </w:r>
                      <w:bookmarkEnd w:id="4255"/>
                    </w:p>
                    <w:p w14:paraId="585ADB5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09E0515" w14:textId="77777777" w:rsidR="00A43AC3" w:rsidRPr="005E3013" w:rsidRDefault="00A43AC3" w:rsidP="00987998">
                      <w:pPr>
                        <w:pStyle w:val="2"/>
                        <w:spacing w:line="276" w:lineRule="auto"/>
                        <w:rPr>
                          <w:b w:val="0"/>
                          <w:bCs/>
                          <w:iCs/>
                          <w:sz w:val="48"/>
                          <w:szCs w:val="48"/>
                          <w:highlight w:val="yellow"/>
                        </w:rPr>
                      </w:pPr>
                      <w:bookmarkStart w:id="4256" w:name="_Toc16917358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256"/>
                    </w:p>
                    <w:p w14:paraId="3935B3F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C470E6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D00A4A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CB900E5" w14:textId="77777777" w:rsidR="00A43AC3" w:rsidRPr="00B1453A" w:rsidRDefault="00A43AC3" w:rsidP="00987998">
                      <w:pPr>
                        <w:jc w:val="center"/>
                        <w:rPr>
                          <w:rFonts w:ascii="Calibri" w:hAnsi="Calibri"/>
                          <w:sz w:val="36"/>
                          <w:szCs w:val="36"/>
                        </w:rPr>
                      </w:pPr>
                    </w:p>
                    <w:p w14:paraId="30641873" w14:textId="77777777" w:rsidR="00A43AC3" w:rsidRDefault="00A43AC3" w:rsidP="00987998">
                      <w:pPr>
                        <w:jc w:val="center"/>
                        <w:rPr>
                          <w:rFonts w:ascii="Times New Roman CYR" w:hAnsi="Times New Roman CYR" w:cs="Times New Roman CYR"/>
                          <w:sz w:val="36"/>
                          <w:szCs w:val="36"/>
                        </w:rPr>
                      </w:pPr>
                    </w:p>
                    <w:p w14:paraId="0B0AC3A8" w14:textId="77777777" w:rsidR="00A43AC3" w:rsidRDefault="00A43AC3"/>
                    <w:p w14:paraId="3700A946" w14:textId="77777777" w:rsidR="00A43AC3" w:rsidRPr="00630E21" w:rsidRDefault="00A43AC3" w:rsidP="00987998">
                      <w:pPr>
                        <w:pStyle w:val="3"/>
                        <w:spacing w:line="276" w:lineRule="auto"/>
                        <w:rPr>
                          <w:rFonts w:ascii="Times New Roman" w:hAnsi="Times New Roman"/>
                          <w:bCs/>
                          <w:sz w:val="48"/>
                          <w:szCs w:val="48"/>
                        </w:rPr>
                      </w:pPr>
                      <w:bookmarkStart w:id="4257" w:name="_Toc169173586"/>
                      <w:r w:rsidRPr="00630E21">
                        <w:rPr>
                          <w:rFonts w:ascii="Times New Roman" w:hAnsi="Times New Roman"/>
                          <w:bCs/>
                          <w:sz w:val="48"/>
                          <w:szCs w:val="48"/>
                        </w:rPr>
                        <w:t>ДИПЛОМНА РОБОТА</w:t>
                      </w:r>
                      <w:bookmarkEnd w:id="4257"/>
                    </w:p>
                    <w:p w14:paraId="2F6AA07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89B04B8" w14:textId="77777777" w:rsidR="00A43AC3" w:rsidRPr="005E3013" w:rsidRDefault="00A43AC3" w:rsidP="00987998">
                      <w:pPr>
                        <w:pStyle w:val="2"/>
                        <w:spacing w:line="276" w:lineRule="auto"/>
                        <w:rPr>
                          <w:b w:val="0"/>
                          <w:bCs/>
                          <w:iCs/>
                          <w:sz w:val="48"/>
                          <w:szCs w:val="48"/>
                          <w:highlight w:val="yellow"/>
                        </w:rPr>
                      </w:pPr>
                      <w:bookmarkStart w:id="4258" w:name="_Toc16917358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258"/>
                    </w:p>
                    <w:p w14:paraId="5E10DA9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79F95B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03FA82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521F698" w14:textId="77777777" w:rsidR="00A43AC3" w:rsidRPr="00B1453A" w:rsidRDefault="00A43AC3" w:rsidP="00987998">
                      <w:pPr>
                        <w:jc w:val="center"/>
                        <w:rPr>
                          <w:rFonts w:ascii="Calibri" w:hAnsi="Calibri"/>
                          <w:sz w:val="36"/>
                          <w:szCs w:val="36"/>
                        </w:rPr>
                      </w:pPr>
                    </w:p>
                    <w:p w14:paraId="72FE01AD" w14:textId="77777777" w:rsidR="00A43AC3" w:rsidRDefault="00A43AC3" w:rsidP="00987998">
                      <w:pPr>
                        <w:jc w:val="center"/>
                        <w:rPr>
                          <w:rFonts w:ascii="Times New Roman CYR" w:hAnsi="Times New Roman CYR" w:cs="Times New Roman CYR"/>
                          <w:sz w:val="36"/>
                          <w:szCs w:val="36"/>
                        </w:rPr>
                      </w:pPr>
                    </w:p>
                    <w:p w14:paraId="15934F99" w14:textId="77777777" w:rsidR="00A43AC3" w:rsidRDefault="00A43AC3"/>
                    <w:p w14:paraId="4F615CE6" w14:textId="77777777" w:rsidR="00A43AC3" w:rsidRPr="00630E21" w:rsidRDefault="00A43AC3" w:rsidP="00987998">
                      <w:pPr>
                        <w:pStyle w:val="3"/>
                        <w:spacing w:line="276" w:lineRule="auto"/>
                        <w:rPr>
                          <w:rFonts w:ascii="Times New Roman" w:hAnsi="Times New Roman"/>
                          <w:bCs/>
                          <w:sz w:val="48"/>
                          <w:szCs w:val="48"/>
                        </w:rPr>
                      </w:pPr>
                      <w:bookmarkStart w:id="4259" w:name="_Toc169173588"/>
                      <w:r w:rsidRPr="00630E21">
                        <w:rPr>
                          <w:rFonts w:ascii="Times New Roman" w:hAnsi="Times New Roman"/>
                          <w:bCs/>
                          <w:sz w:val="48"/>
                          <w:szCs w:val="48"/>
                        </w:rPr>
                        <w:t>ДИПЛОМНА РОБОТА</w:t>
                      </w:r>
                      <w:bookmarkEnd w:id="4259"/>
                    </w:p>
                    <w:p w14:paraId="6535C5D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AF46EC0" w14:textId="77777777" w:rsidR="00A43AC3" w:rsidRPr="005E3013" w:rsidRDefault="00A43AC3" w:rsidP="00987998">
                      <w:pPr>
                        <w:pStyle w:val="2"/>
                        <w:spacing w:line="276" w:lineRule="auto"/>
                        <w:rPr>
                          <w:b w:val="0"/>
                          <w:bCs/>
                          <w:iCs/>
                          <w:sz w:val="48"/>
                          <w:szCs w:val="48"/>
                          <w:highlight w:val="yellow"/>
                        </w:rPr>
                      </w:pPr>
                      <w:bookmarkStart w:id="4260" w:name="_Toc16917358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260"/>
                    </w:p>
                    <w:p w14:paraId="6E498FD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71F3D7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486A1E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BFEDFCE" w14:textId="77777777" w:rsidR="00A43AC3" w:rsidRPr="00B1453A" w:rsidRDefault="00A43AC3" w:rsidP="00987998">
                      <w:pPr>
                        <w:jc w:val="center"/>
                        <w:rPr>
                          <w:rFonts w:ascii="Calibri" w:hAnsi="Calibri"/>
                          <w:sz w:val="36"/>
                          <w:szCs w:val="36"/>
                        </w:rPr>
                      </w:pPr>
                    </w:p>
                    <w:p w14:paraId="5BDCD274" w14:textId="77777777" w:rsidR="00A43AC3" w:rsidRDefault="00A43AC3" w:rsidP="00987998">
                      <w:pPr>
                        <w:jc w:val="center"/>
                        <w:rPr>
                          <w:rFonts w:ascii="Times New Roman CYR" w:hAnsi="Times New Roman CYR" w:cs="Times New Roman CYR"/>
                          <w:sz w:val="36"/>
                          <w:szCs w:val="36"/>
                        </w:rPr>
                      </w:pPr>
                    </w:p>
                    <w:p w14:paraId="41828634" w14:textId="77777777" w:rsidR="00A43AC3" w:rsidRDefault="00A43AC3"/>
                    <w:p w14:paraId="47635F78" w14:textId="77777777" w:rsidR="00A43AC3" w:rsidRPr="00630E21" w:rsidRDefault="00A43AC3" w:rsidP="00987998">
                      <w:pPr>
                        <w:pStyle w:val="3"/>
                        <w:spacing w:line="276" w:lineRule="auto"/>
                        <w:rPr>
                          <w:rFonts w:ascii="Times New Roman" w:hAnsi="Times New Roman"/>
                          <w:bCs/>
                          <w:sz w:val="48"/>
                          <w:szCs w:val="48"/>
                        </w:rPr>
                      </w:pPr>
                      <w:bookmarkStart w:id="4261" w:name="_Toc169173590"/>
                      <w:r w:rsidRPr="00630E21">
                        <w:rPr>
                          <w:rFonts w:ascii="Times New Roman" w:hAnsi="Times New Roman"/>
                          <w:bCs/>
                          <w:sz w:val="48"/>
                          <w:szCs w:val="48"/>
                        </w:rPr>
                        <w:t>ДИПЛОМНА РОБОТА</w:t>
                      </w:r>
                      <w:bookmarkEnd w:id="4261"/>
                    </w:p>
                    <w:p w14:paraId="4A524B9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22BE21C" w14:textId="77777777" w:rsidR="00A43AC3" w:rsidRPr="005E3013" w:rsidRDefault="00A43AC3" w:rsidP="00987998">
                      <w:pPr>
                        <w:pStyle w:val="2"/>
                        <w:spacing w:line="276" w:lineRule="auto"/>
                        <w:rPr>
                          <w:b w:val="0"/>
                          <w:bCs/>
                          <w:iCs/>
                          <w:sz w:val="48"/>
                          <w:szCs w:val="48"/>
                          <w:highlight w:val="yellow"/>
                        </w:rPr>
                      </w:pPr>
                      <w:bookmarkStart w:id="4262" w:name="_Toc16917359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262"/>
                    </w:p>
                    <w:p w14:paraId="788E33B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2631B1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F134E4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2AF86A4" w14:textId="77777777" w:rsidR="00A43AC3" w:rsidRPr="00B1453A" w:rsidRDefault="00A43AC3" w:rsidP="00987998">
                      <w:pPr>
                        <w:jc w:val="center"/>
                        <w:rPr>
                          <w:rFonts w:ascii="Calibri" w:hAnsi="Calibri"/>
                          <w:sz w:val="36"/>
                          <w:szCs w:val="36"/>
                        </w:rPr>
                      </w:pPr>
                    </w:p>
                    <w:p w14:paraId="72CD0190" w14:textId="77777777" w:rsidR="00A43AC3" w:rsidRDefault="00A43AC3" w:rsidP="00987998">
                      <w:pPr>
                        <w:jc w:val="center"/>
                        <w:rPr>
                          <w:rFonts w:ascii="Times New Roman CYR" w:hAnsi="Times New Roman CYR" w:cs="Times New Roman CYR"/>
                          <w:sz w:val="36"/>
                          <w:szCs w:val="36"/>
                        </w:rPr>
                      </w:pPr>
                    </w:p>
                    <w:p w14:paraId="3DC1F629" w14:textId="77777777" w:rsidR="00A43AC3" w:rsidRDefault="00A43AC3"/>
                    <w:p w14:paraId="550D5EAE" w14:textId="77777777" w:rsidR="000658DF" w:rsidRPr="003A41B8" w:rsidRDefault="000658DF" w:rsidP="000658DF">
                      <w:pPr>
                        <w:pStyle w:val="3"/>
                        <w:spacing w:line="300" w:lineRule="auto"/>
                        <w:rPr>
                          <w:rFonts w:ascii="Times New Roman CYR" w:hAnsi="Times New Roman CYR"/>
                          <w:i/>
                          <w:iCs/>
                          <w:sz w:val="44"/>
                          <w:szCs w:val="44"/>
                        </w:rPr>
                      </w:pPr>
                      <w:bookmarkStart w:id="4263" w:name="_Toc169173592"/>
                      <w:r w:rsidRPr="003A41B8">
                        <w:rPr>
                          <w:rFonts w:ascii="Times New Roman CYR" w:hAnsi="Times New Roman CYR"/>
                          <w:i/>
                          <w:iCs/>
                          <w:sz w:val="44"/>
                          <w:szCs w:val="44"/>
                        </w:rPr>
                        <w:t>ДИПЛОМНА РОБОТА БАКАЛАВРА</w:t>
                      </w:r>
                      <w:bookmarkEnd w:id="4263"/>
                      <w:r w:rsidRPr="003A41B8">
                        <w:rPr>
                          <w:rFonts w:ascii="Times New Roman CYR" w:hAnsi="Times New Roman CYR"/>
                          <w:i/>
                          <w:iCs/>
                          <w:sz w:val="44"/>
                          <w:szCs w:val="44"/>
                        </w:rPr>
                        <w:t xml:space="preserve"> </w:t>
                      </w:r>
                    </w:p>
                    <w:p w14:paraId="7CF6269A" w14:textId="77777777" w:rsidR="000658DF" w:rsidRPr="000D3135" w:rsidRDefault="000658DF" w:rsidP="000658DF">
                      <w:pPr>
                        <w:pStyle w:val="2"/>
                        <w:spacing w:line="300" w:lineRule="auto"/>
                        <w:rPr>
                          <w:rFonts w:ascii="Times New Roman CYR" w:hAnsi="Times New Roman CYR"/>
                          <w:b w:val="0"/>
                          <w:sz w:val="44"/>
                          <w:szCs w:val="44"/>
                        </w:rPr>
                      </w:pPr>
                      <w:bookmarkStart w:id="4264" w:name="_Toc169173593"/>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4264"/>
                    </w:p>
                    <w:p w14:paraId="0A33E9A5"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0497109F"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326567A6" w14:textId="77777777" w:rsidR="000658DF" w:rsidRPr="000D3135" w:rsidRDefault="000658DF" w:rsidP="000658DF">
                      <w:pPr>
                        <w:spacing w:line="300" w:lineRule="auto"/>
                        <w:jc w:val="center"/>
                        <w:rPr>
                          <w:b/>
                          <w:lang w:val="uk-UA"/>
                        </w:rPr>
                      </w:pPr>
                    </w:p>
                    <w:p w14:paraId="77461482"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568DAAD3" w14:textId="77777777" w:rsidR="00A43AC3" w:rsidRPr="00B1453A" w:rsidRDefault="00A43AC3" w:rsidP="00987998">
                      <w:pPr>
                        <w:jc w:val="center"/>
                        <w:rPr>
                          <w:rFonts w:ascii="Calibri" w:hAnsi="Calibri"/>
                          <w:sz w:val="36"/>
                          <w:szCs w:val="36"/>
                        </w:rPr>
                      </w:pPr>
                    </w:p>
                    <w:p w14:paraId="13DF3433" w14:textId="77777777" w:rsidR="00A43AC3" w:rsidRDefault="00A43AC3" w:rsidP="00987998">
                      <w:pPr>
                        <w:jc w:val="center"/>
                        <w:rPr>
                          <w:rFonts w:ascii="Times New Roman CYR" w:hAnsi="Times New Roman CYR" w:cs="Times New Roman CYR"/>
                          <w:sz w:val="36"/>
                          <w:szCs w:val="36"/>
                        </w:rPr>
                      </w:pPr>
                    </w:p>
                    <w:p w14:paraId="74E2504E" w14:textId="77777777" w:rsidR="00A43AC3" w:rsidRDefault="00A43AC3"/>
                    <w:p w14:paraId="292FC0FD" w14:textId="77777777" w:rsidR="00A43AC3" w:rsidRPr="00630E21" w:rsidRDefault="00A43AC3" w:rsidP="00987998">
                      <w:pPr>
                        <w:pStyle w:val="3"/>
                        <w:spacing w:line="276" w:lineRule="auto"/>
                        <w:rPr>
                          <w:rFonts w:ascii="Times New Roman" w:hAnsi="Times New Roman"/>
                          <w:bCs/>
                          <w:sz w:val="48"/>
                          <w:szCs w:val="48"/>
                        </w:rPr>
                      </w:pPr>
                      <w:bookmarkStart w:id="4265" w:name="_Toc169173594"/>
                      <w:r w:rsidRPr="00630E21">
                        <w:rPr>
                          <w:rFonts w:ascii="Times New Roman" w:hAnsi="Times New Roman"/>
                          <w:bCs/>
                          <w:sz w:val="48"/>
                          <w:szCs w:val="48"/>
                        </w:rPr>
                        <w:t>ДИПЛОМНА РОБОТА</w:t>
                      </w:r>
                      <w:bookmarkEnd w:id="4265"/>
                    </w:p>
                    <w:p w14:paraId="280B7F1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C17F670" w14:textId="77777777" w:rsidR="00A43AC3" w:rsidRPr="005E3013" w:rsidRDefault="00A43AC3" w:rsidP="00987998">
                      <w:pPr>
                        <w:pStyle w:val="2"/>
                        <w:spacing w:line="276" w:lineRule="auto"/>
                        <w:rPr>
                          <w:b w:val="0"/>
                          <w:bCs/>
                          <w:iCs/>
                          <w:sz w:val="48"/>
                          <w:szCs w:val="48"/>
                          <w:highlight w:val="yellow"/>
                        </w:rPr>
                      </w:pPr>
                      <w:bookmarkStart w:id="4266" w:name="_Toc16917359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266"/>
                    </w:p>
                    <w:p w14:paraId="1E56196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81961C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0C8F59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881B98F" w14:textId="77777777" w:rsidR="00A43AC3" w:rsidRPr="00B1453A" w:rsidRDefault="00A43AC3" w:rsidP="00987998">
                      <w:pPr>
                        <w:jc w:val="center"/>
                        <w:rPr>
                          <w:rFonts w:ascii="Calibri" w:hAnsi="Calibri"/>
                          <w:sz w:val="36"/>
                          <w:szCs w:val="36"/>
                        </w:rPr>
                      </w:pPr>
                    </w:p>
                    <w:p w14:paraId="13B85C6C" w14:textId="77777777" w:rsidR="00A43AC3" w:rsidRDefault="00A43AC3" w:rsidP="00987998">
                      <w:pPr>
                        <w:jc w:val="center"/>
                        <w:rPr>
                          <w:rFonts w:ascii="Times New Roman CYR" w:hAnsi="Times New Roman CYR" w:cs="Times New Roman CYR"/>
                          <w:sz w:val="36"/>
                          <w:szCs w:val="36"/>
                        </w:rPr>
                      </w:pPr>
                    </w:p>
                    <w:p w14:paraId="22BE5AED" w14:textId="77777777" w:rsidR="00A43AC3" w:rsidRDefault="00A43AC3"/>
                    <w:p w14:paraId="7BB2F8B5" w14:textId="77777777" w:rsidR="00A43AC3" w:rsidRPr="00630E21" w:rsidRDefault="00A43AC3" w:rsidP="00987998">
                      <w:pPr>
                        <w:pStyle w:val="3"/>
                        <w:spacing w:line="276" w:lineRule="auto"/>
                        <w:rPr>
                          <w:rFonts w:ascii="Times New Roman" w:hAnsi="Times New Roman"/>
                          <w:bCs/>
                          <w:sz w:val="48"/>
                          <w:szCs w:val="48"/>
                        </w:rPr>
                      </w:pPr>
                      <w:bookmarkStart w:id="4267" w:name="_Toc169173596"/>
                      <w:r w:rsidRPr="00630E21">
                        <w:rPr>
                          <w:rFonts w:ascii="Times New Roman" w:hAnsi="Times New Roman"/>
                          <w:bCs/>
                          <w:sz w:val="48"/>
                          <w:szCs w:val="48"/>
                        </w:rPr>
                        <w:t>ДИПЛОМНА РОБОТА</w:t>
                      </w:r>
                      <w:bookmarkEnd w:id="4267"/>
                    </w:p>
                    <w:p w14:paraId="1BFC23F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2FC0635" w14:textId="77777777" w:rsidR="00A43AC3" w:rsidRPr="005E3013" w:rsidRDefault="00A43AC3" w:rsidP="00987998">
                      <w:pPr>
                        <w:pStyle w:val="2"/>
                        <w:spacing w:line="276" w:lineRule="auto"/>
                        <w:rPr>
                          <w:b w:val="0"/>
                          <w:bCs/>
                          <w:iCs/>
                          <w:sz w:val="48"/>
                          <w:szCs w:val="48"/>
                          <w:highlight w:val="yellow"/>
                        </w:rPr>
                      </w:pPr>
                      <w:bookmarkStart w:id="4268" w:name="_Toc16917359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268"/>
                    </w:p>
                    <w:p w14:paraId="0986EC6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829154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B20F13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9D1E6CD" w14:textId="77777777" w:rsidR="00A43AC3" w:rsidRPr="00B1453A" w:rsidRDefault="00A43AC3" w:rsidP="00987998">
                      <w:pPr>
                        <w:jc w:val="center"/>
                        <w:rPr>
                          <w:rFonts w:ascii="Calibri" w:hAnsi="Calibri"/>
                          <w:sz w:val="36"/>
                          <w:szCs w:val="36"/>
                        </w:rPr>
                      </w:pPr>
                    </w:p>
                    <w:p w14:paraId="44902602" w14:textId="77777777" w:rsidR="00A43AC3" w:rsidRDefault="00A43AC3" w:rsidP="00987998">
                      <w:pPr>
                        <w:jc w:val="center"/>
                        <w:rPr>
                          <w:rFonts w:ascii="Times New Roman CYR" w:hAnsi="Times New Roman CYR" w:cs="Times New Roman CYR"/>
                          <w:sz w:val="36"/>
                          <w:szCs w:val="36"/>
                        </w:rPr>
                      </w:pPr>
                    </w:p>
                    <w:p w14:paraId="690EE4E7" w14:textId="77777777" w:rsidR="00A43AC3" w:rsidRDefault="00A43AC3"/>
                    <w:p w14:paraId="7B706B60" w14:textId="77777777" w:rsidR="00A43AC3" w:rsidRPr="00630E21" w:rsidRDefault="00A43AC3" w:rsidP="00987998">
                      <w:pPr>
                        <w:pStyle w:val="3"/>
                        <w:spacing w:line="276" w:lineRule="auto"/>
                        <w:rPr>
                          <w:rFonts w:ascii="Times New Roman" w:hAnsi="Times New Roman"/>
                          <w:bCs/>
                          <w:sz w:val="48"/>
                          <w:szCs w:val="48"/>
                        </w:rPr>
                      </w:pPr>
                      <w:bookmarkStart w:id="4269" w:name="_Toc169173598"/>
                      <w:r w:rsidRPr="00630E21">
                        <w:rPr>
                          <w:rFonts w:ascii="Times New Roman" w:hAnsi="Times New Roman"/>
                          <w:bCs/>
                          <w:sz w:val="48"/>
                          <w:szCs w:val="48"/>
                        </w:rPr>
                        <w:t>ДИПЛОМНА РОБОТА</w:t>
                      </w:r>
                      <w:bookmarkEnd w:id="4269"/>
                    </w:p>
                    <w:p w14:paraId="22D42C9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0BED00E" w14:textId="77777777" w:rsidR="00A43AC3" w:rsidRPr="005E3013" w:rsidRDefault="00A43AC3" w:rsidP="00987998">
                      <w:pPr>
                        <w:pStyle w:val="2"/>
                        <w:spacing w:line="276" w:lineRule="auto"/>
                        <w:rPr>
                          <w:b w:val="0"/>
                          <w:bCs/>
                          <w:iCs/>
                          <w:sz w:val="48"/>
                          <w:szCs w:val="48"/>
                          <w:highlight w:val="yellow"/>
                        </w:rPr>
                      </w:pPr>
                      <w:bookmarkStart w:id="4270" w:name="_Toc16917359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270"/>
                    </w:p>
                    <w:p w14:paraId="73407BF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BE03BC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462DA3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F59AF3E" w14:textId="77777777" w:rsidR="00A43AC3" w:rsidRPr="00B1453A" w:rsidRDefault="00A43AC3" w:rsidP="00987998">
                      <w:pPr>
                        <w:jc w:val="center"/>
                        <w:rPr>
                          <w:rFonts w:ascii="Calibri" w:hAnsi="Calibri"/>
                          <w:sz w:val="36"/>
                          <w:szCs w:val="36"/>
                        </w:rPr>
                      </w:pPr>
                    </w:p>
                    <w:p w14:paraId="3EA4B9C3" w14:textId="77777777" w:rsidR="00A43AC3" w:rsidRDefault="00A43AC3" w:rsidP="00987998">
                      <w:pPr>
                        <w:jc w:val="center"/>
                        <w:rPr>
                          <w:rFonts w:ascii="Times New Roman CYR" w:hAnsi="Times New Roman CYR" w:cs="Times New Roman CYR"/>
                          <w:sz w:val="36"/>
                          <w:szCs w:val="36"/>
                        </w:rPr>
                      </w:pPr>
                    </w:p>
                    <w:p w14:paraId="50773851" w14:textId="77777777" w:rsidR="00A43AC3" w:rsidRDefault="00A43AC3"/>
                    <w:p w14:paraId="08B86A66" w14:textId="77777777" w:rsidR="00A43AC3" w:rsidRPr="00630E21" w:rsidRDefault="00A43AC3" w:rsidP="00987998">
                      <w:pPr>
                        <w:pStyle w:val="3"/>
                        <w:spacing w:line="276" w:lineRule="auto"/>
                        <w:rPr>
                          <w:rFonts w:ascii="Times New Roman" w:hAnsi="Times New Roman"/>
                          <w:bCs/>
                          <w:sz w:val="48"/>
                          <w:szCs w:val="48"/>
                        </w:rPr>
                      </w:pPr>
                      <w:bookmarkStart w:id="4271" w:name="_Toc169173600"/>
                      <w:r w:rsidRPr="00630E21">
                        <w:rPr>
                          <w:rFonts w:ascii="Times New Roman" w:hAnsi="Times New Roman"/>
                          <w:bCs/>
                          <w:sz w:val="48"/>
                          <w:szCs w:val="48"/>
                        </w:rPr>
                        <w:t>ДИПЛОМНА РОБОТА</w:t>
                      </w:r>
                      <w:bookmarkEnd w:id="4271"/>
                    </w:p>
                    <w:p w14:paraId="25D67EE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0CF586F" w14:textId="77777777" w:rsidR="00A43AC3" w:rsidRPr="005E3013" w:rsidRDefault="00A43AC3" w:rsidP="00987998">
                      <w:pPr>
                        <w:pStyle w:val="2"/>
                        <w:spacing w:line="276" w:lineRule="auto"/>
                        <w:rPr>
                          <w:b w:val="0"/>
                          <w:bCs/>
                          <w:iCs/>
                          <w:sz w:val="48"/>
                          <w:szCs w:val="48"/>
                          <w:highlight w:val="yellow"/>
                        </w:rPr>
                      </w:pPr>
                      <w:bookmarkStart w:id="4272" w:name="_Toc16917360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272"/>
                    </w:p>
                    <w:p w14:paraId="1D805F1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0CD854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77E889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C4A4771" w14:textId="77777777" w:rsidR="00A43AC3" w:rsidRPr="00B1453A" w:rsidRDefault="00A43AC3" w:rsidP="00987998">
                      <w:pPr>
                        <w:jc w:val="center"/>
                        <w:rPr>
                          <w:rFonts w:ascii="Calibri" w:hAnsi="Calibri"/>
                          <w:sz w:val="36"/>
                          <w:szCs w:val="36"/>
                        </w:rPr>
                      </w:pPr>
                    </w:p>
                    <w:p w14:paraId="28A3A44D" w14:textId="77777777" w:rsidR="00A43AC3" w:rsidRDefault="00A43AC3" w:rsidP="00987998">
                      <w:pPr>
                        <w:jc w:val="center"/>
                        <w:rPr>
                          <w:rFonts w:ascii="Times New Roman CYR" w:hAnsi="Times New Roman CYR" w:cs="Times New Roman CYR"/>
                          <w:sz w:val="36"/>
                          <w:szCs w:val="36"/>
                        </w:rPr>
                      </w:pPr>
                    </w:p>
                    <w:p w14:paraId="28E2E72E" w14:textId="77777777" w:rsidR="00A43AC3" w:rsidRDefault="00A43AC3"/>
                    <w:p w14:paraId="23CB94F2" w14:textId="77777777" w:rsidR="00A43AC3" w:rsidRPr="00630E21" w:rsidRDefault="00A43AC3" w:rsidP="00987998">
                      <w:pPr>
                        <w:pStyle w:val="3"/>
                        <w:spacing w:line="276" w:lineRule="auto"/>
                        <w:rPr>
                          <w:rFonts w:ascii="Times New Roman" w:hAnsi="Times New Roman"/>
                          <w:bCs/>
                          <w:sz w:val="48"/>
                          <w:szCs w:val="48"/>
                        </w:rPr>
                      </w:pPr>
                      <w:bookmarkStart w:id="4273" w:name="_Toc169173602"/>
                      <w:r w:rsidRPr="00630E21">
                        <w:rPr>
                          <w:rFonts w:ascii="Times New Roman" w:hAnsi="Times New Roman"/>
                          <w:bCs/>
                          <w:sz w:val="48"/>
                          <w:szCs w:val="48"/>
                        </w:rPr>
                        <w:t>ДИПЛОМНА РОБОТА</w:t>
                      </w:r>
                      <w:bookmarkEnd w:id="4273"/>
                    </w:p>
                    <w:p w14:paraId="541DDB7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87905A7" w14:textId="77777777" w:rsidR="00A43AC3" w:rsidRPr="005E3013" w:rsidRDefault="00A43AC3" w:rsidP="00987998">
                      <w:pPr>
                        <w:pStyle w:val="2"/>
                        <w:spacing w:line="276" w:lineRule="auto"/>
                        <w:rPr>
                          <w:b w:val="0"/>
                          <w:bCs/>
                          <w:iCs/>
                          <w:sz w:val="48"/>
                          <w:szCs w:val="48"/>
                          <w:highlight w:val="yellow"/>
                        </w:rPr>
                      </w:pPr>
                      <w:bookmarkStart w:id="4274" w:name="_Toc16917360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274"/>
                    </w:p>
                    <w:p w14:paraId="75DA8B9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C2A1B5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667994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F6FBC8A" w14:textId="77777777" w:rsidR="00A43AC3" w:rsidRPr="00B1453A" w:rsidRDefault="00A43AC3" w:rsidP="00987998">
                      <w:pPr>
                        <w:jc w:val="center"/>
                        <w:rPr>
                          <w:rFonts w:ascii="Calibri" w:hAnsi="Calibri"/>
                          <w:sz w:val="36"/>
                          <w:szCs w:val="36"/>
                        </w:rPr>
                      </w:pPr>
                    </w:p>
                    <w:p w14:paraId="5CA0D71E" w14:textId="77777777" w:rsidR="00A43AC3" w:rsidRDefault="00A43AC3" w:rsidP="00987998">
                      <w:pPr>
                        <w:jc w:val="center"/>
                        <w:rPr>
                          <w:rFonts w:ascii="Times New Roman CYR" w:hAnsi="Times New Roman CYR" w:cs="Times New Roman CYR"/>
                          <w:sz w:val="36"/>
                          <w:szCs w:val="36"/>
                        </w:rPr>
                      </w:pPr>
                    </w:p>
                    <w:p w14:paraId="216983B3" w14:textId="77777777" w:rsidR="00A43AC3" w:rsidRDefault="00A43AC3"/>
                    <w:p w14:paraId="67EE2FC9" w14:textId="77777777" w:rsidR="00A43AC3" w:rsidRPr="00630E21" w:rsidRDefault="00A43AC3" w:rsidP="00987998">
                      <w:pPr>
                        <w:pStyle w:val="3"/>
                        <w:spacing w:line="276" w:lineRule="auto"/>
                        <w:rPr>
                          <w:rFonts w:ascii="Times New Roman" w:hAnsi="Times New Roman"/>
                          <w:bCs/>
                          <w:sz w:val="48"/>
                          <w:szCs w:val="48"/>
                        </w:rPr>
                      </w:pPr>
                      <w:bookmarkStart w:id="4275" w:name="_Toc169173604"/>
                      <w:r w:rsidRPr="00630E21">
                        <w:rPr>
                          <w:rFonts w:ascii="Times New Roman" w:hAnsi="Times New Roman"/>
                          <w:bCs/>
                          <w:sz w:val="48"/>
                          <w:szCs w:val="48"/>
                        </w:rPr>
                        <w:t>ДИПЛОМНА РОБОТА</w:t>
                      </w:r>
                      <w:bookmarkEnd w:id="4275"/>
                    </w:p>
                    <w:p w14:paraId="37AC0FF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EEDE17B" w14:textId="77777777" w:rsidR="00A43AC3" w:rsidRPr="005E3013" w:rsidRDefault="00A43AC3" w:rsidP="00987998">
                      <w:pPr>
                        <w:pStyle w:val="2"/>
                        <w:spacing w:line="276" w:lineRule="auto"/>
                        <w:rPr>
                          <w:b w:val="0"/>
                          <w:bCs/>
                          <w:iCs/>
                          <w:sz w:val="48"/>
                          <w:szCs w:val="48"/>
                          <w:highlight w:val="yellow"/>
                        </w:rPr>
                      </w:pPr>
                      <w:bookmarkStart w:id="4276" w:name="_Toc16917360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276"/>
                    </w:p>
                    <w:p w14:paraId="66F0089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186920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29DC69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9D8DF88" w14:textId="77777777" w:rsidR="00A43AC3" w:rsidRPr="00B1453A" w:rsidRDefault="00A43AC3" w:rsidP="00987998">
                      <w:pPr>
                        <w:jc w:val="center"/>
                        <w:rPr>
                          <w:rFonts w:ascii="Calibri" w:hAnsi="Calibri"/>
                          <w:sz w:val="36"/>
                          <w:szCs w:val="36"/>
                        </w:rPr>
                      </w:pPr>
                    </w:p>
                    <w:p w14:paraId="50043939" w14:textId="77777777" w:rsidR="00A43AC3" w:rsidRDefault="00A43AC3" w:rsidP="00987998">
                      <w:pPr>
                        <w:jc w:val="center"/>
                        <w:rPr>
                          <w:rFonts w:ascii="Times New Roman CYR" w:hAnsi="Times New Roman CYR" w:cs="Times New Roman CYR"/>
                          <w:sz w:val="36"/>
                          <w:szCs w:val="36"/>
                        </w:rPr>
                      </w:pPr>
                    </w:p>
                    <w:p w14:paraId="4D143139" w14:textId="77777777" w:rsidR="00A43AC3" w:rsidRDefault="00A43AC3"/>
                    <w:p w14:paraId="1AB138AB" w14:textId="77777777" w:rsidR="00A43AC3" w:rsidRPr="00630E21" w:rsidRDefault="00A43AC3" w:rsidP="00987998">
                      <w:pPr>
                        <w:pStyle w:val="3"/>
                        <w:spacing w:line="276" w:lineRule="auto"/>
                        <w:rPr>
                          <w:rFonts w:ascii="Times New Roman" w:hAnsi="Times New Roman"/>
                          <w:bCs/>
                          <w:sz w:val="48"/>
                          <w:szCs w:val="48"/>
                        </w:rPr>
                      </w:pPr>
                      <w:bookmarkStart w:id="4277" w:name="_Toc169173606"/>
                      <w:r w:rsidRPr="00630E21">
                        <w:rPr>
                          <w:rFonts w:ascii="Times New Roman" w:hAnsi="Times New Roman"/>
                          <w:bCs/>
                          <w:sz w:val="48"/>
                          <w:szCs w:val="48"/>
                        </w:rPr>
                        <w:t>ДИПЛОМНА РОБОТА</w:t>
                      </w:r>
                      <w:bookmarkEnd w:id="4277"/>
                    </w:p>
                    <w:p w14:paraId="1BD7AD3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C1E1B69" w14:textId="77777777" w:rsidR="00A43AC3" w:rsidRPr="005E3013" w:rsidRDefault="00A43AC3" w:rsidP="00987998">
                      <w:pPr>
                        <w:pStyle w:val="2"/>
                        <w:spacing w:line="276" w:lineRule="auto"/>
                        <w:rPr>
                          <w:b w:val="0"/>
                          <w:bCs/>
                          <w:iCs/>
                          <w:sz w:val="48"/>
                          <w:szCs w:val="48"/>
                          <w:highlight w:val="yellow"/>
                        </w:rPr>
                      </w:pPr>
                      <w:bookmarkStart w:id="4278" w:name="_Toc16917360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278"/>
                    </w:p>
                    <w:p w14:paraId="6A0E569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31D020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AE477B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9D1ED97" w14:textId="77777777" w:rsidR="00A43AC3" w:rsidRPr="00B1453A" w:rsidRDefault="00A43AC3" w:rsidP="00987998">
                      <w:pPr>
                        <w:jc w:val="center"/>
                        <w:rPr>
                          <w:rFonts w:ascii="Calibri" w:hAnsi="Calibri"/>
                          <w:sz w:val="36"/>
                          <w:szCs w:val="36"/>
                        </w:rPr>
                      </w:pPr>
                    </w:p>
                    <w:p w14:paraId="45949D96" w14:textId="77777777" w:rsidR="00A43AC3" w:rsidRDefault="00A43AC3" w:rsidP="00987998">
                      <w:pPr>
                        <w:jc w:val="center"/>
                        <w:rPr>
                          <w:rFonts w:ascii="Times New Roman CYR" w:hAnsi="Times New Roman CYR" w:cs="Times New Roman CYR"/>
                          <w:sz w:val="36"/>
                          <w:szCs w:val="36"/>
                        </w:rPr>
                      </w:pPr>
                    </w:p>
                    <w:p w14:paraId="716E5443" w14:textId="77777777" w:rsidR="00A43AC3" w:rsidRDefault="00A43AC3"/>
                    <w:p w14:paraId="30A38733" w14:textId="77777777" w:rsidR="000658DF" w:rsidRPr="003A41B8" w:rsidRDefault="000658DF" w:rsidP="000658DF">
                      <w:pPr>
                        <w:pStyle w:val="3"/>
                        <w:spacing w:line="300" w:lineRule="auto"/>
                        <w:rPr>
                          <w:rFonts w:ascii="Times New Roman CYR" w:hAnsi="Times New Roman CYR"/>
                          <w:i/>
                          <w:iCs/>
                          <w:sz w:val="44"/>
                          <w:szCs w:val="44"/>
                        </w:rPr>
                      </w:pPr>
                      <w:bookmarkStart w:id="4279" w:name="_Toc169173608"/>
                      <w:r w:rsidRPr="003A41B8">
                        <w:rPr>
                          <w:rFonts w:ascii="Times New Roman CYR" w:hAnsi="Times New Roman CYR"/>
                          <w:i/>
                          <w:iCs/>
                          <w:sz w:val="44"/>
                          <w:szCs w:val="44"/>
                        </w:rPr>
                        <w:t>ДИПЛОМНА РОБОТА БАКАЛАВРА</w:t>
                      </w:r>
                      <w:bookmarkEnd w:id="4279"/>
                      <w:r w:rsidRPr="003A41B8">
                        <w:rPr>
                          <w:rFonts w:ascii="Times New Roman CYR" w:hAnsi="Times New Roman CYR"/>
                          <w:i/>
                          <w:iCs/>
                          <w:sz w:val="44"/>
                          <w:szCs w:val="44"/>
                        </w:rPr>
                        <w:t xml:space="preserve"> </w:t>
                      </w:r>
                    </w:p>
                    <w:p w14:paraId="0C8688EC" w14:textId="77777777" w:rsidR="000658DF" w:rsidRPr="000D3135" w:rsidRDefault="000658DF" w:rsidP="000658DF">
                      <w:pPr>
                        <w:pStyle w:val="2"/>
                        <w:spacing w:line="300" w:lineRule="auto"/>
                        <w:rPr>
                          <w:rFonts w:ascii="Times New Roman CYR" w:hAnsi="Times New Roman CYR"/>
                          <w:b w:val="0"/>
                          <w:sz w:val="44"/>
                          <w:szCs w:val="44"/>
                        </w:rPr>
                      </w:pPr>
                      <w:bookmarkStart w:id="4280" w:name="_Toc169173609"/>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4280"/>
                    </w:p>
                    <w:p w14:paraId="203F6D99"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3C5C5256"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3CCF7938" w14:textId="77777777" w:rsidR="000658DF" w:rsidRPr="000D3135" w:rsidRDefault="000658DF" w:rsidP="000658DF">
                      <w:pPr>
                        <w:spacing w:line="300" w:lineRule="auto"/>
                        <w:jc w:val="center"/>
                        <w:rPr>
                          <w:b/>
                          <w:lang w:val="uk-UA"/>
                        </w:rPr>
                      </w:pPr>
                    </w:p>
                    <w:p w14:paraId="7E6A3A39"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4C489797" w14:textId="77777777" w:rsidR="00A43AC3" w:rsidRPr="00B1453A" w:rsidRDefault="00A43AC3" w:rsidP="00987998">
                      <w:pPr>
                        <w:jc w:val="center"/>
                        <w:rPr>
                          <w:rFonts w:ascii="Calibri" w:hAnsi="Calibri"/>
                          <w:sz w:val="36"/>
                          <w:szCs w:val="36"/>
                        </w:rPr>
                      </w:pPr>
                    </w:p>
                    <w:p w14:paraId="17EC5180" w14:textId="77777777" w:rsidR="00A43AC3" w:rsidRDefault="00A43AC3" w:rsidP="00987998">
                      <w:pPr>
                        <w:jc w:val="center"/>
                        <w:rPr>
                          <w:rFonts w:ascii="Times New Roman CYR" w:hAnsi="Times New Roman CYR" w:cs="Times New Roman CYR"/>
                          <w:sz w:val="36"/>
                          <w:szCs w:val="36"/>
                        </w:rPr>
                      </w:pPr>
                    </w:p>
                    <w:p w14:paraId="5FFF6694" w14:textId="77777777" w:rsidR="00A43AC3" w:rsidRDefault="00A43AC3"/>
                    <w:p w14:paraId="640F15C1" w14:textId="77777777" w:rsidR="00A43AC3" w:rsidRPr="00630E21" w:rsidRDefault="00A43AC3" w:rsidP="00987998">
                      <w:pPr>
                        <w:pStyle w:val="3"/>
                        <w:spacing w:line="276" w:lineRule="auto"/>
                        <w:rPr>
                          <w:rFonts w:ascii="Times New Roman" w:hAnsi="Times New Roman"/>
                          <w:bCs/>
                          <w:sz w:val="48"/>
                          <w:szCs w:val="48"/>
                        </w:rPr>
                      </w:pPr>
                      <w:bookmarkStart w:id="4281" w:name="_Toc169173610"/>
                      <w:r w:rsidRPr="00630E21">
                        <w:rPr>
                          <w:rFonts w:ascii="Times New Roman" w:hAnsi="Times New Roman"/>
                          <w:bCs/>
                          <w:sz w:val="48"/>
                          <w:szCs w:val="48"/>
                        </w:rPr>
                        <w:t>ДИПЛОМНА РОБОТА</w:t>
                      </w:r>
                      <w:bookmarkEnd w:id="4281"/>
                    </w:p>
                    <w:p w14:paraId="31C26CB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AD1C65C" w14:textId="77777777" w:rsidR="00A43AC3" w:rsidRPr="005E3013" w:rsidRDefault="00A43AC3" w:rsidP="00987998">
                      <w:pPr>
                        <w:pStyle w:val="2"/>
                        <w:spacing w:line="276" w:lineRule="auto"/>
                        <w:rPr>
                          <w:b w:val="0"/>
                          <w:bCs/>
                          <w:iCs/>
                          <w:sz w:val="48"/>
                          <w:szCs w:val="48"/>
                          <w:highlight w:val="yellow"/>
                        </w:rPr>
                      </w:pPr>
                      <w:bookmarkStart w:id="4282" w:name="_Toc16917361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282"/>
                    </w:p>
                    <w:p w14:paraId="2CB3600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877FDF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E574F5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68A94B0" w14:textId="77777777" w:rsidR="00A43AC3" w:rsidRPr="00B1453A" w:rsidRDefault="00A43AC3" w:rsidP="00987998">
                      <w:pPr>
                        <w:jc w:val="center"/>
                        <w:rPr>
                          <w:rFonts w:ascii="Calibri" w:hAnsi="Calibri"/>
                          <w:sz w:val="36"/>
                          <w:szCs w:val="36"/>
                        </w:rPr>
                      </w:pPr>
                    </w:p>
                    <w:p w14:paraId="6D7721F7" w14:textId="77777777" w:rsidR="00A43AC3" w:rsidRDefault="00A43AC3" w:rsidP="00987998">
                      <w:pPr>
                        <w:jc w:val="center"/>
                        <w:rPr>
                          <w:rFonts w:ascii="Times New Roman CYR" w:hAnsi="Times New Roman CYR" w:cs="Times New Roman CYR"/>
                          <w:sz w:val="36"/>
                          <w:szCs w:val="36"/>
                        </w:rPr>
                      </w:pPr>
                    </w:p>
                    <w:p w14:paraId="0E5EEE81" w14:textId="77777777" w:rsidR="00A43AC3" w:rsidRDefault="00A43AC3"/>
                    <w:p w14:paraId="6AF08262" w14:textId="77777777" w:rsidR="00A43AC3" w:rsidRPr="00630E21" w:rsidRDefault="00A43AC3" w:rsidP="00987998">
                      <w:pPr>
                        <w:pStyle w:val="3"/>
                        <w:spacing w:line="276" w:lineRule="auto"/>
                        <w:rPr>
                          <w:rFonts w:ascii="Times New Roman" w:hAnsi="Times New Roman"/>
                          <w:bCs/>
                          <w:sz w:val="48"/>
                          <w:szCs w:val="48"/>
                        </w:rPr>
                      </w:pPr>
                      <w:bookmarkStart w:id="4283" w:name="_Toc169173612"/>
                      <w:r w:rsidRPr="00630E21">
                        <w:rPr>
                          <w:rFonts w:ascii="Times New Roman" w:hAnsi="Times New Roman"/>
                          <w:bCs/>
                          <w:sz w:val="48"/>
                          <w:szCs w:val="48"/>
                        </w:rPr>
                        <w:t>ДИПЛОМНА РОБОТА</w:t>
                      </w:r>
                      <w:bookmarkEnd w:id="4283"/>
                    </w:p>
                    <w:p w14:paraId="27C6DA4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2B15048" w14:textId="77777777" w:rsidR="00A43AC3" w:rsidRPr="005E3013" w:rsidRDefault="00A43AC3" w:rsidP="00987998">
                      <w:pPr>
                        <w:pStyle w:val="2"/>
                        <w:spacing w:line="276" w:lineRule="auto"/>
                        <w:rPr>
                          <w:b w:val="0"/>
                          <w:bCs/>
                          <w:iCs/>
                          <w:sz w:val="48"/>
                          <w:szCs w:val="48"/>
                          <w:highlight w:val="yellow"/>
                        </w:rPr>
                      </w:pPr>
                      <w:bookmarkStart w:id="4284" w:name="_Toc16917361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284"/>
                    </w:p>
                    <w:p w14:paraId="3761964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5CDE2A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67CEC7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1899714" w14:textId="77777777" w:rsidR="00A43AC3" w:rsidRPr="00B1453A" w:rsidRDefault="00A43AC3" w:rsidP="00987998">
                      <w:pPr>
                        <w:jc w:val="center"/>
                        <w:rPr>
                          <w:rFonts w:ascii="Calibri" w:hAnsi="Calibri"/>
                          <w:sz w:val="36"/>
                          <w:szCs w:val="36"/>
                        </w:rPr>
                      </w:pPr>
                    </w:p>
                    <w:p w14:paraId="4675DD64" w14:textId="77777777" w:rsidR="00A43AC3" w:rsidRDefault="00A43AC3" w:rsidP="00987998">
                      <w:pPr>
                        <w:jc w:val="center"/>
                        <w:rPr>
                          <w:rFonts w:ascii="Times New Roman CYR" w:hAnsi="Times New Roman CYR" w:cs="Times New Roman CYR"/>
                          <w:sz w:val="36"/>
                          <w:szCs w:val="36"/>
                        </w:rPr>
                      </w:pPr>
                    </w:p>
                    <w:p w14:paraId="32BB1A5F" w14:textId="77777777" w:rsidR="00A43AC3" w:rsidRDefault="00A43AC3"/>
                    <w:p w14:paraId="4EEF8E92" w14:textId="77777777" w:rsidR="00A43AC3" w:rsidRPr="00630E21" w:rsidRDefault="00A43AC3" w:rsidP="00987998">
                      <w:pPr>
                        <w:pStyle w:val="3"/>
                        <w:spacing w:line="276" w:lineRule="auto"/>
                        <w:rPr>
                          <w:rFonts w:ascii="Times New Roman" w:hAnsi="Times New Roman"/>
                          <w:bCs/>
                          <w:sz w:val="48"/>
                          <w:szCs w:val="48"/>
                        </w:rPr>
                      </w:pPr>
                      <w:bookmarkStart w:id="4285" w:name="_Toc169173614"/>
                      <w:r w:rsidRPr="00630E21">
                        <w:rPr>
                          <w:rFonts w:ascii="Times New Roman" w:hAnsi="Times New Roman"/>
                          <w:bCs/>
                          <w:sz w:val="48"/>
                          <w:szCs w:val="48"/>
                        </w:rPr>
                        <w:t>ДИПЛОМНА РОБОТА</w:t>
                      </w:r>
                      <w:bookmarkEnd w:id="4285"/>
                    </w:p>
                    <w:p w14:paraId="573D4BA2"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58B6276" w14:textId="77777777" w:rsidR="00A43AC3" w:rsidRPr="005E3013" w:rsidRDefault="00A43AC3" w:rsidP="00987998">
                      <w:pPr>
                        <w:pStyle w:val="2"/>
                        <w:spacing w:line="276" w:lineRule="auto"/>
                        <w:rPr>
                          <w:b w:val="0"/>
                          <w:bCs/>
                          <w:iCs/>
                          <w:sz w:val="48"/>
                          <w:szCs w:val="48"/>
                          <w:highlight w:val="yellow"/>
                        </w:rPr>
                      </w:pPr>
                      <w:bookmarkStart w:id="4286" w:name="_Toc16917361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286"/>
                    </w:p>
                    <w:p w14:paraId="2F4D363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024A9C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992F98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67CC5DA" w14:textId="77777777" w:rsidR="00A43AC3" w:rsidRPr="00B1453A" w:rsidRDefault="00A43AC3" w:rsidP="00987998">
                      <w:pPr>
                        <w:jc w:val="center"/>
                        <w:rPr>
                          <w:rFonts w:ascii="Calibri" w:hAnsi="Calibri"/>
                          <w:sz w:val="36"/>
                          <w:szCs w:val="36"/>
                        </w:rPr>
                      </w:pPr>
                    </w:p>
                    <w:p w14:paraId="2BBF3368" w14:textId="77777777" w:rsidR="00A43AC3" w:rsidRDefault="00A43AC3" w:rsidP="00987998">
                      <w:pPr>
                        <w:jc w:val="center"/>
                        <w:rPr>
                          <w:rFonts w:ascii="Times New Roman CYR" w:hAnsi="Times New Roman CYR" w:cs="Times New Roman CYR"/>
                          <w:sz w:val="36"/>
                          <w:szCs w:val="36"/>
                        </w:rPr>
                      </w:pPr>
                    </w:p>
                    <w:p w14:paraId="6123F652" w14:textId="77777777" w:rsidR="00A43AC3" w:rsidRDefault="00A43AC3"/>
                    <w:p w14:paraId="3BAD83F4" w14:textId="77777777" w:rsidR="00A43AC3" w:rsidRPr="00630E21" w:rsidRDefault="00A43AC3" w:rsidP="00987998">
                      <w:pPr>
                        <w:pStyle w:val="3"/>
                        <w:spacing w:line="276" w:lineRule="auto"/>
                        <w:rPr>
                          <w:rFonts w:ascii="Times New Roman" w:hAnsi="Times New Roman"/>
                          <w:bCs/>
                          <w:sz w:val="48"/>
                          <w:szCs w:val="48"/>
                        </w:rPr>
                      </w:pPr>
                      <w:bookmarkStart w:id="4287" w:name="_Toc169173616"/>
                      <w:r w:rsidRPr="00630E21">
                        <w:rPr>
                          <w:rFonts w:ascii="Times New Roman" w:hAnsi="Times New Roman"/>
                          <w:bCs/>
                          <w:sz w:val="48"/>
                          <w:szCs w:val="48"/>
                        </w:rPr>
                        <w:t>ДИПЛОМНА РОБОТА</w:t>
                      </w:r>
                      <w:bookmarkEnd w:id="4287"/>
                    </w:p>
                    <w:p w14:paraId="0AABEB2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06903E6" w14:textId="77777777" w:rsidR="00A43AC3" w:rsidRPr="005E3013" w:rsidRDefault="00A43AC3" w:rsidP="00987998">
                      <w:pPr>
                        <w:pStyle w:val="2"/>
                        <w:spacing w:line="276" w:lineRule="auto"/>
                        <w:rPr>
                          <w:b w:val="0"/>
                          <w:bCs/>
                          <w:iCs/>
                          <w:sz w:val="48"/>
                          <w:szCs w:val="48"/>
                          <w:highlight w:val="yellow"/>
                        </w:rPr>
                      </w:pPr>
                      <w:bookmarkStart w:id="4288" w:name="_Toc16917361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288"/>
                    </w:p>
                    <w:p w14:paraId="57C7420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23CFE9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8FF5B8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767ACEE" w14:textId="77777777" w:rsidR="00A43AC3" w:rsidRPr="00B1453A" w:rsidRDefault="00A43AC3" w:rsidP="00987998">
                      <w:pPr>
                        <w:jc w:val="center"/>
                        <w:rPr>
                          <w:rFonts w:ascii="Calibri" w:hAnsi="Calibri"/>
                          <w:sz w:val="36"/>
                          <w:szCs w:val="36"/>
                        </w:rPr>
                      </w:pPr>
                    </w:p>
                    <w:p w14:paraId="2F61DA3D" w14:textId="77777777" w:rsidR="00A43AC3" w:rsidRDefault="00A43AC3" w:rsidP="00987998">
                      <w:pPr>
                        <w:jc w:val="center"/>
                        <w:rPr>
                          <w:rFonts w:ascii="Times New Roman CYR" w:hAnsi="Times New Roman CYR" w:cs="Times New Roman CYR"/>
                          <w:sz w:val="36"/>
                          <w:szCs w:val="36"/>
                        </w:rPr>
                      </w:pPr>
                    </w:p>
                    <w:p w14:paraId="57FE1D57" w14:textId="77777777" w:rsidR="00A43AC3" w:rsidRDefault="00A43AC3"/>
                    <w:p w14:paraId="4AB881E0" w14:textId="77777777" w:rsidR="00A43AC3" w:rsidRPr="00630E21" w:rsidRDefault="00A43AC3" w:rsidP="00987998">
                      <w:pPr>
                        <w:pStyle w:val="3"/>
                        <w:spacing w:line="276" w:lineRule="auto"/>
                        <w:rPr>
                          <w:rFonts w:ascii="Times New Roman" w:hAnsi="Times New Roman"/>
                          <w:bCs/>
                          <w:sz w:val="48"/>
                          <w:szCs w:val="48"/>
                        </w:rPr>
                      </w:pPr>
                      <w:bookmarkStart w:id="4289" w:name="_Toc169173618"/>
                      <w:r w:rsidRPr="00630E21">
                        <w:rPr>
                          <w:rFonts w:ascii="Times New Roman" w:hAnsi="Times New Roman"/>
                          <w:bCs/>
                          <w:sz w:val="48"/>
                          <w:szCs w:val="48"/>
                        </w:rPr>
                        <w:t>ДИПЛОМНА РОБОТА</w:t>
                      </w:r>
                      <w:bookmarkEnd w:id="4289"/>
                    </w:p>
                    <w:p w14:paraId="235B3E1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E6A291C" w14:textId="77777777" w:rsidR="00A43AC3" w:rsidRPr="005E3013" w:rsidRDefault="00A43AC3" w:rsidP="00987998">
                      <w:pPr>
                        <w:pStyle w:val="2"/>
                        <w:spacing w:line="276" w:lineRule="auto"/>
                        <w:rPr>
                          <w:b w:val="0"/>
                          <w:bCs/>
                          <w:iCs/>
                          <w:sz w:val="48"/>
                          <w:szCs w:val="48"/>
                          <w:highlight w:val="yellow"/>
                        </w:rPr>
                      </w:pPr>
                      <w:bookmarkStart w:id="4290" w:name="_Toc16917361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290"/>
                    </w:p>
                    <w:p w14:paraId="49B803D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377517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37C918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CE7BF55" w14:textId="77777777" w:rsidR="00A43AC3" w:rsidRPr="00B1453A" w:rsidRDefault="00A43AC3" w:rsidP="00987998">
                      <w:pPr>
                        <w:jc w:val="center"/>
                        <w:rPr>
                          <w:rFonts w:ascii="Calibri" w:hAnsi="Calibri"/>
                          <w:sz w:val="36"/>
                          <w:szCs w:val="36"/>
                        </w:rPr>
                      </w:pPr>
                    </w:p>
                    <w:p w14:paraId="41A4112C" w14:textId="77777777" w:rsidR="00A43AC3" w:rsidRDefault="00A43AC3" w:rsidP="00987998">
                      <w:pPr>
                        <w:jc w:val="center"/>
                        <w:rPr>
                          <w:rFonts w:ascii="Times New Roman CYR" w:hAnsi="Times New Roman CYR" w:cs="Times New Roman CYR"/>
                          <w:sz w:val="36"/>
                          <w:szCs w:val="36"/>
                        </w:rPr>
                      </w:pPr>
                    </w:p>
                    <w:p w14:paraId="4E339109" w14:textId="77777777" w:rsidR="00A43AC3" w:rsidRDefault="00A43AC3"/>
                    <w:p w14:paraId="2B4FEE1F" w14:textId="77777777" w:rsidR="00A43AC3" w:rsidRPr="00630E21" w:rsidRDefault="00A43AC3" w:rsidP="00987998">
                      <w:pPr>
                        <w:pStyle w:val="3"/>
                        <w:spacing w:line="276" w:lineRule="auto"/>
                        <w:rPr>
                          <w:rFonts w:ascii="Times New Roman" w:hAnsi="Times New Roman"/>
                          <w:bCs/>
                          <w:sz w:val="48"/>
                          <w:szCs w:val="48"/>
                        </w:rPr>
                      </w:pPr>
                      <w:bookmarkStart w:id="4291" w:name="_Toc169173620"/>
                      <w:r w:rsidRPr="00630E21">
                        <w:rPr>
                          <w:rFonts w:ascii="Times New Roman" w:hAnsi="Times New Roman"/>
                          <w:bCs/>
                          <w:sz w:val="48"/>
                          <w:szCs w:val="48"/>
                        </w:rPr>
                        <w:t>ДИПЛОМНА РОБОТА</w:t>
                      </w:r>
                      <w:bookmarkEnd w:id="4291"/>
                    </w:p>
                    <w:p w14:paraId="346EEBA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E53886A" w14:textId="77777777" w:rsidR="00A43AC3" w:rsidRPr="005E3013" w:rsidRDefault="00A43AC3" w:rsidP="00987998">
                      <w:pPr>
                        <w:pStyle w:val="2"/>
                        <w:spacing w:line="276" w:lineRule="auto"/>
                        <w:rPr>
                          <w:b w:val="0"/>
                          <w:bCs/>
                          <w:iCs/>
                          <w:sz w:val="48"/>
                          <w:szCs w:val="48"/>
                          <w:highlight w:val="yellow"/>
                        </w:rPr>
                      </w:pPr>
                      <w:bookmarkStart w:id="4292" w:name="_Toc16917362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292"/>
                    </w:p>
                    <w:p w14:paraId="05A5121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8B2DB9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09DDE6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36B07DC" w14:textId="77777777" w:rsidR="00A43AC3" w:rsidRPr="00B1453A" w:rsidRDefault="00A43AC3" w:rsidP="00987998">
                      <w:pPr>
                        <w:jc w:val="center"/>
                        <w:rPr>
                          <w:rFonts w:ascii="Calibri" w:hAnsi="Calibri"/>
                          <w:sz w:val="36"/>
                          <w:szCs w:val="36"/>
                        </w:rPr>
                      </w:pPr>
                    </w:p>
                    <w:p w14:paraId="6C198452" w14:textId="77777777" w:rsidR="00A43AC3" w:rsidRDefault="00A43AC3" w:rsidP="00987998">
                      <w:pPr>
                        <w:jc w:val="center"/>
                        <w:rPr>
                          <w:rFonts w:ascii="Times New Roman CYR" w:hAnsi="Times New Roman CYR" w:cs="Times New Roman CYR"/>
                          <w:sz w:val="36"/>
                          <w:szCs w:val="36"/>
                        </w:rPr>
                      </w:pPr>
                    </w:p>
                    <w:p w14:paraId="29F6324E" w14:textId="77777777" w:rsidR="00A43AC3" w:rsidRDefault="00A43AC3"/>
                    <w:p w14:paraId="64F49F31" w14:textId="77777777" w:rsidR="00A43AC3" w:rsidRPr="00630E21" w:rsidRDefault="00A43AC3" w:rsidP="00987998">
                      <w:pPr>
                        <w:pStyle w:val="3"/>
                        <w:spacing w:line="276" w:lineRule="auto"/>
                        <w:rPr>
                          <w:rFonts w:ascii="Times New Roman" w:hAnsi="Times New Roman"/>
                          <w:bCs/>
                          <w:sz w:val="48"/>
                          <w:szCs w:val="48"/>
                        </w:rPr>
                      </w:pPr>
                      <w:bookmarkStart w:id="4293" w:name="_Toc169173622"/>
                      <w:r w:rsidRPr="00630E21">
                        <w:rPr>
                          <w:rFonts w:ascii="Times New Roman" w:hAnsi="Times New Roman"/>
                          <w:bCs/>
                          <w:sz w:val="48"/>
                          <w:szCs w:val="48"/>
                        </w:rPr>
                        <w:t>ДИПЛОМНА РОБОТА</w:t>
                      </w:r>
                      <w:bookmarkEnd w:id="4293"/>
                    </w:p>
                    <w:p w14:paraId="178C183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48A6BD1" w14:textId="77777777" w:rsidR="00A43AC3" w:rsidRPr="005E3013" w:rsidRDefault="00A43AC3" w:rsidP="00987998">
                      <w:pPr>
                        <w:pStyle w:val="2"/>
                        <w:spacing w:line="276" w:lineRule="auto"/>
                        <w:rPr>
                          <w:b w:val="0"/>
                          <w:bCs/>
                          <w:iCs/>
                          <w:sz w:val="48"/>
                          <w:szCs w:val="48"/>
                          <w:highlight w:val="yellow"/>
                        </w:rPr>
                      </w:pPr>
                      <w:bookmarkStart w:id="4294" w:name="_Toc16917362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294"/>
                    </w:p>
                    <w:p w14:paraId="7D572FB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4CDF31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BF4A0F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2CEE544" w14:textId="77777777" w:rsidR="00A43AC3" w:rsidRPr="00B1453A" w:rsidRDefault="00A43AC3" w:rsidP="00987998">
                      <w:pPr>
                        <w:jc w:val="center"/>
                        <w:rPr>
                          <w:rFonts w:ascii="Calibri" w:hAnsi="Calibri"/>
                          <w:sz w:val="36"/>
                          <w:szCs w:val="36"/>
                        </w:rPr>
                      </w:pPr>
                    </w:p>
                    <w:p w14:paraId="463E1F85" w14:textId="77777777" w:rsidR="00A43AC3" w:rsidRDefault="00A43AC3" w:rsidP="00987998">
                      <w:pPr>
                        <w:jc w:val="center"/>
                        <w:rPr>
                          <w:rFonts w:ascii="Times New Roman CYR" w:hAnsi="Times New Roman CYR" w:cs="Times New Roman CYR"/>
                          <w:sz w:val="36"/>
                          <w:szCs w:val="36"/>
                        </w:rPr>
                      </w:pPr>
                    </w:p>
                    <w:p w14:paraId="584C0589" w14:textId="77777777" w:rsidR="00A43AC3" w:rsidRDefault="00A43AC3"/>
                    <w:p w14:paraId="777D38E6" w14:textId="77777777" w:rsidR="000658DF" w:rsidRPr="003A41B8" w:rsidRDefault="000658DF" w:rsidP="000658DF">
                      <w:pPr>
                        <w:pStyle w:val="3"/>
                        <w:spacing w:line="300" w:lineRule="auto"/>
                        <w:rPr>
                          <w:rFonts w:ascii="Times New Roman CYR" w:hAnsi="Times New Roman CYR"/>
                          <w:i/>
                          <w:iCs/>
                          <w:sz w:val="44"/>
                          <w:szCs w:val="44"/>
                        </w:rPr>
                      </w:pPr>
                      <w:bookmarkStart w:id="4295" w:name="_Toc169173624"/>
                      <w:r w:rsidRPr="003A41B8">
                        <w:rPr>
                          <w:rFonts w:ascii="Times New Roman CYR" w:hAnsi="Times New Roman CYR"/>
                          <w:i/>
                          <w:iCs/>
                          <w:sz w:val="44"/>
                          <w:szCs w:val="44"/>
                        </w:rPr>
                        <w:t>ДИПЛОМНА РОБОТА БАКАЛАВРА</w:t>
                      </w:r>
                      <w:bookmarkEnd w:id="4295"/>
                      <w:r w:rsidRPr="003A41B8">
                        <w:rPr>
                          <w:rFonts w:ascii="Times New Roman CYR" w:hAnsi="Times New Roman CYR"/>
                          <w:i/>
                          <w:iCs/>
                          <w:sz w:val="44"/>
                          <w:szCs w:val="44"/>
                        </w:rPr>
                        <w:t xml:space="preserve"> </w:t>
                      </w:r>
                    </w:p>
                    <w:p w14:paraId="19FCD17C" w14:textId="77777777" w:rsidR="000658DF" w:rsidRPr="000D3135" w:rsidRDefault="000658DF" w:rsidP="000658DF">
                      <w:pPr>
                        <w:pStyle w:val="2"/>
                        <w:spacing w:line="300" w:lineRule="auto"/>
                        <w:rPr>
                          <w:rFonts w:ascii="Times New Roman CYR" w:hAnsi="Times New Roman CYR"/>
                          <w:b w:val="0"/>
                          <w:sz w:val="44"/>
                          <w:szCs w:val="44"/>
                        </w:rPr>
                      </w:pPr>
                      <w:bookmarkStart w:id="4296" w:name="_Toc169173625"/>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4296"/>
                    </w:p>
                    <w:p w14:paraId="12FD3454"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16CD296C"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57BAE2D5" w14:textId="77777777" w:rsidR="000658DF" w:rsidRPr="000D3135" w:rsidRDefault="000658DF" w:rsidP="000658DF">
                      <w:pPr>
                        <w:spacing w:line="300" w:lineRule="auto"/>
                        <w:jc w:val="center"/>
                        <w:rPr>
                          <w:b/>
                          <w:lang w:val="uk-UA"/>
                        </w:rPr>
                      </w:pPr>
                    </w:p>
                    <w:p w14:paraId="379CF3F9"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1B487532" w14:textId="77777777" w:rsidR="00A43AC3" w:rsidRPr="00B1453A" w:rsidRDefault="00A43AC3" w:rsidP="00987998">
                      <w:pPr>
                        <w:jc w:val="center"/>
                        <w:rPr>
                          <w:rFonts w:ascii="Calibri" w:hAnsi="Calibri"/>
                          <w:sz w:val="36"/>
                          <w:szCs w:val="36"/>
                        </w:rPr>
                      </w:pPr>
                    </w:p>
                    <w:p w14:paraId="45C4BB8E" w14:textId="77777777" w:rsidR="00A43AC3" w:rsidRDefault="00A43AC3" w:rsidP="00987998">
                      <w:pPr>
                        <w:jc w:val="center"/>
                        <w:rPr>
                          <w:rFonts w:ascii="Times New Roman CYR" w:hAnsi="Times New Roman CYR" w:cs="Times New Roman CYR"/>
                          <w:sz w:val="36"/>
                          <w:szCs w:val="36"/>
                        </w:rPr>
                      </w:pPr>
                    </w:p>
                    <w:p w14:paraId="275C1FDD" w14:textId="77777777" w:rsidR="00A43AC3" w:rsidRDefault="00A43AC3"/>
                    <w:p w14:paraId="143F1CA2" w14:textId="77777777" w:rsidR="00A43AC3" w:rsidRPr="00630E21" w:rsidRDefault="00A43AC3" w:rsidP="00987998">
                      <w:pPr>
                        <w:pStyle w:val="3"/>
                        <w:spacing w:line="276" w:lineRule="auto"/>
                        <w:rPr>
                          <w:rFonts w:ascii="Times New Roman" w:hAnsi="Times New Roman"/>
                          <w:bCs/>
                          <w:sz w:val="48"/>
                          <w:szCs w:val="48"/>
                        </w:rPr>
                      </w:pPr>
                      <w:bookmarkStart w:id="4297" w:name="_Toc169173626"/>
                      <w:r w:rsidRPr="00630E21">
                        <w:rPr>
                          <w:rFonts w:ascii="Times New Roman" w:hAnsi="Times New Roman"/>
                          <w:bCs/>
                          <w:sz w:val="48"/>
                          <w:szCs w:val="48"/>
                        </w:rPr>
                        <w:t>ДИПЛОМНА РОБОТА</w:t>
                      </w:r>
                      <w:bookmarkEnd w:id="4297"/>
                    </w:p>
                    <w:p w14:paraId="543A20E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50E3F7F" w14:textId="77777777" w:rsidR="00A43AC3" w:rsidRPr="005E3013" w:rsidRDefault="00A43AC3" w:rsidP="00987998">
                      <w:pPr>
                        <w:pStyle w:val="2"/>
                        <w:spacing w:line="276" w:lineRule="auto"/>
                        <w:rPr>
                          <w:b w:val="0"/>
                          <w:bCs/>
                          <w:iCs/>
                          <w:sz w:val="48"/>
                          <w:szCs w:val="48"/>
                          <w:highlight w:val="yellow"/>
                        </w:rPr>
                      </w:pPr>
                      <w:bookmarkStart w:id="4298" w:name="_Toc16917362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298"/>
                    </w:p>
                    <w:p w14:paraId="1EA6E0B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3070CA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07CD2B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FAC4F83" w14:textId="77777777" w:rsidR="00A43AC3" w:rsidRPr="00B1453A" w:rsidRDefault="00A43AC3" w:rsidP="00987998">
                      <w:pPr>
                        <w:jc w:val="center"/>
                        <w:rPr>
                          <w:rFonts w:ascii="Calibri" w:hAnsi="Calibri"/>
                          <w:sz w:val="36"/>
                          <w:szCs w:val="36"/>
                        </w:rPr>
                      </w:pPr>
                    </w:p>
                    <w:p w14:paraId="60731254" w14:textId="77777777" w:rsidR="00A43AC3" w:rsidRDefault="00A43AC3" w:rsidP="00987998">
                      <w:pPr>
                        <w:jc w:val="center"/>
                        <w:rPr>
                          <w:rFonts w:ascii="Times New Roman CYR" w:hAnsi="Times New Roman CYR" w:cs="Times New Roman CYR"/>
                          <w:sz w:val="36"/>
                          <w:szCs w:val="36"/>
                        </w:rPr>
                      </w:pPr>
                    </w:p>
                    <w:p w14:paraId="39931421" w14:textId="77777777" w:rsidR="00A43AC3" w:rsidRDefault="00A43AC3"/>
                    <w:p w14:paraId="5A781A3E" w14:textId="77777777" w:rsidR="00A43AC3" w:rsidRPr="00630E21" w:rsidRDefault="00A43AC3" w:rsidP="00987998">
                      <w:pPr>
                        <w:pStyle w:val="3"/>
                        <w:spacing w:line="276" w:lineRule="auto"/>
                        <w:rPr>
                          <w:rFonts w:ascii="Times New Roman" w:hAnsi="Times New Roman"/>
                          <w:bCs/>
                          <w:sz w:val="48"/>
                          <w:szCs w:val="48"/>
                        </w:rPr>
                      </w:pPr>
                      <w:bookmarkStart w:id="4299" w:name="_Toc169173628"/>
                      <w:r w:rsidRPr="00630E21">
                        <w:rPr>
                          <w:rFonts w:ascii="Times New Roman" w:hAnsi="Times New Roman"/>
                          <w:bCs/>
                          <w:sz w:val="48"/>
                          <w:szCs w:val="48"/>
                        </w:rPr>
                        <w:t>ДИПЛОМНА РОБОТА</w:t>
                      </w:r>
                      <w:bookmarkEnd w:id="4299"/>
                    </w:p>
                    <w:p w14:paraId="4C9397B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52FFD21" w14:textId="77777777" w:rsidR="00A43AC3" w:rsidRPr="005E3013" w:rsidRDefault="00A43AC3" w:rsidP="00987998">
                      <w:pPr>
                        <w:pStyle w:val="2"/>
                        <w:spacing w:line="276" w:lineRule="auto"/>
                        <w:rPr>
                          <w:b w:val="0"/>
                          <w:bCs/>
                          <w:iCs/>
                          <w:sz w:val="48"/>
                          <w:szCs w:val="48"/>
                          <w:highlight w:val="yellow"/>
                        </w:rPr>
                      </w:pPr>
                      <w:bookmarkStart w:id="4300" w:name="_Toc16917362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300"/>
                    </w:p>
                    <w:p w14:paraId="2D0EB6E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88C771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FC0A04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BD1296C" w14:textId="77777777" w:rsidR="00A43AC3" w:rsidRPr="00B1453A" w:rsidRDefault="00A43AC3" w:rsidP="00987998">
                      <w:pPr>
                        <w:jc w:val="center"/>
                        <w:rPr>
                          <w:rFonts w:ascii="Calibri" w:hAnsi="Calibri"/>
                          <w:sz w:val="36"/>
                          <w:szCs w:val="36"/>
                        </w:rPr>
                      </w:pPr>
                    </w:p>
                    <w:p w14:paraId="722ECA1B" w14:textId="77777777" w:rsidR="00A43AC3" w:rsidRDefault="00A43AC3" w:rsidP="00987998">
                      <w:pPr>
                        <w:jc w:val="center"/>
                        <w:rPr>
                          <w:rFonts w:ascii="Times New Roman CYR" w:hAnsi="Times New Roman CYR" w:cs="Times New Roman CYR"/>
                          <w:sz w:val="36"/>
                          <w:szCs w:val="36"/>
                        </w:rPr>
                      </w:pPr>
                    </w:p>
                    <w:p w14:paraId="080C5EA8" w14:textId="77777777" w:rsidR="00A43AC3" w:rsidRDefault="00A43AC3"/>
                    <w:p w14:paraId="5D97F56C" w14:textId="77777777" w:rsidR="00A43AC3" w:rsidRPr="00630E21" w:rsidRDefault="00A43AC3" w:rsidP="00987998">
                      <w:pPr>
                        <w:pStyle w:val="3"/>
                        <w:spacing w:line="276" w:lineRule="auto"/>
                        <w:rPr>
                          <w:rFonts w:ascii="Times New Roman" w:hAnsi="Times New Roman"/>
                          <w:bCs/>
                          <w:sz w:val="48"/>
                          <w:szCs w:val="48"/>
                        </w:rPr>
                      </w:pPr>
                      <w:bookmarkStart w:id="4301" w:name="_Toc169173630"/>
                      <w:r w:rsidRPr="00630E21">
                        <w:rPr>
                          <w:rFonts w:ascii="Times New Roman" w:hAnsi="Times New Roman"/>
                          <w:bCs/>
                          <w:sz w:val="48"/>
                          <w:szCs w:val="48"/>
                        </w:rPr>
                        <w:t>ДИПЛОМНА РОБОТА</w:t>
                      </w:r>
                      <w:bookmarkEnd w:id="4301"/>
                    </w:p>
                    <w:p w14:paraId="29AF186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D4753E0" w14:textId="77777777" w:rsidR="00A43AC3" w:rsidRPr="005E3013" w:rsidRDefault="00A43AC3" w:rsidP="00987998">
                      <w:pPr>
                        <w:pStyle w:val="2"/>
                        <w:spacing w:line="276" w:lineRule="auto"/>
                        <w:rPr>
                          <w:b w:val="0"/>
                          <w:bCs/>
                          <w:iCs/>
                          <w:sz w:val="48"/>
                          <w:szCs w:val="48"/>
                          <w:highlight w:val="yellow"/>
                        </w:rPr>
                      </w:pPr>
                      <w:bookmarkStart w:id="4302" w:name="_Toc16917363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302"/>
                    </w:p>
                    <w:p w14:paraId="74697DE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E101CB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B29DCC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0070799" w14:textId="77777777" w:rsidR="00A43AC3" w:rsidRPr="00B1453A" w:rsidRDefault="00A43AC3" w:rsidP="00987998">
                      <w:pPr>
                        <w:jc w:val="center"/>
                        <w:rPr>
                          <w:rFonts w:ascii="Calibri" w:hAnsi="Calibri"/>
                          <w:sz w:val="36"/>
                          <w:szCs w:val="36"/>
                        </w:rPr>
                      </w:pPr>
                    </w:p>
                    <w:p w14:paraId="18BB3B7F" w14:textId="77777777" w:rsidR="00A43AC3" w:rsidRDefault="00A43AC3" w:rsidP="00987998">
                      <w:pPr>
                        <w:jc w:val="center"/>
                        <w:rPr>
                          <w:rFonts w:ascii="Times New Roman CYR" w:hAnsi="Times New Roman CYR" w:cs="Times New Roman CYR"/>
                          <w:sz w:val="36"/>
                          <w:szCs w:val="36"/>
                        </w:rPr>
                      </w:pPr>
                    </w:p>
                    <w:p w14:paraId="61E6327A" w14:textId="77777777" w:rsidR="00A43AC3" w:rsidRDefault="00A43AC3"/>
                    <w:p w14:paraId="572B6D20" w14:textId="77777777" w:rsidR="00A43AC3" w:rsidRPr="00630E21" w:rsidRDefault="00A43AC3" w:rsidP="00987998">
                      <w:pPr>
                        <w:pStyle w:val="3"/>
                        <w:spacing w:line="276" w:lineRule="auto"/>
                        <w:rPr>
                          <w:rFonts w:ascii="Times New Roman" w:hAnsi="Times New Roman"/>
                          <w:bCs/>
                          <w:sz w:val="48"/>
                          <w:szCs w:val="48"/>
                        </w:rPr>
                      </w:pPr>
                      <w:bookmarkStart w:id="4303" w:name="_Toc169173632"/>
                      <w:r w:rsidRPr="00630E21">
                        <w:rPr>
                          <w:rFonts w:ascii="Times New Roman" w:hAnsi="Times New Roman"/>
                          <w:bCs/>
                          <w:sz w:val="48"/>
                          <w:szCs w:val="48"/>
                        </w:rPr>
                        <w:t>ДИПЛОМНА РОБОТА</w:t>
                      </w:r>
                      <w:bookmarkEnd w:id="4303"/>
                    </w:p>
                    <w:p w14:paraId="380659A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6AA9DF4" w14:textId="77777777" w:rsidR="00A43AC3" w:rsidRPr="005E3013" w:rsidRDefault="00A43AC3" w:rsidP="00987998">
                      <w:pPr>
                        <w:pStyle w:val="2"/>
                        <w:spacing w:line="276" w:lineRule="auto"/>
                        <w:rPr>
                          <w:b w:val="0"/>
                          <w:bCs/>
                          <w:iCs/>
                          <w:sz w:val="48"/>
                          <w:szCs w:val="48"/>
                          <w:highlight w:val="yellow"/>
                        </w:rPr>
                      </w:pPr>
                      <w:bookmarkStart w:id="4304" w:name="_Toc16917363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304"/>
                    </w:p>
                    <w:p w14:paraId="3A7A999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C64258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90091C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5E60C36" w14:textId="77777777" w:rsidR="00A43AC3" w:rsidRPr="00B1453A" w:rsidRDefault="00A43AC3" w:rsidP="00987998">
                      <w:pPr>
                        <w:jc w:val="center"/>
                        <w:rPr>
                          <w:rFonts w:ascii="Calibri" w:hAnsi="Calibri"/>
                          <w:sz w:val="36"/>
                          <w:szCs w:val="36"/>
                        </w:rPr>
                      </w:pPr>
                    </w:p>
                    <w:p w14:paraId="056F4A03" w14:textId="77777777" w:rsidR="00A43AC3" w:rsidRDefault="00A43AC3" w:rsidP="00987998">
                      <w:pPr>
                        <w:jc w:val="center"/>
                        <w:rPr>
                          <w:rFonts w:ascii="Times New Roman CYR" w:hAnsi="Times New Roman CYR" w:cs="Times New Roman CYR"/>
                          <w:sz w:val="36"/>
                          <w:szCs w:val="36"/>
                        </w:rPr>
                      </w:pPr>
                    </w:p>
                    <w:p w14:paraId="19771921" w14:textId="77777777" w:rsidR="00A43AC3" w:rsidRDefault="00A43AC3"/>
                    <w:p w14:paraId="090BB7C5" w14:textId="77777777" w:rsidR="00A43AC3" w:rsidRPr="00630E21" w:rsidRDefault="00A43AC3" w:rsidP="00987998">
                      <w:pPr>
                        <w:pStyle w:val="3"/>
                        <w:spacing w:line="276" w:lineRule="auto"/>
                        <w:rPr>
                          <w:rFonts w:ascii="Times New Roman" w:hAnsi="Times New Roman"/>
                          <w:bCs/>
                          <w:sz w:val="48"/>
                          <w:szCs w:val="48"/>
                        </w:rPr>
                      </w:pPr>
                      <w:bookmarkStart w:id="4305" w:name="_Toc169173634"/>
                      <w:r w:rsidRPr="00630E21">
                        <w:rPr>
                          <w:rFonts w:ascii="Times New Roman" w:hAnsi="Times New Roman"/>
                          <w:bCs/>
                          <w:sz w:val="48"/>
                          <w:szCs w:val="48"/>
                        </w:rPr>
                        <w:t>ДИПЛОМНА РОБОТА</w:t>
                      </w:r>
                      <w:bookmarkEnd w:id="4305"/>
                    </w:p>
                    <w:p w14:paraId="2195BD8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895EB3F" w14:textId="77777777" w:rsidR="00A43AC3" w:rsidRPr="005E3013" w:rsidRDefault="00A43AC3" w:rsidP="00987998">
                      <w:pPr>
                        <w:pStyle w:val="2"/>
                        <w:spacing w:line="276" w:lineRule="auto"/>
                        <w:rPr>
                          <w:b w:val="0"/>
                          <w:bCs/>
                          <w:iCs/>
                          <w:sz w:val="48"/>
                          <w:szCs w:val="48"/>
                          <w:highlight w:val="yellow"/>
                        </w:rPr>
                      </w:pPr>
                      <w:bookmarkStart w:id="4306" w:name="_Toc16917363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306"/>
                    </w:p>
                    <w:p w14:paraId="7A6E909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EAF219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FA7909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A63C840" w14:textId="77777777" w:rsidR="00A43AC3" w:rsidRPr="00B1453A" w:rsidRDefault="00A43AC3" w:rsidP="00987998">
                      <w:pPr>
                        <w:jc w:val="center"/>
                        <w:rPr>
                          <w:rFonts w:ascii="Calibri" w:hAnsi="Calibri"/>
                          <w:sz w:val="36"/>
                          <w:szCs w:val="36"/>
                        </w:rPr>
                      </w:pPr>
                    </w:p>
                    <w:p w14:paraId="61062AB2" w14:textId="77777777" w:rsidR="00A43AC3" w:rsidRDefault="00A43AC3" w:rsidP="00987998">
                      <w:pPr>
                        <w:jc w:val="center"/>
                        <w:rPr>
                          <w:rFonts w:ascii="Times New Roman CYR" w:hAnsi="Times New Roman CYR" w:cs="Times New Roman CYR"/>
                          <w:sz w:val="36"/>
                          <w:szCs w:val="36"/>
                        </w:rPr>
                      </w:pPr>
                    </w:p>
                    <w:p w14:paraId="44A0DAC9" w14:textId="77777777" w:rsidR="00A43AC3" w:rsidRDefault="00A43AC3"/>
                    <w:p w14:paraId="69F62EFA" w14:textId="77777777" w:rsidR="00A43AC3" w:rsidRPr="00630E21" w:rsidRDefault="00A43AC3" w:rsidP="00987998">
                      <w:pPr>
                        <w:pStyle w:val="3"/>
                        <w:spacing w:line="276" w:lineRule="auto"/>
                        <w:rPr>
                          <w:rFonts w:ascii="Times New Roman" w:hAnsi="Times New Roman"/>
                          <w:bCs/>
                          <w:sz w:val="48"/>
                          <w:szCs w:val="48"/>
                        </w:rPr>
                      </w:pPr>
                      <w:bookmarkStart w:id="4307" w:name="_Toc169173636"/>
                      <w:r w:rsidRPr="00630E21">
                        <w:rPr>
                          <w:rFonts w:ascii="Times New Roman" w:hAnsi="Times New Roman"/>
                          <w:bCs/>
                          <w:sz w:val="48"/>
                          <w:szCs w:val="48"/>
                        </w:rPr>
                        <w:t>ДИПЛОМНА РОБОТА</w:t>
                      </w:r>
                      <w:bookmarkEnd w:id="4307"/>
                    </w:p>
                    <w:p w14:paraId="2475247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D055F98" w14:textId="77777777" w:rsidR="00A43AC3" w:rsidRPr="005E3013" w:rsidRDefault="00A43AC3" w:rsidP="00987998">
                      <w:pPr>
                        <w:pStyle w:val="2"/>
                        <w:spacing w:line="276" w:lineRule="auto"/>
                        <w:rPr>
                          <w:b w:val="0"/>
                          <w:bCs/>
                          <w:iCs/>
                          <w:sz w:val="48"/>
                          <w:szCs w:val="48"/>
                          <w:highlight w:val="yellow"/>
                        </w:rPr>
                      </w:pPr>
                      <w:bookmarkStart w:id="4308" w:name="_Toc16917363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308"/>
                    </w:p>
                    <w:p w14:paraId="12312D0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39A159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93B928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D71403A" w14:textId="77777777" w:rsidR="00A43AC3" w:rsidRPr="00B1453A" w:rsidRDefault="00A43AC3" w:rsidP="00987998">
                      <w:pPr>
                        <w:jc w:val="center"/>
                        <w:rPr>
                          <w:rFonts w:ascii="Calibri" w:hAnsi="Calibri"/>
                          <w:sz w:val="36"/>
                          <w:szCs w:val="36"/>
                        </w:rPr>
                      </w:pPr>
                    </w:p>
                    <w:p w14:paraId="4CB9BC39" w14:textId="77777777" w:rsidR="00A43AC3" w:rsidRDefault="00A43AC3" w:rsidP="00987998">
                      <w:pPr>
                        <w:jc w:val="center"/>
                        <w:rPr>
                          <w:rFonts w:ascii="Times New Roman CYR" w:hAnsi="Times New Roman CYR" w:cs="Times New Roman CYR"/>
                          <w:sz w:val="36"/>
                          <w:szCs w:val="36"/>
                        </w:rPr>
                      </w:pPr>
                    </w:p>
                    <w:p w14:paraId="0C76B7AB" w14:textId="77777777" w:rsidR="00A43AC3" w:rsidRDefault="00A43AC3"/>
                    <w:p w14:paraId="4170D03F" w14:textId="77777777" w:rsidR="00A43AC3" w:rsidRPr="00630E21" w:rsidRDefault="00A43AC3" w:rsidP="00987998">
                      <w:pPr>
                        <w:pStyle w:val="3"/>
                        <w:spacing w:line="276" w:lineRule="auto"/>
                        <w:rPr>
                          <w:rFonts w:ascii="Times New Roman" w:hAnsi="Times New Roman"/>
                          <w:bCs/>
                          <w:sz w:val="48"/>
                          <w:szCs w:val="48"/>
                        </w:rPr>
                      </w:pPr>
                      <w:bookmarkStart w:id="4309" w:name="_Toc169173638"/>
                      <w:r w:rsidRPr="00630E21">
                        <w:rPr>
                          <w:rFonts w:ascii="Times New Roman" w:hAnsi="Times New Roman"/>
                          <w:bCs/>
                          <w:sz w:val="48"/>
                          <w:szCs w:val="48"/>
                        </w:rPr>
                        <w:t>ДИПЛОМНА РОБОТА</w:t>
                      </w:r>
                      <w:bookmarkEnd w:id="4309"/>
                    </w:p>
                    <w:p w14:paraId="1FF1D26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B21D19A" w14:textId="77777777" w:rsidR="00A43AC3" w:rsidRPr="005E3013" w:rsidRDefault="00A43AC3" w:rsidP="00987998">
                      <w:pPr>
                        <w:pStyle w:val="2"/>
                        <w:spacing w:line="276" w:lineRule="auto"/>
                        <w:rPr>
                          <w:b w:val="0"/>
                          <w:bCs/>
                          <w:iCs/>
                          <w:sz w:val="48"/>
                          <w:szCs w:val="48"/>
                          <w:highlight w:val="yellow"/>
                        </w:rPr>
                      </w:pPr>
                      <w:bookmarkStart w:id="4310" w:name="_Toc16917363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310"/>
                    </w:p>
                    <w:p w14:paraId="7B72B10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9FF0AB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84B54A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CFBE889" w14:textId="77777777" w:rsidR="00A43AC3" w:rsidRPr="00B1453A" w:rsidRDefault="00A43AC3" w:rsidP="00987998">
                      <w:pPr>
                        <w:jc w:val="center"/>
                        <w:rPr>
                          <w:rFonts w:ascii="Calibri" w:hAnsi="Calibri"/>
                          <w:sz w:val="36"/>
                          <w:szCs w:val="36"/>
                        </w:rPr>
                      </w:pPr>
                    </w:p>
                    <w:p w14:paraId="37147D07" w14:textId="77777777" w:rsidR="00A43AC3" w:rsidRDefault="00A43AC3" w:rsidP="00987998">
                      <w:pPr>
                        <w:jc w:val="center"/>
                        <w:rPr>
                          <w:rFonts w:ascii="Times New Roman CYR" w:hAnsi="Times New Roman CYR" w:cs="Times New Roman CYR"/>
                          <w:sz w:val="36"/>
                          <w:szCs w:val="36"/>
                        </w:rPr>
                      </w:pPr>
                    </w:p>
                    <w:p w14:paraId="280D444B" w14:textId="77777777" w:rsidR="00A43AC3" w:rsidRDefault="00A43AC3"/>
                    <w:p w14:paraId="2001C76A" w14:textId="77777777" w:rsidR="000658DF" w:rsidRPr="003A41B8" w:rsidRDefault="000658DF" w:rsidP="000658DF">
                      <w:pPr>
                        <w:pStyle w:val="3"/>
                        <w:spacing w:line="300" w:lineRule="auto"/>
                        <w:rPr>
                          <w:rFonts w:ascii="Times New Roman CYR" w:hAnsi="Times New Roman CYR"/>
                          <w:i/>
                          <w:iCs/>
                          <w:sz w:val="44"/>
                          <w:szCs w:val="44"/>
                        </w:rPr>
                      </w:pPr>
                      <w:bookmarkStart w:id="4311" w:name="_Toc169173640"/>
                      <w:r w:rsidRPr="003A41B8">
                        <w:rPr>
                          <w:rFonts w:ascii="Times New Roman CYR" w:hAnsi="Times New Roman CYR"/>
                          <w:i/>
                          <w:iCs/>
                          <w:sz w:val="44"/>
                          <w:szCs w:val="44"/>
                        </w:rPr>
                        <w:t>ДИПЛОМНА РОБОТА БАКАЛАВРА</w:t>
                      </w:r>
                      <w:bookmarkEnd w:id="4311"/>
                      <w:r w:rsidRPr="003A41B8">
                        <w:rPr>
                          <w:rFonts w:ascii="Times New Roman CYR" w:hAnsi="Times New Roman CYR"/>
                          <w:i/>
                          <w:iCs/>
                          <w:sz w:val="44"/>
                          <w:szCs w:val="44"/>
                        </w:rPr>
                        <w:t xml:space="preserve"> </w:t>
                      </w:r>
                    </w:p>
                    <w:p w14:paraId="7F4C02FF" w14:textId="77777777" w:rsidR="000658DF" w:rsidRPr="000D3135" w:rsidRDefault="000658DF" w:rsidP="000658DF">
                      <w:pPr>
                        <w:pStyle w:val="2"/>
                        <w:spacing w:line="300" w:lineRule="auto"/>
                        <w:rPr>
                          <w:rFonts w:ascii="Times New Roman CYR" w:hAnsi="Times New Roman CYR"/>
                          <w:b w:val="0"/>
                          <w:sz w:val="44"/>
                          <w:szCs w:val="44"/>
                        </w:rPr>
                      </w:pPr>
                      <w:bookmarkStart w:id="4312" w:name="_Toc169173641"/>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4312"/>
                    </w:p>
                    <w:p w14:paraId="221BFA82"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26660919"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3377BC94" w14:textId="77777777" w:rsidR="000658DF" w:rsidRPr="000D3135" w:rsidRDefault="000658DF" w:rsidP="000658DF">
                      <w:pPr>
                        <w:spacing w:line="300" w:lineRule="auto"/>
                        <w:jc w:val="center"/>
                        <w:rPr>
                          <w:b/>
                          <w:lang w:val="uk-UA"/>
                        </w:rPr>
                      </w:pPr>
                    </w:p>
                    <w:p w14:paraId="138A51F6"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3C76F5D3" w14:textId="77777777" w:rsidR="00A43AC3" w:rsidRPr="00B1453A" w:rsidRDefault="00A43AC3" w:rsidP="00987998">
                      <w:pPr>
                        <w:jc w:val="center"/>
                        <w:rPr>
                          <w:rFonts w:ascii="Calibri" w:hAnsi="Calibri"/>
                          <w:sz w:val="36"/>
                          <w:szCs w:val="36"/>
                        </w:rPr>
                      </w:pPr>
                    </w:p>
                    <w:p w14:paraId="3AC186FB" w14:textId="77777777" w:rsidR="00A43AC3" w:rsidRDefault="00A43AC3" w:rsidP="00987998">
                      <w:pPr>
                        <w:jc w:val="center"/>
                        <w:rPr>
                          <w:rFonts w:ascii="Times New Roman CYR" w:hAnsi="Times New Roman CYR" w:cs="Times New Roman CYR"/>
                          <w:sz w:val="36"/>
                          <w:szCs w:val="36"/>
                        </w:rPr>
                      </w:pPr>
                    </w:p>
                    <w:p w14:paraId="2D64112B" w14:textId="77777777" w:rsidR="00A43AC3" w:rsidRDefault="00A43AC3"/>
                    <w:p w14:paraId="72F36B1F" w14:textId="77777777" w:rsidR="00A43AC3" w:rsidRPr="00630E21" w:rsidRDefault="00A43AC3" w:rsidP="00987998">
                      <w:pPr>
                        <w:pStyle w:val="3"/>
                        <w:spacing w:line="276" w:lineRule="auto"/>
                        <w:rPr>
                          <w:rFonts w:ascii="Times New Roman" w:hAnsi="Times New Roman"/>
                          <w:bCs/>
                          <w:sz w:val="48"/>
                          <w:szCs w:val="48"/>
                        </w:rPr>
                      </w:pPr>
                      <w:bookmarkStart w:id="4313" w:name="_Toc169173642"/>
                      <w:r w:rsidRPr="00630E21">
                        <w:rPr>
                          <w:rFonts w:ascii="Times New Roman" w:hAnsi="Times New Roman"/>
                          <w:bCs/>
                          <w:sz w:val="48"/>
                          <w:szCs w:val="48"/>
                        </w:rPr>
                        <w:t>ДИПЛОМНА РОБОТА</w:t>
                      </w:r>
                      <w:bookmarkEnd w:id="4313"/>
                    </w:p>
                    <w:p w14:paraId="7F616F8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8019EFC" w14:textId="77777777" w:rsidR="00A43AC3" w:rsidRPr="005E3013" w:rsidRDefault="00A43AC3" w:rsidP="00987998">
                      <w:pPr>
                        <w:pStyle w:val="2"/>
                        <w:spacing w:line="276" w:lineRule="auto"/>
                        <w:rPr>
                          <w:b w:val="0"/>
                          <w:bCs/>
                          <w:iCs/>
                          <w:sz w:val="48"/>
                          <w:szCs w:val="48"/>
                          <w:highlight w:val="yellow"/>
                        </w:rPr>
                      </w:pPr>
                      <w:bookmarkStart w:id="4314" w:name="_Toc16917364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314"/>
                    </w:p>
                    <w:p w14:paraId="513D01E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C7E413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29906C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3A6607A" w14:textId="77777777" w:rsidR="00A43AC3" w:rsidRPr="00B1453A" w:rsidRDefault="00A43AC3" w:rsidP="00987998">
                      <w:pPr>
                        <w:jc w:val="center"/>
                        <w:rPr>
                          <w:rFonts w:ascii="Calibri" w:hAnsi="Calibri"/>
                          <w:sz w:val="36"/>
                          <w:szCs w:val="36"/>
                        </w:rPr>
                      </w:pPr>
                    </w:p>
                    <w:p w14:paraId="60D01425" w14:textId="77777777" w:rsidR="00A43AC3" w:rsidRDefault="00A43AC3" w:rsidP="00987998">
                      <w:pPr>
                        <w:jc w:val="center"/>
                        <w:rPr>
                          <w:rFonts w:ascii="Times New Roman CYR" w:hAnsi="Times New Roman CYR" w:cs="Times New Roman CYR"/>
                          <w:sz w:val="36"/>
                          <w:szCs w:val="36"/>
                        </w:rPr>
                      </w:pPr>
                    </w:p>
                    <w:p w14:paraId="29A1A888" w14:textId="77777777" w:rsidR="00A43AC3" w:rsidRDefault="00A43AC3"/>
                    <w:p w14:paraId="39CB421F" w14:textId="77777777" w:rsidR="00A43AC3" w:rsidRPr="00630E21" w:rsidRDefault="00A43AC3" w:rsidP="00987998">
                      <w:pPr>
                        <w:pStyle w:val="3"/>
                        <w:spacing w:line="276" w:lineRule="auto"/>
                        <w:rPr>
                          <w:rFonts w:ascii="Times New Roman" w:hAnsi="Times New Roman"/>
                          <w:bCs/>
                          <w:sz w:val="48"/>
                          <w:szCs w:val="48"/>
                        </w:rPr>
                      </w:pPr>
                      <w:bookmarkStart w:id="4315" w:name="_Toc169173644"/>
                      <w:r w:rsidRPr="00630E21">
                        <w:rPr>
                          <w:rFonts w:ascii="Times New Roman" w:hAnsi="Times New Roman"/>
                          <w:bCs/>
                          <w:sz w:val="48"/>
                          <w:szCs w:val="48"/>
                        </w:rPr>
                        <w:t>ДИПЛОМНА РОБОТА</w:t>
                      </w:r>
                      <w:bookmarkEnd w:id="4315"/>
                    </w:p>
                    <w:p w14:paraId="45B47B8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7F2A7FB" w14:textId="77777777" w:rsidR="00A43AC3" w:rsidRPr="005E3013" w:rsidRDefault="00A43AC3" w:rsidP="00987998">
                      <w:pPr>
                        <w:pStyle w:val="2"/>
                        <w:spacing w:line="276" w:lineRule="auto"/>
                        <w:rPr>
                          <w:b w:val="0"/>
                          <w:bCs/>
                          <w:iCs/>
                          <w:sz w:val="48"/>
                          <w:szCs w:val="48"/>
                          <w:highlight w:val="yellow"/>
                        </w:rPr>
                      </w:pPr>
                      <w:bookmarkStart w:id="4316" w:name="_Toc16917364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316"/>
                    </w:p>
                    <w:p w14:paraId="732310C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347EF9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9BF8EB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4D38714" w14:textId="77777777" w:rsidR="00A43AC3" w:rsidRPr="00B1453A" w:rsidRDefault="00A43AC3" w:rsidP="00987998">
                      <w:pPr>
                        <w:jc w:val="center"/>
                        <w:rPr>
                          <w:rFonts w:ascii="Calibri" w:hAnsi="Calibri"/>
                          <w:sz w:val="36"/>
                          <w:szCs w:val="36"/>
                        </w:rPr>
                      </w:pPr>
                    </w:p>
                    <w:p w14:paraId="21F200BB" w14:textId="77777777" w:rsidR="00A43AC3" w:rsidRDefault="00A43AC3" w:rsidP="00987998">
                      <w:pPr>
                        <w:jc w:val="center"/>
                        <w:rPr>
                          <w:rFonts w:ascii="Times New Roman CYR" w:hAnsi="Times New Roman CYR" w:cs="Times New Roman CYR"/>
                          <w:sz w:val="36"/>
                          <w:szCs w:val="36"/>
                        </w:rPr>
                      </w:pPr>
                    </w:p>
                    <w:p w14:paraId="5C12C014" w14:textId="77777777" w:rsidR="00A43AC3" w:rsidRDefault="00A43AC3"/>
                    <w:p w14:paraId="565F974E" w14:textId="77777777" w:rsidR="00A43AC3" w:rsidRPr="00630E21" w:rsidRDefault="00A43AC3" w:rsidP="00987998">
                      <w:pPr>
                        <w:pStyle w:val="3"/>
                        <w:spacing w:line="276" w:lineRule="auto"/>
                        <w:rPr>
                          <w:rFonts w:ascii="Times New Roman" w:hAnsi="Times New Roman"/>
                          <w:bCs/>
                          <w:sz w:val="48"/>
                          <w:szCs w:val="48"/>
                        </w:rPr>
                      </w:pPr>
                      <w:bookmarkStart w:id="4317" w:name="_Toc169173646"/>
                      <w:r w:rsidRPr="00630E21">
                        <w:rPr>
                          <w:rFonts w:ascii="Times New Roman" w:hAnsi="Times New Roman"/>
                          <w:bCs/>
                          <w:sz w:val="48"/>
                          <w:szCs w:val="48"/>
                        </w:rPr>
                        <w:t>ДИПЛОМНА РОБОТА</w:t>
                      </w:r>
                      <w:bookmarkEnd w:id="4317"/>
                    </w:p>
                    <w:p w14:paraId="2C3C759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677C4B3" w14:textId="77777777" w:rsidR="00A43AC3" w:rsidRPr="005E3013" w:rsidRDefault="00A43AC3" w:rsidP="00987998">
                      <w:pPr>
                        <w:pStyle w:val="2"/>
                        <w:spacing w:line="276" w:lineRule="auto"/>
                        <w:rPr>
                          <w:b w:val="0"/>
                          <w:bCs/>
                          <w:iCs/>
                          <w:sz w:val="48"/>
                          <w:szCs w:val="48"/>
                          <w:highlight w:val="yellow"/>
                        </w:rPr>
                      </w:pPr>
                      <w:bookmarkStart w:id="4318" w:name="_Toc16917364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318"/>
                    </w:p>
                    <w:p w14:paraId="5BC1CC4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4C5F9E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A10413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CA3E82D" w14:textId="77777777" w:rsidR="00A43AC3" w:rsidRPr="00B1453A" w:rsidRDefault="00A43AC3" w:rsidP="00987998">
                      <w:pPr>
                        <w:jc w:val="center"/>
                        <w:rPr>
                          <w:rFonts w:ascii="Calibri" w:hAnsi="Calibri"/>
                          <w:sz w:val="36"/>
                          <w:szCs w:val="36"/>
                        </w:rPr>
                      </w:pPr>
                    </w:p>
                    <w:p w14:paraId="470EDB77" w14:textId="77777777" w:rsidR="00A43AC3" w:rsidRDefault="00A43AC3" w:rsidP="00987998">
                      <w:pPr>
                        <w:jc w:val="center"/>
                        <w:rPr>
                          <w:rFonts w:ascii="Times New Roman CYR" w:hAnsi="Times New Roman CYR" w:cs="Times New Roman CYR"/>
                          <w:sz w:val="36"/>
                          <w:szCs w:val="36"/>
                        </w:rPr>
                      </w:pPr>
                    </w:p>
                    <w:p w14:paraId="20064B42" w14:textId="77777777" w:rsidR="00A43AC3" w:rsidRDefault="00A43AC3"/>
                    <w:p w14:paraId="2C81F373" w14:textId="77777777" w:rsidR="00A43AC3" w:rsidRPr="00630E21" w:rsidRDefault="00A43AC3" w:rsidP="00987998">
                      <w:pPr>
                        <w:pStyle w:val="3"/>
                        <w:spacing w:line="276" w:lineRule="auto"/>
                        <w:rPr>
                          <w:rFonts w:ascii="Times New Roman" w:hAnsi="Times New Roman"/>
                          <w:bCs/>
                          <w:sz w:val="48"/>
                          <w:szCs w:val="48"/>
                        </w:rPr>
                      </w:pPr>
                      <w:bookmarkStart w:id="4319" w:name="_Toc169173648"/>
                      <w:r w:rsidRPr="00630E21">
                        <w:rPr>
                          <w:rFonts w:ascii="Times New Roman" w:hAnsi="Times New Roman"/>
                          <w:bCs/>
                          <w:sz w:val="48"/>
                          <w:szCs w:val="48"/>
                        </w:rPr>
                        <w:t>ДИПЛОМНА РОБОТА</w:t>
                      </w:r>
                      <w:bookmarkEnd w:id="4319"/>
                    </w:p>
                    <w:p w14:paraId="10655FC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C17A5A4" w14:textId="77777777" w:rsidR="00A43AC3" w:rsidRPr="005E3013" w:rsidRDefault="00A43AC3" w:rsidP="00987998">
                      <w:pPr>
                        <w:pStyle w:val="2"/>
                        <w:spacing w:line="276" w:lineRule="auto"/>
                        <w:rPr>
                          <w:b w:val="0"/>
                          <w:bCs/>
                          <w:iCs/>
                          <w:sz w:val="48"/>
                          <w:szCs w:val="48"/>
                          <w:highlight w:val="yellow"/>
                        </w:rPr>
                      </w:pPr>
                      <w:bookmarkStart w:id="4320" w:name="_Toc16917364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320"/>
                    </w:p>
                    <w:p w14:paraId="523A4A5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142A33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47BD33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D61B559" w14:textId="77777777" w:rsidR="00A43AC3" w:rsidRPr="00B1453A" w:rsidRDefault="00A43AC3" w:rsidP="00987998">
                      <w:pPr>
                        <w:jc w:val="center"/>
                        <w:rPr>
                          <w:rFonts w:ascii="Calibri" w:hAnsi="Calibri"/>
                          <w:sz w:val="36"/>
                          <w:szCs w:val="36"/>
                        </w:rPr>
                      </w:pPr>
                    </w:p>
                    <w:p w14:paraId="5876FA29" w14:textId="77777777" w:rsidR="00A43AC3" w:rsidRDefault="00A43AC3" w:rsidP="00987998">
                      <w:pPr>
                        <w:jc w:val="center"/>
                        <w:rPr>
                          <w:rFonts w:ascii="Times New Roman CYR" w:hAnsi="Times New Roman CYR" w:cs="Times New Roman CYR"/>
                          <w:sz w:val="36"/>
                          <w:szCs w:val="36"/>
                        </w:rPr>
                      </w:pPr>
                    </w:p>
                    <w:p w14:paraId="6767E736" w14:textId="77777777" w:rsidR="00A43AC3" w:rsidRDefault="00A43AC3"/>
                    <w:p w14:paraId="181DE72C" w14:textId="77777777" w:rsidR="00A43AC3" w:rsidRPr="00630E21" w:rsidRDefault="00A43AC3" w:rsidP="00987998">
                      <w:pPr>
                        <w:pStyle w:val="3"/>
                        <w:spacing w:line="276" w:lineRule="auto"/>
                        <w:rPr>
                          <w:rFonts w:ascii="Times New Roman" w:hAnsi="Times New Roman"/>
                          <w:bCs/>
                          <w:sz w:val="48"/>
                          <w:szCs w:val="48"/>
                        </w:rPr>
                      </w:pPr>
                      <w:bookmarkStart w:id="4321" w:name="_Toc169173650"/>
                      <w:r w:rsidRPr="00630E21">
                        <w:rPr>
                          <w:rFonts w:ascii="Times New Roman" w:hAnsi="Times New Roman"/>
                          <w:bCs/>
                          <w:sz w:val="48"/>
                          <w:szCs w:val="48"/>
                        </w:rPr>
                        <w:t>ДИПЛОМНА РОБОТА</w:t>
                      </w:r>
                      <w:bookmarkEnd w:id="4321"/>
                    </w:p>
                    <w:p w14:paraId="4E3A53A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EA92C1A" w14:textId="77777777" w:rsidR="00A43AC3" w:rsidRPr="005E3013" w:rsidRDefault="00A43AC3" w:rsidP="00987998">
                      <w:pPr>
                        <w:pStyle w:val="2"/>
                        <w:spacing w:line="276" w:lineRule="auto"/>
                        <w:rPr>
                          <w:b w:val="0"/>
                          <w:bCs/>
                          <w:iCs/>
                          <w:sz w:val="48"/>
                          <w:szCs w:val="48"/>
                          <w:highlight w:val="yellow"/>
                        </w:rPr>
                      </w:pPr>
                      <w:bookmarkStart w:id="4322" w:name="_Toc16917365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322"/>
                    </w:p>
                    <w:p w14:paraId="2B0DBEE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960AAF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C8C58F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F3CF5C2" w14:textId="77777777" w:rsidR="00A43AC3" w:rsidRPr="00B1453A" w:rsidRDefault="00A43AC3" w:rsidP="00987998">
                      <w:pPr>
                        <w:jc w:val="center"/>
                        <w:rPr>
                          <w:rFonts w:ascii="Calibri" w:hAnsi="Calibri"/>
                          <w:sz w:val="36"/>
                          <w:szCs w:val="36"/>
                        </w:rPr>
                      </w:pPr>
                    </w:p>
                    <w:p w14:paraId="70ACF601" w14:textId="77777777" w:rsidR="00A43AC3" w:rsidRDefault="00A43AC3" w:rsidP="00987998">
                      <w:pPr>
                        <w:jc w:val="center"/>
                        <w:rPr>
                          <w:rFonts w:ascii="Times New Roman CYR" w:hAnsi="Times New Roman CYR" w:cs="Times New Roman CYR"/>
                          <w:sz w:val="36"/>
                          <w:szCs w:val="36"/>
                        </w:rPr>
                      </w:pPr>
                    </w:p>
                    <w:p w14:paraId="36667F19" w14:textId="77777777" w:rsidR="00A43AC3" w:rsidRDefault="00A43AC3"/>
                    <w:p w14:paraId="1526A9F1" w14:textId="77777777" w:rsidR="00A43AC3" w:rsidRPr="00630E21" w:rsidRDefault="00A43AC3" w:rsidP="00987998">
                      <w:pPr>
                        <w:pStyle w:val="3"/>
                        <w:spacing w:line="276" w:lineRule="auto"/>
                        <w:rPr>
                          <w:rFonts w:ascii="Times New Roman" w:hAnsi="Times New Roman"/>
                          <w:bCs/>
                          <w:sz w:val="48"/>
                          <w:szCs w:val="48"/>
                        </w:rPr>
                      </w:pPr>
                      <w:bookmarkStart w:id="4323" w:name="_Toc169173652"/>
                      <w:r w:rsidRPr="00630E21">
                        <w:rPr>
                          <w:rFonts w:ascii="Times New Roman" w:hAnsi="Times New Roman"/>
                          <w:bCs/>
                          <w:sz w:val="48"/>
                          <w:szCs w:val="48"/>
                        </w:rPr>
                        <w:t>ДИПЛОМНА РОБОТА</w:t>
                      </w:r>
                      <w:bookmarkEnd w:id="4323"/>
                    </w:p>
                    <w:p w14:paraId="07523D7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90C0F69" w14:textId="77777777" w:rsidR="00A43AC3" w:rsidRPr="005E3013" w:rsidRDefault="00A43AC3" w:rsidP="00987998">
                      <w:pPr>
                        <w:pStyle w:val="2"/>
                        <w:spacing w:line="276" w:lineRule="auto"/>
                        <w:rPr>
                          <w:b w:val="0"/>
                          <w:bCs/>
                          <w:iCs/>
                          <w:sz w:val="48"/>
                          <w:szCs w:val="48"/>
                          <w:highlight w:val="yellow"/>
                        </w:rPr>
                      </w:pPr>
                      <w:bookmarkStart w:id="4324" w:name="_Toc16917365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324"/>
                    </w:p>
                    <w:p w14:paraId="5EB8168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745C5C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AC284F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372FD3A" w14:textId="77777777" w:rsidR="00A43AC3" w:rsidRPr="00B1453A" w:rsidRDefault="00A43AC3" w:rsidP="00987998">
                      <w:pPr>
                        <w:jc w:val="center"/>
                        <w:rPr>
                          <w:rFonts w:ascii="Calibri" w:hAnsi="Calibri"/>
                          <w:sz w:val="36"/>
                          <w:szCs w:val="36"/>
                        </w:rPr>
                      </w:pPr>
                    </w:p>
                    <w:p w14:paraId="6D694E38" w14:textId="77777777" w:rsidR="00A43AC3" w:rsidRDefault="00A43AC3" w:rsidP="00987998">
                      <w:pPr>
                        <w:jc w:val="center"/>
                        <w:rPr>
                          <w:rFonts w:ascii="Times New Roman CYR" w:hAnsi="Times New Roman CYR" w:cs="Times New Roman CYR"/>
                          <w:sz w:val="36"/>
                          <w:szCs w:val="36"/>
                        </w:rPr>
                      </w:pPr>
                    </w:p>
                    <w:p w14:paraId="7BEAA45D" w14:textId="77777777" w:rsidR="00A43AC3" w:rsidRDefault="00A43AC3"/>
                    <w:p w14:paraId="73B084E2" w14:textId="77777777" w:rsidR="00A43AC3" w:rsidRPr="00630E21" w:rsidRDefault="00A43AC3" w:rsidP="00987998">
                      <w:pPr>
                        <w:pStyle w:val="3"/>
                        <w:spacing w:line="276" w:lineRule="auto"/>
                        <w:rPr>
                          <w:rFonts w:ascii="Times New Roman" w:hAnsi="Times New Roman"/>
                          <w:bCs/>
                          <w:sz w:val="48"/>
                          <w:szCs w:val="48"/>
                        </w:rPr>
                      </w:pPr>
                      <w:bookmarkStart w:id="4325" w:name="_Toc169173654"/>
                      <w:r w:rsidRPr="00630E21">
                        <w:rPr>
                          <w:rFonts w:ascii="Times New Roman" w:hAnsi="Times New Roman"/>
                          <w:bCs/>
                          <w:sz w:val="48"/>
                          <w:szCs w:val="48"/>
                        </w:rPr>
                        <w:t>ДИПЛОМНА РОБОТА</w:t>
                      </w:r>
                      <w:bookmarkEnd w:id="4325"/>
                    </w:p>
                    <w:p w14:paraId="55E6D11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2F0CE28" w14:textId="77777777" w:rsidR="00A43AC3" w:rsidRPr="005E3013" w:rsidRDefault="00A43AC3" w:rsidP="00987998">
                      <w:pPr>
                        <w:pStyle w:val="2"/>
                        <w:spacing w:line="276" w:lineRule="auto"/>
                        <w:rPr>
                          <w:b w:val="0"/>
                          <w:bCs/>
                          <w:iCs/>
                          <w:sz w:val="48"/>
                          <w:szCs w:val="48"/>
                          <w:highlight w:val="yellow"/>
                        </w:rPr>
                      </w:pPr>
                      <w:bookmarkStart w:id="4326" w:name="_Toc16917365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326"/>
                    </w:p>
                    <w:p w14:paraId="3B2183B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FC7ADC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A623CA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5BE9815" w14:textId="77777777" w:rsidR="00A43AC3" w:rsidRPr="00B1453A" w:rsidRDefault="00A43AC3" w:rsidP="00987998">
                      <w:pPr>
                        <w:jc w:val="center"/>
                        <w:rPr>
                          <w:rFonts w:ascii="Calibri" w:hAnsi="Calibri"/>
                          <w:sz w:val="36"/>
                          <w:szCs w:val="36"/>
                        </w:rPr>
                      </w:pPr>
                    </w:p>
                    <w:p w14:paraId="1BDD3260" w14:textId="77777777" w:rsidR="00A43AC3" w:rsidRDefault="00A43AC3" w:rsidP="00987998">
                      <w:pPr>
                        <w:jc w:val="center"/>
                        <w:rPr>
                          <w:rFonts w:ascii="Times New Roman CYR" w:hAnsi="Times New Roman CYR" w:cs="Times New Roman CYR"/>
                          <w:sz w:val="36"/>
                          <w:szCs w:val="36"/>
                        </w:rPr>
                      </w:pPr>
                    </w:p>
                    <w:p w14:paraId="0FE25110" w14:textId="77777777" w:rsidR="00A43AC3" w:rsidRDefault="00A43AC3"/>
                    <w:p w14:paraId="784C9186" w14:textId="77777777" w:rsidR="000658DF" w:rsidRPr="003A41B8" w:rsidRDefault="000658DF" w:rsidP="000658DF">
                      <w:pPr>
                        <w:pStyle w:val="3"/>
                        <w:spacing w:line="300" w:lineRule="auto"/>
                        <w:rPr>
                          <w:rFonts w:ascii="Times New Roman CYR" w:hAnsi="Times New Roman CYR"/>
                          <w:i/>
                          <w:iCs/>
                          <w:sz w:val="44"/>
                          <w:szCs w:val="44"/>
                        </w:rPr>
                      </w:pPr>
                      <w:bookmarkStart w:id="4327" w:name="_Toc169173656"/>
                      <w:r w:rsidRPr="003A41B8">
                        <w:rPr>
                          <w:rFonts w:ascii="Times New Roman CYR" w:hAnsi="Times New Roman CYR"/>
                          <w:i/>
                          <w:iCs/>
                          <w:sz w:val="44"/>
                          <w:szCs w:val="44"/>
                        </w:rPr>
                        <w:t>ДИПЛОМНА РОБОТА БАКАЛАВРА</w:t>
                      </w:r>
                      <w:bookmarkEnd w:id="4327"/>
                      <w:r w:rsidRPr="003A41B8">
                        <w:rPr>
                          <w:rFonts w:ascii="Times New Roman CYR" w:hAnsi="Times New Roman CYR"/>
                          <w:i/>
                          <w:iCs/>
                          <w:sz w:val="44"/>
                          <w:szCs w:val="44"/>
                        </w:rPr>
                        <w:t xml:space="preserve"> </w:t>
                      </w:r>
                    </w:p>
                    <w:p w14:paraId="2C77C328" w14:textId="77777777" w:rsidR="000658DF" w:rsidRPr="000D3135" w:rsidRDefault="000658DF" w:rsidP="000658DF">
                      <w:pPr>
                        <w:pStyle w:val="2"/>
                        <w:spacing w:line="300" w:lineRule="auto"/>
                        <w:rPr>
                          <w:rFonts w:ascii="Times New Roman CYR" w:hAnsi="Times New Roman CYR"/>
                          <w:b w:val="0"/>
                          <w:sz w:val="44"/>
                          <w:szCs w:val="44"/>
                        </w:rPr>
                      </w:pPr>
                      <w:bookmarkStart w:id="4328" w:name="_Toc169173657"/>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4328"/>
                    </w:p>
                    <w:p w14:paraId="0986AA94"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0E4AA977"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6153E876" w14:textId="77777777" w:rsidR="000658DF" w:rsidRPr="000D3135" w:rsidRDefault="000658DF" w:rsidP="000658DF">
                      <w:pPr>
                        <w:spacing w:line="300" w:lineRule="auto"/>
                        <w:jc w:val="center"/>
                        <w:rPr>
                          <w:b/>
                          <w:lang w:val="uk-UA"/>
                        </w:rPr>
                      </w:pPr>
                    </w:p>
                    <w:p w14:paraId="6B09D37A"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7302DCA3" w14:textId="77777777" w:rsidR="00A43AC3" w:rsidRPr="00B1453A" w:rsidRDefault="00A43AC3" w:rsidP="00987998">
                      <w:pPr>
                        <w:jc w:val="center"/>
                        <w:rPr>
                          <w:rFonts w:ascii="Calibri" w:hAnsi="Calibri"/>
                          <w:sz w:val="36"/>
                          <w:szCs w:val="36"/>
                        </w:rPr>
                      </w:pPr>
                    </w:p>
                    <w:p w14:paraId="4FD75A04" w14:textId="77777777" w:rsidR="00A43AC3" w:rsidRDefault="00A43AC3" w:rsidP="00987998">
                      <w:pPr>
                        <w:jc w:val="center"/>
                        <w:rPr>
                          <w:rFonts w:ascii="Times New Roman CYR" w:hAnsi="Times New Roman CYR" w:cs="Times New Roman CYR"/>
                          <w:sz w:val="36"/>
                          <w:szCs w:val="36"/>
                        </w:rPr>
                      </w:pPr>
                    </w:p>
                    <w:p w14:paraId="13A52E96" w14:textId="77777777" w:rsidR="00A43AC3" w:rsidRDefault="00A43AC3"/>
                    <w:p w14:paraId="42F8EFE2" w14:textId="77777777" w:rsidR="00A43AC3" w:rsidRPr="00630E21" w:rsidRDefault="00A43AC3" w:rsidP="00987998">
                      <w:pPr>
                        <w:pStyle w:val="3"/>
                        <w:spacing w:line="276" w:lineRule="auto"/>
                        <w:rPr>
                          <w:rFonts w:ascii="Times New Roman" w:hAnsi="Times New Roman"/>
                          <w:bCs/>
                          <w:sz w:val="48"/>
                          <w:szCs w:val="48"/>
                        </w:rPr>
                      </w:pPr>
                      <w:bookmarkStart w:id="4329" w:name="_Toc169173658"/>
                      <w:r w:rsidRPr="00630E21">
                        <w:rPr>
                          <w:rFonts w:ascii="Times New Roman" w:hAnsi="Times New Roman"/>
                          <w:bCs/>
                          <w:sz w:val="48"/>
                          <w:szCs w:val="48"/>
                        </w:rPr>
                        <w:t>ДИПЛОМНА РОБОТА</w:t>
                      </w:r>
                      <w:bookmarkEnd w:id="4329"/>
                    </w:p>
                    <w:p w14:paraId="63177E3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7516736" w14:textId="77777777" w:rsidR="00A43AC3" w:rsidRPr="005E3013" w:rsidRDefault="00A43AC3" w:rsidP="00987998">
                      <w:pPr>
                        <w:pStyle w:val="2"/>
                        <w:spacing w:line="276" w:lineRule="auto"/>
                        <w:rPr>
                          <w:b w:val="0"/>
                          <w:bCs/>
                          <w:iCs/>
                          <w:sz w:val="48"/>
                          <w:szCs w:val="48"/>
                          <w:highlight w:val="yellow"/>
                        </w:rPr>
                      </w:pPr>
                      <w:bookmarkStart w:id="4330" w:name="_Toc16917365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330"/>
                    </w:p>
                    <w:p w14:paraId="28F13FA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A24F7D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744AFB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1162405" w14:textId="77777777" w:rsidR="00A43AC3" w:rsidRPr="00B1453A" w:rsidRDefault="00A43AC3" w:rsidP="00987998">
                      <w:pPr>
                        <w:jc w:val="center"/>
                        <w:rPr>
                          <w:rFonts w:ascii="Calibri" w:hAnsi="Calibri"/>
                          <w:sz w:val="36"/>
                          <w:szCs w:val="36"/>
                        </w:rPr>
                      </w:pPr>
                    </w:p>
                    <w:p w14:paraId="7970CF85" w14:textId="77777777" w:rsidR="00A43AC3" w:rsidRDefault="00A43AC3" w:rsidP="00987998">
                      <w:pPr>
                        <w:jc w:val="center"/>
                        <w:rPr>
                          <w:rFonts w:ascii="Times New Roman CYR" w:hAnsi="Times New Roman CYR" w:cs="Times New Roman CYR"/>
                          <w:sz w:val="36"/>
                          <w:szCs w:val="36"/>
                        </w:rPr>
                      </w:pPr>
                    </w:p>
                    <w:p w14:paraId="77D61D52" w14:textId="77777777" w:rsidR="00A43AC3" w:rsidRDefault="00A43AC3"/>
                    <w:p w14:paraId="6C2FC44E" w14:textId="77777777" w:rsidR="00A43AC3" w:rsidRPr="00630E21" w:rsidRDefault="00A43AC3" w:rsidP="00987998">
                      <w:pPr>
                        <w:pStyle w:val="3"/>
                        <w:spacing w:line="276" w:lineRule="auto"/>
                        <w:rPr>
                          <w:rFonts w:ascii="Times New Roman" w:hAnsi="Times New Roman"/>
                          <w:bCs/>
                          <w:sz w:val="48"/>
                          <w:szCs w:val="48"/>
                        </w:rPr>
                      </w:pPr>
                      <w:bookmarkStart w:id="4331" w:name="_Toc169173660"/>
                      <w:r w:rsidRPr="00630E21">
                        <w:rPr>
                          <w:rFonts w:ascii="Times New Roman" w:hAnsi="Times New Roman"/>
                          <w:bCs/>
                          <w:sz w:val="48"/>
                          <w:szCs w:val="48"/>
                        </w:rPr>
                        <w:t>ДИПЛОМНА РОБОТА</w:t>
                      </w:r>
                      <w:bookmarkEnd w:id="4331"/>
                    </w:p>
                    <w:p w14:paraId="7F8AC55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9C289AF" w14:textId="77777777" w:rsidR="00A43AC3" w:rsidRPr="005E3013" w:rsidRDefault="00A43AC3" w:rsidP="00987998">
                      <w:pPr>
                        <w:pStyle w:val="2"/>
                        <w:spacing w:line="276" w:lineRule="auto"/>
                        <w:rPr>
                          <w:b w:val="0"/>
                          <w:bCs/>
                          <w:iCs/>
                          <w:sz w:val="48"/>
                          <w:szCs w:val="48"/>
                          <w:highlight w:val="yellow"/>
                        </w:rPr>
                      </w:pPr>
                      <w:bookmarkStart w:id="4332" w:name="_Toc16917366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332"/>
                    </w:p>
                    <w:p w14:paraId="0728ACA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E7477B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52129F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4534F42" w14:textId="77777777" w:rsidR="00A43AC3" w:rsidRPr="00B1453A" w:rsidRDefault="00A43AC3" w:rsidP="00987998">
                      <w:pPr>
                        <w:jc w:val="center"/>
                        <w:rPr>
                          <w:rFonts w:ascii="Calibri" w:hAnsi="Calibri"/>
                          <w:sz w:val="36"/>
                          <w:szCs w:val="36"/>
                        </w:rPr>
                      </w:pPr>
                    </w:p>
                    <w:p w14:paraId="7B1453BD" w14:textId="77777777" w:rsidR="00A43AC3" w:rsidRDefault="00A43AC3" w:rsidP="00987998">
                      <w:pPr>
                        <w:jc w:val="center"/>
                        <w:rPr>
                          <w:rFonts w:ascii="Times New Roman CYR" w:hAnsi="Times New Roman CYR" w:cs="Times New Roman CYR"/>
                          <w:sz w:val="36"/>
                          <w:szCs w:val="36"/>
                        </w:rPr>
                      </w:pPr>
                    </w:p>
                    <w:p w14:paraId="55DD85C6" w14:textId="77777777" w:rsidR="00A43AC3" w:rsidRDefault="00A43AC3"/>
                    <w:p w14:paraId="2E61F08C" w14:textId="77777777" w:rsidR="00A43AC3" w:rsidRPr="00630E21" w:rsidRDefault="00A43AC3" w:rsidP="00987998">
                      <w:pPr>
                        <w:pStyle w:val="3"/>
                        <w:spacing w:line="276" w:lineRule="auto"/>
                        <w:rPr>
                          <w:rFonts w:ascii="Times New Roman" w:hAnsi="Times New Roman"/>
                          <w:bCs/>
                          <w:sz w:val="48"/>
                          <w:szCs w:val="48"/>
                        </w:rPr>
                      </w:pPr>
                      <w:bookmarkStart w:id="4333" w:name="_Toc169173662"/>
                      <w:r w:rsidRPr="00630E21">
                        <w:rPr>
                          <w:rFonts w:ascii="Times New Roman" w:hAnsi="Times New Roman"/>
                          <w:bCs/>
                          <w:sz w:val="48"/>
                          <w:szCs w:val="48"/>
                        </w:rPr>
                        <w:t>ДИПЛОМНА РОБОТА</w:t>
                      </w:r>
                      <w:bookmarkEnd w:id="4333"/>
                    </w:p>
                    <w:p w14:paraId="7E55E8B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0CEE8F0" w14:textId="77777777" w:rsidR="00A43AC3" w:rsidRPr="005E3013" w:rsidRDefault="00A43AC3" w:rsidP="00987998">
                      <w:pPr>
                        <w:pStyle w:val="2"/>
                        <w:spacing w:line="276" w:lineRule="auto"/>
                        <w:rPr>
                          <w:b w:val="0"/>
                          <w:bCs/>
                          <w:iCs/>
                          <w:sz w:val="48"/>
                          <w:szCs w:val="48"/>
                          <w:highlight w:val="yellow"/>
                        </w:rPr>
                      </w:pPr>
                      <w:bookmarkStart w:id="4334" w:name="_Toc16917366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334"/>
                    </w:p>
                    <w:p w14:paraId="5CCB1B4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6E22F5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E3EC71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96896E5" w14:textId="77777777" w:rsidR="00A43AC3" w:rsidRPr="00B1453A" w:rsidRDefault="00A43AC3" w:rsidP="00987998">
                      <w:pPr>
                        <w:jc w:val="center"/>
                        <w:rPr>
                          <w:rFonts w:ascii="Calibri" w:hAnsi="Calibri"/>
                          <w:sz w:val="36"/>
                          <w:szCs w:val="36"/>
                        </w:rPr>
                      </w:pPr>
                    </w:p>
                    <w:p w14:paraId="2C71AB5B" w14:textId="77777777" w:rsidR="00A43AC3" w:rsidRDefault="00A43AC3" w:rsidP="00987998">
                      <w:pPr>
                        <w:jc w:val="center"/>
                        <w:rPr>
                          <w:rFonts w:ascii="Times New Roman CYR" w:hAnsi="Times New Roman CYR" w:cs="Times New Roman CYR"/>
                          <w:sz w:val="36"/>
                          <w:szCs w:val="36"/>
                        </w:rPr>
                      </w:pPr>
                    </w:p>
                    <w:p w14:paraId="1FC78592" w14:textId="77777777" w:rsidR="00A43AC3" w:rsidRDefault="00A43AC3"/>
                    <w:p w14:paraId="445BFEC4" w14:textId="77777777" w:rsidR="00A43AC3" w:rsidRPr="00630E21" w:rsidRDefault="00A43AC3" w:rsidP="00987998">
                      <w:pPr>
                        <w:pStyle w:val="3"/>
                        <w:spacing w:line="276" w:lineRule="auto"/>
                        <w:rPr>
                          <w:rFonts w:ascii="Times New Roman" w:hAnsi="Times New Roman"/>
                          <w:bCs/>
                          <w:sz w:val="48"/>
                          <w:szCs w:val="48"/>
                        </w:rPr>
                      </w:pPr>
                      <w:bookmarkStart w:id="4335" w:name="_Toc169173664"/>
                      <w:r w:rsidRPr="00630E21">
                        <w:rPr>
                          <w:rFonts w:ascii="Times New Roman" w:hAnsi="Times New Roman"/>
                          <w:bCs/>
                          <w:sz w:val="48"/>
                          <w:szCs w:val="48"/>
                        </w:rPr>
                        <w:t>ДИПЛОМНА РОБОТА</w:t>
                      </w:r>
                      <w:bookmarkEnd w:id="4335"/>
                    </w:p>
                    <w:p w14:paraId="18497F0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69B9AAB" w14:textId="77777777" w:rsidR="00A43AC3" w:rsidRPr="005E3013" w:rsidRDefault="00A43AC3" w:rsidP="00987998">
                      <w:pPr>
                        <w:pStyle w:val="2"/>
                        <w:spacing w:line="276" w:lineRule="auto"/>
                        <w:rPr>
                          <w:b w:val="0"/>
                          <w:bCs/>
                          <w:iCs/>
                          <w:sz w:val="48"/>
                          <w:szCs w:val="48"/>
                          <w:highlight w:val="yellow"/>
                        </w:rPr>
                      </w:pPr>
                      <w:bookmarkStart w:id="4336" w:name="_Toc16917366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336"/>
                    </w:p>
                    <w:p w14:paraId="2A896B8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4EE4ED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55273A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72CA643" w14:textId="77777777" w:rsidR="00A43AC3" w:rsidRPr="00B1453A" w:rsidRDefault="00A43AC3" w:rsidP="00987998">
                      <w:pPr>
                        <w:jc w:val="center"/>
                        <w:rPr>
                          <w:rFonts w:ascii="Calibri" w:hAnsi="Calibri"/>
                          <w:sz w:val="36"/>
                          <w:szCs w:val="36"/>
                        </w:rPr>
                      </w:pPr>
                    </w:p>
                    <w:p w14:paraId="06F34045" w14:textId="77777777" w:rsidR="00A43AC3" w:rsidRDefault="00A43AC3" w:rsidP="00987998">
                      <w:pPr>
                        <w:jc w:val="center"/>
                        <w:rPr>
                          <w:rFonts w:ascii="Times New Roman CYR" w:hAnsi="Times New Roman CYR" w:cs="Times New Roman CYR"/>
                          <w:sz w:val="36"/>
                          <w:szCs w:val="36"/>
                        </w:rPr>
                      </w:pPr>
                    </w:p>
                    <w:p w14:paraId="3CF54825" w14:textId="77777777" w:rsidR="00A43AC3" w:rsidRDefault="00A43AC3"/>
                    <w:p w14:paraId="28DD8C4F" w14:textId="77777777" w:rsidR="00A43AC3" w:rsidRPr="00630E21" w:rsidRDefault="00A43AC3" w:rsidP="00987998">
                      <w:pPr>
                        <w:pStyle w:val="3"/>
                        <w:spacing w:line="276" w:lineRule="auto"/>
                        <w:rPr>
                          <w:rFonts w:ascii="Times New Roman" w:hAnsi="Times New Roman"/>
                          <w:bCs/>
                          <w:sz w:val="48"/>
                          <w:szCs w:val="48"/>
                        </w:rPr>
                      </w:pPr>
                      <w:bookmarkStart w:id="4337" w:name="_Toc169173666"/>
                      <w:r w:rsidRPr="00630E21">
                        <w:rPr>
                          <w:rFonts w:ascii="Times New Roman" w:hAnsi="Times New Roman"/>
                          <w:bCs/>
                          <w:sz w:val="48"/>
                          <w:szCs w:val="48"/>
                        </w:rPr>
                        <w:t>ДИПЛОМНА РОБОТА</w:t>
                      </w:r>
                      <w:bookmarkEnd w:id="4337"/>
                    </w:p>
                    <w:p w14:paraId="565C7682"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43B41D4" w14:textId="77777777" w:rsidR="00A43AC3" w:rsidRPr="005E3013" w:rsidRDefault="00A43AC3" w:rsidP="00987998">
                      <w:pPr>
                        <w:pStyle w:val="2"/>
                        <w:spacing w:line="276" w:lineRule="auto"/>
                        <w:rPr>
                          <w:b w:val="0"/>
                          <w:bCs/>
                          <w:iCs/>
                          <w:sz w:val="48"/>
                          <w:szCs w:val="48"/>
                          <w:highlight w:val="yellow"/>
                        </w:rPr>
                      </w:pPr>
                      <w:bookmarkStart w:id="4338" w:name="_Toc16917366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338"/>
                    </w:p>
                    <w:p w14:paraId="60592B5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7E1AEA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7F73AE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29A9245" w14:textId="77777777" w:rsidR="00A43AC3" w:rsidRPr="00B1453A" w:rsidRDefault="00A43AC3" w:rsidP="00987998">
                      <w:pPr>
                        <w:jc w:val="center"/>
                        <w:rPr>
                          <w:rFonts w:ascii="Calibri" w:hAnsi="Calibri"/>
                          <w:sz w:val="36"/>
                          <w:szCs w:val="36"/>
                        </w:rPr>
                      </w:pPr>
                    </w:p>
                    <w:p w14:paraId="6EEA344F" w14:textId="77777777" w:rsidR="00A43AC3" w:rsidRDefault="00A43AC3" w:rsidP="00987998">
                      <w:pPr>
                        <w:jc w:val="center"/>
                        <w:rPr>
                          <w:rFonts w:ascii="Times New Roman CYR" w:hAnsi="Times New Roman CYR" w:cs="Times New Roman CYR"/>
                          <w:sz w:val="36"/>
                          <w:szCs w:val="36"/>
                        </w:rPr>
                      </w:pPr>
                    </w:p>
                    <w:p w14:paraId="29E5B356" w14:textId="77777777" w:rsidR="00A43AC3" w:rsidRDefault="00A43AC3"/>
                    <w:p w14:paraId="6C1DAECD" w14:textId="77777777" w:rsidR="00A43AC3" w:rsidRPr="00630E21" w:rsidRDefault="00A43AC3" w:rsidP="00987998">
                      <w:pPr>
                        <w:pStyle w:val="3"/>
                        <w:spacing w:line="276" w:lineRule="auto"/>
                        <w:rPr>
                          <w:rFonts w:ascii="Times New Roman" w:hAnsi="Times New Roman"/>
                          <w:bCs/>
                          <w:sz w:val="48"/>
                          <w:szCs w:val="48"/>
                        </w:rPr>
                      </w:pPr>
                      <w:bookmarkStart w:id="4339" w:name="_Toc169173668"/>
                      <w:r w:rsidRPr="00630E21">
                        <w:rPr>
                          <w:rFonts w:ascii="Times New Roman" w:hAnsi="Times New Roman"/>
                          <w:bCs/>
                          <w:sz w:val="48"/>
                          <w:szCs w:val="48"/>
                        </w:rPr>
                        <w:t>ДИПЛОМНА РОБОТА</w:t>
                      </w:r>
                      <w:bookmarkEnd w:id="4339"/>
                    </w:p>
                    <w:p w14:paraId="49C7D00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1848991" w14:textId="77777777" w:rsidR="00A43AC3" w:rsidRPr="005E3013" w:rsidRDefault="00A43AC3" w:rsidP="00987998">
                      <w:pPr>
                        <w:pStyle w:val="2"/>
                        <w:spacing w:line="276" w:lineRule="auto"/>
                        <w:rPr>
                          <w:b w:val="0"/>
                          <w:bCs/>
                          <w:iCs/>
                          <w:sz w:val="48"/>
                          <w:szCs w:val="48"/>
                          <w:highlight w:val="yellow"/>
                        </w:rPr>
                      </w:pPr>
                      <w:bookmarkStart w:id="4340" w:name="_Toc16917366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340"/>
                    </w:p>
                    <w:p w14:paraId="249E3E2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5C3BDD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1564F6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731C12C" w14:textId="77777777" w:rsidR="00A43AC3" w:rsidRPr="00B1453A" w:rsidRDefault="00A43AC3" w:rsidP="00987998">
                      <w:pPr>
                        <w:jc w:val="center"/>
                        <w:rPr>
                          <w:rFonts w:ascii="Calibri" w:hAnsi="Calibri"/>
                          <w:sz w:val="36"/>
                          <w:szCs w:val="36"/>
                        </w:rPr>
                      </w:pPr>
                    </w:p>
                    <w:p w14:paraId="1ACC6DC8" w14:textId="77777777" w:rsidR="00A43AC3" w:rsidRDefault="00A43AC3" w:rsidP="00987998">
                      <w:pPr>
                        <w:jc w:val="center"/>
                        <w:rPr>
                          <w:rFonts w:ascii="Times New Roman CYR" w:hAnsi="Times New Roman CYR" w:cs="Times New Roman CYR"/>
                          <w:sz w:val="36"/>
                          <w:szCs w:val="36"/>
                        </w:rPr>
                      </w:pPr>
                    </w:p>
                    <w:p w14:paraId="2F9C5F5C" w14:textId="77777777" w:rsidR="00A43AC3" w:rsidRDefault="00A43AC3"/>
                    <w:p w14:paraId="1D030DC3" w14:textId="77777777" w:rsidR="00A43AC3" w:rsidRPr="00630E21" w:rsidRDefault="00A43AC3" w:rsidP="00987998">
                      <w:pPr>
                        <w:pStyle w:val="3"/>
                        <w:spacing w:line="276" w:lineRule="auto"/>
                        <w:rPr>
                          <w:rFonts w:ascii="Times New Roman" w:hAnsi="Times New Roman"/>
                          <w:bCs/>
                          <w:sz w:val="48"/>
                          <w:szCs w:val="48"/>
                        </w:rPr>
                      </w:pPr>
                      <w:bookmarkStart w:id="4341" w:name="_Toc169173670"/>
                      <w:r w:rsidRPr="00630E21">
                        <w:rPr>
                          <w:rFonts w:ascii="Times New Roman" w:hAnsi="Times New Roman"/>
                          <w:bCs/>
                          <w:sz w:val="48"/>
                          <w:szCs w:val="48"/>
                        </w:rPr>
                        <w:t>ДИПЛОМНА РОБОТА</w:t>
                      </w:r>
                      <w:bookmarkEnd w:id="4341"/>
                    </w:p>
                    <w:p w14:paraId="1933B44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F98CC3B" w14:textId="77777777" w:rsidR="00A43AC3" w:rsidRPr="005E3013" w:rsidRDefault="00A43AC3" w:rsidP="00987998">
                      <w:pPr>
                        <w:pStyle w:val="2"/>
                        <w:spacing w:line="276" w:lineRule="auto"/>
                        <w:rPr>
                          <w:b w:val="0"/>
                          <w:bCs/>
                          <w:iCs/>
                          <w:sz w:val="48"/>
                          <w:szCs w:val="48"/>
                          <w:highlight w:val="yellow"/>
                        </w:rPr>
                      </w:pPr>
                      <w:bookmarkStart w:id="4342" w:name="_Toc16917367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342"/>
                    </w:p>
                    <w:p w14:paraId="53DFE09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EB866C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34CFE8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BCC2C2D" w14:textId="77777777" w:rsidR="00A43AC3" w:rsidRPr="00B1453A" w:rsidRDefault="00A43AC3" w:rsidP="00987998">
                      <w:pPr>
                        <w:jc w:val="center"/>
                        <w:rPr>
                          <w:rFonts w:ascii="Calibri" w:hAnsi="Calibri"/>
                          <w:sz w:val="36"/>
                          <w:szCs w:val="36"/>
                        </w:rPr>
                      </w:pPr>
                    </w:p>
                    <w:p w14:paraId="32C76C40" w14:textId="77777777" w:rsidR="00A43AC3" w:rsidRDefault="00A43AC3" w:rsidP="00987998">
                      <w:pPr>
                        <w:jc w:val="center"/>
                        <w:rPr>
                          <w:rFonts w:ascii="Times New Roman CYR" w:hAnsi="Times New Roman CYR" w:cs="Times New Roman CYR"/>
                          <w:sz w:val="36"/>
                          <w:szCs w:val="36"/>
                        </w:rPr>
                      </w:pPr>
                    </w:p>
                    <w:p w14:paraId="2790AC0B" w14:textId="77777777" w:rsidR="00A43AC3" w:rsidRDefault="00A43AC3"/>
                    <w:p w14:paraId="7424DED6" w14:textId="77777777" w:rsidR="000658DF" w:rsidRPr="003A41B8" w:rsidRDefault="000658DF" w:rsidP="000658DF">
                      <w:pPr>
                        <w:pStyle w:val="3"/>
                        <w:spacing w:line="300" w:lineRule="auto"/>
                        <w:rPr>
                          <w:rFonts w:ascii="Times New Roman CYR" w:hAnsi="Times New Roman CYR"/>
                          <w:i/>
                          <w:iCs/>
                          <w:sz w:val="44"/>
                          <w:szCs w:val="44"/>
                        </w:rPr>
                      </w:pPr>
                      <w:bookmarkStart w:id="4343" w:name="_Toc169173672"/>
                      <w:r w:rsidRPr="003A41B8">
                        <w:rPr>
                          <w:rFonts w:ascii="Times New Roman CYR" w:hAnsi="Times New Roman CYR"/>
                          <w:i/>
                          <w:iCs/>
                          <w:sz w:val="44"/>
                          <w:szCs w:val="44"/>
                        </w:rPr>
                        <w:t>ДИПЛОМНА РОБОТА БАКАЛАВРА</w:t>
                      </w:r>
                      <w:bookmarkEnd w:id="4343"/>
                      <w:r w:rsidRPr="003A41B8">
                        <w:rPr>
                          <w:rFonts w:ascii="Times New Roman CYR" w:hAnsi="Times New Roman CYR"/>
                          <w:i/>
                          <w:iCs/>
                          <w:sz w:val="44"/>
                          <w:szCs w:val="44"/>
                        </w:rPr>
                        <w:t xml:space="preserve"> </w:t>
                      </w:r>
                    </w:p>
                    <w:p w14:paraId="4585A477" w14:textId="77777777" w:rsidR="000658DF" w:rsidRPr="000D3135" w:rsidRDefault="000658DF" w:rsidP="000658DF">
                      <w:pPr>
                        <w:pStyle w:val="2"/>
                        <w:spacing w:line="300" w:lineRule="auto"/>
                        <w:rPr>
                          <w:rFonts w:ascii="Times New Roman CYR" w:hAnsi="Times New Roman CYR"/>
                          <w:b w:val="0"/>
                          <w:sz w:val="44"/>
                          <w:szCs w:val="44"/>
                        </w:rPr>
                      </w:pPr>
                      <w:bookmarkStart w:id="4344" w:name="_Toc169173673"/>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4344"/>
                    </w:p>
                    <w:p w14:paraId="33033249"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1CACF82F"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32B9D880" w14:textId="77777777" w:rsidR="000658DF" w:rsidRPr="000D3135" w:rsidRDefault="000658DF" w:rsidP="000658DF">
                      <w:pPr>
                        <w:spacing w:line="300" w:lineRule="auto"/>
                        <w:jc w:val="center"/>
                        <w:rPr>
                          <w:b/>
                          <w:lang w:val="uk-UA"/>
                        </w:rPr>
                      </w:pPr>
                    </w:p>
                    <w:p w14:paraId="1EB36D89"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647DDBBC" w14:textId="77777777" w:rsidR="00A43AC3" w:rsidRPr="00B1453A" w:rsidRDefault="00A43AC3" w:rsidP="00987998">
                      <w:pPr>
                        <w:jc w:val="center"/>
                        <w:rPr>
                          <w:rFonts w:ascii="Calibri" w:hAnsi="Calibri"/>
                          <w:sz w:val="36"/>
                          <w:szCs w:val="36"/>
                        </w:rPr>
                      </w:pPr>
                    </w:p>
                    <w:p w14:paraId="4B63B9A0" w14:textId="77777777" w:rsidR="00A43AC3" w:rsidRDefault="00A43AC3" w:rsidP="00987998">
                      <w:pPr>
                        <w:jc w:val="center"/>
                        <w:rPr>
                          <w:rFonts w:ascii="Times New Roman CYR" w:hAnsi="Times New Roman CYR" w:cs="Times New Roman CYR"/>
                          <w:sz w:val="36"/>
                          <w:szCs w:val="36"/>
                        </w:rPr>
                      </w:pPr>
                    </w:p>
                    <w:p w14:paraId="4BD51268" w14:textId="77777777" w:rsidR="00A43AC3" w:rsidRDefault="00A43AC3"/>
                    <w:p w14:paraId="482FED1B" w14:textId="77777777" w:rsidR="00A43AC3" w:rsidRPr="00630E21" w:rsidRDefault="00A43AC3" w:rsidP="00987998">
                      <w:pPr>
                        <w:pStyle w:val="3"/>
                        <w:spacing w:line="276" w:lineRule="auto"/>
                        <w:rPr>
                          <w:rFonts w:ascii="Times New Roman" w:hAnsi="Times New Roman"/>
                          <w:bCs/>
                          <w:sz w:val="48"/>
                          <w:szCs w:val="48"/>
                        </w:rPr>
                      </w:pPr>
                      <w:bookmarkStart w:id="4345" w:name="_Toc169173674"/>
                      <w:r w:rsidRPr="00630E21">
                        <w:rPr>
                          <w:rFonts w:ascii="Times New Roman" w:hAnsi="Times New Roman"/>
                          <w:bCs/>
                          <w:sz w:val="48"/>
                          <w:szCs w:val="48"/>
                        </w:rPr>
                        <w:t>ДИПЛОМНА РОБОТА</w:t>
                      </w:r>
                      <w:bookmarkEnd w:id="4345"/>
                    </w:p>
                    <w:p w14:paraId="71A8100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77BD9F9" w14:textId="77777777" w:rsidR="00A43AC3" w:rsidRPr="005E3013" w:rsidRDefault="00A43AC3" w:rsidP="00987998">
                      <w:pPr>
                        <w:pStyle w:val="2"/>
                        <w:spacing w:line="276" w:lineRule="auto"/>
                        <w:rPr>
                          <w:b w:val="0"/>
                          <w:bCs/>
                          <w:iCs/>
                          <w:sz w:val="48"/>
                          <w:szCs w:val="48"/>
                          <w:highlight w:val="yellow"/>
                        </w:rPr>
                      </w:pPr>
                      <w:bookmarkStart w:id="4346" w:name="_Toc16917367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346"/>
                    </w:p>
                    <w:p w14:paraId="456601F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567539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7FFFF9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2FDDF75" w14:textId="77777777" w:rsidR="00A43AC3" w:rsidRPr="00B1453A" w:rsidRDefault="00A43AC3" w:rsidP="00987998">
                      <w:pPr>
                        <w:jc w:val="center"/>
                        <w:rPr>
                          <w:rFonts w:ascii="Calibri" w:hAnsi="Calibri"/>
                          <w:sz w:val="36"/>
                          <w:szCs w:val="36"/>
                        </w:rPr>
                      </w:pPr>
                    </w:p>
                    <w:p w14:paraId="707278E6" w14:textId="77777777" w:rsidR="00A43AC3" w:rsidRDefault="00A43AC3" w:rsidP="00987998">
                      <w:pPr>
                        <w:jc w:val="center"/>
                        <w:rPr>
                          <w:rFonts w:ascii="Times New Roman CYR" w:hAnsi="Times New Roman CYR" w:cs="Times New Roman CYR"/>
                          <w:sz w:val="36"/>
                          <w:szCs w:val="36"/>
                        </w:rPr>
                      </w:pPr>
                    </w:p>
                    <w:p w14:paraId="7294F0E2" w14:textId="77777777" w:rsidR="00A43AC3" w:rsidRDefault="00A43AC3"/>
                    <w:p w14:paraId="56EA0C81" w14:textId="77777777" w:rsidR="00A43AC3" w:rsidRPr="00630E21" w:rsidRDefault="00A43AC3" w:rsidP="00987998">
                      <w:pPr>
                        <w:pStyle w:val="3"/>
                        <w:spacing w:line="276" w:lineRule="auto"/>
                        <w:rPr>
                          <w:rFonts w:ascii="Times New Roman" w:hAnsi="Times New Roman"/>
                          <w:bCs/>
                          <w:sz w:val="48"/>
                          <w:szCs w:val="48"/>
                        </w:rPr>
                      </w:pPr>
                      <w:bookmarkStart w:id="4347" w:name="_Toc169173676"/>
                      <w:r w:rsidRPr="00630E21">
                        <w:rPr>
                          <w:rFonts w:ascii="Times New Roman" w:hAnsi="Times New Roman"/>
                          <w:bCs/>
                          <w:sz w:val="48"/>
                          <w:szCs w:val="48"/>
                        </w:rPr>
                        <w:t>ДИПЛОМНА РОБОТА</w:t>
                      </w:r>
                      <w:bookmarkEnd w:id="4347"/>
                    </w:p>
                    <w:p w14:paraId="6BEE9B2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BC4509D" w14:textId="77777777" w:rsidR="00A43AC3" w:rsidRPr="005E3013" w:rsidRDefault="00A43AC3" w:rsidP="00987998">
                      <w:pPr>
                        <w:pStyle w:val="2"/>
                        <w:spacing w:line="276" w:lineRule="auto"/>
                        <w:rPr>
                          <w:b w:val="0"/>
                          <w:bCs/>
                          <w:iCs/>
                          <w:sz w:val="48"/>
                          <w:szCs w:val="48"/>
                          <w:highlight w:val="yellow"/>
                        </w:rPr>
                      </w:pPr>
                      <w:bookmarkStart w:id="4348" w:name="_Toc16917367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348"/>
                    </w:p>
                    <w:p w14:paraId="7555584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6293D7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727E0C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FE66D36" w14:textId="77777777" w:rsidR="00A43AC3" w:rsidRPr="00B1453A" w:rsidRDefault="00A43AC3" w:rsidP="00987998">
                      <w:pPr>
                        <w:jc w:val="center"/>
                        <w:rPr>
                          <w:rFonts w:ascii="Calibri" w:hAnsi="Calibri"/>
                          <w:sz w:val="36"/>
                          <w:szCs w:val="36"/>
                        </w:rPr>
                      </w:pPr>
                    </w:p>
                    <w:p w14:paraId="35F87853" w14:textId="77777777" w:rsidR="00A43AC3" w:rsidRDefault="00A43AC3" w:rsidP="00987998">
                      <w:pPr>
                        <w:jc w:val="center"/>
                        <w:rPr>
                          <w:rFonts w:ascii="Times New Roman CYR" w:hAnsi="Times New Roman CYR" w:cs="Times New Roman CYR"/>
                          <w:sz w:val="36"/>
                          <w:szCs w:val="36"/>
                        </w:rPr>
                      </w:pPr>
                    </w:p>
                    <w:p w14:paraId="182CDB7A" w14:textId="77777777" w:rsidR="00A43AC3" w:rsidRDefault="00A43AC3"/>
                    <w:p w14:paraId="0BEC8A33" w14:textId="77777777" w:rsidR="00A43AC3" w:rsidRPr="00630E21" w:rsidRDefault="00A43AC3" w:rsidP="00987998">
                      <w:pPr>
                        <w:pStyle w:val="3"/>
                        <w:spacing w:line="276" w:lineRule="auto"/>
                        <w:rPr>
                          <w:rFonts w:ascii="Times New Roman" w:hAnsi="Times New Roman"/>
                          <w:bCs/>
                          <w:sz w:val="48"/>
                          <w:szCs w:val="48"/>
                        </w:rPr>
                      </w:pPr>
                      <w:bookmarkStart w:id="4349" w:name="_Toc169173678"/>
                      <w:r w:rsidRPr="00630E21">
                        <w:rPr>
                          <w:rFonts w:ascii="Times New Roman" w:hAnsi="Times New Roman"/>
                          <w:bCs/>
                          <w:sz w:val="48"/>
                          <w:szCs w:val="48"/>
                        </w:rPr>
                        <w:t>ДИПЛОМНА РОБОТА</w:t>
                      </w:r>
                      <w:bookmarkEnd w:id="4349"/>
                    </w:p>
                    <w:p w14:paraId="0C7E86D2"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D06D3EB" w14:textId="77777777" w:rsidR="00A43AC3" w:rsidRPr="005E3013" w:rsidRDefault="00A43AC3" w:rsidP="00987998">
                      <w:pPr>
                        <w:pStyle w:val="2"/>
                        <w:spacing w:line="276" w:lineRule="auto"/>
                        <w:rPr>
                          <w:b w:val="0"/>
                          <w:bCs/>
                          <w:iCs/>
                          <w:sz w:val="48"/>
                          <w:szCs w:val="48"/>
                          <w:highlight w:val="yellow"/>
                        </w:rPr>
                      </w:pPr>
                      <w:bookmarkStart w:id="4350" w:name="_Toc16917367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350"/>
                    </w:p>
                    <w:p w14:paraId="39FCCFF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2C2F84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CBC2C9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A0854EE" w14:textId="77777777" w:rsidR="00A43AC3" w:rsidRPr="00B1453A" w:rsidRDefault="00A43AC3" w:rsidP="00987998">
                      <w:pPr>
                        <w:jc w:val="center"/>
                        <w:rPr>
                          <w:rFonts w:ascii="Calibri" w:hAnsi="Calibri"/>
                          <w:sz w:val="36"/>
                          <w:szCs w:val="36"/>
                        </w:rPr>
                      </w:pPr>
                    </w:p>
                    <w:p w14:paraId="0CAF1CD5" w14:textId="77777777" w:rsidR="00A43AC3" w:rsidRDefault="00A43AC3" w:rsidP="00987998">
                      <w:pPr>
                        <w:jc w:val="center"/>
                        <w:rPr>
                          <w:rFonts w:ascii="Times New Roman CYR" w:hAnsi="Times New Roman CYR" w:cs="Times New Roman CYR"/>
                          <w:sz w:val="36"/>
                          <w:szCs w:val="36"/>
                        </w:rPr>
                      </w:pPr>
                    </w:p>
                    <w:p w14:paraId="34F1E036" w14:textId="77777777" w:rsidR="00A43AC3" w:rsidRDefault="00A43AC3"/>
                    <w:p w14:paraId="3E33405F" w14:textId="77777777" w:rsidR="00A43AC3" w:rsidRPr="00630E21" w:rsidRDefault="00A43AC3" w:rsidP="00987998">
                      <w:pPr>
                        <w:pStyle w:val="3"/>
                        <w:spacing w:line="276" w:lineRule="auto"/>
                        <w:rPr>
                          <w:rFonts w:ascii="Times New Roman" w:hAnsi="Times New Roman"/>
                          <w:bCs/>
                          <w:sz w:val="48"/>
                          <w:szCs w:val="48"/>
                        </w:rPr>
                      </w:pPr>
                      <w:bookmarkStart w:id="4351" w:name="_Toc169173680"/>
                      <w:r w:rsidRPr="00630E21">
                        <w:rPr>
                          <w:rFonts w:ascii="Times New Roman" w:hAnsi="Times New Roman"/>
                          <w:bCs/>
                          <w:sz w:val="48"/>
                          <w:szCs w:val="48"/>
                        </w:rPr>
                        <w:t>ДИПЛОМНА РОБОТА</w:t>
                      </w:r>
                      <w:bookmarkEnd w:id="4351"/>
                    </w:p>
                    <w:p w14:paraId="4F3964A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7D793AA" w14:textId="77777777" w:rsidR="00A43AC3" w:rsidRPr="005E3013" w:rsidRDefault="00A43AC3" w:rsidP="00987998">
                      <w:pPr>
                        <w:pStyle w:val="2"/>
                        <w:spacing w:line="276" w:lineRule="auto"/>
                        <w:rPr>
                          <w:b w:val="0"/>
                          <w:bCs/>
                          <w:iCs/>
                          <w:sz w:val="48"/>
                          <w:szCs w:val="48"/>
                          <w:highlight w:val="yellow"/>
                        </w:rPr>
                      </w:pPr>
                      <w:bookmarkStart w:id="4352" w:name="_Toc16917368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352"/>
                    </w:p>
                    <w:p w14:paraId="5448CCA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7E0121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A22B3A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052E974" w14:textId="77777777" w:rsidR="00A43AC3" w:rsidRPr="00B1453A" w:rsidRDefault="00A43AC3" w:rsidP="00987998">
                      <w:pPr>
                        <w:jc w:val="center"/>
                        <w:rPr>
                          <w:rFonts w:ascii="Calibri" w:hAnsi="Calibri"/>
                          <w:sz w:val="36"/>
                          <w:szCs w:val="36"/>
                        </w:rPr>
                      </w:pPr>
                    </w:p>
                    <w:p w14:paraId="67D2F489" w14:textId="77777777" w:rsidR="00A43AC3" w:rsidRDefault="00A43AC3" w:rsidP="00987998">
                      <w:pPr>
                        <w:jc w:val="center"/>
                        <w:rPr>
                          <w:rFonts w:ascii="Times New Roman CYR" w:hAnsi="Times New Roman CYR" w:cs="Times New Roman CYR"/>
                          <w:sz w:val="36"/>
                          <w:szCs w:val="36"/>
                        </w:rPr>
                      </w:pPr>
                    </w:p>
                    <w:p w14:paraId="22FC0D1A" w14:textId="77777777" w:rsidR="00A43AC3" w:rsidRDefault="00A43AC3"/>
                    <w:p w14:paraId="3A8F7669" w14:textId="77777777" w:rsidR="00A43AC3" w:rsidRPr="00630E21" w:rsidRDefault="00A43AC3" w:rsidP="00987998">
                      <w:pPr>
                        <w:pStyle w:val="3"/>
                        <w:spacing w:line="276" w:lineRule="auto"/>
                        <w:rPr>
                          <w:rFonts w:ascii="Times New Roman" w:hAnsi="Times New Roman"/>
                          <w:bCs/>
                          <w:sz w:val="48"/>
                          <w:szCs w:val="48"/>
                        </w:rPr>
                      </w:pPr>
                      <w:bookmarkStart w:id="4353" w:name="_Toc169173682"/>
                      <w:r w:rsidRPr="00630E21">
                        <w:rPr>
                          <w:rFonts w:ascii="Times New Roman" w:hAnsi="Times New Roman"/>
                          <w:bCs/>
                          <w:sz w:val="48"/>
                          <w:szCs w:val="48"/>
                        </w:rPr>
                        <w:t>ДИПЛОМНА РОБОТА</w:t>
                      </w:r>
                      <w:bookmarkEnd w:id="4353"/>
                    </w:p>
                    <w:p w14:paraId="2CBE7D6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2DE8BED" w14:textId="77777777" w:rsidR="00A43AC3" w:rsidRPr="005E3013" w:rsidRDefault="00A43AC3" w:rsidP="00987998">
                      <w:pPr>
                        <w:pStyle w:val="2"/>
                        <w:spacing w:line="276" w:lineRule="auto"/>
                        <w:rPr>
                          <w:b w:val="0"/>
                          <w:bCs/>
                          <w:iCs/>
                          <w:sz w:val="48"/>
                          <w:szCs w:val="48"/>
                          <w:highlight w:val="yellow"/>
                        </w:rPr>
                      </w:pPr>
                      <w:bookmarkStart w:id="4354" w:name="_Toc16917368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354"/>
                    </w:p>
                    <w:p w14:paraId="4EAAC7F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8C5D91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92563E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A775384" w14:textId="77777777" w:rsidR="00A43AC3" w:rsidRPr="00B1453A" w:rsidRDefault="00A43AC3" w:rsidP="00987998">
                      <w:pPr>
                        <w:jc w:val="center"/>
                        <w:rPr>
                          <w:rFonts w:ascii="Calibri" w:hAnsi="Calibri"/>
                          <w:sz w:val="36"/>
                          <w:szCs w:val="36"/>
                        </w:rPr>
                      </w:pPr>
                    </w:p>
                    <w:p w14:paraId="6ECBAF50" w14:textId="77777777" w:rsidR="00A43AC3" w:rsidRDefault="00A43AC3" w:rsidP="00987998">
                      <w:pPr>
                        <w:jc w:val="center"/>
                        <w:rPr>
                          <w:rFonts w:ascii="Times New Roman CYR" w:hAnsi="Times New Roman CYR" w:cs="Times New Roman CYR"/>
                          <w:sz w:val="36"/>
                          <w:szCs w:val="36"/>
                        </w:rPr>
                      </w:pPr>
                    </w:p>
                    <w:p w14:paraId="17119164" w14:textId="77777777" w:rsidR="00A43AC3" w:rsidRDefault="00A43AC3"/>
                    <w:p w14:paraId="18037096" w14:textId="77777777" w:rsidR="00A43AC3" w:rsidRPr="00630E21" w:rsidRDefault="00A43AC3" w:rsidP="00987998">
                      <w:pPr>
                        <w:pStyle w:val="3"/>
                        <w:spacing w:line="276" w:lineRule="auto"/>
                        <w:rPr>
                          <w:rFonts w:ascii="Times New Roman" w:hAnsi="Times New Roman"/>
                          <w:bCs/>
                          <w:sz w:val="48"/>
                          <w:szCs w:val="48"/>
                        </w:rPr>
                      </w:pPr>
                      <w:bookmarkStart w:id="4355" w:name="_Toc169173684"/>
                      <w:r w:rsidRPr="00630E21">
                        <w:rPr>
                          <w:rFonts w:ascii="Times New Roman" w:hAnsi="Times New Roman"/>
                          <w:bCs/>
                          <w:sz w:val="48"/>
                          <w:szCs w:val="48"/>
                        </w:rPr>
                        <w:t>ДИПЛОМНА РОБОТА</w:t>
                      </w:r>
                      <w:bookmarkEnd w:id="4355"/>
                    </w:p>
                    <w:p w14:paraId="5702FA5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84BB3C1" w14:textId="77777777" w:rsidR="00A43AC3" w:rsidRPr="005E3013" w:rsidRDefault="00A43AC3" w:rsidP="00987998">
                      <w:pPr>
                        <w:pStyle w:val="2"/>
                        <w:spacing w:line="276" w:lineRule="auto"/>
                        <w:rPr>
                          <w:b w:val="0"/>
                          <w:bCs/>
                          <w:iCs/>
                          <w:sz w:val="48"/>
                          <w:szCs w:val="48"/>
                          <w:highlight w:val="yellow"/>
                        </w:rPr>
                      </w:pPr>
                      <w:bookmarkStart w:id="4356" w:name="_Toc16917368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356"/>
                    </w:p>
                    <w:p w14:paraId="7B3BB12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C080E4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C19271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BFD8103" w14:textId="77777777" w:rsidR="00A43AC3" w:rsidRPr="00B1453A" w:rsidRDefault="00A43AC3" w:rsidP="00987998">
                      <w:pPr>
                        <w:jc w:val="center"/>
                        <w:rPr>
                          <w:rFonts w:ascii="Calibri" w:hAnsi="Calibri"/>
                          <w:sz w:val="36"/>
                          <w:szCs w:val="36"/>
                        </w:rPr>
                      </w:pPr>
                    </w:p>
                    <w:p w14:paraId="174B19E6" w14:textId="77777777" w:rsidR="00A43AC3" w:rsidRDefault="00A43AC3" w:rsidP="00987998">
                      <w:pPr>
                        <w:jc w:val="center"/>
                        <w:rPr>
                          <w:rFonts w:ascii="Times New Roman CYR" w:hAnsi="Times New Roman CYR" w:cs="Times New Roman CYR"/>
                          <w:sz w:val="36"/>
                          <w:szCs w:val="36"/>
                        </w:rPr>
                      </w:pPr>
                    </w:p>
                    <w:p w14:paraId="372D3CCF" w14:textId="77777777" w:rsidR="00A43AC3" w:rsidRDefault="00A43AC3"/>
                    <w:p w14:paraId="5D82AA23" w14:textId="77777777" w:rsidR="00A43AC3" w:rsidRPr="00630E21" w:rsidRDefault="00A43AC3" w:rsidP="00987998">
                      <w:pPr>
                        <w:pStyle w:val="3"/>
                        <w:spacing w:line="276" w:lineRule="auto"/>
                        <w:rPr>
                          <w:rFonts w:ascii="Times New Roman" w:hAnsi="Times New Roman"/>
                          <w:bCs/>
                          <w:sz w:val="48"/>
                          <w:szCs w:val="48"/>
                        </w:rPr>
                      </w:pPr>
                      <w:bookmarkStart w:id="4357" w:name="_Toc169173686"/>
                      <w:r w:rsidRPr="00630E21">
                        <w:rPr>
                          <w:rFonts w:ascii="Times New Roman" w:hAnsi="Times New Roman"/>
                          <w:bCs/>
                          <w:sz w:val="48"/>
                          <w:szCs w:val="48"/>
                        </w:rPr>
                        <w:t>ДИПЛОМНА РОБОТА</w:t>
                      </w:r>
                      <w:bookmarkEnd w:id="4357"/>
                    </w:p>
                    <w:p w14:paraId="78C5F1D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CDC4309" w14:textId="77777777" w:rsidR="00A43AC3" w:rsidRPr="005E3013" w:rsidRDefault="00A43AC3" w:rsidP="00987998">
                      <w:pPr>
                        <w:pStyle w:val="2"/>
                        <w:spacing w:line="276" w:lineRule="auto"/>
                        <w:rPr>
                          <w:b w:val="0"/>
                          <w:bCs/>
                          <w:iCs/>
                          <w:sz w:val="48"/>
                          <w:szCs w:val="48"/>
                          <w:highlight w:val="yellow"/>
                        </w:rPr>
                      </w:pPr>
                      <w:bookmarkStart w:id="4358" w:name="_Toc16917368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358"/>
                    </w:p>
                    <w:p w14:paraId="0904A07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18BBF4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936EC4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B132A93" w14:textId="77777777" w:rsidR="00A43AC3" w:rsidRPr="00B1453A" w:rsidRDefault="00A43AC3" w:rsidP="00987998">
                      <w:pPr>
                        <w:jc w:val="center"/>
                        <w:rPr>
                          <w:rFonts w:ascii="Calibri" w:hAnsi="Calibri"/>
                          <w:sz w:val="36"/>
                          <w:szCs w:val="36"/>
                        </w:rPr>
                      </w:pPr>
                    </w:p>
                    <w:p w14:paraId="79550784" w14:textId="77777777" w:rsidR="00A43AC3" w:rsidRDefault="00A43AC3" w:rsidP="00987998">
                      <w:pPr>
                        <w:jc w:val="center"/>
                        <w:rPr>
                          <w:rFonts w:ascii="Times New Roman CYR" w:hAnsi="Times New Roman CYR" w:cs="Times New Roman CYR"/>
                          <w:sz w:val="36"/>
                          <w:szCs w:val="36"/>
                        </w:rPr>
                      </w:pPr>
                    </w:p>
                    <w:p w14:paraId="4E0E430C" w14:textId="77777777" w:rsidR="00A43AC3" w:rsidRDefault="00A43AC3"/>
                    <w:p w14:paraId="142EF303" w14:textId="77777777" w:rsidR="000658DF" w:rsidRPr="003A41B8" w:rsidRDefault="000658DF" w:rsidP="000658DF">
                      <w:pPr>
                        <w:pStyle w:val="3"/>
                        <w:spacing w:line="300" w:lineRule="auto"/>
                        <w:rPr>
                          <w:rFonts w:ascii="Times New Roman CYR" w:hAnsi="Times New Roman CYR"/>
                          <w:i/>
                          <w:iCs/>
                          <w:sz w:val="44"/>
                          <w:szCs w:val="44"/>
                        </w:rPr>
                      </w:pPr>
                      <w:bookmarkStart w:id="4359" w:name="_Toc169173688"/>
                      <w:r w:rsidRPr="003A41B8">
                        <w:rPr>
                          <w:rFonts w:ascii="Times New Roman CYR" w:hAnsi="Times New Roman CYR"/>
                          <w:i/>
                          <w:iCs/>
                          <w:sz w:val="44"/>
                          <w:szCs w:val="44"/>
                        </w:rPr>
                        <w:t>ДИПЛОМНА РОБОТА БАКАЛАВРА</w:t>
                      </w:r>
                      <w:bookmarkEnd w:id="4359"/>
                      <w:r w:rsidRPr="003A41B8">
                        <w:rPr>
                          <w:rFonts w:ascii="Times New Roman CYR" w:hAnsi="Times New Roman CYR"/>
                          <w:i/>
                          <w:iCs/>
                          <w:sz w:val="44"/>
                          <w:szCs w:val="44"/>
                        </w:rPr>
                        <w:t xml:space="preserve"> </w:t>
                      </w:r>
                    </w:p>
                    <w:p w14:paraId="682D70C9" w14:textId="77777777" w:rsidR="000658DF" w:rsidRPr="000D3135" w:rsidRDefault="000658DF" w:rsidP="000658DF">
                      <w:pPr>
                        <w:pStyle w:val="2"/>
                        <w:spacing w:line="300" w:lineRule="auto"/>
                        <w:rPr>
                          <w:rFonts w:ascii="Times New Roman CYR" w:hAnsi="Times New Roman CYR"/>
                          <w:b w:val="0"/>
                          <w:sz w:val="44"/>
                          <w:szCs w:val="44"/>
                        </w:rPr>
                      </w:pPr>
                      <w:bookmarkStart w:id="4360" w:name="_Toc169173689"/>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4360"/>
                    </w:p>
                    <w:p w14:paraId="324CBFCA"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45666A05"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04FE2028" w14:textId="77777777" w:rsidR="000658DF" w:rsidRPr="000D3135" w:rsidRDefault="000658DF" w:rsidP="000658DF">
                      <w:pPr>
                        <w:spacing w:line="300" w:lineRule="auto"/>
                        <w:jc w:val="center"/>
                        <w:rPr>
                          <w:b/>
                          <w:lang w:val="uk-UA"/>
                        </w:rPr>
                      </w:pPr>
                    </w:p>
                    <w:p w14:paraId="242445F2"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1E9C1D39" w14:textId="77777777" w:rsidR="00A43AC3" w:rsidRPr="00B1453A" w:rsidRDefault="00A43AC3" w:rsidP="00987998">
                      <w:pPr>
                        <w:jc w:val="center"/>
                        <w:rPr>
                          <w:rFonts w:ascii="Calibri" w:hAnsi="Calibri"/>
                          <w:sz w:val="36"/>
                          <w:szCs w:val="36"/>
                        </w:rPr>
                      </w:pPr>
                    </w:p>
                    <w:p w14:paraId="6619D20C" w14:textId="77777777" w:rsidR="00A43AC3" w:rsidRDefault="00A43AC3" w:rsidP="00987998">
                      <w:pPr>
                        <w:jc w:val="center"/>
                        <w:rPr>
                          <w:rFonts w:ascii="Times New Roman CYR" w:hAnsi="Times New Roman CYR" w:cs="Times New Roman CYR"/>
                          <w:sz w:val="36"/>
                          <w:szCs w:val="36"/>
                        </w:rPr>
                      </w:pPr>
                    </w:p>
                    <w:p w14:paraId="079BF4FF" w14:textId="77777777" w:rsidR="00A43AC3" w:rsidRDefault="00A43AC3"/>
                    <w:p w14:paraId="05129DED" w14:textId="77777777" w:rsidR="00A43AC3" w:rsidRPr="00630E21" w:rsidRDefault="00A43AC3" w:rsidP="00987998">
                      <w:pPr>
                        <w:pStyle w:val="3"/>
                        <w:spacing w:line="276" w:lineRule="auto"/>
                        <w:rPr>
                          <w:rFonts w:ascii="Times New Roman" w:hAnsi="Times New Roman"/>
                          <w:bCs/>
                          <w:sz w:val="48"/>
                          <w:szCs w:val="48"/>
                        </w:rPr>
                      </w:pPr>
                      <w:bookmarkStart w:id="4361" w:name="_Toc169173690"/>
                      <w:r w:rsidRPr="00630E21">
                        <w:rPr>
                          <w:rFonts w:ascii="Times New Roman" w:hAnsi="Times New Roman"/>
                          <w:bCs/>
                          <w:sz w:val="48"/>
                          <w:szCs w:val="48"/>
                        </w:rPr>
                        <w:t>ДИПЛОМНА РОБОТА</w:t>
                      </w:r>
                      <w:bookmarkEnd w:id="4361"/>
                    </w:p>
                    <w:p w14:paraId="364144E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0FDD194" w14:textId="77777777" w:rsidR="00A43AC3" w:rsidRPr="005E3013" w:rsidRDefault="00A43AC3" w:rsidP="00987998">
                      <w:pPr>
                        <w:pStyle w:val="2"/>
                        <w:spacing w:line="276" w:lineRule="auto"/>
                        <w:rPr>
                          <w:b w:val="0"/>
                          <w:bCs/>
                          <w:iCs/>
                          <w:sz w:val="48"/>
                          <w:szCs w:val="48"/>
                          <w:highlight w:val="yellow"/>
                        </w:rPr>
                      </w:pPr>
                      <w:bookmarkStart w:id="4362" w:name="_Toc16917369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362"/>
                    </w:p>
                    <w:p w14:paraId="245DC4F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C59823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0E6029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2FF15DB" w14:textId="77777777" w:rsidR="00A43AC3" w:rsidRPr="00B1453A" w:rsidRDefault="00A43AC3" w:rsidP="00987998">
                      <w:pPr>
                        <w:jc w:val="center"/>
                        <w:rPr>
                          <w:rFonts w:ascii="Calibri" w:hAnsi="Calibri"/>
                          <w:sz w:val="36"/>
                          <w:szCs w:val="36"/>
                        </w:rPr>
                      </w:pPr>
                    </w:p>
                    <w:p w14:paraId="2EF63DB7" w14:textId="77777777" w:rsidR="00A43AC3" w:rsidRDefault="00A43AC3" w:rsidP="00987998">
                      <w:pPr>
                        <w:jc w:val="center"/>
                        <w:rPr>
                          <w:rFonts w:ascii="Times New Roman CYR" w:hAnsi="Times New Roman CYR" w:cs="Times New Roman CYR"/>
                          <w:sz w:val="36"/>
                          <w:szCs w:val="36"/>
                        </w:rPr>
                      </w:pPr>
                    </w:p>
                    <w:p w14:paraId="37AA5013" w14:textId="77777777" w:rsidR="00A43AC3" w:rsidRDefault="00A43AC3"/>
                    <w:p w14:paraId="1BCEC464" w14:textId="77777777" w:rsidR="00A43AC3" w:rsidRPr="00630E21" w:rsidRDefault="00A43AC3" w:rsidP="00987998">
                      <w:pPr>
                        <w:pStyle w:val="3"/>
                        <w:spacing w:line="276" w:lineRule="auto"/>
                        <w:rPr>
                          <w:rFonts w:ascii="Times New Roman" w:hAnsi="Times New Roman"/>
                          <w:bCs/>
                          <w:sz w:val="48"/>
                          <w:szCs w:val="48"/>
                        </w:rPr>
                      </w:pPr>
                      <w:bookmarkStart w:id="4363" w:name="_Toc169173692"/>
                      <w:r w:rsidRPr="00630E21">
                        <w:rPr>
                          <w:rFonts w:ascii="Times New Roman" w:hAnsi="Times New Roman"/>
                          <w:bCs/>
                          <w:sz w:val="48"/>
                          <w:szCs w:val="48"/>
                        </w:rPr>
                        <w:t>ДИПЛОМНА РОБОТА</w:t>
                      </w:r>
                      <w:bookmarkEnd w:id="4363"/>
                    </w:p>
                    <w:p w14:paraId="665101D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CC0D3A6" w14:textId="77777777" w:rsidR="00A43AC3" w:rsidRPr="005E3013" w:rsidRDefault="00A43AC3" w:rsidP="00987998">
                      <w:pPr>
                        <w:pStyle w:val="2"/>
                        <w:spacing w:line="276" w:lineRule="auto"/>
                        <w:rPr>
                          <w:b w:val="0"/>
                          <w:bCs/>
                          <w:iCs/>
                          <w:sz w:val="48"/>
                          <w:szCs w:val="48"/>
                          <w:highlight w:val="yellow"/>
                        </w:rPr>
                      </w:pPr>
                      <w:bookmarkStart w:id="4364" w:name="_Toc16917369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364"/>
                    </w:p>
                    <w:p w14:paraId="1C845DC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D0E3FE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6B786D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9BCF034" w14:textId="77777777" w:rsidR="00A43AC3" w:rsidRPr="00B1453A" w:rsidRDefault="00A43AC3" w:rsidP="00987998">
                      <w:pPr>
                        <w:jc w:val="center"/>
                        <w:rPr>
                          <w:rFonts w:ascii="Calibri" w:hAnsi="Calibri"/>
                          <w:sz w:val="36"/>
                          <w:szCs w:val="36"/>
                        </w:rPr>
                      </w:pPr>
                    </w:p>
                    <w:p w14:paraId="3057A54D" w14:textId="77777777" w:rsidR="00A43AC3" w:rsidRDefault="00A43AC3" w:rsidP="00987998">
                      <w:pPr>
                        <w:jc w:val="center"/>
                        <w:rPr>
                          <w:rFonts w:ascii="Times New Roman CYR" w:hAnsi="Times New Roman CYR" w:cs="Times New Roman CYR"/>
                          <w:sz w:val="36"/>
                          <w:szCs w:val="36"/>
                        </w:rPr>
                      </w:pPr>
                    </w:p>
                    <w:p w14:paraId="2D6D4D78" w14:textId="77777777" w:rsidR="00A43AC3" w:rsidRDefault="00A43AC3"/>
                    <w:p w14:paraId="5541CDE8" w14:textId="77777777" w:rsidR="00A43AC3" w:rsidRPr="00630E21" w:rsidRDefault="00A43AC3" w:rsidP="00987998">
                      <w:pPr>
                        <w:pStyle w:val="3"/>
                        <w:spacing w:line="276" w:lineRule="auto"/>
                        <w:rPr>
                          <w:rFonts w:ascii="Times New Roman" w:hAnsi="Times New Roman"/>
                          <w:bCs/>
                          <w:sz w:val="48"/>
                          <w:szCs w:val="48"/>
                        </w:rPr>
                      </w:pPr>
                      <w:bookmarkStart w:id="4365" w:name="_Toc169173694"/>
                      <w:r w:rsidRPr="00630E21">
                        <w:rPr>
                          <w:rFonts w:ascii="Times New Roman" w:hAnsi="Times New Roman"/>
                          <w:bCs/>
                          <w:sz w:val="48"/>
                          <w:szCs w:val="48"/>
                        </w:rPr>
                        <w:t>ДИПЛОМНА РОБОТА</w:t>
                      </w:r>
                      <w:bookmarkEnd w:id="4365"/>
                    </w:p>
                    <w:p w14:paraId="58852AE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7CBAFCC" w14:textId="77777777" w:rsidR="00A43AC3" w:rsidRPr="005E3013" w:rsidRDefault="00A43AC3" w:rsidP="00987998">
                      <w:pPr>
                        <w:pStyle w:val="2"/>
                        <w:spacing w:line="276" w:lineRule="auto"/>
                        <w:rPr>
                          <w:b w:val="0"/>
                          <w:bCs/>
                          <w:iCs/>
                          <w:sz w:val="48"/>
                          <w:szCs w:val="48"/>
                          <w:highlight w:val="yellow"/>
                        </w:rPr>
                      </w:pPr>
                      <w:bookmarkStart w:id="4366" w:name="_Toc16917369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366"/>
                    </w:p>
                    <w:p w14:paraId="2C23CA5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4169CB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287C16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D142014" w14:textId="77777777" w:rsidR="00A43AC3" w:rsidRPr="00B1453A" w:rsidRDefault="00A43AC3" w:rsidP="00987998">
                      <w:pPr>
                        <w:jc w:val="center"/>
                        <w:rPr>
                          <w:rFonts w:ascii="Calibri" w:hAnsi="Calibri"/>
                          <w:sz w:val="36"/>
                          <w:szCs w:val="36"/>
                        </w:rPr>
                      </w:pPr>
                    </w:p>
                    <w:p w14:paraId="181F82EC" w14:textId="77777777" w:rsidR="00A43AC3" w:rsidRDefault="00A43AC3" w:rsidP="00987998">
                      <w:pPr>
                        <w:jc w:val="center"/>
                        <w:rPr>
                          <w:rFonts w:ascii="Times New Roman CYR" w:hAnsi="Times New Roman CYR" w:cs="Times New Roman CYR"/>
                          <w:sz w:val="36"/>
                          <w:szCs w:val="36"/>
                        </w:rPr>
                      </w:pPr>
                    </w:p>
                    <w:p w14:paraId="0BEE618B" w14:textId="77777777" w:rsidR="00A43AC3" w:rsidRDefault="00A43AC3"/>
                    <w:p w14:paraId="5320C1C0" w14:textId="77777777" w:rsidR="00A43AC3" w:rsidRPr="00630E21" w:rsidRDefault="00A43AC3" w:rsidP="00987998">
                      <w:pPr>
                        <w:pStyle w:val="3"/>
                        <w:spacing w:line="276" w:lineRule="auto"/>
                        <w:rPr>
                          <w:rFonts w:ascii="Times New Roman" w:hAnsi="Times New Roman"/>
                          <w:bCs/>
                          <w:sz w:val="48"/>
                          <w:szCs w:val="48"/>
                        </w:rPr>
                      </w:pPr>
                      <w:bookmarkStart w:id="4367" w:name="_Toc169173696"/>
                      <w:r w:rsidRPr="00630E21">
                        <w:rPr>
                          <w:rFonts w:ascii="Times New Roman" w:hAnsi="Times New Roman"/>
                          <w:bCs/>
                          <w:sz w:val="48"/>
                          <w:szCs w:val="48"/>
                        </w:rPr>
                        <w:t>ДИПЛОМНА РОБОТА</w:t>
                      </w:r>
                      <w:bookmarkEnd w:id="4367"/>
                    </w:p>
                    <w:p w14:paraId="2AB5BBB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8EE4015" w14:textId="77777777" w:rsidR="00A43AC3" w:rsidRPr="005E3013" w:rsidRDefault="00A43AC3" w:rsidP="00987998">
                      <w:pPr>
                        <w:pStyle w:val="2"/>
                        <w:spacing w:line="276" w:lineRule="auto"/>
                        <w:rPr>
                          <w:b w:val="0"/>
                          <w:bCs/>
                          <w:iCs/>
                          <w:sz w:val="48"/>
                          <w:szCs w:val="48"/>
                          <w:highlight w:val="yellow"/>
                        </w:rPr>
                      </w:pPr>
                      <w:bookmarkStart w:id="4368" w:name="_Toc16917369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368"/>
                    </w:p>
                    <w:p w14:paraId="071D23C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3F1201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469EE8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EF14DEB" w14:textId="77777777" w:rsidR="00A43AC3" w:rsidRPr="00B1453A" w:rsidRDefault="00A43AC3" w:rsidP="00987998">
                      <w:pPr>
                        <w:jc w:val="center"/>
                        <w:rPr>
                          <w:rFonts w:ascii="Calibri" w:hAnsi="Calibri"/>
                          <w:sz w:val="36"/>
                          <w:szCs w:val="36"/>
                        </w:rPr>
                      </w:pPr>
                    </w:p>
                    <w:p w14:paraId="0A472124" w14:textId="77777777" w:rsidR="00A43AC3" w:rsidRDefault="00A43AC3" w:rsidP="00987998">
                      <w:pPr>
                        <w:jc w:val="center"/>
                        <w:rPr>
                          <w:rFonts w:ascii="Times New Roman CYR" w:hAnsi="Times New Roman CYR" w:cs="Times New Roman CYR"/>
                          <w:sz w:val="36"/>
                          <w:szCs w:val="36"/>
                        </w:rPr>
                      </w:pPr>
                    </w:p>
                    <w:p w14:paraId="65CF23CA" w14:textId="77777777" w:rsidR="00A43AC3" w:rsidRDefault="00A43AC3"/>
                    <w:p w14:paraId="569CE1AF" w14:textId="77777777" w:rsidR="00A43AC3" w:rsidRPr="00630E21" w:rsidRDefault="00A43AC3" w:rsidP="00987998">
                      <w:pPr>
                        <w:pStyle w:val="3"/>
                        <w:spacing w:line="276" w:lineRule="auto"/>
                        <w:rPr>
                          <w:rFonts w:ascii="Times New Roman" w:hAnsi="Times New Roman"/>
                          <w:bCs/>
                          <w:sz w:val="48"/>
                          <w:szCs w:val="48"/>
                        </w:rPr>
                      </w:pPr>
                      <w:bookmarkStart w:id="4369" w:name="_Toc169173698"/>
                      <w:r w:rsidRPr="00630E21">
                        <w:rPr>
                          <w:rFonts w:ascii="Times New Roman" w:hAnsi="Times New Roman"/>
                          <w:bCs/>
                          <w:sz w:val="48"/>
                          <w:szCs w:val="48"/>
                        </w:rPr>
                        <w:t>ДИПЛОМНА РОБОТА</w:t>
                      </w:r>
                      <w:bookmarkEnd w:id="4369"/>
                    </w:p>
                    <w:p w14:paraId="5B8AE69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ABD1DE5" w14:textId="77777777" w:rsidR="00A43AC3" w:rsidRPr="005E3013" w:rsidRDefault="00A43AC3" w:rsidP="00987998">
                      <w:pPr>
                        <w:pStyle w:val="2"/>
                        <w:spacing w:line="276" w:lineRule="auto"/>
                        <w:rPr>
                          <w:b w:val="0"/>
                          <w:bCs/>
                          <w:iCs/>
                          <w:sz w:val="48"/>
                          <w:szCs w:val="48"/>
                          <w:highlight w:val="yellow"/>
                        </w:rPr>
                      </w:pPr>
                      <w:bookmarkStart w:id="4370" w:name="_Toc16917369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370"/>
                    </w:p>
                    <w:p w14:paraId="4430E1B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250D9C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2BF005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47C8556" w14:textId="77777777" w:rsidR="00A43AC3" w:rsidRPr="00B1453A" w:rsidRDefault="00A43AC3" w:rsidP="00987998">
                      <w:pPr>
                        <w:jc w:val="center"/>
                        <w:rPr>
                          <w:rFonts w:ascii="Calibri" w:hAnsi="Calibri"/>
                          <w:sz w:val="36"/>
                          <w:szCs w:val="36"/>
                        </w:rPr>
                      </w:pPr>
                    </w:p>
                    <w:p w14:paraId="78140084" w14:textId="77777777" w:rsidR="00A43AC3" w:rsidRDefault="00A43AC3" w:rsidP="00987998">
                      <w:pPr>
                        <w:jc w:val="center"/>
                        <w:rPr>
                          <w:rFonts w:ascii="Times New Roman CYR" w:hAnsi="Times New Roman CYR" w:cs="Times New Roman CYR"/>
                          <w:sz w:val="36"/>
                          <w:szCs w:val="36"/>
                        </w:rPr>
                      </w:pPr>
                    </w:p>
                    <w:p w14:paraId="3264C4B6" w14:textId="77777777" w:rsidR="00A43AC3" w:rsidRDefault="00A43AC3"/>
                    <w:p w14:paraId="5EDB3E3A" w14:textId="77777777" w:rsidR="00A43AC3" w:rsidRPr="00630E21" w:rsidRDefault="00A43AC3" w:rsidP="00987998">
                      <w:pPr>
                        <w:pStyle w:val="3"/>
                        <w:spacing w:line="276" w:lineRule="auto"/>
                        <w:rPr>
                          <w:rFonts w:ascii="Times New Roman" w:hAnsi="Times New Roman"/>
                          <w:bCs/>
                          <w:sz w:val="48"/>
                          <w:szCs w:val="48"/>
                        </w:rPr>
                      </w:pPr>
                      <w:bookmarkStart w:id="4371" w:name="_Toc169173700"/>
                      <w:r w:rsidRPr="00630E21">
                        <w:rPr>
                          <w:rFonts w:ascii="Times New Roman" w:hAnsi="Times New Roman"/>
                          <w:bCs/>
                          <w:sz w:val="48"/>
                          <w:szCs w:val="48"/>
                        </w:rPr>
                        <w:t>ДИПЛОМНА РОБОТА</w:t>
                      </w:r>
                      <w:bookmarkEnd w:id="4371"/>
                    </w:p>
                    <w:p w14:paraId="1BEF152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E0C64F2" w14:textId="77777777" w:rsidR="00A43AC3" w:rsidRPr="005E3013" w:rsidRDefault="00A43AC3" w:rsidP="00987998">
                      <w:pPr>
                        <w:pStyle w:val="2"/>
                        <w:spacing w:line="276" w:lineRule="auto"/>
                        <w:rPr>
                          <w:b w:val="0"/>
                          <w:bCs/>
                          <w:iCs/>
                          <w:sz w:val="48"/>
                          <w:szCs w:val="48"/>
                          <w:highlight w:val="yellow"/>
                        </w:rPr>
                      </w:pPr>
                      <w:bookmarkStart w:id="4372" w:name="_Toc16917370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372"/>
                    </w:p>
                    <w:p w14:paraId="7C896C9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F1773B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1BED00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03F7E41" w14:textId="77777777" w:rsidR="00A43AC3" w:rsidRPr="00B1453A" w:rsidRDefault="00A43AC3" w:rsidP="00987998">
                      <w:pPr>
                        <w:jc w:val="center"/>
                        <w:rPr>
                          <w:rFonts w:ascii="Calibri" w:hAnsi="Calibri"/>
                          <w:sz w:val="36"/>
                          <w:szCs w:val="36"/>
                        </w:rPr>
                      </w:pPr>
                    </w:p>
                    <w:p w14:paraId="6EDB31B2" w14:textId="77777777" w:rsidR="00A43AC3" w:rsidRDefault="00A43AC3" w:rsidP="00987998">
                      <w:pPr>
                        <w:jc w:val="center"/>
                        <w:rPr>
                          <w:rFonts w:ascii="Times New Roman CYR" w:hAnsi="Times New Roman CYR" w:cs="Times New Roman CYR"/>
                          <w:sz w:val="36"/>
                          <w:szCs w:val="36"/>
                        </w:rPr>
                      </w:pPr>
                    </w:p>
                    <w:p w14:paraId="6A0E5F57" w14:textId="77777777" w:rsidR="00A43AC3" w:rsidRDefault="00A43AC3"/>
                    <w:p w14:paraId="446C792D" w14:textId="77777777" w:rsidR="00A43AC3" w:rsidRPr="00630E21" w:rsidRDefault="00A43AC3" w:rsidP="00987998">
                      <w:pPr>
                        <w:pStyle w:val="3"/>
                        <w:spacing w:line="276" w:lineRule="auto"/>
                        <w:rPr>
                          <w:rFonts w:ascii="Times New Roman" w:hAnsi="Times New Roman"/>
                          <w:bCs/>
                          <w:sz w:val="48"/>
                          <w:szCs w:val="48"/>
                        </w:rPr>
                      </w:pPr>
                      <w:bookmarkStart w:id="4373" w:name="_Toc169173702"/>
                      <w:r w:rsidRPr="00630E21">
                        <w:rPr>
                          <w:rFonts w:ascii="Times New Roman" w:hAnsi="Times New Roman"/>
                          <w:bCs/>
                          <w:sz w:val="48"/>
                          <w:szCs w:val="48"/>
                        </w:rPr>
                        <w:t>ДИПЛОМНА РОБОТА</w:t>
                      </w:r>
                      <w:bookmarkEnd w:id="4373"/>
                    </w:p>
                    <w:p w14:paraId="107194C2"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0648F0B" w14:textId="77777777" w:rsidR="00A43AC3" w:rsidRPr="005E3013" w:rsidRDefault="00A43AC3" w:rsidP="00987998">
                      <w:pPr>
                        <w:pStyle w:val="2"/>
                        <w:spacing w:line="276" w:lineRule="auto"/>
                        <w:rPr>
                          <w:b w:val="0"/>
                          <w:bCs/>
                          <w:iCs/>
                          <w:sz w:val="48"/>
                          <w:szCs w:val="48"/>
                          <w:highlight w:val="yellow"/>
                        </w:rPr>
                      </w:pPr>
                      <w:bookmarkStart w:id="4374" w:name="_Toc16917370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374"/>
                    </w:p>
                    <w:p w14:paraId="5CD09E8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A5E222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8519AE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DB023C7" w14:textId="77777777" w:rsidR="00A43AC3" w:rsidRPr="00B1453A" w:rsidRDefault="00A43AC3" w:rsidP="00987998">
                      <w:pPr>
                        <w:jc w:val="center"/>
                        <w:rPr>
                          <w:rFonts w:ascii="Calibri" w:hAnsi="Calibri"/>
                          <w:sz w:val="36"/>
                          <w:szCs w:val="36"/>
                        </w:rPr>
                      </w:pPr>
                    </w:p>
                    <w:p w14:paraId="395941F1" w14:textId="77777777" w:rsidR="00A43AC3" w:rsidRDefault="00A43AC3" w:rsidP="00987998">
                      <w:pPr>
                        <w:jc w:val="center"/>
                        <w:rPr>
                          <w:rFonts w:ascii="Times New Roman CYR" w:hAnsi="Times New Roman CYR" w:cs="Times New Roman CYR"/>
                          <w:sz w:val="36"/>
                          <w:szCs w:val="36"/>
                        </w:rPr>
                      </w:pPr>
                    </w:p>
                    <w:p w14:paraId="30437A51" w14:textId="77777777" w:rsidR="00A43AC3" w:rsidRDefault="00A43AC3"/>
                    <w:p w14:paraId="27B83F02" w14:textId="77777777" w:rsidR="000658DF" w:rsidRPr="003A41B8" w:rsidRDefault="000658DF" w:rsidP="000658DF">
                      <w:pPr>
                        <w:pStyle w:val="3"/>
                        <w:spacing w:line="300" w:lineRule="auto"/>
                        <w:rPr>
                          <w:rFonts w:ascii="Times New Roman CYR" w:hAnsi="Times New Roman CYR"/>
                          <w:i/>
                          <w:iCs/>
                          <w:sz w:val="44"/>
                          <w:szCs w:val="44"/>
                        </w:rPr>
                      </w:pPr>
                      <w:bookmarkStart w:id="4375" w:name="_Toc169173704"/>
                      <w:r w:rsidRPr="003A41B8">
                        <w:rPr>
                          <w:rFonts w:ascii="Times New Roman CYR" w:hAnsi="Times New Roman CYR"/>
                          <w:i/>
                          <w:iCs/>
                          <w:sz w:val="44"/>
                          <w:szCs w:val="44"/>
                        </w:rPr>
                        <w:t>ДИПЛОМНА РОБОТА БАКАЛАВРА</w:t>
                      </w:r>
                      <w:bookmarkEnd w:id="4375"/>
                      <w:r w:rsidRPr="003A41B8">
                        <w:rPr>
                          <w:rFonts w:ascii="Times New Roman CYR" w:hAnsi="Times New Roman CYR"/>
                          <w:i/>
                          <w:iCs/>
                          <w:sz w:val="44"/>
                          <w:szCs w:val="44"/>
                        </w:rPr>
                        <w:t xml:space="preserve"> </w:t>
                      </w:r>
                    </w:p>
                    <w:p w14:paraId="6255F170" w14:textId="77777777" w:rsidR="000658DF" w:rsidRPr="000D3135" w:rsidRDefault="000658DF" w:rsidP="000658DF">
                      <w:pPr>
                        <w:pStyle w:val="2"/>
                        <w:spacing w:line="300" w:lineRule="auto"/>
                        <w:rPr>
                          <w:rFonts w:ascii="Times New Roman CYR" w:hAnsi="Times New Roman CYR"/>
                          <w:b w:val="0"/>
                          <w:sz w:val="44"/>
                          <w:szCs w:val="44"/>
                        </w:rPr>
                      </w:pPr>
                      <w:bookmarkStart w:id="4376" w:name="_Toc169173705"/>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4376"/>
                    </w:p>
                    <w:p w14:paraId="161C3AFE"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540FEBED"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01DAD225" w14:textId="77777777" w:rsidR="000658DF" w:rsidRPr="000D3135" w:rsidRDefault="000658DF" w:rsidP="000658DF">
                      <w:pPr>
                        <w:spacing w:line="300" w:lineRule="auto"/>
                        <w:jc w:val="center"/>
                        <w:rPr>
                          <w:b/>
                          <w:lang w:val="uk-UA"/>
                        </w:rPr>
                      </w:pPr>
                    </w:p>
                    <w:p w14:paraId="42BC9043"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56F7245F" w14:textId="77777777" w:rsidR="00A43AC3" w:rsidRPr="00B1453A" w:rsidRDefault="00A43AC3" w:rsidP="00987998">
                      <w:pPr>
                        <w:jc w:val="center"/>
                        <w:rPr>
                          <w:rFonts w:ascii="Calibri" w:hAnsi="Calibri"/>
                          <w:sz w:val="36"/>
                          <w:szCs w:val="36"/>
                        </w:rPr>
                      </w:pPr>
                    </w:p>
                    <w:p w14:paraId="623B2CAC" w14:textId="77777777" w:rsidR="00A43AC3" w:rsidRDefault="00A43AC3" w:rsidP="00987998">
                      <w:pPr>
                        <w:jc w:val="center"/>
                        <w:rPr>
                          <w:rFonts w:ascii="Times New Roman CYR" w:hAnsi="Times New Roman CYR" w:cs="Times New Roman CYR"/>
                          <w:sz w:val="36"/>
                          <w:szCs w:val="36"/>
                        </w:rPr>
                      </w:pPr>
                    </w:p>
                    <w:p w14:paraId="132DAC5C" w14:textId="77777777" w:rsidR="00A43AC3" w:rsidRDefault="00A43AC3"/>
                    <w:p w14:paraId="5A3A1226" w14:textId="77777777" w:rsidR="00A43AC3" w:rsidRPr="00630E21" w:rsidRDefault="00A43AC3" w:rsidP="00987998">
                      <w:pPr>
                        <w:pStyle w:val="3"/>
                        <w:spacing w:line="276" w:lineRule="auto"/>
                        <w:rPr>
                          <w:rFonts w:ascii="Times New Roman" w:hAnsi="Times New Roman"/>
                          <w:bCs/>
                          <w:sz w:val="48"/>
                          <w:szCs w:val="48"/>
                        </w:rPr>
                      </w:pPr>
                      <w:bookmarkStart w:id="4377" w:name="_Toc169173706"/>
                      <w:r w:rsidRPr="00630E21">
                        <w:rPr>
                          <w:rFonts w:ascii="Times New Roman" w:hAnsi="Times New Roman"/>
                          <w:bCs/>
                          <w:sz w:val="48"/>
                          <w:szCs w:val="48"/>
                        </w:rPr>
                        <w:t>ДИПЛОМНА РОБОТА</w:t>
                      </w:r>
                      <w:bookmarkEnd w:id="4377"/>
                    </w:p>
                    <w:p w14:paraId="00D715A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6662C9D" w14:textId="77777777" w:rsidR="00A43AC3" w:rsidRPr="005E3013" w:rsidRDefault="00A43AC3" w:rsidP="00987998">
                      <w:pPr>
                        <w:pStyle w:val="2"/>
                        <w:spacing w:line="276" w:lineRule="auto"/>
                        <w:rPr>
                          <w:b w:val="0"/>
                          <w:bCs/>
                          <w:iCs/>
                          <w:sz w:val="48"/>
                          <w:szCs w:val="48"/>
                          <w:highlight w:val="yellow"/>
                        </w:rPr>
                      </w:pPr>
                      <w:bookmarkStart w:id="4378" w:name="_Toc16917370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378"/>
                    </w:p>
                    <w:p w14:paraId="28CA5C6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6489B4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A7A299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B9B7408" w14:textId="77777777" w:rsidR="00A43AC3" w:rsidRPr="00B1453A" w:rsidRDefault="00A43AC3" w:rsidP="00987998">
                      <w:pPr>
                        <w:jc w:val="center"/>
                        <w:rPr>
                          <w:rFonts w:ascii="Calibri" w:hAnsi="Calibri"/>
                          <w:sz w:val="36"/>
                          <w:szCs w:val="36"/>
                        </w:rPr>
                      </w:pPr>
                    </w:p>
                    <w:p w14:paraId="35BF2462" w14:textId="77777777" w:rsidR="00A43AC3" w:rsidRDefault="00A43AC3" w:rsidP="00987998">
                      <w:pPr>
                        <w:jc w:val="center"/>
                        <w:rPr>
                          <w:rFonts w:ascii="Times New Roman CYR" w:hAnsi="Times New Roman CYR" w:cs="Times New Roman CYR"/>
                          <w:sz w:val="36"/>
                          <w:szCs w:val="36"/>
                        </w:rPr>
                      </w:pPr>
                    </w:p>
                    <w:p w14:paraId="00E39667" w14:textId="77777777" w:rsidR="00A43AC3" w:rsidRDefault="00A43AC3"/>
                    <w:p w14:paraId="360D95E1" w14:textId="77777777" w:rsidR="00A43AC3" w:rsidRPr="00630E21" w:rsidRDefault="00A43AC3" w:rsidP="00987998">
                      <w:pPr>
                        <w:pStyle w:val="3"/>
                        <w:spacing w:line="276" w:lineRule="auto"/>
                        <w:rPr>
                          <w:rFonts w:ascii="Times New Roman" w:hAnsi="Times New Roman"/>
                          <w:bCs/>
                          <w:sz w:val="48"/>
                          <w:szCs w:val="48"/>
                        </w:rPr>
                      </w:pPr>
                      <w:bookmarkStart w:id="4379" w:name="_Toc169173708"/>
                      <w:r w:rsidRPr="00630E21">
                        <w:rPr>
                          <w:rFonts w:ascii="Times New Roman" w:hAnsi="Times New Roman"/>
                          <w:bCs/>
                          <w:sz w:val="48"/>
                          <w:szCs w:val="48"/>
                        </w:rPr>
                        <w:t>ДИПЛОМНА РОБОТА</w:t>
                      </w:r>
                      <w:bookmarkEnd w:id="4379"/>
                    </w:p>
                    <w:p w14:paraId="423BB5E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7BD2F37" w14:textId="77777777" w:rsidR="00A43AC3" w:rsidRPr="005E3013" w:rsidRDefault="00A43AC3" w:rsidP="00987998">
                      <w:pPr>
                        <w:pStyle w:val="2"/>
                        <w:spacing w:line="276" w:lineRule="auto"/>
                        <w:rPr>
                          <w:b w:val="0"/>
                          <w:bCs/>
                          <w:iCs/>
                          <w:sz w:val="48"/>
                          <w:szCs w:val="48"/>
                          <w:highlight w:val="yellow"/>
                        </w:rPr>
                      </w:pPr>
                      <w:bookmarkStart w:id="4380" w:name="_Toc16917370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380"/>
                    </w:p>
                    <w:p w14:paraId="7FC9067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E0A6AA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0AB98D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2140F3B" w14:textId="77777777" w:rsidR="00A43AC3" w:rsidRPr="00B1453A" w:rsidRDefault="00A43AC3" w:rsidP="00987998">
                      <w:pPr>
                        <w:jc w:val="center"/>
                        <w:rPr>
                          <w:rFonts w:ascii="Calibri" w:hAnsi="Calibri"/>
                          <w:sz w:val="36"/>
                          <w:szCs w:val="36"/>
                        </w:rPr>
                      </w:pPr>
                    </w:p>
                    <w:p w14:paraId="36992612" w14:textId="77777777" w:rsidR="00A43AC3" w:rsidRDefault="00A43AC3" w:rsidP="00987998">
                      <w:pPr>
                        <w:jc w:val="center"/>
                        <w:rPr>
                          <w:rFonts w:ascii="Times New Roman CYR" w:hAnsi="Times New Roman CYR" w:cs="Times New Roman CYR"/>
                          <w:sz w:val="36"/>
                          <w:szCs w:val="36"/>
                        </w:rPr>
                      </w:pPr>
                    </w:p>
                    <w:p w14:paraId="2C566000" w14:textId="77777777" w:rsidR="00A43AC3" w:rsidRDefault="00A43AC3"/>
                    <w:p w14:paraId="08ADA337" w14:textId="77777777" w:rsidR="00A43AC3" w:rsidRPr="00630E21" w:rsidRDefault="00A43AC3" w:rsidP="00987998">
                      <w:pPr>
                        <w:pStyle w:val="3"/>
                        <w:spacing w:line="276" w:lineRule="auto"/>
                        <w:rPr>
                          <w:rFonts w:ascii="Times New Roman" w:hAnsi="Times New Roman"/>
                          <w:bCs/>
                          <w:sz w:val="48"/>
                          <w:szCs w:val="48"/>
                        </w:rPr>
                      </w:pPr>
                      <w:bookmarkStart w:id="4381" w:name="_Toc169173710"/>
                      <w:r w:rsidRPr="00630E21">
                        <w:rPr>
                          <w:rFonts w:ascii="Times New Roman" w:hAnsi="Times New Roman"/>
                          <w:bCs/>
                          <w:sz w:val="48"/>
                          <w:szCs w:val="48"/>
                        </w:rPr>
                        <w:t>ДИПЛОМНА РОБОТА</w:t>
                      </w:r>
                      <w:bookmarkEnd w:id="4381"/>
                    </w:p>
                    <w:p w14:paraId="085B25D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BC746B4" w14:textId="77777777" w:rsidR="00A43AC3" w:rsidRPr="005E3013" w:rsidRDefault="00A43AC3" w:rsidP="00987998">
                      <w:pPr>
                        <w:pStyle w:val="2"/>
                        <w:spacing w:line="276" w:lineRule="auto"/>
                        <w:rPr>
                          <w:b w:val="0"/>
                          <w:bCs/>
                          <w:iCs/>
                          <w:sz w:val="48"/>
                          <w:szCs w:val="48"/>
                          <w:highlight w:val="yellow"/>
                        </w:rPr>
                      </w:pPr>
                      <w:bookmarkStart w:id="4382" w:name="_Toc16917371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382"/>
                    </w:p>
                    <w:p w14:paraId="16F0379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89076C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929F74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A012F98" w14:textId="77777777" w:rsidR="00A43AC3" w:rsidRPr="00B1453A" w:rsidRDefault="00A43AC3" w:rsidP="00987998">
                      <w:pPr>
                        <w:jc w:val="center"/>
                        <w:rPr>
                          <w:rFonts w:ascii="Calibri" w:hAnsi="Calibri"/>
                          <w:sz w:val="36"/>
                          <w:szCs w:val="36"/>
                        </w:rPr>
                      </w:pPr>
                    </w:p>
                    <w:p w14:paraId="7A8BC656" w14:textId="77777777" w:rsidR="00A43AC3" w:rsidRDefault="00A43AC3" w:rsidP="00987998">
                      <w:pPr>
                        <w:jc w:val="center"/>
                        <w:rPr>
                          <w:rFonts w:ascii="Times New Roman CYR" w:hAnsi="Times New Roman CYR" w:cs="Times New Roman CYR"/>
                          <w:sz w:val="36"/>
                          <w:szCs w:val="36"/>
                        </w:rPr>
                      </w:pPr>
                    </w:p>
                    <w:p w14:paraId="5F44D590" w14:textId="77777777" w:rsidR="00A43AC3" w:rsidRDefault="00A43AC3"/>
                    <w:p w14:paraId="6EC1ED1F" w14:textId="77777777" w:rsidR="00A43AC3" w:rsidRPr="00630E21" w:rsidRDefault="00A43AC3" w:rsidP="00987998">
                      <w:pPr>
                        <w:pStyle w:val="3"/>
                        <w:spacing w:line="276" w:lineRule="auto"/>
                        <w:rPr>
                          <w:rFonts w:ascii="Times New Roman" w:hAnsi="Times New Roman"/>
                          <w:bCs/>
                          <w:sz w:val="48"/>
                          <w:szCs w:val="48"/>
                        </w:rPr>
                      </w:pPr>
                      <w:bookmarkStart w:id="4383" w:name="_Toc169173712"/>
                      <w:r w:rsidRPr="00630E21">
                        <w:rPr>
                          <w:rFonts w:ascii="Times New Roman" w:hAnsi="Times New Roman"/>
                          <w:bCs/>
                          <w:sz w:val="48"/>
                          <w:szCs w:val="48"/>
                        </w:rPr>
                        <w:t>ДИПЛОМНА РОБОТА</w:t>
                      </w:r>
                      <w:bookmarkEnd w:id="4383"/>
                    </w:p>
                    <w:p w14:paraId="20B2A91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10E71EA" w14:textId="77777777" w:rsidR="00A43AC3" w:rsidRPr="005E3013" w:rsidRDefault="00A43AC3" w:rsidP="00987998">
                      <w:pPr>
                        <w:pStyle w:val="2"/>
                        <w:spacing w:line="276" w:lineRule="auto"/>
                        <w:rPr>
                          <w:b w:val="0"/>
                          <w:bCs/>
                          <w:iCs/>
                          <w:sz w:val="48"/>
                          <w:szCs w:val="48"/>
                          <w:highlight w:val="yellow"/>
                        </w:rPr>
                      </w:pPr>
                      <w:bookmarkStart w:id="4384" w:name="_Toc16917371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384"/>
                    </w:p>
                    <w:p w14:paraId="2234D03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F2475E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4CC969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7BA1BB1" w14:textId="77777777" w:rsidR="00A43AC3" w:rsidRPr="00B1453A" w:rsidRDefault="00A43AC3" w:rsidP="00987998">
                      <w:pPr>
                        <w:jc w:val="center"/>
                        <w:rPr>
                          <w:rFonts w:ascii="Calibri" w:hAnsi="Calibri"/>
                          <w:sz w:val="36"/>
                          <w:szCs w:val="36"/>
                        </w:rPr>
                      </w:pPr>
                    </w:p>
                    <w:p w14:paraId="09C4F9F2" w14:textId="77777777" w:rsidR="00A43AC3" w:rsidRDefault="00A43AC3" w:rsidP="00987998">
                      <w:pPr>
                        <w:jc w:val="center"/>
                        <w:rPr>
                          <w:rFonts w:ascii="Times New Roman CYR" w:hAnsi="Times New Roman CYR" w:cs="Times New Roman CYR"/>
                          <w:sz w:val="36"/>
                          <w:szCs w:val="36"/>
                        </w:rPr>
                      </w:pPr>
                    </w:p>
                    <w:p w14:paraId="64B56592" w14:textId="77777777" w:rsidR="00A43AC3" w:rsidRDefault="00A43AC3"/>
                    <w:p w14:paraId="1E0675C5" w14:textId="77777777" w:rsidR="00A43AC3" w:rsidRPr="00630E21" w:rsidRDefault="00A43AC3" w:rsidP="00987998">
                      <w:pPr>
                        <w:pStyle w:val="3"/>
                        <w:spacing w:line="276" w:lineRule="auto"/>
                        <w:rPr>
                          <w:rFonts w:ascii="Times New Roman" w:hAnsi="Times New Roman"/>
                          <w:bCs/>
                          <w:sz w:val="48"/>
                          <w:szCs w:val="48"/>
                        </w:rPr>
                      </w:pPr>
                      <w:bookmarkStart w:id="4385" w:name="_Toc169173714"/>
                      <w:r w:rsidRPr="00630E21">
                        <w:rPr>
                          <w:rFonts w:ascii="Times New Roman" w:hAnsi="Times New Roman"/>
                          <w:bCs/>
                          <w:sz w:val="48"/>
                          <w:szCs w:val="48"/>
                        </w:rPr>
                        <w:t>ДИПЛОМНА РОБОТА</w:t>
                      </w:r>
                      <w:bookmarkEnd w:id="4385"/>
                    </w:p>
                    <w:p w14:paraId="78E0D75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4B1F71A" w14:textId="77777777" w:rsidR="00A43AC3" w:rsidRPr="005E3013" w:rsidRDefault="00A43AC3" w:rsidP="00987998">
                      <w:pPr>
                        <w:pStyle w:val="2"/>
                        <w:spacing w:line="276" w:lineRule="auto"/>
                        <w:rPr>
                          <w:b w:val="0"/>
                          <w:bCs/>
                          <w:iCs/>
                          <w:sz w:val="48"/>
                          <w:szCs w:val="48"/>
                          <w:highlight w:val="yellow"/>
                        </w:rPr>
                      </w:pPr>
                      <w:bookmarkStart w:id="4386" w:name="_Toc16917371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386"/>
                    </w:p>
                    <w:p w14:paraId="1A6179D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88BD4F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775F9D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3FEC5D0" w14:textId="77777777" w:rsidR="00A43AC3" w:rsidRPr="00B1453A" w:rsidRDefault="00A43AC3" w:rsidP="00987998">
                      <w:pPr>
                        <w:jc w:val="center"/>
                        <w:rPr>
                          <w:rFonts w:ascii="Calibri" w:hAnsi="Calibri"/>
                          <w:sz w:val="36"/>
                          <w:szCs w:val="36"/>
                        </w:rPr>
                      </w:pPr>
                    </w:p>
                    <w:p w14:paraId="7FF77714" w14:textId="77777777" w:rsidR="00A43AC3" w:rsidRDefault="00A43AC3" w:rsidP="00987998">
                      <w:pPr>
                        <w:jc w:val="center"/>
                        <w:rPr>
                          <w:rFonts w:ascii="Times New Roman CYR" w:hAnsi="Times New Roman CYR" w:cs="Times New Roman CYR"/>
                          <w:sz w:val="36"/>
                          <w:szCs w:val="36"/>
                        </w:rPr>
                      </w:pPr>
                    </w:p>
                    <w:p w14:paraId="53A03526" w14:textId="77777777" w:rsidR="00A43AC3" w:rsidRDefault="00A43AC3"/>
                    <w:p w14:paraId="4423C873" w14:textId="77777777" w:rsidR="00A43AC3" w:rsidRPr="00630E21" w:rsidRDefault="00A43AC3" w:rsidP="00987998">
                      <w:pPr>
                        <w:pStyle w:val="3"/>
                        <w:spacing w:line="276" w:lineRule="auto"/>
                        <w:rPr>
                          <w:rFonts w:ascii="Times New Roman" w:hAnsi="Times New Roman"/>
                          <w:bCs/>
                          <w:sz w:val="48"/>
                          <w:szCs w:val="48"/>
                        </w:rPr>
                      </w:pPr>
                      <w:bookmarkStart w:id="4387" w:name="_Toc169173716"/>
                      <w:r w:rsidRPr="00630E21">
                        <w:rPr>
                          <w:rFonts w:ascii="Times New Roman" w:hAnsi="Times New Roman"/>
                          <w:bCs/>
                          <w:sz w:val="48"/>
                          <w:szCs w:val="48"/>
                        </w:rPr>
                        <w:t>ДИПЛОМНА РОБОТА</w:t>
                      </w:r>
                      <w:bookmarkEnd w:id="4387"/>
                    </w:p>
                    <w:p w14:paraId="2BCDAED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CB9E18D" w14:textId="77777777" w:rsidR="00A43AC3" w:rsidRPr="005E3013" w:rsidRDefault="00A43AC3" w:rsidP="00987998">
                      <w:pPr>
                        <w:pStyle w:val="2"/>
                        <w:spacing w:line="276" w:lineRule="auto"/>
                        <w:rPr>
                          <w:b w:val="0"/>
                          <w:bCs/>
                          <w:iCs/>
                          <w:sz w:val="48"/>
                          <w:szCs w:val="48"/>
                          <w:highlight w:val="yellow"/>
                        </w:rPr>
                      </w:pPr>
                      <w:bookmarkStart w:id="4388" w:name="_Toc16917371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388"/>
                    </w:p>
                    <w:p w14:paraId="520E977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4D5A7B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390F2F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AC70BB5" w14:textId="77777777" w:rsidR="00A43AC3" w:rsidRPr="00B1453A" w:rsidRDefault="00A43AC3" w:rsidP="00987998">
                      <w:pPr>
                        <w:jc w:val="center"/>
                        <w:rPr>
                          <w:rFonts w:ascii="Calibri" w:hAnsi="Calibri"/>
                          <w:sz w:val="36"/>
                          <w:szCs w:val="36"/>
                        </w:rPr>
                      </w:pPr>
                    </w:p>
                    <w:p w14:paraId="51190E3F" w14:textId="77777777" w:rsidR="00A43AC3" w:rsidRDefault="00A43AC3" w:rsidP="00987998">
                      <w:pPr>
                        <w:jc w:val="center"/>
                        <w:rPr>
                          <w:rFonts w:ascii="Times New Roman CYR" w:hAnsi="Times New Roman CYR" w:cs="Times New Roman CYR"/>
                          <w:sz w:val="36"/>
                          <w:szCs w:val="36"/>
                        </w:rPr>
                      </w:pPr>
                    </w:p>
                    <w:p w14:paraId="49446B84" w14:textId="77777777" w:rsidR="00A43AC3" w:rsidRDefault="00A43AC3"/>
                    <w:p w14:paraId="60DD7E9E" w14:textId="77777777" w:rsidR="00A43AC3" w:rsidRPr="00630E21" w:rsidRDefault="00A43AC3" w:rsidP="00987998">
                      <w:pPr>
                        <w:pStyle w:val="3"/>
                        <w:spacing w:line="276" w:lineRule="auto"/>
                        <w:rPr>
                          <w:rFonts w:ascii="Times New Roman" w:hAnsi="Times New Roman"/>
                          <w:bCs/>
                          <w:sz w:val="48"/>
                          <w:szCs w:val="48"/>
                        </w:rPr>
                      </w:pPr>
                      <w:bookmarkStart w:id="4389" w:name="_Toc169173718"/>
                      <w:r w:rsidRPr="00630E21">
                        <w:rPr>
                          <w:rFonts w:ascii="Times New Roman" w:hAnsi="Times New Roman"/>
                          <w:bCs/>
                          <w:sz w:val="48"/>
                          <w:szCs w:val="48"/>
                        </w:rPr>
                        <w:t>ДИПЛОМНА РОБОТА</w:t>
                      </w:r>
                      <w:bookmarkEnd w:id="4389"/>
                    </w:p>
                    <w:p w14:paraId="2C4F612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C4F8C6E" w14:textId="77777777" w:rsidR="00A43AC3" w:rsidRPr="005E3013" w:rsidRDefault="00A43AC3" w:rsidP="00987998">
                      <w:pPr>
                        <w:pStyle w:val="2"/>
                        <w:spacing w:line="276" w:lineRule="auto"/>
                        <w:rPr>
                          <w:b w:val="0"/>
                          <w:bCs/>
                          <w:iCs/>
                          <w:sz w:val="48"/>
                          <w:szCs w:val="48"/>
                          <w:highlight w:val="yellow"/>
                        </w:rPr>
                      </w:pPr>
                      <w:bookmarkStart w:id="4390" w:name="_Toc16917371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390"/>
                    </w:p>
                    <w:p w14:paraId="12CB41B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AA3BBC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668908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47D317B" w14:textId="77777777" w:rsidR="00A43AC3" w:rsidRPr="00B1453A" w:rsidRDefault="00A43AC3" w:rsidP="00987998">
                      <w:pPr>
                        <w:jc w:val="center"/>
                        <w:rPr>
                          <w:rFonts w:ascii="Calibri" w:hAnsi="Calibri"/>
                          <w:sz w:val="36"/>
                          <w:szCs w:val="36"/>
                        </w:rPr>
                      </w:pPr>
                    </w:p>
                    <w:p w14:paraId="11E01C7E" w14:textId="77777777" w:rsidR="00A43AC3" w:rsidRDefault="00A43AC3" w:rsidP="00987998">
                      <w:pPr>
                        <w:jc w:val="center"/>
                        <w:rPr>
                          <w:rFonts w:ascii="Times New Roman CYR" w:hAnsi="Times New Roman CYR" w:cs="Times New Roman CYR"/>
                          <w:sz w:val="36"/>
                          <w:szCs w:val="36"/>
                        </w:rPr>
                      </w:pPr>
                    </w:p>
                    <w:p w14:paraId="5DB1DB53" w14:textId="77777777" w:rsidR="00A43AC3" w:rsidRDefault="00A43AC3"/>
                    <w:p w14:paraId="0B37D8EC" w14:textId="77777777" w:rsidR="000658DF" w:rsidRPr="003A41B8" w:rsidRDefault="000658DF" w:rsidP="000658DF">
                      <w:pPr>
                        <w:pStyle w:val="3"/>
                        <w:spacing w:line="300" w:lineRule="auto"/>
                        <w:rPr>
                          <w:rFonts w:ascii="Times New Roman CYR" w:hAnsi="Times New Roman CYR"/>
                          <w:i/>
                          <w:iCs/>
                          <w:sz w:val="44"/>
                          <w:szCs w:val="44"/>
                        </w:rPr>
                      </w:pPr>
                      <w:bookmarkStart w:id="4391" w:name="_Toc169173720"/>
                      <w:r w:rsidRPr="003A41B8">
                        <w:rPr>
                          <w:rFonts w:ascii="Times New Roman CYR" w:hAnsi="Times New Roman CYR"/>
                          <w:i/>
                          <w:iCs/>
                          <w:sz w:val="44"/>
                          <w:szCs w:val="44"/>
                        </w:rPr>
                        <w:t>ДИПЛОМНА РОБОТА БАКАЛАВРА</w:t>
                      </w:r>
                      <w:bookmarkEnd w:id="4391"/>
                      <w:r w:rsidRPr="003A41B8">
                        <w:rPr>
                          <w:rFonts w:ascii="Times New Roman CYR" w:hAnsi="Times New Roman CYR"/>
                          <w:i/>
                          <w:iCs/>
                          <w:sz w:val="44"/>
                          <w:szCs w:val="44"/>
                        </w:rPr>
                        <w:t xml:space="preserve"> </w:t>
                      </w:r>
                    </w:p>
                    <w:p w14:paraId="78897A12" w14:textId="77777777" w:rsidR="000658DF" w:rsidRPr="000D3135" w:rsidRDefault="000658DF" w:rsidP="000658DF">
                      <w:pPr>
                        <w:pStyle w:val="2"/>
                        <w:spacing w:line="300" w:lineRule="auto"/>
                        <w:rPr>
                          <w:rFonts w:ascii="Times New Roman CYR" w:hAnsi="Times New Roman CYR"/>
                          <w:b w:val="0"/>
                          <w:sz w:val="44"/>
                          <w:szCs w:val="44"/>
                        </w:rPr>
                      </w:pPr>
                      <w:bookmarkStart w:id="4392" w:name="_Toc169173721"/>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4392"/>
                    </w:p>
                    <w:p w14:paraId="4D1D086A"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6DD8985B"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2959D0B3" w14:textId="77777777" w:rsidR="000658DF" w:rsidRPr="000D3135" w:rsidRDefault="000658DF" w:rsidP="000658DF">
                      <w:pPr>
                        <w:spacing w:line="300" w:lineRule="auto"/>
                        <w:jc w:val="center"/>
                        <w:rPr>
                          <w:b/>
                          <w:lang w:val="uk-UA"/>
                        </w:rPr>
                      </w:pPr>
                    </w:p>
                    <w:p w14:paraId="75A81D65"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4D7C98A3" w14:textId="77777777" w:rsidR="00A43AC3" w:rsidRPr="00B1453A" w:rsidRDefault="00A43AC3" w:rsidP="00987998">
                      <w:pPr>
                        <w:jc w:val="center"/>
                        <w:rPr>
                          <w:rFonts w:ascii="Calibri" w:hAnsi="Calibri"/>
                          <w:sz w:val="36"/>
                          <w:szCs w:val="36"/>
                        </w:rPr>
                      </w:pPr>
                    </w:p>
                    <w:p w14:paraId="3FF88340" w14:textId="77777777" w:rsidR="00A43AC3" w:rsidRDefault="00A43AC3" w:rsidP="00987998">
                      <w:pPr>
                        <w:jc w:val="center"/>
                        <w:rPr>
                          <w:rFonts w:ascii="Times New Roman CYR" w:hAnsi="Times New Roman CYR" w:cs="Times New Roman CYR"/>
                          <w:sz w:val="36"/>
                          <w:szCs w:val="36"/>
                        </w:rPr>
                      </w:pPr>
                    </w:p>
                    <w:p w14:paraId="3BD00684" w14:textId="77777777" w:rsidR="00A43AC3" w:rsidRDefault="00A43AC3"/>
                    <w:p w14:paraId="3696CEBE" w14:textId="77777777" w:rsidR="00A43AC3" w:rsidRPr="00630E21" w:rsidRDefault="00A43AC3" w:rsidP="00987998">
                      <w:pPr>
                        <w:pStyle w:val="3"/>
                        <w:spacing w:line="276" w:lineRule="auto"/>
                        <w:rPr>
                          <w:rFonts w:ascii="Times New Roman" w:hAnsi="Times New Roman"/>
                          <w:bCs/>
                          <w:sz w:val="48"/>
                          <w:szCs w:val="48"/>
                        </w:rPr>
                      </w:pPr>
                      <w:bookmarkStart w:id="4393" w:name="_Toc169173722"/>
                      <w:r w:rsidRPr="00630E21">
                        <w:rPr>
                          <w:rFonts w:ascii="Times New Roman" w:hAnsi="Times New Roman"/>
                          <w:bCs/>
                          <w:sz w:val="48"/>
                          <w:szCs w:val="48"/>
                        </w:rPr>
                        <w:t>ДИПЛОМНА РОБОТА</w:t>
                      </w:r>
                      <w:bookmarkEnd w:id="4393"/>
                    </w:p>
                    <w:p w14:paraId="5286323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141C7CC" w14:textId="77777777" w:rsidR="00A43AC3" w:rsidRPr="005E3013" w:rsidRDefault="00A43AC3" w:rsidP="00987998">
                      <w:pPr>
                        <w:pStyle w:val="2"/>
                        <w:spacing w:line="276" w:lineRule="auto"/>
                        <w:rPr>
                          <w:b w:val="0"/>
                          <w:bCs/>
                          <w:iCs/>
                          <w:sz w:val="48"/>
                          <w:szCs w:val="48"/>
                          <w:highlight w:val="yellow"/>
                        </w:rPr>
                      </w:pPr>
                      <w:bookmarkStart w:id="4394" w:name="_Toc16917372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394"/>
                    </w:p>
                    <w:p w14:paraId="539A7FB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922D94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8F5CAB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86E8D20" w14:textId="77777777" w:rsidR="00A43AC3" w:rsidRPr="00B1453A" w:rsidRDefault="00A43AC3" w:rsidP="00987998">
                      <w:pPr>
                        <w:jc w:val="center"/>
                        <w:rPr>
                          <w:rFonts w:ascii="Calibri" w:hAnsi="Calibri"/>
                          <w:sz w:val="36"/>
                          <w:szCs w:val="36"/>
                        </w:rPr>
                      </w:pPr>
                    </w:p>
                    <w:p w14:paraId="1428B269" w14:textId="77777777" w:rsidR="00A43AC3" w:rsidRDefault="00A43AC3" w:rsidP="00987998">
                      <w:pPr>
                        <w:jc w:val="center"/>
                        <w:rPr>
                          <w:rFonts w:ascii="Times New Roman CYR" w:hAnsi="Times New Roman CYR" w:cs="Times New Roman CYR"/>
                          <w:sz w:val="36"/>
                          <w:szCs w:val="36"/>
                        </w:rPr>
                      </w:pPr>
                    </w:p>
                    <w:p w14:paraId="785118F1" w14:textId="77777777" w:rsidR="00A43AC3" w:rsidRDefault="00A43AC3"/>
                    <w:p w14:paraId="5A36DB99" w14:textId="77777777" w:rsidR="00A43AC3" w:rsidRPr="00630E21" w:rsidRDefault="00A43AC3" w:rsidP="00987998">
                      <w:pPr>
                        <w:pStyle w:val="3"/>
                        <w:spacing w:line="276" w:lineRule="auto"/>
                        <w:rPr>
                          <w:rFonts w:ascii="Times New Roman" w:hAnsi="Times New Roman"/>
                          <w:bCs/>
                          <w:sz w:val="48"/>
                          <w:szCs w:val="48"/>
                        </w:rPr>
                      </w:pPr>
                      <w:bookmarkStart w:id="4395" w:name="_Toc169173724"/>
                      <w:r w:rsidRPr="00630E21">
                        <w:rPr>
                          <w:rFonts w:ascii="Times New Roman" w:hAnsi="Times New Roman"/>
                          <w:bCs/>
                          <w:sz w:val="48"/>
                          <w:szCs w:val="48"/>
                        </w:rPr>
                        <w:t>ДИПЛОМНА РОБОТА</w:t>
                      </w:r>
                      <w:bookmarkEnd w:id="4395"/>
                    </w:p>
                    <w:p w14:paraId="059354C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02801C1" w14:textId="77777777" w:rsidR="00A43AC3" w:rsidRPr="005E3013" w:rsidRDefault="00A43AC3" w:rsidP="00987998">
                      <w:pPr>
                        <w:pStyle w:val="2"/>
                        <w:spacing w:line="276" w:lineRule="auto"/>
                        <w:rPr>
                          <w:b w:val="0"/>
                          <w:bCs/>
                          <w:iCs/>
                          <w:sz w:val="48"/>
                          <w:szCs w:val="48"/>
                          <w:highlight w:val="yellow"/>
                        </w:rPr>
                      </w:pPr>
                      <w:bookmarkStart w:id="4396" w:name="_Toc16917372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396"/>
                    </w:p>
                    <w:p w14:paraId="19D80A1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007674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710DD2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CFFB640" w14:textId="77777777" w:rsidR="00A43AC3" w:rsidRPr="00B1453A" w:rsidRDefault="00A43AC3" w:rsidP="00987998">
                      <w:pPr>
                        <w:jc w:val="center"/>
                        <w:rPr>
                          <w:rFonts w:ascii="Calibri" w:hAnsi="Calibri"/>
                          <w:sz w:val="36"/>
                          <w:szCs w:val="36"/>
                        </w:rPr>
                      </w:pPr>
                    </w:p>
                    <w:p w14:paraId="68FF85ED" w14:textId="77777777" w:rsidR="00A43AC3" w:rsidRDefault="00A43AC3" w:rsidP="00987998">
                      <w:pPr>
                        <w:jc w:val="center"/>
                        <w:rPr>
                          <w:rFonts w:ascii="Times New Roman CYR" w:hAnsi="Times New Roman CYR" w:cs="Times New Roman CYR"/>
                          <w:sz w:val="36"/>
                          <w:szCs w:val="36"/>
                        </w:rPr>
                      </w:pPr>
                    </w:p>
                    <w:p w14:paraId="2DC1CEDC" w14:textId="77777777" w:rsidR="00A43AC3" w:rsidRDefault="00A43AC3"/>
                    <w:p w14:paraId="7F2987C3" w14:textId="77777777" w:rsidR="00A43AC3" w:rsidRPr="00630E21" w:rsidRDefault="00A43AC3" w:rsidP="00987998">
                      <w:pPr>
                        <w:pStyle w:val="3"/>
                        <w:spacing w:line="276" w:lineRule="auto"/>
                        <w:rPr>
                          <w:rFonts w:ascii="Times New Roman" w:hAnsi="Times New Roman"/>
                          <w:bCs/>
                          <w:sz w:val="48"/>
                          <w:szCs w:val="48"/>
                        </w:rPr>
                      </w:pPr>
                      <w:bookmarkStart w:id="4397" w:name="_Toc169173726"/>
                      <w:r w:rsidRPr="00630E21">
                        <w:rPr>
                          <w:rFonts w:ascii="Times New Roman" w:hAnsi="Times New Roman"/>
                          <w:bCs/>
                          <w:sz w:val="48"/>
                          <w:szCs w:val="48"/>
                        </w:rPr>
                        <w:t>ДИПЛОМНА РОБОТА</w:t>
                      </w:r>
                      <w:bookmarkEnd w:id="4397"/>
                    </w:p>
                    <w:p w14:paraId="774A4CB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86E9CBD" w14:textId="77777777" w:rsidR="00A43AC3" w:rsidRPr="005E3013" w:rsidRDefault="00A43AC3" w:rsidP="00987998">
                      <w:pPr>
                        <w:pStyle w:val="2"/>
                        <w:spacing w:line="276" w:lineRule="auto"/>
                        <w:rPr>
                          <w:b w:val="0"/>
                          <w:bCs/>
                          <w:iCs/>
                          <w:sz w:val="48"/>
                          <w:szCs w:val="48"/>
                          <w:highlight w:val="yellow"/>
                        </w:rPr>
                      </w:pPr>
                      <w:bookmarkStart w:id="4398" w:name="_Toc16917372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398"/>
                    </w:p>
                    <w:p w14:paraId="467FF3C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5B7C92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6AD797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818E9CD" w14:textId="77777777" w:rsidR="00A43AC3" w:rsidRPr="00B1453A" w:rsidRDefault="00A43AC3" w:rsidP="00987998">
                      <w:pPr>
                        <w:jc w:val="center"/>
                        <w:rPr>
                          <w:rFonts w:ascii="Calibri" w:hAnsi="Calibri"/>
                          <w:sz w:val="36"/>
                          <w:szCs w:val="36"/>
                        </w:rPr>
                      </w:pPr>
                    </w:p>
                    <w:p w14:paraId="5ECE19B7" w14:textId="77777777" w:rsidR="00A43AC3" w:rsidRDefault="00A43AC3" w:rsidP="00987998">
                      <w:pPr>
                        <w:jc w:val="center"/>
                        <w:rPr>
                          <w:rFonts w:ascii="Times New Roman CYR" w:hAnsi="Times New Roman CYR" w:cs="Times New Roman CYR"/>
                          <w:sz w:val="36"/>
                          <w:szCs w:val="36"/>
                        </w:rPr>
                      </w:pPr>
                    </w:p>
                    <w:p w14:paraId="23BD5CD2" w14:textId="77777777" w:rsidR="00A43AC3" w:rsidRDefault="00A43AC3"/>
                    <w:p w14:paraId="329EA7E0" w14:textId="77777777" w:rsidR="00A43AC3" w:rsidRPr="00630E21" w:rsidRDefault="00A43AC3" w:rsidP="00987998">
                      <w:pPr>
                        <w:pStyle w:val="3"/>
                        <w:spacing w:line="276" w:lineRule="auto"/>
                        <w:rPr>
                          <w:rFonts w:ascii="Times New Roman" w:hAnsi="Times New Roman"/>
                          <w:bCs/>
                          <w:sz w:val="48"/>
                          <w:szCs w:val="48"/>
                        </w:rPr>
                      </w:pPr>
                      <w:bookmarkStart w:id="4399" w:name="_Toc169173728"/>
                      <w:r w:rsidRPr="00630E21">
                        <w:rPr>
                          <w:rFonts w:ascii="Times New Roman" w:hAnsi="Times New Roman"/>
                          <w:bCs/>
                          <w:sz w:val="48"/>
                          <w:szCs w:val="48"/>
                        </w:rPr>
                        <w:t>ДИПЛОМНА РОБОТА</w:t>
                      </w:r>
                      <w:bookmarkEnd w:id="4399"/>
                    </w:p>
                    <w:p w14:paraId="0B9B101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6C45842" w14:textId="77777777" w:rsidR="00A43AC3" w:rsidRPr="005E3013" w:rsidRDefault="00A43AC3" w:rsidP="00987998">
                      <w:pPr>
                        <w:pStyle w:val="2"/>
                        <w:spacing w:line="276" w:lineRule="auto"/>
                        <w:rPr>
                          <w:b w:val="0"/>
                          <w:bCs/>
                          <w:iCs/>
                          <w:sz w:val="48"/>
                          <w:szCs w:val="48"/>
                          <w:highlight w:val="yellow"/>
                        </w:rPr>
                      </w:pPr>
                      <w:bookmarkStart w:id="4400" w:name="_Toc16917372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400"/>
                    </w:p>
                    <w:p w14:paraId="457AAE0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E72F20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ABC965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FE07B98" w14:textId="77777777" w:rsidR="00A43AC3" w:rsidRPr="00B1453A" w:rsidRDefault="00A43AC3" w:rsidP="00987998">
                      <w:pPr>
                        <w:jc w:val="center"/>
                        <w:rPr>
                          <w:rFonts w:ascii="Calibri" w:hAnsi="Calibri"/>
                          <w:sz w:val="36"/>
                          <w:szCs w:val="36"/>
                        </w:rPr>
                      </w:pPr>
                    </w:p>
                    <w:p w14:paraId="41F256F4" w14:textId="77777777" w:rsidR="00A43AC3" w:rsidRDefault="00A43AC3" w:rsidP="00987998">
                      <w:pPr>
                        <w:jc w:val="center"/>
                        <w:rPr>
                          <w:rFonts w:ascii="Times New Roman CYR" w:hAnsi="Times New Roman CYR" w:cs="Times New Roman CYR"/>
                          <w:sz w:val="36"/>
                          <w:szCs w:val="36"/>
                        </w:rPr>
                      </w:pPr>
                    </w:p>
                    <w:p w14:paraId="08FE953A" w14:textId="77777777" w:rsidR="00A43AC3" w:rsidRDefault="00A43AC3"/>
                    <w:p w14:paraId="29AF8998" w14:textId="77777777" w:rsidR="00A43AC3" w:rsidRPr="00630E21" w:rsidRDefault="00A43AC3" w:rsidP="00987998">
                      <w:pPr>
                        <w:pStyle w:val="3"/>
                        <w:spacing w:line="276" w:lineRule="auto"/>
                        <w:rPr>
                          <w:rFonts w:ascii="Times New Roman" w:hAnsi="Times New Roman"/>
                          <w:bCs/>
                          <w:sz w:val="48"/>
                          <w:szCs w:val="48"/>
                        </w:rPr>
                      </w:pPr>
                      <w:bookmarkStart w:id="4401" w:name="_Toc169173730"/>
                      <w:r w:rsidRPr="00630E21">
                        <w:rPr>
                          <w:rFonts w:ascii="Times New Roman" w:hAnsi="Times New Roman"/>
                          <w:bCs/>
                          <w:sz w:val="48"/>
                          <w:szCs w:val="48"/>
                        </w:rPr>
                        <w:t>ДИПЛОМНА РОБОТА</w:t>
                      </w:r>
                      <w:bookmarkEnd w:id="4401"/>
                    </w:p>
                    <w:p w14:paraId="4E3E568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88B19E4" w14:textId="77777777" w:rsidR="00A43AC3" w:rsidRPr="005E3013" w:rsidRDefault="00A43AC3" w:rsidP="00987998">
                      <w:pPr>
                        <w:pStyle w:val="2"/>
                        <w:spacing w:line="276" w:lineRule="auto"/>
                        <w:rPr>
                          <w:b w:val="0"/>
                          <w:bCs/>
                          <w:iCs/>
                          <w:sz w:val="48"/>
                          <w:szCs w:val="48"/>
                          <w:highlight w:val="yellow"/>
                        </w:rPr>
                      </w:pPr>
                      <w:bookmarkStart w:id="4402" w:name="_Toc16917373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402"/>
                    </w:p>
                    <w:p w14:paraId="1B6D224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4C917E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1A7848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2955B42" w14:textId="77777777" w:rsidR="00A43AC3" w:rsidRPr="00B1453A" w:rsidRDefault="00A43AC3" w:rsidP="00987998">
                      <w:pPr>
                        <w:jc w:val="center"/>
                        <w:rPr>
                          <w:rFonts w:ascii="Calibri" w:hAnsi="Calibri"/>
                          <w:sz w:val="36"/>
                          <w:szCs w:val="36"/>
                        </w:rPr>
                      </w:pPr>
                    </w:p>
                    <w:p w14:paraId="76DACFCF" w14:textId="77777777" w:rsidR="00A43AC3" w:rsidRDefault="00A43AC3" w:rsidP="00987998">
                      <w:pPr>
                        <w:jc w:val="center"/>
                        <w:rPr>
                          <w:rFonts w:ascii="Times New Roman CYR" w:hAnsi="Times New Roman CYR" w:cs="Times New Roman CYR"/>
                          <w:sz w:val="36"/>
                          <w:szCs w:val="36"/>
                        </w:rPr>
                      </w:pPr>
                    </w:p>
                    <w:p w14:paraId="43633A6D" w14:textId="77777777" w:rsidR="00A43AC3" w:rsidRDefault="00A43AC3"/>
                    <w:p w14:paraId="50C535BF" w14:textId="77777777" w:rsidR="00A43AC3" w:rsidRPr="00630E21" w:rsidRDefault="00A43AC3" w:rsidP="00987998">
                      <w:pPr>
                        <w:pStyle w:val="3"/>
                        <w:spacing w:line="276" w:lineRule="auto"/>
                        <w:rPr>
                          <w:rFonts w:ascii="Times New Roman" w:hAnsi="Times New Roman"/>
                          <w:bCs/>
                          <w:sz w:val="48"/>
                          <w:szCs w:val="48"/>
                        </w:rPr>
                      </w:pPr>
                      <w:bookmarkStart w:id="4403" w:name="_Toc169173732"/>
                      <w:r w:rsidRPr="00630E21">
                        <w:rPr>
                          <w:rFonts w:ascii="Times New Roman" w:hAnsi="Times New Roman"/>
                          <w:bCs/>
                          <w:sz w:val="48"/>
                          <w:szCs w:val="48"/>
                        </w:rPr>
                        <w:t>ДИПЛОМНА РОБОТА</w:t>
                      </w:r>
                      <w:bookmarkEnd w:id="4403"/>
                    </w:p>
                    <w:p w14:paraId="38ABCB8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1AC16DE" w14:textId="77777777" w:rsidR="00A43AC3" w:rsidRPr="005E3013" w:rsidRDefault="00A43AC3" w:rsidP="00987998">
                      <w:pPr>
                        <w:pStyle w:val="2"/>
                        <w:spacing w:line="276" w:lineRule="auto"/>
                        <w:rPr>
                          <w:b w:val="0"/>
                          <w:bCs/>
                          <w:iCs/>
                          <w:sz w:val="48"/>
                          <w:szCs w:val="48"/>
                          <w:highlight w:val="yellow"/>
                        </w:rPr>
                      </w:pPr>
                      <w:bookmarkStart w:id="4404" w:name="_Toc16917373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404"/>
                    </w:p>
                    <w:p w14:paraId="31F6232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AAF8D9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BD7044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2CC5417" w14:textId="77777777" w:rsidR="00A43AC3" w:rsidRPr="00B1453A" w:rsidRDefault="00A43AC3" w:rsidP="00987998">
                      <w:pPr>
                        <w:jc w:val="center"/>
                        <w:rPr>
                          <w:rFonts w:ascii="Calibri" w:hAnsi="Calibri"/>
                          <w:sz w:val="36"/>
                          <w:szCs w:val="36"/>
                        </w:rPr>
                      </w:pPr>
                    </w:p>
                    <w:p w14:paraId="43C2BB97" w14:textId="77777777" w:rsidR="00A43AC3" w:rsidRDefault="00A43AC3" w:rsidP="00987998">
                      <w:pPr>
                        <w:jc w:val="center"/>
                        <w:rPr>
                          <w:rFonts w:ascii="Times New Roman CYR" w:hAnsi="Times New Roman CYR" w:cs="Times New Roman CYR"/>
                          <w:sz w:val="36"/>
                          <w:szCs w:val="36"/>
                        </w:rPr>
                      </w:pPr>
                    </w:p>
                    <w:p w14:paraId="20A36367" w14:textId="77777777" w:rsidR="00A43AC3" w:rsidRDefault="00A43AC3"/>
                    <w:p w14:paraId="37292E33" w14:textId="77777777" w:rsidR="00A43AC3" w:rsidRPr="00630E21" w:rsidRDefault="00A43AC3" w:rsidP="00987998">
                      <w:pPr>
                        <w:pStyle w:val="3"/>
                        <w:spacing w:line="276" w:lineRule="auto"/>
                        <w:rPr>
                          <w:rFonts w:ascii="Times New Roman" w:hAnsi="Times New Roman"/>
                          <w:bCs/>
                          <w:sz w:val="48"/>
                          <w:szCs w:val="48"/>
                        </w:rPr>
                      </w:pPr>
                      <w:bookmarkStart w:id="4405" w:name="_Toc169173734"/>
                      <w:r w:rsidRPr="00630E21">
                        <w:rPr>
                          <w:rFonts w:ascii="Times New Roman" w:hAnsi="Times New Roman"/>
                          <w:bCs/>
                          <w:sz w:val="48"/>
                          <w:szCs w:val="48"/>
                        </w:rPr>
                        <w:t>ДИПЛОМНА РОБОТА</w:t>
                      </w:r>
                      <w:bookmarkEnd w:id="4405"/>
                    </w:p>
                    <w:p w14:paraId="41DE34D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49D0B0C" w14:textId="77777777" w:rsidR="00A43AC3" w:rsidRPr="005E3013" w:rsidRDefault="00A43AC3" w:rsidP="00987998">
                      <w:pPr>
                        <w:pStyle w:val="2"/>
                        <w:spacing w:line="276" w:lineRule="auto"/>
                        <w:rPr>
                          <w:b w:val="0"/>
                          <w:bCs/>
                          <w:iCs/>
                          <w:sz w:val="48"/>
                          <w:szCs w:val="48"/>
                          <w:highlight w:val="yellow"/>
                        </w:rPr>
                      </w:pPr>
                      <w:bookmarkStart w:id="4406" w:name="_Toc16917373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406"/>
                    </w:p>
                    <w:p w14:paraId="17BD8C0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DB192A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053EDA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ED10978" w14:textId="77777777" w:rsidR="00A43AC3" w:rsidRPr="00B1453A" w:rsidRDefault="00A43AC3" w:rsidP="00987998">
                      <w:pPr>
                        <w:jc w:val="center"/>
                        <w:rPr>
                          <w:rFonts w:ascii="Calibri" w:hAnsi="Calibri"/>
                          <w:sz w:val="36"/>
                          <w:szCs w:val="36"/>
                        </w:rPr>
                      </w:pPr>
                    </w:p>
                    <w:p w14:paraId="2465065B" w14:textId="77777777" w:rsidR="00A43AC3" w:rsidRDefault="00A43AC3" w:rsidP="00987998">
                      <w:pPr>
                        <w:jc w:val="center"/>
                        <w:rPr>
                          <w:rFonts w:ascii="Times New Roman CYR" w:hAnsi="Times New Roman CYR" w:cs="Times New Roman CYR"/>
                          <w:sz w:val="36"/>
                          <w:szCs w:val="36"/>
                        </w:rPr>
                      </w:pPr>
                    </w:p>
                    <w:p w14:paraId="52B1970A" w14:textId="77777777" w:rsidR="00A43AC3" w:rsidRDefault="00A43AC3"/>
                    <w:p w14:paraId="01FC4D81" w14:textId="77777777" w:rsidR="000658DF" w:rsidRPr="003A41B8" w:rsidRDefault="000658DF" w:rsidP="000658DF">
                      <w:pPr>
                        <w:pStyle w:val="3"/>
                        <w:spacing w:line="300" w:lineRule="auto"/>
                        <w:rPr>
                          <w:rFonts w:ascii="Times New Roman CYR" w:hAnsi="Times New Roman CYR"/>
                          <w:i/>
                          <w:iCs/>
                          <w:sz w:val="44"/>
                          <w:szCs w:val="44"/>
                        </w:rPr>
                      </w:pPr>
                      <w:bookmarkStart w:id="4407" w:name="_Toc169173736"/>
                      <w:r w:rsidRPr="003A41B8">
                        <w:rPr>
                          <w:rFonts w:ascii="Times New Roman CYR" w:hAnsi="Times New Roman CYR"/>
                          <w:i/>
                          <w:iCs/>
                          <w:sz w:val="44"/>
                          <w:szCs w:val="44"/>
                        </w:rPr>
                        <w:t>ДИПЛОМНА РОБОТА БАКАЛАВРА</w:t>
                      </w:r>
                      <w:bookmarkEnd w:id="4407"/>
                      <w:r w:rsidRPr="003A41B8">
                        <w:rPr>
                          <w:rFonts w:ascii="Times New Roman CYR" w:hAnsi="Times New Roman CYR"/>
                          <w:i/>
                          <w:iCs/>
                          <w:sz w:val="44"/>
                          <w:szCs w:val="44"/>
                        </w:rPr>
                        <w:t xml:space="preserve"> </w:t>
                      </w:r>
                    </w:p>
                    <w:p w14:paraId="4735EC6F" w14:textId="77777777" w:rsidR="000658DF" w:rsidRPr="000D3135" w:rsidRDefault="000658DF" w:rsidP="000658DF">
                      <w:pPr>
                        <w:pStyle w:val="2"/>
                        <w:spacing w:line="300" w:lineRule="auto"/>
                        <w:rPr>
                          <w:rFonts w:ascii="Times New Roman CYR" w:hAnsi="Times New Roman CYR"/>
                          <w:b w:val="0"/>
                          <w:sz w:val="44"/>
                          <w:szCs w:val="44"/>
                        </w:rPr>
                      </w:pPr>
                      <w:bookmarkStart w:id="4408" w:name="_Toc169173737"/>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4408"/>
                    </w:p>
                    <w:p w14:paraId="7ABC3C5C"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226484B1"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05434A1A" w14:textId="77777777" w:rsidR="000658DF" w:rsidRPr="000D3135" w:rsidRDefault="000658DF" w:rsidP="000658DF">
                      <w:pPr>
                        <w:spacing w:line="300" w:lineRule="auto"/>
                        <w:jc w:val="center"/>
                        <w:rPr>
                          <w:b/>
                          <w:lang w:val="uk-UA"/>
                        </w:rPr>
                      </w:pPr>
                    </w:p>
                    <w:p w14:paraId="017E8C15"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6ED0C3CA" w14:textId="77777777" w:rsidR="00A43AC3" w:rsidRPr="00B1453A" w:rsidRDefault="00A43AC3" w:rsidP="00987998">
                      <w:pPr>
                        <w:jc w:val="center"/>
                        <w:rPr>
                          <w:rFonts w:ascii="Calibri" w:hAnsi="Calibri"/>
                          <w:sz w:val="36"/>
                          <w:szCs w:val="36"/>
                        </w:rPr>
                      </w:pPr>
                    </w:p>
                    <w:p w14:paraId="59F40522" w14:textId="77777777" w:rsidR="00A43AC3" w:rsidRDefault="00A43AC3" w:rsidP="00987998">
                      <w:pPr>
                        <w:jc w:val="center"/>
                        <w:rPr>
                          <w:rFonts w:ascii="Times New Roman CYR" w:hAnsi="Times New Roman CYR" w:cs="Times New Roman CYR"/>
                          <w:sz w:val="36"/>
                          <w:szCs w:val="36"/>
                        </w:rPr>
                      </w:pPr>
                    </w:p>
                    <w:p w14:paraId="0175CC30" w14:textId="77777777" w:rsidR="00A43AC3" w:rsidRDefault="00A43AC3"/>
                    <w:p w14:paraId="1F26F0F5" w14:textId="77777777" w:rsidR="00A43AC3" w:rsidRPr="00630E21" w:rsidRDefault="00A43AC3" w:rsidP="00987998">
                      <w:pPr>
                        <w:pStyle w:val="3"/>
                        <w:spacing w:line="276" w:lineRule="auto"/>
                        <w:rPr>
                          <w:rFonts w:ascii="Times New Roman" w:hAnsi="Times New Roman"/>
                          <w:bCs/>
                          <w:sz w:val="48"/>
                          <w:szCs w:val="48"/>
                        </w:rPr>
                      </w:pPr>
                      <w:bookmarkStart w:id="4409" w:name="_Toc169173738"/>
                      <w:r w:rsidRPr="00630E21">
                        <w:rPr>
                          <w:rFonts w:ascii="Times New Roman" w:hAnsi="Times New Roman"/>
                          <w:bCs/>
                          <w:sz w:val="48"/>
                          <w:szCs w:val="48"/>
                        </w:rPr>
                        <w:t>ДИПЛОМНА РОБОТА</w:t>
                      </w:r>
                      <w:bookmarkEnd w:id="4409"/>
                    </w:p>
                    <w:p w14:paraId="33F69E3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720F765" w14:textId="77777777" w:rsidR="00A43AC3" w:rsidRPr="005E3013" w:rsidRDefault="00A43AC3" w:rsidP="00987998">
                      <w:pPr>
                        <w:pStyle w:val="2"/>
                        <w:spacing w:line="276" w:lineRule="auto"/>
                        <w:rPr>
                          <w:b w:val="0"/>
                          <w:bCs/>
                          <w:iCs/>
                          <w:sz w:val="48"/>
                          <w:szCs w:val="48"/>
                          <w:highlight w:val="yellow"/>
                        </w:rPr>
                      </w:pPr>
                      <w:bookmarkStart w:id="4410" w:name="_Toc16917373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410"/>
                    </w:p>
                    <w:p w14:paraId="66BF912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E2F805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F5C11A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A1E1167" w14:textId="77777777" w:rsidR="00A43AC3" w:rsidRPr="00B1453A" w:rsidRDefault="00A43AC3" w:rsidP="00987998">
                      <w:pPr>
                        <w:jc w:val="center"/>
                        <w:rPr>
                          <w:rFonts w:ascii="Calibri" w:hAnsi="Calibri"/>
                          <w:sz w:val="36"/>
                          <w:szCs w:val="36"/>
                        </w:rPr>
                      </w:pPr>
                    </w:p>
                    <w:p w14:paraId="1E8E7F2D" w14:textId="77777777" w:rsidR="00A43AC3" w:rsidRDefault="00A43AC3" w:rsidP="00987998">
                      <w:pPr>
                        <w:jc w:val="center"/>
                        <w:rPr>
                          <w:rFonts w:ascii="Times New Roman CYR" w:hAnsi="Times New Roman CYR" w:cs="Times New Roman CYR"/>
                          <w:sz w:val="36"/>
                          <w:szCs w:val="36"/>
                        </w:rPr>
                      </w:pPr>
                    </w:p>
                    <w:p w14:paraId="5BB1A442" w14:textId="77777777" w:rsidR="00A43AC3" w:rsidRDefault="00A43AC3"/>
                    <w:p w14:paraId="48F759AF" w14:textId="77777777" w:rsidR="00A43AC3" w:rsidRPr="00630E21" w:rsidRDefault="00A43AC3" w:rsidP="00987998">
                      <w:pPr>
                        <w:pStyle w:val="3"/>
                        <w:spacing w:line="276" w:lineRule="auto"/>
                        <w:rPr>
                          <w:rFonts w:ascii="Times New Roman" w:hAnsi="Times New Roman"/>
                          <w:bCs/>
                          <w:sz w:val="48"/>
                          <w:szCs w:val="48"/>
                        </w:rPr>
                      </w:pPr>
                      <w:bookmarkStart w:id="4411" w:name="_Toc169173740"/>
                      <w:r w:rsidRPr="00630E21">
                        <w:rPr>
                          <w:rFonts w:ascii="Times New Roman" w:hAnsi="Times New Roman"/>
                          <w:bCs/>
                          <w:sz w:val="48"/>
                          <w:szCs w:val="48"/>
                        </w:rPr>
                        <w:t>ДИПЛОМНА РОБОТА</w:t>
                      </w:r>
                      <w:bookmarkEnd w:id="4411"/>
                    </w:p>
                    <w:p w14:paraId="5438630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23B857F" w14:textId="77777777" w:rsidR="00A43AC3" w:rsidRPr="005E3013" w:rsidRDefault="00A43AC3" w:rsidP="00987998">
                      <w:pPr>
                        <w:pStyle w:val="2"/>
                        <w:spacing w:line="276" w:lineRule="auto"/>
                        <w:rPr>
                          <w:b w:val="0"/>
                          <w:bCs/>
                          <w:iCs/>
                          <w:sz w:val="48"/>
                          <w:szCs w:val="48"/>
                          <w:highlight w:val="yellow"/>
                        </w:rPr>
                      </w:pPr>
                      <w:bookmarkStart w:id="4412" w:name="_Toc16917374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412"/>
                    </w:p>
                    <w:p w14:paraId="107D01F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6C1871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967A0A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78BA5E0" w14:textId="77777777" w:rsidR="00A43AC3" w:rsidRPr="00B1453A" w:rsidRDefault="00A43AC3" w:rsidP="00987998">
                      <w:pPr>
                        <w:jc w:val="center"/>
                        <w:rPr>
                          <w:rFonts w:ascii="Calibri" w:hAnsi="Calibri"/>
                          <w:sz w:val="36"/>
                          <w:szCs w:val="36"/>
                        </w:rPr>
                      </w:pPr>
                    </w:p>
                    <w:p w14:paraId="53674F7A" w14:textId="77777777" w:rsidR="00A43AC3" w:rsidRDefault="00A43AC3" w:rsidP="00987998">
                      <w:pPr>
                        <w:jc w:val="center"/>
                        <w:rPr>
                          <w:rFonts w:ascii="Times New Roman CYR" w:hAnsi="Times New Roman CYR" w:cs="Times New Roman CYR"/>
                          <w:sz w:val="36"/>
                          <w:szCs w:val="36"/>
                        </w:rPr>
                      </w:pPr>
                    </w:p>
                    <w:p w14:paraId="3D60D1A3" w14:textId="77777777" w:rsidR="00A43AC3" w:rsidRDefault="00A43AC3"/>
                    <w:p w14:paraId="46573DA5" w14:textId="77777777" w:rsidR="00A43AC3" w:rsidRPr="00630E21" w:rsidRDefault="00A43AC3" w:rsidP="00987998">
                      <w:pPr>
                        <w:pStyle w:val="3"/>
                        <w:spacing w:line="276" w:lineRule="auto"/>
                        <w:rPr>
                          <w:rFonts w:ascii="Times New Roman" w:hAnsi="Times New Roman"/>
                          <w:bCs/>
                          <w:sz w:val="48"/>
                          <w:szCs w:val="48"/>
                        </w:rPr>
                      </w:pPr>
                      <w:bookmarkStart w:id="4413" w:name="_Toc169173742"/>
                      <w:r w:rsidRPr="00630E21">
                        <w:rPr>
                          <w:rFonts w:ascii="Times New Roman" w:hAnsi="Times New Roman"/>
                          <w:bCs/>
                          <w:sz w:val="48"/>
                          <w:szCs w:val="48"/>
                        </w:rPr>
                        <w:t>ДИПЛОМНА РОБОТА</w:t>
                      </w:r>
                      <w:bookmarkEnd w:id="4413"/>
                    </w:p>
                    <w:p w14:paraId="1BE4BE3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161B3DF" w14:textId="77777777" w:rsidR="00A43AC3" w:rsidRPr="005E3013" w:rsidRDefault="00A43AC3" w:rsidP="00987998">
                      <w:pPr>
                        <w:pStyle w:val="2"/>
                        <w:spacing w:line="276" w:lineRule="auto"/>
                        <w:rPr>
                          <w:b w:val="0"/>
                          <w:bCs/>
                          <w:iCs/>
                          <w:sz w:val="48"/>
                          <w:szCs w:val="48"/>
                          <w:highlight w:val="yellow"/>
                        </w:rPr>
                      </w:pPr>
                      <w:bookmarkStart w:id="4414" w:name="_Toc16917374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414"/>
                    </w:p>
                    <w:p w14:paraId="0C3E49D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CA31F5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8F6E1F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2489163" w14:textId="77777777" w:rsidR="00A43AC3" w:rsidRPr="00B1453A" w:rsidRDefault="00A43AC3" w:rsidP="00987998">
                      <w:pPr>
                        <w:jc w:val="center"/>
                        <w:rPr>
                          <w:rFonts w:ascii="Calibri" w:hAnsi="Calibri"/>
                          <w:sz w:val="36"/>
                          <w:szCs w:val="36"/>
                        </w:rPr>
                      </w:pPr>
                    </w:p>
                    <w:p w14:paraId="54FE3AB6" w14:textId="77777777" w:rsidR="00A43AC3" w:rsidRDefault="00A43AC3" w:rsidP="00987998">
                      <w:pPr>
                        <w:jc w:val="center"/>
                        <w:rPr>
                          <w:rFonts w:ascii="Times New Roman CYR" w:hAnsi="Times New Roman CYR" w:cs="Times New Roman CYR"/>
                          <w:sz w:val="36"/>
                          <w:szCs w:val="36"/>
                        </w:rPr>
                      </w:pPr>
                    </w:p>
                    <w:p w14:paraId="381F375A" w14:textId="77777777" w:rsidR="00A43AC3" w:rsidRDefault="00A43AC3"/>
                    <w:p w14:paraId="209B4C5E" w14:textId="77777777" w:rsidR="00A43AC3" w:rsidRPr="00630E21" w:rsidRDefault="00A43AC3" w:rsidP="00987998">
                      <w:pPr>
                        <w:pStyle w:val="3"/>
                        <w:spacing w:line="276" w:lineRule="auto"/>
                        <w:rPr>
                          <w:rFonts w:ascii="Times New Roman" w:hAnsi="Times New Roman"/>
                          <w:bCs/>
                          <w:sz w:val="48"/>
                          <w:szCs w:val="48"/>
                        </w:rPr>
                      </w:pPr>
                      <w:bookmarkStart w:id="4415" w:name="_Toc169173744"/>
                      <w:r w:rsidRPr="00630E21">
                        <w:rPr>
                          <w:rFonts w:ascii="Times New Roman" w:hAnsi="Times New Roman"/>
                          <w:bCs/>
                          <w:sz w:val="48"/>
                          <w:szCs w:val="48"/>
                        </w:rPr>
                        <w:t>ДИПЛОМНА РОБОТА</w:t>
                      </w:r>
                      <w:bookmarkEnd w:id="4415"/>
                    </w:p>
                    <w:p w14:paraId="00CD6F5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4362BFC" w14:textId="77777777" w:rsidR="00A43AC3" w:rsidRPr="005E3013" w:rsidRDefault="00A43AC3" w:rsidP="00987998">
                      <w:pPr>
                        <w:pStyle w:val="2"/>
                        <w:spacing w:line="276" w:lineRule="auto"/>
                        <w:rPr>
                          <w:b w:val="0"/>
                          <w:bCs/>
                          <w:iCs/>
                          <w:sz w:val="48"/>
                          <w:szCs w:val="48"/>
                          <w:highlight w:val="yellow"/>
                        </w:rPr>
                      </w:pPr>
                      <w:bookmarkStart w:id="4416" w:name="_Toc16917374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416"/>
                    </w:p>
                    <w:p w14:paraId="0D423D4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135FD8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F4CD08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0E7CD3D" w14:textId="77777777" w:rsidR="00A43AC3" w:rsidRPr="00B1453A" w:rsidRDefault="00A43AC3" w:rsidP="00987998">
                      <w:pPr>
                        <w:jc w:val="center"/>
                        <w:rPr>
                          <w:rFonts w:ascii="Calibri" w:hAnsi="Calibri"/>
                          <w:sz w:val="36"/>
                          <w:szCs w:val="36"/>
                        </w:rPr>
                      </w:pPr>
                    </w:p>
                    <w:p w14:paraId="67B977F9" w14:textId="77777777" w:rsidR="00A43AC3" w:rsidRDefault="00A43AC3" w:rsidP="00987998">
                      <w:pPr>
                        <w:jc w:val="center"/>
                        <w:rPr>
                          <w:rFonts w:ascii="Times New Roman CYR" w:hAnsi="Times New Roman CYR" w:cs="Times New Roman CYR"/>
                          <w:sz w:val="36"/>
                          <w:szCs w:val="36"/>
                        </w:rPr>
                      </w:pPr>
                    </w:p>
                    <w:p w14:paraId="513C6AFD" w14:textId="77777777" w:rsidR="00A43AC3" w:rsidRDefault="00A43AC3"/>
                    <w:p w14:paraId="15E15C75" w14:textId="77777777" w:rsidR="00A43AC3" w:rsidRPr="00630E21" w:rsidRDefault="00A43AC3" w:rsidP="00987998">
                      <w:pPr>
                        <w:pStyle w:val="3"/>
                        <w:spacing w:line="276" w:lineRule="auto"/>
                        <w:rPr>
                          <w:rFonts w:ascii="Times New Roman" w:hAnsi="Times New Roman"/>
                          <w:bCs/>
                          <w:sz w:val="48"/>
                          <w:szCs w:val="48"/>
                        </w:rPr>
                      </w:pPr>
                      <w:bookmarkStart w:id="4417" w:name="_Toc169173746"/>
                      <w:r w:rsidRPr="00630E21">
                        <w:rPr>
                          <w:rFonts w:ascii="Times New Roman" w:hAnsi="Times New Roman"/>
                          <w:bCs/>
                          <w:sz w:val="48"/>
                          <w:szCs w:val="48"/>
                        </w:rPr>
                        <w:t>ДИПЛОМНА РОБОТА</w:t>
                      </w:r>
                      <w:bookmarkEnd w:id="4417"/>
                    </w:p>
                    <w:p w14:paraId="01A4A13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3CA657F" w14:textId="77777777" w:rsidR="00A43AC3" w:rsidRPr="005E3013" w:rsidRDefault="00A43AC3" w:rsidP="00987998">
                      <w:pPr>
                        <w:pStyle w:val="2"/>
                        <w:spacing w:line="276" w:lineRule="auto"/>
                        <w:rPr>
                          <w:b w:val="0"/>
                          <w:bCs/>
                          <w:iCs/>
                          <w:sz w:val="48"/>
                          <w:szCs w:val="48"/>
                          <w:highlight w:val="yellow"/>
                        </w:rPr>
                      </w:pPr>
                      <w:bookmarkStart w:id="4418" w:name="_Toc16917374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418"/>
                    </w:p>
                    <w:p w14:paraId="26A485C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0AD74C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964F48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106C503" w14:textId="77777777" w:rsidR="00A43AC3" w:rsidRPr="00B1453A" w:rsidRDefault="00A43AC3" w:rsidP="00987998">
                      <w:pPr>
                        <w:jc w:val="center"/>
                        <w:rPr>
                          <w:rFonts w:ascii="Calibri" w:hAnsi="Calibri"/>
                          <w:sz w:val="36"/>
                          <w:szCs w:val="36"/>
                        </w:rPr>
                      </w:pPr>
                    </w:p>
                    <w:p w14:paraId="5BC0E8F1" w14:textId="77777777" w:rsidR="00A43AC3" w:rsidRDefault="00A43AC3" w:rsidP="00987998">
                      <w:pPr>
                        <w:jc w:val="center"/>
                        <w:rPr>
                          <w:rFonts w:ascii="Times New Roman CYR" w:hAnsi="Times New Roman CYR" w:cs="Times New Roman CYR"/>
                          <w:sz w:val="36"/>
                          <w:szCs w:val="36"/>
                        </w:rPr>
                      </w:pPr>
                    </w:p>
                    <w:p w14:paraId="12B55220" w14:textId="77777777" w:rsidR="00A43AC3" w:rsidRDefault="00A43AC3"/>
                    <w:p w14:paraId="511C50AB" w14:textId="77777777" w:rsidR="00A43AC3" w:rsidRPr="00630E21" w:rsidRDefault="00A43AC3" w:rsidP="00987998">
                      <w:pPr>
                        <w:pStyle w:val="3"/>
                        <w:spacing w:line="276" w:lineRule="auto"/>
                        <w:rPr>
                          <w:rFonts w:ascii="Times New Roman" w:hAnsi="Times New Roman"/>
                          <w:bCs/>
                          <w:sz w:val="48"/>
                          <w:szCs w:val="48"/>
                        </w:rPr>
                      </w:pPr>
                      <w:bookmarkStart w:id="4419" w:name="_Toc169173748"/>
                      <w:r w:rsidRPr="00630E21">
                        <w:rPr>
                          <w:rFonts w:ascii="Times New Roman" w:hAnsi="Times New Roman"/>
                          <w:bCs/>
                          <w:sz w:val="48"/>
                          <w:szCs w:val="48"/>
                        </w:rPr>
                        <w:t>ДИПЛОМНА РОБОТА</w:t>
                      </w:r>
                      <w:bookmarkEnd w:id="4419"/>
                    </w:p>
                    <w:p w14:paraId="464F8F0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52FEB3E" w14:textId="77777777" w:rsidR="00A43AC3" w:rsidRPr="005E3013" w:rsidRDefault="00A43AC3" w:rsidP="00987998">
                      <w:pPr>
                        <w:pStyle w:val="2"/>
                        <w:spacing w:line="276" w:lineRule="auto"/>
                        <w:rPr>
                          <w:b w:val="0"/>
                          <w:bCs/>
                          <w:iCs/>
                          <w:sz w:val="48"/>
                          <w:szCs w:val="48"/>
                          <w:highlight w:val="yellow"/>
                        </w:rPr>
                      </w:pPr>
                      <w:bookmarkStart w:id="4420" w:name="_Toc16917374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420"/>
                    </w:p>
                    <w:p w14:paraId="4A609D9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78A6B4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441FF8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2F38547" w14:textId="77777777" w:rsidR="00A43AC3" w:rsidRPr="00B1453A" w:rsidRDefault="00A43AC3" w:rsidP="00987998">
                      <w:pPr>
                        <w:jc w:val="center"/>
                        <w:rPr>
                          <w:rFonts w:ascii="Calibri" w:hAnsi="Calibri"/>
                          <w:sz w:val="36"/>
                          <w:szCs w:val="36"/>
                        </w:rPr>
                      </w:pPr>
                    </w:p>
                    <w:p w14:paraId="134CBBFA" w14:textId="77777777" w:rsidR="00A43AC3" w:rsidRDefault="00A43AC3" w:rsidP="00987998">
                      <w:pPr>
                        <w:jc w:val="center"/>
                        <w:rPr>
                          <w:rFonts w:ascii="Times New Roman CYR" w:hAnsi="Times New Roman CYR" w:cs="Times New Roman CYR"/>
                          <w:sz w:val="36"/>
                          <w:szCs w:val="36"/>
                        </w:rPr>
                      </w:pPr>
                    </w:p>
                    <w:p w14:paraId="01D42EBB" w14:textId="77777777" w:rsidR="00A43AC3" w:rsidRDefault="00A43AC3"/>
                    <w:p w14:paraId="4411654B" w14:textId="77777777" w:rsidR="00A43AC3" w:rsidRPr="00630E21" w:rsidRDefault="00A43AC3" w:rsidP="00987998">
                      <w:pPr>
                        <w:pStyle w:val="3"/>
                        <w:spacing w:line="276" w:lineRule="auto"/>
                        <w:rPr>
                          <w:rFonts w:ascii="Times New Roman" w:hAnsi="Times New Roman"/>
                          <w:bCs/>
                          <w:sz w:val="48"/>
                          <w:szCs w:val="48"/>
                        </w:rPr>
                      </w:pPr>
                      <w:bookmarkStart w:id="4421" w:name="_Toc169173750"/>
                      <w:r w:rsidRPr="00630E21">
                        <w:rPr>
                          <w:rFonts w:ascii="Times New Roman" w:hAnsi="Times New Roman"/>
                          <w:bCs/>
                          <w:sz w:val="48"/>
                          <w:szCs w:val="48"/>
                        </w:rPr>
                        <w:t>ДИПЛОМНА РОБОТА</w:t>
                      </w:r>
                      <w:bookmarkEnd w:id="4421"/>
                    </w:p>
                    <w:p w14:paraId="6A67D24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BFACB15" w14:textId="77777777" w:rsidR="00A43AC3" w:rsidRPr="005E3013" w:rsidRDefault="00A43AC3" w:rsidP="00987998">
                      <w:pPr>
                        <w:pStyle w:val="2"/>
                        <w:spacing w:line="276" w:lineRule="auto"/>
                        <w:rPr>
                          <w:b w:val="0"/>
                          <w:bCs/>
                          <w:iCs/>
                          <w:sz w:val="48"/>
                          <w:szCs w:val="48"/>
                          <w:highlight w:val="yellow"/>
                        </w:rPr>
                      </w:pPr>
                      <w:bookmarkStart w:id="4422" w:name="_Toc16917375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422"/>
                    </w:p>
                    <w:p w14:paraId="4F4D9D9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FA2EC0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8461B1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48A2B15" w14:textId="77777777" w:rsidR="00A43AC3" w:rsidRPr="00B1453A" w:rsidRDefault="00A43AC3" w:rsidP="00987998">
                      <w:pPr>
                        <w:jc w:val="center"/>
                        <w:rPr>
                          <w:rFonts w:ascii="Calibri" w:hAnsi="Calibri"/>
                          <w:sz w:val="36"/>
                          <w:szCs w:val="36"/>
                        </w:rPr>
                      </w:pPr>
                    </w:p>
                    <w:p w14:paraId="13A3836C" w14:textId="77777777" w:rsidR="00A43AC3" w:rsidRDefault="00A43AC3" w:rsidP="00987998">
                      <w:pPr>
                        <w:jc w:val="center"/>
                        <w:rPr>
                          <w:rFonts w:ascii="Times New Roman CYR" w:hAnsi="Times New Roman CYR" w:cs="Times New Roman CYR"/>
                          <w:sz w:val="36"/>
                          <w:szCs w:val="36"/>
                        </w:rPr>
                      </w:pPr>
                    </w:p>
                    <w:p w14:paraId="02F581F5" w14:textId="77777777" w:rsidR="00A43AC3" w:rsidRDefault="00A43AC3"/>
                    <w:p w14:paraId="1F873E91" w14:textId="77777777" w:rsidR="000658DF" w:rsidRPr="003A41B8" w:rsidRDefault="000658DF" w:rsidP="000658DF">
                      <w:pPr>
                        <w:pStyle w:val="3"/>
                        <w:spacing w:line="300" w:lineRule="auto"/>
                        <w:rPr>
                          <w:rFonts w:ascii="Times New Roman CYR" w:hAnsi="Times New Roman CYR"/>
                          <w:i/>
                          <w:iCs/>
                          <w:sz w:val="44"/>
                          <w:szCs w:val="44"/>
                        </w:rPr>
                      </w:pPr>
                      <w:bookmarkStart w:id="4423" w:name="_Toc169173752"/>
                      <w:r w:rsidRPr="003A41B8">
                        <w:rPr>
                          <w:rFonts w:ascii="Times New Roman CYR" w:hAnsi="Times New Roman CYR"/>
                          <w:i/>
                          <w:iCs/>
                          <w:sz w:val="44"/>
                          <w:szCs w:val="44"/>
                        </w:rPr>
                        <w:t>ДИПЛОМНА РОБОТА БАКАЛАВРА</w:t>
                      </w:r>
                      <w:bookmarkEnd w:id="4423"/>
                      <w:r w:rsidRPr="003A41B8">
                        <w:rPr>
                          <w:rFonts w:ascii="Times New Roman CYR" w:hAnsi="Times New Roman CYR"/>
                          <w:i/>
                          <w:iCs/>
                          <w:sz w:val="44"/>
                          <w:szCs w:val="44"/>
                        </w:rPr>
                        <w:t xml:space="preserve"> </w:t>
                      </w:r>
                    </w:p>
                    <w:p w14:paraId="2277FAC0" w14:textId="77777777" w:rsidR="000658DF" w:rsidRPr="000D3135" w:rsidRDefault="000658DF" w:rsidP="000658DF">
                      <w:pPr>
                        <w:pStyle w:val="2"/>
                        <w:spacing w:line="300" w:lineRule="auto"/>
                        <w:rPr>
                          <w:rFonts w:ascii="Times New Roman CYR" w:hAnsi="Times New Roman CYR"/>
                          <w:b w:val="0"/>
                          <w:sz w:val="44"/>
                          <w:szCs w:val="44"/>
                        </w:rPr>
                      </w:pPr>
                      <w:bookmarkStart w:id="4424" w:name="_Toc169173753"/>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4424"/>
                    </w:p>
                    <w:p w14:paraId="6FDB5976"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4D03E92B"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2A1506A4" w14:textId="77777777" w:rsidR="000658DF" w:rsidRPr="000D3135" w:rsidRDefault="000658DF" w:rsidP="000658DF">
                      <w:pPr>
                        <w:spacing w:line="300" w:lineRule="auto"/>
                        <w:jc w:val="center"/>
                        <w:rPr>
                          <w:b/>
                          <w:lang w:val="uk-UA"/>
                        </w:rPr>
                      </w:pPr>
                    </w:p>
                    <w:p w14:paraId="03AC8A43"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0D40E729" w14:textId="77777777" w:rsidR="00A43AC3" w:rsidRPr="00B1453A" w:rsidRDefault="00A43AC3" w:rsidP="00987998">
                      <w:pPr>
                        <w:jc w:val="center"/>
                        <w:rPr>
                          <w:rFonts w:ascii="Calibri" w:hAnsi="Calibri"/>
                          <w:sz w:val="36"/>
                          <w:szCs w:val="36"/>
                        </w:rPr>
                      </w:pPr>
                    </w:p>
                    <w:p w14:paraId="0DF0D9ED" w14:textId="77777777" w:rsidR="00A43AC3" w:rsidRDefault="00A43AC3" w:rsidP="00987998">
                      <w:pPr>
                        <w:jc w:val="center"/>
                        <w:rPr>
                          <w:rFonts w:ascii="Times New Roman CYR" w:hAnsi="Times New Roman CYR" w:cs="Times New Roman CYR"/>
                          <w:sz w:val="36"/>
                          <w:szCs w:val="36"/>
                        </w:rPr>
                      </w:pPr>
                    </w:p>
                    <w:p w14:paraId="6BE51E41" w14:textId="77777777" w:rsidR="00A43AC3" w:rsidRDefault="00A43AC3"/>
                    <w:p w14:paraId="4FC6968D" w14:textId="77777777" w:rsidR="00A43AC3" w:rsidRPr="00630E21" w:rsidRDefault="00A43AC3" w:rsidP="00987998">
                      <w:pPr>
                        <w:pStyle w:val="3"/>
                        <w:spacing w:line="276" w:lineRule="auto"/>
                        <w:rPr>
                          <w:rFonts w:ascii="Times New Roman" w:hAnsi="Times New Roman"/>
                          <w:bCs/>
                          <w:sz w:val="48"/>
                          <w:szCs w:val="48"/>
                        </w:rPr>
                      </w:pPr>
                      <w:bookmarkStart w:id="4425" w:name="_Toc169173754"/>
                      <w:r w:rsidRPr="00630E21">
                        <w:rPr>
                          <w:rFonts w:ascii="Times New Roman" w:hAnsi="Times New Roman"/>
                          <w:bCs/>
                          <w:sz w:val="48"/>
                          <w:szCs w:val="48"/>
                        </w:rPr>
                        <w:t>ДИПЛОМНА РОБОТА</w:t>
                      </w:r>
                      <w:bookmarkEnd w:id="4425"/>
                    </w:p>
                    <w:p w14:paraId="108A91A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F020211" w14:textId="77777777" w:rsidR="00A43AC3" w:rsidRPr="005E3013" w:rsidRDefault="00A43AC3" w:rsidP="00987998">
                      <w:pPr>
                        <w:pStyle w:val="2"/>
                        <w:spacing w:line="276" w:lineRule="auto"/>
                        <w:rPr>
                          <w:b w:val="0"/>
                          <w:bCs/>
                          <w:iCs/>
                          <w:sz w:val="48"/>
                          <w:szCs w:val="48"/>
                          <w:highlight w:val="yellow"/>
                        </w:rPr>
                      </w:pPr>
                      <w:bookmarkStart w:id="4426" w:name="_Toc16917375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426"/>
                    </w:p>
                    <w:p w14:paraId="7B16169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96CDB6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02A85C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A5B8220" w14:textId="77777777" w:rsidR="00A43AC3" w:rsidRPr="00B1453A" w:rsidRDefault="00A43AC3" w:rsidP="00987998">
                      <w:pPr>
                        <w:jc w:val="center"/>
                        <w:rPr>
                          <w:rFonts w:ascii="Calibri" w:hAnsi="Calibri"/>
                          <w:sz w:val="36"/>
                          <w:szCs w:val="36"/>
                        </w:rPr>
                      </w:pPr>
                    </w:p>
                    <w:p w14:paraId="239C0D79" w14:textId="77777777" w:rsidR="00A43AC3" w:rsidRDefault="00A43AC3" w:rsidP="00987998">
                      <w:pPr>
                        <w:jc w:val="center"/>
                        <w:rPr>
                          <w:rFonts w:ascii="Times New Roman CYR" w:hAnsi="Times New Roman CYR" w:cs="Times New Roman CYR"/>
                          <w:sz w:val="36"/>
                          <w:szCs w:val="36"/>
                        </w:rPr>
                      </w:pPr>
                    </w:p>
                    <w:p w14:paraId="34BDA8F5" w14:textId="77777777" w:rsidR="00A43AC3" w:rsidRDefault="00A43AC3"/>
                    <w:p w14:paraId="6B079C36" w14:textId="77777777" w:rsidR="00A43AC3" w:rsidRPr="00630E21" w:rsidRDefault="00A43AC3" w:rsidP="00987998">
                      <w:pPr>
                        <w:pStyle w:val="3"/>
                        <w:spacing w:line="276" w:lineRule="auto"/>
                        <w:rPr>
                          <w:rFonts w:ascii="Times New Roman" w:hAnsi="Times New Roman"/>
                          <w:bCs/>
                          <w:sz w:val="48"/>
                          <w:szCs w:val="48"/>
                        </w:rPr>
                      </w:pPr>
                      <w:bookmarkStart w:id="4427" w:name="_Toc169173756"/>
                      <w:r w:rsidRPr="00630E21">
                        <w:rPr>
                          <w:rFonts w:ascii="Times New Roman" w:hAnsi="Times New Roman"/>
                          <w:bCs/>
                          <w:sz w:val="48"/>
                          <w:szCs w:val="48"/>
                        </w:rPr>
                        <w:t>ДИПЛОМНА РОБОТА</w:t>
                      </w:r>
                      <w:bookmarkEnd w:id="4427"/>
                    </w:p>
                    <w:p w14:paraId="1E00C25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E2BA3A0" w14:textId="77777777" w:rsidR="00A43AC3" w:rsidRPr="005E3013" w:rsidRDefault="00A43AC3" w:rsidP="00987998">
                      <w:pPr>
                        <w:pStyle w:val="2"/>
                        <w:spacing w:line="276" w:lineRule="auto"/>
                        <w:rPr>
                          <w:b w:val="0"/>
                          <w:bCs/>
                          <w:iCs/>
                          <w:sz w:val="48"/>
                          <w:szCs w:val="48"/>
                          <w:highlight w:val="yellow"/>
                        </w:rPr>
                      </w:pPr>
                      <w:bookmarkStart w:id="4428" w:name="_Toc16917375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428"/>
                    </w:p>
                    <w:p w14:paraId="0B30F0D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F93448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FB927F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D3F13A8" w14:textId="77777777" w:rsidR="00A43AC3" w:rsidRPr="00B1453A" w:rsidRDefault="00A43AC3" w:rsidP="00987998">
                      <w:pPr>
                        <w:jc w:val="center"/>
                        <w:rPr>
                          <w:rFonts w:ascii="Calibri" w:hAnsi="Calibri"/>
                          <w:sz w:val="36"/>
                          <w:szCs w:val="36"/>
                        </w:rPr>
                      </w:pPr>
                    </w:p>
                    <w:p w14:paraId="77E207A4" w14:textId="77777777" w:rsidR="00A43AC3" w:rsidRDefault="00A43AC3" w:rsidP="00987998">
                      <w:pPr>
                        <w:jc w:val="center"/>
                        <w:rPr>
                          <w:rFonts w:ascii="Times New Roman CYR" w:hAnsi="Times New Roman CYR" w:cs="Times New Roman CYR"/>
                          <w:sz w:val="36"/>
                          <w:szCs w:val="36"/>
                        </w:rPr>
                      </w:pPr>
                    </w:p>
                    <w:p w14:paraId="354C2945" w14:textId="77777777" w:rsidR="00A43AC3" w:rsidRDefault="00A43AC3"/>
                    <w:p w14:paraId="45D81E4C" w14:textId="77777777" w:rsidR="00A43AC3" w:rsidRPr="00630E21" w:rsidRDefault="00A43AC3" w:rsidP="00987998">
                      <w:pPr>
                        <w:pStyle w:val="3"/>
                        <w:spacing w:line="276" w:lineRule="auto"/>
                        <w:rPr>
                          <w:rFonts w:ascii="Times New Roman" w:hAnsi="Times New Roman"/>
                          <w:bCs/>
                          <w:sz w:val="48"/>
                          <w:szCs w:val="48"/>
                        </w:rPr>
                      </w:pPr>
                      <w:bookmarkStart w:id="4429" w:name="_Toc169173758"/>
                      <w:r w:rsidRPr="00630E21">
                        <w:rPr>
                          <w:rFonts w:ascii="Times New Roman" w:hAnsi="Times New Roman"/>
                          <w:bCs/>
                          <w:sz w:val="48"/>
                          <w:szCs w:val="48"/>
                        </w:rPr>
                        <w:t>ДИПЛОМНА РОБОТА</w:t>
                      </w:r>
                      <w:bookmarkEnd w:id="4429"/>
                    </w:p>
                    <w:p w14:paraId="0F0F287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3905BC9" w14:textId="77777777" w:rsidR="00A43AC3" w:rsidRPr="005E3013" w:rsidRDefault="00A43AC3" w:rsidP="00987998">
                      <w:pPr>
                        <w:pStyle w:val="2"/>
                        <w:spacing w:line="276" w:lineRule="auto"/>
                        <w:rPr>
                          <w:b w:val="0"/>
                          <w:bCs/>
                          <w:iCs/>
                          <w:sz w:val="48"/>
                          <w:szCs w:val="48"/>
                          <w:highlight w:val="yellow"/>
                        </w:rPr>
                      </w:pPr>
                      <w:bookmarkStart w:id="4430" w:name="_Toc16917375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430"/>
                    </w:p>
                    <w:p w14:paraId="641DFFD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DECC26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EEBE24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A55BD5A" w14:textId="77777777" w:rsidR="00A43AC3" w:rsidRPr="00B1453A" w:rsidRDefault="00A43AC3" w:rsidP="00987998">
                      <w:pPr>
                        <w:jc w:val="center"/>
                        <w:rPr>
                          <w:rFonts w:ascii="Calibri" w:hAnsi="Calibri"/>
                          <w:sz w:val="36"/>
                          <w:szCs w:val="36"/>
                        </w:rPr>
                      </w:pPr>
                    </w:p>
                    <w:p w14:paraId="364DF891" w14:textId="77777777" w:rsidR="00A43AC3" w:rsidRDefault="00A43AC3" w:rsidP="00987998">
                      <w:pPr>
                        <w:jc w:val="center"/>
                        <w:rPr>
                          <w:rFonts w:ascii="Times New Roman CYR" w:hAnsi="Times New Roman CYR" w:cs="Times New Roman CYR"/>
                          <w:sz w:val="36"/>
                          <w:szCs w:val="36"/>
                        </w:rPr>
                      </w:pPr>
                    </w:p>
                    <w:p w14:paraId="6845A877" w14:textId="77777777" w:rsidR="00A43AC3" w:rsidRDefault="00A43AC3"/>
                    <w:p w14:paraId="535CDC9C" w14:textId="77777777" w:rsidR="00A43AC3" w:rsidRPr="00630E21" w:rsidRDefault="00A43AC3" w:rsidP="00987998">
                      <w:pPr>
                        <w:pStyle w:val="3"/>
                        <w:spacing w:line="276" w:lineRule="auto"/>
                        <w:rPr>
                          <w:rFonts w:ascii="Times New Roman" w:hAnsi="Times New Roman"/>
                          <w:bCs/>
                          <w:sz w:val="48"/>
                          <w:szCs w:val="48"/>
                        </w:rPr>
                      </w:pPr>
                      <w:bookmarkStart w:id="4431" w:name="_Toc169173760"/>
                      <w:r w:rsidRPr="00630E21">
                        <w:rPr>
                          <w:rFonts w:ascii="Times New Roman" w:hAnsi="Times New Roman"/>
                          <w:bCs/>
                          <w:sz w:val="48"/>
                          <w:szCs w:val="48"/>
                        </w:rPr>
                        <w:t>ДИПЛОМНА РОБОТА</w:t>
                      </w:r>
                      <w:bookmarkEnd w:id="4431"/>
                    </w:p>
                    <w:p w14:paraId="2C881E6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D03CF3A" w14:textId="77777777" w:rsidR="00A43AC3" w:rsidRPr="005E3013" w:rsidRDefault="00A43AC3" w:rsidP="00987998">
                      <w:pPr>
                        <w:pStyle w:val="2"/>
                        <w:spacing w:line="276" w:lineRule="auto"/>
                        <w:rPr>
                          <w:b w:val="0"/>
                          <w:bCs/>
                          <w:iCs/>
                          <w:sz w:val="48"/>
                          <w:szCs w:val="48"/>
                          <w:highlight w:val="yellow"/>
                        </w:rPr>
                      </w:pPr>
                      <w:bookmarkStart w:id="4432" w:name="_Toc16917376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432"/>
                    </w:p>
                    <w:p w14:paraId="1631D48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0B37E5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10278A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6DC0046" w14:textId="77777777" w:rsidR="00A43AC3" w:rsidRPr="00B1453A" w:rsidRDefault="00A43AC3" w:rsidP="00987998">
                      <w:pPr>
                        <w:jc w:val="center"/>
                        <w:rPr>
                          <w:rFonts w:ascii="Calibri" w:hAnsi="Calibri"/>
                          <w:sz w:val="36"/>
                          <w:szCs w:val="36"/>
                        </w:rPr>
                      </w:pPr>
                    </w:p>
                    <w:p w14:paraId="21037A90" w14:textId="77777777" w:rsidR="00A43AC3" w:rsidRDefault="00A43AC3" w:rsidP="00987998">
                      <w:pPr>
                        <w:jc w:val="center"/>
                        <w:rPr>
                          <w:rFonts w:ascii="Times New Roman CYR" w:hAnsi="Times New Roman CYR" w:cs="Times New Roman CYR"/>
                          <w:sz w:val="36"/>
                          <w:szCs w:val="36"/>
                        </w:rPr>
                      </w:pPr>
                    </w:p>
                    <w:p w14:paraId="1D81A6D4" w14:textId="77777777" w:rsidR="00A43AC3" w:rsidRDefault="00A43AC3"/>
                    <w:p w14:paraId="11E9D58E" w14:textId="77777777" w:rsidR="00A43AC3" w:rsidRPr="00630E21" w:rsidRDefault="00A43AC3" w:rsidP="00987998">
                      <w:pPr>
                        <w:pStyle w:val="3"/>
                        <w:spacing w:line="276" w:lineRule="auto"/>
                        <w:rPr>
                          <w:rFonts w:ascii="Times New Roman" w:hAnsi="Times New Roman"/>
                          <w:bCs/>
                          <w:sz w:val="48"/>
                          <w:szCs w:val="48"/>
                        </w:rPr>
                      </w:pPr>
                      <w:bookmarkStart w:id="4433" w:name="_Toc169173762"/>
                      <w:r w:rsidRPr="00630E21">
                        <w:rPr>
                          <w:rFonts w:ascii="Times New Roman" w:hAnsi="Times New Roman"/>
                          <w:bCs/>
                          <w:sz w:val="48"/>
                          <w:szCs w:val="48"/>
                        </w:rPr>
                        <w:t>ДИПЛОМНА РОБОТА</w:t>
                      </w:r>
                      <w:bookmarkEnd w:id="4433"/>
                    </w:p>
                    <w:p w14:paraId="52B2677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1378FD4" w14:textId="77777777" w:rsidR="00A43AC3" w:rsidRPr="005E3013" w:rsidRDefault="00A43AC3" w:rsidP="00987998">
                      <w:pPr>
                        <w:pStyle w:val="2"/>
                        <w:spacing w:line="276" w:lineRule="auto"/>
                        <w:rPr>
                          <w:b w:val="0"/>
                          <w:bCs/>
                          <w:iCs/>
                          <w:sz w:val="48"/>
                          <w:szCs w:val="48"/>
                          <w:highlight w:val="yellow"/>
                        </w:rPr>
                      </w:pPr>
                      <w:bookmarkStart w:id="4434" w:name="_Toc16917376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434"/>
                    </w:p>
                    <w:p w14:paraId="6B9584D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21526B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07BC7D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7AEA99A" w14:textId="77777777" w:rsidR="00A43AC3" w:rsidRPr="00B1453A" w:rsidRDefault="00A43AC3" w:rsidP="00987998">
                      <w:pPr>
                        <w:jc w:val="center"/>
                        <w:rPr>
                          <w:rFonts w:ascii="Calibri" w:hAnsi="Calibri"/>
                          <w:sz w:val="36"/>
                          <w:szCs w:val="36"/>
                        </w:rPr>
                      </w:pPr>
                    </w:p>
                    <w:p w14:paraId="52AD1D49" w14:textId="77777777" w:rsidR="00A43AC3" w:rsidRDefault="00A43AC3" w:rsidP="00987998">
                      <w:pPr>
                        <w:jc w:val="center"/>
                        <w:rPr>
                          <w:rFonts w:ascii="Times New Roman CYR" w:hAnsi="Times New Roman CYR" w:cs="Times New Roman CYR"/>
                          <w:sz w:val="36"/>
                          <w:szCs w:val="36"/>
                        </w:rPr>
                      </w:pPr>
                    </w:p>
                    <w:p w14:paraId="56495707" w14:textId="77777777" w:rsidR="00A43AC3" w:rsidRDefault="00A43AC3"/>
                    <w:p w14:paraId="569C9BC1" w14:textId="77777777" w:rsidR="00A43AC3" w:rsidRPr="00630E21" w:rsidRDefault="00A43AC3" w:rsidP="00987998">
                      <w:pPr>
                        <w:pStyle w:val="3"/>
                        <w:spacing w:line="276" w:lineRule="auto"/>
                        <w:rPr>
                          <w:rFonts w:ascii="Times New Roman" w:hAnsi="Times New Roman"/>
                          <w:bCs/>
                          <w:sz w:val="48"/>
                          <w:szCs w:val="48"/>
                        </w:rPr>
                      </w:pPr>
                      <w:bookmarkStart w:id="4435" w:name="_Toc169173764"/>
                      <w:r w:rsidRPr="00630E21">
                        <w:rPr>
                          <w:rFonts w:ascii="Times New Roman" w:hAnsi="Times New Roman"/>
                          <w:bCs/>
                          <w:sz w:val="48"/>
                          <w:szCs w:val="48"/>
                        </w:rPr>
                        <w:t>ДИПЛОМНА РОБОТА</w:t>
                      </w:r>
                      <w:bookmarkEnd w:id="4435"/>
                    </w:p>
                    <w:p w14:paraId="511030C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52B1654" w14:textId="77777777" w:rsidR="00A43AC3" w:rsidRPr="005E3013" w:rsidRDefault="00A43AC3" w:rsidP="00987998">
                      <w:pPr>
                        <w:pStyle w:val="2"/>
                        <w:spacing w:line="276" w:lineRule="auto"/>
                        <w:rPr>
                          <w:b w:val="0"/>
                          <w:bCs/>
                          <w:iCs/>
                          <w:sz w:val="48"/>
                          <w:szCs w:val="48"/>
                          <w:highlight w:val="yellow"/>
                        </w:rPr>
                      </w:pPr>
                      <w:bookmarkStart w:id="4436" w:name="_Toc16917376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436"/>
                    </w:p>
                    <w:p w14:paraId="110499E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8907F9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A7BB3C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6AD8155" w14:textId="77777777" w:rsidR="00A43AC3" w:rsidRPr="00B1453A" w:rsidRDefault="00A43AC3" w:rsidP="00987998">
                      <w:pPr>
                        <w:jc w:val="center"/>
                        <w:rPr>
                          <w:rFonts w:ascii="Calibri" w:hAnsi="Calibri"/>
                          <w:sz w:val="36"/>
                          <w:szCs w:val="36"/>
                        </w:rPr>
                      </w:pPr>
                    </w:p>
                    <w:p w14:paraId="59478D1E" w14:textId="77777777" w:rsidR="00A43AC3" w:rsidRDefault="00A43AC3" w:rsidP="00987998">
                      <w:pPr>
                        <w:jc w:val="center"/>
                        <w:rPr>
                          <w:rFonts w:ascii="Times New Roman CYR" w:hAnsi="Times New Roman CYR" w:cs="Times New Roman CYR"/>
                          <w:sz w:val="36"/>
                          <w:szCs w:val="36"/>
                        </w:rPr>
                      </w:pPr>
                    </w:p>
                    <w:p w14:paraId="28FD9FAD" w14:textId="77777777" w:rsidR="00A43AC3" w:rsidRDefault="00A43AC3"/>
                    <w:p w14:paraId="24E37948" w14:textId="77777777" w:rsidR="00A43AC3" w:rsidRPr="00630E21" w:rsidRDefault="00A43AC3" w:rsidP="00987998">
                      <w:pPr>
                        <w:pStyle w:val="3"/>
                        <w:spacing w:line="276" w:lineRule="auto"/>
                        <w:rPr>
                          <w:rFonts w:ascii="Times New Roman" w:hAnsi="Times New Roman"/>
                          <w:bCs/>
                          <w:sz w:val="48"/>
                          <w:szCs w:val="48"/>
                        </w:rPr>
                      </w:pPr>
                      <w:bookmarkStart w:id="4437" w:name="_Toc169173766"/>
                      <w:r w:rsidRPr="00630E21">
                        <w:rPr>
                          <w:rFonts w:ascii="Times New Roman" w:hAnsi="Times New Roman"/>
                          <w:bCs/>
                          <w:sz w:val="48"/>
                          <w:szCs w:val="48"/>
                        </w:rPr>
                        <w:t>ДИПЛОМНА РОБОТА</w:t>
                      </w:r>
                      <w:bookmarkEnd w:id="4437"/>
                    </w:p>
                    <w:p w14:paraId="45B072E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D360202" w14:textId="77777777" w:rsidR="00A43AC3" w:rsidRPr="005E3013" w:rsidRDefault="00A43AC3" w:rsidP="00987998">
                      <w:pPr>
                        <w:pStyle w:val="2"/>
                        <w:spacing w:line="276" w:lineRule="auto"/>
                        <w:rPr>
                          <w:b w:val="0"/>
                          <w:bCs/>
                          <w:iCs/>
                          <w:sz w:val="48"/>
                          <w:szCs w:val="48"/>
                          <w:highlight w:val="yellow"/>
                        </w:rPr>
                      </w:pPr>
                      <w:bookmarkStart w:id="4438" w:name="_Toc16917376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438"/>
                    </w:p>
                    <w:p w14:paraId="3BF7CFA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CE5499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344706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39A189C" w14:textId="77777777" w:rsidR="00A43AC3" w:rsidRPr="00B1453A" w:rsidRDefault="00A43AC3" w:rsidP="00987998">
                      <w:pPr>
                        <w:jc w:val="center"/>
                        <w:rPr>
                          <w:rFonts w:ascii="Calibri" w:hAnsi="Calibri"/>
                          <w:sz w:val="36"/>
                          <w:szCs w:val="36"/>
                        </w:rPr>
                      </w:pPr>
                    </w:p>
                    <w:p w14:paraId="69AEDAD5" w14:textId="77777777" w:rsidR="00A43AC3" w:rsidRDefault="00A43AC3" w:rsidP="00987998">
                      <w:pPr>
                        <w:jc w:val="center"/>
                        <w:rPr>
                          <w:rFonts w:ascii="Times New Roman CYR" w:hAnsi="Times New Roman CYR" w:cs="Times New Roman CYR"/>
                          <w:sz w:val="36"/>
                          <w:szCs w:val="36"/>
                        </w:rPr>
                      </w:pPr>
                    </w:p>
                    <w:p w14:paraId="740E0620" w14:textId="77777777" w:rsidR="00A43AC3" w:rsidRDefault="00A43AC3"/>
                    <w:p w14:paraId="590DF747" w14:textId="77777777" w:rsidR="000658DF" w:rsidRPr="003A41B8" w:rsidRDefault="000658DF" w:rsidP="000658DF">
                      <w:pPr>
                        <w:pStyle w:val="3"/>
                        <w:spacing w:line="300" w:lineRule="auto"/>
                        <w:rPr>
                          <w:rFonts w:ascii="Times New Roman CYR" w:hAnsi="Times New Roman CYR"/>
                          <w:i/>
                          <w:iCs/>
                          <w:sz w:val="44"/>
                          <w:szCs w:val="44"/>
                        </w:rPr>
                      </w:pPr>
                      <w:bookmarkStart w:id="4439" w:name="_Toc169173768"/>
                      <w:r w:rsidRPr="003A41B8">
                        <w:rPr>
                          <w:rFonts w:ascii="Times New Roman CYR" w:hAnsi="Times New Roman CYR"/>
                          <w:i/>
                          <w:iCs/>
                          <w:sz w:val="44"/>
                          <w:szCs w:val="44"/>
                        </w:rPr>
                        <w:t>ДИПЛОМНА РОБОТА БАКАЛАВРА</w:t>
                      </w:r>
                      <w:bookmarkEnd w:id="4439"/>
                      <w:r w:rsidRPr="003A41B8">
                        <w:rPr>
                          <w:rFonts w:ascii="Times New Roman CYR" w:hAnsi="Times New Roman CYR"/>
                          <w:i/>
                          <w:iCs/>
                          <w:sz w:val="44"/>
                          <w:szCs w:val="44"/>
                        </w:rPr>
                        <w:t xml:space="preserve"> </w:t>
                      </w:r>
                    </w:p>
                    <w:p w14:paraId="07D4502A" w14:textId="77777777" w:rsidR="000658DF" w:rsidRPr="000D3135" w:rsidRDefault="000658DF" w:rsidP="000658DF">
                      <w:pPr>
                        <w:pStyle w:val="2"/>
                        <w:spacing w:line="300" w:lineRule="auto"/>
                        <w:rPr>
                          <w:rFonts w:ascii="Times New Roman CYR" w:hAnsi="Times New Roman CYR"/>
                          <w:b w:val="0"/>
                          <w:sz w:val="44"/>
                          <w:szCs w:val="44"/>
                        </w:rPr>
                      </w:pPr>
                      <w:bookmarkStart w:id="4440" w:name="_Toc169173769"/>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4440"/>
                    </w:p>
                    <w:p w14:paraId="771407E9"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56807FBC"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1AB14683" w14:textId="77777777" w:rsidR="000658DF" w:rsidRPr="000D3135" w:rsidRDefault="000658DF" w:rsidP="000658DF">
                      <w:pPr>
                        <w:spacing w:line="300" w:lineRule="auto"/>
                        <w:jc w:val="center"/>
                        <w:rPr>
                          <w:b/>
                          <w:lang w:val="uk-UA"/>
                        </w:rPr>
                      </w:pPr>
                    </w:p>
                    <w:p w14:paraId="1DEAC2B1"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523BD57E" w14:textId="77777777" w:rsidR="00A43AC3" w:rsidRPr="00B1453A" w:rsidRDefault="00A43AC3" w:rsidP="00987998">
                      <w:pPr>
                        <w:jc w:val="center"/>
                        <w:rPr>
                          <w:rFonts w:ascii="Calibri" w:hAnsi="Calibri"/>
                          <w:sz w:val="36"/>
                          <w:szCs w:val="36"/>
                        </w:rPr>
                      </w:pPr>
                    </w:p>
                    <w:p w14:paraId="5C7A30C4" w14:textId="77777777" w:rsidR="00A43AC3" w:rsidRDefault="00A43AC3" w:rsidP="00987998">
                      <w:pPr>
                        <w:jc w:val="center"/>
                        <w:rPr>
                          <w:rFonts w:ascii="Times New Roman CYR" w:hAnsi="Times New Roman CYR" w:cs="Times New Roman CYR"/>
                          <w:sz w:val="36"/>
                          <w:szCs w:val="36"/>
                        </w:rPr>
                      </w:pPr>
                    </w:p>
                    <w:p w14:paraId="56ADC1EB" w14:textId="77777777" w:rsidR="00A43AC3" w:rsidRDefault="00A43AC3"/>
                    <w:p w14:paraId="62F531BB" w14:textId="77777777" w:rsidR="00A43AC3" w:rsidRPr="00630E21" w:rsidRDefault="00A43AC3" w:rsidP="00987998">
                      <w:pPr>
                        <w:pStyle w:val="3"/>
                        <w:spacing w:line="276" w:lineRule="auto"/>
                        <w:rPr>
                          <w:rFonts w:ascii="Times New Roman" w:hAnsi="Times New Roman"/>
                          <w:bCs/>
                          <w:sz w:val="48"/>
                          <w:szCs w:val="48"/>
                        </w:rPr>
                      </w:pPr>
                      <w:bookmarkStart w:id="4441" w:name="_Toc169173770"/>
                      <w:r w:rsidRPr="00630E21">
                        <w:rPr>
                          <w:rFonts w:ascii="Times New Roman" w:hAnsi="Times New Roman"/>
                          <w:bCs/>
                          <w:sz w:val="48"/>
                          <w:szCs w:val="48"/>
                        </w:rPr>
                        <w:t>ДИПЛОМНА РОБОТА</w:t>
                      </w:r>
                      <w:bookmarkEnd w:id="4441"/>
                    </w:p>
                    <w:p w14:paraId="7381B93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2AB2422" w14:textId="77777777" w:rsidR="00A43AC3" w:rsidRPr="005E3013" w:rsidRDefault="00A43AC3" w:rsidP="00987998">
                      <w:pPr>
                        <w:pStyle w:val="2"/>
                        <w:spacing w:line="276" w:lineRule="auto"/>
                        <w:rPr>
                          <w:b w:val="0"/>
                          <w:bCs/>
                          <w:iCs/>
                          <w:sz w:val="48"/>
                          <w:szCs w:val="48"/>
                          <w:highlight w:val="yellow"/>
                        </w:rPr>
                      </w:pPr>
                      <w:bookmarkStart w:id="4442" w:name="_Toc16917377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442"/>
                    </w:p>
                    <w:p w14:paraId="0A960C3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95E4D2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1C1AD9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E2DB2C8" w14:textId="77777777" w:rsidR="00A43AC3" w:rsidRPr="00B1453A" w:rsidRDefault="00A43AC3" w:rsidP="00987998">
                      <w:pPr>
                        <w:jc w:val="center"/>
                        <w:rPr>
                          <w:rFonts w:ascii="Calibri" w:hAnsi="Calibri"/>
                          <w:sz w:val="36"/>
                          <w:szCs w:val="36"/>
                        </w:rPr>
                      </w:pPr>
                    </w:p>
                    <w:p w14:paraId="2A306139" w14:textId="77777777" w:rsidR="00A43AC3" w:rsidRDefault="00A43AC3" w:rsidP="00987998">
                      <w:pPr>
                        <w:jc w:val="center"/>
                        <w:rPr>
                          <w:rFonts w:ascii="Times New Roman CYR" w:hAnsi="Times New Roman CYR" w:cs="Times New Roman CYR"/>
                          <w:sz w:val="36"/>
                          <w:szCs w:val="36"/>
                        </w:rPr>
                      </w:pPr>
                    </w:p>
                    <w:p w14:paraId="1D0E94E3" w14:textId="77777777" w:rsidR="00A43AC3" w:rsidRDefault="00A43AC3"/>
                    <w:p w14:paraId="53727F63" w14:textId="77777777" w:rsidR="00A43AC3" w:rsidRPr="00630E21" w:rsidRDefault="00A43AC3" w:rsidP="00987998">
                      <w:pPr>
                        <w:pStyle w:val="3"/>
                        <w:spacing w:line="276" w:lineRule="auto"/>
                        <w:rPr>
                          <w:rFonts w:ascii="Times New Roman" w:hAnsi="Times New Roman"/>
                          <w:bCs/>
                          <w:sz w:val="48"/>
                          <w:szCs w:val="48"/>
                        </w:rPr>
                      </w:pPr>
                      <w:bookmarkStart w:id="4443" w:name="_Toc169173772"/>
                      <w:r w:rsidRPr="00630E21">
                        <w:rPr>
                          <w:rFonts w:ascii="Times New Roman" w:hAnsi="Times New Roman"/>
                          <w:bCs/>
                          <w:sz w:val="48"/>
                          <w:szCs w:val="48"/>
                        </w:rPr>
                        <w:t>ДИПЛОМНА РОБОТА</w:t>
                      </w:r>
                      <w:bookmarkEnd w:id="4443"/>
                    </w:p>
                    <w:p w14:paraId="6A8DD84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EAED111" w14:textId="77777777" w:rsidR="00A43AC3" w:rsidRPr="005E3013" w:rsidRDefault="00A43AC3" w:rsidP="00987998">
                      <w:pPr>
                        <w:pStyle w:val="2"/>
                        <w:spacing w:line="276" w:lineRule="auto"/>
                        <w:rPr>
                          <w:b w:val="0"/>
                          <w:bCs/>
                          <w:iCs/>
                          <w:sz w:val="48"/>
                          <w:szCs w:val="48"/>
                          <w:highlight w:val="yellow"/>
                        </w:rPr>
                      </w:pPr>
                      <w:bookmarkStart w:id="4444" w:name="_Toc16917377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444"/>
                    </w:p>
                    <w:p w14:paraId="739758A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030286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28BB4E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4A759C1" w14:textId="77777777" w:rsidR="00A43AC3" w:rsidRPr="00B1453A" w:rsidRDefault="00A43AC3" w:rsidP="00987998">
                      <w:pPr>
                        <w:jc w:val="center"/>
                        <w:rPr>
                          <w:rFonts w:ascii="Calibri" w:hAnsi="Calibri"/>
                          <w:sz w:val="36"/>
                          <w:szCs w:val="36"/>
                        </w:rPr>
                      </w:pPr>
                    </w:p>
                    <w:p w14:paraId="032B3388" w14:textId="77777777" w:rsidR="00A43AC3" w:rsidRDefault="00A43AC3" w:rsidP="00987998">
                      <w:pPr>
                        <w:jc w:val="center"/>
                        <w:rPr>
                          <w:rFonts w:ascii="Times New Roman CYR" w:hAnsi="Times New Roman CYR" w:cs="Times New Roman CYR"/>
                          <w:sz w:val="36"/>
                          <w:szCs w:val="36"/>
                        </w:rPr>
                      </w:pPr>
                    </w:p>
                    <w:p w14:paraId="2B64A9E5" w14:textId="77777777" w:rsidR="00A43AC3" w:rsidRDefault="00A43AC3"/>
                    <w:p w14:paraId="4FD68697" w14:textId="77777777" w:rsidR="00A43AC3" w:rsidRPr="00630E21" w:rsidRDefault="00A43AC3" w:rsidP="00987998">
                      <w:pPr>
                        <w:pStyle w:val="3"/>
                        <w:spacing w:line="276" w:lineRule="auto"/>
                        <w:rPr>
                          <w:rFonts w:ascii="Times New Roman" w:hAnsi="Times New Roman"/>
                          <w:bCs/>
                          <w:sz w:val="48"/>
                          <w:szCs w:val="48"/>
                        </w:rPr>
                      </w:pPr>
                      <w:bookmarkStart w:id="4445" w:name="_Toc169173774"/>
                      <w:r w:rsidRPr="00630E21">
                        <w:rPr>
                          <w:rFonts w:ascii="Times New Roman" w:hAnsi="Times New Roman"/>
                          <w:bCs/>
                          <w:sz w:val="48"/>
                          <w:szCs w:val="48"/>
                        </w:rPr>
                        <w:t>ДИПЛОМНА РОБОТА</w:t>
                      </w:r>
                      <w:bookmarkEnd w:id="4445"/>
                    </w:p>
                    <w:p w14:paraId="73F63BE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863E53A" w14:textId="77777777" w:rsidR="00A43AC3" w:rsidRPr="005E3013" w:rsidRDefault="00A43AC3" w:rsidP="00987998">
                      <w:pPr>
                        <w:pStyle w:val="2"/>
                        <w:spacing w:line="276" w:lineRule="auto"/>
                        <w:rPr>
                          <w:b w:val="0"/>
                          <w:bCs/>
                          <w:iCs/>
                          <w:sz w:val="48"/>
                          <w:szCs w:val="48"/>
                          <w:highlight w:val="yellow"/>
                        </w:rPr>
                      </w:pPr>
                      <w:bookmarkStart w:id="4446" w:name="_Toc16917377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446"/>
                    </w:p>
                    <w:p w14:paraId="3B5DCEC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8D30AB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34F584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5F9E23F" w14:textId="77777777" w:rsidR="00A43AC3" w:rsidRPr="00B1453A" w:rsidRDefault="00A43AC3" w:rsidP="00987998">
                      <w:pPr>
                        <w:jc w:val="center"/>
                        <w:rPr>
                          <w:rFonts w:ascii="Calibri" w:hAnsi="Calibri"/>
                          <w:sz w:val="36"/>
                          <w:szCs w:val="36"/>
                        </w:rPr>
                      </w:pPr>
                    </w:p>
                    <w:p w14:paraId="1E6977E9" w14:textId="77777777" w:rsidR="00A43AC3" w:rsidRDefault="00A43AC3" w:rsidP="00987998">
                      <w:pPr>
                        <w:jc w:val="center"/>
                        <w:rPr>
                          <w:rFonts w:ascii="Times New Roman CYR" w:hAnsi="Times New Roman CYR" w:cs="Times New Roman CYR"/>
                          <w:sz w:val="36"/>
                          <w:szCs w:val="36"/>
                        </w:rPr>
                      </w:pPr>
                    </w:p>
                    <w:p w14:paraId="4F29E422" w14:textId="77777777" w:rsidR="00A43AC3" w:rsidRDefault="00A43AC3"/>
                    <w:p w14:paraId="1521D8ED" w14:textId="77777777" w:rsidR="00A43AC3" w:rsidRPr="00630E21" w:rsidRDefault="00A43AC3" w:rsidP="00987998">
                      <w:pPr>
                        <w:pStyle w:val="3"/>
                        <w:spacing w:line="276" w:lineRule="auto"/>
                        <w:rPr>
                          <w:rFonts w:ascii="Times New Roman" w:hAnsi="Times New Roman"/>
                          <w:bCs/>
                          <w:sz w:val="48"/>
                          <w:szCs w:val="48"/>
                        </w:rPr>
                      </w:pPr>
                      <w:bookmarkStart w:id="4447" w:name="_Toc169173776"/>
                      <w:r w:rsidRPr="00630E21">
                        <w:rPr>
                          <w:rFonts w:ascii="Times New Roman" w:hAnsi="Times New Roman"/>
                          <w:bCs/>
                          <w:sz w:val="48"/>
                          <w:szCs w:val="48"/>
                        </w:rPr>
                        <w:t>ДИПЛОМНА РОБОТА</w:t>
                      </w:r>
                      <w:bookmarkEnd w:id="4447"/>
                    </w:p>
                    <w:p w14:paraId="4E8BB72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0FDBF03" w14:textId="77777777" w:rsidR="00A43AC3" w:rsidRPr="005E3013" w:rsidRDefault="00A43AC3" w:rsidP="00987998">
                      <w:pPr>
                        <w:pStyle w:val="2"/>
                        <w:spacing w:line="276" w:lineRule="auto"/>
                        <w:rPr>
                          <w:b w:val="0"/>
                          <w:bCs/>
                          <w:iCs/>
                          <w:sz w:val="48"/>
                          <w:szCs w:val="48"/>
                          <w:highlight w:val="yellow"/>
                        </w:rPr>
                      </w:pPr>
                      <w:bookmarkStart w:id="4448" w:name="_Toc16917377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448"/>
                    </w:p>
                    <w:p w14:paraId="0195B54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75725F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557C2F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2DFE51B" w14:textId="77777777" w:rsidR="00A43AC3" w:rsidRPr="00B1453A" w:rsidRDefault="00A43AC3" w:rsidP="00987998">
                      <w:pPr>
                        <w:jc w:val="center"/>
                        <w:rPr>
                          <w:rFonts w:ascii="Calibri" w:hAnsi="Calibri"/>
                          <w:sz w:val="36"/>
                          <w:szCs w:val="36"/>
                        </w:rPr>
                      </w:pPr>
                    </w:p>
                    <w:p w14:paraId="4265396A" w14:textId="77777777" w:rsidR="00A43AC3" w:rsidRDefault="00A43AC3" w:rsidP="00987998">
                      <w:pPr>
                        <w:jc w:val="center"/>
                        <w:rPr>
                          <w:rFonts w:ascii="Times New Roman CYR" w:hAnsi="Times New Roman CYR" w:cs="Times New Roman CYR"/>
                          <w:sz w:val="36"/>
                          <w:szCs w:val="36"/>
                        </w:rPr>
                      </w:pPr>
                    </w:p>
                    <w:p w14:paraId="405873F8" w14:textId="77777777" w:rsidR="00A43AC3" w:rsidRDefault="00A43AC3"/>
                    <w:p w14:paraId="1C65D07B" w14:textId="77777777" w:rsidR="00A43AC3" w:rsidRPr="00630E21" w:rsidRDefault="00A43AC3" w:rsidP="00987998">
                      <w:pPr>
                        <w:pStyle w:val="3"/>
                        <w:spacing w:line="276" w:lineRule="auto"/>
                        <w:rPr>
                          <w:rFonts w:ascii="Times New Roman" w:hAnsi="Times New Roman"/>
                          <w:bCs/>
                          <w:sz w:val="48"/>
                          <w:szCs w:val="48"/>
                        </w:rPr>
                      </w:pPr>
                      <w:bookmarkStart w:id="4449" w:name="_Toc169173778"/>
                      <w:r w:rsidRPr="00630E21">
                        <w:rPr>
                          <w:rFonts w:ascii="Times New Roman" w:hAnsi="Times New Roman"/>
                          <w:bCs/>
                          <w:sz w:val="48"/>
                          <w:szCs w:val="48"/>
                        </w:rPr>
                        <w:t>ДИПЛОМНА РОБОТА</w:t>
                      </w:r>
                      <w:bookmarkEnd w:id="4449"/>
                    </w:p>
                    <w:p w14:paraId="08FBBAE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C3EF170" w14:textId="77777777" w:rsidR="00A43AC3" w:rsidRPr="005E3013" w:rsidRDefault="00A43AC3" w:rsidP="00987998">
                      <w:pPr>
                        <w:pStyle w:val="2"/>
                        <w:spacing w:line="276" w:lineRule="auto"/>
                        <w:rPr>
                          <w:b w:val="0"/>
                          <w:bCs/>
                          <w:iCs/>
                          <w:sz w:val="48"/>
                          <w:szCs w:val="48"/>
                          <w:highlight w:val="yellow"/>
                        </w:rPr>
                      </w:pPr>
                      <w:bookmarkStart w:id="4450" w:name="_Toc16917377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450"/>
                    </w:p>
                    <w:p w14:paraId="55C1194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BF3661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3A1AF5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CD09505" w14:textId="77777777" w:rsidR="00A43AC3" w:rsidRPr="00B1453A" w:rsidRDefault="00A43AC3" w:rsidP="00987998">
                      <w:pPr>
                        <w:jc w:val="center"/>
                        <w:rPr>
                          <w:rFonts w:ascii="Calibri" w:hAnsi="Calibri"/>
                          <w:sz w:val="36"/>
                          <w:szCs w:val="36"/>
                        </w:rPr>
                      </w:pPr>
                    </w:p>
                    <w:p w14:paraId="08F19066" w14:textId="77777777" w:rsidR="00A43AC3" w:rsidRDefault="00A43AC3" w:rsidP="00987998">
                      <w:pPr>
                        <w:jc w:val="center"/>
                        <w:rPr>
                          <w:rFonts w:ascii="Times New Roman CYR" w:hAnsi="Times New Roman CYR" w:cs="Times New Roman CYR"/>
                          <w:sz w:val="36"/>
                          <w:szCs w:val="36"/>
                        </w:rPr>
                      </w:pPr>
                    </w:p>
                    <w:p w14:paraId="363D59A5" w14:textId="77777777" w:rsidR="00A43AC3" w:rsidRDefault="00A43AC3"/>
                    <w:p w14:paraId="6AA4D872" w14:textId="77777777" w:rsidR="00A43AC3" w:rsidRPr="00630E21" w:rsidRDefault="00A43AC3" w:rsidP="00987998">
                      <w:pPr>
                        <w:pStyle w:val="3"/>
                        <w:spacing w:line="276" w:lineRule="auto"/>
                        <w:rPr>
                          <w:rFonts w:ascii="Times New Roman" w:hAnsi="Times New Roman"/>
                          <w:bCs/>
                          <w:sz w:val="48"/>
                          <w:szCs w:val="48"/>
                        </w:rPr>
                      </w:pPr>
                      <w:bookmarkStart w:id="4451" w:name="_Toc169173780"/>
                      <w:r w:rsidRPr="00630E21">
                        <w:rPr>
                          <w:rFonts w:ascii="Times New Roman" w:hAnsi="Times New Roman"/>
                          <w:bCs/>
                          <w:sz w:val="48"/>
                          <w:szCs w:val="48"/>
                        </w:rPr>
                        <w:t>ДИПЛОМНА РОБОТА</w:t>
                      </w:r>
                      <w:bookmarkEnd w:id="4451"/>
                    </w:p>
                    <w:p w14:paraId="51106E8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E6CCDBD" w14:textId="77777777" w:rsidR="00A43AC3" w:rsidRPr="005E3013" w:rsidRDefault="00A43AC3" w:rsidP="00987998">
                      <w:pPr>
                        <w:pStyle w:val="2"/>
                        <w:spacing w:line="276" w:lineRule="auto"/>
                        <w:rPr>
                          <w:b w:val="0"/>
                          <w:bCs/>
                          <w:iCs/>
                          <w:sz w:val="48"/>
                          <w:szCs w:val="48"/>
                          <w:highlight w:val="yellow"/>
                        </w:rPr>
                      </w:pPr>
                      <w:bookmarkStart w:id="4452" w:name="_Toc16917378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452"/>
                    </w:p>
                    <w:p w14:paraId="2F1DBB4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2A76BB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BDB1C4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FD975E2" w14:textId="77777777" w:rsidR="00A43AC3" w:rsidRPr="00B1453A" w:rsidRDefault="00A43AC3" w:rsidP="00987998">
                      <w:pPr>
                        <w:jc w:val="center"/>
                        <w:rPr>
                          <w:rFonts w:ascii="Calibri" w:hAnsi="Calibri"/>
                          <w:sz w:val="36"/>
                          <w:szCs w:val="36"/>
                        </w:rPr>
                      </w:pPr>
                    </w:p>
                    <w:p w14:paraId="048C5CFC" w14:textId="77777777" w:rsidR="00A43AC3" w:rsidRDefault="00A43AC3" w:rsidP="00987998">
                      <w:pPr>
                        <w:jc w:val="center"/>
                        <w:rPr>
                          <w:rFonts w:ascii="Times New Roman CYR" w:hAnsi="Times New Roman CYR" w:cs="Times New Roman CYR"/>
                          <w:sz w:val="36"/>
                          <w:szCs w:val="36"/>
                        </w:rPr>
                      </w:pPr>
                    </w:p>
                    <w:p w14:paraId="17D7E905" w14:textId="77777777" w:rsidR="00A43AC3" w:rsidRDefault="00A43AC3"/>
                    <w:p w14:paraId="51132481" w14:textId="77777777" w:rsidR="00A43AC3" w:rsidRPr="00630E21" w:rsidRDefault="00A43AC3" w:rsidP="00987998">
                      <w:pPr>
                        <w:pStyle w:val="3"/>
                        <w:spacing w:line="276" w:lineRule="auto"/>
                        <w:rPr>
                          <w:rFonts w:ascii="Times New Roman" w:hAnsi="Times New Roman"/>
                          <w:bCs/>
                          <w:sz w:val="48"/>
                          <w:szCs w:val="48"/>
                        </w:rPr>
                      </w:pPr>
                      <w:bookmarkStart w:id="4453" w:name="_Toc169173782"/>
                      <w:r w:rsidRPr="00630E21">
                        <w:rPr>
                          <w:rFonts w:ascii="Times New Roman" w:hAnsi="Times New Roman"/>
                          <w:bCs/>
                          <w:sz w:val="48"/>
                          <w:szCs w:val="48"/>
                        </w:rPr>
                        <w:t>ДИПЛОМНА РОБОТА</w:t>
                      </w:r>
                      <w:bookmarkEnd w:id="4453"/>
                    </w:p>
                    <w:p w14:paraId="666C51D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48C6AF0" w14:textId="77777777" w:rsidR="00A43AC3" w:rsidRPr="005E3013" w:rsidRDefault="00A43AC3" w:rsidP="00987998">
                      <w:pPr>
                        <w:pStyle w:val="2"/>
                        <w:spacing w:line="276" w:lineRule="auto"/>
                        <w:rPr>
                          <w:b w:val="0"/>
                          <w:bCs/>
                          <w:iCs/>
                          <w:sz w:val="48"/>
                          <w:szCs w:val="48"/>
                          <w:highlight w:val="yellow"/>
                        </w:rPr>
                      </w:pPr>
                      <w:bookmarkStart w:id="4454" w:name="_Toc16917378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454"/>
                    </w:p>
                    <w:p w14:paraId="79EF5E1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EFA721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8F7205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BA07090" w14:textId="77777777" w:rsidR="00A43AC3" w:rsidRPr="00B1453A" w:rsidRDefault="00A43AC3" w:rsidP="00987998">
                      <w:pPr>
                        <w:jc w:val="center"/>
                        <w:rPr>
                          <w:rFonts w:ascii="Calibri" w:hAnsi="Calibri"/>
                          <w:sz w:val="36"/>
                          <w:szCs w:val="36"/>
                        </w:rPr>
                      </w:pPr>
                    </w:p>
                    <w:p w14:paraId="350B1EAD" w14:textId="77777777" w:rsidR="00A43AC3" w:rsidRDefault="00A43AC3" w:rsidP="00987998">
                      <w:pPr>
                        <w:jc w:val="center"/>
                        <w:rPr>
                          <w:rFonts w:ascii="Times New Roman CYR" w:hAnsi="Times New Roman CYR" w:cs="Times New Roman CYR"/>
                          <w:sz w:val="36"/>
                          <w:szCs w:val="36"/>
                        </w:rPr>
                      </w:pPr>
                    </w:p>
                    <w:p w14:paraId="06A4AEF0" w14:textId="77777777" w:rsidR="00A43AC3" w:rsidRDefault="00A43AC3"/>
                    <w:p w14:paraId="76D7E9BA" w14:textId="77777777" w:rsidR="000658DF" w:rsidRPr="003A41B8" w:rsidRDefault="000658DF" w:rsidP="000658DF">
                      <w:pPr>
                        <w:pStyle w:val="3"/>
                        <w:spacing w:line="300" w:lineRule="auto"/>
                        <w:rPr>
                          <w:rFonts w:ascii="Times New Roman CYR" w:hAnsi="Times New Roman CYR"/>
                          <w:i/>
                          <w:iCs/>
                          <w:sz w:val="44"/>
                          <w:szCs w:val="44"/>
                        </w:rPr>
                      </w:pPr>
                      <w:bookmarkStart w:id="4455" w:name="_Toc169173784"/>
                      <w:r w:rsidRPr="003A41B8">
                        <w:rPr>
                          <w:rFonts w:ascii="Times New Roman CYR" w:hAnsi="Times New Roman CYR"/>
                          <w:i/>
                          <w:iCs/>
                          <w:sz w:val="44"/>
                          <w:szCs w:val="44"/>
                        </w:rPr>
                        <w:t>ДИПЛОМНА РОБОТА БАКАЛАВРА</w:t>
                      </w:r>
                      <w:bookmarkEnd w:id="4455"/>
                      <w:r w:rsidRPr="003A41B8">
                        <w:rPr>
                          <w:rFonts w:ascii="Times New Roman CYR" w:hAnsi="Times New Roman CYR"/>
                          <w:i/>
                          <w:iCs/>
                          <w:sz w:val="44"/>
                          <w:szCs w:val="44"/>
                        </w:rPr>
                        <w:t xml:space="preserve"> </w:t>
                      </w:r>
                    </w:p>
                    <w:p w14:paraId="542E7BC8" w14:textId="77777777" w:rsidR="000658DF" w:rsidRPr="000D3135" w:rsidRDefault="000658DF" w:rsidP="000658DF">
                      <w:pPr>
                        <w:pStyle w:val="2"/>
                        <w:spacing w:line="300" w:lineRule="auto"/>
                        <w:rPr>
                          <w:rFonts w:ascii="Times New Roman CYR" w:hAnsi="Times New Roman CYR"/>
                          <w:b w:val="0"/>
                          <w:sz w:val="44"/>
                          <w:szCs w:val="44"/>
                        </w:rPr>
                      </w:pPr>
                      <w:bookmarkStart w:id="4456" w:name="_Toc169173785"/>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4456"/>
                    </w:p>
                    <w:p w14:paraId="164F8133"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031C3754"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6C835506" w14:textId="77777777" w:rsidR="000658DF" w:rsidRPr="000D3135" w:rsidRDefault="000658DF" w:rsidP="000658DF">
                      <w:pPr>
                        <w:spacing w:line="300" w:lineRule="auto"/>
                        <w:jc w:val="center"/>
                        <w:rPr>
                          <w:b/>
                          <w:lang w:val="uk-UA"/>
                        </w:rPr>
                      </w:pPr>
                    </w:p>
                    <w:p w14:paraId="0561BA47"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1133D9FD" w14:textId="77777777" w:rsidR="00A43AC3" w:rsidRPr="00B1453A" w:rsidRDefault="00A43AC3" w:rsidP="00987998">
                      <w:pPr>
                        <w:jc w:val="center"/>
                        <w:rPr>
                          <w:rFonts w:ascii="Calibri" w:hAnsi="Calibri"/>
                          <w:sz w:val="36"/>
                          <w:szCs w:val="36"/>
                        </w:rPr>
                      </w:pPr>
                    </w:p>
                    <w:p w14:paraId="0D3E6820" w14:textId="77777777" w:rsidR="00A43AC3" w:rsidRDefault="00A43AC3" w:rsidP="00987998">
                      <w:pPr>
                        <w:jc w:val="center"/>
                        <w:rPr>
                          <w:rFonts w:ascii="Times New Roman CYR" w:hAnsi="Times New Roman CYR" w:cs="Times New Roman CYR"/>
                          <w:sz w:val="36"/>
                          <w:szCs w:val="36"/>
                        </w:rPr>
                      </w:pPr>
                    </w:p>
                    <w:p w14:paraId="2E2D435B" w14:textId="77777777" w:rsidR="00A43AC3" w:rsidRDefault="00A43AC3"/>
                    <w:p w14:paraId="197DC896" w14:textId="77777777" w:rsidR="00A43AC3" w:rsidRPr="00630E21" w:rsidRDefault="00A43AC3" w:rsidP="00987998">
                      <w:pPr>
                        <w:pStyle w:val="3"/>
                        <w:spacing w:line="276" w:lineRule="auto"/>
                        <w:rPr>
                          <w:rFonts w:ascii="Times New Roman" w:hAnsi="Times New Roman"/>
                          <w:bCs/>
                          <w:sz w:val="48"/>
                          <w:szCs w:val="48"/>
                        </w:rPr>
                      </w:pPr>
                      <w:bookmarkStart w:id="4457" w:name="_Toc169173786"/>
                      <w:r w:rsidRPr="00630E21">
                        <w:rPr>
                          <w:rFonts w:ascii="Times New Roman" w:hAnsi="Times New Roman"/>
                          <w:bCs/>
                          <w:sz w:val="48"/>
                          <w:szCs w:val="48"/>
                        </w:rPr>
                        <w:t>ДИПЛОМНА РОБОТА</w:t>
                      </w:r>
                      <w:bookmarkEnd w:id="4457"/>
                    </w:p>
                    <w:p w14:paraId="0984E3C2"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A2244F8" w14:textId="77777777" w:rsidR="00A43AC3" w:rsidRPr="005E3013" w:rsidRDefault="00A43AC3" w:rsidP="00987998">
                      <w:pPr>
                        <w:pStyle w:val="2"/>
                        <w:spacing w:line="276" w:lineRule="auto"/>
                        <w:rPr>
                          <w:b w:val="0"/>
                          <w:bCs/>
                          <w:iCs/>
                          <w:sz w:val="48"/>
                          <w:szCs w:val="48"/>
                          <w:highlight w:val="yellow"/>
                        </w:rPr>
                      </w:pPr>
                      <w:bookmarkStart w:id="4458" w:name="_Toc16917378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458"/>
                    </w:p>
                    <w:p w14:paraId="1FBCC07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730CEC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678921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A884263" w14:textId="77777777" w:rsidR="00A43AC3" w:rsidRPr="00B1453A" w:rsidRDefault="00A43AC3" w:rsidP="00987998">
                      <w:pPr>
                        <w:jc w:val="center"/>
                        <w:rPr>
                          <w:rFonts w:ascii="Calibri" w:hAnsi="Calibri"/>
                          <w:sz w:val="36"/>
                          <w:szCs w:val="36"/>
                        </w:rPr>
                      </w:pPr>
                    </w:p>
                    <w:p w14:paraId="486789E2" w14:textId="77777777" w:rsidR="00A43AC3" w:rsidRDefault="00A43AC3" w:rsidP="00987998">
                      <w:pPr>
                        <w:jc w:val="center"/>
                        <w:rPr>
                          <w:rFonts w:ascii="Times New Roman CYR" w:hAnsi="Times New Roman CYR" w:cs="Times New Roman CYR"/>
                          <w:sz w:val="36"/>
                          <w:szCs w:val="36"/>
                        </w:rPr>
                      </w:pPr>
                    </w:p>
                    <w:p w14:paraId="47218C9A" w14:textId="77777777" w:rsidR="00A43AC3" w:rsidRDefault="00A43AC3"/>
                    <w:p w14:paraId="6D1BC031" w14:textId="77777777" w:rsidR="00A43AC3" w:rsidRPr="00630E21" w:rsidRDefault="00A43AC3" w:rsidP="00987998">
                      <w:pPr>
                        <w:pStyle w:val="3"/>
                        <w:spacing w:line="276" w:lineRule="auto"/>
                        <w:rPr>
                          <w:rFonts w:ascii="Times New Roman" w:hAnsi="Times New Roman"/>
                          <w:bCs/>
                          <w:sz w:val="48"/>
                          <w:szCs w:val="48"/>
                        </w:rPr>
                      </w:pPr>
                      <w:bookmarkStart w:id="4459" w:name="_Toc169173788"/>
                      <w:r w:rsidRPr="00630E21">
                        <w:rPr>
                          <w:rFonts w:ascii="Times New Roman" w:hAnsi="Times New Roman"/>
                          <w:bCs/>
                          <w:sz w:val="48"/>
                          <w:szCs w:val="48"/>
                        </w:rPr>
                        <w:t>ДИПЛОМНА РОБОТА</w:t>
                      </w:r>
                      <w:bookmarkEnd w:id="4459"/>
                    </w:p>
                    <w:p w14:paraId="5CA9063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B616ED5" w14:textId="77777777" w:rsidR="00A43AC3" w:rsidRPr="005E3013" w:rsidRDefault="00A43AC3" w:rsidP="00987998">
                      <w:pPr>
                        <w:pStyle w:val="2"/>
                        <w:spacing w:line="276" w:lineRule="auto"/>
                        <w:rPr>
                          <w:b w:val="0"/>
                          <w:bCs/>
                          <w:iCs/>
                          <w:sz w:val="48"/>
                          <w:szCs w:val="48"/>
                          <w:highlight w:val="yellow"/>
                        </w:rPr>
                      </w:pPr>
                      <w:bookmarkStart w:id="4460" w:name="_Toc16917378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460"/>
                    </w:p>
                    <w:p w14:paraId="43E5DA5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3F50F5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B5A8C7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BCBA7D7" w14:textId="77777777" w:rsidR="00A43AC3" w:rsidRPr="00B1453A" w:rsidRDefault="00A43AC3" w:rsidP="00987998">
                      <w:pPr>
                        <w:jc w:val="center"/>
                        <w:rPr>
                          <w:rFonts w:ascii="Calibri" w:hAnsi="Calibri"/>
                          <w:sz w:val="36"/>
                          <w:szCs w:val="36"/>
                        </w:rPr>
                      </w:pPr>
                    </w:p>
                    <w:p w14:paraId="7EF2D18C" w14:textId="77777777" w:rsidR="00A43AC3" w:rsidRDefault="00A43AC3" w:rsidP="00987998">
                      <w:pPr>
                        <w:jc w:val="center"/>
                        <w:rPr>
                          <w:rFonts w:ascii="Times New Roman CYR" w:hAnsi="Times New Roman CYR" w:cs="Times New Roman CYR"/>
                          <w:sz w:val="36"/>
                          <w:szCs w:val="36"/>
                        </w:rPr>
                      </w:pPr>
                    </w:p>
                    <w:p w14:paraId="445DDE2C" w14:textId="77777777" w:rsidR="00A43AC3" w:rsidRDefault="00A43AC3"/>
                    <w:p w14:paraId="602110A1" w14:textId="77777777" w:rsidR="00A43AC3" w:rsidRPr="00630E21" w:rsidRDefault="00A43AC3" w:rsidP="00987998">
                      <w:pPr>
                        <w:pStyle w:val="3"/>
                        <w:spacing w:line="276" w:lineRule="auto"/>
                        <w:rPr>
                          <w:rFonts w:ascii="Times New Roman" w:hAnsi="Times New Roman"/>
                          <w:bCs/>
                          <w:sz w:val="48"/>
                          <w:szCs w:val="48"/>
                        </w:rPr>
                      </w:pPr>
                      <w:bookmarkStart w:id="4461" w:name="_Toc169173790"/>
                      <w:r w:rsidRPr="00630E21">
                        <w:rPr>
                          <w:rFonts w:ascii="Times New Roman" w:hAnsi="Times New Roman"/>
                          <w:bCs/>
                          <w:sz w:val="48"/>
                          <w:szCs w:val="48"/>
                        </w:rPr>
                        <w:t>ДИПЛОМНА РОБОТА</w:t>
                      </w:r>
                      <w:bookmarkEnd w:id="4461"/>
                    </w:p>
                    <w:p w14:paraId="6F87D7B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96C530A" w14:textId="77777777" w:rsidR="00A43AC3" w:rsidRPr="005E3013" w:rsidRDefault="00A43AC3" w:rsidP="00987998">
                      <w:pPr>
                        <w:pStyle w:val="2"/>
                        <w:spacing w:line="276" w:lineRule="auto"/>
                        <w:rPr>
                          <w:b w:val="0"/>
                          <w:bCs/>
                          <w:iCs/>
                          <w:sz w:val="48"/>
                          <w:szCs w:val="48"/>
                          <w:highlight w:val="yellow"/>
                        </w:rPr>
                      </w:pPr>
                      <w:bookmarkStart w:id="4462" w:name="_Toc16917379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462"/>
                    </w:p>
                    <w:p w14:paraId="5BBA775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B80C36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5D54A3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28D0D3A" w14:textId="77777777" w:rsidR="00A43AC3" w:rsidRPr="00B1453A" w:rsidRDefault="00A43AC3" w:rsidP="00987998">
                      <w:pPr>
                        <w:jc w:val="center"/>
                        <w:rPr>
                          <w:rFonts w:ascii="Calibri" w:hAnsi="Calibri"/>
                          <w:sz w:val="36"/>
                          <w:szCs w:val="36"/>
                        </w:rPr>
                      </w:pPr>
                    </w:p>
                    <w:p w14:paraId="08413D78" w14:textId="77777777" w:rsidR="00A43AC3" w:rsidRDefault="00A43AC3" w:rsidP="00987998">
                      <w:pPr>
                        <w:jc w:val="center"/>
                        <w:rPr>
                          <w:rFonts w:ascii="Times New Roman CYR" w:hAnsi="Times New Roman CYR" w:cs="Times New Roman CYR"/>
                          <w:sz w:val="36"/>
                          <w:szCs w:val="36"/>
                        </w:rPr>
                      </w:pPr>
                    </w:p>
                    <w:p w14:paraId="49DFDE70" w14:textId="77777777" w:rsidR="00A43AC3" w:rsidRDefault="00A43AC3"/>
                    <w:p w14:paraId="2C655138" w14:textId="77777777" w:rsidR="00A43AC3" w:rsidRPr="00630E21" w:rsidRDefault="00A43AC3" w:rsidP="00987998">
                      <w:pPr>
                        <w:pStyle w:val="3"/>
                        <w:spacing w:line="276" w:lineRule="auto"/>
                        <w:rPr>
                          <w:rFonts w:ascii="Times New Roman" w:hAnsi="Times New Roman"/>
                          <w:bCs/>
                          <w:sz w:val="48"/>
                          <w:szCs w:val="48"/>
                        </w:rPr>
                      </w:pPr>
                      <w:bookmarkStart w:id="4463" w:name="_Toc169173792"/>
                      <w:r w:rsidRPr="00630E21">
                        <w:rPr>
                          <w:rFonts w:ascii="Times New Roman" w:hAnsi="Times New Roman"/>
                          <w:bCs/>
                          <w:sz w:val="48"/>
                          <w:szCs w:val="48"/>
                        </w:rPr>
                        <w:t>ДИПЛОМНА РОБОТА</w:t>
                      </w:r>
                      <w:bookmarkEnd w:id="4463"/>
                    </w:p>
                    <w:p w14:paraId="45E9A5B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F872530" w14:textId="77777777" w:rsidR="00A43AC3" w:rsidRPr="005E3013" w:rsidRDefault="00A43AC3" w:rsidP="00987998">
                      <w:pPr>
                        <w:pStyle w:val="2"/>
                        <w:spacing w:line="276" w:lineRule="auto"/>
                        <w:rPr>
                          <w:b w:val="0"/>
                          <w:bCs/>
                          <w:iCs/>
                          <w:sz w:val="48"/>
                          <w:szCs w:val="48"/>
                          <w:highlight w:val="yellow"/>
                        </w:rPr>
                      </w:pPr>
                      <w:bookmarkStart w:id="4464" w:name="_Toc16917379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464"/>
                    </w:p>
                    <w:p w14:paraId="6EAA75C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C746CB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97B8F3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431BF37" w14:textId="77777777" w:rsidR="00A43AC3" w:rsidRPr="00B1453A" w:rsidRDefault="00A43AC3" w:rsidP="00987998">
                      <w:pPr>
                        <w:jc w:val="center"/>
                        <w:rPr>
                          <w:rFonts w:ascii="Calibri" w:hAnsi="Calibri"/>
                          <w:sz w:val="36"/>
                          <w:szCs w:val="36"/>
                        </w:rPr>
                      </w:pPr>
                    </w:p>
                    <w:p w14:paraId="13818E74" w14:textId="77777777" w:rsidR="00A43AC3" w:rsidRDefault="00A43AC3" w:rsidP="00987998">
                      <w:pPr>
                        <w:jc w:val="center"/>
                        <w:rPr>
                          <w:rFonts w:ascii="Times New Roman CYR" w:hAnsi="Times New Roman CYR" w:cs="Times New Roman CYR"/>
                          <w:sz w:val="36"/>
                          <w:szCs w:val="36"/>
                        </w:rPr>
                      </w:pPr>
                    </w:p>
                    <w:p w14:paraId="6C42BA13" w14:textId="77777777" w:rsidR="00A43AC3" w:rsidRDefault="00A43AC3"/>
                    <w:p w14:paraId="56E9651C" w14:textId="77777777" w:rsidR="00A43AC3" w:rsidRPr="00630E21" w:rsidRDefault="00A43AC3" w:rsidP="00987998">
                      <w:pPr>
                        <w:pStyle w:val="3"/>
                        <w:spacing w:line="276" w:lineRule="auto"/>
                        <w:rPr>
                          <w:rFonts w:ascii="Times New Roman" w:hAnsi="Times New Roman"/>
                          <w:bCs/>
                          <w:sz w:val="48"/>
                          <w:szCs w:val="48"/>
                        </w:rPr>
                      </w:pPr>
                      <w:bookmarkStart w:id="4465" w:name="_Toc169173794"/>
                      <w:r w:rsidRPr="00630E21">
                        <w:rPr>
                          <w:rFonts w:ascii="Times New Roman" w:hAnsi="Times New Roman"/>
                          <w:bCs/>
                          <w:sz w:val="48"/>
                          <w:szCs w:val="48"/>
                        </w:rPr>
                        <w:t>ДИПЛОМНА РОБОТА</w:t>
                      </w:r>
                      <w:bookmarkEnd w:id="4465"/>
                    </w:p>
                    <w:p w14:paraId="52D8C6E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1535CB0" w14:textId="77777777" w:rsidR="00A43AC3" w:rsidRPr="005E3013" w:rsidRDefault="00A43AC3" w:rsidP="00987998">
                      <w:pPr>
                        <w:pStyle w:val="2"/>
                        <w:spacing w:line="276" w:lineRule="auto"/>
                        <w:rPr>
                          <w:b w:val="0"/>
                          <w:bCs/>
                          <w:iCs/>
                          <w:sz w:val="48"/>
                          <w:szCs w:val="48"/>
                          <w:highlight w:val="yellow"/>
                        </w:rPr>
                      </w:pPr>
                      <w:bookmarkStart w:id="4466" w:name="_Toc16917379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466"/>
                    </w:p>
                    <w:p w14:paraId="5617C4C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8E59F6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C21DFD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A95A46F" w14:textId="77777777" w:rsidR="00A43AC3" w:rsidRPr="00B1453A" w:rsidRDefault="00A43AC3" w:rsidP="00987998">
                      <w:pPr>
                        <w:jc w:val="center"/>
                        <w:rPr>
                          <w:rFonts w:ascii="Calibri" w:hAnsi="Calibri"/>
                          <w:sz w:val="36"/>
                          <w:szCs w:val="36"/>
                        </w:rPr>
                      </w:pPr>
                    </w:p>
                    <w:p w14:paraId="69D201ED" w14:textId="77777777" w:rsidR="00A43AC3" w:rsidRDefault="00A43AC3" w:rsidP="00987998">
                      <w:pPr>
                        <w:jc w:val="center"/>
                        <w:rPr>
                          <w:rFonts w:ascii="Times New Roman CYR" w:hAnsi="Times New Roman CYR" w:cs="Times New Roman CYR"/>
                          <w:sz w:val="36"/>
                          <w:szCs w:val="36"/>
                        </w:rPr>
                      </w:pPr>
                    </w:p>
                    <w:p w14:paraId="38A0C581" w14:textId="77777777" w:rsidR="00A43AC3" w:rsidRDefault="00A43AC3"/>
                    <w:p w14:paraId="0AC5A8A1" w14:textId="77777777" w:rsidR="00A43AC3" w:rsidRPr="00630E21" w:rsidRDefault="00A43AC3" w:rsidP="00987998">
                      <w:pPr>
                        <w:pStyle w:val="3"/>
                        <w:spacing w:line="276" w:lineRule="auto"/>
                        <w:rPr>
                          <w:rFonts w:ascii="Times New Roman" w:hAnsi="Times New Roman"/>
                          <w:bCs/>
                          <w:sz w:val="48"/>
                          <w:szCs w:val="48"/>
                        </w:rPr>
                      </w:pPr>
                      <w:bookmarkStart w:id="4467" w:name="_Toc169173796"/>
                      <w:r w:rsidRPr="00630E21">
                        <w:rPr>
                          <w:rFonts w:ascii="Times New Roman" w:hAnsi="Times New Roman"/>
                          <w:bCs/>
                          <w:sz w:val="48"/>
                          <w:szCs w:val="48"/>
                        </w:rPr>
                        <w:t>ДИПЛОМНА РОБОТА</w:t>
                      </w:r>
                      <w:bookmarkEnd w:id="4467"/>
                    </w:p>
                    <w:p w14:paraId="5BE2D5E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8348EE1" w14:textId="77777777" w:rsidR="00A43AC3" w:rsidRPr="005E3013" w:rsidRDefault="00A43AC3" w:rsidP="00987998">
                      <w:pPr>
                        <w:pStyle w:val="2"/>
                        <w:spacing w:line="276" w:lineRule="auto"/>
                        <w:rPr>
                          <w:b w:val="0"/>
                          <w:bCs/>
                          <w:iCs/>
                          <w:sz w:val="48"/>
                          <w:szCs w:val="48"/>
                          <w:highlight w:val="yellow"/>
                        </w:rPr>
                      </w:pPr>
                      <w:bookmarkStart w:id="4468" w:name="_Toc16917379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468"/>
                    </w:p>
                    <w:p w14:paraId="035A1BA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2E41F0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4861F7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871D140" w14:textId="77777777" w:rsidR="00A43AC3" w:rsidRPr="00B1453A" w:rsidRDefault="00A43AC3" w:rsidP="00987998">
                      <w:pPr>
                        <w:jc w:val="center"/>
                        <w:rPr>
                          <w:rFonts w:ascii="Calibri" w:hAnsi="Calibri"/>
                          <w:sz w:val="36"/>
                          <w:szCs w:val="36"/>
                        </w:rPr>
                      </w:pPr>
                    </w:p>
                    <w:p w14:paraId="217566EF" w14:textId="77777777" w:rsidR="00A43AC3" w:rsidRDefault="00A43AC3" w:rsidP="00987998">
                      <w:pPr>
                        <w:jc w:val="center"/>
                        <w:rPr>
                          <w:rFonts w:ascii="Times New Roman CYR" w:hAnsi="Times New Roman CYR" w:cs="Times New Roman CYR"/>
                          <w:sz w:val="36"/>
                          <w:szCs w:val="36"/>
                        </w:rPr>
                      </w:pPr>
                    </w:p>
                    <w:p w14:paraId="2FFA9AC5" w14:textId="77777777" w:rsidR="00A43AC3" w:rsidRDefault="00A43AC3"/>
                    <w:p w14:paraId="3C103708" w14:textId="77777777" w:rsidR="00A43AC3" w:rsidRPr="00630E21" w:rsidRDefault="00A43AC3" w:rsidP="00987998">
                      <w:pPr>
                        <w:pStyle w:val="3"/>
                        <w:spacing w:line="276" w:lineRule="auto"/>
                        <w:rPr>
                          <w:rFonts w:ascii="Times New Roman" w:hAnsi="Times New Roman"/>
                          <w:bCs/>
                          <w:sz w:val="48"/>
                          <w:szCs w:val="48"/>
                        </w:rPr>
                      </w:pPr>
                      <w:bookmarkStart w:id="4469" w:name="_Toc169173798"/>
                      <w:r w:rsidRPr="00630E21">
                        <w:rPr>
                          <w:rFonts w:ascii="Times New Roman" w:hAnsi="Times New Roman"/>
                          <w:bCs/>
                          <w:sz w:val="48"/>
                          <w:szCs w:val="48"/>
                        </w:rPr>
                        <w:t>ДИПЛОМНА РОБОТА</w:t>
                      </w:r>
                      <w:bookmarkEnd w:id="4469"/>
                    </w:p>
                    <w:p w14:paraId="551C01F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E84A605" w14:textId="77777777" w:rsidR="00A43AC3" w:rsidRPr="005E3013" w:rsidRDefault="00A43AC3" w:rsidP="00987998">
                      <w:pPr>
                        <w:pStyle w:val="2"/>
                        <w:spacing w:line="276" w:lineRule="auto"/>
                        <w:rPr>
                          <w:b w:val="0"/>
                          <w:bCs/>
                          <w:iCs/>
                          <w:sz w:val="48"/>
                          <w:szCs w:val="48"/>
                          <w:highlight w:val="yellow"/>
                        </w:rPr>
                      </w:pPr>
                      <w:bookmarkStart w:id="4470" w:name="_Toc16917379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470"/>
                    </w:p>
                    <w:p w14:paraId="31E1CB4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E3F7AB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453B33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A0F4509" w14:textId="77777777" w:rsidR="00A43AC3" w:rsidRPr="00B1453A" w:rsidRDefault="00A43AC3" w:rsidP="00987998">
                      <w:pPr>
                        <w:jc w:val="center"/>
                        <w:rPr>
                          <w:rFonts w:ascii="Calibri" w:hAnsi="Calibri"/>
                          <w:sz w:val="36"/>
                          <w:szCs w:val="36"/>
                        </w:rPr>
                      </w:pPr>
                    </w:p>
                    <w:p w14:paraId="76D82E00" w14:textId="77777777" w:rsidR="00A43AC3" w:rsidRDefault="00A43AC3" w:rsidP="00987998">
                      <w:pPr>
                        <w:jc w:val="center"/>
                        <w:rPr>
                          <w:rFonts w:ascii="Times New Roman CYR" w:hAnsi="Times New Roman CYR" w:cs="Times New Roman CYR"/>
                          <w:sz w:val="36"/>
                          <w:szCs w:val="36"/>
                        </w:rPr>
                      </w:pPr>
                    </w:p>
                    <w:p w14:paraId="5E69BDFE" w14:textId="77777777" w:rsidR="00A43AC3" w:rsidRDefault="00A43AC3"/>
                    <w:p w14:paraId="19AAAD31" w14:textId="77777777" w:rsidR="000658DF" w:rsidRPr="003A41B8" w:rsidRDefault="000658DF" w:rsidP="000658DF">
                      <w:pPr>
                        <w:pStyle w:val="3"/>
                        <w:spacing w:line="300" w:lineRule="auto"/>
                        <w:rPr>
                          <w:rFonts w:ascii="Times New Roman CYR" w:hAnsi="Times New Roman CYR"/>
                          <w:i/>
                          <w:iCs/>
                          <w:sz w:val="44"/>
                          <w:szCs w:val="44"/>
                        </w:rPr>
                      </w:pPr>
                      <w:bookmarkStart w:id="4471" w:name="_Toc169173800"/>
                      <w:r w:rsidRPr="003A41B8">
                        <w:rPr>
                          <w:rFonts w:ascii="Times New Roman CYR" w:hAnsi="Times New Roman CYR"/>
                          <w:i/>
                          <w:iCs/>
                          <w:sz w:val="44"/>
                          <w:szCs w:val="44"/>
                        </w:rPr>
                        <w:t>ДИПЛОМНА РОБОТА БАКАЛАВРА</w:t>
                      </w:r>
                      <w:bookmarkEnd w:id="4471"/>
                      <w:r w:rsidRPr="003A41B8">
                        <w:rPr>
                          <w:rFonts w:ascii="Times New Roman CYR" w:hAnsi="Times New Roman CYR"/>
                          <w:i/>
                          <w:iCs/>
                          <w:sz w:val="44"/>
                          <w:szCs w:val="44"/>
                        </w:rPr>
                        <w:t xml:space="preserve"> </w:t>
                      </w:r>
                    </w:p>
                    <w:p w14:paraId="43C2E434" w14:textId="77777777" w:rsidR="000658DF" w:rsidRPr="000D3135" w:rsidRDefault="000658DF" w:rsidP="000658DF">
                      <w:pPr>
                        <w:pStyle w:val="2"/>
                        <w:spacing w:line="300" w:lineRule="auto"/>
                        <w:rPr>
                          <w:rFonts w:ascii="Times New Roman CYR" w:hAnsi="Times New Roman CYR"/>
                          <w:b w:val="0"/>
                          <w:sz w:val="44"/>
                          <w:szCs w:val="44"/>
                        </w:rPr>
                      </w:pPr>
                      <w:bookmarkStart w:id="4472" w:name="_Toc169173801"/>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4472"/>
                    </w:p>
                    <w:p w14:paraId="26B96999"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3214C9BB"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628BD8C8" w14:textId="77777777" w:rsidR="000658DF" w:rsidRPr="000D3135" w:rsidRDefault="000658DF" w:rsidP="000658DF">
                      <w:pPr>
                        <w:spacing w:line="300" w:lineRule="auto"/>
                        <w:jc w:val="center"/>
                        <w:rPr>
                          <w:b/>
                          <w:lang w:val="uk-UA"/>
                        </w:rPr>
                      </w:pPr>
                    </w:p>
                    <w:p w14:paraId="2A08664C"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1F492BD5" w14:textId="77777777" w:rsidR="00A43AC3" w:rsidRPr="00B1453A" w:rsidRDefault="00A43AC3" w:rsidP="00987998">
                      <w:pPr>
                        <w:jc w:val="center"/>
                        <w:rPr>
                          <w:rFonts w:ascii="Calibri" w:hAnsi="Calibri"/>
                          <w:sz w:val="36"/>
                          <w:szCs w:val="36"/>
                        </w:rPr>
                      </w:pPr>
                    </w:p>
                    <w:p w14:paraId="55234306" w14:textId="77777777" w:rsidR="00A43AC3" w:rsidRDefault="00A43AC3" w:rsidP="00987998">
                      <w:pPr>
                        <w:jc w:val="center"/>
                        <w:rPr>
                          <w:rFonts w:ascii="Times New Roman CYR" w:hAnsi="Times New Roman CYR" w:cs="Times New Roman CYR"/>
                          <w:sz w:val="36"/>
                          <w:szCs w:val="36"/>
                        </w:rPr>
                      </w:pPr>
                    </w:p>
                    <w:p w14:paraId="44CF234F" w14:textId="77777777" w:rsidR="00A43AC3" w:rsidRDefault="00A43AC3"/>
                    <w:p w14:paraId="598A5747" w14:textId="77777777" w:rsidR="00A43AC3" w:rsidRPr="00630E21" w:rsidRDefault="00A43AC3" w:rsidP="00987998">
                      <w:pPr>
                        <w:pStyle w:val="3"/>
                        <w:spacing w:line="276" w:lineRule="auto"/>
                        <w:rPr>
                          <w:rFonts w:ascii="Times New Roman" w:hAnsi="Times New Roman"/>
                          <w:bCs/>
                          <w:sz w:val="48"/>
                          <w:szCs w:val="48"/>
                        </w:rPr>
                      </w:pPr>
                      <w:bookmarkStart w:id="4473" w:name="_Toc169173802"/>
                      <w:r w:rsidRPr="00630E21">
                        <w:rPr>
                          <w:rFonts w:ascii="Times New Roman" w:hAnsi="Times New Roman"/>
                          <w:bCs/>
                          <w:sz w:val="48"/>
                          <w:szCs w:val="48"/>
                        </w:rPr>
                        <w:t>ДИПЛОМНА РОБОТА</w:t>
                      </w:r>
                      <w:bookmarkEnd w:id="4473"/>
                    </w:p>
                    <w:p w14:paraId="2B4326D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A36F7F4" w14:textId="77777777" w:rsidR="00A43AC3" w:rsidRPr="005E3013" w:rsidRDefault="00A43AC3" w:rsidP="00987998">
                      <w:pPr>
                        <w:pStyle w:val="2"/>
                        <w:spacing w:line="276" w:lineRule="auto"/>
                        <w:rPr>
                          <w:b w:val="0"/>
                          <w:bCs/>
                          <w:iCs/>
                          <w:sz w:val="48"/>
                          <w:szCs w:val="48"/>
                          <w:highlight w:val="yellow"/>
                        </w:rPr>
                      </w:pPr>
                      <w:bookmarkStart w:id="4474" w:name="_Toc16917380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474"/>
                    </w:p>
                    <w:p w14:paraId="39D3154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1E4CD4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1A4711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C926348" w14:textId="77777777" w:rsidR="00A43AC3" w:rsidRPr="00B1453A" w:rsidRDefault="00A43AC3" w:rsidP="00987998">
                      <w:pPr>
                        <w:jc w:val="center"/>
                        <w:rPr>
                          <w:rFonts w:ascii="Calibri" w:hAnsi="Calibri"/>
                          <w:sz w:val="36"/>
                          <w:szCs w:val="36"/>
                        </w:rPr>
                      </w:pPr>
                    </w:p>
                    <w:p w14:paraId="26F78D5C" w14:textId="77777777" w:rsidR="00A43AC3" w:rsidRDefault="00A43AC3" w:rsidP="00987998">
                      <w:pPr>
                        <w:jc w:val="center"/>
                        <w:rPr>
                          <w:rFonts w:ascii="Times New Roman CYR" w:hAnsi="Times New Roman CYR" w:cs="Times New Roman CYR"/>
                          <w:sz w:val="36"/>
                          <w:szCs w:val="36"/>
                        </w:rPr>
                      </w:pPr>
                    </w:p>
                    <w:p w14:paraId="01F6D1DA" w14:textId="77777777" w:rsidR="00A43AC3" w:rsidRDefault="00A43AC3"/>
                    <w:p w14:paraId="74DD39FC" w14:textId="77777777" w:rsidR="00A43AC3" w:rsidRPr="00630E21" w:rsidRDefault="00A43AC3" w:rsidP="00987998">
                      <w:pPr>
                        <w:pStyle w:val="3"/>
                        <w:spacing w:line="276" w:lineRule="auto"/>
                        <w:rPr>
                          <w:rFonts w:ascii="Times New Roman" w:hAnsi="Times New Roman"/>
                          <w:bCs/>
                          <w:sz w:val="48"/>
                          <w:szCs w:val="48"/>
                        </w:rPr>
                      </w:pPr>
                      <w:bookmarkStart w:id="4475" w:name="_Toc169173804"/>
                      <w:r w:rsidRPr="00630E21">
                        <w:rPr>
                          <w:rFonts w:ascii="Times New Roman" w:hAnsi="Times New Roman"/>
                          <w:bCs/>
                          <w:sz w:val="48"/>
                          <w:szCs w:val="48"/>
                        </w:rPr>
                        <w:t>ДИПЛОМНА РОБОТА</w:t>
                      </w:r>
                      <w:bookmarkEnd w:id="4475"/>
                    </w:p>
                    <w:p w14:paraId="660675A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0DD6BCE" w14:textId="77777777" w:rsidR="00A43AC3" w:rsidRPr="005E3013" w:rsidRDefault="00A43AC3" w:rsidP="00987998">
                      <w:pPr>
                        <w:pStyle w:val="2"/>
                        <w:spacing w:line="276" w:lineRule="auto"/>
                        <w:rPr>
                          <w:b w:val="0"/>
                          <w:bCs/>
                          <w:iCs/>
                          <w:sz w:val="48"/>
                          <w:szCs w:val="48"/>
                          <w:highlight w:val="yellow"/>
                        </w:rPr>
                      </w:pPr>
                      <w:bookmarkStart w:id="4476" w:name="_Toc16917380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476"/>
                    </w:p>
                    <w:p w14:paraId="697D7E4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E62255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64023C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5A9253E" w14:textId="77777777" w:rsidR="00A43AC3" w:rsidRPr="00B1453A" w:rsidRDefault="00A43AC3" w:rsidP="00987998">
                      <w:pPr>
                        <w:jc w:val="center"/>
                        <w:rPr>
                          <w:rFonts w:ascii="Calibri" w:hAnsi="Calibri"/>
                          <w:sz w:val="36"/>
                          <w:szCs w:val="36"/>
                        </w:rPr>
                      </w:pPr>
                    </w:p>
                    <w:p w14:paraId="05068BDA" w14:textId="77777777" w:rsidR="00A43AC3" w:rsidRDefault="00A43AC3" w:rsidP="00987998">
                      <w:pPr>
                        <w:jc w:val="center"/>
                        <w:rPr>
                          <w:rFonts w:ascii="Times New Roman CYR" w:hAnsi="Times New Roman CYR" w:cs="Times New Roman CYR"/>
                          <w:sz w:val="36"/>
                          <w:szCs w:val="36"/>
                        </w:rPr>
                      </w:pPr>
                    </w:p>
                    <w:p w14:paraId="672FD2E1" w14:textId="77777777" w:rsidR="00A43AC3" w:rsidRDefault="00A43AC3"/>
                    <w:p w14:paraId="30B9F3C8" w14:textId="77777777" w:rsidR="00A43AC3" w:rsidRPr="00630E21" w:rsidRDefault="00A43AC3" w:rsidP="00987998">
                      <w:pPr>
                        <w:pStyle w:val="3"/>
                        <w:spacing w:line="276" w:lineRule="auto"/>
                        <w:rPr>
                          <w:rFonts w:ascii="Times New Roman" w:hAnsi="Times New Roman"/>
                          <w:bCs/>
                          <w:sz w:val="48"/>
                          <w:szCs w:val="48"/>
                        </w:rPr>
                      </w:pPr>
                      <w:bookmarkStart w:id="4477" w:name="_Toc169173806"/>
                      <w:r w:rsidRPr="00630E21">
                        <w:rPr>
                          <w:rFonts w:ascii="Times New Roman" w:hAnsi="Times New Roman"/>
                          <w:bCs/>
                          <w:sz w:val="48"/>
                          <w:szCs w:val="48"/>
                        </w:rPr>
                        <w:t>ДИПЛОМНА РОБОТА</w:t>
                      </w:r>
                      <w:bookmarkEnd w:id="4477"/>
                    </w:p>
                    <w:p w14:paraId="68CA04A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921D2C3" w14:textId="77777777" w:rsidR="00A43AC3" w:rsidRPr="005E3013" w:rsidRDefault="00A43AC3" w:rsidP="00987998">
                      <w:pPr>
                        <w:pStyle w:val="2"/>
                        <w:spacing w:line="276" w:lineRule="auto"/>
                        <w:rPr>
                          <w:b w:val="0"/>
                          <w:bCs/>
                          <w:iCs/>
                          <w:sz w:val="48"/>
                          <w:szCs w:val="48"/>
                          <w:highlight w:val="yellow"/>
                        </w:rPr>
                      </w:pPr>
                      <w:bookmarkStart w:id="4478" w:name="_Toc16917380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478"/>
                    </w:p>
                    <w:p w14:paraId="119F56F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8D8DAB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24B57C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F742B97" w14:textId="77777777" w:rsidR="00A43AC3" w:rsidRPr="00B1453A" w:rsidRDefault="00A43AC3" w:rsidP="00987998">
                      <w:pPr>
                        <w:jc w:val="center"/>
                        <w:rPr>
                          <w:rFonts w:ascii="Calibri" w:hAnsi="Calibri"/>
                          <w:sz w:val="36"/>
                          <w:szCs w:val="36"/>
                        </w:rPr>
                      </w:pPr>
                    </w:p>
                    <w:p w14:paraId="66B90AB5" w14:textId="77777777" w:rsidR="00A43AC3" w:rsidRDefault="00A43AC3" w:rsidP="00987998">
                      <w:pPr>
                        <w:jc w:val="center"/>
                        <w:rPr>
                          <w:rFonts w:ascii="Times New Roman CYR" w:hAnsi="Times New Roman CYR" w:cs="Times New Roman CYR"/>
                          <w:sz w:val="36"/>
                          <w:szCs w:val="36"/>
                        </w:rPr>
                      </w:pPr>
                    </w:p>
                    <w:p w14:paraId="63DCAD33" w14:textId="77777777" w:rsidR="00A43AC3" w:rsidRDefault="00A43AC3"/>
                    <w:p w14:paraId="23ED6980" w14:textId="77777777" w:rsidR="00A43AC3" w:rsidRPr="00630E21" w:rsidRDefault="00A43AC3" w:rsidP="00987998">
                      <w:pPr>
                        <w:pStyle w:val="3"/>
                        <w:spacing w:line="276" w:lineRule="auto"/>
                        <w:rPr>
                          <w:rFonts w:ascii="Times New Roman" w:hAnsi="Times New Roman"/>
                          <w:bCs/>
                          <w:sz w:val="48"/>
                          <w:szCs w:val="48"/>
                        </w:rPr>
                      </w:pPr>
                      <w:bookmarkStart w:id="4479" w:name="_Toc169173808"/>
                      <w:r w:rsidRPr="00630E21">
                        <w:rPr>
                          <w:rFonts w:ascii="Times New Roman" w:hAnsi="Times New Roman"/>
                          <w:bCs/>
                          <w:sz w:val="48"/>
                          <w:szCs w:val="48"/>
                        </w:rPr>
                        <w:t>ДИПЛОМНА РОБОТА</w:t>
                      </w:r>
                      <w:bookmarkEnd w:id="4479"/>
                    </w:p>
                    <w:p w14:paraId="65F5238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860A539" w14:textId="77777777" w:rsidR="00A43AC3" w:rsidRPr="005E3013" w:rsidRDefault="00A43AC3" w:rsidP="00987998">
                      <w:pPr>
                        <w:pStyle w:val="2"/>
                        <w:spacing w:line="276" w:lineRule="auto"/>
                        <w:rPr>
                          <w:b w:val="0"/>
                          <w:bCs/>
                          <w:iCs/>
                          <w:sz w:val="48"/>
                          <w:szCs w:val="48"/>
                          <w:highlight w:val="yellow"/>
                        </w:rPr>
                      </w:pPr>
                      <w:bookmarkStart w:id="4480" w:name="_Toc16917380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480"/>
                    </w:p>
                    <w:p w14:paraId="7EAF318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20B0BB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CCE1E7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A7375AD" w14:textId="77777777" w:rsidR="00A43AC3" w:rsidRPr="00B1453A" w:rsidRDefault="00A43AC3" w:rsidP="00987998">
                      <w:pPr>
                        <w:jc w:val="center"/>
                        <w:rPr>
                          <w:rFonts w:ascii="Calibri" w:hAnsi="Calibri"/>
                          <w:sz w:val="36"/>
                          <w:szCs w:val="36"/>
                        </w:rPr>
                      </w:pPr>
                    </w:p>
                    <w:p w14:paraId="2A763B66" w14:textId="77777777" w:rsidR="00A43AC3" w:rsidRDefault="00A43AC3" w:rsidP="00987998">
                      <w:pPr>
                        <w:jc w:val="center"/>
                        <w:rPr>
                          <w:rFonts w:ascii="Times New Roman CYR" w:hAnsi="Times New Roman CYR" w:cs="Times New Roman CYR"/>
                          <w:sz w:val="36"/>
                          <w:szCs w:val="36"/>
                        </w:rPr>
                      </w:pPr>
                    </w:p>
                    <w:p w14:paraId="14D191D2" w14:textId="77777777" w:rsidR="00A43AC3" w:rsidRDefault="00A43AC3"/>
                    <w:p w14:paraId="46D3EFFE" w14:textId="77777777" w:rsidR="00A43AC3" w:rsidRPr="00630E21" w:rsidRDefault="00A43AC3" w:rsidP="00987998">
                      <w:pPr>
                        <w:pStyle w:val="3"/>
                        <w:spacing w:line="276" w:lineRule="auto"/>
                        <w:rPr>
                          <w:rFonts w:ascii="Times New Roman" w:hAnsi="Times New Roman"/>
                          <w:bCs/>
                          <w:sz w:val="48"/>
                          <w:szCs w:val="48"/>
                        </w:rPr>
                      </w:pPr>
                      <w:bookmarkStart w:id="4481" w:name="_Toc169173810"/>
                      <w:r w:rsidRPr="00630E21">
                        <w:rPr>
                          <w:rFonts w:ascii="Times New Roman" w:hAnsi="Times New Roman"/>
                          <w:bCs/>
                          <w:sz w:val="48"/>
                          <w:szCs w:val="48"/>
                        </w:rPr>
                        <w:t>ДИПЛОМНА РОБОТА</w:t>
                      </w:r>
                      <w:bookmarkEnd w:id="4481"/>
                    </w:p>
                    <w:p w14:paraId="4BAAC0C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0B2ACDE" w14:textId="77777777" w:rsidR="00A43AC3" w:rsidRPr="005E3013" w:rsidRDefault="00A43AC3" w:rsidP="00987998">
                      <w:pPr>
                        <w:pStyle w:val="2"/>
                        <w:spacing w:line="276" w:lineRule="auto"/>
                        <w:rPr>
                          <w:b w:val="0"/>
                          <w:bCs/>
                          <w:iCs/>
                          <w:sz w:val="48"/>
                          <w:szCs w:val="48"/>
                          <w:highlight w:val="yellow"/>
                        </w:rPr>
                      </w:pPr>
                      <w:bookmarkStart w:id="4482" w:name="_Toc16917381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482"/>
                    </w:p>
                    <w:p w14:paraId="119EB64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0C3EF4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7BE573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C23F70C" w14:textId="77777777" w:rsidR="00A43AC3" w:rsidRPr="00B1453A" w:rsidRDefault="00A43AC3" w:rsidP="00987998">
                      <w:pPr>
                        <w:jc w:val="center"/>
                        <w:rPr>
                          <w:rFonts w:ascii="Calibri" w:hAnsi="Calibri"/>
                          <w:sz w:val="36"/>
                          <w:szCs w:val="36"/>
                        </w:rPr>
                      </w:pPr>
                    </w:p>
                    <w:p w14:paraId="3AC9780D" w14:textId="77777777" w:rsidR="00A43AC3" w:rsidRDefault="00A43AC3" w:rsidP="00987998">
                      <w:pPr>
                        <w:jc w:val="center"/>
                        <w:rPr>
                          <w:rFonts w:ascii="Times New Roman CYR" w:hAnsi="Times New Roman CYR" w:cs="Times New Roman CYR"/>
                          <w:sz w:val="36"/>
                          <w:szCs w:val="36"/>
                        </w:rPr>
                      </w:pPr>
                    </w:p>
                    <w:p w14:paraId="5E0F6BC1" w14:textId="77777777" w:rsidR="00A43AC3" w:rsidRDefault="00A43AC3"/>
                    <w:p w14:paraId="10A5AD93" w14:textId="77777777" w:rsidR="00A43AC3" w:rsidRPr="00630E21" w:rsidRDefault="00A43AC3" w:rsidP="00987998">
                      <w:pPr>
                        <w:pStyle w:val="3"/>
                        <w:spacing w:line="276" w:lineRule="auto"/>
                        <w:rPr>
                          <w:rFonts w:ascii="Times New Roman" w:hAnsi="Times New Roman"/>
                          <w:bCs/>
                          <w:sz w:val="48"/>
                          <w:szCs w:val="48"/>
                        </w:rPr>
                      </w:pPr>
                      <w:bookmarkStart w:id="4483" w:name="_Toc169173812"/>
                      <w:r w:rsidRPr="00630E21">
                        <w:rPr>
                          <w:rFonts w:ascii="Times New Roman" w:hAnsi="Times New Roman"/>
                          <w:bCs/>
                          <w:sz w:val="48"/>
                          <w:szCs w:val="48"/>
                        </w:rPr>
                        <w:t>ДИПЛОМНА РОБОТА</w:t>
                      </w:r>
                      <w:bookmarkEnd w:id="4483"/>
                    </w:p>
                    <w:p w14:paraId="3F00877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258C5E2" w14:textId="77777777" w:rsidR="00A43AC3" w:rsidRPr="005E3013" w:rsidRDefault="00A43AC3" w:rsidP="00987998">
                      <w:pPr>
                        <w:pStyle w:val="2"/>
                        <w:spacing w:line="276" w:lineRule="auto"/>
                        <w:rPr>
                          <w:b w:val="0"/>
                          <w:bCs/>
                          <w:iCs/>
                          <w:sz w:val="48"/>
                          <w:szCs w:val="48"/>
                          <w:highlight w:val="yellow"/>
                        </w:rPr>
                      </w:pPr>
                      <w:bookmarkStart w:id="4484" w:name="_Toc16917381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484"/>
                    </w:p>
                    <w:p w14:paraId="72AC1BA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FAEE55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3A0E94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F227594" w14:textId="77777777" w:rsidR="00A43AC3" w:rsidRPr="00B1453A" w:rsidRDefault="00A43AC3" w:rsidP="00987998">
                      <w:pPr>
                        <w:jc w:val="center"/>
                        <w:rPr>
                          <w:rFonts w:ascii="Calibri" w:hAnsi="Calibri"/>
                          <w:sz w:val="36"/>
                          <w:szCs w:val="36"/>
                        </w:rPr>
                      </w:pPr>
                    </w:p>
                    <w:p w14:paraId="7805835B" w14:textId="77777777" w:rsidR="00A43AC3" w:rsidRDefault="00A43AC3" w:rsidP="00987998">
                      <w:pPr>
                        <w:jc w:val="center"/>
                        <w:rPr>
                          <w:rFonts w:ascii="Times New Roman CYR" w:hAnsi="Times New Roman CYR" w:cs="Times New Roman CYR"/>
                          <w:sz w:val="36"/>
                          <w:szCs w:val="36"/>
                        </w:rPr>
                      </w:pPr>
                    </w:p>
                    <w:p w14:paraId="068D3D09" w14:textId="77777777" w:rsidR="00A43AC3" w:rsidRDefault="00A43AC3"/>
                    <w:p w14:paraId="736B4939" w14:textId="77777777" w:rsidR="00A43AC3" w:rsidRPr="00630E21" w:rsidRDefault="00A43AC3" w:rsidP="00987998">
                      <w:pPr>
                        <w:pStyle w:val="3"/>
                        <w:spacing w:line="276" w:lineRule="auto"/>
                        <w:rPr>
                          <w:rFonts w:ascii="Times New Roman" w:hAnsi="Times New Roman"/>
                          <w:bCs/>
                          <w:sz w:val="48"/>
                          <w:szCs w:val="48"/>
                        </w:rPr>
                      </w:pPr>
                      <w:bookmarkStart w:id="4485" w:name="_Toc169173814"/>
                      <w:r w:rsidRPr="00630E21">
                        <w:rPr>
                          <w:rFonts w:ascii="Times New Roman" w:hAnsi="Times New Roman"/>
                          <w:bCs/>
                          <w:sz w:val="48"/>
                          <w:szCs w:val="48"/>
                        </w:rPr>
                        <w:t>ДИПЛОМНА РОБОТА</w:t>
                      </w:r>
                      <w:bookmarkEnd w:id="4485"/>
                    </w:p>
                    <w:p w14:paraId="75E5106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FB44E8F" w14:textId="77777777" w:rsidR="00A43AC3" w:rsidRPr="005E3013" w:rsidRDefault="00A43AC3" w:rsidP="00987998">
                      <w:pPr>
                        <w:pStyle w:val="2"/>
                        <w:spacing w:line="276" w:lineRule="auto"/>
                        <w:rPr>
                          <w:b w:val="0"/>
                          <w:bCs/>
                          <w:iCs/>
                          <w:sz w:val="48"/>
                          <w:szCs w:val="48"/>
                          <w:highlight w:val="yellow"/>
                        </w:rPr>
                      </w:pPr>
                      <w:bookmarkStart w:id="4486" w:name="_Toc16917381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486"/>
                    </w:p>
                    <w:p w14:paraId="7336B4D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4C5784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6A4D8B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D1BE8C3" w14:textId="77777777" w:rsidR="00A43AC3" w:rsidRPr="00B1453A" w:rsidRDefault="00A43AC3" w:rsidP="00987998">
                      <w:pPr>
                        <w:jc w:val="center"/>
                        <w:rPr>
                          <w:rFonts w:ascii="Calibri" w:hAnsi="Calibri"/>
                          <w:sz w:val="36"/>
                          <w:szCs w:val="36"/>
                        </w:rPr>
                      </w:pPr>
                    </w:p>
                    <w:p w14:paraId="22BD3E82" w14:textId="77777777" w:rsidR="00A43AC3" w:rsidRDefault="00A43AC3" w:rsidP="00987998">
                      <w:pPr>
                        <w:jc w:val="center"/>
                        <w:rPr>
                          <w:rFonts w:ascii="Times New Roman CYR" w:hAnsi="Times New Roman CYR" w:cs="Times New Roman CYR"/>
                          <w:sz w:val="36"/>
                          <w:szCs w:val="36"/>
                        </w:rPr>
                      </w:pPr>
                    </w:p>
                    <w:p w14:paraId="5113C782" w14:textId="77777777" w:rsidR="00A43AC3" w:rsidRDefault="00A43AC3"/>
                    <w:p w14:paraId="7ED9AE99" w14:textId="77777777" w:rsidR="000658DF" w:rsidRPr="003A41B8" w:rsidRDefault="000658DF" w:rsidP="000658DF">
                      <w:pPr>
                        <w:pStyle w:val="3"/>
                        <w:spacing w:line="300" w:lineRule="auto"/>
                        <w:rPr>
                          <w:rFonts w:ascii="Times New Roman CYR" w:hAnsi="Times New Roman CYR"/>
                          <w:i/>
                          <w:iCs/>
                          <w:sz w:val="44"/>
                          <w:szCs w:val="44"/>
                        </w:rPr>
                      </w:pPr>
                      <w:bookmarkStart w:id="4487" w:name="_Toc169173816"/>
                      <w:r w:rsidRPr="003A41B8">
                        <w:rPr>
                          <w:rFonts w:ascii="Times New Roman CYR" w:hAnsi="Times New Roman CYR"/>
                          <w:i/>
                          <w:iCs/>
                          <w:sz w:val="44"/>
                          <w:szCs w:val="44"/>
                        </w:rPr>
                        <w:t>ДИПЛОМНА РОБОТА БАКАЛАВРА</w:t>
                      </w:r>
                      <w:bookmarkEnd w:id="4487"/>
                      <w:r w:rsidRPr="003A41B8">
                        <w:rPr>
                          <w:rFonts w:ascii="Times New Roman CYR" w:hAnsi="Times New Roman CYR"/>
                          <w:i/>
                          <w:iCs/>
                          <w:sz w:val="44"/>
                          <w:szCs w:val="44"/>
                        </w:rPr>
                        <w:t xml:space="preserve"> </w:t>
                      </w:r>
                    </w:p>
                    <w:p w14:paraId="000C24C3" w14:textId="77777777" w:rsidR="000658DF" w:rsidRPr="000D3135" w:rsidRDefault="000658DF" w:rsidP="000658DF">
                      <w:pPr>
                        <w:pStyle w:val="2"/>
                        <w:spacing w:line="300" w:lineRule="auto"/>
                        <w:rPr>
                          <w:rFonts w:ascii="Times New Roman CYR" w:hAnsi="Times New Roman CYR"/>
                          <w:b w:val="0"/>
                          <w:sz w:val="44"/>
                          <w:szCs w:val="44"/>
                        </w:rPr>
                      </w:pPr>
                      <w:bookmarkStart w:id="4488" w:name="_Toc169173817"/>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4488"/>
                    </w:p>
                    <w:p w14:paraId="6CEB0602"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0F526B46"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67EA16F2" w14:textId="77777777" w:rsidR="000658DF" w:rsidRPr="000D3135" w:rsidRDefault="000658DF" w:rsidP="000658DF">
                      <w:pPr>
                        <w:spacing w:line="300" w:lineRule="auto"/>
                        <w:jc w:val="center"/>
                        <w:rPr>
                          <w:b/>
                          <w:lang w:val="uk-UA"/>
                        </w:rPr>
                      </w:pPr>
                    </w:p>
                    <w:p w14:paraId="1A7F3CCD"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1E4C33C1" w14:textId="77777777" w:rsidR="00A43AC3" w:rsidRPr="00B1453A" w:rsidRDefault="00A43AC3" w:rsidP="00987998">
                      <w:pPr>
                        <w:jc w:val="center"/>
                        <w:rPr>
                          <w:rFonts w:ascii="Calibri" w:hAnsi="Calibri"/>
                          <w:sz w:val="36"/>
                          <w:szCs w:val="36"/>
                        </w:rPr>
                      </w:pPr>
                    </w:p>
                    <w:p w14:paraId="6C6A3E30" w14:textId="77777777" w:rsidR="00A43AC3" w:rsidRDefault="00A43AC3" w:rsidP="00987998">
                      <w:pPr>
                        <w:jc w:val="center"/>
                        <w:rPr>
                          <w:rFonts w:ascii="Times New Roman CYR" w:hAnsi="Times New Roman CYR" w:cs="Times New Roman CYR"/>
                          <w:sz w:val="36"/>
                          <w:szCs w:val="36"/>
                        </w:rPr>
                      </w:pPr>
                    </w:p>
                    <w:p w14:paraId="42E0B7CA" w14:textId="77777777" w:rsidR="00A43AC3" w:rsidRDefault="00A43AC3"/>
                    <w:p w14:paraId="41F7A011" w14:textId="77777777" w:rsidR="00A43AC3" w:rsidRPr="00630E21" w:rsidRDefault="00A43AC3" w:rsidP="00987998">
                      <w:pPr>
                        <w:pStyle w:val="3"/>
                        <w:spacing w:line="276" w:lineRule="auto"/>
                        <w:rPr>
                          <w:rFonts w:ascii="Times New Roman" w:hAnsi="Times New Roman"/>
                          <w:bCs/>
                          <w:sz w:val="48"/>
                          <w:szCs w:val="48"/>
                        </w:rPr>
                      </w:pPr>
                      <w:bookmarkStart w:id="4489" w:name="_Toc169173818"/>
                      <w:r w:rsidRPr="00630E21">
                        <w:rPr>
                          <w:rFonts w:ascii="Times New Roman" w:hAnsi="Times New Roman"/>
                          <w:bCs/>
                          <w:sz w:val="48"/>
                          <w:szCs w:val="48"/>
                        </w:rPr>
                        <w:t>ДИПЛОМНА РОБОТА</w:t>
                      </w:r>
                      <w:bookmarkEnd w:id="4489"/>
                    </w:p>
                    <w:p w14:paraId="53C4844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513FC1A" w14:textId="77777777" w:rsidR="00A43AC3" w:rsidRPr="005E3013" w:rsidRDefault="00A43AC3" w:rsidP="00987998">
                      <w:pPr>
                        <w:pStyle w:val="2"/>
                        <w:spacing w:line="276" w:lineRule="auto"/>
                        <w:rPr>
                          <w:b w:val="0"/>
                          <w:bCs/>
                          <w:iCs/>
                          <w:sz w:val="48"/>
                          <w:szCs w:val="48"/>
                          <w:highlight w:val="yellow"/>
                        </w:rPr>
                      </w:pPr>
                      <w:bookmarkStart w:id="4490" w:name="_Toc16917381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490"/>
                    </w:p>
                    <w:p w14:paraId="5ABB368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B27C50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FBDFA7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63EF3DC" w14:textId="77777777" w:rsidR="00A43AC3" w:rsidRPr="00B1453A" w:rsidRDefault="00A43AC3" w:rsidP="00987998">
                      <w:pPr>
                        <w:jc w:val="center"/>
                        <w:rPr>
                          <w:rFonts w:ascii="Calibri" w:hAnsi="Calibri"/>
                          <w:sz w:val="36"/>
                          <w:szCs w:val="36"/>
                        </w:rPr>
                      </w:pPr>
                    </w:p>
                    <w:p w14:paraId="481E1B15" w14:textId="77777777" w:rsidR="00A43AC3" w:rsidRDefault="00A43AC3" w:rsidP="00987998">
                      <w:pPr>
                        <w:jc w:val="center"/>
                        <w:rPr>
                          <w:rFonts w:ascii="Times New Roman CYR" w:hAnsi="Times New Roman CYR" w:cs="Times New Roman CYR"/>
                          <w:sz w:val="36"/>
                          <w:szCs w:val="36"/>
                        </w:rPr>
                      </w:pPr>
                    </w:p>
                    <w:p w14:paraId="4601DE81" w14:textId="77777777" w:rsidR="00A43AC3" w:rsidRDefault="00A43AC3"/>
                    <w:p w14:paraId="50C1C797" w14:textId="77777777" w:rsidR="00A43AC3" w:rsidRPr="00630E21" w:rsidRDefault="00A43AC3" w:rsidP="00987998">
                      <w:pPr>
                        <w:pStyle w:val="3"/>
                        <w:spacing w:line="276" w:lineRule="auto"/>
                        <w:rPr>
                          <w:rFonts w:ascii="Times New Roman" w:hAnsi="Times New Roman"/>
                          <w:bCs/>
                          <w:sz w:val="48"/>
                          <w:szCs w:val="48"/>
                        </w:rPr>
                      </w:pPr>
                      <w:bookmarkStart w:id="4491" w:name="_Toc169173820"/>
                      <w:r w:rsidRPr="00630E21">
                        <w:rPr>
                          <w:rFonts w:ascii="Times New Roman" w:hAnsi="Times New Roman"/>
                          <w:bCs/>
                          <w:sz w:val="48"/>
                          <w:szCs w:val="48"/>
                        </w:rPr>
                        <w:t>ДИПЛОМНА РОБОТА</w:t>
                      </w:r>
                      <w:bookmarkEnd w:id="4491"/>
                    </w:p>
                    <w:p w14:paraId="3512C5B2"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C370F56" w14:textId="77777777" w:rsidR="00A43AC3" w:rsidRPr="005E3013" w:rsidRDefault="00A43AC3" w:rsidP="00987998">
                      <w:pPr>
                        <w:pStyle w:val="2"/>
                        <w:spacing w:line="276" w:lineRule="auto"/>
                        <w:rPr>
                          <w:b w:val="0"/>
                          <w:bCs/>
                          <w:iCs/>
                          <w:sz w:val="48"/>
                          <w:szCs w:val="48"/>
                          <w:highlight w:val="yellow"/>
                        </w:rPr>
                      </w:pPr>
                      <w:bookmarkStart w:id="4492" w:name="_Toc16917382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492"/>
                    </w:p>
                    <w:p w14:paraId="57542FA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3B4281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172530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9E7B2CB" w14:textId="77777777" w:rsidR="00A43AC3" w:rsidRPr="00B1453A" w:rsidRDefault="00A43AC3" w:rsidP="00987998">
                      <w:pPr>
                        <w:jc w:val="center"/>
                        <w:rPr>
                          <w:rFonts w:ascii="Calibri" w:hAnsi="Calibri"/>
                          <w:sz w:val="36"/>
                          <w:szCs w:val="36"/>
                        </w:rPr>
                      </w:pPr>
                    </w:p>
                    <w:p w14:paraId="28C2F6A1" w14:textId="77777777" w:rsidR="00A43AC3" w:rsidRDefault="00A43AC3" w:rsidP="00987998">
                      <w:pPr>
                        <w:jc w:val="center"/>
                        <w:rPr>
                          <w:rFonts w:ascii="Times New Roman CYR" w:hAnsi="Times New Roman CYR" w:cs="Times New Roman CYR"/>
                          <w:sz w:val="36"/>
                          <w:szCs w:val="36"/>
                        </w:rPr>
                      </w:pPr>
                    </w:p>
                    <w:p w14:paraId="5A7C5302" w14:textId="77777777" w:rsidR="00A43AC3" w:rsidRDefault="00A43AC3"/>
                    <w:p w14:paraId="6E89495E" w14:textId="77777777" w:rsidR="00A43AC3" w:rsidRPr="00630E21" w:rsidRDefault="00A43AC3" w:rsidP="00987998">
                      <w:pPr>
                        <w:pStyle w:val="3"/>
                        <w:spacing w:line="276" w:lineRule="auto"/>
                        <w:rPr>
                          <w:rFonts w:ascii="Times New Roman" w:hAnsi="Times New Roman"/>
                          <w:bCs/>
                          <w:sz w:val="48"/>
                          <w:szCs w:val="48"/>
                        </w:rPr>
                      </w:pPr>
                      <w:bookmarkStart w:id="4493" w:name="_Toc169173822"/>
                      <w:r w:rsidRPr="00630E21">
                        <w:rPr>
                          <w:rFonts w:ascii="Times New Roman" w:hAnsi="Times New Roman"/>
                          <w:bCs/>
                          <w:sz w:val="48"/>
                          <w:szCs w:val="48"/>
                        </w:rPr>
                        <w:t>ДИПЛОМНА РОБОТА</w:t>
                      </w:r>
                      <w:bookmarkEnd w:id="4493"/>
                    </w:p>
                    <w:p w14:paraId="23D08C9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2AE56FF" w14:textId="77777777" w:rsidR="00A43AC3" w:rsidRPr="005E3013" w:rsidRDefault="00A43AC3" w:rsidP="00987998">
                      <w:pPr>
                        <w:pStyle w:val="2"/>
                        <w:spacing w:line="276" w:lineRule="auto"/>
                        <w:rPr>
                          <w:b w:val="0"/>
                          <w:bCs/>
                          <w:iCs/>
                          <w:sz w:val="48"/>
                          <w:szCs w:val="48"/>
                          <w:highlight w:val="yellow"/>
                        </w:rPr>
                      </w:pPr>
                      <w:bookmarkStart w:id="4494" w:name="_Toc16917382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494"/>
                    </w:p>
                    <w:p w14:paraId="454C3BD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89FB03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1373DE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F4E117E" w14:textId="77777777" w:rsidR="00A43AC3" w:rsidRPr="00B1453A" w:rsidRDefault="00A43AC3" w:rsidP="00987998">
                      <w:pPr>
                        <w:jc w:val="center"/>
                        <w:rPr>
                          <w:rFonts w:ascii="Calibri" w:hAnsi="Calibri"/>
                          <w:sz w:val="36"/>
                          <w:szCs w:val="36"/>
                        </w:rPr>
                      </w:pPr>
                    </w:p>
                    <w:p w14:paraId="7101FB6B" w14:textId="77777777" w:rsidR="00A43AC3" w:rsidRDefault="00A43AC3" w:rsidP="00987998">
                      <w:pPr>
                        <w:jc w:val="center"/>
                        <w:rPr>
                          <w:rFonts w:ascii="Times New Roman CYR" w:hAnsi="Times New Roman CYR" w:cs="Times New Roman CYR"/>
                          <w:sz w:val="36"/>
                          <w:szCs w:val="36"/>
                        </w:rPr>
                      </w:pPr>
                    </w:p>
                    <w:p w14:paraId="74172065" w14:textId="77777777" w:rsidR="00A43AC3" w:rsidRDefault="00A43AC3"/>
                    <w:p w14:paraId="3642AB84" w14:textId="77777777" w:rsidR="00A43AC3" w:rsidRPr="00630E21" w:rsidRDefault="00A43AC3" w:rsidP="00987998">
                      <w:pPr>
                        <w:pStyle w:val="3"/>
                        <w:spacing w:line="276" w:lineRule="auto"/>
                        <w:rPr>
                          <w:rFonts w:ascii="Times New Roman" w:hAnsi="Times New Roman"/>
                          <w:bCs/>
                          <w:sz w:val="48"/>
                          <w:szCs w:val="48"/>
                        </w:rPr>
                      </w:pPr>
                      <w:bookmarkStart w:id="4495" w:name="_Toc169173824"/>
                      <w:r w:rsidRPr="00630E21">
                        <w:rPr>
                          <w:rFonts w:ascii="Times New Roman" w:hAnsi="Times New Roman"/>
                          <w:bCs/>
                          <w:sz w:val="48"/>
                          <w:szCs w:val="48"/>
                        </w:rPr>
                        <w:t>ДИПЛОМНА РОБОТА</w:t>
                      </w:r>
                      <w:bookmarkEnd w:id="4495"/>
                    </w:p>
                    <w:p w14:paraId="36BAC54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62F75A9" w14:textId="77777777" w:rsidR="00A43AC3" w:rsidRPr="005E3013" w:rsidRDefault="00A43AC3" w:rsidP="00987998">
                      <w:pPr>
                        <w:pStyle w:val="2"/>
                        <w:spacing w:line="276" w:lineRule="auto"/>
                        <w:rPr>
                          <w:b w:val="0"/>
                          <w:bCs/>
                          <w:iCs/>
                          <w:sz w:val="48"/>
                          <w:szCs w:val="48"/>
                          <w:highlight w:val="yellow"/>
                        </w:rPr>
                      </w:pPr>
                      <w:bookmarkStart w:id="4496" w:name="_Toc16917382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496"/>
                    </w:p>
                    <w:p w14:paraId="55C19CB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FA563B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6EFDB9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AC73366" w14:textId="77777777" w:rsidR="00A43AC3" w:rsidRPr="00B1453A" w:rsidRDefault="00A43AC3" w:rsidP="00987998">
                      <w:pPr>
                        <w:jc w:val="center"/>
                        <w:rPr>
                          <w:rFonts w:ascii="Calibri" w:hAnsi="Calibri"/>
                          <w:sz w:val="36"/>
                          <w:szCs w:val="36"/>
                        </w:rPr>
                      </w:pPr>
                    </w:p>
                    <w:p w14:paraId="070BB536" w14:textId="77777777" w:rsidR="00A43AC3" w:rsidRDefault="00A43AC3" w:rsidP="00987998">
                      <w:pPr>
                        <w:jc w:val="center"/>
                        <w:rPr>
                          <w:rFonts w:ascii="Times New Roman CYR" w:hAnsi="Times New Roman CYR" w:cs="Times New Roman CYR"/>
                          <w:sz w:val="36"/>
                          <w:szCs w:val="36"/>
                        </w:rPr>
                      </w:pPr>
                    </w:p>
                    <w:p w14:paraId="67339455" w14:textId="77777777" w:rsidR="00A43AC3" w:rsidRDefault="00A43AC3"/>
                    <w:p w14:paraId="40CE782A" w14:textId="77777777" w:rsidR="00A43AC3" w:rsidRPr="00630E21" w:rsidRDefault="00A43AC3" w:rsidP="00987998">
                      <w:pPr>
                        <w:pStyle w:val="3"/>
                        <w:spacing w:line="276" w:lineRule="auto"/>
                        <w:rPr>
                          <w:rFonts w:ascii="Times New Roman" w:hAnsi="Times New Roman"/>
                          <w:bCs/>
                          <w:sz w:val="48"/>
                          <w:szCs w:val="48"/>
                        </w:rPr>
                      </w:pPr>
                      <w:bookmarkStart w:id="4497" w:name="_Toc169173826"/>
                      <w:r w:rsidRPr="00630E21">
                        <w:rPr>
                          <w:rFonts w:ascii="Times New Roman" w:hAnsi="Times New Roman"/>
                          <w:bCs/>
                          <w:sz w:val="48"/>
                          <w:szCs w:val="48"/>
                        </w:rPr>
                        <w:t>ДИПЛОМНА РОБОТА</w:t>
                      </w:r>
                      <w:bookmarkEnd w:id="4497"/>
                    </w:p>
                    <w:p w14:paraId="4BE4C3B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2342E60" w14:textId="77777777" w:rsidR="00A43AC3" w:rsidRPr="005E3013" w:rsidRDefault="00A43AC3" w:rsidP="00987998">
                      <w:pPr>
                        <w:pStyle w:val="2"/>
                        <w:spacing w:line="276" w:lineRule="auto"/>
                        <w:rPr>
                          <w:b w:val="0"/>
                          <w:bCs/>
                          <w:iCs/>
                          <w:sz w:val="48"/>
                          <w:szCs w:val="48"/>
                          <w:highlight w:val="yellow"/>
                        </w:rPr>
                      </w:pPr>
                      <w:bookmarkStart w:id="4498" w:name="_Toc16917382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498"/>
                    </w:p>
                    <w:p w14:paraId="46E3E0E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F3706E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D11C79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E2260EA" w14:textId="77777777" w:rsidR="00A43AC3" w:rsidRPr="00B1453A" w:rsidRDefault="00A43AC3" w:rsidP="00987998">
                      <w:pPr>
                        <w:jc w:val="center"/>
                        <w:rPr>
                          <w:rFonts w:ascii="Calibri" w:hAnsi="Calibri"/>
                          <w:sz w:val="36"/>
                          <w:szCs w:val="36"/>
                        </w:rPr>
                      </w:pPr>
                    </w:p>
                    <w:p w14:paraId="67ECDD6D" w14:textId="77777777" w:rsidR="00A43AC3" w:rsidRDefault="00A43AC3" w:rsidP="00987998">
                      <w:pPr>
                        <w:jc w:val="center"/>
                        <w:rPr>
                          <w:rFonts w:ascii="Times New Roman CYR" w:hAnsi="Times New Roman CYR" w:cs="Times New Roman CYR"/>
                          <w:sz w:val="36"/>
                          <w:szCs w:val="36"/>
                        </w:rPr>
                      </w:pPr>
                    </w:p>
                    <w:p w14:paraId="04F7986F" w14:textId="77777777" w:rsidR="00A43AC3" w:rsidRDefault="00A43AC3"/>
                    <w:p w14:paraId="299F9B24" w14:textId="77777777" w:rsidR="00A43AC3" w:rsidRPr="00630E21" w:rsidRDefault="00A43AC3" w:rsidP="00987998">
                      <w:pPr>
                        <w:pStyle w:val="3"/>
                        <w:spacing w:line="276" w:lineRule="auto"/>
                        <w:rPr>
                          <w:rFonts w:ascii="Times New Roman" w:hAnsi="Times New Roman"/>
                          <w:bCs/>
                          <w:sz w:val="48"/>
                          <w:szCs w:val="48"/>
                        </w:rPr>
                      </w:pPr>
                      <w:bookmarkStart w:id="4499" w:name="_Toc169173828"/>
                      <w:r w:rsidRPr="00630E21">
                        <w:rPr>
                          <w:rFonts w:ascii="Times New Roman" w:hAnsi="Times New Roman"/>
                          <w:bCs/>
                          <w:sz w:val="48"/>
                          <w:szCs w:val="48"/>
                        </w:rPr>
                        <w:t>ДИПЛОМНА РОБОТА</w:t>
                      </w:r>
                      <w:bookmarkEnd w:id="4499"/>
                    </w:p>
                    <w:p w14:paraId="6B0F6C1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9B3DC5E" w14:textId="77777777" w:rsidR="00A43AC3" w:rsidRPr="005E3013" w:rsidRDefault="00A43AC3" w:rsidP="00987998">
                      <w:pPr>
                        <w:pStyle w:val="2"/>
                        <w:spacing w:line="276" w:lineRule="auto"/>
                        <w:rPr>
                          <w:b w:val="0"/>
                          <w:bCs/>
                          <w:iCs/>
                          <w:sz w:val="48"/>
                          <w:szCs w:val="48"/>
                          <w:highlight w:val="yellow"/>
                        </w:rPr>
                      </w:pPr>
                      <w:bookmarkStart w:id="4500" w:name="_Toc16917382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500"/>
                    </w:p>
                    <w:p w14:paraId="1419ECC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19D2D9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5EBB70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ED95CF5" w14:textId="77777777" w:rsidR="00A43AC3" w:rsidRPr="00B1453A" w:rsidRDefault="00A43AC3" w:rsidP="00987998">
                      <w:pPr>
                        <w:jc w:val="center"/>
                        <w:rPr>
                          <w:rFonts w:ascii="Calibri" w:hAnsi="Calibri"/>
                          <w:sz w:val="36"/>
                          <w:szCs w:val="36"/>
                        </w:rPr>
                      </w:pPr>
                    </w:p>
                    <w:p w14:paraId="73D025E7" w14:textId="77777777" w:rsidR="00A43AC3" w:rsidRDefault="00A43AC3" w:rsidP="00987998">
                      <w:pPr>
                        <w:jc w:val="center"/>
                        <w:rPr>
                          <w:rFonts w:ascii="Times New Roman CYR" w:hAnsi="Times New Roman CYR" w:cs="Times New Roman CYR"/>
                          <w:sz w:val="36"/>
                          <w:szCs w:val="36"/>
                        </w:rPr>
                      </w:pPr>
                    </w:p>
                    <w:p w14:paraId="134AF559" w14:textId="77777777" w:rsidR="00A43AC3" w:rsidRDefault="00A43AC3"/>
                    <w:p w14:paraId="3DB3167F" w14:textId="77777777" w:rsidR="00A43AC3" w:rsidRPr="00630E21" w:rsidRDefault="00A43AC3" w:rsidP="00987998">
                      <w:pPr>
                        <w:pStyle w:val="3"/>
                        <w:spacing w:line="276" w:lineRule="auto"/>
                        <w:rPr>
                          <w:rFonts w:ascii="Times New Roman" w:hAnsi="Times New Roman"/>
                          <w:bCs/>
                          <w:sz w:val="48"/>
                          <w:szCs w:val="48"/>
                        </w:rPr>
                      </w:pPr>
                      <w:bookmarkStart w:id="4501" w:name="_Toc169173830"/>
                      <w:r w:rsidRPr="00630E21">
                        <w:rPr>
                          <w:rFonts w:ascii="Times New Roman" w:hAnsi="Times New Roman"/>
                          <w:bCs/>
                          <w:sz w:val="48"/>
                          <w:szCs w:val="48"/>
                        </w:rPr>
                        <w:t>ДИПЛОМНА РОБОТА</w:t>
                      </w:r>
                      <w:bookmarkEnd w:id="4501"/>
                    </w:p>
                    <w:p w14:paraId="1A72E4B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4BC6358" w14:textId="77777777" w:rsidR="00A43AC3" w:rsidRPr="005E3013" w:rsidRDefault="00A43AC3" w:rsidP="00987998">
                      <w:pPr>
                        <w:pStyle w:val="2"/>
                        <w:spacing w:line="276" w:lineRule="auto"/>
                        <w:rPr>
                          <w:b w:val="0"/>
                          <w:bCs/>
                          <w:iCs/>
                          <w:sz w:val="48"/>
                          <w:szCs w:val="48"/>
                          <w:highlight w:val="yellow"/>
                        </w:rPr>
                      </w:pPr>
                      <w:bookmarkStart w:id="4502" w:name="_Toc16917383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502"/>
                    </w:p>
                    <w:p w14:paraId="0A3C094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C3CA84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E0FC00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D475E8E" w14:textId="77777777" w:rsidR="00A43AC3" w:rsidRPr="00B1453A" w:rsidRDefault="00A43AC3" w:rsidP="00987998">
                      <w:pPr>
                        <w:jc w:val="center"/>
                        <w:rPr>
                          <w:rFonts w:ascii="Calibri" w:hAnsi="Calibri"/>
                          <w:sz w:val="36"/>
                          <w:szCs w:val="36"/>
                        </w:rPr>
                      </w:pPr>
                    </w:p>
                    <w:p w14:paraId="76035176" w14:textId="77777777" w:rsidR="00A43AC3" w:rsidRDefault="00A43AC3" w:rsidP="00987998">
                      <w:pPr>
                        <w:jc w:val="center"/>
                        <w:rPr>
                          <w:rFonts w:ascii="Times New Roman CYR" w:hAnsi="Times New Roman CYR" w:cs="Times New Roman CYR"/>
                          <w:sz w:val="36"/>
                          <w:szCs w:val="36"/>
                        </w:rPr>
                      </w:pPr>
                    </w:p>
                    <w:p w14:paraId="785920F0" w14:textId="77777777" w:rsidR="00A43AC3" w:rsidRDefault="00A43AC3"/>
                    <w:p w14:paraId="0E5187CF" w14:textId="77777777" w:rsidR="000658DF" w:rsidRPr="003A41B8" w:rsidRDefault="000658DF" w:rsidP="000658DF">
                      <w:pPr>
                        <w:pStyle w:val="3"/>
                        <w:spacing w:line="300" w:lineRule="auto"/>
                        <w:rPr>
                          <w:rFonts w:ascii="Times New Roman CYR" w:hAnsi="Times New Roman CYR"/>
                          <w:i/>
                          <w:iCs/>
                          <w:sz w:val="44"/>
                          <w:szCs w:val="44"/>
                        </w:rPr>
                      </w:pPr>
                      <w:bookmarkStart w:id="4503" w:name="_Toc169173832"/>
                      <w:r w:rsidRPr="003A41B8">
                        <w:rPr>
                          <w:rFonts w:ascii="Times New Roman CYR" w:hAnsi="Times New Roman CYR"/>
                          <w:i/>
                          <w:iCs/>
                          <w:sz w:val="44"/>
                          <w:szCs w:val="44"/>
                        </w:rPr>
                        <w:t>ДИПЛОМНА РОБОТА БАКАЛАВРА</w:t>
                      </w:r>
                      <w:bookmarkEnd w:id="4503"/>
                      <w:r w:rsidRPr="003A41B8">
                        <w:rPr>
                          <w:rFonts w:ascii="Times New Roman CYR" w:hAnsi="Times New Roman CYR"/>
                          <w:i/>
                          <w:iCs/>
                          <w:sz w:val="44"/>
                          <w:szCs w:val="44"/>
                        </w:rPr>
                        <w:t xml:space="preserve"> </w:t>
                      </w:r>
                    </w:p>
                    <w:p w14:paraId="68D3C3F9" w14:textId="77777777" w:rsidR="000658DF" w:rsidRPr="000D3135" w:rsidRDefault="000658DF" w:rsidP="000658DF">
                      <w:pPr>
                        <w:pStyle w:val="2"/>
                        <w:spacing w:line="300" w:lineRule="auto"/>
                        <w:rPr>
                          <w:rFonts w:ascii="Times New Roman CYR" w:hAnsi="Times New Roman CYR"/>
                          <w:b w:val="0"/>
                          <w:sz w:val="44"/>
                          <w:szCs w:val="44"/>
                        </w:rPr>
                      </w:pPr>
                      <w:bookmarkStart w:id="4504" w:name="_Toc169173833"/>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4504"/>
                    </w:p>
                    <w:p w14:paraId="1F121501"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13BC9046"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43F776CA" w14:textId="77777777" w:rsidR="000658DF" w:rsidRPr="000D3135" w:rsidRDefault="000658DF" w:rsidP="000658DF">
                      <w:pPr>
                        <w:spacing w:line="300" w:lineRule="auto"/>
                        <w:jc w:val="center"/>
                        <w:rPr>
                          <w:b/>
                          <w:lang w:val="uk-UA"/>
                        </w:rPr>
                      </w:pPr>
                    </w:p>
                    <w:p w14:paraId="0795076A"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7B4A33CA" w14:textId="77777777" w:rsidR="00A43AC3" w:rsidRPr="00B1453A" w:rsidRDefault="00A43AC3" w:rsidP="00987998">
                      <w:pPr>
                        <w:jc w:val="center"/>
                        <w:rPr>
                          <w:rFonts w:ascii="Calibri" w:hAnsi="Calibri"/>
                          <w:sz w:val="36"/>
                          <w:szCs w:val="36"/>
                        </w:rPr>
                      </w:pPr>
                    </w:p>
                    <w:p w14:paraId="68B1B4C1" w14:textId="77777777" w:rsidR="00A43AC3" w:rsidRDefault="00A43AC3" w:rsidP="00987998">
                      <w:pPr>
                        <w:jc w:val="center"/>
                        <w:rPr>
                          <w:rFonts w:ascii="Times New Roman CYR" w:hAnsi="Times New Roman CYR" w:cs="Times New Roman CYR"/>
                          <w:sz w:val="36"/>
                          <w:szCs w:val="36"/>
                        </w:rPr>
                      </w:pPr>
                    </w:p>
                    <w:p w14:paraId="0470515E" w14:textId="77777777" w:rsidR="00A43AC3" w:rsidRDefault="00A43AC3"/>
                    <w:p w14:paraId="63EE4349" w14:textId="77777777" w:rsidR="00A43AC3" w:rsidRPr="00630E21" w:rsidRDefault="00A43AC3" w:rsidP="00987998">
                      <w:pPr>
                        <w:pStyle w:val="3"/>
                        <w:spacing w:line="276" w:lineRule="auto"/>
                        <w:rPr>
                          <w:rFonts w:ascii="Times New Roman" w:hAnsi="Times New Roman"/>
                          <w:bCs/>
                          <w:sz w:val="48"/>
                          <w:szCs w:val="48"/>
                        </w:rPr>
                      </w:pPr>
                      <w:bookmarkStart w:id="4505" w:name="_Toc169173834"/>
                      <w:r w:rsidRPr="00630E21">
                        <w:rPr>
                          <w:rFonts w:ascii="Times New Roman" w:hAnsi="Times New Roman"/>
                          <w:bCs/>
                          <w:sz w:val="48"/>
                          <w:szCs w:val="48"/>
                        </w:rPr>
                        <w:t>ДИПЛОМНА РОБОТА</w:t>
                      </w:r>
                      <w:bookmarkEnd w:id="4505"/>
                    </w:p>
                    <w:p w14:paraId="469833F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80D7805" w14:textId="77777777" w:rsidR="00A43AC3" w:rsidRPr="005E3013" w:rsidRDefault="00A43AC3" w:rsidP="00987998">
                      <w:pPr>
                        <w:pStyle w:val="2"/>
                        <w:spacing w:line="276" w:lineRule="auto"/>
                        <w:rPr>
                          <w:b w:val="0"/>
                          <w:bCs/>
                          <w:iCs/>
                          <w:sz w:val="48"/>
                          <w:szCs w:val="48"/>
                          <w:highlight w:val="yellow"/>
                        </w:rPr>
                      </w:pPr>
                      <w:bookmarkStart w:id="4506" w:name="_Toc16917383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506"/>
                    </w:p>
                    <w:p w14:paraId="17C23EF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1F774B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D44325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C4B37FA" w14:textId="77777777" w:rsidR="00A43AC3" w:rsidRPr="00B1453A" w:rsidRDefault="00A43AC3" w:rsidP="00987998">
                      <w:pPr>
                        <w:jc w:val="center"/>
                        <w:rPr>
                          <w:rFonts w:ascii="Calibri" w:hAnsi="Calibri"/>
                          <w:sz w:val="36"/>
                          <w:szCs w:val="36"/>
                        </w:rPr>
                      </w:pPr>
                    </w:p>
                    <w:p w14:paraId="0CAF308A" w14:textId="77777777" w:rsidR="00A43AC3" w:rsidRDefault="00A43AC3" w:rsidP="00987998">
                      <w:pPr>
                        <w:jc w:val="center"/>
                        <w:rPr>
                          <w:rFonts w:ascii="Times New Roman CYR" w:hAnsi="Times New Roman CYR" w:cs="Times New Roman CYR"/>
                          <w:sz w:val="36"/>
                          <w:szCs w:val="36"/>
                        </w:rPr>
                      </w:pPr>
                    </w:p>
                    <w:p w14:paraId="37E5D2E2" w14:textId="77777777" w:rsidR="00A43AC3" w:rsidRDefault="00A43AC3"/>
                    <w:p w14:paraId="06D7FD26" w14:textId="77777777" w:rsidR="00A43AC3" w:rsidRPr="00630E21" w:rsidRDefault="00A43AC3" w:rsidP="00987998">
                      <w:pPr>
                        <w:pStyle w:val="3"/>
                        <w:spacing w:line="276" w:lineRule="auto"/>
                        <w:rPr>
                          <w:rFonts w:ascii="Times New Roman" w:hAnsi="Times New Roman"/>
                          <w:bCs/>
                          <w:sz w:val="48"/>
                          <w:szCs w:val="48"/>
                        </w:rPr>
                      </w:pPr>
                      <w:bookmarkStart w:id="4507" w:name="_Toc169173836"/>
                      <w:r w:rsidRPr="00630E21">
                        <w:rPr>
                          <w:rFonts w:ascii="Times New Roman" w:hAnsi="Times New Roman"/>
                          <w:bCs/>
                          <w:sz w:val="48"/>
                          <w:szCs w:val="48"/>
                        </w:rPr>
                        <w:t>ДИПЛОМНА РОБОТА</w:t>
                      </w:r>
                      <w:bookmarkEnd w:id="4507"/>
                    </w:p>
                    <w:p w14:paraId="2717548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5118718" w14:textId="77777777" w:rsidR="00A43AC3" w:rsidRPr="005E3013" w:rsidRDefault="00A43AC3" w:rsidP="00987998">
                      <w:pPr>
                        <w:pStyle w:val="2"/>
                        <w:spacing w:line="276" w:lineRule="auto"/>
                        <w:rPr>
                          <w:b w:val="0"/>
                          <w:bCs/>
                          <w:iCs/>
                          <w:sz w:val="48"/>
                          <w:szCs w:val="48"/>
                          <w:highlight w:val="yellow"/>
                        </w:rPr>
                      </w:pPr>
                      <w:bookmarkStart w:id="4508" w:name="_Toc16917383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508"/>
                    </w:p>
                    <w:p w14:paraId="4C78805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5E003D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E00031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183FEE6" w14:textId="77777777" w:rsidR="00A43AC3" w:rsidRPr="00B1453A" w:rsidRDefault="00A43AC3" w:rsidP="00987998">
                      <w:pPr>
                        <w:jc w:val="center"/>
                        <w:rPr>
                          <w:rFonts w:ascii="Calibri" w:hAnsi="Calibri"/>
                          <w:sz w:val="36"/>
                          <w:szCs w:val="36"/>
                        </w:rPr>
                      </w:pPr>
                    </w:p>
                    <w:p w14:paraId="5FD67A18" w14:textId="77777777" w:rsidR="00A43AC3" w:rsidRDefault="00A43AC3" w:rsidP="00987998">
                      <w:pPr>
                        <w:jc w:val="center"/>
                        <w:rPr>
                          <w:rFonts w:ascii="Times New Roman CYR" w:hAnsi="Times New Roman CYR" w:cs="Times New Roman CYR"/>
                          <w:sz w:val="36"/>
                          <w:szCs w:val="36"/>
                        </w:rPr>
                      </w:pPr>
                    </w:p>
                    <w:p w14:paraId="4216E1EE" w14:textId="77777777" w:rsidR="00A43AC3" w:rsidRDefault="00A43AC3"/>
                    <w:p w14:paraId="02E640EE" w14:textId="77777777" w:rsidR="00A43AC3" w:rsidRPr="00630E21" w:rsidRDefault="00A43AC3" w:rsidP="00987998">
                      <w:pPr>
                        <w:pStyle w:val="3"/>
                        <w:spacing w:line="276" w:lineRule="auto"/>
                        <w:rPr>
                          <w:rFonts w:ascii="Times New Roman" w:hAnsi="Times New Roman"/>
                          <w:bCs/>
                          <w:sz w:val="48"/>
                          <w:szCs w:val="48"/>
                        </w:rPr>
                      </w:pPr>
                      <w:bookmarkStart w:id="4509" w:name="_Toc169173838"/>
                      <w:r w:rsidRPr="00630E21">
                        <w:rPr>
                          <w:rFonts w:ascii="Times New Roman" w:hAnsi="Times New Roman"/>
                          <w:bCs/>
                          <w:sz w:val="48"/>
                          <w:szCs w:val="48"/>
                        </w:rPr>
                        <w:t>ДИПЛОМНА РОБОТА</w:t>
                      </w:r>
                      <w:bookmarkEnd w:id="4509"/>
                    </w:p>
                    <w:p w14:paraId="5655994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CE699E2" w14:textId="77777777" w:rsidR="00A43AC3" w:rsidRPr="005E3013" w:rsidRDefault="00A43AC3" w:rsidP="00987998">
                      <w:pPr>
                        <w:pStyle w:val="2"/>
                        <w:spacing w:line="276" w:lineRule="auto"/>
                        <w:rPr>
                          <w:b w:val="0"/>
                          <w:bCs/>
                          <w:iCs/>
                          <w:sz w:val="48"/>
                          <w:szCs w:val="48"/>
                          <w:highlight w:val="yellow"/>
                        </w:rPr>
                      </w:pPr>
                      <w:bookmarkStart w:id="4510" w:name="_Toc16917383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510"/>
                    </w:p>
                    <w:p w14:paraId="25AA301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D03DD0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842A33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F7B663E" w14:textId="77777777" w:rsidR="00A43AC3" w:rsidRPr="00B1453A" w:rsidRDefault="00A43AC3" w:rsidP="00987998">
                      <w:pPr>
                        <w:jc w:val="center"/>
                        <w:rPr>
                          <w:rFonts w:ascii="Calibri" w:hAnsi="Calibri"/>
                          <w:sz w:val="36"/>
                          <w:szCs w:val="36"/>
                        </w:rPr>
                      </w:pPr>
                    </w:p>
                    <w:p w14:paraId="1C0E3164" w14:textId="77777777" w:rsidR="00A43AC3" w:rsidRDefault="00A43AC3" w:rsidP="00987998">
                      <w:pPr>
                        <w:jc w:val="center"/>
                        <w:rPr>
                          <w:rFonts w:ascii="Times New Roman CYR" w:hAnsi="Times New Roman CYR" w:cs="Times New Roman CYR"/>
                          <w:sz w:val="36"/>
                          <w:szCs w:val="36"/>
                        </w:rPr>
                      </w:pPr>
                    </w:p>
                    <w:p w14:paraId="67898D23" w14:textId="77777777" w:rsidR="00A43AC3" w:rsidRDefault="00A43AC3"/>
                    <w:p w14:paraId="22F86051" w14:textId="77777777" w:rsidR="00A43AC3" w:rsidRPr="00630E21" w:rsidRDefault="00A43AC3" w:rsidP="00987998">
                      <w:pPr>
                        <w:pStyle w:val="3"/>
                        <w:spacing w:line="276" w:lineRule="auto"/>
                        <w:rPr>
                          <w:rFonts w:ascii="Times New Roman" w:hAnsi="Times New Roman"/>
                          <w:bCs/>
                          <w:sz w:val="48"/>
                          <w:szCs w:val="48"/>
                        </w:rPr>
                      </w:pPr>
                      <w:bookmarkStart w:id="4511" w:name="_Toc169173840"/>
                      <w:r w:rsidRPr="00630E21">
                        <w:rPr>
                          <w:rFonts w:ascii="Times New Roman" w:hAnsi="Times New Roman"/>
                          <w:bCs/>
                          <w:sz w:val="48"/>
                          <w:szCs w:val="48"/>
                        </w:rPr>
                        <w:t>ДИПЛОМНА РОБОТА</w:t>
                      </w:r>
                      <w:bookmarkEnd w:id="4511"/>
                    </w:p>
                    <w:p w14:paraId="2D93CCC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A23E7D4" w14:textId="77777777" w:rsidR="00A43AC3" w:rsidRPr="005E3013" w:rsidRDefault="00A43AC3" w:rsidP="00987998">
                      <w:pPr>
                        <w:pStyle w:val="2"/>
                        <w:spacing w:line="276" w:lineRule="auto"/>
                        <w:rPr>
                          <w:b w:val="0"/>
                          <w:bCs/>
                          <w:iCs/>
                          <w:sz w:val="48"/>
                          <w:szCs w:val="48"/>
                          <w:highlight w:val="yellow"/>
                        </w:rPr>
                      </w:pPr>
                      <w:bookmarkStart w:id="4512" w:name="_Toc16917384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512"/>
                    </w:p>
                    <w:p w14:paraId="6E817B5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864C15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C593A0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6143D9E" w14:textId="77777777" w:rsidR="00A43AC3" w:rsidRPr="00B1453A" w:rsidRDefault="00A43AC3" w:rsidP="00987998">
                      <w:pPr>
                        <w:jc w:val="center"/>
                        <w:rPr>
                          <w:rFonts w:ascii="Calibri" w:hAnsi="Calibri"/>
                          <w:sz w:val="36"/>
                          <w:szCs w:val="36"/>
                        </w:rPr>
                      </w:pPr>
                    </w:p>
                    <w:p w14:paraId="218CA1C7" w14:textId="77777777" w:rsidR="00A43AC3" w:rsidRDefault="00A43AC3" w:rsidP="00987998">
                      <w:pPr>
                        <w:jc w:val="center"/>
                        <w:rPr>
                          <w:rFonts w:ascii="Times New Roman CYR" w:hAnsi="Times New Roman CYR" w:cs="Times New Roman CYR"/>
                          <w:sz w:val="36"/>
                          <w:szCs w:val="36"/>
                        </w:rPr>
                      </w:pPr>
                    </w:p>
                    <w:p w14:paraId="2B271ECB" w14:textId="77777777" w:rsidR="00A43AC3" w:rsidRDefault="00A43AC3"/>
                    <w:p w14:paraId="16D520E0" w14:textId="77777777" w:rsidR="00A43AC3" w:rsidRPr="00630E21" w:rsidRDefault="00A43AC3" w:rsidP="00987998">
                      <w:pPr>
                        <w:pStyle w:val="3"/>
                        <w:spacing w:line="276" w:lineRule="auto"/>
                        <w:rPr>
                          <w:rFonts w:ascii="Times New Roman" w:hAnsi="Times New Roman"/>
                          <w:bCs/>
                          <w:sz w:val="48"/>
                          <w:szCs w:val="48"/>
                        </w:rPr>
                      </w:pPr>
                      <w:bookmarkStart w:id="4513" w:name="_Toc169173842"/>
                      <w:r w:rsidRPr="00630E21">
                        <w:rPr>
                          <w:rFonts w:ascii="Times New Roman" w:hAnsi="Times New Roman"/>
                          <w:bCs/>
                          <w:sz w:val="48"/>
                          <w:szCs w:val="48"/>
                        </w:rPr>
                        <w:t>ДИПЛОМНА РОБОТА</w:t>
                      </w:r>
                      <w:bookmarkEnd w:id="4513"/>
                    </w:p>
                    <w:p w14:paraId="095ADDA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DF65D47" w14:textId="77777777" w:rsidR="00A43AC3" w:rsidRPr="005E3013" w:rsidRDefault="00A43AC3" w:rsidP="00987998">
                      <w:pPr>
                        <w:pStyle w:val="2"/>
                        <w:spacing w:line="276" w:lineRule="auto"/>
                        <w:rPr>
                          <w:b w:val="0"/>
                          <w:bCs/>
                          <w:iCs/>
                          <w:sz w:val="48"/>
                          <w:szCs w:val="48"/>
                          <w:highlight w:val="yellow"/>
                        </w:rPr>
                      </w:pPr>
                      <w:bookmarkStart w:id="4514" w:name="_Toc16917384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514"/>
                    </w:p>
                    <w:p w14:paraId="6F65788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2CDF07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18EF73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4AE1D91" w14:textId="77777777" w:rsidR="00A43AC3" w:rsidRPr="00B1453A" w:rsidRDefault="00A43AC3" w:rsidP="00987998">
                      <w:pPr>
                        <w:jc w:val="center"/>
                        <w:rPr>
                          <w:rFonts w:ascii="Calibri" w:hAnsi="Calibri"/>
                          <w:sz w:val="36"/>
                          <w:szCs w:val="36"/>
                        </w:rPr>
                      </w:pPr>
                    </w:p>
                    <w:p w14:paraId="56B12CCD" w14:textId="77777777" w:rsidR="00A43AC3" w:rsidRDefault="00A43AC3" w:rsidP="00987998">
                      <w:pPr>
                        <w:jc w:val="center"/>
                        <w:rPr>
                          <w:rFonts w:ascii="Times New Roman CYR" w:hAnsi="Times New Roman CYR" w:cs="Times New Roman CYR"/>
                          <w:sz w:val="36"/>
                          <w:szCs w:val="36"/>
                        </w:rPr>
                      </w:pPr>
                    </w:p>
                    <w:p w14:paraId="66108851" w14:textId="77777777" w:rsidR="00A43AC3" w:rsidRDefault="00A43AC3"/>
                    <w:p w14:paraId="234A6F15" w14:textId="77777777" w:rsidR="00A43AC3" w:rsidRPr="00630E21" w:rsidRDefault="00A43AC3" w:rsidP="00987998">
                      <w:pPr>
                        <w:pStyle w:val="3"/>
                        <w:spacing w:line="276" w:lineRule="auto"/>
                        <w:rPr>
                          <w:rFonts w:ascii="Times New Roman" w:hAnsi="Times New Roman"/>
                          <w:bCs/>
                          <w:sz w:val="48"/>
                          <w:szCs w:val="48"/>
                        </w:rPr>
                      </w:pPr>
                      <w:bookmarkStart w:id="4515" w:name="_Toc169173844"/>
                      <w:r w:rsidRPr="00630E21">
                        <w:rPr>
                          <w:rFonts w:ascii="Times New Roman" w:hAnsi="Times New Roman"/>
                          <w:bCs/>
                          <w:sz w:val="48"/>
                          <w:szCs w:val="48"/>
                        </w:rPr>
                        <w:t>ДИПЛОМНА РОБОТА</w:t>
                      </w:r>
                      <w:bookmarkEnd w:id="4515"/>
                    </w:p>
                    <w:p w14:paraId="7994426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7C572F1" w14:textId="77777777" w:rsidR="00A43AC3" w:rsidRPr="005E3013" w:rsidRDefault="00A43AC3" w:rsidP="00987998">
                      <w:pPr>
                        <w:pStyle w:val="2"/>
                        <w:spacing w:line="276" w:lineRule="auto"/>
                        <w:rPr>
                          <w:b w:val="0"/>
                          <w:bCs/>
                          <w:iCs/>
                          <w:sz w:val="48"/>
                          <w:szCs w:val="48"/>
                          <w:highlight w:val="yellow"/>
                        </w:rPr>
                      </w:pPr>
                      <w:bookmarkStart w:id="4516" w:name="_Toc16917384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516"/>
                    </w:p>
                    <w:p w14:paraId="7CD7607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D9D8C8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025E1D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8563FEF" w14:textId="77777777" w:rsidR="00A43AC3" w:rsidRPr="00B1453A" w:rsidRDefault="00A43AC3" w:rsidP="00987998">
                      <w:pPr>
                        <w:jc w:val="center"/>
                        <w:rPr>
                          <w:rFonts w:ascii="Calibri" w:hAnsi="Calibri"/>
                          <w:sz w:val="36"/>
                          <w:szCs w:val="36"/>
                        </w:rPr>
                      </w:pPr>
                    </w:p>
                    <w:p w14:paraId="7FDFA88F" w14:textId="77777777" w:rsidR="00A43AC3" w:rsidRDefault="00A43AC3" w:rsidP="00987998">
                      <w:pPr>
                        <w:jc w:val="center"/>
                        <w:rPr>
                          <w:rFonts w:ascii="Times New Roman CYR" w:hAnsi="Times New Roman CYR" w:cs="Times New Roman CYR"/>
                          <w:sz w:val="36"/>
                          <w:szCs w:val="36"/>
                        </w:rPr>
                      </w:pPr>
                    </w:p>
                    <w:p w14:paraId="42527600" w14:textId="77777777" w:rsidR="00A43AC3" w:rsidRDefault="00A43AC3"/>
                    <w:p w14:paraId="7085C82C" w14:textId="77777777" w:rsidR="00A43AC3" w:rsidRPr="00630E21" w:rsidRDefault="00A43AC3" w:rsidP="00987998">
                      <w:pPr>
                        <w:pStyle w:val="3"/>
                        <w:spacing w:line="276" w:lineRule="auto"/>
                        <w:rPr>
                          <w:rFonts w:ascii="Times New Roman" w:hAnsi="Times New Roman"/>
                          <w:bCs/>
                          <w:sz w:val="48"/>
                          <w:szCs w:val="48"/>
                        </w:rPr>
                      </w:pPr>
                      <w:bookmarkStart w:id="4517" w:name="_Toc169173846"/>
                      <w:r w:rsidRPr="00630E21">
                        <w:rPr>
                          <w:rFonts w:ascii="Times New Roman" w:hAnsi="Times New Roman"/>
                          <w:bCs/>
                          <w:sz w:val="48"/>
                          <w:szCs w:val="48"/>
                        </w:rPr>
                        <w:t>ДИПЛОМНА РОБОТА</w:t>
                      </w:r>
                      <w:bookmarkEnd w:id="4517"/>
                    </w:p>
                    <w:p w14:paraId="575D289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BEACBD9" w14:textId="77777777" w:rsidR="00A43AC3" w:rsidRPr="005E3013" w:rsidRDefault="00A43AC3" w:rsidP="00987998">
                      <w:pPr>
                        <w:pStyle w:val="2"/>
                        <w:spacing w:line="276" w:lineRule="auto"/>
                        <w:rPr>
                          <w:b w:val="0"/>
                          <w:bCs/>
                          <w:iCs/>
                          <w:sz w:val="48"/>
                          <w:szCs w:val="48"/>
                          <w:highlight w:val="yellow"/>
                        </w:rPr>
                      </w:pPr>
                      <w:bookmarkStart w:id="4518" w:name="_Toc16917384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518"/>
                    </w:p>
                    <w:p w14:paraId="699B170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DCE4CA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E6004A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49F4DE9" w14:textId="77777777" w:rsidR="00A43AC3" w:rsidRPr="00B1453A" w:rsidRDefault="00A43AC3" w:rsidP="00987998">
                      <w:pPr>
                        <w:jc w:val="center"/>
                        <w:rPr>
                          <w:rFonts w:ascii="Calibri" w:hAnsi="Calibri"/>
                          <w:sz w:val="36"/>
                          <w:szCs w:val="36"/>
                        </w:rPr>
                      </w:pPr>
                    </w:p>
                    <w:p w14:paraId="1E7CDC5B" w14:textId="77777777" w:rsidR="00A43AC3" w:rsidRDefault="00A43AC3" w:rsidP="00987998">
                      <w:pPr>
                        <w:jc w:val="center"/>
                        <w:rPr>
                          <w:rFonts w:ascii="Times New Roman CYR" w:hAnsi="Times New Roman CYR" w:cs="Times New Roman CYR"/>
                          <w:sz w:val="36"/>
                          <w:szCs w:val="36"/>
                        </w:rPr>
                      </w:pPr>
                    </w:p>
                    <w:p w14:paraId="371E5A83" w14:textId="77777777" w:rsidR="00A43AC3" w:rsidRDefault="00A43AC3"/>
                    <w:p w14:paraId="22832A0F" w14:textId="77777777" w:rsidR="000658DF" w:rsidRPr="003A41B8" w:rsidRDefault="000658DF" w:rsidP="000658DF">
                      <w:pPr>
                        <w:pStyle w:val="3"/>
                        <w:spacing w:line="300" w:lineRule="auto"/>
                        <w:rPr>
                          <w:rFonts w:ascii="Times New Roman CYR" w:hAnsi="Times New Roman CYR"/>
                          <w:i/>
                          <w:iCs/>
                          <w:sz w:val="44"/>
                          <w:szCs w:val="44"/>
                        </w:rPr>
                      </w:pPr>
                      <w:bookmarkStart w:id="4519" w:name="_Toc169173848"/>
                      <w:r w:rsidRPr="003A41B8">
                        <w:rPr>
                          <w:rFonts w:ascii="Times New Roman CYR" w:hAnsi="Times New Roman CYR"/>
                          <w:i/>
                          <w:iCs/>
                          <w:sz w:val="44"/>
                          <w:szCs w:val="44"/>
                        </w:rPr>
                        <w:t>ДИПЛОМНА РОБОТА БАКАЛАВРА</w:t>
                      </w:r>
                      <w:bookmarkEnd w:id="4519"/>
                      <w:r w:rsidRPr="003A41B8">
                        <w:rPr>
                          <w:rFonts w:ascii="Times New Roman CYR" w:hAnsi="Times New Roman CYR"/>
                          <w:i/>
                          <w:iCs/>
                          <w:sz w:val="44"/>
                          <w:szCs w:val="44"/>
                        </w:rPr>
                        <w:t xml:space="preserve"> </w:t>
                      </w:r>
                    </w:p>
                    <w:p w14:paraId="1CF14C74" w14:textId="77777777" w:rsidR="000658DF" w:rsidRPr="000D3135" w:rsidRDefault="000658DF" w:rsidP="000658DF">
                      <w:pPr>
                        <w:pStyle w:val="2"/>
                        <w:spacing w:line="300" w:lineRule="auto"/>
                        <w:rPr>
                          <w:rFonts w:ascii="Times New Roman CYR" w:hAnsi="Times New Roman CYR"/>
                          <w:b w:val="0"/>
                          <w:sz w:val="44"/>
                          <w:szCs w:val="44"/>
                        </w:rPr>
                      </w:pPr>
                      <w:bookmarkStart w:id="4520" w:name="_Toc169173849"/>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4520"/>
                    </w:p>
                    <w:p w14:paraId="700ED129"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037AF5A1"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1F2DCBFA" w14:textId="77777777" w:rsidR="000658DF" w:rsidRPr="000D3135" w:rsidRDefault="000658DF" w:rsidP="000658DF">
                      <w:pPr>
                        <w:spacing w:line="300" w:lineRule="auto"/>
                        <w:jc w:val="center"/>
                        <w:rPr>
                          <w:b/>
                          <w:lang w:val="uk-UA"/>
                        </w:rPr>
                      </w:pPr>
                    </w:p>
                    <w:p w14:paraId="3AF6E8EC"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2D527AEE" w14:textId="77777777" w:rsidR="00A43AC3" w:rsidRPr="00B1453A" w:rsidRDefault="00A43AC3" w:rsidP="00987998">
                      <w:pPr>
                        <w:jc w:val="center"/>
                        <w:rPr>
                          <w:rFonts w:ascii="Calibri" w:hAnsi="Calibri"/>
                          <w:sz w:val="36"/>
                          <w:szCs w:val="36"/>
                        </w:rPr>
                      </w:pPr>
                    </w:p>
                    <w:p w14:paraId="5042C417" w14:textId="77777777" w:rsidR="00A43AC3" w:rsidRDefault="00A43AC3" w:rsidP="00987998">
                      <w:pPr>
                        <w:jc w:val="center"/>
                        <w:rPr>
                          <w:rFonts w:ascii="Times New Roman CYR" w:hAnsi="Times New Roman CYR" w:cs="Times New Roman CYR"/>
                          <w:sz w:val="36"/>
                          <w:szCs w:val="36"/>
                        </w:rPr>
                      </w:pPr>
                    </w:p>
                    <w:p w14:paraId="2C699912" w14:textId="77777777" w:rsidR="00A43AC3" w:rsidRDefault="00A43AC3"/>
                    <w:p w14:paraId="6A2224E6" w14:textId="77777777" w:rsidR="00A43AC3" w:rsidRPr="00630E21" w:rsidRDefault="00A43AC3" w:rsidP="00987998">
                      <w:pPr>
                        <w:pStyle w:val="3"/>
                        <w:spacing w:line="276" w:lineRule="auto"/>
                        <w:rPr>
                          <w:rFonts w:ascii="Times New Roman" w:hAnsi="Times New Roman"/>
                          <w:bCs/>
                          <w:sz w:val="48"/>
                          <w:szCs w:val="48"/>
                        </w:rPr>
                      </w:pPr>
                      <w:bookmarkStart w:id="4521" w:name="_Toc169173850"/>
                      <w:r w:rsidRPr="00630E21">
                        <w:rPr>
                          <w:rFonts w:ascii="Times New Roman" w:hAnsi="Times New Roman"/>
                          <w:bCs/>
                          <w:sz w:val="48"/>
                          <w:szCs w:val="48"/>
                        </w:rPr>
                        <w:t>ДИПЛОМНА РОБОТА</w:t>
                      </w:r>
                      <w:bookmarkEnd w:id="4521"/>
                    </w:p>
                    <w:p w14:paraId="3AEE71D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891CFE5" w14:textId="77777777" w:rsidR="00A43AC3" w:rsidRPr="005E3013" w:rsidRDefault="00A43AC3" w:rsidP="00987998">
                      <w:pPr>
                        <w:pStyle w:val="2"/>
                        <w:spacing w:line="276" w:lineRule="auto"/>
                        <w:rPr>
                          <w:b w:val="0"/>
                          <w:bCs/>
                          <w:iCs/>
                          <w:sz w:val="48"/>
                          <w:szCs w:val="48"/>
                          <w:highlight w:val="yellow"/>
                        </w:rPr>
                      </w:pPr>
                      <w:bookmarkStart w:id="4522" w:name="_Toc16917385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522"/>
                    </w:p>
                    <w:p w14:paraId="3CE1640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DC7203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B2C606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07B61FB" w14:textId="77777777" w:rsidR="00A43AC3" w:rsidRPr="00B1453A" w:rsidRDefault="00A43AC3" w:rsidP="00987998">
                      <w:pPr>
                        <w:jc w:val="center"/>
                        <w:rPr>
                          <w:rFonts w:ascii="Calibri" w:hAnsi="Calibri"/>
                          <w:sz w:val="36"/>
                          <w:szCs w:val="36"/>
                        </w:rPr>
                      </w:pPr>
                    </w:p>
                    <w:p w14:paraId="186A98C0" w14:textId="77777777" w:rsidR="00A43AC3" w:rsidRDefault="00A43AC3" w:rsidP="00987998">
                      <w:pPr>
                        <w:jc w:val="center"/>
                        <w:rPr>
                          <w:rFonts w:ascii="Times New Roman CYR" w:hAnsi="Times New Roman CYR" w:cs="Times New Roman CYR"/>
                          <w:sz w:val="36"/>
                          <w:szCs w:val="36"/>
                        </w:rPr>
                      </w:pPr>
                    </w:p>
                    <w:p w14:paraId="4C72CAED" w14:textId="77777777" w:rsidR="00A43AC3" w:rsidRDefault="00A43AC3"/>
                    <w:p w14:paraId="6ADFCEE2" w14:textId="77777777" w:rsidR="00A43AC3" w:rsidRPr="00630E21" w:rsidRDefault="00A43AC3" w:rsidP="00987998">
                      <w:pPr>
                        <w:pStyle w:val="3"/>
                        <w:spacing w:line="276" w:lineRule="auto"/>
                        <w:rPr>
                          <w:rFonts w:ascii="Times New Roman" w:hAnsi="Times New Roman"/>
                          <w:bCs/>
                          <w:sz w:val="48"/>
                          <w:szCs w:val="48"/>
                        </w:rPr>
                      </w:pPr>
                      <w:bookmarkStart w:id="4523" w:name="_Toc169173852"/>
                      <w:r w:rsidRPr="00630E21">
                        <w:rPr>
                          <w:rFonts w:ascii="Times New Roman" w:hAnsi="Times New Roman"/>
                          <w:bCs/>
                          <w:sz w:val="48"/>
                          <w:szCs w:val="48"/>
                        </w:rPr>
                        <w:t>ДИПЛОМНА РОБОТА</w:t>
                      </w:r>
                      <w:bookmarkEnd w:id="4523"/>
                    </w:p>
                    <w:p w14:paraId="2710A21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427656F" w14:textId="77777777" w:rsidR="00A43AC3" w:rsidRPr="005E3013" w:rsidRDefault="00A43AC3" w:rsidP="00987998">
                      <w:pPr>
                        <w:pStyle w:val="2"/>
                        <w:spacing w:line="276" w:lineRule="auto"/>
                        <w:rPr>
                          <w:b w:val="0"/>
                          <w:bCs/>
                          <w:iCs/>
                          <w:sz w:val="48"/>
                          <w:szCs w:val="48"/>
                          <w:highlight w:val="yellow"/>
                        </w:rPr>
                      </w:pPr>
                      <w:bookmarkStart w:id="4524" w:name="_Toc16917385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524"/>
                    </w:p>
                    <w:p w14:paraId="366B30B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9378FD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39675B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E2EA6F3" w14:textId="77777777" w:rsidR="00A43AC3" w:rsidRPr="00B1453A" w:rsidRDefault="00A43AC3" w:rsidP="00987998">
                      <w:pPr>
                        <w:jc w:val="center"/>
                        <w:rPr>
                          <w:rFonts w:ascii="Calibri" w:hAnsi="Calibri"/>
                          <w:sz w:val="36"/>
                          <w:szCs w:val="36"/>
                        </w:rPr>
                      </w:pPr>
                    </w:p>
                    <w:p w14:paraId="0EC79E68" w14:textId="77777777" w:rsidR="00A43AC3" w:rsidRDefault="00A43AC3" w:rsidP="00987998">
                      <w:pPr>
                        <w:jc w:val="center"/>
                        <w:rPr>
                          <w:rFonts w:ascii="Times New Roman CYR" w:hAnsi="Times New Roman CYR" w:cs="Times New Roman CYR"/>
                          <w:sz w:val="36"/>
                          <w:szCs w:val="36"/>
                        </w:rPr>
                      </w:pPr>
                    </w:p>
                    <w:p w14:paraId="1B14C570" w14:textId="77777777" w:rsidR="00A43AC3" w:rsidRDefault="00A43AC3"/>
                    <w:p w14:paraId="06E7225F" w14:textId="77777777" w:rsidR="00A43AC3" w:rsidRPr="00630E21" w:rsidRDefault="00A43AC3" w:rsidP="00987998">
                      <w:pPr>
                        <w:pStyle w:val="3"/>
                        <w:spacing w:line="276" w:lineRule="auto"/>
                        <w:rPr>
                          <w:rFonts w:ascii="Times New Roman" w:hAnsi="Times New Roman"/>
                          <w:bCs/>
                          <w:sz w:val="48"/>
                          <w:szCs w:val="48"/>
                        </w:rPr>
                      </w:pPr>
                      <w:bookmarkStart w:id="4525" w:name="_Toc169173854"/>
                      <w:r w:rsidRPr="00630E21">
                        <w:rPr>
                          <w:rFonts w:ascii="Times New Roman" w:hAnsi="Times New Roman"/>
                          <w:bCs/>
                          <w:sz w:val="48"/>
                          <w:szCs w:val="48"/>
                        </w:rPr>
                        <w:t>ДИПЛОМНА РОБОТА</w:t>
                      </w:r>
                      <w:bookmarkEnd w:id="4525"/>
                    </w:p>
                    <w:p w14:paraId="6C1E515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222F3E8" w14:textId="77777777" w:rsidR="00A43AC3" w:rsidRPr="005E3013" w:rsidRDefault="00A43AC3" w:rsidP="00987998">
                      <w:pPr>
                        <w:pStyle w:val="2"/>
                        <w:spacing w:line="276" w:lineRule="auto"/>
                        <w:rPr>
                          <w:b w:val="0"/>
                          <w:bCs/>
                          <w:iCs/>
                          <w:sz w:val="48"/>
                          <w:szCs w:val="48"/>
                          <w:highlight w:val="yellow"/>
                        </w:rPr>
                      </w:pPr>
                      <w:bookmarkStart w:id="4526" w:name="_Toc16917385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526"/>
                    </w:p>
                    <w:p w14:paraId="71F3F6C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750096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485F39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1DD9CCC" w14:textId="77777777" w:rsidR="00A43AC3" w:rsidRPr="00B1453A" w:rsidRDefault="00A43AC3" w:rsidP="00987998">
                      <w:pPr>
                        <w:jc w:val="center"/>
                        <w:rPr>
                          <w:rFonts w:ascii="Calibri" w:hAnsi="Calibri"/>
                          <w:sz w:val="36"/>
                          <w:szCs w:val="36"/>
                        </w:rPr>
                      </w:pPr>
                    </w:p>
                    <w:p w14:paraId="5DD534DF" w14:textId="77777777" w:rsidR="00A43AC3" w:rsidRDefault="00A43AC3" w:rsidP="00987998">
                      <w:pPr>
                        <w:jc w:val="center"/>
                        <w:rPr>
                          <w:rFonts w:ascii="Times New Roman CYR" w:hAnsi="Times New Roman CYR" w:cs="Times New Roman CYR"/>
                          <w:sz w:val="36"/>
                          <w:szCs w:val="36"/>
                        </w:rPr>
                      </w:pPr>
                    </w:p>
                    <w:p w14:paraId="575A251A" w14:textId="77777777" w:rsidR="00A43AC3" w:rsidRDefault="00A43AC3"/>
                    <w:p w14:paraId="384E4B56" w14:textId="77777777" w:rsidR="00A43AC3" w:rsidRPr="00630E21" w:rsidRDefault="00A43AC3" w:rsidP="00987998">
                      <w:pPr>
                        <w:pStyle w:val="3"/>
                        <w:spacing w:line="276" w:lineRule="auto"/>
                        <w:rPr>
                          <w:rFonts w:ascii="Times New Roman" w:hAnsi="Times New Roman"/>
                          <w:bCs/>
                          <w:sz w:val="48"/>
                          <w:szCs w:val="48"/>
                        </w:rPr>
                      </w:pPr>
                      <w:bookmarkStart w:id="4527" w:name="_Toc169173856"/>
                      <w:r w:rsidRPr="00630E21">
                        <w:rPr>
                          <w:rFonts w:ascii="Times New Roman" w:hAnsi="Times New Roman"/>
                          <w:bCs/>
                          <w:sz w:val="48"/>
                          <w:szCs w:val="48"/>
                        </w:rPr>
                        <w:t>ДИПЛОМНА РОБОТА</w:t>
                      </w:r>
                      <w:bookmarkEnd w:id="4527"/>
                    </w:p>
                    <w:p w14:paraId="2EACE382"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9A0ADB8" w14:textId="77777777" w:rsidR="00A43AC3" w:rsidRPr="005E3013" w:rsidRDefault="00A43AC3" w:rsidP="00987998">
                      <w:pPr>
                        <w:pStyle w:val="2"/>
                        <w:spacing w:line="276" w:lineRule="auto"/>
                        <w:rPr>
                          <w:b w:val="0"/>
                          <w:bCs/>
                          <w:iCs/>
                          <w:sz w:val="48"/>
                          <w:szCs w:val="48"/>
                          <w:highlight w:val="yellow"/>
                        </w:rPr>
                      </w:pPr>
                      <w:bookmarkStart w:id="4528" w:name="_Toc16917385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528"/>
                    </w:p>
                    <w:p w14:paraId="64354E3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C06CD8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C069DC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4E10736" w14:textId="77777777" w:rsidR="00A43AC3" w:rsidRPr="00B1453A" w:rsidRDefault="00A43AC3" w:rsidP="00987998">
                      <w:pPr>
                        <w:jc w:val="center"/>
                        <w:rPr>
                          <w:rFonts w:ascii="Calibri" w:hAnsi="Calibri"/>
                          <w:sz w:val="36"/>
                          <w:szCs w:val="36"/>
                        </w:rPr>
                      </w:pPr>
                    </w:p>
                    <w:p w14:paraId="47DE6381" w14:textId="77777777" w:rsidR="00A43AC3" w:rsidRDefault="00A43AC3" w:rsidP="00987998">
                      <w:pPr>
                        <w:jc w:val="center"/>
                        <w:rPr>
                          <w:rFonts w:ascii="Times New Roman CYR" w:hAnsi="Times New Roman CYR" w:cs="Times New Roman CYR"/>
                          <w:sz w:val="36"/>
                          <w:szCs w:val="36"/>
                        </w:rPr>
                      </w:pPr>
                    </w:p>
                    <w:p w14:paraId="399C313E" w14:textId="77777777" w:rsidR="00A43AC3" w:rsidRDefault="00A43AC3"/>
                    <w:p w14:paraId="3819E826" w14:textId="77777777" w:rsidR="00A43AC3" w:rsidRPr="00630E21" w:rsidRDefault="00A43AC3" w:rsidP="00987998">
                      <w:pPr>
                        <w:pStyle w:val="3"/>
                        <w:spacing w:line="276" w:lineRule="auto"/>
                        <w:rPr>
                          <w:rFonts w:ascii="Times New Roman" w:hAnsi="Times New Roman"/>
                          <w:bCs/>
                          <w:sz w:val="48"/>
                          <w:szCs w:val="48"/>
                        </w:rPr>
                      </w:pPr>
                      <w:bookmarkStart w:id="4529" w:name="_Toc169173858"/>
                      <w:r w:rsidRPr="00630E21">
                        <w:rPr>
                          <w:rFonts w:ascii="Times New Roman" w:hAnsi="Times New Roman"/>
                          <w:bCs/>
                          <w:sz w:val="48"/>
                          <w:szCs w:val="48"/>
                        </w:rPr>
                        <w:t>ДИПЛОМНА РОБОТА</w:t>
                      </w:r>
                      <w:bookmarkEnd w:id="4529"/>
                    </w:p>
                    <w:p w14:paraId="54EBBE5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2F2D757" w14:textId="77777777" w:rsidR="00A43AC3" w:rsidRPr="005E3013" w:rsidRDefault="00A43AC3" w:rsidP="00987998">
                      <w:pPr>
                        <w:pStyle w:val="2"/>
                        <w:spacing w:line="276" w:lineRule="auto"/>
                        <w:rPr>
                          <w:b w:val="0"/>
                          <w:bCs/>
                          <w:iCs/>
                          <w:sz w:val="48"/>
                          <w:szCs w:val="48"/>
                          <w:highlight w:val="yellow"/>
                        </w:rPr>
                      </w:pPr>
                      <w:bookmarkStart w:id="4530" w:name="_Toc16917385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530"/>
                    </w:p>
                    <w:p w14:paraId="693C117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0774C5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BB76E7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7164139" w14:textId="77777777" w:rsidR="00A43AC3" w:rsidRPr="00B1453A" w:rsidRDefault="00A43AC3" w:rsidP="00987998">
                      <w:pPr>
                        <w:jc w:val="center"/>
                        <w:rPr>
                          <w:rFonts w:ascii="Calibri" w:hAnsi="Calibri"/>
                          <w:sz w:val="36"/>
                          <w:szCs w:val="36"/>
                        </w:rPr>
                      </w:pPr>
                    </w:p>
                    <w:p w14:paraId="7BD0E7B1" w14:textId="77777777" w:rsidR="00A43AC3" w:rsidRDefault="00A43AC3" w:rsidP="00987998">
                      <w:pPr>
                        <w:jc w:val="center"/>
                        <w:rPr>
                          <w:rFonts w:ascii="Times New Roman CYR" w:hAnsi="Times New Roman CYR" w:cs="Times New Roman CYR"/>
                          <w:sz w:val="36"/>
                          <w:szCs w:val="36"/>
                        </w:rPr>
                      </w:pPr>
                    </w:p>
                    <w:p w14:paraId="18557627" w14:textId="77777777" w:rsidR="00A43AC3" w:rsidRDefault="00A43AC3"/>
                    <w:p w14:paraId="21A26B98" w14:textId="77777777" w:rsidR="00A43AC3" w:rsidRPr="00630E21" w:rsidRDefault="00A43AC3" w:rsidP="00987998">
                      <w:pPr>
                        <w:pStyle w:val="3"/>
                        <w:spacing w:line="276" w:lineRule="auto"/>
                        <w:rPr>
                          <w:rFonts w:ascii="Times New Roman" w:hAnsi="Times New Roman"/>
                          <w:bCs/>
                          <w:sz w:val="48"/>
                          <w:szCs w:val="48"/>
                        </w:rPr>
                      </w:pPr>
                      <w:bookmarkStart w:id="4531" w:name="_Toc169173860"/>
                      <w:r w:rsidRPr="00630E21">
                        <w:rPr>
                          <w:rFonts w:ascii="Times New Roman" w:hAnsi="Times New Roman"/>
                          <w:bCs/>
                          <w:sz w:val="48"/>
                          <w:szCs w:val="48"/>
                        </w:rPr>
                        <w:t>ДИПЛОМНА РОБОТА</w:t>
                      </w:r>
                      <w:bookmarkEnd w:id="4531"/>
                    </w:p>
                    <w:p w14:paraId="6F066D4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49A1194" w14:textId="77777777" w:rsidR="00A43AC3" w:rsidRPr="005E3013" w:rsidRDefault="00A43AC3" w:rsidP="00987998">
                      <w:pPr>
                        <w:pStyle w:val="2"/>
                        <w:spacing w:line="276" w:lineRule="auto"/>
                        <w:rPr>
                          <w:b w:val="0"/>
                          <w:bCs/>
                          <w:iCs/>
                          <w:sz w:val="48"/>
                          <w:szCs w:val="48"/>
                          <w:highlight w:val="yellow"/>
                        </w:rPr>
                      </w:pPr>
                      <w:bookmarkStart w:id="4532" w:name="_Toc16917386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532"/>
                    </w:p>
                    <w:p w14:paraId="05A1592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9E6B0D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21C243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CA63D94" w14:textId="77777777" w:rsidR="00A43AC3" w:rsidRPr="00B1453A" w:rsidRDefault="00A43AC3" w:rsidP="00987998">
                      <w:pPr>
                        <w:jc w:val="center"/>
                        <w:rPr>
                          <w:rFonts w:ascii="Calibri" w:hAnsi="Calibri"/>
                          <w:sz w:val="36"/>
                          <w:szCs w:val="36"/>
                        </w:rPr>
                      </w:pPr>
                    </w:p>
                    <w:p w14:paraId="20952A50" w14:textId="77777777" w:rsidR="00A43AC3" w:rsidRDefault="00A43AC3" w:rsidP="00987998">
                      <w:pPr>
                        <w:jc w:val="center"/>
                        <w:rPr>
                          <w:rFonts w:ascii="Times New Roman CYR" w:hAnsi="Times New Roman CYR" w:cs="Times New Roman CYR"/>
                          <w:sz w:val="36"/>
                          <w:szCs w:val="36"/>
                        </w:rPr>
                      </w:pPr>
                    </w:p>
                    <w:p w14:paraId="158506D9" w14:textId="77777777" w:rsidR="00A43AC3" w:rsidRDefault="00A43AC3"/>
                    <w:p w14:paraId="2B6466C2" w14:textId="77777777" w:rsidR="00A43AC3" w:rsidRPr="00630E21" w:rsidRDefault="00A43AC3" w:rsidP="00987998">
                      <w:pPr>
                        <w:pStyle w:val="3"/>
                        <w:spacing w:line="276" w:lineRule="auto"/>
                        <w:rPr>
                          <w:rFonts w:ascii="Times New Roman" w:hAnsi="Times New Roman"/>
                          <w:bCs/>
                          <w:sz w:val="48"/>
                          <w:szCs w:val="48"/>
                        </w:rPr>
                      </w:pPr>
                      <w:bookmarkStart w:id="4533" w:name="_Toc169173862"/>
                      <w:r w:rsidRPr="00630E21">
                        <w:rPr>
                          <w:rFonts w:ascii="Times New Roman" w:hAnsi="Times New Roman"/>
                          <w:bCs/>
                          <w:sz w:val="48"/>
                          <w:szCs w:val="48"/>
                        </w:rPr>
                        <w:t>ДИПЛОМНА РОБОТА</w:t>
                      </w:r>
                      <w:bookmarkEnd w:id="4533"/>
                    </w:p>
                    <w:p w14:paraId="45C6F59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CC8AF3E" w14:textId="77777777" w:rsidR="00A43AC3" w:rsidRPr="005E3013" w:rsidRDefault="00A43AC3" w:rsidP="00987998">
                      <w:pPr>
                        <w:pStyle w:val="2"/>
                        <w:spacing w:line="276" w:lineRule="auto"/>
                        <w:rPr>
                          <w:b w:val="0"/>
                          <w:bCs/>
                          <w:iCs/>
                          <w:sz w:val="48"/>
                          <w:szCs w:val="48"/>
                          <w:highlight w:val="yellow"/>
                        </w:rPr>
                      </w:pPr>
                      <w:bookmarkStart w:id="4534" w:name="_Toc16917386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534"/>
                    </w:p>
                    <w:p w14:paraId="39F7D45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39AAA8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F8E015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5D58AD1" w14:textId="77777777" w:rsidR="00A43AC3" w:rsidRPr="00B1453A" w:rsidRDefault="00A43AC3" w:rsidP="00987998">
                      <w:pPr>
                        <w:jc w:val="center"/>
                        <w:rPr>
                          <w:rFonts w:ascii="Calibri" w:hAnsi="Calibri"/>
                          <w:sz w:val="36"/>
                          <w:szCs w:val="36"/>
                        </w:rPr>
                      </w:pPr>
                    </w:p>
                    <w:p w14:paraId="7C3B6092" w14:textId="77777777" w:rsidR="00A43AC3" w:rsidRDefault="00A43AC3" w:rsidP="00987998">
                      <w:pPr>
                        <w:jc w:val="center"/>
                        <w:rPr>
                          <w:rFonts w:ascii="Times New Roman CYR" w:hAnsi="Times New Roman CYR" w:cs="Times New Roman CYR"/>
                          <w:sz w:val="36"/>
                          <w:szCs w:val="36"/>
                        </w:rPr>
                      </w:pPr>
                    </w:p>
                    <w:p w14:paraId="0CF4A96B" w14:textId="77777777" w:rsidR="00A43AC3" w:rsidRDefault="00A43AC3"/>
                    <w:p w14:paraId="21142266" w14:textId="77777777" w:rsidR="000658DF" w:rsidRPr="003A41B8" w:rsidRDefault="000658DF" w:rsidP="000658DF">
                      <w:pPr>
                        <w:pStyle w:val="3"/>
                        <w:spacing w:line="300" w:lineRule="auto"/>
                        <w:rPr>
                          <w:rFonts w:ascii="Times New Roman CYR" w:hAnsi="Times New Roman CYR"/>
                          <w:i/>
                          <w:iCs/>
                          <w:sz w:val="44"/>
                          <w:szCs w:val="44"/>
                        </w:rPr>
                      </w:pPr>
                      <w:bookmarkStart w:id="4535" w:name="_Toc169173864"/>
                      <w:r w:rsidRPr="003A41B8">
                        <w:rPr>
                          <w:rFonts w:ascii="Times New Roman CYR" w:hAnsi="Times New Roman CYR"/>
                          <w:i/>
                          <w:iCs/>
                          <w:sz w:val="44"/>
                          <w:szCs w:val="44"/>
                        </w:rPr>
                        <w:t>ДИПЛОМНА РОБОТА БАКАЛАВРА</w:t>
                      </w:r>
                      <w:bookmarkEnd w:id="4535"/>
                      <w:r w:rsidRPr="003A41B8">
                        <w:rPr>
                          <w:rFonts w:ascii="Times New Roman CYR" w:hAnsi="Times New Roman CYR"/>
                          <w:i/>
                          <w:iCs/>
                          <w:sz w:val="44"/>
                          <w:szCs w:val="44"/>
                        </w:rPr>
                        <w:t xml:space="preserve"> </w:t>
                      </w:r>
                    </w:p>
                    <w:p w14:paraId="1C786332" w14:textId="77777777" w:rsidR="000658DF" w:rsidRPr="000D3135" w:rsidRDefault="000658DF" w:rsidP="000658DF">
                      <w:pPr>
                        <w:pStyle w:val="2"/>
                        <w:spacing w:line="300" w:lineRule="auto"/>
                        <w:rPr>
                          <w:rFonts w:ascii="Times New Roman CYR" w:hAnsi="Times New Roman CYR"/>
                          <w:b w:val="0"/>
                          <w:sz w:val="44"/>
                          <w:szCs w:val="44"/>
                        </w:rPr>
                      </w:pPr>
                      <w:bookmarkStart w:id="4536" w:name="_Toc169173865"/>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4536"/>
                    </w:p>
                    <w:p w14:paraId="51823B39"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0C26CD2E"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479A1E86" w14:textId="77777777" w:rsidR="000658DF" w:rsidRPr="000D3135" w:rsidRDefault="000658DF" w:rsidP="000658DF">
                      <w:pPr>
                        <w:spacing w:line="300" w:lineRule="auto"/>
                        <w:jc w:val="center"/>
                        <w:rPr>
                          <w:b/>
                          <w:lang w:val="uk-UA"/>
                        </w:rPr>
                      </w:pPr>
                    </w:p>
                    <w:p w14:paraId="7E91D916"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3C421C1A" w14:textId="77777777" w:rsidR="00A43AC3" w:rsidRPr="00B1453A" w:rsidRDefault="00A43AC3" w:rsidP="00987998">
                      <w:pPr>
                        <w:jc w:val="center"/>
                        <w:rPr>
                          <w:rFonts w:ascii="Calibri" w:hAnsi="Calibri"/>
                          <w:sz w:val="36"/>
                          <w:szCs w:val="36"/>
                        </w:rPr>
                      </w:pPr>
                    </w:p>
                    <w:p w14:paraId="4F3CD5B4" w14:textId="77777777" w:rsidR="00A43AC3" w:rsidRDefault="00A43AC3" w:rsidP="00987998">
                      <w:pPr>
                        <w:jc w:val="center"/>
                        <w:rPr>
                          <w:rFonts w:ascii="Times New Roman CYR" w:hAnsi="Times New Roman CYR" w:cs="Times New Roman CYR"/>
                          <w:sz w:val="36"/>
                          <w:szCs w:val="36"/>
                        </w:rPr>
                      </w:pPr>
                    </w:p>
                    <w:p w14:paraId="6BDF466F" w14:textId="77777777" w:rsidR="00A43AC3" w:rsidRDefault="00A43AC3"/>
                    <w:p w14:paraId="6F9E0DAD" w14:textId="77777777" w:rsidR="00A43AC3" w:rsidRPr="00630E21" w:rsidRDefault="00A43AC3" w:rsidP="00987998">
                      <w:pPr>
                        <w:pStyle w:val="3"/>
                        <w:spacing w:line="276" w:lineRule="auto"/>
                        <w:rPr>
                          <w:rFonts w:ascii="Times New Roman" w:hAnsi="Times New Roman"/>
                          <w:bCs/>
                          <w:sz w:val="48"/>
                          <w:szCs w:val="48"/>
                        </w:rPr>
                      </w:pPr>
                      <w:bookmarkStart w:id="4537" w:name="_Toc169173866"/>
                      <w:r w:rsidRPr="00630E21">
                        <w:rPr>
                          <w:rFonts w:ascii="Times New Roman" w:hAnsi="Times New Roman"/>
                          <w:bCs/>
                          <w:sz w:val="48"/>
                          <w:szCs w:val="48"/>
                        </w:rPr>
                        <w:t>ДИПЛОМНА РОБОТА</w:t>
                      </w:r>
                      <w:bookmarkEnd w:id="4537"/>
                    </w:p>
                    <w:p w14:paraId="1D7FA1B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46B59F8" w14:textId="77777777" w:rsidR="00A43AC3" w:rsidRPr="005E3013" w:rsidRDefault="00A43AC3" w:rsidP="00987998">
                      <w:pPr>
                        <w:pStyle w:val="2"/>
                        <w:spacing w:line="276" w:lineRule="auto"/>
                        <w:rPr>
                          <w:b w:val="0"/>
                          <w:bCs/>
                          <w:iCs/>
                          <w:sz w:val="48"/>
                          <w:szCs w:val="48"/>
                          <w:highlight w:val="yellow"/>
                        </w:rPr>
                      </w:pPr>
                      <w:bookmarkStart w:id="4538" w:name="_Toc16917386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538"/>
                    </w:p>
                    <w:p w14:paraId="6567684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B18DFF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4559F1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3C5E9D6" w14:textId="77777777" w:rsidR="00A43AC3" w:rsidRPr="00B1453A" w:rsidRDefault="00A43AC3" w:rsidP="00987998">
                      <w:pPr>
                        <w:jc w:val="center"/>
                        <w:rPr>
                          <w:rFonts w:ascii="Calibri" w:hAnsi="Calibri"/>
                          <w:sz w:val="36"/>
                          <w:szCs w:val="36"/>
                        </w:rPr>
                      </w:pPr>
                    </w:p>
                    <w:p w14:paraId="4AA88976" w14:textId="77777777" w:rsidR="00A43AC3" w:rsidRDefault="00A43AC3" w:rsidP="00987998">
                      <w:pPr>
                        <w:jc w:val="center"/>
                        <w:rPr>
                          <w:rFonts w:ascii="Times New Roman CYR" w:hAnsi="Times New Roman CYR" w:cs="Times New Roman CYR"/>
                          <w:sz w:val="36"/>
                          <w:szCs w:val="36"/>
                        </w:rPr>
                      </w:pPr>
                    </w:p>
                    <w:p w14:paraId="3EAE6216" w14:textId="77777777" w:rsidR="00A43AC3" w:rsidRDefault="00A43AC3"/>
                    <w:p w14:paraId="42F5C740" w14:textId="77777777" w:rsidR="00A43AC3" w:rsidRPr="00630E21" w:rsidRDefault="00A43AC3" w:rsidP="00987998">
                      <w:pPr>
                        <w:pStyle w:val="3"/>
                        <w:spacing w:line="276" w:lineRule="auto"/>
                        <w:rPr>
                          <w:rFonts w:ascii="Times New Roman" w:hAnsi="Times New Roman"/>
                          <w:bCs/>
                          <w:sz w:val="48"/>
                          <w:szCs w:val="48"/>
                        </w:rPr>
                      </w:pPr>
                      <w:bookmarkStart w:id="4539" w:name="_Toc169173868"/>
                      <w:r w:rsidRPr="00630E21">
                        <w:rPr>
                          <w:rFonts w:ascii="Times New Roman" w:hAnsi="Times New Roman"/>
                          <w:bCs/>
                          <w:sz w:val="48"/>
                          <w:szCs w:val="48"/>
                        </w:rPr>
                        <w:t>ДИПЛОМНА РОБОТА</w:t>
                      </w:r>
                      <w:bookmarkEnd w:id="4539"/>
                    </w:p>
                    <w:p w14:paraId="69E9B33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58E5F4A" w14:textId="77777777" w:rsidR="00A43AC3" w:rsidRPr="005E3013" w:rsidRDefault="00A43AC3" w:rsidP="00987998">
                      <w:pPr>
                        <w:pStyle w:val="2"/>
                        <w:spacing w:line="276" w:lineRule="auto"/>
                        <w:rPr>
                          <w:b w:val="0"/>
                          <w:bCs/>
                          <w:iCs/>
                          <w:sz w:val="48"/>
                          <w:szCs w:val="48"/>
                          <w:highlight w:val="yellow"/>
                        </w:rPr>
                      </w:pPr>
                      <w:bookmarkStart w:id="4540" w:name="_Toc16917386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540"/>
                    </w:p>
                    <w:p w14:paraId="01EA66D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877E82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B10D8F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05F3A57" w14:textId="77777777" w:rsidR="00A43AC3" w:rsidRPr="00B1453A" w:rsidRDefault="00A43AC3" w:rsidP="00987998">
                      <w:pPr>
                        <w:jc w:val="center"/>
                        <w:rPr>
                          <w:rFonts w:ascii="Calibri" w:hAnsi="Calibri"/>
                          <w:sz w:val="36"/>
                          <w:szCs w:val="36"/>
                        </w:rPr>
                      </w:pPr>
                    </w:p>
                    <w:p w14:paraId="404DFC90" w14:textId="77777777" w:rsidR="00A43AC3" w:rsidRDefault="00A43AC3" w:rsidP="00987998">
                      <w:pPr>
                        <w:jc w:val="center"/>
                        <w:rPr>
                          <w:rFonts w:ascii="Times New Roman CYR" w:hAnsi="Times New Roman CYR" w:cs="Times New Roman CYR"/>
                          <w:sz w:val="36"/>
                          <w:szCs w:val="36"/>
                        </w:rPr>
                      </w:pPr>
                    </w:p>
                    <w:p w14:paraId="0ADEFBCE" w14:textId="77777777" w:rsidR="00A43AC3" w:rsidRDefault="00A43AC3"/>
                    <w:p w14:paraId="276EB8FF" w14:textId="77777777" w:rsidR="00A43AC3" w:rsidRPr="00630E21" w:rsidRDefault="00A43AC3" w:rsidP="00987998">
                      <w:pPr>
                        <w:pStyle w:val="3"/>
                        <w:spacing w:line="276" w:lineRule="auto"/>
                        <w:rPr>
                          <w:rFonts w:ascii="Times New Roman" w:hAnsi="Times New Roman"/>
                          <w:bCs/>
                          <w:sz w:val="48"/>
                          <w:szCs w:val="48"/>
                        </w:rPr>
                      </w:pPr>
                      <w:bookmarkStart w:id="4541" w:name="_Toc169173870"/>
                      <w:r w:rsidRPr="00630E21">
                        <w:rPr>
                          <w:rFonts w:ascii="Times New Roman" w:hAnsi="Times New Roman"/>
                          <w:bCs/>
                          <w:sz w:val="48"/>
                          <w:szCs w:val="48"/>
                        </w:rPr>
                        <w:t>ДИПЛОМНА РОБОТА</w:t>
                      </w:r>
                      <w:bookmarkEnd w:id="4541"/>
                    </w:p>
                    <w:p w14:paraId="5DBBDA1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AAA7AD4" w14:textId="77777777" w:rsidR="00A43AC3" w:rsidRPr="005E3013" w:rsidRDefault="00A43AC3" w:rsidP="00987998">
                      <w:pPr>
                        <w:pStyle w:val="2"/>
                        <w:spacing w:line="276" w:lineRule="auto"/>
                        <w:rPr>
                          <w:b w:val="0"/>
                          <w:bCs/>
                          <w:iCs/>
                          <w:sz w:val="48"/>
                          <w:szCs w:val="48"/>
                          <w:highlight w:val="yellow"/>
                        </w:rPr>
                      </w:pPr>
                      <w:bookmarkStart w:id="4542" w:name="_Toc16917387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542"/>
                    </w:p>
                    <w:p w14:paraId="4936BBA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3C9EF0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4E4A97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34597EA" w14:textId="77777777" w:rsidR="00A43AC3" w:rsidRPr="00B1453A" w:rsidRDefault="00A43AC3" w:rsidP="00987998">
                      <w:pPr>
                        <w:jc w:val="center"/>
                        <w:rPr>
                          <w:rFonts w:ascii="Calibri" w:hAnsi="Calibri"/>
                          <w:sz w:val="36"/>
                          <w:szCs w:val="36"/>
                        </w:rPr>
                      </w:pPr>
                    </w:p>
                    <w:p w14:paraId="2FE1BE81" w14:textId="77777777" w:rsidR="00A43AC3" w:rsidRDefault="00A43AC3" w:rsidP="00987998">
                      <w:pPr>
                        <w:jc w:val="center"/>
                        <w:rPr>
                          <w:rFonts w:ascii="Times New Roman CYR" w:hAnsi="Times New Roman CYR" w:cs="Times New Roman CYR"/>
                          <w:sz w:val="36"/>
                          <w:szCs w:val="36"/>
                        </w:rPr>
                      </w:pPr>
                    </w:p>
                    <w:p w14:paraId="0256342F" w14:textId="77777777" w:rsidR="00A43AC3" w:rsidRDefault="00A43AC3"/>
                    <w:p w14:paraId="401C8FF8" w14:textId="77777777" w:rsidR="00A43AC3" w:rsidRPr="00630E21" w:rsidRDefault="00A43AC3" w:rsidP="00987998">
                      <w:pPr>
                        <w:pStyle w:val="3"/>
                        <w:spacing w:line="276" w:lineRule="auto"/>
                        <w:rPr>
                          <w:rFonts w:ascii="Times New Roman" w:hAnsi="Times New Roman"/>
                          <w:bCs/>
                          <w:sz w:val="48"/>
                          <w:szCs w:val="48"/>
                        </w:rPr>
                      </w:pPr>
                      <w:bookmarkStart w:id="4543" w:name="_Toc169173872"/>
                      <w:r w:rsidRPr="00630E21">
                        <w:rPr>
                          <w:rFonts w:ascii="Times New Roman" w:hAnsi="Times New Roman"/>
                          <w:bCs/>
                          <w:sz w:val="48"/>
                          <w:szCs w:val="48"/>
                        </w:rPr>
                        <w:t>ДИПЛОМНА РОБОТА</w:t>
                      </w:r>
                      <w:bookmarkEnd w:id="4543"/>
                    </w:p>
                    <w:p w14:paraId="22CBECF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44EC8B4" w14:textId="77777777" w:rsidR="00A43AC3" w:rsidRPr="005E3013" w:rsidRDefault="00A43AC3" w:rsidP="00987998">
                      <w:pPr>
                        <w:pStyle w:val="2"/>
                        <w:spacing w:line="276" w:lineRule="auto"/>
                        <w:rPr>
                          <w:b w:val="0"/>
                          <w:bCs/>
                          <w:iCs/>
                          <w:sz w:val="48"/>
                          <w:szCs w:val="48"/>
                          <w:highlight w:val="yellow"/>
                        </w:rPr>
                      </w:pPr>
                      <w:bookmarkStart w:id="4544" w:name="_Toc16917387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544"/>
                    </w:p>
                    <w:p w14:paraId="5D76565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FDC17B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9875AF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8BA97FE" w14:textId="77777777" w:rsidR="00A43AC3" w:rsidRPr="00B1453A" w:rsidRDefault="00A43AC3" w:rsidP="00987998">
                      <w:pPr>
                        <w:jc w:val="center"/>
                        <w:rPr>
                          <w:rFonts w:ascii="Calibri" w:hAnsi="Calibri"/>
                          <w:sz w:val="36"/>
                          <w:szCs w:val="36"/>
                        </w:rPr>
                      </w:pPr>
                    </w:p>
                    <w:p w14:paraId="6965BD51" w14:textId="77777777" w:rsidR="00A43AC3" w:rsidRDefault="00A43AC3" w:rsidP="00987998">
                      <w:pPr>
                        <w:jc w:val="center"/>
                        <w:rPr>
                          <w:rFonts w:ascii="Times New Roman CYR" w:hAnsi="Times New Roman CYR" w:cs="Times New Roman CYR"/>
                          <w:sz w:val="36"/>
                          <w:szCs w:val="36"/>
                        </w:rPr>
                      </w:pPr>
                    </w:p>
                    <w:p w14:paraId="7F1CC8A7" w14:textId="77777777" w:rsidR="00A43AC3" w:rsidRDefault="00A43AC3"/>
                    <w:p w14:paraId="0E4AB505" w14:textId="77777777" w:rsidR="00A43AC3" w:rsidRPr="00630E21" w:rsidRDefault="00A43AC3" w:rsidP="00987998">
                      <w:pPr>
                        <w:pStyle w:val="3"/>
                        <w:spacing w:line="276" w:lineRule="auto"/>
                        <w:rPr>
                          <w:rFonts w:ascii="Times New Roman" w:hAnsi="Times New Roman"/>
                          <w:bCs/>
                          <w:sz w:val="48"/>
                          <w:szCs w:val="48"/>
                        </w:rPr>
                      </w:pPr>
                      <w:bookmarkStart w:id="4545" w:name="_Toc169173874"/>
                      <w:r w:rsidRPr="00630E21">
                        <w:rPr>
                          <w:rFonts w:ascii="Times New Roman" w:hAnsi="Times New Roman"/>
                          <w:bCs/>
                          <w:sz w:val="48"/>
                          <w:szCs w:val="48"/>
                        </w:rPr>
                        <w:t>ДИПЛОМНА РОБОТА</w:t>
                      </w:r>
                      <w:bookmarkEnd w:id="4545"/>
                    </w:p>
                    <w:p w14:paraId="630F282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78447DE" w14:textId="77777777" w:rsidR="00A43AC3" w:rsidRPr="005E3013" w:rsidRDefault="00A43AC3" w:rsidP="00987998">
                      <w:pPr>
                        <w:pStyle w:val="2"/>
                        <w:spacing w:line="276" w:lineRule="auto"/>
                        <w:rPr>
                          <w:b w:val="0"/>
                          <w:bCs/>
                          <w:iCs/>
                          <w:sz w:val="48"/>
                          <w:szCs w:val="48"/>
                          <w:highlight w:val="yellow"/>
                        </w:rPr>
                      </w:pPr>
                      <w:bookmarkStart w:id="4546" w:name="_Toc16917387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546"/>
                    </w:p>
                    <w:p w14:paraId="08C5F87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DDA183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2DFE32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21A1B99" w14:textId="77777777" w:rsidR="00A43AC3" w:rsidRPr="00B1453A" w:rsidRDefault="00A43AC3" w:rsidP="00987998">
                      <w:pPr>
                        <w:jc w:val="center"/>
                        <w:rPr>
                          <w:rFonts w:ascii="Calibri" w:hAnsi="Calibri"/>
                          <w:sz w:val="36"/>
                          <w:szCs w:val="36"/>
                        </w:rPr>
                      </w:pPr>
                    </w:p>
                    <w:p w14:paraId="3EA17A8C" w14:textId="77777777" w:rsidR="00A43AC3" w:rsidRDefault="00A43AC3" w:rsidP="00987998">
                      <w:pPr>
                        <w:jc w:val="center"/>
                        <w:rPr>
                          <w:rFonts w:ascii="Times New Roman CYR" w:hAnsi="Times New Roman CYR" w:cs="Times New Roman CYR"/>
                          <w:sz w:val="36"/>
                          <w:szCs w:val="36"/>
                        </w:rPr>
                      </w:pPr>
                    </w:p>
                    <w:p w14:paraId="53E72F04" w14:textId="77777777" w:rsidR="00A43AC3" w:rsidRDefault="00A43AC3"/>
                    <w:p w14:paraId="67039B58" w14:textId="77777777" w:rsidR="00A43AC3" w:rsidRPr="00630E21" w:rsidRDefault="00A43AC3" w:rsidP="00987998">
                      <w:pPr>
                        <w:pStyle w:val="3"/>
                        <w:spacing w:line="276" w:lineRule="auto"/>
                        <w:rPr>
                          <w:rFonts w:ascii="Times New Roman" w:hAnsi="Times New Roman"/>
                          <w:bCs/>
                          <w:sz w:val="48"/>
                          <w:szCs w:val="48"/>
                        </w:rPr>
                      </w:pPr>
                      <w:bookmarkStart w:id="4547" w:name="_Toc169173876"/>
                      <w:r w:rsidRPr="00630E21">
                        <w:rPr>
                          <w:rFonts w:ascii="Times New Roman" w:hAnsi="Times New Roman"/>
                          <w:bCs/>
                          <w:sz w:val="48"/>
                          <w:szCs w:val="48"/>
                        </w:rPr>
                        <w:t>ДИПЛОМНА РОБОТА</w:t>
                      </w:r>
                      <w:bookmarkEnd w:id="4547"/>
                    </w:p>
                    <w:p w14:paraId="106B789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5FD980A" w14:textId="77777777" w:rsidR="00A43AC3" w:rsidRPr="005E3013" w:rsidRDefault="00A43AC3" w:rsidP="00987998">
                      <w:pPr>
                        <w:pStyle w:val="2"/>
                        <w:spacing w:line="276" w:lineRule="auto"/>
                        <w:rPr>
                          <w:b w:val="0"/>
                          <w:bCs/>
                          <w:iCs/>
                          <w:sz w:val="48"/>
                          <w:szCs w:val="48"/>
                          <w:highlight w:val="yellow"/>
                        </w:rPr>
                      </w:pPr>
                      <w:bookmarkStart w:id="4548" w:name="_Toc16917387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548"/>
                    </w:p>
                    <w:p w14:paraId="6CBE7C0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2A9859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C77CD2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B0600F9" w14:textId="77777777" w:rsidR="00A43AC3" w:rsidRPr="00B1453A" w:rsidRDefault="00A43AC3" w:rsidP="00987998">
                      <w:pPr>
                        <w:jc w:val="center"/>
                        <w:rPr>
                          <w:rFonts w:ascii="Calibri" w:hAnsi="Calibri"/>
                          <w:sz w:val="36"/>
                          <w:szCs w:val="36"/>
                        </w:rPr>
                      </w:pPr>
                    </w:p>
                    <w:p w14:paraId="706025F3" w14:textId="77777777" w:rsidR="00A43AC3" w:rsidRDefault="00A43AC3" w:rsidP="00987998">
                      <w:pPr>
                        <w:jc w:val="center"/>
                        <w:rPr>
                          <w:rFonts w:ascii="Times New Roman CYR" w:hAnsi="Times New Roman CYR" w:cs="Times New Roman CYR"/>
                          <w:sz w:val="36"/>
                          <w:szCs w:val="36"/>
                        </w:rPr>
                      </w:pPr>
                    </w:p>
                    <w:p w14:paraId="339CBEC8" w14:textId="77777777" w:rsidR="00A43AC3" w:rsidRDefault="00A43AC3"/>
                    <w:p w14:paraId="1F4FE0E4" w14:textId="77777777" w:rsidR="00A43AC3" w:rsidRPr="00630E21" w:rsidRDefault="00A43AC3" w:rsidP="00987998">
                      <w:pPr>
                        <w:pStyle w:val="3"/>
                        <w:spacing w:line="276" w:lineRule="auto"/>
                        <w:rPr>
                          <w:rFonts w:ascii="Times New Roman" w:hAnsi="Times New Roman"/>
                          <w:bCs/>
                          <w:sz w:val="48"/>
                          <w:szCs w:val="48"/>
                        </w:rPr>
                      </w:pPr>
                      <w:bookmarkStart w:id="4549" w:name="_Toc169173878"/>
                      <w:r w:rsidRPr="00630E21">
                        <w:rPr>
                          <w:rFonts w:ascii="Times New Roman" w:hAnsi="Times New Roman"/>
                          <w:bCs/>
                          <w:sz w:val="48"/>
                          <w:szCs w:val="48"/>
                        </w:rPr>
                        <w:t>ДИПЛОМНА РОБОТА</w:t>
                      </w:r>
                      <w:bookmarkEnd w:id="4549"/>
                    </w:p>
                    <w:p w14:paraId="5673435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EEA9F58" w14:textId="77777777" w:rsidR="00A43AC3" w:rsidRPr="005E3013" w:rsidRDefault="00A43AC3" w:rsidP="00987998">
                      <w:pPr>
                        <w:pStyle w:val="2"/>
                        <w:spacing w:line="276" w:lineRule="auto"/>
                        <w:rPr>
                          <w:b w:val="0"/>
                          <w:bCs/>
                          <w:iCs/>
                          <w:sz w:val="48"/>
                          <w:szCs w:val="48"/>
                          <w:highlight w:val="yellow"/>
                        </w:rPr>
                      </w:pPr>
                      <w:bookmarkStart w:id="4550" w:name="_Toc16917387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550"/>
                    </w:p>
                    <w:p w14:paraId="29EFC4C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E5D60B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F53EC1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1956E19" w14:textId="77777777" w:rsidR="00A43AC3" w:rsidRPr="00B1453A" w:rsidRDefault="00A43AC3" w:rsidP="00987998">
                      <w:pPr>
                        <w:jc w:val="center"/>
                        <w:rPr>
                          <w:rFonts w:ascii="Calibri" w:hAnsi="Calibri"/>
                          <w:sz w:val="36"/>
                          <w:szCs w:val="36"/>
                        </w:rPr>
                      </w:pPr>
                    </w:p>
                    <w:p w14:paraId="7CAD87F3" w14:textId="77777777" w:rsidR="00A43AC3" w:rsidRDefault="00A43AC3" w:rsidP="00987998">
                      <w:pPr>
                        <w:jc w:val="center"/>
                        <w:rPr>
                          <w:rFonts w:ascii="Times New Roman CYR" w:hAnsi="Times New Roman CYR" w:cs="Times New Roman CYR"/>
                          <w:sz w:val="36"/>
                          <w:szCs w:val="36"/>
                        </w:rPr>
                      </w:pPr>
                    </w:p>
                    <w:p w14:paraId="2845716F" w14:textId="77777777" w:rsidR="00A43AC3" w:rsidRDefault="00A43AC3"/>
                    <w:p w14:paraId="0B1D886B" w14:textId="77777777" w:rsidR="000658DF" w:rsidRPr="003A41B8" w:rsidRDefault="000658DF" w:rsidP="000658DF">
                      <w:pPr>
                        <w:pStyle w:val="3"/>
                        <w:spacing w:line="300" w:lineRule="auto"/>
                        <w:rPr>
                          <w:rFonts w:ascii="Times New Roman CYR" w:hAnsi="Times New Roman CYR"/>
                          <w:i/>
                          <w:iCs/>
                          <w:sz w:val="44"/>
                          <w:szCs w:val="44"/>
                        </w:rPr>
                      </w:pPr>
                      <w:bookmarkStart w:id="4551" w:name="_Toc169173880"/>
                      <w:r w:rsidRPr="003A41B8">
                        <w:rPr>
                          <w:rFonts w:ascii="Times New Roman CYR" w:hAnsi="Times New Roman CYR"/>
                          <w:i/>
                          <w:iCs/>
                          <w:sz w:val="44"/>
                          <w:szCs w:val="44"/>
                        </w:rPr>
                        <w:t>ДИПЛОМНА РОБОТА БАКАЛАВРА</w:t>
                      </w:r>
                      <w:bookmarkEnd w:id="4551"/>
                      <w:r w:rsidRPr="003A41B8">
                        <w:rPr>
                          <w:rFonts w:ascii="Times New Roman CYR" w:hAnsi="Times New Roman CYR"/>
                          <w:i/>
                          <w:iCs/>
                          <w:sz w:val="44"/>
                          <w:szCs w:val="44"/>
                        </w:rPr>
                        <w:t xml:space="preserve"> </w:t>
                      </w:r>
                    </w:p>
                    <w:p w14:paraId="0707233A" w14:textId="77777777" w:rsidR="000658DF" w:rsidRPr="000D3135" w:rsidRDefault="000658DF" w:rsidP="000658DF">
                      <w:pPr>
                        <w:pStyle w:val="2"/>
                        <w:spacing w:line="300" w:lineRule="auto"/>
                        <w:rPr>
                          <w:rFonts w:ascii="Times New Roman CYR" w:hAnsi="Times New Roman CYR"/>
                          <w:b w:val="0"/>
                          <w:sz w:val="44"/>
                          <w:szCs w:val="44"/>
                        </w:rPr>
                      </w:pPr>
                      <w:bookmarkStart w:id="4552" w:name="_Toc169173881"/>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4552"/>
                    </w:p>
                    <w:p w14:paraId="37DF1DF2"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058C9766"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7D98C64B" w14:textId="77777777" w:rsidR="000658DF" w:rsidRPr="000D3135" w:rsidRDefault="000658DF" w:rsidP="000658DF">
                      <w:pPr>
                        <w:spacing w:line="300" w:lineRule="auto"/>
                        <w:jc w:val="center"/>
                        <w:rPr>
                          <w:b/>
                          <w:lang w:val="uk-UA"/>
                        </w:rPr>
                      </w:pPr>
                    </w:p>
                    <w:p w14:paraId="68FC2BD2"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2D2A0BCE" w14:textId="77777777" w:rsidR="00A43AC3" w:rsidRPr="00B1453A" w:rsidRDefault="00A43AC3" w:rsidP="00987998">
                      <w:pPr>
                        <w:jc w:val="center"/>
                        <w:rPr>
                          <w:rFonts w:ascii="Calibri" w:hAnsi="Calibri"/>
                          <w:sz w:val="36"/>
                          <w:szCs w:val="36"/>
                        </w:rPr>
                      </w:pPr>
                    </w:p>
                    <w:p w14:paraId="4113A29F" w14:textId="77777777" w:rsidR="00A43AC3" w:rsidRDefault="00A43AC3" w:rsidP="00987998">
                      <w:pPr>
                        <w:jc w:val="center"/>
                        <w:rPr>
                          <w:rFonts w:ascii="Times New Roman CYR" w:hAnsi="Times New Roman CYR" w:cs="Times New Roman CYR"/>
                          <w:sz w:val="36"/>
                          <w:szCs w:val="36"/>
                        </w:rPr>
                      </w:pPr>
                    </w:p>
                    <w:p w14:paraId="29527DDD" w14:textId="77777777" w:rsidR="00A43AC3" w:rsidRDefault="00A43AC3"/>
                    <w:p w14:paraId="5CB3416E" w14:textId="77777777" w:rsidR="00A43AC3" w:rsidRPr="00630E21" w:rsidRDefault="00A43AC3" w:rsidP="00987998">
                      <w:pPr>
                        <w:pStyle w:val="3"/>
                        <w:spacing w:line="276" w:lineRule="auto"/>
                        <w:rPr>
                          <w:rFonts w:ascii="Times New Roman" w:hAnsi="Times New Roman"/>
                          <w:bCs/>
                          <w:sz w:val="48"/>
                          <w:szCs w:val="48"/>
                        </w:rPr>
                      </w:pPr>
                      <w:bookmarkStart w:id="4553" w:name="_Toc169173882"/>
                      <w:r w:rsidRPr="00630E21">
                        <w:rPr>
                          <w:rFonts w:ascii="Times New Roman" w:hAnsi="Times New Roman"/>
                          <w:bCs/>
                          <w:sz w:val="48"/>
                          <w:szCs w:val="48"/>
                        </w:rPr>
                        <w:t>ДИПЛОМНА РОБОТА</w:t>
                      </w:r>
                      <w:bookmarkEnd w:id="4553"/>
                    </w:p>
                    <w:p w14:paraId="63E1F10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DE7773F" w14:textId="77777777" w:rsidR="00A43AC3" w:rsidRPr="005E3013" w:rsidRDefault="00A43AC3" w:rsidP="00987998">
                      <w:pPr>
                        <w:pStyle w:val="2"/>
                        <w:spacing w:line="276" w:lineRule="auto"/>
                        <w:rPr>
                          <w:b w:val="0"/>
                          <w:bCs/>
                          <w:iCs/>
                          <w:sz w:val="48"/>
                          <w:szCs w:val="48"/>
                          <w:highlight w:val="yellow"/>
                        </w:rPr>
                      </w:pPr>
                      <w:bookmarkStart w:id="4554" w:name="_Toc16917388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554"/>
                    </w:p>
                    <w:p w14:paraId="63D69B7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B169CD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D8AB21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CDE6CEC" w14:textId="77777777" w:rsidR="00A43AC3" w:rsidRPr="00B1453A" w:rsidRDefault="00A43AC3" w:rsidP="00987998">
                      <w:pPr>
                        <w:jc w:val="center"/>
                        <w:rPr>
                          <w:rFonts w:ascii="Calibri" w:hAnsi="Calibri"/>
                          <w:sz w:val="36"/>
                          <w:szCs w:val="36"/>
                        </w:rPr>
                      </w:pPr>
                    </w:p>
                    <w:p w14:paraId="7C059AD5" w14:textId="77777777" w:rsidR="00A43AC3" w:rsidRDefault="00A43AC3" w:rsidP="00987998">
                      <w:pPr>
                        <w:jc w:val="center"/>
                        <w:rPr>
                          <w:rFonts w:ascii="Times New Roman CYR" w:hAnsi="Times New Roman CYR" w:cs="Times New Roman CYR"/>
                          <w:sz w:val="36"/>
                          <w:szCs w:val="36"/>
                        </w:rPr>
                      </w:pPr>
                    </w:p>
                    <w:p w14:paraId="7E11DC61" w14:textId="77777777" w:rsidR="00A43AC3" w:rsidRDefault="00A43AC3"/>
                    <w:p w14:paraId="0E4070F3" w14:textId="77777777" w:rsidR="00A43AC3" w:rsidRPr="00630E21" w:rsidRDefault="00A43AC3" w:rsidP="00987998">
                      <w:pPr>
                        <w:pStyle w:val="3"/>
                        <w:spacing w:line="276" w:lineRule="auto"/>
                        <w:rPr>
                          <w:rFonts w:ascii="Times New Roman" w:hAnsi="Times New Roman"/>
                          <w:bCs/>
                          <w:sz w:val="48"/>
                          <w:szCs w:val="48"/>
                        </w:rPr>
                      </w:pPr>
                      <w:bookmarkStart w:id="4555" w:name="_Toc169173884"/>
                      <w:r w:rsidRPr="00630E21">
                        <w:rPr>
                          <w:rFonts w:ascii="Times New Roman" w:hAnsi="Times New Roman"/>
                          <w:bCs/>
                          <w:sz w:val="48"/>
                          <w:szCs w:val="48"/>
                        </w:rPr>
                        <w:t>ДИПЛОМНА РОБОТА</w:t>
                      </w:r>
                      <w:bookmarkEnd w:id="4555"/>
                    </w:p>
                    <w:p w14:paraId="5939C98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8F63E08" w14:textId="77777777" w:rsidR="00A43AC3" w:rsidRPr="005E3013" w:rsidRDefault="00A43AC3" w:rsidP="00987998">
                      <w:pPr>
                        <w:pStyle w:val="2"/>
                        <w:spacing w:line="276" w:lineRule="auto"/>
                        <w:rPr>
                          <w:b w:val="0"/>
                          <w:bCs/>
                          <w:iCs/>
                          <w:sz w:val="48"/>
                          <w:szCs w:val="48"/>
                          <w:highlight w:val="yellow"/>
                        </w:rPr>
                      </w:pPr>
                      <w:bookmarkStart w:id="4556" w:name="_Toc16917388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556"/>
                    </w:p>
                    <w:p w14:paraId="39B66C8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66E7D0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7BED39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EC889EB" w14:textId="77777777" w:rsidR="00A43AC3" w:rsidRPr="00B1453A" w:rsidRDefault="00A43AC3" w:rsidP="00987998">
                      <w:pPr>
                        <w:jc w:val="center"/>
                        <w:rPr>
                          <w:rFonts w:ascii="Calibri" w:hAnsi="Calibri"/>
                          <w:sz w:val="36"/>
                          <w:szCs w:val="36"/>
                        </w:rPr>
                      </w:pPr>
                    </w:p>
                    <w:p w14:paraId="1E5FE799" w14:textId="77777777" w:rsidR="00A43AC3" w:rsidRDefault="00A43AC3" w:rsidP="00987998">
                      <w:pPr>
                        <w:jc w:val="center"/>
                        <w:rPr>
                          <w:rFonts w:ascii="Times New Roman CYR" w:hAnsi="Times New Roman CYR" w:cs="Times New Roman CYR"/>
                          <w:sz w:val="36"/>
                          <w:szCs w:val="36"/>
                        </w:rPr>
                      </w:pPr>
                    </w:p>
                    <w:p w14:paraId="6044895C" w14:textId="77777777" w:rsidR="00A43AC3" w:rsidRDefault="00A43AC3"/>
                    <w:p w14:paraId="405671C7" w14:textId="77777777" w:rsidR="00A43AC3" w:rsidRPr="00630E21" w:rsidRDefault="00A43AC3" w:rsidP="00987998">
                      <w:pPr>
                        <w:pStyle w:val="3"/>
                        <w:spacing w:line="276" w:lineRule="auto"/>
                        <w:rPr>
                          <w:rFonts w:ascii="Times New Roman" w:hAnsi="Times New Roman"/>
                          <w:bCs/>
                          <w:sz w:val="48"/>
                          <w:szCs w:val="48"/>
                        </w:rPr>
                      </w:pPr>
                      <w:bookmarkStart w:id="4557" w:name="_Toc169173886"/>
                      <w:r w:rsidRPr="00630E21">
                        <w:rPr>
                          <w:rFonts w:ascii="Times New Roman" w:hAnsi="Times New Roman"/>
                          <w:bCs/>
                          <w:sz w:val="48"/>
                          <w:szCs w:val="48"/>
                        </w:rPr>
                        <w:t>ДИПЛОМНА РОБОТА</w:t>
                      </w:r>
                      <w:bookmarkEnd w:id="4557"/>
                    </w:p>
                    <w:p w14:paraId="4F57B39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2916897" w14:textId="77777777" w:rsidR="00A43AC3" w:rsidRPr="005E3013" w:rsidRDefault="00A43AC3" w:rsidP="00987998">
                      <w:pPr>
                        <w:pStyle w:val="2"/>
                        <w:spacing w:line="276" w:lineRule="auto"/>
                        <w:rPr>
                          <w:b w:val="0"/>
                          <w:bCs/>
                          <w:iCs/>
                          <w:sz w:val="48"/>
                          <w:szCs w:val="48"/>
                          <w:highlight w:val="yellow"/>
                        </w:rPr>
                      </w:pPr>
                      <w:bookmarkStart w:id="4558" w:name="_Toc16917388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558"/>
                    </w:p>
                    <w:p w14:paraId="4F6666A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67D3A5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D33C00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55A644C" w14:textId="77777777" w:rsidR="00A43AC3" w:rsidRPr="00B1453A" w:rsidRDefault="00A43AC3" w:rsidP="00987998">
                      <w:pPr>
                        <w:jc w:val="center"/>
                        <w:rPr>
                          <w:rFonts w:ascii="Calibri" w:hAnsi="Calibri"/>
                          <w:sz w:val="36"/>
                          <w:szCs w:val="36"/>
                        </w:rPr>
                      </w:pPr>
                    </w:p>
                    <w:p w14:paraId="67C68156" w14:textId="77777777" w:rsidR="00A43AC3" w:rsidRDefault="00A43AC3" w:rsidP="00987998">
                      <w:pPr>
                        <w:jc w:val="center"/>
                        <w:rPr>
                          <w:rFonts w:ascii="Times New Roman CYR" w:hAnsi="Times New Roman CYR" w:cs="Times New Roman CYR"/>
                          <w:sz w:val="36"/>
                          <w:szCs w:val="36"/>
                        </w:rPr>
                      </w:pPr>
                    </w:p>
                    <w:p w14:paraId="455CB641" w14:textId="77777777" w:rsidR="00A43AC3" w:rsidRDefault="00A43AC3"/>
                    <w:p w14:paraId="10C8B8AD" w14:textId="77777777" w:rsidR="00A43AC3" w:rsidRPr="00630E21" w:rsidRDefault="00A43AC3" w:rsidP="00987998">
                      <w:pPr>
                        <w:pStyle w:val="3"/>
                        <w:spacing w:line="276" w:lineRule="auto"/>
                        <w:rPr>
                          <w:rFonts w:ascii="Times New Roman" w:hAnsi="Times New Roman"/>
                          <w:bCs/>
                          <w:sz w:val="48"/>
                          <w:szCs w:val="48"/>
                        </w:rPr>
                      </w:pPr>
                      <w:bookmarkStart w:id="4559" w:name="_Toc169173888"/>
                      <w:r w:rsidRPr="00630E21">
                        <w:rPr>
                          <w:rFonts w:ascii="Times New Roman" w:hAnsi="Times New Roman"/>
                          <w:bCs/>
                          <w:sz w:val="48"/>
                          <w:szCs w:val="48"/>
                        </w:rPr>
                        <w:t>ДИПЛОМНА РОБОТА</w:t>
                      </w:r>
                      <w:bookmarkEnd w:id="4559"/>
                    </w:p>
                    <w:p w14:paraId="7F618F3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CC17240" w14:textId="77777777" w:rsidR="00A43AC3" w:rsidRPr="005E3013" w:rsidRDefault="00A43AC3" w:rsidP="00987998">
                      <w:pPr>
                        <w:pStyle w:val="2"/>
                        <w:spacing w:line="276" w:lineRule="auto"/>
                        <w:rPr>
                          <w:b w:val="0"/>
                          <w:bCs/>
                          <w:iCs/>
                          <w:sz w:val="48"/>
                          <w:szCs w:val="48"/>
                          <w:highlight w:val="yellow"/>
                        </w:rPr>
                      </w:pPr>
                      <w:bookmarkStart w:id="4560" w:name="_Toc16917388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560"/>
                    </w:p>
                    <w:p w14:paraId="0448DF9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AB64B4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E725E5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49B474A" w14:textId="77777777" w:rsidR="00A43AC3" w:rsidRPr="00B1453A" w:rsidRDefault="00A43AC3" w:rsidP="00987998">
                      <w:pPr>
                        <w:jc w:val="center"/>
                        <w:rPr>
                          <w:rFonts w:ascii="Calibri" w:hAnsi="Calibri"/>
                          <w:sz w:val="36"/>
                          <w:szCs w:val="36"/>
                        </w:rPr>
                      </w:pPr>
                    </w:p>
                    <w:p w14:paraId="140AC77D" w14:textId="77777777" w:rsidR="00A43AC3" w:rsidRDefault="00A43AC3" w:rsidP="00987998">
                      <w:pPr>
                        <w:jc w:val="center"/>
                        <w:rPr>
                          <w:rFonts w:ascii="Times New Roman CYR" w:hAnsi="Times New Roman CYR" w:cs="Times New Roman CYR"/>
                          <w:sz w:val="36"/>
                          <w:szCs w:val="36"/>
                        </w:rPr>
                      </w:pPr>
                    </w:p>
                    <w:p w14:paraId="7C93C592" w14:textId="77777777" w:rsidR="00A43AC3" w:rsidRDefault="00A43AC3"/>
                    <w:p w14:paraId="4C0F76F6" w14:textId="77777777" w:rsidR="00A43AC3" w:rsidRPr="00630E21" w:rsidRDefault="00A43AC3" w:rsidP="00987998">
                      <w:pPr>
                        <w:pStyle w:val="3"/>
                        <w:spacing w:line="276" w:lineRule="auto"/>
                        <w:rPr>
                          <w:rFonts w:ascii="Times New Roman" w:hAnsi="Times New Roman"/>
                          <w:bCs/>
                          <w:sz w:val="48"/>
                          <w:szCs w:val="48"/>
                        </w:rPr>
                      </w:pPr>
                      <w:bookmarkStart w:id="4561" w:name="_Toc169173890"/>
                      <w:r w:rsidRPr="00630E21">
                        <w:rPr>
                          <w:rFonts w:ascii="Times New Roman" w:hAnsi="Times New Roman"/>
                          <w:bCs/>
                          <w:sz w:val="48"/>
                          <w:szCs w:val="48"/>
                        </w:rPr>
                        <w:t>ДИПЛОМНА РОБОТА</w:t>
                      </w:r>
                      <w:bookmarkEnd w:id="4561"/>
                    </w:p>
                    <w:p w14:paraId="08539E3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AE8D469" w14:textId="77777777" w:rsidR="00A43AC3" w:rsidRPr="005E3013" w:rsidRDefault="00A43AC3" w:rsidP="00987998">
                      <w:pPr>
                        <w:pStyle w:val="2"/>
                        <w:spacing w:line="276" w:lineRule="auto"/>
                        <w:rPr>
                          <w:b w:val="0"/>
                          <w:bCs/>
                          <w:iCs/>
                          <w:sz w:val="48"/>
                          <w:szCs w:val="48"/>
                          <w:highlight w:val="yellow"/>
                        </w:rPr>
                      </w:pPr>
                      <w:bookmarkStart w:id="4562" w:name="_Toc16917389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562"/>
                    </w:p>
                    <w:p w14:paraId="2129775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ED525F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21E663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3455FD8" w14:textId="77777777" w:rsidR="00A43AC3" w:rsidRPr="00B1453A" w:rsidRDefault="00A43AC3" w:rsidP="00987998">
                      <w:pPr>
                        <w:jc w:val="center"/>
                        <w:rPr>
                          <w:rFonts w:ascii="Calibri" w:hAnsi="Calibri"/>
                          <w:sz w:val="36"/>
                          <w:szCs w:val="36"/>
                        </w:rPr>
                      </w:pPr>
                    </w:p>
                    <w:p w14:paraId="577ABCF5" w14:textId="77777777" w:rsidR="00A43AC3" w:rsidRDefault="00A43AC3" w:rsidP="00987998">
                      <w:pPr>
                        <w:jc w:val="center"/>
                        <w:rPr>
                          <w:rFonts w:ascii="Times New Roman CYR" w:hAnsi="Times New Roman CYR" w:cs="Times New Roman CYR"/>
                          <w:sz w:val="36"/>
                          <w:szCs w:val="36"/>
                        </w:rPr>
                      </w:pPr>
                    </w:p>
                    <w:p w14:paraId="1AAFD487" w14:textId="77777777" w:rsidR="00A43AC3" w:rsidRDefault="00A43AC3"/>
                    <w:p w14:paraId="66790A7E" w14:textId="77777777" w:rsidR="00A43AC3" w:rsidRPr="00630E21" w:rsidRDefault="00A43AC3" w:rsidP="00987998">
                      <w:pPr>
                        <w:pStyle w:val="3"/>
                        <w:spacing w:line="276" w:lineRule="auto"/>
                        <w:rPr>
                          <w:rFonts w:ascii="Times New Roman" w:hAnsi="Times New Roman"/>
                          <w:bCs/>
                          <w:sz w:val="48"/>
                          <w:szCs w:val="48"/>
                        </w:rPr>
                      </w:pPr>
                      <w:bookmarkStart w:id="4563" w:name="_Toc169173892"/>
                      <w:r w:rsidRPr="00630E21">
                        <w:rPr>
                          <w:rFonts w:ascii="Times New Roman" w:hAnsi="Times New Roman"/>
                          <w:bCs/>
                          <w:sz w:val="48"/>
                          <w:szCs w:val="48"/>
                        </w:rPr>
                        <w:t>ДИПЛОМНА РОБОТА</w:t>
                      </w:r>
                      <w:bookmarkEnd w:id="4563"/>
                    </w:p>
                    <w:p w14:paraId="4C94809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816854F" w14:textId="77777777" w:rsidR="00A43AC3" w:rsidRPr="005E3013" w:rsidRDefault="00A43AC3" w:rsidP="00987998">
                      <w:pPr>
                        <w:pStyle w:val="2"/>
                        <w:spacing w:line="276" w:lineRule="auto"/>
                        <w:rPr>
                          <w:b w:val="0"/>
                          <w:bCs/>
                          <w:iCs/>
                          <w:sz w:val="48"/>
                          <w:szCs w:val="48"/>
                          <w:highlight w:val="yellow"/>
                        </w:rPr>
                      </w:pPr>
                      <w:bookmarkStart w:id="4564" w:name="_Toc16917389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564"/>
                    </w:p>
                    <w:p w14:paraId="1305211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6D3065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8A7C83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7B7F8A9" w14:textId="77777777" w:rsidR="00A43AC3" w:rsidRPr="00B1453A" w:rsidRDefault="00A43AC3" w:rsidP="00987998">
                      <w:pPr>
                        <w:jc w:val="center"/>
                        <w:rPr>
                          <w:rFonts w:ascii="Calibri" w:hAnsi="Calibri"/>
                          <w:sz w:val="36"/>
                          <w:szCs w:val="36"/>
                        </w:rPr>
                      </w:pPr>
                    </w:p>
                    <w:p w14:paraId="77CB44B5" w14:textId="77777777" w:rsidR="00A43AC3" w:rsidRDefault="00A43AC3" w:rsidP="00987998">
                      <w:pPr>
                        <w:jc w:val="center"/>
                        <w:rPr>
                          <w:rFonts w:ascii="Times New Roman CYR" w:hAnsi="Times New Roman CYR" w:cs="Times New Roman CYR"/>
                          <w:sz w:val="36"/>
                          <w:szCs w:val="36"/>
                        </w:rPr>
                      </w:pPr>
                    </w:p>
                    <w:p w14:paraId="4C17C160" w14:textId="77777777" w:rsidR="00A43AC3" w:rsidRDefault="00A43AC3"/>
                    <w:p w14:paraId="46624FD3" w14:textId="77777777" w:rsidR="00A43AC3" w:rsidRPr="00630E21" w:rsidRDefault="00A43AC3" w:rsidP="00987998">
                      <w:pPr>
                        <w:pStyle w:val="3"/>
                        <w:spacing w:line="276" w:lineRule="auto"/>
                        <w:rPr>
                          <w:rFonts w:ascii="Times New Roman" w:hAnsi="Times New Roman"/>
                          <w:bCs/>
                          <w:sz w:val="48"/>
                          <w:szCs w:val="48"/>
                        </w:rPr>
                      </w:pPr>
                      <w:bookmarkStart w:id="4565" w:name="_Toc169173894"/>
                      <w:r w:rsidRPr="00630E21">
                        <w:rPr>
                          <w:rFonts w:ascii="Times New Roman" w:hAnsi="Times New Roman"/>
                          <w:bCs/>
                          <w:sz w:val="48"/>
                          <w:szCs w:val="48"/>
                        </w:rPr>
                        <w:t>ДИПЛОМНА РОБОТА</w:t>
                      </w:r>
                      <w:bookmarkEnd w:id="4565"/>
                    </w:p>
                    <w:p w14:paraId="449D243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B837EFD" w14:textId="77777777" w:rsidR="00A43AC3" w:rsidRPr="005E3013" w:rsidRDefault="00A43AC3" w:rsidP="00987998">
                      <w:pPr>
                        <w:pStyle w:val="2"/>
                        <w:spacing w:line="276" w:lineRule="auto"/>
                        <w:rPr>
                          <w:b w:val="0"/>
                          <w:bCs/>
                          <w:iCs/>
                          <w:sz w:val="48"/>
                          <w:szCs w:val="48"/>
                          <w:highlight w:val="yellow"/>
                        </w:rPr>
                      </w:pPr>
                      <w:bookmarkStart w:id="4566" w:name="_Toc16917389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566"/>
                    </w:p>
                    <w:p w14:paraId="5EAB996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829216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CF2E7C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DB266E0" w14:textId="77777777" w:rsidR="00A43AC3" w:rsidRPr="00B1453A" w:rsidRDefault="00A43AC3" w:rsidP="00987998">
                      <w:pPr>
                        <w:jc w:val="center"/>
                        <w:rPr>
                          <w:rFonts w:ascii="Calibri" w:hAnsi="Calibri"/>
                          <w:sz w:val="36"/>
                          <w:szCs w:val="36"/>
                        </w:rPr>
                      </w:pPr>
                    </w:p>
                    <w:p w14:paraId="7021984F" w14:textId="77777777" w:rsidR="00A43AC3" w:rsidRDefault="00A43AC3" w:rsidP="00987998">
                      <w:pPr>
                        <w:jc w:val="center"/>
                        <w:rPr>
                          <w:rFonts w:ascii="Times New Roman CYR" w:hAnsi="Times New Roman CYR" w:cs="Times New Roman CYR"/>
                          <w:sz w:val="36"/>
                          <w:szCs w:val="36"/>
                        </w:rPr>
                      </w:pPr>
                    </w:p>
                    <w:p w14:paraId="53DCEF22" w14:textId="77777777" w:rsidR="00A43AC3" w:rsidRDefault="00A43AC3"/>
                    <w:p w14:paraId="5DCEBC7F" w14:textId="77777777" w:rsidR="000658DF" w:rsidRPr="003A41B8" w:rsidRDefault="000658DF" w:rsidP="000658DF">
                      <w:pPr>
                        <w:pStyle w:val="3"/>
                        <w:spacing w:line="300" w:lineRule="auto"/>
                        <w:rPr>
                          <w:rFonts w:ascii="Times New Roman CYR" w:hAnsi="Times New Roman CYR"/>
                          <w:i/>
                          <w:iCs/>
                          <w:sz w:val="44"/>
                          <w:szCs w:val="44"/>
                        </w:rPr>
                      </w:pPr>
                      <w:bookmarkStart w:id="4567" w:name="_Toc169173896"/>
                      <w:r w:rsidRPr="003A41B8">
                        <w:rPr>
                          <w:rFonts w:ascii="Times New Roman CYR" w:hAnsi="Times New Roman CYR"/>
                          <w:i/>
                          <w:iCs/>
                          <w:sz w:val="44"/>
                          <w:szCs w:val="44"/>
                        </w:rPr>
                        <w:t>ДИПЛОМНА РОБОТА БАКАЛАВРА</w:t>
                      </w:r>
                      <w:bookmarkEnd w:id="4567"/>
                      <w:r w:rsidRPr="003A41B8">
                        <w:rPr>
                          <w:rFonts w:ascii="Times New Roman CYR" w:hAnsi="Times New Roman CYR"/>
                          <w:i/>
                          <w:iCs/>
                          <w:sz w:val="44"/>
                          <w:szCs w:val="44"/>
                        </w:rPr>
                        <w:t xml:space="preserve"> </w:t>
                      </w:r>
                    </w:p>
                    <w:p w14:paraId="5F224979" w14:textId="77777777" w:rsidR="000658DF" w:rsidRPr="000D3135" w:rsidRDefault="000658DF" w:rsidP="000658DF">
                      <w:pPr>
                        <w:pStyle w:val="2"/>
                        <w:spacing w:line="300" w:lineRule="auto"/>
                        <w:rPr>
                          <w:rFonts w:ascii="Times New Roman CYR" w:hAnsi="Times New Roman CYR"/>
                          <w:b w:val="0"/>
                          <w:sz w:val="44"/>
                          <w:szCs w:val="44"/>
                        </w:rPr>
                      </w:pPr>
                      <w:bookmarkStart w:id="4568" w:name="_Toc169173897"/>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4568"/>
                    </w:p>
                    <w:p w14:paraId="41699208"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0A14060A"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3D386BE6" w14:textId="77777777" w:rsidR="000658DF" w:rsidRPr="000D3135" w:rsidRDefault="000658DF" w:rsidP="000658DF">
                      <w:pPr>
                        <w:spacing w:line="300" w:lineRule="auto"/>
                        <w:jc w:val="center"/>
                        <w:rPr>
                          <w:b/>
                          <w:lang w:val="uk-UA"/>
                        </w:rPr>
                      </w:pPr>
                    </w:p>
                    <w:p w14:paraId="38902E39"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0E4A081E" w14:textId="77777777" w:rsidR="00A43AC3" w:rsidRPr="00B1453A" w:rsidRDefault="00A43AC3" w:rsidP="00987998">
                      <w:pPr>
                        <w:jc w:val="center"/>
                        <w:rPr>
                          <w:rFonts w:ascii="Calibri" w:hAnsi="Calibri"/>
                          <w:sz w:val="36"/>
                          <w:szCs w:val="36"/>
                        </w:rPr>
                      </w:pPr>
                    </w:p>
                    <w:p w14:paraId="49261E58" w14:textId="77777777" w:rsidR="00A43AC3" w:rsidRDefault="00A43AC3" w:rsidP="00987998">
                      <w:pPr>
                        <w:jc w:val="center"/>
                        <w:rPr>
                          <w:rFonts w:ascii="Times New Roman CYR" w:hAnsi="Times New Roman CYR" w:cs="Times New Roman CYR"/>
                          <w:sz w:val="36"/>
                          <w:szCs w:val="36"/>
                        </w:rPr>
                      </w:pPr>
                    </w:p>
                    <w:p w14:paraId="5666FFB1" w14:textId="77777777" w:rsidR="00A43AC3" w:rsidRDefault="00A43AC3"/>
                    <w:p w14:paraId="486C0E74" w14:textId="77777777" w:rsidR="00A43AC3" w:rsidRPr="00630E21" w:rsidRDefault="00A43AC3" w:rsidP="00987998">
                      <w:pPr>
                        <w:pStyle w:val="3"/>
                        <w:spacing w:line="276" w:lineRule="auto"/>
                        <w:rPr>
                          <w:rFonts w:ascii="Times New Roman" w:hAnsi="Times New Roman"/>
                          <w:bCs/>
                          <w:sz w:val="48"/>
                          <w:szCs w:val="48"/>
                        </w:rPr>
                      </w:pPr>
                      <w:bookmarkStart w:id="4569" w:name="_Toc169173898"/>
                      <w:r w:rsidRPr="00630E21">
                        <w:rPr>
                          <w:rFonts w:ascii="Times New Roman" w:hAnsi="Times New Roman"/>
                          <w:bCs/>
                          <w:sz w:val="48"/>
                          <w:szCs w:val="48"/>
                        </w:rPr>
                        <w:t>ДИПЛОМНА РОБОТА</w:t>
                      </w:r>
                      <w:bookmarkEnd w:id="4569"/>
                    </w:p>
                    <w:p w14:paraId="74735A3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8590DA2" w14:textId="77777777" w:rsidR="00A43AC3" w:rsidRPr="005E3013" w:rsidRDefault="00A43AC3" w:rsidP="00987998">
                      <w:pPr>
                        <w:pStyle w:val="2"/>
                        <w:spacing w:line="276" w:lineRule="auto"/>
                        <w:rPr>
                          <w:b w:val="0"/>
                          <w:bCs/>
                          <w:iCs/>
                          <w:sz w:val="48"/>
                          <w:szCs w:val="48"/>
                          <w:highlight w:val="yellow"/>
                        </w:rPr>
                      </w:pPr>
                      <w:bookmarkStart w:id="4570" w:name="_Toc16917389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570"/>
                    </w:p>
                    <w:p w14:paraId="5B6CB9E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52563C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672C43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BDDEE28" w14:textId="77777777" w:rsidR="00A43AC3" w:rsidRPr="00B1453A" w:rsidRDefault="00A43AC3" w:rsidP="00987998">
                      <w:pPr>
                        <w:jc w:val="center"/>
                        <w:rPr>
                          <w:rFonts w:ascii="Calibri" w:hAnsi="Calibri"/>
                          <w:sz w:val="36"/>
                          <w:szCs w:val="36"/>
                        </w:rPr>
                      </w:pPr>
                    </w:p>
                    <w:p w14:paraId="3C066A9E" w14:textId="77777777" w:rsidR="00A43AC3" w:rsidRDefault="00A43AC3" w:rsidP="00987998">
                      <w:pPr>
                        <w:jc w:val="center"/>
                        <w:rPr>
                          <w:rFonts w:ascii="Times New Roman CYR" w:hAnsi="Times New Roman CYR" w:cs="Times New Roman CYR"/>
                          <w:sz w:val="36"/>
                          <w:szCs w:val="36"/>
                        </w:rPr>
                      </w:pPr>
                    </w:p>
                    <w:p w14:paraId="5D35136D" w14:textId="77777777" w:rsidR="00A43AC3" w:rsidRDefault="00A43AC3"/>
                    <w:p w14:paraId="5837293E" w14:textId="77777777" w:rsidR="00A43AC3" w:rsidRPr="00630E21" w:rsidRDefault="00A43AC3" w:rsidP="00987998">
                      <w:pPr>
                        <w:pStyle w:val="3"/>
                        <w:spacing w:line="276" w:lineRule="auto"/>
                        <w:rPr>
                          <w:rFonts w:ascii="Times New Roman" w:hAnsi="Times New Roman"/>
                          <w:bCs/>
                          <w:sz w:val="48"/>
                          <w:szCs w:val="48"/>
                        </w:rPr>
                      </w:pPr>
                      <w:bookmarkStart w:id="4571" w:name="_Toc169173900"/>
                      <w:r w:rsidRPr="00630E21">
                        <w:rPr>
                          <w:rFonts w:ascii="Times New Roman" w:hAnsi="Times New Roman"/>
                          <w:bCs/>
                          <w:sz w:val="48"/>
                          <w:szCs w:val="48"/>
                        </w:rPr>
                        <w:t>ДИПЛОМНА РОБОТА</w:t>
                      </w:r>
                      <w:bookmarkEnd w:id="4571"/>
                    </w:p>
                    <w:p w14:paraId="573617E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13FAD5E" w14:textId="77777777" w:rsidR="00A43AC3" w:rsidRPr="005E3013" w:rsidRDefault="00A43AC3" w:rsidP="00987998">
                      <w:pPr>
                        <w:pStyle w:val="2"/>
                        <w:spacing w:line="276" w:lineRule="auto"/>
                        <w:rPr>
                          <w:b w:val="0"/>
                          <w:bCs/>
                          <w:iCs/>
                          <w:sz w:val="48"/>
                          <w:szCs w:val="48"/>
                          <w:highlight w:val="yellow"/>
                        </w:rPr>
                      </w:pPr>
                      <w:bookmarkStart w:id="4572" w:name="_Toc16917390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572"/>
                    </w:p>
                    <w:p w14:paraId="12EACEA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507D9C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939943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0F79FF4" w14:textId="77777777" w:rsidR="00A43AC3" w:rsidRPr="00B1453A" w:rsidRDefault="00A43AC3" w:rsidP="00987998">
                      <w:pPr>
                        <w:jc w:val="center"/>
                        <w:rPr>
                          <w:rFonts w:ascii="Calibri" w:hAnsi="Calibri"/>
                          <w:sz w:val="36"/>
                          <w:szCs w:val="36"/>
                        </w:rPr>
                      </w:pPr>
                    </w:p>
                    <w:p w14:paraId="56C0204B" w14:textId="77777777" w:rsidR="00A43AC3" w:rsidRDefault="00A43AC3" w:rsidP="00987998">
                      <w:pPr>
                        <w:jc w:val="center"/>
                        <w:rPr>
                          <w:rFonts w:ascii="Times New Roman CYR" w:hAnsi="Times New Roman CYR" w:cs="Times New Roman CYR"/>
                          <w:sz w:val="36"/>
                          <w:szCs w:val="36"/>
                        </w:rPr>
                      </w:pPr>
                    </w:p>
                    <w:p w14:paraId="23A3B01E" w14:textId="77777777" w:rsidR="00A43AC3" w:rsidRDefault="00A43AC3"/>
                    <w:p w14:paraId="59A844B1" w14:textId="77777777" w:rsidR="00A43AC3" w:rsidRPr="00630E21" w:rsidRDefault="00A43AC3" w:rsidP="00987998">
                      <w:pPr>
                        <w:pStyle w:val="3"/>
                        <w:spacing w:line="276" w:lineRule="auto"/>
                        <w:rPr>
                          <w:rFonts w:ascii="Times New Roman" w:hAnsi="Times New Roman"/>
                          <w:bCs/>
                          <w:sz w:val="48"/>
                          <w:szCs w:val="48"/>
                        </w:rPr>
                      </w:pPr>
                      <w:bookmarkStart w:id="4573" w:name="_Toc169173902"/>
                      <w:r w:rsidRPr="00630E21">
                        <w:rPr>
                          <w:rFonts w:ascii="Times New Roman" w:hAnsi="Times New Roman"/>
                          <w:bCs/>
                          <w:sz w:val="48"/>
                          <w:szCs w:val="48"/>
                        </w:rPr>
                        <w:t>ДИПЛОМНА РОБОТА</w:t>
                      </w:r>
                      <w:bookmarkEnd w:id="4573"/>
                    </w:p>
                    <w:p w14:paraId="2760135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BD1DC2D" w14:textId="77777777" w:rsidR="00A43AC3" w:rsidRPr="005E3013" w:rsidRDefault="00A43AC3" w:rsidP="00987998">
                      <w:pPr>
                        <w:pStyle w:val="2"/>
                        <w:spacing w:line="276" w:lineRule="auto"/>
                        <w:rPr>
                          <w:b w:val="0"/>
                          <w:bCs/>
                          <w:iCs/>
                          <w:sz w:val="48"/>
                          <w:szCs w:val="48"/>
                          <w:highlight w:val="yellow"/>
                        </w:rPr>
                      </w:pPr>
                      <w:bookmarkStart w:id="4574" w:name="_Toc16917390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574"/>
                    </w:p>
                    <w:p w14:paraId="2CF8645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02E4E1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B75FB0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82C2A5D" w14:textId="77777777" w:rsidR="00A43AC3" w:rsidRPr="00B1453A" w:rsidRDefault="00A43AC3" w:rsidP="00987998">
                      <w:pPr>
                        <w:jc w:val="center"/>
                        <w:rPr>
                          <w:rFonts w:ascii="Calibri" w:hAnsi="Calibri"/>
                          <w:sz w:val="36"/>
                          <w:szCs w:val="36"/>
                        </w:rPr>
                      </w:pPr>
                    </w:p>
                    <w:p w14:paraId="7161FE0F" w14:textId="77777777" w:rsidR="00A43AC3" w:rsidRDefault="00A43AC3" w:rsidP="00987998">
                      <w:pPr>
                        <w:jc w:val="center"/>
                        <w:rPr>
                          <w:rFonts w:ascii="Times New Roman CYR" w:hAnsi="Times New Roman CYR" w:cs="Times New Roman CYR"/>
                          <w:sz w:val="36"/>
                          <w:szCs w:val="36"/>
                        </w:rPr>
                      </w:pPr>
                    </w:p>
                    <w:p w14:paraId="575C8234" w14:textId="77777777" w:rsidR="00A43AC3" w:rsidRDefault="00A43AC3"/>
                    <w:p w14:paraId="12FBEF5E" w14:textId="77777777" w:rsidR="00A43AC3" w:rsidRPr="00630E21" w:rsidRDefault="00A43AC3" w:rsidP="00987998">
                      <w:pPr>
                        <w:pStyle w:val="3"/>
                        <w:spacing w:line="276" w:lineRule="auto"/>
                        <w:rPr>
                          <w:rFonts w:ascii="Times New Roman" w:hAnsi="Times New Roman"/>
                          <w:bCs/>
                          <w:sz w:val="48"/>
                          <w:szCs w:val="48"/>
                        </w:rPr>
                      </w:pPr>
                      <w:bookmarkStart w:id="4575" w:name="_Toc169173904"/>
                      <w:r w:rsidRPr="00630E21">
                        <w:rPr>
                          <w:rFonts w:ascii="Times New Roman" w:hAnsi="Times New Roman"/>
                          <w:bCs/>
                          <w:sz w:val="48"/>
                          <w:szCs w:val="48"/>
                        </w:rPr>
                        <w:t>ДИПЛОМНА РОБОТА</w:t>
                      </w:r>
                      <w:bookmarkEnd w:id="4575"/>
                    </w:p>
                    <w:p w14:paraId="661AA0E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69B506D" w14:textId="77777777" w:rsidR="00A43AC3" w:rsidRPr="005E3013" w:rsidRDefault="00A43AC3" w:rsidP="00987998">
                      <w:pPr>
                        <w:pStyle w:val="2"/>
                        <w:spacing w:line="276" w:lineRule="auto"/>
                        <w:rPr>
                          <w:b w:val="0"/>
                          <w:bCs/>
                          <w:iCs/>
                          <w:sz w:val="48"/>
                          <w:szCs w:val="48"/>
                          <w:highlight w:val="yellow"/>
                        </w:rPr>
                      </w:pPr>
                      <w:bookmarkStart w:id="4576" w:name="_Toc16917390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576"/>
                    </w:p>
                    <w:p w14:paraId="2F693A4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2ED264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EE2815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2895ACD" w14:textId="77777777" w:rsidR="00A43AC3" w:rsidRPr="00B1453A" w:rsidRDefault="00A43AC3" w:rsidP="00987998">
                      <w:pPr>
                        <w:jc w:val="center"/>
                        <w:rPr>
                          <w:rFonts w:ascii="Calibri" w:hAnsi="Calibri"/>
                          <w:sz w:val="36"/>
                          <w:szCs w:val="36"/>
                        </w:rPr>
                      </w:pPr>
                    </w:p>
                    <w:p w14:paraId="0A6D1CAE" w14:textId="77777777" w:rsidR="00A43AC3" w:rsidRDefault="00A43AC3" w:rsidP="00987998">
                      <w:pPr>
                        <w:jc w:val="center"/>
                        <w:rPr>
                          <w:rFonts w:ascii="Times New Roman CYR" w:hAnsi="Times New Roman CYR" w:cs="Times New Roman CYR"/>
                          <w:sz w:val="36"/>
                          <w:szCs w:val="36"/>
                        </w:rPr>
                      </w:pPr>
                    </w:p>
                    <w:p w14:paraId="16F1E727" w14:textId="77777777" w:rsidR="00A43AC3" w:rsidRDefault="00A43AC3"/>
                    <w:p w14:paraId="593D6F86" w14:textId="77777777" w:rsidR="00A43AC3" w:rsidRPr="00630E21" w:rsidRDefault="00A43AC3" w:rsidP="00987998">
                      <w:pPr>
                        <w:pStyle w:val="3"/>
                        <w:spacing w:line="276" w:lineRule="auto"/>
                        <w:rPr>
                          <w:rFonts w:ascii="Times New Roman" w:hAnsi="Times New Roman"/>
                          <w:bCs/>
                          <w:sz w:val="48"/>
                          <w:szCs w:val="48"/>
                        </w:rPr>
                      </w:pPr>
                      <w:bookmarkStart w:id="4577" w:name="_Toc169173906"/>
                      <w:r w:rsidRPr="00630E21">
                        <w:rPr>
                          <w:rFonts w:ascii="Times New Roman" w:hAnsi="Times New Roman"/>
                          <w:bCs/>
                          <w:sz w:val="48"/>
                          <w:szCs w:val="48"/>
                        </w:rPr>
                        <w:t>ДИПЛОМНА РОБОТА</w:t>
                      </w:r>
                      <w:bookmarkEnd w:id="4577"/>
                    </w:p>
                    <w:p w14:paraId="24EC55E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9A839D0" w14:textId="77777777" w:rsidR="00A43AC3" w:rsidRPr="005E3013" w:rsidRDefault="00A43AC3" w:rsidP="00987998">
                      <w:pPr>
                        <w:pStyle w:val="2"/>
                        <w:spacing w:line="276" w:lineRule="auto"/>
                        <w:rPr>
                          <w:b w:val="0"/>
                          <w:bCs/>
                          <w:iCs/>
                          <w:sz w:val="48"/>
                          <w:szCs w:val="48"/>
                          <w:highlight w:val="yellow"/>
                        </w:rPr>
                      </w:pPr>
                      <w:bookmarkStart w:id="4578" w:name="_Toc16917390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578"/>
                    </w:p>
                    <w:p w14:paraId="65BEB18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FAEA25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99723A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63F5FAF" w14:textId="77777777" w:rsidR="00A43AC3" w:rsidRPr="00B1453A" w:rsidRDefault="00A43AC3" w:rsidP="00987998">
                      <w:pPr>
                        <w:jc w:val="center"/>
                        <w:rPr>
                          <w:rFonts w:ascii="Calibri" w:hAnsi="Calibri"/>
                          <w:sz w:val="36"/>
                          <w:szCs w:val="36"/>
                        </w:rPr>
                      </w:pPr>
                    </w:p>
                    <w:p w14:paraId="0846A840" w14:textId="77777777" w:rsidR="00A43AC3" w:rsidRDefault="00A43AC3" w:rsidP="00987998">
                      <w:pPr>
                        <w:jc w:val="center"/>
                        <w:rPr>
                          <w:rFonts w:ascii="Times New Roman CYR" w:hAnsi="Times New Roman CYR" w:cs="Times New Roman CYR"/>
                          <w:sz w:val="36"/>
                          <w:szCs w:val="36"/>
                        </w:rPr>
                      </w:pPr>
                    </w:p>
                    <w:p w14:paraId="19B15367" w14:textId="77777777" w:rsidR="00A43AC3" w:rsidRDefault="00A43AC3"/>
                    <w:p w14:paraId="42D95A14" w14:textId="77777777" w:rsidR="00A43AC3" w:rsidRPr="00630E21" w:rsidRDefault="00A43AC3" w:rsidP="00987998">
                      <w:pPr>
                        <w:pStyle w:val="3"/>
                        <w:spacing w:line="276" w:lineRule="auto"/>
                        <w:rPr>
                          <w:rFonts w:ascii="Times New Roman" w:hAnsi="Times New Roman"/>
                          <w:bCs/>
                          <w:sz w:val="48"/>
                          <w:szCs w:val="48"/>
                        </w:rPr>
                      </w:pPr>
                      <w:bookmarkStart w:id="4579" w:name="_Toc169173908"/>
                      <w:r w:rsidRPr="00630E21">
                        <w:rPr>
                          <w:rFonts w:ascii="Times New Roman" w:hAnsi="Times New Roman"/>
                          <w:bCs/>
                          <w:sz w:val="48"/>
                          <w:szCs w:val="48"/>
                        </w:rPr>
                        <w:t>ДИПЛОМНА РОБОТА</w:t>
                      </w:r>
                      <w:bookmarkEnd w:id="4579"/>
                    </w:p>
                    <w:p w14:paraId="27618BE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441FB0E" w14:textId="77777777" w:rsidR="00A43AC3" w:rsidRPr="005E3013" w:rsidRDefault="00A43AC3" w:rsidP="00987998">
                      <w:pPr>
                        <w:pStyle w:val="2"/>
                        <w:spacing w:line="276" w:lineRule="auto"/>
                        <w:rPr>
                          <w:b w:val="0"/>
                          <w:bCs/>
                          <w:iCs/>
                          <w:sz w:val="48"/>
                          <w:szCs w:val="48"/>
                          <w:highlight w:val="yellow"/>
                        </w:rPr>
                      </w:pPr>
                      <w:bookmarkStart w:id="4580" w:name="_Toc16917390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580"/>
                    </w:p>
                    <w:p w14:paraId="524940D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F4A7D5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7B7FDC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89070F8" w14:textId="77777777" w:rsidR="00A43AC3" w:rsidRPr="00B1453A" w:rsidRDefault="00A43AC3" w:rsidP="00987998">
                      <w:pPr>
                        <w:jc w:val="center"/>
                        <w:rPr>
                          <w:rFonts w:ascii="Calibri" w:hAnsi="Calibri"/>
                          <w:sz w:val="36"/>
                          <w:szCs w:val="36"/>
                        </w:rPr>
                      </w:pPr>
                    </w:p>
                    <w:p w14:paraId="584ACF95" w14:textId="77777777" w:rsidR="00A43AC3" w:rsidRDefault="00A43AC3" w:rsidP="00987998">
                      <w:pPr>
                        <w:jc w:val="center"/>
                        <w:rPr>
                          <w:rFonts w:ascii="Times New Roman CYR" w:hAnsi="Times New Roman CYR" w:cs="Times New Roman CYR"/>
                          <w:sz w:val="36"/>
                          <w:szCs w:val="36"/>
                        </w:rPr>
                      </w:pPr>
                    </w:p>
                    <w:p w14:paraId="490A59C6" w14:textId="77777777" w:rsidR="00A43AC3" w:rsidRDefault="00A43AC3"/>
                    <w:p w14:paraId="2D22E82F" w14:textId="77777777" w:rsidR="00A43AC3" w:rsidRPr="00630E21" w:rsidRDefault="00A43AC3" w:rsidP="00987998">
                      <w:pPr>
                        <w:pStyle w:val="3"/>
                        <w:spacing w:line="276" w:lineRule="auto"/>
                        <w:rPr>
                          <w:rFonts w:ascii="Times New Roman" w:hAnsi="Times New Roman"/>
                          <w:bCs/>
                          <w:sz w:val="48"/>
                          <w:szCs w:val="48"/>
                        </w:rPr>
                      </w:pPr>
                      <w:bookmarkStart w:id="4581" w:name="_Toc169173910"/>
                      <w:r w:rsidRPr="00630E21">
                        <w:rPr>
                          <w:rFonts w:ascii="Times New Roman" w:hAnsi="Times New Roman"/>
                          <w:bCs/>
                          <w:sz w:val="48"/>
                          <w:szCs w:val="48"/>
                        </w:rPr>
                        <w:t>ДИПЛОМНА РОБОТА</w:t>
                      </w:r>
                      <w:bookmarkEnd w:id="4581"/>
                    </w:p>
                    <w:p w14:paraId="2F32121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EECCCFB" w14:textId="77777777" w:rsidR="00A43AC3" w:rsidRPr="005E3013" w:rsidRDefault="00A43AC3" w:rsidP="00987998">
                      <w:pPr>
                        <w:pStyle w:val="2"/>
                        <w:spacing w:line="276" w:lineRule="auto"/>
                        <w:rPr>
                          <w:b w:val="0"/>
                          <w:bCs/>
                          <w:iCs/>
                          <w:sz w:val="48"/>
                          <w:szCs w:val="48"/>
                          <w:highlight w:val="yellow"/>
                        </w:rPr>
                      </w:pPr>
                      <w:bookmarkStart w:id="4582" w:name="_Toc16917391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582"/>
                    </w:p>
                    <w:p w14:paraId="4D807DB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564C39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5AFF1A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9D5D122" w14:textId="77777777" w:rsidR="00A43AC3" w:rsidRPr="00B1453A" w:rsidRDefault="00A43AC3" w:rsidP="00987998">
                      <w:pPr>
                        <w:jc w:val="center"/>
                        <w:rPr>
                          <w:rFonts w:ascii="Calibri" w:hAnsi="Calibri"/>
                          <w:sz w:val="36"/>
                          <w:szCs w:val="36"/>
                        </w:rPr>
                      </w:pPr>
                    </w:p>
                    <w:p w14:paraId="3AC4D3CD" w14:textId="77777777" w:rsidR="00A43AC3" w:rsidRDefault="00A43AC3" w:rsidP="00987998">
                      <w:pPr>
                        <w:jc w:val="center"/>
                        <w:rPr>
                          <w:rFonts w:ascii="Times New Roman CYR" w:hAnsi="Times New Roman CYR" w:cs="Times New Roman CYR"/>
                          <w:sz w:val="36"/>
                          <w:szCs w:val="36"/>
                        </w:rPr>
                      </w:pPr>
                    </w:p>
                    <w:p w14:paraId="2BFE4022" w14:textId="77777777" w:rsidR="00A43AC3" w:rsidRDefault="00A43AC3"/>
                    <w:p w14:paraId="53EF17F7" w14:textId="77777777" w:rsidR="000658DF" w:rsidRPr="003A41B8" w:rsidRDefault="000658DF" w:rsidP="000658DF">
                      <w:pPr>
                        <w:pStyle w:val="3"/>
                        <w:spacing w:line="300" w:lineRule="auto"/>
                        <w:rPr>
                          <w:rFonts w:ascii="Times New Roman CYR" w:hAnsi="Times New Roman CYR"/>
                          <w:i/>
                          <w:iCs/>
                          <w:sz w:val="44"/>
                          <w:szCs w:val="44"/>
                        </w:rPr>
                      </w:pPr>
                      <w:bookmarkStart w:id="4583" w:name="_Toc169173912"/>
                      <w:r w:rsidRPr="003A41B8">
                        <w:rPr>
                          <w:rFonts w:ascii="Times New Roman CYR" w:hAnsi="Times New Roman CYR"/>
                          <w:i/>
                          <w:iCs/>
                          <w:sz w:val="44"/>
                          <w:szCs w:val="44"/>
                        </w:rPr>
                        <w:t>ДИПЛОМНА РОБОТА БАКАЛАВРА</w:t>
                      </w:r>
                      <w:bookmarkEnd w:id="4583"/>
                      <w:r w:rsidRPr="003A41B8">
                        <w:rPr>
                          <w:rFonts w:ascii="Times New Roman CYR" w:hAnsi="Times New Roman CYR"/>
                          <w:i/>
                          <w:iCs/>
                          <w:sz w:val="44"/>
                          <w:szCs w:val="44"/>
                        </w:rPr>
                        <w:t xml:space="preserve"> </w:t>
                      </w:r>
                    </w:p>
                    <w:p w14:paraId="167740BD" w14:textId="77777777" w:rsidR="000658DF" w:rsidRPr="000D3135" w:rsidRDefault="000658DF" w:rsidP="000658DF">
                      <w:pPr>
                        <w:pStyle w:val="2"/>
                        <w:spacing w:line="300" w:lineRule="auto"/>
                        <w:rPr>
                          <w:rFonts w:ascii="Times New Roman CYR" w:hAnsi="Times New Roman CYR"/>
                          <w:b w:val="0"/>
                          <w:sz w:val="44"/>
                          <w:szCs w:val="44"/>
                        </w:rPr>
                      </w:pPr>
                      <w:bookmarkStart w:id="4584" w:name="_Toc169173913"/>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4584"/>
                    </w:p>
                    <w:p w14:paraId="77FB5C9C"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011CD798"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4A878CB4" w14:textId="77777777" w:rsidR="000658DF" w:rsidRPr="000D3135" w:rsidRDefault="000658DF" w:rsidP="000658DF">
                      <w:pPr>
                        <w:spacing w:line="300" w:lineRule="auto"/>
                        <w:jc w:val="center"/>
                        <w:rPr>
                          <w:b/>
                          <w:lang w:val="uk-UA"/>
                        </w:rPr>
                      </w:pPr>
                    </w:p>
                    <w:p w14:paraId="4D2DAEDB"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6C99E837" w14:textId="77777777" w:rsidR="00A43AC3" w:rsidRPr="00B1453A" w:rsidRDefault="00A43AC3" w:rsidP="00987998">
                      <w:pPr>
                        <w:jc w:val="center"/>
                        <w:rPr>
                          <w:rFonts w:ascii="Calibri" w:hAnsi="Calibri"/>
                          <w:sz w:val="36"/>
                          <w:szCs w:val="36"/>
                        </w:rPr>
                      </w:pPr>
                    </w:p>
                    <w:p w14:paraId="676E6BF5" w14:textId="77777777" w:rsidR="00A43AC3" w:rsidRDefault="00A43AC3" w:rsidP="00987998">
                      <w:pPr>
                        <w:jc w:val="center"/>
                        <w:rPr>
                          <w:rFonts w:ascii="Times New Roman CYR" w:hAnsi="Times New Roman CYR" w:cs="Times New Roman CYR"/>
                          <w:sz w:val="36"/>
                          <w:szCs w:val="36"/>
                        </w:rPr>
                      </w:pPr>
                    </w:p>
                    <w:p w14:paraId="12307817" w14:textId="77777777" w:rsidR="00A43AC3" w:rsidRDefault="00A43AC3"/>
                    <w:p w14:paraId="687BB4EA" w14:textId="77777777" w:rsidR="00A43AC3" w:rsidRPr="00630E21" w:rsidRDefault="00A43AC3" w:rsidP="00987998">
                      <w:pPr>
                        <w:pStyle w:val="3"/>
                        <w:spacing w:line="276" w:lineRule="auto"/>
                        <w:rPr>
                          <w:rFonts w:ascii="Times New Roman" w:hAnsi="Times New Roman"/>
                          <w:bCs/>
                          <w:sz w:val="48"/>
                          <w:szCs w:val="48"/>
                        </w:rPr>
                      </w:pPr>
                      <w:bookmarkStart w:id="4585" w:name="_Toc169173914"/>
                      <w:r w:rsidRPr="00630E21">
                        <w:rPr>
                          <w:rFonts w:ascii="Times New Roman" w:hAnsi="Times New Roman"/>
                          <w:bCs/>
                          <w:sz w:val="48"/>
                          <w:szCs w:val="48"/>
                        </w:rPr>
                        <w:t>ДИПЛОМНА РОБОТА</w:t>
                      </w:r>
                      <w:bookmarkEnd w:id="4585"/>
                    </w:p>
                    <w:p w14:paraId="6CD8557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252A120" w14:textId="77777777" w:rsidR="00A43AC3" w:rsidRPr="005E3013" w:rsidRDefault="00A43AC3" w:rsidP="00987998">
                      <w:pPr>
                        <w:pStyle w:val="2"/>
                        <w:spacing w:line="276" w:lineRule="auto"/>
                        <w:rPr>
                          <w:b w:val="0"/>
                          <w:bCs/>
                          <w:iCs/>
                          <w:sz w:val="48"/>
                          <w:szCs w:val="48"/>
                          <w:highlight w:val="yellow"/>
                        </w:rPr>
                      </w:pPr>
                      <w:bookmarkStart w:id="4586" w:name="_Toc16917391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586"/>
                    </w:p>
                    <w:p w14:paraId="76FC10C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F1C9F6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81CD94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5C7AFD1" w14:textId="77777777" w:rsidR="00A43AC3" w:rsidRPr="00B1453A" w:rsidRDefault="00A43AC3" w:rsidP="00987998">
                      <w:pPr>
                        <w:jc w:val="center"/>
                        <w:rPr>
                          <w:rFonts w:ascii="Calibri" w:hAnsi="Calibri"/>
                          <w:sz w:val="36"/>
                          <w:szCs w:val="36"/>
                        </w:rPr>
                      </w:pPr>
                    </w:p>
                    <w:p w14:paraId="28B09B8D" w14:textId="77777777" w:rsidR="00A43AC3" w:rsidRDefault="00A43AC3" w:rsidP="00987998">
                      <w:pPr>
                        <w:jc w:val="center"/>
                        <w:rPr>
                          <w:rFonts w:ascii="Times New Roman CYR" w:hAnsi="Times New Roman CYR" w:cs="Times New Roman CYR"/>
                          <w:sz w:val="36"/>
                          <w:szCs w:val="36"/>
                        </w:rPr>
                      </w:pPr>
                    </w:p>
                    <w:p w14:paraId="1A4C33A9" w14:textId="77777777" w:rsidR="00A43AC3" w:rsidRDefault="00A43AC3"/>
                    <w:p w14:paraId="7866A026" w14:textId="77777777" w:rsidR="00A43AC3" w:rsidRPr="00630E21" w:rsidRDefault="00A43AC3" w:rsidP="00987998">
                      <w:pPr>
                        <w:pStyle w:val="3"/>
                        <w:spacing w:line="276" w:lineRule="auto"/>
                        <w:rPr>
                          <w:rFonts w:ascii="Times New Roman" w:hAnsi="Times New Roman"/>
                          <w:bCs/>
                          <w:sz w:val="48"/>
                          <w:szCs w:val="48"/>
                        </w:rPr>
                      </w:pPr>
                      <w:bookmarkStart w:id="4587" w:name="_Toc169173916"/>
                      <w:r w:rsidRPr="00630E21">
                        <w:rPr>
                          <w:rFonts w:ascii="Times New Roman" w:hAnsi="Times New Roman"/>
                          <w:bCs/>
                          <w:sz w:val="48"/>
                          <w:szCs w:val="48"/>
                        </w:rPr>
                        <w:t>ДИПЛОМНА РОБОТА</w:t>
                      </w:r>
                      <w:bookmarkEnd w:id="4587"/>
                    </w:p>
                    <w:p w14:paraId="141AD622"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495816F" w14:textId="77777777" w:rsidR="00A43AC3" w:rsidRPr="005E3013" w:rsidRDefault="00A43AC3" w:rsidP="00987998">
                      <w:pPr>
                        <w:pStyle w:val="2"/>
                        <w:spacing w:line="276" w:lineRule="auto"/>
                        <w:rPr>
                          <w:b w:val="0"/>
                          <w:bCs/>
                          <w:iCs/>
                          <w:sz w:val="48"/>
                          <w:szCs w:val="48"/>
                          <w:highlight w:val="yellow"/>
                        </w:rPr>
                      </w:pPr>
                      <w:bookmarkStart w:id="4588" w:name="_Toc16917391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588"/>
                    </w:p>
                    <w:p w14:paraId="56936A2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05CF49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91F760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6FFE774" w14:textId="77777777" w:rsidR="00A43AC3" w:rsidRPr="00B1453A" w:rsidRDefault="00A43AC3" w:rsidP="00987998">
                      <w:pPr>
                        <w:jc w:val="center"/>
                        <w:rPr>
                          <w:rFonts w:ascii="Calibri" w:hAnsi="Calibri"/>
                          <w:sz w:val="36"/>
                          <w:szCs w:val="36"/>
                        </w:rPr>
                      </w:pPr>
                    </w:p>
                    <w:p w14:paraId="225EF8C0" w14:textId="77777777" w:rsidR="00A43AC3" w:rsidRDefault="00A43AC3" w:rsidP="00987998">
                      <w:pPr>
                        <w:jc w:val="center"/>
                        <w:rPr>
                          <w:rFonts w:ascii="Times New Roman CYR" w:hAnsi="Times New Roman CYR" w:cs="Times New Roman CYR"/>
                          <w:sz w:val="36"/>
                          <w:szCs w:val="36"/>
                        </w:rPr>
                      </w:pPr>
                    </w:p>
                    <w:p w14:paraId="3079ACA7" w14:textId="77777777" w:rsidR="00A43AC3" w:rsidRDefault="00A43AC3"/>
                    <w:p w14:paraId="46E14069" w14:textId="77777777" w:rsidR="00A43AC3" w:rsidRPr="00630E21" w:rsidRDefault="00A43AC3" w:rsidP="00987998">
                      <w:pPr>
                        <w:pStyle w:val="3"/>
                        <w:spacing w:line="276" w:lineRule="auto"/>
                        <w:rPr>
                          <w:rFonts w:ascii="Times New Roman" w:hAnsi="Times New Roman"/>
                          <w:bCs/>
                          <w:sz w:val="48"/>
                          <w:szCs w:val="48"/>
                        </w:rPr>
                      </w:pPr>
                      <w:bookmarkStart w:id="4589" w:name="_Toc169173918"/>
                      <w:r w:rsidRPr="00630E21">
                        <w:rPr>
                          <w:rFonts w:ascii="Times New Roman" w:hAnsi="Times New Roman"/>
                          <w:bCs/>
                          <w:sz w:val="48"/>
                          <w:szCs w:val="48"/>
                        </w:rPr>
                        <w:t>ДИПЛОМНА РОБОТА</w:t>
                      </w:r>
                      <w:bookmarkEnd w:id="4589"/>
                    </w:p>
                    <w:p w14:paraId="4A70C96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3EB0BF2" w14:textId="77777777" w:rsidR="00A43AC3" w:rsidRPr="005E3013" w:rsidRDefault="00A43AC3" w:rsidP="00987998">
                      <w:pPr>
                        <w:pStyle w:val="2"/>
                        <w:spacing w:line="276" w:lineRule="auto"/>
                        <w:rPr>
                          <w:b w:val="0"/>
                          <w:bCs/>
                          <w:iCs/>
                          <w:sz w:val="48"/>
                          <w:szCs w:val="48"/>
                          <w:highlight w:val="yellow"/>
                        </w:rPr>
                      </w:pPr>
                      <w:bookmarkStart w:id="4590" w:name="_Toc16917391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590"/>
                    </w:p>
                    <w:p w14:paraId="4B361E1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62DA77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07E0F7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F233719" w14:textId="77777777" w:rsidR="00A43AC3" w:rsidRPr="00B1453A" w:rsidRDefault="00A43AC3" w:rsidP="00987998">
                      <w:pPr>
                        <w:jc w:val="center"/>
                        <w:rPr>
                          <w:rFonts w:ascii="Calibri" w:hAnsi="Calibri"/>
                          <w:sz w:val="36"/>
                          <w:szCs w:val="36"/>
                        </w:rPr>
                      </w:pPr>
                    </w:p>
                    <w:p w14:paraId="550573C7" w14:textId="77777777" w:rsidR="00A43AC3" w:rsidRDefault="00A43AC3" w:rsidP="00987998">
                      <w:pPr>
                        <w:jc w:val="center"/>
                        <w:rPr>
                          <w:rFonts w:ascii="Times New Roman CYR" w:hAnsi="Times New Roman CYR" w:cs="Times New Roman CYR"/>
                          <w:sz w:val="36"/>
                          <w:szCs w:val="36"/>
                        </w:rPr>
                      </w:pPr>
                    </w:p>
                    <w:p w14:paraId="4D376DE3" w14:textId="77777777" w:rsidR="00A43AC3" w:rsidRDefault="00A43AC3"/>
                    <w:p w14:paraId="627F7A13" w14:textId="77777777" w:rsidR="00A43AC3" w:rsidRPr="00630E21" w:rsidRDefault="00A43AC3" w:rsidP="00987998">
                      <w:pPr>
                        <w:pStyle w:val="3"/>
                        <w:spacing w:line="276" w:lineRule="auto"/>
                        <w:rPr>
                          <w:rFonts w:ascii="Times New Roman" w:hAnsi="Times New Roman"/>
                          <w:bCs/>
                          <w:sz w:val="48"/>
                          <w:szCs w:val="48"/>
                        </w:rPr>
                      </w:pPr>
                      <w:bookmarkStart w:id="4591" w:name="_Toc169173920"/>
                      <w:r w:rsidRPr="00630E21">
                        <w:rPr>
                          <w:rFonts w:ascii="Times New Roman" w:hAnsi="Times New Roman"/>
                          <w:bCs/>
                          <w:sz w:val="48"/>
                          <w:szCs w:val="48"/>
                        </w:rPr>
                        <w:t>ДИПЛОМНА РОБОТА</w:t>
                      </w:r>
                      <w:bookmarkEnd w:id="4591"/>
                    </w:p>
                    <w:p w14:paraId="4F7B183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05D1D12" w14:textId="77777777" w:rsidR="00A43AC3" w:rsidRPr="005E3013" w:rsidRDefault="00A43AC3" w:rsidP="00987998">
                      <w:pPr>
                        <w:pStyle w:val="2"/>
                        <w:spacing w:line="276" w:lineRule="auto"/>
                        <w:rPr>
                          <w:b w:val="0"/>
                          <w:bCs/>
                          <w:iCs/>
                          <w:sz w:val="48"/>
                          <w:szCs w:val="48"/>
                          <w:highlight w:val="yellow"/>
                        </w:rPr>
                      </w:pPr>
                      <w:bookmarkStart w:id="4592" w:name="_Toc16917392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592"/>
                    </w:p>
                    <w:p w14:paraId="4F3117A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964380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4C65BC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8BAD494" w14:textId="77777777" w:rsidR="00A43AC3" w:rsidRPr="00B1453A" w:rsidRDefault="00A43AC3" w:rsidP="00987998">
                      <w:pPr>
                        <w:jc w:val="center"/>
                        <w:rPr>
                          <w:rFonts w:ascii="Calibri" w:hAnsi="Calibri"/>
                          <w:sz w:val="36"/>
                          <w:szCs w:val="36"/>
                        </w:rPr>
                      </w:pPr>
                    </w:p>
                    <w:p w14:paraId="427A06F6" w14:textId="77777777" w:rsidR="00A43AC3" w:rsidRDefault="00A43AC3" w:rsidP="00987998">
                      <w:pPr>
                        <w:jc w:val="center"/>
                        <w:rPr>
                          <w:rFonts w:ascii="Times New Roman CYR" w:hAnsi="Times New Roman CYR" w:cs="Times New Roman CYR"/>
                          <w:sz w:val="36"/>
                          <w:szCs w:val="36"/>
                        </w:rPr>
                      </w:pPr>
                    </w:p>
                    <w:p w14:paraId="5E69D2FF" w14:textId="77777777" w:rsidR="00A43AC3" w:rsidRDefault="00A43AC3"/>
                    <w:p w14:paraId="1CD0735B" w14:textId="77777777" w:rsidR="00A43AC3" w:rsidRPr="00630E21" w:rsidRDefault="00A43AC3" w:rsidP="00987998">
                      <w:pPr>
                        <w:pStyle w:val="3"/>
                        <w:spacing w:line="276" w:lineRule="auto"/>
                        <w:rPr>
                          <w:rFonts w:ascii="Times New Roman" w:hAnsi="Times New Roman"/>
                          <w:bCs/>
                          <w:sz w:val="48"/>
                          <w:szCs w:val="48"/>
                        </w:rPr>
                      </w:pPr>
                      <w:bookmarkStart w:id="4593" w:name="_Toc169173922"/>
                      <w:r w:rsidRPr="00630E21">
                        <w:rPr>
                          <w:rFonts w:ascii="Times New Roman" w:hAnsi="Times New Roman"/>
                          <w:bCs/>
                          <w:sz w:val="48"/>
                          <w:szCs w:val="48"/>
                        </w:rPr>
                        <w:t>ДИПЛОМНА РОБОТА</w:t>
                      </w:r>
                      <w:bookmarkEnd w:id="4593"/>
                    </w:p>
                    <w:p w14:paraId="03E6210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E8EFC5D" w14:textId="77777777" w:rsidR="00A43AC3" w:rsidRPr="005E3013" w:rsidRDefault="00A43AC3" w:rsidP="00987998">
                      <w:pPr>
                        <w:pStyle w:val="2"/>
                        <w:spacing w:line="276" w:lineRule="auto"/>
                        <w:rPr>
                          <w:b w:val="0"/>
                          <w:bCs/>
                          <w:iCs/>
                          <w:sz w:val="48"/>
                          <w:szCs w:val="48"/>
                          <w:highlight w:val="yellow"/>
                        </w:rPr>
                      </w:pPr>
                      <w:bookmarkStart w:id="4594" w:name="_Toc16917392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594"/>
                    </w:p>
                    <w:p w14:paraId="3E74534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FAC90C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A3C14E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DFA3171" w14:textId="77777777" w:rsidR="00A43AC3" w:rsidRPr="00B1453A" w:rsidRDefault="00A43AC3" w:rsidP="00987998">
                      <w:pPr>
                        <w:jc w:val="center"/>
                        <w:rPr>
                          <w:rFonts w:ascii="Calibri" w:hAnsi="Calibri"/>
                          <w:sz w:val="36"/>
                          <w:szCs w:val="36"/>
                        </w:rPr>
                      </w:pPr>
                    </w:p>
                    <w:p w14:paraId="224781E3" w14:textId="77777777" w:rsidR="00A43AC3" w:rsidRDefault="00A43AC3" w:rsidP="00987998">
                      <w:pPr>
                        <w:jc w:val="center"/>
                        <w:rPr>
                          <w:rFonts w:ascii="Times New Roman CYR" w:hAnsi="Times New Roman CYR" w:cs="Times New Roman CYR"/>
                          <w:sz w:val="36"/>
                          <w:szCs w:val="36"/>
                        </w:rPr>
                      </w:pPr>
                    </w:p>
                    <w:p w14:paraId="2C4EA008" w14:textId="77777777" w:rsidR="00A43AC3" w:rsidRDefault="00A43AC3"/>
                    <w:p w14:paraId="5F5E2015" w14:textId="77777777" w:rsidR="00A43AC3" w:rsidRPr="00630E21" w:rsidRDefault="00A43AC3" w:rsidP="00987998">
                      <w:pPr>
                        <w:pStyle w:val="3"/>
                        <w:spacing w:line="276" w:lineRule="auto"/>
                        <w:rPr>
                          <w:rFonts w:ascii="Times New Roman" w:hAnsi="Times New Roman"/>
                          <w:bCs/>
                          <w:sz w:val="48"/>
                          <w:szCs w:val="48"/>
                        </w:rPr>
                      </w:pPr>
                      <w:bookmarkStart w:id="4595" w:name="_Toc169173924"/>
                      <w:r w:rsidRPr="00630E21">
                        <w:rPr>
                          <w:rFonts w:ascii="Times New Roman" w:hAnsi="Times New Roman"/>
                          <w:bCs/>
                          <w:sz w:val="48"/>
                          <w:szCs w:val="48"/>
                        </w:rPr>
                        <w:t>ДИПЛОМНА РОБОТА</w:t>
                      </w:r>
                      <w:bookmarkEnd w:id="4595"/>
                    </w:p>
                    <w:p w14:paraId="3901A2E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ED3CA52" w14:textId="77777777" w:rsidR="00A43AC3" w:rsidRPr="005E3013" w:rsidRDefault="00A43AC3" w:rsidP="00987998">
                      <w:pPr>
                        <w:pStyle w:val="2"/>
                        <w:spacing w:line="276" w:lineRule="auto"/>
                        <w:rPr>
                          <w:b w:val="0"/>
                          <w:bCs/>
                          <w:iCs/>
                          <w:sz w:val="48"/>
                          <w:szCs w:val="48"/>
                          <w:highlight w:val="yellow"/>
                        </w:rPr>
                      </w:pPr>
                      <w:bookmarkStart w:id="4596" w:name="_Toc16917392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596"/>
                    </w:p>
                    <w:p w14:paraId="6E05611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F69824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DB77AC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2EE7C8A" w14:textId="77777777" w:rsidR="00A43AC3" w:rsidRPr="00B1453A" w:rsidRDefault="00A43AC3" w:rsidP="00987998">
                      <w:pPr>
                        <w:jc w:val="center"/>
                        <w:rPr>
                          <w:rFonts w:ascii="Calibri" w:hAnsi="Calibri"/>
                          <w:sz w:val="36"/>
                          <w:szCs w:val="36"/>
                        </w:rPr>
                      </w:pPr>
                    </w:p>
                    <w:p w14:paraId="022C7601" w14:textId="77777777" w:rsidR="00A43AC3" w:rsidRDefault="00A43AC3" w:rsidP="00987998">
                      <w:pPr>
                        <w:jc w:val="center"/>
                        <w:rPr>
                          <w:rFonts w:ascii="Times New Roman CYR" w:hAnsi="Times New Roman CYR" w:cs="Times New Roman CYR"/>
                          <w:sz w:val="36"/>
                          <w:szCs w:val="36"/>
                        </w:rPr>
                      </w:pPr>
                    </w:p>
                    <w:p w14:paraId="7EB7BCDB" w14:textId="77777777" w:rsidR="00A43AC3" w:rsidRDefault="00A43AC3"/>
                    <w:p w14:paraId="69D51C1D" w14:textId="77777777" w:rsidR="00A43AC3" w:rsidRPr="00630E21" w:rsidRDefault="00A43AC3" w:rsidP="00987998">
                      <w:pPr>
                        <w:pStyle w:val="3"/>
                        <w:spacing w:line="276" w:lineRule="auto"/>
                        <w:rPr>
                          <w:rFonts w:ascii="Times New Roman" w:hAnsi="Times New Roman"/>
                          <w:bCs/>
                          <w:sz w:val="48"/>
                          <w:szCs w:val="48"/>
                        </w:rPr>
                      </w:pPr>
                      <w:bookmarkStart w:id="4597" w:name="_Toc169173926"/>
                      <w:r w:rsidRPr="00630E21">
                        <w:rPr>
                          <w:rFonts w:ascii="Times New Roman" w:hAnsi="Times New Roman"/>
                          <w:bCs/>
                          <w:sz w:val="48"/>
                          <w:szCs w:val="48"/>
                        </w:rPr>
                        <w:t>ДИПЛОМНА РОБОТА</w:t>
                      </w:r>
                      <w:bookmarkEnd w:id="4597"/>
                    </w:p>
                    <w:p w14:paraId="2FA46D5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20440AE" w14:textId="77777777" w:rsidR="00A43AC3" w:rsidRPr="005E3013" w:rsidRDefault="00A43AC3" w:rsidP="00987998">
                      <w:pPr>
                        <w:pStyle w:val="2"/>
                        <w:spacing w:line="276" w:lineRule="auto"/>
                        <w:rPr>
                          <w:b w:val="0"/>
                          <w:bCs/>
                          <w:iCs/>
                          <w:sz w:val="48"/>
                          <w:szCs w:val="48"/>
                          <w:highlight w:val="yellow"/>
                        </w:rPr>
                      </w:pPr>
                      <w:bookmarkStart w:id="4598" w:name="_Toc16917392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598"/>
                    </w:p>
                    <w:p w14:paraId="0832406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ADCBC0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1263CD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2FA192B" w14:textId="77777777" w:rsidR="00A43AC3" w:rsidRPr="00B1453A" w:rsidRDefault="00A43AC3" w:rsidP="00987998">
                      <w:pPr>
                        <w:jc w:val="center"/>
                        <w:rPr>
                          <w:rFonts w:ascii="Calibri" w:hAnsi="Calibri"/>
                          <w:sz w:val="36"/>
                          <w:szCs w:val="36"/>
                        </w:rPr>
                      </w:pPr>
                    </w:p>
                    <w:p w14:paraId="0FA45E84" w14:textId="77777777" w:rsidR="00A43AC3" w:rsidRDefault="00A43AC3" w:rsidP="00987998">
                      <w:pPr>
                        <w:jc w:val="center"/>
                        <w:rPr>
                          <w:rFonts w:ascii="Times New Roman CYR" w:hAnsi="Times New Roman CYR" w:cs="Times New Roman CYR"/>
                          <w:sz w:val="36"/>
                          <w:szCs w:val="36"/>
                        </w:rPr>
                      </w:pPr>
                    </w:p>
                    <w:p w14:paraId="2FCAA3E7" w14:textId="77777777" w:rsidR="00A43AC3" w:rsidRDefault="00A43AC3"/>
                    <w:p w14:paraId="0BFEA65E" w14:textId="77777777" w:rsidR="000658DF" w:rsidRPr="003A41B8" w:rsidRDefault="000658DF" w:rsidP="000658DF">
                      <w:pPr>
                        <w:pStyle w:val="3"/>
                        <w:spacing w:line="300" w:lineRule="auto"/>
                        <w:rPr>
                          <w:rFonts w:ascii="Times New Roman CYR" w:hAnsi="Times New Roman CYR"/>
                          <w:i/>
                          <w:iCs/>
                          <w:sz w:val="44"/>
                          <w:szCs w:val="44"/>
                        </w:rPr>
                      </w:pPr>
                      <w:bookmarkStart w:id="4599" w:name="_Toc169173928"/>
                      <w:r w:rsidRPr="003A41B8">
                        <w:rPr>
                          <w:rFonts w:ascii="Times New Roman CYR" w:hAnsi="Times New Roman CYR"/>
                          <w:i/>
                          <w:iCs/>
                          <w:sz w:val="44"/>
                          <w:szCs w:val="44"/>
                        </w:rPr>
                        <w:t>ДИПЛОМНА РОБОТА БАКАЛАВРА</w:t>
                      </w:r>
                      <w:bookmarkEnd w:id="4599"/>
                      <w:r w:rsidRPr="003A41B8">
                        <w:rPr>
                          <w:rFonts w:ascii="Times New Roman CYR" w:hAnsi="Times New Roman CYR"/>
                          <w:i/>
                          <w:iCs/>
                          <w:sz w:val="44"/>
                          <w:szCs w:val="44"/>
                        </w:rPr>
                        <w:t xml:space="preserve"> </w:t>
                      </w:r>
                    </w:p>
                    <w:p w14:paraId="434128A2" w14:textId="77777777" w:rsidR="000658DF" w:rsidRPr="000D3135" w:rsidRDefault="000658DF" w:rsidP="000658DF">
                      <w:pPr>
                        <w:pStyle w:val="2"/>
                        <w:spacing w:line="300" w:lineRule="auto"/>
                        <w:rPr>
                          <w:rFonts w:ascii="Times New Roman CYR" w:hAnsi="Times New Roman CYR"/>
                          <w:b w:val="0"/>
                          <w:sz w:val="44"/>
                          <w:szCs w:val="44"/>
                        </w:rPr>
                      </w:pPr>
                      <w:bookmarkStart w:id="4600" w:name="_Toc169173929"/>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4600"/>
                    </w:p>
                    <w:p w14:paraId="35C0A971"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3B311EAE"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6672CFC0" w14:textId="77777777" w:rsidR="000658DF" w:rsidRPr="000D3135" w:rsidRDefault="000658DF" w:rsidP="000658DF">
                      <w:pPr>
                        <w:spacing w:line="300" w:lineRule="auto"/>
                        <w:jc w:val="center"/>
                        <w:rPr>
                          <w:b/>
                          <w:lang w:val="uk-UA"/>
                        </w:rPr>
                      </w:pPr>
                    </w:p>
                    <w:p w14:paraId="5D98F115"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4F65A7E4" w14:textId="77777777" w:rsidR="00A43AC3" w:rsidRPr="00B1453A" w:rsidRDefault="00A43AC3" w:rsidP="00987998">
                      <w:pPr>
                        <w:jc w:val="center"/>
                        <w:rPr>
                          <w:rFonts w:ascii="Calibri" w:hAnsi="Calibri"/>
                          <w:sz w:val="36"/>
                          <w:szCs w:val="36"/>
                        </w:rPr>
                      </w:pPr>
                    </w:p>
                    <w:p w14:paraId="09E6B9F0" w14:textId="77777777" w:rsidR="00A43AC3" w:rsidRDefault="00A43AC3" w:rsidP="00987998">
                      <w:pPr>
                        <w:jc w:val="center"/>
                        <w:rPr>
                          <w:rFonts w:ascii="Times New Roman CYR" w:hAnsi="Times New Roman CYR" w:cs="Times New Roman CYR"/>
                          <w:sz w:val="36"/>
                          <w:szCs w:val="36"/>
                        </w:rPr>
                      </w:pPr>
                    </w:p>
                    <w:p w14:paraId="7377D313" w14:textId="77777777" w:rsidR="00A43AC3" w:rsidRDefault="00A43AC3"/>
                    <w:p w14:paraId="56E96428" w14:textId="77777777" w:rsidR="00A43AC3" w:rsidRPr="00630E21" w:rsidRDefault="00A43AC3" w:rsidP="00987998">
                      <w:pPr>
                        <w:pStyle w:val="3"/>
                        <w:spacing w:line="276" w:lineRule="auto"/>
                        <w:rPr>
                          <w:rFonts w:ascii="Times New Roman" w:hAnsi="Times New Roman"/>
                          <w:bCs/>
                          <w:sz w:val="48"/>
                          <w:szCs w:val="48"/>
                        </w:rPr>
                      </w:pPr>
                      <w:bookmarkStart w:id="4601" w:name="_Toc169173930"/>
                      <w:r w:rsidRPr="00630E21">
                        <w:rPr>
                          <w:rFonts w:ascii="Times New Roman" w:hAnsi="Times New Roman"/>
                          <w:bCs/>
                          <w:sz w:val="48"/>
                          <w:szCs w:val="48"/>
                        </w:rPr>
                        <w:t>ДИПЛОМНА РОБОТА</w:t>
                      </w:r>
                      <w:bookmarkEnd w:id="4601"/>
                    </w:p>
                    <w:p w14:paraId="52B42DD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5508798" w14:textId="77777777" w:rsidR="00A43AC3" w:rsidRPr="005E3013" w:rsidRDefault="00A43AC3" w:rsidP="00987998">
                      <w:pPr>
                        <w:pStyle w:val="2"/>
                        <w:spacing w:line="276" w:lineRule="auto"/>
                        <w:rPr>
                          <w:b w:val="0"/>
                          <w:bCs/>
                          <w:iCs/>
                          <w:sz w:val="48"/>
                          <w:szCs w:val="48"/>
                          <w:highlight w:val="yellow"/>
                        </w:rPr>
                      </w:pPr>
                      <w:bookmarkStart w:id="4602" w:name="_Toc16917393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602"/>
                    </w:p>
                    <w:p w14:paraId="5D6ECC4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E9F958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B3794A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E4E0729" w14:textId="77777777" w:rsidR="00A43AC3" w:rsidRPr="00B1453A" w:rsidRDefault="00A43AC3" w:rsidP="00987998">
                      <w:pPr>
                        <w:jc w:val="center"/>
                        <w:rPr>
                          <w:rFonts w:ascii="Calibri" w:hAnsi="Calibri"/>
                          <w:sz w:val="36"/>
                          <w:szCs w:val="36"/>
                        </w:rPr>
                      </w:pPr>
                    </w:p>
                    <w:p w14:paraId="0275707D" w14:textId="77777777" w:rsidR="00A43AC3" w:rsidRDefault="00A43AC3" w:rsidP="00987998">
                      <w:pPr>
                        <w:jc w:val="center"/>
                        <w:rPr>
                          <w:rFonts w:ascii="Times New Roman CYR" w:hAnsi="Times New Roman CYR" w:cs="Times New Roman CYR"/>
                          <w:sz w:val="36"/>
                          <w:szCs w:val="36"/>
                        </w:rPr>
                      </w:pPr>
                    </w:p>
                    <w:p w14:paraId="6E690E8D" w14:textId="77777777" w:rsidR="00A43AC3" w:rsidRDefault="00A43AC3"/>
                    <w:p w14:paraId="4F601855" w14:textId="77777777" w:rsidR="00A43AC3" w:rsidRPr="00630E21" w:rsidRDefault="00A43AC3" w:rsidP="00987998">
                      <w:pPr>
                        <w:pStyle w:val="3"/>
                        <w:spacing w:line="276" w:lineRule="auto"/>
                        <w:rPr>
                          <w:rFonts w:ascii="Times New Roman" w:hAnsi="Times New Roman"/>
                          <w:bCs/>
                          <w:sz w:val="48"/>
                          <w:szCs w:val="48"/>
                        </w:rPr>
                      </w:pPr>
                      <w:bookmarkStart w:id="4603" w:name="_Toc169173932"/>
                      <w:r w:rsidRPr="00630E21">
                        <w:rPr>
                          <w:rFonts w:ascii="Times New Roman" w:hAnsi="Times New Roman"/>
                          <w:bCs/>
                          <w:sz w:val="48"/>
                          <w:szCs w:val="48"/>
                        </w:rPr>
                        <w:t>ДИПЛОМНА РОБОТА</w:t>
                      </w:r>
                      <w:bookmarkEnd w:id="4603"/>
                    </w:p>
                    <w:p w14:paraId="34924F0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BEE39FF" w14:textId="77777777" w:rsidR="00A43AC3" w:rsidRPr="005E3013" w:rsidRDefault="00A43AC3" w:rsidP="00987998">
                      <w:pPr>
                        <w:pStyle w:val="2"/>
                        <w:spacing w:line="276" w:lineRule="auto"/>
                        <w:rPr>
                          <w:b w:val="0"/>
                          <w:bCs/>
                          <w:iCs/>
                          <w:sz w:val="48"/>
                          <w:szCs w:val="48"/>
                          <w:highlight w:val="yellow"/>
                        </w:rPr>
                      </w:pPr>
                      <w:bookmarkStart w:id="4604" w:name="_Toc16917393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604"/>
                    </w:p>
                    <w:p w14:paraId="2D33DAE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961C61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6F8D84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38D6ADD" w14:textId="77777777" w:rsidR="00A43AC3" w:rsidRPr="00B1453A" w:rsidRDefault="00A43AC3" w:rsidP="00987998">
                      <w:pPr>
                        <w:jc w:val="center"/>
                        <w:rPr>
                          <w:rFonts w:ascii="Calibri" w:hAnsi="Calibri"/>
                          <w:sz w:val="36"/>
                          <w:szCs w:val="36"/>
                        </w:rPr>
                      </w:pPr>
                    </w:p>
                    <w:p w14:paraId="2349891D" w14:textId="77777777" w:rsidR="00A43AC3" w:rsidRDefault="00A43AC3" w:rsidP="00987998">
                      <w:pPr>
                        <w:jc w:val="center"/>
                        <w:rPr>
                          <w:rFonts w:ascii="Times New Roman CYR" w:hAnsi="Times New Roman CYR" w:cs="Times New Roman CYR"/>
                          <w:sz w:val="36"/>
                          <w:szCs w:val="36"/>
                        </w:rPr>
                      </w:pPr>
                    </w:p>
                    <w:p w14:paraId="571DD56E" w14:textId="77777777" w:rsidR="00A43AC3" w:rsidRDefault="00A43AC3"/>
                    <w:p w14:paraId="2E91CA22" w14:textId="77777777" w:rsidR="00A43AC3" w:rsidRPr="00630E21" w:rsidRDefault="00A43AC3" w:rsidP="00987998">
                      <w:pPr>
                        <w:pStyle w:val="3"/>
                        <w:spacing w:line="276" w:lineRule="auto"/>
                        <w:rPr>
                          <w:rFonts w:ascii="Times New Roman" w:hAnsi="Times New Roman"/>
                          <w:bCs/>
                          <w:sz w:val="48"/>
                          <w:szCs w:val="48"/>
                        </w:rPr>
                      </w:pPr>
                      <w:bookmarkStart w:id="4605" w:name="_Toc169173934"/>
                      <w:r w:rsidRPr="00630E21">
                        <w:rPr>
                          <w:rFonts w:ascii="Times New Roman" w:hAnsi="Times New Roman"/>
                          <w:bCs/>
                          <w:sz w:val="48"/>
                          <w:szCs w:val="48"/>
                        </w:rPr>
                        <w:t>ДИПЛОМНА РОБОТА</w:t>
                      </w:r>
                      <w:bookmarkEnd w:id="4605"/>
                    </w:p>
                    <w:p w14:paraId="2A0446C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11C24A0" w14:textId="77777777" w:rsidR="00A43AC3" w:rsidRPr="005E3013" w:rsidRDefault="00A43AC3" w:rsidP="00987998">
                      <w:pPr>
                        <w:pStyle w:val="2"/>
                        <w:spacing w:line="276" w:lineRule="auto"/>
                        <w:rPr>
                          <w:b w:val="0"/>
                          <w:bCs/>
                          <w:iCs/>
                          <w:sz w:val="48"/>
                          <w:szCs w:val="48"/>
                          <w:highlight w:val="yellow"/>
                        </w:rPr>
                      </w:pPr>
                      <w:bookmarkStart w:id="4606" w:name="_Toc16917393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606"/>
                    </w:p>
                    <w:p w14:paraId="2FB5C9E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C10144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FE6362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DB8564C" w14:textId="77777777" w:rsidR="00A43AC3" w:rsidRPr="00B1453A" w:rsidRDefault="00A43AC3" w:rsidP="00987998">
                      <w:pPr>
                        <w:jc w:val="center"/>
                        <w:rPr>
                          <w:rFonts w:ascii="Calibri" w:hAnsi="Calibri"/>
                          <w:sz w:val="36"/>
                          <w:szCs w:val="36"/>
                        </w:rPr>
                      </w:pPr>
                    </w:p>
                    <w:p w14:paraId="23D3A389" w14:textId="77777777" w:rsidR="00A43AC3" w:rsidRDefault="00A43AC3" w:rsidP="00987998">
                      <w:pPr>
                        <w:jc w:val="center"/>
                        <w:rPr>
                          <w:rFonts w:ascii="Times New Roman CYR" w:hAnsi="Times New Roman CYR" w:cs="Times New Roman CYR"/>
                          <w:sz w:val="36"/>
                          <w:szCs w:val="36"/>
                        </w:rPr>
                      </w:pPr>
                    </w:p>
                    <w:p w14:paraId="0935976A" w14:textId="77777777" w:rsidR="00A43AC3" w:rsidRDefault="00A43AC3"/>
                    <w:p w14:paraId="67FE6C69" w14:textId="77777777" w:rsidR="00A43AC3" w:rsidRPr="00630E21" w:rsidRDefault="00A43AC3" w:rsidP="00987998">
                      <w:pPr>
                        <w:pStyle w:val="3"/>
                        <w:spacing w:line="276" w:lineRule="auto"/>
                        <w:rPr>
                          <w:rFonts w:ascii="Times New Roman" w:hAnsi="Times New Roman"/>
                          <w:bCs/>
                          <w:sz w:val="48"/>
                          <w:szCs w:val="48"/>
                        </w:rPr>
                      </w:pPr>
                      <w:bookmarkStart w:id="4607" w:name="_Toc169173936"/>
                      <w:r w:rsidRPr="00630E21">
                        <w:rPr>
                          <w:rFonts w:ascii="Times New Roman" w:hAnsi="Times New Roman"/>
                          <w:bCs/>
                          <w:sz w:val="48"/>
                          <w:szCs w:val="48"/>
                        </w:rPr>
                        <w:t>ДИПЛОМНА РОБОТА</w:t>
                      </w:r>
                      <w:bookmarkEnd w:id="4607"/>
                    </w:p>
                    <w:p w14:paraId="2691ED1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7421367" w14:textId="77777777" w:rsidR="00A43AC3" w:rsidRPr="005E3013" w:rsidRDefault="00A43AC3" w:rsidP="00987998">
                      <w:pPr>
                        <w:pStyle w:val="2"/>
                        <w:spacing w:line="276" w:lineRule="auto"/>
                        <w:rPr>
                          <w:b w:val="0"/>
                          <w:bCs/>
                          <w:iCs/>
                          <w:sz w:val="48"/>
                          <w:szCs w:val="48"/>
                          <w:highlight w:val="yellow"/>
                        </w:rPr>
                      </w:pPr>
                      <w:bookmarkStart w:id="4608" w:name="_Toc16917393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608"/>
                    </w:p>
                    <w:p w14:paraId="4CEF342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FB09EE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5CDAD0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E73076F" w14:textId="77777777" w:rsidR="00A43AC3" w:rsidRPr="00B1453A" w:rsidRDefault="00A43AC3" w:rsidP="00987998">
                      <w:pPr>
                        <w:jc w:val="center"/>
                        <w:rPr>
                          <w:rFonts w:ascii="Calibri" w:hAnsi="Calibri"/>
                          <w:sz w:val="36"/>
                          <w:szCs w:val="36"/>
                        </w:rPr>
                      </w:pPr>
                    </w:p>
                    <w:p w14:paraId="5DF101C4" w14:textId="77777777" w:rsidR="00A43AC3" w:rsidRDefault="00A43AC3" w:rsidP="00987998">
                      <w:pPr>
                        <w:jc w:val="center"/>
                        <w:rPr>
                          <w:rFonts w:ascii="Times New Roman CYR" w:hAnsi="Times New Roman CYR" w:cs="Times New Roman CYR"/>
                          <w:sz w:val="36"/>
                          <w:szCs w:val="36"/>
                        </w:rPr>
                      </w:pPr>
                    </w:p>
                    <w:p w14:paraId="01DDB13F" w14:textId="77777777" w:rsidR="00A43AC3" w:rsidRDefault="00A43AC3"/>
                    <w:p w14:paraId="30E566B9" w14:textId="77777777" w:rsidR="00A43AC3" w:rsidRPr="00630E21" w:rsidRDefault="00A43AC3" w:rsidP="00987998">
                      <w:pPr>
                        <w:pStyle w:val="3"/>
                        <w:spacing w:line="276" w:lineRule="auto"/>
                        <w:rPr>
                          <w:rFonts w:ascii="Times New Roman" w:hAnsi="Times New Roman"/>
                          <w:bCs/>
                          <w:sz w:val="48"/>
                          <w:szCs w:val="48"/>
                        </w:rPr>
                      </w:pPr>
                      <w:bookmarkStart w:id="4609" w:name="_Toc169173938"/>
                      <w:r w:rsidRPr="00630E21">
                        <w:rPr>
                          <w:rFonts w:ascii="Times New Roman" w:hAnsi="Times New Roman"/>
                          <w:bCs/>
                          <w:sz w:val="48"/>
                          <w:szCs w:val="48"/>
                        </w:rPr>
                        <w:t>ДИПЛОМНА РОБОТА</w:t>
                      </w:r>
                      <w:bookmarkEnd w:id="4609"/>
                    </w:p>
                    <w:p w14:paraId="6BA2A0D2"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900926C" w14:textId="77777777" w:rsidR="00A43AC3" w:rsidRPr="005E3013" w:rsidRDefault="00A43AC3" w:rsidP="00987998">
                      <w:pPr>
                        <w:pStyle w:val="2"/>
                        <w:spacing w:line="276" w:lineRule="auto"/>
                        <w:rPr>
                          <w:b w:val="0"/>
                          <w:bCs/>
                          <w:iCs/>
                          <w:sz w:val="48"/>
                          <w:szCs w:val="48"/>
                          <w:highlight w:val="yellow"/>
                        </w:rPr>
                      </w:pPr>
                      <w:bookmarkStart w:id="4610" w:name="_Toc16917393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610"/>
                    </w:p>
                    <w:p w14:paraId="05FE161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FA18C6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394196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39FFB29" w14:textId="77777777" w:rsidR="00A43AC3" w:rsidRPr="00B1453A" w:rsidRDefault="00A43AC3" w:rsidP="00987998">
                      <w:pPr>
                        <w:jc w:val="center"/>
                        <w:rPr>
                          <w:rFonts w:ascii="Calibri" w:hAnsi="Calibri"/>
                          <w:sz w:val="36"/>
                          <w:szCs w:val="36"/>
                        </w:rPr>
                      </w:pPr>
                    </w:p>
                    <w:p w14:paraId="7B730CE9" w14:textId="77777777" w:rsidR="00A43AC3" w:rsidRDefault="00A43AC3" w:rsidP="00987998">
                      <w:pPr>
                        <w:jc w:val="center"/>
                        <w:rPr>
                          <w:rFonts w:ascii="Times New Roman CYR" w:hAnsi="Times New Roman CYR" w:cs="Times New Roman CYR"/>
                          <w:sz w:val="36"/>
                          <w:szCs w:val="36"/>
                        </w:rPr>
                      </w:pPr>
                    </w:p>
                    <w:p w14:paraId="07C34F9E" w14:textId="77777777" w:rsidR="00A43AC3" w:rsidRDefault="00A43AC3"/>
                    <w:p w14:paraId="6AD2155F" w14:textId="77777777" w:rsidR="00A43AC3" w:rsidRPr="00630E21" w:rsidRDefault="00A43AC3" w:rsidP="00987998">
                      <w:pPr>
                        <w:pStyle w:val="3"/>
                        <w:spacing w:line="276" w:lineRule="auto"/>
                        <w:rPr>
                          <w:rFonts w:ascii="Times New Roman" w:hAnsi="Times New Roman"/>
                          <w:bCs/>
                          <w:sz w:val="48"/>
                          <w:szCs w:val="48"/>
                        </w:rPr>
                      </w:pPr>
                      <w:bookmarkStart w:id="4611" w:name="_Toc169173940"/>
                      <w:r w:rsidRPr="00630E21">
                        <w:rPr>
                          <w:rFonts w:ascii="Times New Roman" w:hAnsi="Times New Roman"/>
                          <w:bCs/>
                          <w:sz w:val="48"/>
                          <w:szCs w:val="48"/>
                        </w:rPr>
                        <w:t>ДИПЛОМНА РОБОТА</w:t>
                      </w:r>
                      <w:bookmarkEnd w:id="4611"/>
                    </w:p>
                    <w:p w14:paraId="188AC77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F12CDB7" w14:textId="77777777" w:rsidR="00A43AC3" w:rsidRPr="005E3013" w:rsidRDefault="00A43AC3" w:rsidP="00987998">
                      <w:pPr>
                        <w:pStyle w:val="2"/>
                        <w:spacing w:line="276" w:lineRule="auto"/>
                        <w:rPr>
                          <w:b w:val="0"/>
                          <w:bCs/>
                          <w:iCs/>
                          <w:sz w:val="48"/>
                          <w:szCs w:val="48"/>
                          <w:highlight w:val="yellow"/>
                        </w:rPr>
                      </w:pPr>
                      <w:bookmarkStart w:id="4612" w:name="_Toc16917394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612"/>
                    </w:p>
                    <w:p w14:paraId="2F6AA2C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8F34FB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946B5E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8BDAAF3" w14:textId="77777777" w:rsidR="00A43AC3" w:rsidRPr="00B1453A" w:rsidRDefault="00A43AC3" w:rsidP="00987998">
                      <w:pPr>
                        <w:jc w:val="center"/>
                        <w:rPr>
                          <w:rFonts w:ascii="Calibri" w:hAnsi="Calibri"/>
                          <w:sz w:val="36"/>
                          <w:szCs w:val="36"/>
                        </w:rPr>
                      </w:pPr>
                    </w:p>
                    <w:p w14:paraId="2F53F70F" w14:textId="77777777" w:rsidR="00A43AC3" w:rsidRDefault="00A43AC3" w:rsidP="00987998">
                      <w:pPr>
                        <w:jc w:val="center"/>
                        <w:rPr>
                          <w:rFonts w:ascii="Times New Roman CYR" w:hAnsi="Times New Roman CYR" w:cs="Times New Roman CYR"/>
                          <w:sz w:val="36"/>
                          <w:szCs w:val="36"/>
                        </w:rPr>
                      </w:pPr>
                    </w:p>
                    <w:p w14:paraId="4339B891" w14:textId="77777777" w:rsidR="00A43AC3" w:rsidRDefault="00A43AC3"/>
                    <w:p w14:paraId="186A5C68" w14:textId="77777777" w:rsidR="00A43AC3" w:rsidRPr="00630E21" w:rsidRDefault="00A43AC3" w:rsidP="00987998">
                      <w:pPr>
                        <w:pStyle w:val="3"/>
                        <w:spacing w:line="276" w:lineRule="auto"/>
                        <w:rPr>
                          <w:rFonts w:ascii="Times New Roman" w:hAnsi="Times New Roman"/>
                          <w:bCs/>
                          <w:sz w:val="48"/>
                          <w:szCs w:val="48"/>
                        </w:rPr>
                      </w:pPr>
                      <w:bookmarkStart w:id="4613" w:name="_Toc169173942"/>
                      <w:r w:rsidRPr="00630E21">
                        <w:rPr>
                          <w:rFonts w:ascii="Times New Roman" w:hAnsi="Times New Roman"/>
                          <w:bCs/>
                          <w:sz w:val="48"/>
                          <w:szCs w:val="48"/>
                        </w:rPr>
                        <w:t>ДИПЛОМНА РОБОТА</w:t>
                      </w:r>
                      <w:bookmarkEnd w:id="4613"/>
                    </w:p>
                    <w:p w14:paraId="4367D16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0DA4607" w14:textId="77777777" w:rsidR="00A43AC3" w:rsidRPr="005E3013" w:rsidRDefault="00A43AC3" w:rsidP="00987998">
                      <w:pPr>
                        <w:pStyle w:val="2"/>
                        <w:spacing w:line="276" w:lineRule="auto"/>
                        <w:rPr>
                          <w:b w:val="0"/>
                          <w:bCs/>
                          <w:iCs/>
                          <w:sz w:val="48"/>
                          <w:szCs w:val="48"/>
                          <w:highlight w:val="yellow"/>
                        </w:rPr>
                      </w:pPr>
                      <w:bookmarkStart w:id="4614" w:name="_Toc16917394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614"/>
                    </w:p>
                    <w:p w14:paraId="50BD1E9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24B222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76935C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A414C25" w14:textId="77777777" w:rsidR="00A43AC3" w:rsidRPr="00B1453A" w:rsidRDefault="00A43AC3" w:rsidP="00987998">
                      <w:pPr>
                        <w:jc w:val="center"/>
                        <w:rPr>
                          <w:rFonts w:ascii="Calibri" w:hAnsi="Calibri"/>
                          <w:sz w:val="36"/>
                          <w:szCs w:val="36"/>
                        </w:rPr>
                      </w:pPr>
                    </w:p>
                    <w:p w14:paraId="7612F60A" w14:textId="77777777" w:rsidR="00A43AC3" w:rsidRDefault="00A43AC3" w:rsidP="00987998">
                      <w:pPr>
                        <w:jc w:val="center"/>
                        <w:rPr>
                          <w:rFonts w:ascii="Times New Roman CYR" w:hAnsi="Times New Roman CYR" w:cs="Times New Roman CYR"/>
                          <w:sz w:val="36"/>
                          <w:szCs w:val="36"/>
                        </w:rPr>
                      </w:pPr>
                    </w:p>
                    <w:p w14:paraId="5075CC3A" w14:textId="77777777" w:rsidR="00A43AC3" w:rsidRDefault="00A43AC3"/>
                    <w:p w14:paraId="5228AACE" w14:textId="77777777" w:rsidR="000658DF" w:rsidRPr="003A41B8" w:rsidRDefault="000658DF" w:rsidP="000658DF">
                      <w:pPr>
                        <w:pStyle w:val="3"/>
                        <w:spacing w:line="300" w:lineRule="auto"/>
                        <w:rPr>
                          <w:rFonts w:ascii="Times New Roman CYR" w:hAnsi="Times New Roman CYR"/>
                          <w:i/>
                          <w:iCs/>
                          <w:sz w:val="44"/>
                          <w:szCs w:val="44"/>
                        </w:rPr>
                      </w:pPr>
                      <w:bookmarkStart w:id="4615" w:name="_Toc169173944"/>
                      <w:r w:rsidRPr="003A41B8">
                        <w:rPr>
                          <w:rFonts w:ascii="Times New Roman CYR" w:hAnsi="Times New Roman CYR"/>
                          <w:i/>
                          <w:iCs/>
                          <w:sz w:val="44"/>
                          <w:szCs w:val="44"/>
                        </w:rPr>
                        <w:t>ДИПЛОМНА РОБОТА БАКАЛАВРА</w:t>
                      </w:r>
                      <w:bookmarkEnd w:id="4615"/>
                      <w:r w:rsidRPr="003A41B8">
                        <w:rPr>
                          <w:rFonts w:ascii="Times New Roman CYR" w:hAnsi="Times New Roman CYR"/>
                          <w:i/>
                          <w:iCs/>
                          <w:sz w:val="44"/>
                          <w:szCs w:val="44"/>
                        </w:rPr>
                        <w:t xml:space="preserve"> </w:t>
                      </w:r>
                    </w:p>
                    <w:p w14:paraId="7D2D8397" w14:textId="77777777" w:rsidR="000658DF" w:rsidRPr="000D3135" w:rsidRDefault="000658DF" w:rsidP="000658DF">
                      <w:pPr>
                        <w:pStyle w:val="2"/>
                        <w:spacing w:line="300" w:lineRule="auto"/>
                        <w:rPr>
                          <w:rFonts w:ascii="Times New Roman CYR" w:hAnsi="Times New Roman CYR"/>
                          <w:b w:val="0"/>
                          <w:sz w:val="44"/>
                          <w:szCs w:val="44"/>
                        </w:rPr>
                      </w:pPr>
                      <w:bookmarkStart w:id="4616" w:name="_Toc169173945"/>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4616"/>
                    </w:p>
                    <w:p w14:paraId="561E2121"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5CE9D0C5"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10FAF0FB" w14:textId="77777777" w:rsidR="000658DF" w:rsidRPr="000D3135" w:rsidRDefault="000658DF" w:rsidP="000658DF">
                      <w:pPr>
                        <w:spacing w:line="300" w:lineRule="auto"/>
                        <w:jc w:val="center"/>
                        <w:rPr>
                          <w:b/>
                          <w:lang w:val="uk-UA"/>
                        </w:rPr>
                      </w:pPr>
                    </w:p>
                    <w:p w14:paraId="05FB97BE"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1FF8FD3C" w14:textId="77777777" w:rsidR="00A43AC3" w:rsidRPr="00B1453A" w:rsidRDefault="00A43AC3" w:rsidP="00987998">
                      <w:pPr>
                        <w:jc w:val="center"/>
                        <w:rPr>
                          <w:rFonts w:ascii="Calibri" w:hAnsi="Calibri"/>
                          <w:sz w:val="36"/>
                          <w:szCs w:val="36"/>
                        </w:rPr>
                      </w:pPr>
                    </w:p>
                    <w:p w14:paraId="2E17BCE4" w14:textId="77777777" w:rsidR="00A43AC3" w:rsidRDefault="00A43AC3" w:rsidP="00987998">
                      <w:pPr>
                        <w:jc w:val="center"/>
                        <w:rPr>
                          <w:rFonts w:ascii="Times New Roman CYR" w:hAnsi="Times New Roman CYR" w:cs="Times New Roman CYR"/>
                          <w:sz w:val="36"/>
                          <w:szCs w:val="36"/>
                        </w:rPr>
                      </w:pPr>
                    </w:p>
                    <w:p w14:paraId="5FB6455A" w14:textId="77777777" w:rsidR="00A43AC3" w:rsidRDefault="00A43AC3"/>
                    <w:p w14:paraId="6E8F7552" w14:textId="77777777" w:rsidR="00A43AC3" w:rsidRPr="00630E21" w:rsidRDefault="00A43AC3" w:rsidP="00987998">
                      <w:pPr>
                        <w:pStyle w:val="3"/>
                        <w:spacing w:line="276" w:lineRule="auto"/>
                        <w:rPr>
                          <w:rFonts w:ascii="Times New Roman" w:hAnsi="Times New Roman"/>
                          <w:bCs/>
                          <w:sz w:val="48"/>
                          <w:szCs w:val="48"/>
                        </w:rPr>
                      </w:pPr>
                      <w:bookmarkStart w:id="4617" w:name="_Toc169173946"/>
                      <w:r w:rsidRPr="00630E21">
                        <w:rPr>
                          <w:rFonts w:ascii="Times New Roman" w:hAnsi="Times New Roman"/>
                          <w:bCs/>
                          <w:sz w:val="48"/>
                          <w:szCs w:val="48"/>
                        </w:rPr>
                        <w:t>ДИПЛОМНА РОБОТА</w:t>
                      </w:r>
                      <w:bookmarkEnd w:id="4617"/>
                    </w:p>
                    <w:p w14:paraId="1094ACA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2B01879" w14:textId="77777777" w:rsidR="00A43AC3" w:rsidRPr="005E3013" w:rsidRDefault="00A43AC3" w:rsidP="00987998">
                      <w:pPr>
                        <w:pStyle w:val="2"/>
                        <w:spacing w:line="276" w:lineRule="auto"/>
                        <w:rPr>
                          <w:b w:val="0"/>
                          <w:bCs/>
                          <w:iCs/>
                          <w:sz w:val="48"/>
                          <w:szCs w:val="48"/>
                          <w:highlight w:val="yellow"/>
                        </w:rPr>
                      </w:pPr>
                      <w:bookmarkStart w:id="4618" w:name="_Toc16917394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618"/>
                    </w:p>
                    <w:p w14:paraId="28A7AE5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3D7943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05E220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64C3FC8" w14:textId="77777777" w:rsidR="00A43AC3" w:rsidRPr="00B1453A" w:rsidRDefault="00A43AC3" w:rsidP="00987998">
                      <w:pPr>
                        <w:jc w:val="center"/>
                        <w:rPr>
                          <w:rFonts w:ascii="Calibri" w:hAnsi="Calibri"/>
                          <w:sz w:val="36"/>
                          <w:szCs w:val="36"/>
                        </w:rPr>
                      </w:pPr>
                    </w:p>
                    <w:p w14:paraId="6637C24E" w14:textId="77777777" w:rsidR="00A43AC3" w:rsidRDefault="00A43AC3" w:rsidP="00987998">
                      <w:pPr>
                        <w:jc w:val="center"/>
                        <w:rPr>
                          <w:rFonts w:ascii="Times New Roman CYR" w:hAnsi="Times New Roman CYR" w:cs="Times New Roman CYR"/>
                          <w:sz w:val="36"/>
                          <w:szCs w:val="36"/>
                        </w:rPr>
                      </w:pPr>
                    </w:p>
                    <w:p w14:paraId="042624D9" w14:textId="77777777" w:rsidR="00A43AC3" w:rsidRDefault="00A43AC3"/>
                    <w:p w14:paraId="46604BA2" w14:textId="77777777" w:rsidR="00A43AC3" w:rsidRPr="00630E21" w:rsidRDefault="00A43AC3" w:rsidP="00987998">
                      <w:pPr>
                        <w:pStyle w:val="3"/>
                        <w:spacing w:line="276" w:lineRule="auto"/>
                        <w:rPr>
                          <w:rFonts w:ascii="Times New Roman" w:hAnsi="Times New Roman"/>
                          <w:bCs/>
                          <w:sz w:val="48"/>
                          <w:szCs w:val="48"/>
                        </w:rPr>
                      </w:pPr>
                      <w:bookmarkStart w:id="4619" w:name="_Toc169173948"/>
                      <w:r w:rsidRPr="00630E21">
                        <w:rPr>
                          <w:rFonts w:ascii="Times New Roman" w:hAnsi="Times New Roman"/>
                          <w:bCs/>
                          <w:sz w:val="48"/>
                          <w:szCs w:val="48"/>
                        </w:rPr>
                        <w:t>ДИПЛОМНА РОБОТА</w:t>
                      </w:r>
                      <w:bookmarkEnd w:id="4619"/>
                    </w:p>
                    <w:p w14:paraId="7742658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93E10E3" w14:textId="77777777" w:rsidR="00A43AC3" w:rsidRPr="005E3013" w:rsidRDefault="00A43AC3" w:rsidP="00987998">
                      <w:pPr>
                        <w:pStyle w:val="2"/>
                        <w:spacing w:line="276" w:lineRule="auto"/>
                        <w:rPr>
                          <w:b w:val="0"/>
                          <w:bCs/>
                          <w:iCs/>
                          <w:sz w:val="48"/>
                          <w:szCs w:val="48"/>
                          <w:highlight w:val="yellow"/>
                        </w:rPr>
                      </w:pPr>
                      <w:bookmarkStart w:id="4620" w:name="_Toc16917394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620"/>
                    </w:p>
                    <w:p w14:paraId="6D1A9F5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15ED1E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DA6442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E90AA51" w14:textId="77777777" w:rsidR="00A43AC3" w:rsidRPr="00B1453A" w:rsidRDefault="00A43AC3" w:rsidP="00987998">
                      <w:pPr>
                        <w:jc w:val="center"/>
                        <w:rPr>
                          <w:rFonts w:ascii="Calibri" w:hAnsi="Calibri"/>
                          <w:sz w:val="36"/>
                          <w:szCs w:val="36"/>
                        </w:rPr>
                      </w:pPr>
                    </w:p>
                    <w:p w14:paraId="5EE2905C" w14:textId="77777777" w:rsidR="00A43AC3" w:rsidRDefault="00A43AC3" w:rsidP="00987998">
                      <w:pPr>
                        <w:jc w:val="center"/>
                        <w:rPr>
                          <w:rFonts w:ascii="Times New Roman CYR" w:hAnsi="Times New Roman CYR" w:cs="Times New Roman CYR"/>
                          <w:sz w:val="36"/>
                          <w:szCs w:val="36"/>
                        </w:rPr>
                      </w:pPr>
                    </w:p>
                    <w:p w14:paraId="34C8F655" w14:textId="77777777" w:rsidR="00A43AC3" w:rsidRDefault="00A43AC3"/>
                    <w:p w14:paraId="1C9EFDB6" w14:textId="77777777" w:rsidR="00A43AC3" w:rsidRPr="00630E21" w:rsidRDefault="00A43AC3" w:rsidP="00987998">
                      <w:pPr>
                        <w:pStyle w:val="3"/>
                        <w:spacing w:line="276" w:lineRule="auto"/>
                        <w:rPr>
                          <w:rFonts w:ascii="Times New Roman" w:hAnsi="Times New Roman"/>
                          <w:bCs/>
                          <w:sz w:val="48"/>
                          <w:szCs w:val="48"/>
                        </w:rPr>
                      </w:pPr>
                      <w:bookmarkStart w:id="4621" w:name="_Toc169173950"/>
                      <w:r w:rsidRPr="00630E21">
                        <w:rPr>
                          <w:rFonts w:ascii="Times New Roman" w:hAnsi="Times New Roman"/>
                          <w:bCs/>
                          <w:sz w:val="48"/>
                          <w:szCs w:val="48"/>
                        </w:rPr>
                        <w:t>ДИПЛОМНА РОБОТА</w:t>
                      </w:r>
                      <w:bookmarkEnd w:id="4621"/>
                    </w:p>
                    <w:p w14:paraId="1A77F90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7982C3A" w14:textId="77777777" w:rsidR="00A43AC3" w:rsidRPr="005E3013" w:rsidRDefault="00A43AC3" w:rsidP="00987998">
                      <w:pPr>
                        <w:pStyle w:val="2"/>
                        <w:spacing w:line="276" w:lineRule="auto"/>
                        <w:rPr>
                          <w:b w:val="0"/>
                          <w:bCs/>
                          <w:iCs/>
                          <w:sz w:val="48"/>
                          <w:szCs w:val="48"/>
                          <w:highlight w:val="yellow"/>
                        </w:rPr>
                      </w:pPr>
                      <w:bookmarkStart w:id="4622" w:name="_Toc16917395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622"/>
                    </w:p>
                    <w:p w14:paraId="73E55B8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0F5153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53B003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383609F" w14:textId="77777777" w:rsidR="00A43AC3" w:rsidRPr="00B1453A" w:rsidRDefault="00A43AC3" w:rsidP="00987998">
                      <w:pPr>
                        <w:jc w:val="center"/>
                        <w:rPr>
                          <w:rFonts w:ascii="Calibri" w:hAnsi="Calibri"/>
                          <w:sz w:val="36"/>
                          <w:szCs w:val="36"/>
                        </w:rPr>
                      </w:pPr>
                    </w:p>
                    <w:p w14:paraId="321E812A" w14:textId="77777777" w:rsidR="00A43AC3" w:rsidRDefault="00A43AC3" w:rsidP="00987998">
                      <w:pPr>
                        <w:jc w:val="center"/>
                        <w:rPr>
                          <w:rFonts w:ascii="Times New Roman CYR" w:hAnsi="Times New Roman CYR" w:cs="Times New Roman CYR"/>
                          <w:sz w:val="36"/>
                          <w:szCs w:val="36"/>
                        </w:rPr>
                      </w:pPr>
                    </w:p>
                    <w:p w14:paraId="574DF416" w14:textId="77777777" w:rsidR="00A43AC3" w:rsidRDefault="00A43AC3"/>
                    <w:p w14:paraId="6499C2F0" w14:textId="77777777" w:rsidR="00A43AC3" w:rsidRPr="00630E21" w:rsidRDefault="00A43AC3" w:rsidP="00987998">
                      <w:pPr>
                        <w:pStyle w:val="3"/>
                        <w:spacing w:line="276" w:lineRule="auto"/>
                        <w:rPr>
                          <w:rFonts w:ascii="Times New Roman" w:hAnsi="Times New Roman"/>
                          <w:bCs/>
                          <w:sz w:val="48"/>
                          <w:szCs w:val="48"/>
                        </w:rPr>
                      </w:pPr>
                      <w:bookmarkStart w:id="4623" w:name="_Toc169173952"/>
                      <w:r w:rsidRPr="00630E21">
                        <w:rPr>
                          <w:rFonts w:ascii="Times New Roman" w:hAnsi="Times New Roman"/>
                          <w:bCs/>
                          <w:sz w:val="48"/>
                          <w:szCs w:val="48"/>
                        </w:rPr>
                        <w:t>ДИПЛОМНА РОБОТА</w:t>
                      </w:r>
                      <w:bookmarkEnd w:id="4623"/>
                    </w:p>
                    <w:p w14:paraId="79D84DF2"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A33382B" w14:textId="77777777" w:rsidR="00A43AC3" w:rsidRPr="005E3013" w:rsidRDefault="00A43AC3" w:rsidP="00987998">
                      <w:pPr>
                        <w:pStyle w:val="2"/>
                        <w:spacing w:line="276" w:lineRule="auto"/>
                        <w:rPr>
                          <w:b w:val="0"/>
                          <w:bCs/>
                          <w:iCs/>
                          <w:sz w:val="48"/>
                          <w:szCs w:val="48"/>
                          <w:highlight w:val="yellow"/>
                        </w:rPr>
                      </w:pPr>
                      <w:bookmarkStart w:id="4624" w:name="_Toc16917395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624"/>
                    </w:p>
                    <w:p w14:paraId="19FEC22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D6C429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D43799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09B79EE" w14:textId="77777777" w:rsidR="00A43AC3" w:rsidRPr="00B1453A" w:rsidRDefault="00A43AC3" w:rsidP="00987998">
                      <w:pPr>
                        <w:jc w:val="center"/>
                        <w:rPr>
                          <w:rFonts w:ascii="Calibri" w:hAnsi="Calibri"/>
                          <w:sz w:val="36"/>
                          <w:szCs w:val="36"/>
                        </w:rPr>
                      </w:pPr>
                    </w:p>
                    <w:p w14:paraId="27A17987" w14:textId="77777777" w:rsidR="00A43AC3" w:rsidRDefault="00A43AC3" w:rsidP="00987998">
                      <w:pPr>
                        <w:jc w:val="center"/>
                        <w:rPr>
                          <w:rFonts w:ascii="Times New Roman CYR" w:hAnsi="Times New Roman CYR" w:cs="Times New Roman CYR"/>
                          <w:sz w:val="36"/>
                          <w:szCs w:val="36"/>
                        </w:rPr>
                      </w:pPr>
                    </w:p>
                    <w:p w14:paraId="78BFF041" w14:textId="77777777" w:rsidR="00A43AC3" w:rsidRDefault="00A43AC3"/>
                    <w:p w14:paraId="7670E100" w14:textId="77777777" w:rsidR="00A43AC3" w:rsidRPr="00630E21" w:rsidRDefault="00A43AC3" w:rsidP="00987998">
                      <w:pPr>
                        <w:pStyle w:val="3"/>
                        <w:spacing w:line="276" w:lineRule="auto"/>
                        <w:rPr>
                          <w:rFonts w:ascii="Times New Roman" w:hAnsi="Times New Roman"/>
                          <w:bCs/>
                          <w:sz w:val="48"/>
                          <w:szCs w:val="48"/>
                        </w:rPr>
                      </w:pPr>
                      <w:bookmarkStart w:id="4625" w:name="_Toc169173954"/>
                      <w:r w:rsidRPr="00630E21">
                        <w:rPr>
                          <w:rFonts w:ascii="Times New Roman" w:hAnsi="Times New Roman"/>
                          <w:bCs/>
                          <w:sz w:val="48"/>
                          <w:szCs w:val="48"/>
                        </w:rPr>
                        <w:t>ДИПЛОМНА РОБОТА</w:t>
                      </w:r>
                      <w:bookmarkEnd w:id="4625"/>
                    </w:p>
                    <w:p w14:paraId="6374B2B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EF8D7BF" w14:textId="77777777" w:rsidR="00A43AC3" w:rsidRPr="005E3013" w:rsidRDefault="00A43AC3" w:rsidP="00987998">
                      <w:pPr>
                        <w:pStyle w:val="2"/>
                        <w:spacing w:line="276" w:lineRule="auto"/>
                        <w:rPr>
                          <w:b w:val="0"/>
                          <w:bCs/>
                          <w:iCs/>
                          <w:sz w:val="48"/>
                          <w:szCs w:val="48"/>
                          <w:highlight w:val="yellow"/>
                        </w:rPr>
                      </w:pPr>
                      <w:bookmarkStart w:id="4626" w:name="_Toc16917395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626"/>
                    </w:p>
                    <w:p w14:paraId="7B7975E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DAC1B1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E993AC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7706E8E" w14:textId="77777777" w:rsidR="00A43AC3" w:rsidRPr="00B1453A" w:rsidRDefault="00A43AC3" w:rsidP="00987998">
                      <w:pPr>
                        <w:jc w:val="center"/>
                        <w:rPr>
                          <w:rFonts w:ascii="Calibri" w:hAnsi="Calibri"/>
                          <w:sz w:val="36"/>
                          <w:szCs w:val="36"/>
                        </w:rPr>
                      </w:pPr>
                    </w:p>
                    <w:p w14:paraId="5F4E395E" w14:textId="77777777" w:rsidR="00A43AC3" w:rsidRDefault="00A43AC3" w:rsidP="00987998">
                      <w:pPr>
                        <w:jc w:val="center"/>
                        <w:rPr>
                          <w:rFonts w:ascii="Times New Roman CYR" w:hAnsi="Times New Roman CYR" w:cs="Times New Roman CYR"/>
                          <w:sz w:val="36"/>
                          <w:szCs w:val="36"/>
                        </w:rPr>
                      </w:pPr>
                    </w:p>
                    <w:p w14:paraId="56FBA7AF" w14:textId="77777777" w:rsidR="00A43AC3" w:rsidRDefault="00A43AC3"/>
                    <w:p w14:paraId="0F5CCAEE" w14:textId="77777777" w:rsidR="00A43AC3" w:rsidRPr="00630E21" w:rsidRDefault="00A43AC3" w:rsidP="00987998">
                      <w:pPr>
                        <w:pStyle w:val="3"/>
                        <w:spacing w:line="276" w:lineRule="auto"/>
                        <w:rPr>
                          <w:rFonts w:ascii="Times New Roman" w:hAnsi="Times New Roman"/>
                          <w:bCs/>
                          <w:sz w:val="48"/>
                          <w:szCs w:val="48"/>
                        </w:rPr>
                      </w:pPr>
                      <w:bookmarkStart w:id="4627" w:name="_Toc169173956"/>
                      <w:r w:rsidRPr="00630E21">
                        <w:rPr>
                          <w:rFonts w:ascii="Times New Roman" w:hAnsi="Times New Roman"/>
                          <w:bCs/>
                          <w:sz w:val="48"/>
                          <w:szCs w:val="48"/>
                        </w:rPr>
                        <w:t>ДИПЛОМНА РОБОТА</w:t>
                      </w:r>
                      <w:bookmarkEnd w:id="4627"/>
                    </w:p>
                    <w:p w14:paraId="75E1C49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13F63D7" w14:textId="77777777" w:rsidR="00A43AC3" w:rsidRPr="005E3013" w:rsidRDefault="00A43AC3" w:rsidP="00987998">
                      <w:pPr>
                        <w:pStyle w:val="2"/>
                        <w:spacing w:line="276" w:lineRule="auto"/>
                        <w:rPr>
                          <w:b w:val="0"/>
                          <w:bCs/>
                          <w:iCs/>
                          <w:sz w:val="48"/>
                          <w:szCs w:val="48"/>
                          <w:highlight w:val="yellow"/>
                        </w:rPr>
                      </w:pPr>
                      <w:bookmarkStart w:id="4628" w:name="_Toc16917395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628"/>
                    </w:p>
                    <w:p w14:paraId="27E6158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0D4E7E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2D29A6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4798449" w14:textId="77777777" w:rsidR="00A43AC3" w:rsidRPr="00B1453A" w:rsidRDefault="00A43AC3" w:rsidP="00987998">
                      <w:pPr>
                        <w:jc w:val="center"/>
                        <w:rPr>
                          <w:rFonts w:ascii="Calibri" w:hAnsi="Calibri"/>
                          <w:sz w:val="36"/>
                          <w:szCs w:val="36"/>
                        </w:rPr>
                      </w:pPr>
                    </w:p>
                    <w:p w14:paraId="64D4A076" w14:textId="77777777" w:rsidR="00A43AC3" w:rsidRDefault="00A43AC3" w:rsidP="00987998">
                      <w:pPr>
                        <w:jc w:val="center"/>
                        <w:rPr>
                          <w:rFonts w:ascii="Times New Roman CYR" w:hAnsi="Times New Roman CYR" w:cs="Times New Roman CYR"/>
                          <w:sz w:val="36"/>
                          <w:szCs w:val="36"/>
                        </w:rPr>
                      </w:pPr>
                    </w:p>
                    <w:p w14:paraId="4C1CB4B2" w14:textId="77777777" w:rsidR="00A43AC3" w:rsidRDefault="00A43AC3"/>
                    <w:p w14:paraId="044CE4BD" w14:textId="77777777" w:rsidR="00A43AC3" w:rsidRPr="00630E21" w:rsidRDefault="00A43AC3" w:rsidP="00987998">
                      <w:pPr>
                        <w:pStyle w:val="3"/>
                        <w:spacing w:line="276" w:lineRule="auto"/>
                        <w:rPr>
                          <w:rFonts w:ascii="Times New Roman" w:hAnsi="Times New Roman"/>
                          <w:bCs/>
                          <w:sz w:val="48"/>
                          <w:szCs w:val="48"/>
                        </w:rPr>
                      </w:pPr>
                      <w:bookmarkStart w:id="4629" w:name="_Toc169173958"/>
                      <w:r w:rsidRPr="00630E21">
                        <w:rPr>
                          <w:rFonts w:ascii="Times New Roman" w:hAnsi="Times New Roman"/>
                          <w:bCs/>
                          <w:sz w:val="48"/>
                          <w:szCs w:val="48"/>
                        </w:rPr>
                        <w:t>ДИПЛОМНА РОБОТА</w:t>
                      </w:r>
                      <w:bookmarkEnd w:id="4629"/>
                    </w:p>
                    <w:p w14:paraId="14EFD27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F6B0F94" w14:textId="77777777" w:rsidR="00A43AC3" w:rsidRPr="005E3013" w:rsidRDefault="00A43AC3" w:rsidP="00987998">
                      <w:pPr>
                        <w:pStyle w:val="2"/>
                        <w:spacing w:line="276" w:lineRule="auto"/>
                        <w:rPr>
                          <w:b w:val="0"/>
                          <w:bCs/>
                          <w:iCs/>
                          <w:sz w:val="48"/>
                          <w:szCs w:val="48"/>
                          <w:highlight w:val="yellow"/>
                        </w:rPr>
                      </w:pPr>
                      <w:bookmarkStart w:id="4630" w:name="_Toc16917395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630"/>
                    </w:p>
                    <w:p w14:paraId="5941788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FB8E19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2B3AAA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1A5F2F4" w14:textId="77777777" w:rsidR="00A43AC3" w:rsidRPr="00B1453A" w:rsidRDefault="00A43AC3" w:rsidP="00987998">
                      <w:pPr>
                        <w:jc w:val="center"/>
                        <w:rPr>
                          <w:rFonts w:ascii="Calibri" w:hAnsi="Calibri"/>
                          <w:sz w:val="36"/>
                          <w:szCs w:val="36"/>
                        </w:rPr>
                      </w:pPr>
                    </w:p>
                    <w:p w14:paraId="466635E9" w14:textId="77777777" w:rsidR="00A43AC3" w:rsidRDefault="00A43AC3" w:rsidP="00987998">
                      <w:pPr>
                        <w:jc w:val="center"/>
                        <w:rPr>
                          <w:rFonts w:ascii="Times New Roman CYR" w:hAnsi="Times New Roman CYR" w:cs="Times New Roman CYR"/>
                          <w:sz w:val="36"/>
                          <w:szCs w:val="36"/>
                        </w:rPr>
                      </w:pPr>
                    </w:p>
                    <w:p w14:paraId="5A2EF91E" w14:textId="77777777" w:rsidR="00A43AC3" w:rsidRDefault="00A43AC3"/>
                    <w:p w14:paraId="5717ED0E" w14:textId="77777777" w:rsidR="000658DF" w:rsidRPr="003A41B8" w:rsidRDefault="000658DF" w:rsidP="000658DF">
                      <w:pPr>
                        <w:pStyle w:val="3"/>
                        <w:spacing w:line="300" w:lineRule="auto"/>
                        <w:rPr>
                          <w:rFonts w:ascii="Times New Roman CYR" w:hAnsi="Times New Roman CYR"/>
                          <w:i/>
                          <w:iCs/>
                          <w:sz w:val="44"/>
                          <w:szCs w:val="44"/>
                        </w:rPr>
                      </w:pPr>
                      <w:bookmarkStart w:id="4631" w:name="_Toc169173960"/>
                      <w:r w:rsidRPr="003A41B8">
                        <w:rPr>
                          <w:rFonts w:ascii="Times New Roman CYR" w:hAnsi="Times New Roman CYR"/>
                          <w:i/>
                          <w:iCs/>
                          <w:sz w:val="44"/>
                          <w:szCs w:val="44"/>
                        </w:rPr>
                        <w:t>ДИПЛОМНА РОБОТА БАКАЛАВРА</w:t>
                      </w:r>
                      <w:bookmarkEnd w:id="4631"/>
                      <w:r w:rsidRPr="003A41B8">
                        <w:rPr>
                          <w:rFonts w:ascii="Times New Roman CYR" w:hAnsi="Times New Roman CYR"/>
                          <w:i/>
                          <w:iCs/>
                          <w:sz w:val="44"/>
                          <w:szCs w:val="44"/>
                        </w:rPr>
                        <w:t xml:space="preserve"> </w:t>
                      </w:r>
                    </w:p>
                    <w:p w14:paraId="4BEE2746" w14:textId="77777777" w:rsidR="000658DF" w:rsidRPr="000D3135" w:rsidRDefault="000658DF" w:rsidP="000658DF">
                      <w:pPr>
                        <w:pStyle w:val="2"/>
                        <w:spacing w:line="300" w:lineRule="auto"/>
                        <w:rPr>
                          <w:rFonts w:ascii="Times New Roman CYR" w:hAnsi="Times New Roman CYR"/>
                          <w:b w:val="0"/>
                          <w:sz w:val="44"/>
                          <w:szCs w:val="44"/>
                        </w:rPr>
                      </w:pPr>
                      <w:bookmarkStart w:id="4632" w:name="_Toc169173961"/>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4632"/>
                    </w:p>
                    <w:p w14:paraId="0A658592"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73C1DD0C"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6F49F93C" w14:textId="77777777" w:rsidR="000658DF" w:rsidRPr="000D3135" w:rsidRDefault="000658DF" w:rsidP="000658DF">
                      <w:pPr>
                        <w:spacing w:line="300" w:lineRule="auto"/>
                        <w:jc w:val="center"/>
                        <w:rPr>
                          <w:b/>
                          <w:lang w:val="uk-UA"/>
                        </w:rPr>
                      </w:pPr>
                    </w:p>
                    <w:p w14:paraId="03EB77F3"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7B655035" w14:textId="77777777" w:rsidR="00A43AC3" w:rsidRPr="00B1453A" w:rsidRDefault="00A43AC3" w:rsidP="00987998">
                      <w:pPr>
                        <w:jc w:val="center"/>
                        <w:rPr>
                          <w:rFonts w:ascii="Calibri" w:hAnsi="Calibri"/>
                          <w:sz w:val="36"/>
                          <w:szCs w:val="36"/>
                        </w:rPr>
                      </w:pPr>
                    </w:p>
                    <w:p w14:paraId="78C30486" w14:textId="77777777" w:rsidR="00A43AC3" w:rsidRDefault="00A43AC3" w:rsidP="00987998">
                      <w:pPr>
                        <w:jc w:val="center"/>
                        <w:rPr>
                          <w:rFonts w:ascii="Times New Roman CYR" w:hAnsi="Times New Roman CYR" w:cs="Times New Roman CYR"/>
                          <w:sz w:val="36"/>
                          <w:szCs w:val="36"/>
                        </w:rPr>
                      </w:pPr>
                    </w:p>
                    <w:p w14:paraId="6C9191DF" w14:textId="77777777" w:rsidR="00A43AC3" w:rsidRDefault="00A43AC3"/>
                    <w:p w14:paraId="27960855" w14:textId="77777777" w:rsidR="00A43AC3" w:rsidRPr="00630E21" w:rsidRDefault="00A43AC3" w:rsidP="00987998">
                      <w:pPr>
                        <w:pStyle w:val="3"/>
                        <w:spacing w:line="276" w:lineRule="auto"/>
                        <w:rPr>
                          <w:rFonts w:ascii="Times New Roman" w:hAnsi="Times New Roman"/>
                          <w:bCs/>
                          <w:sz w:val="48"/>
                          <w:szCs w:val="48"/>
                        </w:rPr>
                      </w:pPr>
                      <w:bookmarkStart w:id="4633" w:name="_Toc169173962"/>
                      <w:r w:rsidRPr="00630E21">
                        <w:rPr>
                          <w:rFonts w:ascii="Times New Roman" w:hAnsi="Times New Roman"/>
                          <w:bCs/>
                          <w:sz w:val="48"/>
                          <w:szCs w:val="48"/>
                        </w:rPr>
                        <w:t>ДИПЛОМНА РОБОТА</w:t>
                      </w:r>
                      <w:bookmarkEnd w:id="4633"/>
                    </w:p>
                    <w:p w14:paraId="41CA632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C4A5A1C" w14:textId="77777777" w:rsidR="00A43AC3" w:rsidRPr="005E3013" w:rsidRDefault="00A43AC3" w:rsidP="00987998">
                      <w:pPr>
                        <w:pStyle w:val="2"/>
                        <w:spacing w:line="276" w:lineRule="auto"/>
                        <w:rPr>
                          <w:b w:val="0"/>
                          <w:bCs/>
                          <w:iCs/>
                          <w:sz w:val="48"/>
                          <w:szCs w:val="48"/>
                          <w:highlight w:val="yellow"/>
                        </w:rPr>
                      </w:pPr>
                      <w:bookmarkStart w:id="4634" w:name="_Toc16917396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634"/>
                    </w:p>
                    <w:p w14:paraId="1B6FAB9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6162A9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B6C332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0F237C7" w14:textId="77777777" w:rsidR="00A43AC3" w:rsidRPr="00B1453A" w:rsidRDefault="00A43AC3" w:rsidP="00987998">
                      <w:pPr>
                        <w:jc w:val="center"/>
                        <w:rPr>
                          <w:rFonts w:ascii="Calibri" w:hAnsi="Calibri"/>
                          <w:sz w:val="36"/>
                          <w:szCs w:val="36"/>
                        </w:rPr>
                      </w:pPr>
                    </w:p>
                    <w:p w14:paraId="2752AF60" w14:textId="77777777" w:rsidR="00A43AC3" w:rsidRDefault="00A43AC3" w:rsidP="00987998">
                      <w:pPr>
                        <w:jc w:val="center"/>
                        <w:rPr>
                          <w:rFonts w:ascii="Times New Roman CYR" w:hAnsi="Times New Roman CYR" w:cs="Times New Roman CYR"/>
                          <w:sz w:val="36"/>
                          <w:szCs w:val="36"/>
                        </w:rPr>
                      </w:pPr>
                    </w:p>
                    <w:p w14:paraId="2A1EC6CD" w14:textId="77777777" w:rsidR="00A43AC3" w:rsidRDefault="00A43AC3"/>
                    <w:p w14:paraId="79BD608A" w14:textId="77777777" w:rsidR="00A43AC3" w:rsidRPr="00630E21" w:rsidRDefault="00A43AC3" w:rsidP="00987998">
                      <w:pPr>
                        <w:pStyle w:val="3"/>
                        <w:spacing w:line="276" w:lineRule="auto"/>
                        <w:rPr>
                          <w:rFonts w:ascii="Times New Roman" w:hAnsi="Times New Roman"/>
                          <w:bCs/>
                          <w:sz w:val="48"/>
                          <w:szCs w:val="48"/>
                        </w:rPr>
                      </w:pPr>
                      <w:bookmarkStart w:id="4635" w:name="_Toc169173964"/>
                      <w:r w:rsidRPr="00630E21">
                        <w:rPr>
                          <w:rFonts w:ascii="Times New Roman" w:hAnsi="Times New Roman"/>
                          <w:bCs/>
                          <w:sz w:val="48"/>
                          <w:szCs w:val="48"/>
                        </w:rPr>
                        <w:t>ДИПЛОМНА РОБОТА</w:t>
                      </w:r>
                      <w:bookmarkEnd w:id="4635"/>
                    </w:p>
                    <w:p w14:paraId="712D859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A69FA31" w14:textId="77777777" w:rsidR="00A43AC3" w:rsidRPr="005E3013" w:rsidRDefault="00A43AC3" w:rsidP="00987998">
                      <w:pPr>
                        <w:pStyle w:val="2"/>
                        <w:spacing w:line="276" w:lineRule="auto"/>
                        <w:rPr>
                          <w:b w:val="0"/>
                          <w:bCs/>
                          <w:iCs/>
                          <w:sz w:val="48"/>
                          <w:szCs w:val="48"/>
                          <w:highlight w:val="yellow"/>
                        </w:rPr>
                      </w:pPr>
                      <w:bookmarkStart w:id="4636" w:name="_Toc16917396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636"/>
                    </w:p>
                    <w:p w14:paraId="4EB0270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6D53F4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DE998E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59BB767" w14:textId="77777777" w:rsidR="00A43AC3" w:rsidRPr="00B1453A" w:rsidRDefault="00A43AC3" w:rsidP="00987998">
                      <w:pPr>
                        <w:jc w:val="center"/>
                        <w:rPr>
                          <w:rFonts w:ascii="Calibri" w:hAnsi="Calibri"/>
                          <w:sz w:val="36"/>
                          <w:szCs w:val="36"/>
                        </w:rPr>
                      </w:pPr>
                    </w:p>
                    <w:p w14:paraId="11D7A9F6" w14:textId="77777777" w:rsidR="00A43AC3" w:rsidRDefault="00A43AC3" w:rsidP="00987998">
                      <w:pPr>
                        <w:jc w:val="center"/>
                        <w:rPr>
                          <w:rFonts w:ascii="Times New Roman CYR" w:hAnsi="Times New Roman CYR" w:cs="Times New Roman CYR"/>
                          <w:sz w:val="36"/>
                          <w:szCs w:val="36"/>
                        </w:rPr>
                      </w:pPr>
                    </w:p>
                    <w:p w14:paraId="199FF70B" w14:textId="77777777" w:rsidR="00A43AC3" w:rsidRDefault="00A43AC3"/>
                    <w:p w14:paraId="28D52F13" w14:textId="77777777" w:rsidR="00A43AC3" w:rsidRPr="00630E21" w:rsidRDefault="00A43AC3" w:rsidP="00987998">
                      <w:pPr>
                        <w:pStyle w:val="3"/>
                        <w:spacing w:line="276" w:lineRule="auto"/>
                        <w:rPr>
                          <w:rFonts w:ascii="Times New Roman" w:hAnsi="Times New Roman"/>
                          <w:bCs/>
                          <w:sz w:val="48"/>
                          <w:szCs w:val="48"/>
                        </w:rPr>
                      </w:pPr>
                      <w:bookmarkStart w:id="4637" w:name="_Toc169173966"/>
                      <w:r w:rsidRPr="00630E21">
                        <w:rPr>
                          <w:rFonts w:ascii="Times New Roman" w:hAnsi="Times New Roman"/>
                          <w:bCs/>
                          <w:sz w:val="48"/>
                          <w:szCs w:val="48"/>
                        </w:rPr>
                        <w:t>ДИПЛОМНА РОБОТА</w:t>
                      </w:r>
                      <w:bookmarkEnd w:id="4637"/>
                    </w:p>
                    <w:p w14:paraId="157BA9B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42ACC10" w14:textId="77777777" w:rsidR="00A43AC3" w:rsidRPr="005E3013" w:rsidRDefault="00A43AC3" w:rsidP="00987998">
                      <w:pPr>
                        <w:pStyle w:val="2"/>
                        <w:spacing w:line="276" w:lineRule="auto"/>
                        <w:rPr>
                          <w:b w:val="0"/>
                          <w:bCs/>
                          <w:iCs/>
                          <w:sz w:val="48"/>
                          <w:szCs w:val="48"/>
                          <w:highlight w:val="yellow"/>
                        </w:rPr>
                      </w:pPr>
                      <w:bookmarkStart w:id="4638" w:name="_Toc16917396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638"/>
                    </w:p>
                    <w:p w14:paraId="38E361F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6315C7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EB58CD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5E7CEE6" w14:textId="77777777" w:rsidR="00A43AC3" w:rsidRPr="00B1453A" w:rsidRDefault="00A43AC3" w:rsidP="00987998">
                      <w:pPr>
                        <w:jc w:val="center"/>
                        <w:rPr>
                          <w:rFonts w:ascii="Calibri" w:hAnsi="Calibri"/>
                          <w:sz w:val="36"/>
                          <w:szCs w:val="36"/>
                        </w:rPr>
                      </w:pPr>
                    </w:p>
                    <w:p w14:paraId="28F8FE09" w14:textId="77777777" w:rsidR="00A43AC3" w:rsidRDefault="00A43AC3" w:rsidP="00987998">
                      <w:pPr>
                        <w:jc w:val="center"/>
                        <w:rPr>
                          <w:rFonts w:ascii="Times New Roman CYR" w:hAnsi="Times New Roman CYR" w:cs="Times New Roman CYR"/>
                          <w:sz w:val="36"/>
                          <w:szCs w:val="36"/>
                        </w:rPr>
                      </w:pPr>
                    </w:p>
                    <w:p w14:paraId="733666C0" w14:textId="77777777" w:rsidR="00A43AC3" w:rsidRDefault="00A43AC3"/>
                    <w:p w14:paraId="0910B888" w14:textId="77777777" w:rsidR="00A43AC3" w:rsidRPr="00630E21" w:rsidRDefault="00A43AC3" w:rsidP="00987998">
                      <w:pPr>
                        <w:pStyle w:val="3"/>
                        <w:spacing w:line="276" w:lineRule="auto"/>
                        <w:rPr>
                          <w:rFonts w:ascii="Times New Roman" w:hAnsi="Times New Roman"/>
                          <w:bCs/>
                          <w:sz w:val="48"/>
                          <w:szCs w:val="48"/>
                        </w:rPr>
                      </w:pPr>
                      <w:bookmarkStart w:id="4639" w:name="_Toc169173968"/>
                      <w:r w:rsidRPr="00630E21">
                        <w:rPr>
                          <w:rFonts w:ascii="Times New Roman" w:hAnsi="Times New Roman"/>
                          <w:bCs/>
                          <w:sz w:val="48"/>
                          <w:szCs w:val="48"/>
                        </w:rPr>
                        <w:t>ДИПЛОМНА РОБОТА</w:t>
                      </w:r>
                      <w:bookmarkEnd w:id="4639"/>
                    </w:p>
                    <w:p w14:paraId="6183F8B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EE99758" w14:textId="77777777" w:rsidR="00A43AC3" w:rsidRPr="005E3013" w:rsidRDefault="00A43AC3" w:rsidP="00987998">
                      <w:pPr>
                        <w:pStyle w:val="2"/>
                        <w:spacing w:line="276" w:lineRule="auto"/>
                        <w:rPr>
                          <w:b w:val="0"/>
                          <w:bCs/>
                          <w:iCs/>
                          <w:sz w:val="48"/>
                          <w:szCs w:val="48"/>
                          <w:highlight w:val="yellow"/>
                        </w:rPr>
                      </w:pPr>
                      <w:bookmarkStart w:id="4640" w:name="_Toc16917396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640"/>
                    </w:p>
                    <w:p w14:paraId="025FBF0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E30EC0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5DC8D8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92D9C74" w14:textId="77777777" w:rsidR="00A43AC3" w:rsidRPr="00B1453A" w:rsidRDefault="00A43AC3" w:rsidP="00987998">
                      <w:pPr>
                        <w:jc w:val="center"/>
                        <w:rPr>
                          <w:rFonts w:ascii="Calibri" w:hAnsi="Calibri"/>
                          <w:sz w:val="36"/>
                          <w:szCs w:val="36"/>
                        </w:rPr>
                      </w:pPr>
                    </w:p>
                    <w:p w14:paraId="05D7DB05" w14:textId="77777777" w:rsidR="00A43AC3" w:rsidRDefault="00A43AC3" w:rsidP="00987998">
                      <w:pPr>
                        <w:jc w:val="center"/>
                        <w:rPr>
                          <w:rFonts w:ascii="Times New Roman CYR" w:hAnsi="Times New Roman CYR" w:cs="Times New Roman CYR"/>
                          <w:sz w:val="36"/>
                          <w:szCs w:val="36"/>
                        </w:rPr>
                      </w:pPr>
                    </w:p>
                    <w:p w14:paraId="44FA103B" w14:textId="77777777" w:rsidR="00A43AC3" w:rsidRDefault="00A43AC3"/>
                    <w:p w14:paraId="484D70DD" w14:textId="77777777" w:rsidR="00A43AC3" w:rsidRPr="00630E21" w:rsidRDefault="00A43AC3" w:rsidP="00987998">
                      <w:pPr>
                        <w:pStyle w:val="3"/>
                        <w:spacing w:line="276" w:lineRule="auto"/>
                        <w:rPr>
                          <w:rFonts w:ascii="Times New Roman" w:hAnsi="Times New Roman"/>
                          <w:bCs/>
                          <w:sz w:val="48"/>
                          <w:szCs w:val="48"/>
                        </w:rPr>
                      </w:pPr>
                      <w:bookmarkStart w:id="4641" w:name="_Toc169173970"/>
                      <w:r w:rsidRPr="00630E21">
                        <w:rPr>
                          <w:rFonts w:ascii="Times New Roman" w:hAnsi="Times New Roman"/>
                          <w:bCs/>
                          <w:sz w:val="48"/>
                          <w:szCs w:val="48"/>
                        </w:rPr>
                        <w:t>ДИПЛОМНА РОБОТА</w:t>
                      </w:r>
                      <w:bookmarkEnd w:id="4641"/>
                    </w:p>
                    <w:p w14:paraId="5DEFA86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E1D24C7" w14:textId="77777777" w:rsidR="00A43AC3" w:rsidRPr="005E3013" w:rsidRDefault="00A43AC3" w:rsidP="00987998">
                      <w:pPr>
                        <w:pStyle w:val="2"/>
                        <w:spacing w:line="276" w:lineRule="auto"/>
                        <w:rPr>
                          <w:b w:val="0"/>
                          <w:bCs/>
                          <w:iCs/>
                          <w:sz w:val="48"/>
                          <w:szCs w:val="48"/>
                          <w:highlight w:val="yellow"/>
                        </w:rPr>
                      </w:pPr>
                      <w:bookmarkStart w:id="4642" w:name="_Toc16917397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642"/>
                    </w:p>
                    <w:p w14:paraId="4F18D59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6C5C50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C24CE4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B0B2641" w14:textId="77777777" w:rsidR="00A43AC3" w:rsidRPr="00B1453A" w:rsidRDefault="00A43AC3" w:rsidP="00987998">
                      <w:pPr>
                        <w:jc w:val="center"/>
                        <w:rPr>
                          <w:rFonts w:ascii="Calibri" w:hAnsi="Calibri"/>
                          <w:sz w:val="36"/>
                          <w:szCs w:val="36"/>
                        </w:rPr>
                      </w:pPr>
                    </w:p>
                    <w:p w14:paraId="55C77423" w14:textId="77777777" w:rsidR="00A43AC3" w:rsidRDefault="00A43AC3" w:rsidP="00987998">
                      <w:pPr>
                        <w:jc w:val="center"/>
                        <w:rPr>
                          <w:rFonts w:ascii="Times New Roman CYR" w:hAnsi="Times New Roman CYR" w:cs="Times New Roman CYR"/>
                          <w:sz w:val="36"/>
                          <w:szCs w:val="36"/>
                        </w:rPr>
                      </w:pPr>
                    </w:p>
                    <w:p w14:paraId="5FBF4B77" w14:textId="77777777" w:rsidR="00A43AC3" w:rsidRDefault="00A43AC3"/>
                    <w:p w14:paraId="48BEEB86" w14:textId="77777777" w:rsidR="00A43AC3" w:rsidRPr="00630E21" w:rsidRDefault="00A43AC3" w:rsidP="00987998">
                      <w:pPr>
                        <w:pStyle w:val="3"/>
                        <w:spacing w:line="276" w:lineRule="auto"/>
                        <w:rPr>
                          <w:rFonts w:ascii="Times New Roman" w:hAnsi="Times New Roman"/>
                          <w:bCs/>
                          <w:sz w:val="48"/>
                          <w:szCs w:val="48"/>
                        </w:rPr>
                      </w:pPr>
                      <w:bookmarkStart w:id="4643" w:name="_Toc169173972"/>
                      <w:r w:rsidRPr="00630E21">
                        <w:rPr>
                          <w:rFonts w:ascii="Times New Roman" w:hAnsi="Times New Roman"/>
                          <w:bCs/>
                          <w:sz w:val="48"/>
                          <w:szCs w:val="48"/>
                        </w:rPr>
                        <w:t>ДИПЛОМНА РОБОТА</w:t>
                      </w:r>
                      <w:bookmarkEnd w:id="4643"/>
                    </w:p>
                    <w:p w14:paraId="5F5E3E9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D94B2B9" w14:textId="77777777" w:rsidR="00A43AC3" w:rsidRPr="005E3013" w:rsidRDefault="00A43AC3" w:rsidP="00987998">
                      <w:pPr>
                        <w:pStyle w:val="2"/>
                        <w:spacing w:line="276" w:lineRule="auto"/>
                        <w:rPr>
                          <w:b w:val="0"/>
                          <w:bCs/>
                          <w:iCs/>
                          <w:sz w:val="48"/>
                          <w:szCs w:val="48"/>
                          <w:highlight w:val="yellow"/>
                        </w:rPr>
                      </w:pPr>
                      <w:bookmarkStart w:id="4644" w:name="_Toc16917397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644"/>
                    </w:p>
                    <w:p w14:paraId="0C994B1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FE14ED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19AB0D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67F62C1" w14:textId="77777777" w:rsidR="00A43AC3" w:rsidRPr="00B1453A" w:rsidRDefault="00A43AC3" w:rsidP="00987998">
                      <w:pPr>
                        <w:jc w:val="center"/>
                        <w:rPr>
                          <w:rFonts w:ascii="Calibri" w:hAnsi="Calibri"/>
                          <w:sz w:val="36"/>
                          <w:szCs w:val="36"/>
                        </w:rPr>
                      </w:pPr>
                    </w:p>
                    <w:p w14:paraId="2FFC4B80" w14:textId="77777777" w:rsidR="00A43AC3" w:rsidRDefault="00A43AC3" w:rsidP="00987998">
                      <w:pPr>
                        <w:jc w:val="center"/>
                        <w:rPr>
                          <w:rFonts w:ascii="Times New Roman CYR" w:hAnsi="Times New Roman CYR" w:cs="Times New Roman CYR"/>
                          <w:sz w:val="36"/>
                          <w:szCs w:val="36"/>
                        </w:rPr>
                      </w:pPr>
                    </w:p>
                    <w:p w14:paraId="7CE9289D" w14:textId="77777777" w:rsidR="00A43AC3" w:rsidRDefault="00A43AC3"/>
                    <w:p w14:paraId="17C81B4E" w14:textId="77777777" w:rsidR="00A43AC3" w:rsidRPr="00630E21" w:rsidRDefault="00A43AC3" w:rsidP="00987998">
                      <w:pPr>
                        <w:pStyle w:val="3"/>
                        <w:spacing w:line="276" w:lineRule="auto"/>
                        <w:rPr>
                          <w:rFonts w:ascii="Times New Roman" w:hAnsi="Times New Roman"/>
                          <w:bCs/>
                          <w:sz w:val="48"/>
                          <w:szCs w:val="48"/>
                        </w:rPr>
                      </w:pPr>
                      <w:bookmarkStart w:id="4645" w:name="_Toc169173974"/>
                      <w:r w:rsidRPr="00630E21">
                        <w:rPr>
                          <w:rFonts w:ascii="Times New Roman" w:hAnsi="Times New Roman"/>
                          <w:bCs/>
                          <w:sz w:val="48"/>
                          <w:szCs w:val="48"/>
                        </w:rPr>
                        <w:t>ДИПЛОМНА РОБОТА</w:t>
                      </w:r>
                      <w:bookmarkEnd w:id="4645"/>
                    </w:p>
                    <w:p w14:paraId="72CC3402"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EF4252B" w14:textId="77777777" w:rsidR="00A43AC3" w:rsidRPr="005E3013" w:rsidRDefault="00A43AC3" w:rsidP="00987998">
                      <w:pPr>
                        <w:pStyle w:val="2"/>
                        <w:spacing w:line="276" w:lineRule="auto"/>
                        <w:rPr>
                          <w:b w:val="0"/>
                          <w:bCs/>
                          <w:iCs/>
                          <w:sz w:val="48"/>
                          <w:szCs w:val="48"/>
                          <w:highlight w:val="yellow"/>
                        </w:rPr>
                      </w:pPr>
                      <w:bookmarkStart w:id="4646" w:name="_Toc16917397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646"/>
                    </w:p>
                    <w:p w14:paraId="1742A09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2177CA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A15C43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0148E8E" w14:textId="77777777" w:rsidR="00A43AC3" w:rsidRPr="00B1453A" w:rsidRDefault="00A43AC3" w:rsidP="00987998">
                      <w:pPr>
                        <w:jc w:val="center"/>
                        <w:rPr>
                          <w:rFonts w:ascii="Calibri" w:hAnsi="Calibri"/>
                          <w:sz w:val="36"/>
                          <w:szCs w:val="36"/>
                        </w:rPr>
                      </w:pPr>
                    </w:p>
                    <w:p w14:paraId="2FAD8FA4" w14:textId="77777777" w:rsidR="00A43AC3" w:rsidRDefault="00A43AC3" w:rsidP="00987998">
                      <w:pPr>
                        <w:jc w:val="center"/>
                        <w:rPr>
                          <w:rFonts w:ascii="Times New Roman CYR" w:hAnsi="Times New Roman CYR" w:cs="Times New Roman CYR"/>
                          <w:sz w:val="36"/>
                          <w:szCs w:val="36"/>
                        </w:rPr>
                      </w:pPr>
                    </w:p>
                    <w:p w14:paraId="306C46F2" w14:textId="77777777" w:rsidR="00A43AC3" w:rsidRDefault="00A43AC3"/>
                    <w:p w14:paraId="44EA7427" w14:textId="77777777" w:rsidR="000658DF" w:rsidRPr="003A41B8" w:rsidRDefault="000658DF" w:rsidP="000658DF">
                      <w:pPr>
                        <w:pStyle w:val="3"/>
                        <w:spacing w:line="300" w:lineRule="auto"/>
                        <w:rPr>
                          <w:rFonts w:ascii="Times New Roman CYR" w:hAnsi="Times New Roman CYR"/>
                          <w:i/>
                          <w:iCs/>
                          <w:sz w:val="44"/>
                          <w:szCs w:val="44"/>
                        </w:rPr>
                      </w:pPr>
                      <w:bookmarkStart w:id="4647" w:name="_Toc169173976"/>
                      <w:r w:rsidRPr="003A41B8">
                        <w:rPr>
                          <w:rFonts w:ascii="Times New Roman CYR" w:hAnsi="Times New Roman CYR"/>
                          <w:i/>
                          <w:iCs/>
                          <w:sz w:val="44"/>
                          <w:szCs w:val="44"/>
                        </w:rPr>
                        <w:t>ДИПЛОМНА РОБОТА БАКАЛАВРА</w:t>
                      </w:r>
                      <w:bookmarkEnd w:id="4647"/>
                      <w:r w:rsidRPr="003A41B8">
                        <w:rPr>
                          <w:rFonts w:ascii="Times New Roman CYR" w:hAnsi="Times New Roman CYR"/>
                          <w:i/>
                          <w:iCs/>
                          <w:sz w:val="44"/>
                          <w:szCs w:val="44"/>
                        </w:rPr>
                        <w:t xml:space="preserve"> </w:t>
                      </w:r>
                    </w:p>
                    <w:p w14:paraId="7176C585" w14:textId="77777777" w:rsidR="000658DF" w:rsidRPr="000D3135" w:rsidRDefault="000658DF" w:rsidP="000658DF">
                      <w:pPr>
                        <w:pStyle w:val="2"/>
                        <w:spacing w:line="300" w:lineRule="auto"/>
                        <w:rPr>
                          <w:rFonts w:ascii="Times New Roman CYR" w:hAnsi="Times New Roman CYR"/>
                          <w:b w:val="0"/>
                          <w:sz w:val="44"/>
                          <w:szCs w:val="44"/>
                        </w:rPr>
                      </w:pPr>
                      <w:bookmarkStart w:id="4648" w:name="_Toc169173977"/>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4648"/>
                    </w:p>
                    <w:p w14:paraId="748478D9"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191D0EA7"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0AC7CCDA" w14:textId="77777777" w:rsidR="000658DF" w:rsidRPr="000D3135" w:rsidRDefault="000658DF" w:rsidP="000658DF">
                      <w:pPr>
                        <w:spacing w:line="300" w:lineRule="auto"/>
                        <w:jc w:val="center"/>
                        <w:rPr>
                          <w:b/>
                          <w:lang w:val="uk-UA"/>
                        </w:rPr>
                      </w:pPr>
                    </w:p>
                    <w:p w14:paraId="2E0A72CE"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61E317BC" w14:textId="77777777" w:rsidR="00A43AC3" w:rsidRPr="00B1453A" w:rsidRDefault="00A43AC3" w:rsidP="00987998">
                      <w:pPr>
                        <w:jc w:val="center"/>
                        <w:rPr>
                          <w:rFonts w:ascii="Calibri" w:hAnsi="Calibri"/>
                          <w:sz w:val="36"/>
                          <w:szCs w:val="36"/>
                        </w:rPr>
                      </w:pPr>
                    </w:p>
                    <w:p w14:paraId="60126B66" w14:textId="77777777" w:rsidR="00A43AC3" w:rsidRDefault="00A43AC3" w:rsidP="00987998">
                      <w:pPr>
                        <w:jc w:val="center"/>
                        <w:rPr>
                          <w:rFonts w:ascii="Times New Roman CYR" w:hAnsi="Times New Roman CYR" w:cs="Times New Roman CYR"/>
                          <w:sz w:val="36"/>
                          <w:szCs w:val="36"/>
                        </w:rPr>
                      </w:pPr>
                    </w:p>
                    <w:p w14:paraId="3DAF1BAB" w14:textId="77777777" w:rsidR="00A43AC3" w:rsidRDefault="00A43AC3"/>
                    <w:p w14:paraId="01C55361" w14:textId="77777777" w:rsidR="00A43AC3" w:rsidRPr="00630E21" w:rsidRDefault="00A43AC3" w:rsidP="00987998">
                      <w:pPr>
                        <w:pStyle w:val="3"/>
                        <w:spacing w:line="276" w:lineRule="auto"/>
                        <w:rPr>
                          <w:rFonts w:ascii="Times New Roman" w:hAnsi="Times New Roman"/>
                          <w:bCs/>
                          <w:sz w:val="48"/>
                          <w:szCs w:val="48"/>
                        </w:rPr>
                      </w:pPr>
                      <w:bookmarkStart w:id="4649" w:name="_Toc169173978"/>
                      <w:r w:rsidRPr="00630E21">
                        <w:rPr>
                          <w:rFonts w:ascii="Times New Roman" w:hAnsi="Times New Roman"/>
                          <w:bCs/>
                          <w:sz w:val="48"/>
                          <w:szCs w:val="48"/>
                        </w:rPr>
                        <w:t>ДИПЛОМНА РОБОТА</w:t>
                      </w:r>
                      <w:bookmarkEnd w:id="4649"/>
                    </w:p>
                    <w:p w14:paraId="0A1C651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E5DF2D3" w14:textId="77777777" w:rsidR="00A43AC3" w:rsidRPr="005E3013" w:rsidRDefault="00A43AC3" w:rsidP="00987998">
                      <w:pPr>
                        <w:pStyle w:val="2"/>
                        <w:spacing w:line="276" w:lineRule="auto"/>
                        <w:rPr>
                          <w:b w:val="0"/>
                          <w:bCs/>
                          <w:iCs/>
                          <w:sz w:val="48"/>
                          <w:szCs w:val="48"/>
                          <w:highlight w:val="yellow"/>
                        </w:rPr>
                      </w:pPr>
                      <w:bookmarkStart w:id="4650" w:name="_Toc16917397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650"/>
                    </w:p>
                    <w:p w14:paraId="75397B9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946E64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FFC57C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EC14DE8" w14:textId="77777777" w:rsidR="00A43AC3" w:rsidRPr="00B1453A" w:rsidRDefault="00A43AC3" w:rsidP="00987998">
                      <w:pPr>
                        <w:jc w:val="center"/>
                        <w:rPr>
                          <w:rFonts w:ascii="Calibri" w:hAnsi="Calibri"/>
                          <w:sz w:val="36"/>
                          <w:szCs w:val="36"/>
                        </w:rPr>
                      </w:pPr>
                    </w:p>
                    <w:p w14:paraId="18D68FA1" w14:textId="77777777" w:rsidR="00A43AC3" w:rsidRDefault="00A43AC3" w:rsidP="00987998">
                      <w:pPr>
                        <w:jc w:val="center"/>
                        <w:rPr>
                          <w:rFonts w:ascii="Times New Roman CYR" w:hAnsi="Times New Roman CYR" w:cs="Times New Roman CYR"/>
                          <w:sz w:val="36"/>
                          <w:szCs w:val="36"/>
                        </w:rPr>
                      </w:pPr>
                    </w:p>
                    <w:p w14:paraId="7A50DEDD" w14:textId="77777777" w:rsidR="00A43AC3" w:rsidRDefault="00A43AC3"/>
                    <w:p w14:paraId="0B82BA27" w14:textId="77777777" w:rsidR="00A43AC3" w:rsidRPr="00630E21" w:rsidRDefault="00A43AC3" w:rsidP="00987998">
                      <w:pPr>
                        <w:pStyle w:val="3"/>
                        <w:spacing w:line="276" w:lineRule="auto"/>
                        <w:rPr>
                          <w:rFonts w:ascii="Times New Roman" w:hAnsi="Times New Roman"/>
                          <w:bCs/>
                          <w:sz w:val="48"/>
                          <w:szCs w:val="48"/>
                        </w:rPr>
                      </w:pPr>
                      <w:bookmarkStart w:id="4651" w:name="_Toc169173980"/>
                      <w:r w:rsidRPr="00630E21">
                        <w:rPr>
                          <w:rFonts w:ascii="Times New Roman" w:hAnsi="Times New Roman"/>
                          <w:bCs/>
                          <w:sz w:val="48"/>
                          <w:szCs w:val="48"/>
                        </w:rPr>
                        <w:t>ДИПЛОМНА РОБОТА</w:t>
                      </w:r>
                      <w:bookmarkEnd w:id="4651"/>
                    </w:p>
                    <w:p w14:paraId="312C130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2E1E6FB" w14:textId="77777777" w:rsidR="00A43AC3" w:rsidRPr="005E3013" w:rsidRDefault="00A43AC3" w:rsidP="00987998">
                      <w:pPr>
                        <w:pStyle w:val="2"/>
                        <w:spacing w:line="276" w:lineRule="auto"/>
                        <w:rPr>
                          <w:b w:val="0"/>
                          <w:bCs/>
                          <w:iCs/>
                          <w:sz w:val="48"/>
                          <w:szCs w:val="48"/>
                          <w:highlight w:val="yellow"/>
                        </w:rPr>
                      </w:pPr>
                      <w:bookmarkStart w:id="4652" w:name="_Toc16917398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652"/>
                    </w:p>
                    <w:p w14:paraId="2F66E7F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9DD3B0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72E860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ED7EE58" w14:textId="77777777" w:rsidR="00A43AC3" w:rsidRPr="00B1453A" w:rsidRDefault="00A43AC3" w:rsidP="00987998">
                      <w:pPr>
                        <w:jc w:val="center"/>
                        <w:rPr>
                          <w:rFonts w:ascii="Calibri" w:hAnsi="Calibri"/>
                          <w:sz w:val="36"/>
                          <w:szCs w:val="36"/>
                        </w:rPr>
                      </w:pPr>
                    </w:p>
                    <w:p w14:paraId="2CDF63DC" w14:textId="77777777" w:rsidR="00A43AC3" w:rsidRDefault="00A43AC3" w:rsidP="00987998">
                      <w:pPr>
                        <w:jc w:val="center"/>
                        <w:rPr>
                          <w:rFonts w:ascii="Times New Roman CYR" w:hAnsi="Times New Roman CYR" w:cs="Times New Roman CYR"/>
                          <w:sz w:val="36"/>
                          <w:szCs w:val="36"/>
                        </w:rPr>
                      </w:pPr>
                    </w:p>
                    <w:p w14:paraId="1106CA1D" w14:textId="77777777" w:rsidR="00A43AC3" w:rsidRDefault="00A43AC3"/>
                    <w:p w14:paraId="4C84702F" w14:textId="77777777" w:rsidR="00A43AC3" w:rsidRPr="00630E21" w:rsidRDefault="00A43AC3" w:rsidP="00987998">
                      <w:pPr>
                        <w:pStyle w:val="3"/>
                        <w:spacing w:line="276" w:lineRule="auto"/>
                        <w:rPr>
                          <w:rFonts w:ascii="Times New Roman" w:hAnsi="Times New Roman"/>
                          <w:bCs/>
                          <w:sz w:val="48"/>
                          <w:szCs w:val="48"/>
                        </w:rPr>
                      </w:pPr>
                      <w:bookmarkStart w:id="4653" w:name="_Toc169173982"/>
                      <w:r w:rsidRPr="00630E21">
                        <w:rPr>
                          <w:rFonts w:ascii="Times New Roman" w:hAnsi="Times New Roman"/>
                          <w:bCs/>
                          <w:sz w:val="48"/>
                          <w:szCs w:val="48"/>
                        </w:rPr>
                        <w:t>ДИПЛОМНА РОБОТА</w:t>
                      </w:r>
                      <w:bookmarkEnd w:id="4653"/>
                    </w:p>
                    <w:p w14:paraId="0FD0970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03E230F" w14:textId="77777777" w:rsidR="00A43AC3" w:rsidRPr="005E3013" w:rsidRDefault="00A43AC3" w:rsidP="00987998">
                      <w:pPr>
                        <w:pStyle w:val="2"/>
                        <w:spacing w:line="276" w:lineRule="auto"/>
                        <w:rPr>
                          <w:b w:val="0"/>
                          <w:bCs/>
                          <w:iCs/>
                          <w:sz w:val="48"/>
                          <w:szCs w:val="48"/>
                          <w:highlight w:val="yellow"/>
                        </w:rPr>
                      </w:pPr>
                      <w:bookmarkStart w:id="4654" w:name="_Toc16917398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654"/>
                    </w:p>
                    <w:p w14:paraId="7AD3CF8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ACDB9D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15F961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B0CFB05" w14:textId="77777777" w:rsidR="00A43AC3" w:rsidRPr="00B1453A" w:rsidRDefault="00A43AC3" w:rsidP="00987998">
                      <w:pPr>
                        <w:jc w:val="center"/>
                        <w:rPr>
                          <w:rFonts w:ascii="Calibri" w:hAnsi="Calibri"/>
                          <w:sz w:val="36"/>
                          <w:szCs w:val="36"/>
                        </w:rPr>
                      </w:pPr>
                    </w:p>
                    <w:p w14:paraId="7C06B76B" w14:textId="77777777" w:rsidR="00A43AC3" w:rsidRDefault="00A43AC3" w:rsidP="00987998">
                      <w:pPr>
                        <w:jc w:val="center"/>
                        <w:rPr>
                          <w:rFonts w:ascii="Times New Roman CYR" w:hAnsi="Times New Roman CYR" w:cs="Times New Roman CYR"/>
                          <w:sz w:val="36"/>
                          <w:szCs w:val="36"/>
                        </w:rPr>
                      </w:pPr>
                    </w:p>
                    <w:p w14:paraId="28B78473" w14:textId="77777777" w:rsidR="00A43AC3" w:rsidRDefault="00A43AC3"/>
                    <w:p w14:paraId="2360FDEE" w14:textId="77777777" w:rsidR="00A43AC3" w:rsidRPr="00630E21" w:rsidRDefault="00A43AC3" w:rsidP="00987998">
                      <w:pPr>
                        <w:pStyle w:val="3"/>
                        <w:spacing w:line="276" w:lineRule="auto"/>
                        <w:rPr>
                          <w:rFonts w:ascii="Times New Roman" w:hAnsi="Times New Roman"/>
                          <w:bCs/>
                          <w:sz w:val="48"/>
                          <w:szCs w:val="48"/>
                        </w:rPr>
                      </w:pPr>
                      <w:bookmarkStart w:id="4655" w:name="_Toc169173984"/>
                      <w:r w:rsidRPr="00630E21">
                        <w:rPr>
                          <w:rFonts w:ascii="Times New Roman" w:hAnsi="Times New Roman"/>
                          <w:bCs/>
                          <w:sz w:val="48"/>
                          <w:szCs w:val="48"/>
                        </w:rPr>
                        <w:t>ДИПЛОМНА РОБОТА</w:t>
                      </w:r>
                      <w:bookmarkEnd w:id="4655"/>
                    </w:p>
                    <w:p w14:paraId="5AFA583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11838FC" w14:textId="77777777" w:rsidR="00A43AC3" w:rsidRPr="005E3013" w:rsidRDefault="00A43AC3" w:rsidP="00987998">
                      <w:pPr>
                        <w:pStyle w:val="2"/>
                        <w:spacing w:line="276" w:lineRule="auto"/>
                        <w:rPr>
                          <w:b w:val="0"/>
                          <w:bCs/>
                          <w:iCs/>
                          <w:sz w:val="48"/>
                          <w:szCs w:val="48"/>
                          <w:highlight w:val="yellow"/>
                        </w:rPr>
                      </w:pPr>
                      <w:bookmarkStart w:id="4656" w:name="_Toc16917398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656"/>
                    </w:p>
                    <w:p w14:paraId="294EFC0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6287D2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A551ED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E8E4094" w14:textId="77777777" w:rsidR="00A43AC3" w:rsidRPr="00B1453A" w:rsidRDefault="00A43AC3" w:rsidP="00987998">
                      <w:pPr>
                        <w:jc w:val="center"/>
                        <w:rPr>
                          <w:rFonts w:ascii="Calibri" w:hAnsi="Calibri"/>
                          <w:sz w:val="36"/>
                          <w:szCs w:val="36"/>
                        </w:rPr>
                      </w:pPr>
                    </w:p>
                    <w:p w14:paraId="1250595E" w14:textId="77777777" w:rsidR="00A43AC3" w:rsidRDefault="00A43AC3" w:rsidP="00987998">
                      <w:pPr>
                        <w:jc w:val="center"/>
                        <w:rPr>
                          <w:rFonts w:ascii="Times New Roman CYR" w:hAnsi="Times New Roman CYR" w:cs="Times New Roman CYR"/>
                          <w:sz w:val="36"/>
                          <w:szCs w:val="36"/>
                        </w:rPr>
                      </w:pPr>
                    </w:p>
                    <w:p w14:paraId="2F811855" w14:textId="77777777" w:rsidR="00A43AC3" w:rsidRDefault="00A43AC3"/>
                    <w:p w14:paraId="068F3CAA" w14:textId="77777777" w:rsidR="00A43AC3" w:rsidRPr="00630E21" w:rsidRDefault="00A43AC3" w:rsidP="00987998">
                      <w:pPr>
                        <w:pStyle w:val="3"/>
                        <w:spacing w:line="276" w:lineRule="auto"/>
                        <w:rPr>
                          <w:rFonts w:ascii="Times New Roman" w:hAnsi="Times New Roman"/>
                          <w:bCs/>
                          <w:sz w:val="48"/>
                          <w:szCs w:val="48"/>
                        </w:rPr>
                      </w:pPr>
                      <w:bookmarkStart w:id="4657" w:name="_Toc169173986"/>
                      <w:r w:rsidRPr="00630E21">
                        <w:rPr>
                          <w:rFonts w:ascii="Times New Roman" w:hAnsi="Times New Roman"/>
                          <w:bCs/>
                          <w:sz w:val="48"/>
                          <w:szCs w:val="48"/>
                        </w:rPr>
                        <w:t>ДИПЛОМНА РОБОТА</w:t>
                      </w:r>
                      <w:bookmarkEnd w:id="4657"/>
                    </w:p>
                    <w:p w14:paraId="4016F9A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C7583B1" w14:textId="77777777" w:rsidR="00A43AC3" w:rsidRPr="005E3013" w:rsidRDefault="00A43AC3" w:rsidP="00987998">
                      <w:pPr>
                        <w:pStyle w:val="2"/>
                        <w:spacing w:line="276" w:lineRule="auto"/>
                        <w:rPr>
                          <w:b w:val="0"/>
                          <w:bCs/>
                          <w:iCs/>
                          <w:sz w:val="48"/>
                          <w:szCs w:val="48"/>
                          <w:highlight w:val="yellow"/>
                        </w:rPr>
                      </w:pPr>
                      <w:bookmarkStart w:id="4658" w:name="_Toc16917398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658"/>
                    </w:p>
                    <w:p w14:paraId="534A045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994DAF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EA1F8E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6D652FD" w14:textId="77777777" w:rsidR="00A43AC3" w:rsidRPr="00B1453A" w:rsidRDefault="00A43AC3" w:rsidP="00987998">
                      <w:pPr>
                        <w:jc w:val="center"/>
                        <w:rPr>
                          <w:rFonts w:ascii="Calibri" w:hAnsi="Calibri"/>
                          <w:sz w:val="36"/>
                          <w:szCs w:val="36"/>
                        </w:rPr>
                      </w:pPr>
                    </w:p>
                    <w:p w14:paraId="473AA008" w14:textId="77777777" w:rsidR="00A43AC3" w:rsidRDefault="00A43AC3" w:rsidP="00987998">
                      <w:pPr>
                        <w:jc w:val="center"/>
                        <w:rPr>
                          <w:rFonts w:ascii="Times New Roman CYR" w:hAnsi="Times New Roman CYR" w:cs="Times New Roman CYR"/>
                          <w:sz w:val="36"/>
                          <w:szCs w:val="36"/>
                        </w:rPr>
                      </w:pPr>
                    </w:p>
                    <w:p w14:paraId="2F1A30DE" w14:textId="77777777" w:rsidR="00A43AC3" w:rsidRDefault="00A43AC3"/>
                    <w:p w14:paraId="1AD185F3" w14:textId="77777777" w:rsidR="00A43AC3" w:rsidRPr="00630E21" w:rsidRDefault="00A43AC3" w:rsidP="00987998">
                      <w:pPr>
                        <w:pStyle w:val="3"/>
                        <w:spacing w:line="276" w:lineRule="auto"/>
                        <w:rPr>
                          <w:rFonts w:ascii="Times New Roman" w:hAnsi="Times New Roman"/>
                          <w:bCs/>
                          <w:sz w:val="48"/>
                          <w:szCs w:val="48"/>
                        </w:rPr>
                      </w:pPr>
                      <w:bookmarkStart w:id="4659" w:name="_Toc169173988"/>
                      <w:r w:rsidRPr="00630E21">
                        <w:rPr>
                          <w:rFonts w:ascii="Times New Roman" w:hAnsi="Times New Roman"/>
                          <w:bCs/>
                          <w:sz w:val="48"/>
                          <w:szCs w:val="48"/>
                        </w:rPr>
                        <w:t>ДИПЛОМНА РОБОТА</w:t>
                      </w:r>
                      <w:bookmarkEnd w:id="4659"/>
                    </w:p>
                    <w:p w14:paraId="730C71D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F778E7C" w14:textId="77777777" w:rsidR="00A43AC3" w:rsidRPr="005E3013" w:rsidRDefault="00A43AC3" w:rsidP="00987998">
                      <w:pPr>
                        <w:pStyle w:val="2"/>
                        <w:spacing w:line="276" w:lineRule="auto"/>
                        <w:rPr>
                          <w:b w:val="0"/>
                          <w:bCs/>
                          <w:iCs/>
                          <w:sz w:val="48"/>
                          <w:szCs w:val="48"/>
                          <w:highlight w:val="yellow"/>
                        </w:rPr>
                      </w:pPr>
                      <w:bookmarkStart w:id="4660" w:name="_Toc16917398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660"/>
                    </w:p>
                    <w:p w14:paraId="68A1F50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840E58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CB3494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50F410C" w14:textId="77777777" w:rsidR="00A43AC3" w:rsidRPr="00B1453A" w:rsidRDefault="00A43AC3" w:rsidP="00987998">
                      <w:pPr>
                        <w:jc w:val="center"/>
                        <w:rPr>
                          <w:rFonts w:ascii="Calibri" w:hAnsi="Calibri"/>
                          <w:sz w:val="36"/>
                          <w:szCs w:val="36"/>
                        </w:rPr>
                      </w:pPr>
                    </w:p>
                    <w:p w14:paraId="153F46CC" w14:textId="77777777" w:rsidR="00A43AC3" w:rsidRDefault="00A43AC3" w:rsidP="00987998">
                      <w:pPr>
                        <w:jc w:val="center"/>
                        <w:rPr>
                          <w:rFonts w:ascii="Times New Roman CYR" w:hAnsi="Times New Roman CYR" w:cs="Times New Roman CYR"/>
                          <w:sz w:val="36"/>
                          <w:szCs w:val="36"/>
                        </w:rPr>
                      </w:pPr>
                    </w:p>
                    <w:p w14:paraId="378BC6FE" w14:textId="77777777" w:rsidR="00A43AC3" w:rsidRDefault="00A43AC3"/>
                    <w:p w14:paraId="085DD1AC" w14:textId="77777777" w:rsidR="00A43AC3" w:rsidRPr="00630E21" w:rsidRDefault="00A43AC3" w:rsidP="00987998">
                      <w:pPr>
                        <w:pStyle w:val="3"/>
                        <w:spacing w:line="276" w:lineRule="auto"/>
                        <w:rPr>
                          <w:rFonts w:ascii="Times New Roman" w:hAnsi="Times New Roman"/>
                          <w:bCs/>
                          <w:sz w:val="48"/>
                          <w:szCs w:val="48"/>
                        </w:rPr>
                      </w:pPr>
                      <w:bookmarkStart w:id="4661" w:name="_Toc169173990"/>
                      <w:r w:rsidRPr="00630E21">
                        <w:rPr>
                          <w:rFonts w:ascii="Times New Roman" w:hAnsi="Times New Roman"/>
                          <w:bCs/>
                          <w:sz w:val="48"/>
                          <w:szCs w:val="48"/>
                        </w:rPr>
                        <w:t>ДИПЛОМНА РОБОТА</w:t>
                      </w:r>
                      <w:bookmarkEnd w:id="4661"/>
                    </w:p>
                    <w:p w14:paraId="12416D5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30C120B" w14:textId="77777777" w:rsidR="00A43AC3" w:rsidRPr="005E3013" w:rsidRDefault="00A43AC3" w:rsidP="00987998">
                      <w:pPr>
                        <w:pStyle w:val="2"/>
                        <w:spacing w:line="276" w:lineRule="auto"/>
                        <w:rPr>
                          <w:b w:val="0"/>
                          <w:bCs/>
                          <w:iCs/>
                          <w:sz w:val="48"/>
                          <w:szCs w:val="48"/>
                          <w:highlight w:val="yellow"/>
                        </w:rPr>
                      </w:pPr>
                      <w:bookmarkStart w:id="4662" w:name="_Toc16917399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662"/>
                    </w:p>
                    <w:p w14:paraId="311D2AB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6FD0FC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55399A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339F994" w14:textId="77777777" w:rsidR="00A43AC3" w:rsidRPr="00B1453A" w:rsidRDefault="00A43AC3" w:rsidP="00987998">
                      <w:pPr>
                        <w:jc w:val="center"/>
                        <w:rPr>
                          <w:rFonts w:ascii="Calibri" w:hAnsi="Calibri"/>
                          <w:sz w:val="36"/>
                          <w:szCs w:val="36"/>
                        </w:rPr>
                      </w:pPr>
                    </w:p>
                    <w:p w14:paraId="022863E2" w14:textId="77777777" w:rsidR="00A43AC3" w:rsidRDefault="00A43AC3" w:rsidP="00987998">
                      <w:pPr>
                        <w:jc w:val="center"/>
                        <w:rPr>
                          <w:rFonts w:ascii="Times New Roman CYR" w:hAnsi="Times New Roman CYR" w:cs="Times New Roman CYR"/>
                          <w:sz w:val="36"/>
                          <w:szCs w:val="36"/>
                        </w:rPr>
                      </w:pPr>
                    </w:p>
                    <w:p w14:paraId="628C82A8" w14:textId="77777777" w:rsidR="00A43AC3" w:rsidRDefault="00A43AC3"/>
                    <w:p w14:paraId="437D51A8" w14:textId="77777777" w:rsidR="000658DF" w:rsidRPr="003A41B8" w:rsidRDefault="000658DF" w:rsidP="000658DF">
                      <w:pPr>
                        <w:pStyle w:val="3"/>
                        <w:spacing w:line="300" w:lineRule="auto"/>
                        <w:rPr>
                          <w:rFonts w:ascii="Times New Roman CYR" w:hAnsi="Times New Roman CYR"/>
                          <w:i/>
                          <w:iCs/>
                          <w:sz w:val="44"/>
                          <w:szCs w:val="44"/>
                        </w:rPr>
                      </w:pPr>
                      <w:bookmarkStart w:id="4663" w:name="_Toc169173992"/>
                      <w:r w:rsidRPr="003A41B8">
                        <w:rPr>
                          <w:rFonts w:ascii="Times New Roman CYR" w:hAnsi="Times New Roman CYR"/>
                          <w:i/>
                          <w:iCs/>
                          <w:sz w:val="44"/>
                          <w:szCs w:val="44"/>
                        </w:rPr>
                        <w:t>ДИПЛОМНА РОБОТА БАКАЛАВРА</w:t>
                      </w:r>
                      <w:bookmarkEnd w:id="4663"/>
                      <w:r w:rsidRPr="003A41B8">
                        <w:rPr>
                          <w:rFonts w:ascii="Times New Roman CYR" w:hAnsi="Times New Roman CYR"/>
                          <w:i/>
                          <w:iCs/>
                          <w:sz w:val="44"/>
                          <w:szCs w:val="44"/>
                        </w:rPr>
                        <w:t xml:space="preserve"> </w:t>
                      </w:r>
                    </w:p>
                    <w:p w14:paraId="39B276B8" w14:textId="77777777" w:rsidR="000658DF" w:rsidRPr="000D3135" w:rsidRDefault="000658DF" w:rsidP="000658DF">
                      <w:pPr>
                        <w:pStyle w:val="2"/>
                        <w:spacing w:line="300" w:lineRule="auto"/>
                        <w:rPr>
                          <w:rFonts w:ascii="Times New Roman CYR" w:hAnsi="Times New Roman CYR"/>
                          <w:b w:val="0"/>
                          <w:sz w:val="44"/>
                          <w:szCs w:val="44"/>
                        </w:rPr>
                      </w:pPr>
                      <w:bookmarkStart w:id="4664" w:name="_Toc169173993"/>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4664"/>
                    </w:p>
                    <w:p w14:paraId="0E813EC6"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0F51E1D0"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53509EA9" w14:textId="77777777" w:rsidR="000658DF" w:rsidRPr="000D3135" w:rsidRDefault="000658DF" w:rsidP="000658DF">
                      <w:pPr>
                        <w:spacing w:line="300" w:lineRule="auto"/>
                        <w:jc w:val="center"/>
                        <w:rPr>
                          <w:b/>
                          <w:lang w:val="uk-UA"/>
                        </w:rPr>
                      </w:pPr>
                    </w:p>
                    <w:p w14:paraId="56E398C7"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7468ECE5" w14:textId="77777777" w:rsidR="00A43AC3" w:rsidRPr="00B1453A" w:rsidRDefault="00A43AC3" w:rsidP="00987998">
                      <w:pPr>
                        <w:jc w:val="center"/>
                        <w:rPr>
                          <w:rFonts w:ascii="Calibri" w:hAnsi="Calibri"/>
                          <w:sz w:val="36"/>
                          <w:szCs w:val="36"/>
                        </w:rPr>
                      </w:pPr>
                    </w:p>
                    <w:p w14:paraId="78550EE4" w14:textId="77777777" w:rsidR="00A43AC3" w:rsidRDefault="00A43AC3" w:rsidP="00987998">
                      <w:pPr>
                        <w:jc w:val="center"/>
                        <w:rPr>
                          <w:rFonts w:ascii="Times New Roman CYR" w:hAnsi="Times New Roman CYR" w:cs="Times New Roman CYR"/>
                          <w:sz w:val="36"/>
                          <w:szCs w:val="36"/>
                        </w:rPr>
                      </w:pPr>
                    </w:p>
                    <w:p w14:paraId="72292AD9" w14:textId="77777777" w:rsidR="00A43AC3" w:rsidRDefault="00A43AC3"/>
                    <w:p w14:paraId="305DC7EF" w14:textId="77777777" w:rsidR="00A43AC3" w:rsidRPr="00630E21" w:rsidRDefault="00A43AC3" w:rsidP="00987998">
                      <w:pPr>
                        <w:pStyle w:val="3"/>
                        <w:spacing w:line="276" w:lineRule="auto"/>
                        <w:rPr>
                          <w:rFonts w:ascii="Times New Roman" w:hAnsi="Times New Roman"/>
                          <w:bCs/>
                          <w:sz w:val="48"/>
                          <w:szCs w:val="48"/>
                        </w:rPr>
                      </w:pPr>
                      <w:bookmarkStart w:id="4665" w:name="_Toc169173994"/>
                      <w:r w:rsidRPr="00630E21">
                        <w:rPr>
                          <w:rFonts w:ascii="Times New Roman" w:hAnsi="Times New Roman"/>
                          <w:bCs/>
                          <w:sz w:val="48"/>
                          <w:szCs w:val="48"/>
                        </w:rPr>
                        <w:t>ДИПЛОМНА РОБОТА</w:t>
                      </w:r>
                      <w:bookmarkEnd w:id="4665"/>
                    </w:p>
                    <w:p w14:paraId="18CBF47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36E4E7F" w14:textId="77777777" w:rsidR="00A43AC3" w:rsidRPr="005E3013" w:rsidRDefault="00A43AC3" w:rsidP="00987998">
                      <w:pPr>
                        <w:pStyle w:val="2"/>
                        <w:spacing w:line="276" w:lineRule="auto"/>
                        <w:rPr>
                          <w:b w:val="0"/>
                          <w:bCs/>
                          <w:iCs/>
                          <w:sz w:val="48"/>
                          <w:szCs w:val="48"/>
                          <w:highlight w:val="yellow"/>
                        </w:rPr>
                      </w:pPr>
                      <w:bookmarkStart w:id="4666" w:name="_Toc16917399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666"/>
                    </w:p>
                    <w:p w14:paraId="19C6531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86ED4A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EE1CE9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7BF0CE3" w14:textId="77777777" w:rsidR="00A43AC3" w:rsidRPr="00B1453A" w:rsidRDefault="00A43AC3" w:rsidP="00987998">
                      <w:pPr>
                        <w:jc w:val="center"/>
                        <w:rPr>
                          <w:rFonts w:ascii="Calibri" w:hAnsi="Calibri"/>
                          <w:sz w:val="36"/>
                          <w:szCs w:val="36"/>
                        </w:rPr>
                      </w:pPr>
                    </w:p>
                    <w:p w14:paraId="375E2387" w14:textId="77777777" w:rsidR="00A43AC3" w:rsidRDefault="00A43AC3" w:rsidP="00987998">
                      <w:pPr>
                        <w:jc w:val="center"/>
                        <w:rPr>
                          <w:rFonts w:ascii="Times New Roman CYR" w:hAnsi="Times New Roman CYR" w:cs="Times New Roman CYR"/>
                          <w:sz w:val="36"/>
                          <w:szCs w:val="36"/>
                        </w:rPr>
                      </w:pPr>
                    </w:p>
                    <w:p w14:paraId="3185BB53" w14:textId="77777777" w:rsidR="00A43AC3" w:rsidRDefault="00A43AC3"/>
                    <w:p w14:paraId="72702B5A" w14:textId="77777777" w:rsidR="00A43AC3" w:rsidRPr="00630E21" w:rsidRDefault="00A43AC3" w:rsidP="00987998">
                      <w:pPr>
                        <w:pStyle w:val="3"/>
                        <w:spacing w:line="276" w:lineRule="auto"/>
                        <w:rPr>
                          <w:rFonts w:ascii="Times New Roman" w:hAnsi="Times New Roman"/>
                          <w:bCs/>
                          <w:sz w:val="48"/>
                          <w:szCs w:val="48"/>
                        </w:rPr>
                      </w:pPr>
                      <w:bookmarkStart w:id="4667" w:name="_Toc169173996"/>
                      <w:r w:rsidRPr="00630E21">
                        <w:rPr>
                          <w:rFonts w:ascii="Times New Roman" w:hAnsi="Times New Roman"/>
                          <w:bCs/>
                          <w:sz w:val="48"/>
                          <w:szCs w:val="48"/>
                        </w:rPr>
                        <w:t>ДИПЛОМНА РОБОТА</w:t>
                      </w:r>
                      <w:bookmarkEnd w:id="4667"/>
                    </w:p>
                    <w:p w14:paraId="543C117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F778A35" w14:textId="77777777" w:rsidR="00A43AC3" w:rsidRPr="005E3013" w:rsidRDefault="00A43AC3" w:rsidP="00987998">
                      <w:pPr>
                        <w:pStyle w:val="2"/>
                        <w:spacing w:line="276" w:lineRule="auto"/>
                        <w:rPr>
                          <w:b w:val="0"/>
                          <w:bCs/>
                          <w:iCs/>
                          <w:sz w:val="48"/>
                          <w:szCs w:val="48"/>
                          <w:highlight w:val="yellow"/>
                        </w:rPr>
                      </w:pPr>
                      <w:bookmarkStart w:id="4668" w:name="_Toc16917399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668"/>
                    </w:p>
                    <w:p w14:paraId="47FDC3A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D47EAE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B0BAF2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A4C5CF1" w14:textId="77777777" w:rsidR="00A43AC3" w:rsidRPr="00B1453A" w:rsidRDefault="00A43AC3" w:rsidP="00987998">
                      <w:pPr>
                        <w:jc w:val="center"/>
                        <w:rPr>
                          <w:rFonts w:ascii="Calibri" w:hAnsi="Calibri"/>
                          <w:sz w:val="36"/>
                          <w:szCs w:val="36"/>
                        </w:rPr>
                      </w:pPr>
                    </w:p>
                    <w:p w14:paraId="2E964C50" w14:textId="77777777" w:rsidR="00A43AC3" w:rsidRDefault="00A43AC3" w:rsidP="00987998">
                      <w:pPr>
                        <w:jc w:val="center"/>
                        <w:rPr>
                          <w:rFonts w:ascii="Times New Roman CYR" w:hAnsi="Times New Roman CYR" w:cs="Times New Roman CYR"/>
                          <w:sz w:val="36"/>
                          <w:szCs w:val="36"/>
                        </w:rPr>
                      </w:pPr>
                    </w:p>
                    <w:p w14:paraId="56FA6CD5" w14:textId="77777777" w:rsidR="00A43AC3" w:rsidRDefault="00A43AC3"/>
                    <w:p w14:paraId="602E0410" w14:textId="77777777" w:rsidR="00A43AC3" w:rsidRPr="00630E21" w:rsidRDefault="00A43AC3" w:rsidP="00987998">
                      <w:pPr>
                        <w:pStyle w:val="3"/>
                        <w:spacing w:line="276" w:lineRule="auto"/>
                        <w:rPr>
                          <w:rFonts w:ascii="Times New Roman" w:hAnsi="Times New Roman"/>
                          <w:bCs/>
                          <w:sz w:val="48"/>
                          <w:szCs w:val="48"/>
                        </w:rPr>
                      </w:pPr>
                      <w:bookmarkStart w:id="4669" w:name="_Toc169173998"/>
                      <w:r w:rsidRPr="00630E21">
                        <w:rPr>
                          <w:rFonts w:ascii="Times New Roman" w:hAnsi="Times New Roman"/>
                          <w:bCs/>
                          <w:sz w:val="48"/>
                          <w:szCs w:val="48"/>
                        </w:rPr>
                        <w:t>ДИПЛОМНА РОБОТА</w:t>
                      </w:r>
                      <w:bookmarkEnd w:id="4669"/>
                    </w:p>
                    <w:p w14:paraId="605ECE1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01591B0" w14:textId="77777777" w:rsidR="00A43AC3" w:rsidRPr="005E3013" w:rsidRDefault="00A43AC3" w:rsidP="00987998">
                      <w:pPr>
                        <w:pStyle w:val="2"/>
                        <w:spacing w:line="276" w:lineRule="auto"/>
                        <w:rPr>
                          <w:b w:val="0"/>
                          <w:bCs/>
                          <w:iCs/>
                          <w:sz w:val="48"/>
                          <w:szCs w:val="48"/>
                          <w:highlight w:val="yellow"/>
                        </w:rPr>
                      </w:pPr>
                      <w:bookmarkStart w:id="4670" w:name="_Toc16917399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670"/>
                    </w:p>
                    <w:p w14:paraId="4682E96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740CD7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C16244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87B2C95" w14:textId="77777777" w:rsidR="00A43AC3" w:rsidRPr="00B1453A" w:rsidRDefault="00A43AC3" w:rsidP="00987998">
                      <w:pPr>
                        <w:jc w:val="center"/>
                        <w:rPr>
                          <w:rFonts w:ascii="Calibri" w:hAnsi="Calibri"/>
                          <w:sz w:val="36"/>
                          <w:szCs w:val="36"/>
                        </w:rPr>
                      </w:pPr>
                    </w:p>
                    <w:p w14:paraId="286A3A27" w14:textId="77777777" w:rsidR="00A43AC3" w:rsidRDefault="00A43AC3" w:rsidP="00987998">
                      <w:pPr>
                        <w:jc w:val="center"/>
                        <w:rPr>
                          <w:rFonts w:ascii="Times New Roman CYR" w:hAnsi="Times New Roman CYR" w:cs="Times New Roman CYR"/>
                          <w:sz w:val="36"/>
                          <w:szCs w:val="36"/>
                        </w:rPr>
                      </w:pPr>
                    </w:p>
                    <w:p w14:paraId="0E45C4E9" w14:textId="77777777" w:rsidR="00A43AC3" w:rsidRDefault="00A43AC3"/>
                    <w:p w14:paraId="259FD0D9" w14:textId="77777777" w:rsidR="00A43AC3" w:rsidRPr="00630E21" w:rsidRDefault="00A43AC3" w:rsidP="00987998">
                      <w:pPr>
                        <w:pStyle w:val="3"/>
                        <w:spacing w:line="276" w:lineRule="auto"/>
                        <w:rPr>
                          <w:rFonts w:ascii="Times New Roman" w:hAnsi="Times New Roman"/>
                          <w:bCs/>
                          <w:sz w:val="48"/>
                          <w:szCs w:val="48"/>
                        </w:rPr>
                      </w:pPr>
                      <w:bookmarkStart w:id="4671" w:name="_Toc169174000"/>
                      <w:r w:rsidRPr="00630E21">
                        <w:rPr>
                          <w:rFonts w:ascii="Times New Roman" w:hAnsi="Times New Roman"/>
                          <w:bCs/>
                          <w:sz w:val="48"/>
                          <w:szCs w:val="48"/>
                        </w:rPr>
                        <w:t>ДИПЛОМНА РОБОТА</w:t>
                      </w:r>
                      <w:bookmarkEnd w:id="4671"/>
                    </w:p>
                    <w:p w14:paraId="7F1BE32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BE56212" w14:textId="77777777" w:rsidR="00A43AC3" w:rsidRPr="005E3013" w:rsidRDefault="00A43AC3" w:rsidP="00987998">
                      <w:pPr>
                        <w:pStyle w:val="2"/>
                        <w:spacing w:line="276" w:lineRule="auto"/>
                        <w:rPr>
                          <w:b w:val="0"/>
                          <w:bCs/>
                          <w:iCs/>
                          <w:sz w:val="48"/>
                          <w:szCs w:val="48"/>
                          <w:highlight w:val="yellow"/>
                        </w:rPr>
                      </w:pPr>
                      <w:bookmarkStart w:id="4672" w:name="_Toc16917400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672"/>
                    </w:p>
                    <w:p w14:paraId="59F03AC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00B05C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1EAAE2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32864B0" w14:textId="77777777" w:rsidR="00A43AC3" w:rsidRPr="00B1453A" w:rsidRDefault="00A43AC3" w:rsidP="00987998">
                      <w:pPr>
                        <w:jc w:val="center"/>
                        <w:rPr>
                          <w:rFonts w:ascii="Calibri" w:hAnsi="Calibri"/>
                          <w:sz w:val="36"/>
                          <w:szCs w:val="36"/>
                        </w:rPr>
                      </w:pPr>
                    </w:p>
                    <w:p w14:paraId="4FAB8F46" w14:textId="77777777" w:rsidR="00A43AC3" w:rsidRDefault="00A43AC3" w:rsidP="00987998">
                      <w:pPr>
                        <w:jc w:val="center"/>
                        <w:rPr>
                          <w:rFonts w:ascii="Times New Roman CYR" w:hAnsi="Times New Roman CYR" w:cs="Times New Roman CYR"/>
                          <w:sz w:val="36"/>
                          <w:szCs w:val="36"/>
                        </w:rPr>
                      </w:pPr>
                    </w:p>
                    <w:p w14:paraId="03A45A62" w14:textId="77777777" w:rsidR="00A43AC3" w:rsidRDefault="00A43AC3"/>
                    <w:p w14:paraId="532C0EEF" w14:textId="77777777" w:rsidR="00A43AC3" w:rsidRPr="00630E21" w:rsidRDefault="00A43AC3" w:rsidP="00987998">
                      <w:pPr>
                        <w:pStyle w:val="3"/>
                        <w:spacing w:line="276" w:lineRule="auto"/>
                        <w:rPr>
                          <w:rFonts w:ascii="Times New Roman" w:hAnsi="Times New Roman"/>
                          <w:bCs/>
                          <w:sz w:val="48"/>
                          <w:szCs w:val="48"/>
                        </w:rPr>
                      </w:pPr>
                      <w:bookmarkStart w:id="4673" w:name="_Toc169174002"/>
                      <w:r w:rsidRPr="00630E21">
                        <w:rPr>
                          <w:rFonts w:ascii="Times New Roman" w:hAnsi="Times New Roman"/>
                          <w:bCs/>
                          <w:sz w:val="48"/>
                          <w:szCs w:val="48"/>
                        </w:rPr>
                        <w:t>ДИПЛОМНА РОБОТА</w:t>
                      </w:r>
                      <w:bookmarkEnd w:id="4673"/>
                    </w:p>
                    <w:p w14:paraId="5C45BC8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A5EF28A" w14:textId="77777777" w:rsidR="00A43AC3" w:rsidRPr="005E3013" w:rsidRDefault="00A43AC3" w:rsidP="00987998">
                      <w:pPr>
                        <w:pStyle w:val="2"/>
                        <w:spacing w:line="276" w:lineRule="auto"/>
                        <w:rPr>
                          <w:b w:val="0"/>
                          <w:bCs/>
                          <w:iCs/>
                          <w:sz w:val="48"/>
                          <w:szCs w:val="48"/>
                          <w:highlight w:val="yellow"/>
                        </w:rPr>
                      </w:pPr>
                      <w:bookmarkStart w:id="4674" w:name="_Toc16917400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674"/>
                    </w:p>
                    <w:p w14:paraId="278B945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0C793E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38279E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F8C9E50" w14:textId="77777777" w:rsidR="00A43AC3" w:rsidRPr="00B1453A" w:rsidRDefault="00A43AC3" w:rsidP="00987998">
                      <w:pPr>
                        <w:jc w:val="center"/>
                        <w:rPr>
                          <w:rFonts w:ascii="Calibri" w:hAnsi="Calibri"/>
                          <w:sz w:val="36"/>
                          <w:szCs w:val="36"/>
                        </w:rPr>
                      </w:pPr>
                    </w:p>
                    <w:p w14:paraId="00A250D6" w14:textId="77777777" w:rsidR="00A43AC3" w:rsidRDefault="00A43AC3" w:rsidP="00987998">
                      <w:pPr>
                        <w:jc w:val="center"/>
                        <w:rPr>
                          <w:rFonts w:ascii="Times New Roman CYR" w:hAnsi="Times New Roman CYR" w:cs="Times New Roman CYR"/>
                          <w:sz w:val="36"/>
                          <w:szCs w:val="36"/>
                        </w:rPr>
                      </w:pPr>
                    </w:p>
                    <w:p w14:paraId="6E03D943" w14:textId="77777777" w:rsidR="00A43AC3" w:rsidRDefault="00A43AC3"/>
                    <w:p w14:paraId="24B2D009" w14:textId="77777777" w:rsidR="00A43AC3" w:rsidRPr="00630E21" w:rsidRDefault="00A43AC3" w:rsidP="00987998">
                      <w:pPr>
                        <w:pStyle w:val="3"/>
                        <w:spacing w:line="276" w:lineRule="auto"/>
                        <w:rPr>
                          <w:rFonts w:ascii="Times New Roman" w:hAnsi="Times New Roman"/>
                          <w:bCs/>
                          <w:sz w:val="48"/>
                          <w:szCs w:val="48"/>
                        </w:rPr>
                      </w:pPr>
                      <w:bookmarkStart w:id="4675" w:name="_Toc169174004"/>
                      <w:r w:rsidRPr="00630E21">
                        <w:rPr>
                          <w:rFonts w:ascii="Times New Roman" w:hAnsi="Times New Roman"/>
                          <w:bCs/>
                          <w:sz w:val="48"/>
                          <w:szCs w:val="48"/>
                        </w:rPr>
                        <w:t>ДИПЛОМНА РОБОТА</w:t>
                      </w:r>
                      <w:bookmarkEnd w:id="4675"/>
                    </w:p>
                    <w:p w14:paraId="7AE3AF7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BCFBCBB" w14:textId="77777777" w:rsidR="00A43AC3" w:rsidRPr="005E3013" w:rsidRDefault="00A43AC3" w:rsidP="00987998">
                      <w:pPr>
                        <w:pStyle w:val="2"/>
                        <w:spacing w:line="276" w:lineRule="auto"/>
                        <w:rPr>
                          <w:b w:val="0"/>
                          <w:bCs/>
                          <w:iCs/>
                          <w:sz w:val="48"/>
                          <w:szCs w:val="48"/>
                          <w:highlight w:val="yellow"/>
                        </w:rPr>
                      </w:pPr>
                      <w:bookmarkStart w:id="4676" w:name="_Toc16917400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676"/>
                    </w:p>
                    <w:p w14:paraId="3B880A8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D07D60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0AA71E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5DFAC85" w14:textId="77777777" w:rsidR="00A43AC3" w:rsidRPr="00B1453A" w:rsidRDefault="00A43AC3" w:rsidP="00987998">
                      <w:pPr>
                        <w:jc w:val="center"/>
                        <w:rPr>
                          <w:rFonts w:ascii="Calibri" w:hAnsi="Calibri"/>
                          <w:sz w:val="36"/>
                          <w:szCs w:val="36"/>
                        </w:rPr>
                      </w:pPr>
                    </w:p>
                    <w:p w14:paraId="70EA0D61" w14:textId="77777777" w:rsidR="00A43AC3" w:rsidRDefault="00A43AC3" w:rsidP="00987998">
                      <w:pPr>
                        <w:jc w:val="center"/>
                        <w:rPr>
                          <w:rFonts w:ascii="Times New Roman CYR" w:hAnsi="Times New Roman CYR" w:cs="Times New Roman CYR"/>
                          <w:sz w:val="36"/>
                          <w:szCs w:val="36"/>
                        </w:rPr>
                      </w:pPr>
                    </w:p>
                    <w:p w14:paraId="5E1042BD" w14:textId="77777777" w:rsidR="00A43AC3" w:rsidRDefault="00A43AC3"/>
                    <w:p w14:paraId="30DD3A48" w14:textId="77777777" w:rsidR="00A43AC3" w:rsidRPr="00630E21" w:rsidRDefault="00A43AC3" w:rsidP="00987998">
                      <w:pPr>
                        <w:pStyle w:val="3"/>
                        <w:spacing w:line="276" w:lineRule="auto"/>
                        <w:rPr>
                          <w:rFonts w:ascii="Times New Roman" w:hAnsi="Times New Roman"/>
                          <w:bCs/>
                          <w:sz w:val="48"/>
                          <w:szCs w:val="48"/>
                        </w:rPr>
                      </w:pPr>
                      <w:bookmarkStart w:id="4677" w:name="_Toc169174006"/>
                      <w:r w:rsidRPr="00630E21">
                        <w:rPr>
                          <w:rFonts w:ascii="Times New Roman" w:hAnsi="Times New Roman"/>
                          <w:bCs/>
                          <w:sz w:val="48"/>
                          <w:szCs w:val="48"/>
                        </w:rPr>
                        <w:t>ДИПЛОМНА РОБОТА</w:t>
                      </w:r>
                      <w:bookmarkEnd w:id="4677"/>
                    </w:p>
                    <w:p w14:paraId="3211AC0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B017A82" w14:textId="77777777" w:rsidR="00A43AC3" w:rsidRPr="005E3013" w:rsidRDefault="00A43AC3" w:rsidP="00987998">
                      <w:pPr>
                        <w:pStyle w:val="2"/>
                        <w:spacing w:line="276" w:lineRule="auto"/>
                        <w:rPr>
                          <w:b w:val="0"/>
                          <w:bCs/>
                          <w:iCs/>
                          <w:sz w:val="48"/>
                          <w:szCs w:val="48"/>
                          <w:highlight w:val="yellow"/>
                        </w:rPr>
                      </w:pPr>
                      <w:bookmarkStart w:id="4678" w:name="_Toc16917400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678"/>
                    </w:p>
                    <w:p w14:paraId="32C5B1A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53C569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6D398C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E99F387" w14:textId="77777777" w:rsidR="00A43AC3" w:rsidRPr="00B1453A" w:rsidRDefault="00A43AC3" w:rsidP="00987998">
                      <w:pPr>
                        <w:jc w:val="center"/>
                        <w:rPr>
                          <w:rFonts w:ascii="Calibri" w:hAnsi="Calibri"/>
                          <w:sz w:val="36"/>
                          <w:szCs w:val="36"/>
                        </w:rPr>
                      </w:pPr>
                    </w:p>
                    <w:p w14:paraId="4320299B" w14:textId="77777777" w:rsidR="00A43AC3" w:rsidRDefault="00A43AC3" w:rsidP="00987998">
                      <w:pPr>
                        <w:jc w:val="center"/>
                        <w:rPr>
                          <w:rFonts w:ascii="Times New Roman CYR" w:hAnsi="Times New Roman CYR" w:cs="Times New Roman CYR"/>
                          <w:sz w:val="36"/>
                          <w:szCs w:val="36"/>
                        </w:rPr>
                      </w:pPr>
                    </w:p>
                    <w:p w14:paraId="43E8F58D" w14:textId="77777777" w:rsidR="00A43AC3" w:rsidRDefault="00A43AC3"/>
                    <w:p w14:paraId="5B20FEAF" w14:textId="77777777" w:rsidR="000658DF" w:rsidRPr="003A41B8" w:rsidRDefault="000658DF" w:rsidP="000658DF">
                      <w:pPr>
                        <w:pStyle w:val="3"/>
                        <w:spacing w:line="300" w:lineRule="auto"/>
                        <w:rPr>
                          <w:rFonts w:ascii="Times New Roman CYR" w:hAnsi="Times New Roman CYR"/>
                          <w:i/>
                          <w:iCs/>
                          <w:sz w:val="44"/>
                          <w:szCs w:val="44"/>
                        </w:rPr>
                      </w:pPr>
                      <w:bookmarkStart w:id="4679" w:name="_Toc169174008"/>
                      <w:r w:rsidRPr="003A41B8">
                        <w:rPr>
                          <w:rFonts w:ascii="Times New Roman CYR" w:hAnsi="Times New Roman CYR"/>
                          <w:i/>
                          <w:iCs/>
                          <w:sz w:val="44"/>
                          <w:szCs w:val="44"/>
                        </w:rPr>
                        <w:t>ДИПЛОМНА РОБОТА БАКАЛАВРА</w:t>
                      </w:r>
                      <w:bookmarkEnd w:id="4679"/>
                      <w:r w:rsidRPr="003A41B8">
                        <w:rPr>
                          <w:rFonts w:ascii="Times New Roman CYR" w:hAnsi="Times New Roman CYR"/>
                          <w:i/>
                          <w:iCs/>
                          <w:sz w:val="44"/>
                          <w:szCs w:val="44"/>
                        </w:rPr>
                        <w:t xml:space="preserve"> </w:t>
                      </w:r>
                    </w:p>
                    <w:p w14:paraId="1BD75EF6" w14:textId="77777777" w:rsidR="000658DF" w:rsidRPr="000D3135" w:rsidRDefault="000658DF" w:rsidP="000658DF">
                      <w:pPr>
                        <w:pStyle w:val="2"/>
                        <w:spacing w:line="300" w:lineRule="auto"/>
                        <w:rPr>
                          <w:rFonts w:ascii="Times New Roman CYR" w:hAnsi="Times New Roman CYR"/>
                          <w:b w:val="0"/>
                          <w:sz w:val="44"/>
                          <w:szCs w:val="44"/>
                        </w:rPr>
                      </w:pPr>
                      <w:bookmarkStart w:id="4680" w:name="_Toc169174009"/>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4680"/>
                    </w:p>
                    <w:p w14:paraId="3062BF9C"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575D9F02"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3DA9F9AD" w14:textId="77777777" w:rsidR="000658DF" w:rsidRPr="000D3135" w:rsidRDefault="000658DF" w:rsidP="000658DF">
                      <w:pPr>
                        <w:spacing w:line="300" w:lineRule="auto"/>
                        <w:jc w:val="center"/>
                        <w:rPr>
                          <w:b/>
                          <w:lang w:val="uk-UA"/>
                        </w:rPr>
                      </w:pPr>
                    </w:p>
                    <w:p w14:paraId="3CDC358B"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66FEEB36" w14:textId="77777777" w:rsidR="00A43AC3" w:rsidRPr="00B1453A" w:rsidRDefault="00A43AC3" w:rsidP="00987998">
                      <w:pPr>
                        <w:jc w:val="center"/>
                        <w:rPr>
                          <w:rFonts w:ascii="Calibri" w:hAnsi="Calibri"/>
                          <w:sz w:val="36"/>
                          <w:szCs w:val="36"/>
                        </w:rPr>
                      </w:pPr>
                    </w:p>
                    <w:p w14:paraId="5C926F07" w14:textId="77777777" w:rsidR="00A43AC3" w:rsidRDefault="00A43AC3" w:rsidP="00987998">
                      <w:pPr>
                        <w:jc w:val="center"/>
                        <w:rPr>
                          <w:rFonts w:ascii="Times New Roman CYR" w:hAnsi="Times New Roman CYR" w:cs="Times New Roman CYR"/>
                          <w:sz w:val="36"/>
                          <w:szCs w:val="36"/>
                        </w:rPr>
                      </w:pPr>
                    </w:p>
                    <w:p w14:paraId="78BA3568" w14:textId="77777777" w:rsidR="00A43AC3" w:rsidRDefault="00A43AC3"/>
                    <w:p w14:paraId="1A9FDD21" w14:textId="77777777" w:rsidR="00A43AC3" w:rsidRPr="00630E21" w:rsidRDefault="00A43AC3" w:rsidP="00987998">
                      <w:pPr>
                        <w:pStyle w:val="3"/>
                        <w:spacing w:line="276" w:lineRule="auto"/>
                        <w:rPr>
                          <w:rFonts w:ascii="Times New Roman" w:hAnsi="Times New Roman"/>
                          <w:bCs/>
                          <w:sz w:val="48"/>
                          <w:szCs w:val="48"/>
                        </w:rPr>
                      </w:pPr>
                      <w:bookmarkStart w:id="4681" w:name="_Toc169174010"/>
                      <w:r w:rsidRPr="00630E21">
                        <w:rPr>
                          <w:rFonts w:ascii="Times New Roman" w:hAnsi="Times New Roman"/>
                          <w:bCs/>
                          <w:sz w:val="48"/>
                          <w:szCs w:val="48"/>
                        </w:rPr>
                        <w:t>ДИПЛОМНА РОБОТА</w:t>
                      </w:r>
                      <w:bookmarkEnd w:id="4681"/>
                    </w:p>
                    <w:p w14:paraId="01F308B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3A12FA3" w14:textId="77777777" w:rsidR="00A43AC3" w:rsidRPr="005E3013" w:rsidRDefault="00A43AC3" w:rsidP="00987998">
                      <w:pPr>
                        <w:pStyle w:val="2"/>
                        <w:spacing w:line="276" w:lineRule="auto"/>
                        <w:rPr>
                          <w:b w:val="0"/>
                          <w:bCs/>
                          <w:iCs/>
                          <w:sz w:val="48"/>
                          <w:szCs w:val="48"/>
                          <w:highlight w:val="yellow"/>
                        </w:rPr>
                      </w:pPr>
                      <w:bookmarkStart w:id="4682" w:name="_Toc16917401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682"/>
                    </w:p>
                    <w:p w14:paraId="39AD690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CA399E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B53CA4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88492DD" w14:textId="77777777" w:rsidR="00A43AC3" w:rsidRPr="00B1453A" w:rsidRDefault="00A43AC3" w:rsidP="00987998">
                      <w:pPr>
                        <w:jc w:val="center"/>
                        <w:rPr>
                          <w:rFonts w:ascii="Calibri" w:hAnsi="Calibri"/>
                          <w:sz w:val="36"/>
                          <w:szCs w:val="36"/>
                        </w:rPr>
                      </w:pPr>
                    </w:p>
                    <w:p w14:paraId="3102E62D" w14:textId="77777777" w:rsidR="00A43AC3" w:rsidRDefault="00A43AC3" w:rsidP="00987998">
                      <w:pPr>
                        <w:jc w:val="center"/>
                        <w:rPr>
                          <w:rFonts w:ascii="Times New Roman CYR" w:hAnsi="Times New Roman CYR" w:cs="Times New Roman CYR"/>
                          <w:sz w:val="36"/>
                          <w:szCs w:val="36"/>
                        </w:rPr>
                      </w:pPr>
                    </w:p>
                    <w:p w14:paraId="57452789" w14:textId="77777777" w:rsidR="00A43AC3" w:rsidRDefault="00A43AC3"/>
                    <w:p w14:paraId="130A8EC9" w14:textId="77777777" w:rsidR="00A43AC3" w:rsidRPr="00630E21" w:rsidRDefault="00A43AC3" w:rsidP="00987998">
                      <w:pPr>
                        <w:pStyle w:val="3"/>
                        <w:spacing w:line="276" w:lineRule="auto"/>
                        <w:rPr>
                          <w:rFonts w:ascii="Times New Roman" w:hAnsi="Times New Roman"/>
                          <w:bCs/>
                          <w:sz w:val="48"/>
                          <w:szCs w:val="48"/>
                        </w:rPr>
                      </w:pPr>
                      <w:bookmarkStart w:id="4683" w:name="_Toc169174012"/>
                      <w:r w:rsidRPr="00630E21">
                        <w:rPr>
                          <w:rFonts w:ascii="Times New Roman" w:hAnsi="Times New Roman"/>
                          <w:bCs/>
                          <w:sz w:val="48"/>
                          <w:szCs w:val="48"/>
                        </w:rPr>
                        <w:t>ДИПЛОМНА РОБОТА</w:t>
                      </w:r>
                      <w:bookmarkEnd w:id="4683"/>
                    </w:p>
                    <w:p w14:paraId="17146A9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54A1E31" w14:textId="77777777" w:rsidR="00A43AC3" w:rsidRPr="005E3013" w:rsidRDefault="00A43AC3" w:rsidP="00987998">
                      <w:pPr>
                        <w:pStyle w:val="2"/>
                        <w:spacing w:line="276" w:lineRule="auto"/>
                        <w:rPr>
                          <w:b w:val="0"/>
                          <w:bCs/>
                          <w:iCs/>
                          <w:sz w:val="48"/>
                          <w:szCs w:val="48"/>
                          <w:highlight w:val="yellow"/>
                        </w:rPr>
                      </w:pPr>
                      <w:bookmarkStart w:id="4684" w:name="_Toc16917401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684"/>
                    </w:p>
                    <w:p w14:paraId="0774F08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C3C43C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F0045B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87F47F5" w14:textId="77777777" w:rsidR="00A43AC3" w:rsidRPr="00B1453A" w:rsidRDefault="00A43AC3" w:rsidP="00987998">
                      <w:pPr>
                        <w:jc w:val="center"/>
                        <w:rPr>
                          <w:rFonts w:ascii="Calibri" w:hAnsi="Calibri"/>
                          <w:sz w:val="36"/>
                          <w:szCs w:val="36"/>
                        </w:rPr>
                      </w:pPr>
                    </w:p>
                    <w:p w14:paraId="75F870F8" w14:textId="77777777" w:rsidR="00A43AC3" w:rsidRDefault="00A43AC3" w:rsidP="00987998">
                      <w:pPr>
                        <w:jc w:val="center"/>
                        <w:rPr>
                          <w:rFonts w:ascii="Times New Roman CYR" w:hAnsi="Times New Roman CYR" w:cs="Times New Roman CYR"/>
                          <w:sz w:val="36"/>
                          <w:szCs w:val="36"/>
                        </w:rPr>
                      </w:pPr>
                    </w:p>
                    <w:p w14:paraId="5712DAAB" w14:textId="77777777" w:rsidR="00A43AC3" w:rsidRDefault="00A43AC3"/>
                    <w:p w14:paraId="095BC6A3" w14:textId="77777777" w:rsidR="00A43AC3" w:rsidRPr="00630E21" w:rsidRDefault="00A43AC3" w:rsidP="00987998">
                      <w:pPr>
                        <w:pStyle w:val="3"/>
                        <w:spacing w:line="276" w:lineRule="auto"/>
                        <w:rPr>
                          <w:rFonts w:ascii="Times New Roman" w:hAnsi="Times New Roman"/>
                          <w:bCs/>
                          <w:sz w:val="48"/>
                          <w:szCs w:val="48"/>
                        </w:rPr>
                      </w:pPr>
                      <w:bookmarkStart w:id="4685" w:name="_Toc169174014"/>
                      <w:r w:rsidRPr="00630E21">
                        <w:rPr>
                          <w:rFonts w:ascii="Times New Roman" w:hAnsi="Times New Roman"/>
                          <w:bCs/>
                          <w:sz w:val="48"/>
                          <w:szCs w:val="48"/>
                        </w:rPr>
                        <w:t>ДИПЛОМНА РОБОТА</w:t>
                      </w:r>
                      <w:bookmarkEnd w:id="4685"/>
                    </w:p>
                    <w:p w14:paraId="20E0200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1387019" w14:textId="77777777" w:rsidR="00A43AC3" w:rsidRPr="005E3013" w:rsidRDefault="00A43AC3" w:rsidP="00987998">
                      <w:pPr>
                        <w:pStyle w:val="2"/>
                        <w:spacing w:line="276" w:lineRule="auto"/>
                        <w:rPr>
                          <w:b w:val="0"/>
                          <w:bCs/>
                          <w:iCs/>
                          <w:sz w:val="48"/>
                          <w:szCs w:val="48"/>
                          <w:highlight w:val="yellow"/>
                        </w:rPr>
                      </w:pPr>
                      <w:bookmarkStart w:id="4686" w:name="_Toc16917401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686"/>
                    </w:p>
                    <w:p w14:paraId="7D314F9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7C72BE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EEBDA8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92ACA21" w14:textId="77777777" w:rsidR="00A43AC3" w:rsidRPr="00B1453A" w:rsidRDefault="00A43AC3" w:rsidP="00987998">
                      <w:pPr>
                        <w:jc w:val="center"/>
                        <w:rPr>
                          <w:rFonts w:ascii="Calibri" w:hAnsi="Calibri"/>
                          <w:sz w:val="36"/>
                          <w:szCs w:val="36"/>
                        </w:rPr>
                      </w:pPr>
                    </w:p>
                    <w:p w14:paraId="1999151B" w14:textId="77777777" w:rsidR="00A43AC3" w:rsidRDefault="00A43AC3" w:rsidP="00987998">
                      <w:pPr>
                        <w:jc w:val="center"/>
                        <w:rPr>
                          <w:rFonts w:ascii="Times New Roman CYR" w:hAnsi="Times New Roman CYR" w:cs="Times New Roman CYR"/>
                          <w:sz w:val="36"/>
                          <w:szCs w:val="36"/>
                        </w:rPr>
                      </w:pPr>
                    </w:p>
                    <w:p w14:paraId="20CB5A5E" w14:textId="77777777" w:rsidR="00A43AC3" w:rsidRDefault="00A43AC3"/>
                    <w:p w14:paraId="34568C69" w14:textId="77777777" w:rsidR="00A43AC3" w:rsidRPr="00630E21" w:rsidRDefault="00A43AC3" w:rsidP="00987998">
                      <w:pPr>
                        <w:pStyle w:val="3"/>
                        <w:spacing w:line="276" w:lineRule="auto"/>
                        <w:rPr>
                          <w:rFonts w:ascii="Times New Roman" w:hAnsi="Times New Roman"/>
                          <w:bCs/>
                          <w:sz w:val="48"/>
                          <w:szCs w:val="48"/>
                        </w:rPr>
                      </w:pPr>
                      <w:bookmarkStart w:id="4687" w:name="_Toc169174016"/>
                      <w:r w:rsidRPr="00630E21">
                        <w:rPr>
                          <w:rFonts w:ascii="Times New Roman" w:hAnsi="Times New Roman"/>
                          <w:bCs/>
                          <w:sz w:val="48"/>
                          <w:szCs w:val="48"/>
                        </w:rPr>
                        <w:t>ДИПЛОМНА РОБОТА</w:t>
                      </w:r>
                      <w:bookmarkEnd w:id="4687"/>
                    </w:p>
                    <w:p w14:paraId="77555DD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0FD6502" w14:textId="77777777" w:rsidR="00A43AC3" w:rsidRPr="005E3013" w:rsidRDefault="00A43AC3" w:rsidP="00987998">
                      <w:pPr>
                        <w:pStyle w:val="2"/>
                        <w:spacing w:line="276" w:lineRule="auto"/>
                        <w:rPr>
                          <w:b w:val="0"/>
                          <w:bCs/>
                          <w:iCs/>
                          <w:sz w:val="48"/>
                          <w:szCs w:val="48"/>
                          <w:highlight w:val="yellow"/>
                        </w:rPr>
                      </w:pPr>
                      <w:bookmarkStart w:id="4688" w:name="_Toc16917401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688"/>
                    </w:p>
                    <w:p w14:paraId="3418D33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76BEED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2B6DD1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C4B8DAB" w14:textId="77777777" w:rsidR="00A43AC3" w:rsidRPr="00B1453A" w:rsidRDefault="00A43AC3" w:rsidP="00987998">
                      <w:pPr>
                        <w:jc w:val="center"/>
                        <w:rPr>
                          <w:rFonts w:ascii="Calibri" w:hAnsi="Calibri"/>
                          <w:sz w:val="36"/>
                          <w:szCs w:val="36"/>
                        </w:rPr>
                      </w:pPr>
                    </w:p>
                    <w:p w14:paraId="7986D7AC" w14:textId="77777777" w:rsidR="00A43AC3" w:rsidRDefault="00A43AC3" w:rsidP="00987998">
                      <w:pPr>
                        <w:jc w:val="center"/>
                        <w:rPr>
                          <w:rFonts w:ascii="Times New Roman CYR" w:hAnsi="Times New Roman CYR" w:cs="Times New Roman CYR"/>
                          <w:sz w:val="36"/>
                          <w:szCs w:val="36"/>
                        </w:rPr>
                      </w:pPr>
                    </w:p>
                    <w:p w14:paraId="450CD9BF" w14:textId="77777777" w:rsidR="00A43AC3" w:rsidRDefault="00A43AC3"/>
                    <w:p w14:paraId="190A3C65" w14:textId="77777777" w:rsidR="00A43AC3" w:rsidRPr="00630E21" w:rsidRDefault="00A43AC3" w:rsidP="00987998">
                      <w:pPr>
                        <w:pStyle w:val="3"/>
                        <w:spacing w:line="276" w:lineRule="auto"/>
                        <w:rPr>
                          <w:rFonts w:ascii="Times New Roman" w:hAnsi="Times New Roman"/>
                          <w:bCs/>
                          <w:sz w:val="48"/>
                          <w:szCs w:val="48"/>
                        </w:rPr>
                      </w:pPr>
                      <w:bookmarkStart w:id="4689" w:name="_Toc169174018"/>
                      <w:r w:rsidRPr="00630E21">
                        <w:rPr>
                          <w:rFonts w:ascii="Times New Roman" w:hAnsi="Times New Roman"/>
                          <w:bCs/>
                          <w:sz w:val="48"/>
                          <w:szCs w:val="48"/>
                        </w:rPr>
                        <w:t>ДИПЛОМНА РОБОТА</w:t>
                      </w:r>
                      <w:bookmarkEnd w:id="4689"/>
                    </w:p>
                    <w:p w14:paraId="38BBB78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47C5870" w14:textId="77777777" w:rsidR="00A43AC3" w:rsidRPr="005E3013" w:rsidRDefault="00A43AC3" w:rsidP="00987998">
                      <w:pPr>
                        <w:pStyle w:val="2"/>
                        <w:spacing w:line="276" w:lineRule="auto"/>
                        <w:rPr>
                          <w:b w:val="0"/>
                          <w:bCs/>
                          <w:iCs/>
                          <w:sz w:val="48"/>
                          <w:szCs w:val="48"/>
                          <w:highlight w:val="yellow"/>
                        </w:rPr>
                      </w:pPr>
                      <w:bookmarkStart w:id="4690" w:name="_Toc16917401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690"/>
                    </w:p>
                    <w:p w14:paraId="0159827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1EF483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3B2C4F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C3B329C" w14:textId="77777777" w:rsidR="00A43AC3" w:rsidRPr="00B1453A" w:rsidRDefault="00A43AC3" w:rsidP="00987998">
                      <w:pPr>
                        <w:jc w:val="center"/>
                        <w:rPr>
                          <w:rFonts w:ascii="Calibri" w:hAnsi="Calibri"/>
                          <w:sz w:val="36"/>
                          <w:szCs w:val="36"/>
                        </w:rPr>
                      </w:pPr>
                    </w:p>
                    <w:p w14:paraId="361186AE" w14:textId="77777777" w:rsidR="00A43AC3" w:rsidRDefault="00A43AC3" w:rsidP="00987998">
                      <w:pPr>
                        <w:jc w:val="center"/>
                        <w:rPr>
                          <w:rFonts w:ascii="Times New Roman CYR" w:hAnsi="Times New Roman CYR" w:cs="Times New Roman CYR"/>
                          <w:sz w:val="36"/>
                          <w:szCs w:val="36"/>
                        </w:rPr>
                      </w:pPr>
                    </w:p>
                    <w:p w14:paraId="59688C5D" w14:textId="77777777" w:rsidR="00A43AC3" w:rsidRDefault="00A43AC3"/>
                    <w:p w14:paraId="1ADDACBF" w14:textId="77777777" w:rsidR="00A43AC3" w:rsidRPr="00630E21" w:rsidRDefault="00A43AC3" w:rsidP="00987998">
                      <w:pPr>
                        <w:pStyle w:val="3"/>
                        <w:spacing w:line="276" w:lineRule="auto"/>
                        <w:rPr>
                          <w:rFonts w:ascii="Times New Roman" w:hAnsi="Times New Roman"/>
                          <w:bCs/>
                          <w:sz w:val="48"/>
                          <w:szCs w:val="48"/>
                        </w:rPr>
                      </w:pPr>
                      <w:bookmarkStart w:id="4691" w:name="_Toc169174020"/>
                      <w:r w:rsidRPr="00630E21">
                        <w:rPr>
                          <w:rFonts w:ascii="Times New Roman" w:hAnsi="Times New Roman"/>
                          <w:bCs/>
                          <w:sz w:val="48"/>
                          <w:szCs w:val="48"/>
                        </w:rPr>
                        <w:t>ДИПЛОМНА РОБОТА</w:t>
                      </w:r>
                      <w:bookmarkEnd w:id="4691"/>
                    </w:p>
                    <w:p w14:paraId="4538D08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FA4031D" w14:textId="77777777" w:rsidR="00A43AC3" w:rsidRPr="005E3013" w:rsidRDefault="00A43AC3" w:rsidP="00987998">
                      <w:pPr>
                        <w:pStyle w:val="2"/>
                        <w:spacing w:line="276" w:lineRule="auto"/>
                        <w:rPr>
                          <w:b w:val="0"/>
                          <w:bCs/>
                          <w:iCs/>
                          <w:sz w:val="48"/>
                          <w:szCs w:val="48"/>
                          <w:highlight w:val="yellow"/>
                        </w:rPr>
                      </w:pPr>
                      <w:bookmarkStart w:id="4692" w:name="_Toc16917402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692"/>
                    </w:p>
                    <w:p w14:paraId="42183AF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69BD26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2E29E3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ADD838C" w14:textId="77777777" w:rsidR="00A43AC3" w:rsidRPr="00B1453A" w:rsidRDefault="00A43AC3" w:rsidP="00987998">
                      <w:pPr>
                        <w:jc w:val="center"/>
                        <w:rPr>
                          <w:rFonts w:ascii="Calibri" w:hAnsi="Calibri"/>
                          <w:sz w:val="36"/>
                          <w:szCs w:val="36"/>
                        </w:rPr>
                      </w:pPr>
                    </w:p>
                    <w:p w14:paraId="3F0C4F3A" w14:textId="77777777" w:rsidR="00A43AC3" w:rsidRDefault="00A43AC3" w:rsidP="00987998">
                      <w:pPr>
                        <w:jc w:val="center"/>
                        <w:rPr>
                          <w:rFonts w:ascii="Times New Roman CYR" w:hAnsi="Times New Roman CYR" w:cs="Times New Roman CYR"/>
                          <w:sz w:val="36"/>
                          <w:szCs w:val="36"/>
                        </w:rPr>
                      </w:pPr>
                    </w:p>
                    <w:p w14:paraId="564834D8" w14:textId="77777777" w:rsidR="00A43AC3" w:rsidRDefault="00A43AC3"/>
                    <w:p w14:paraId="2B2014F7" w14:textId="77777777" w:rsidR="00A43AC3" w:rsidRPr="00630E21" w:rsidRDefault="00A43AC3" w:rsidP="00987998">
                      <w:pPr>
                        <w:pStyle w:val="3"/>
                        <w:spacing w:line="276" w:lineRule="auto"/>
                        <w:rPr>
                          <w:rFonts w:ascii="Times New Roman" w:hAnsi="Times New Roman"/>
                          <w:bCs/>
                          <w:sz w:val="48"/>
                          <w:szCs w:val="48"/>
                        </w:rPr>
                      </w:pPr>
                      <w:bookmarkStart w:id="4693" w:name="_Toc169174022"/>
                      <w:r w:rsidRPr="00630E21">
                        <w:rPr>
                          <w:rFonts w:ascii="Times New Roman" w:hAnsi="Times New Roman"/>
                          <w:bCs/>
                          <w:sz w:val="48"/>
                          <w:szCs w:val="48"/>
                        </w:rPr>
                        <w:t>ДИПЛОМНА РОБОТА</w:t>
                      </w:r>
                      <w:bookmarkEnd w:id="4693"/>
                    </w:p>
                    <w:p w14:paraId="08D1210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9ED909D" w14:textId="77777777" w:rsidR="00A43AC3" w:rsidRPr="005E3013" w:rsidRDefault="00A43AC3" w:rsidP="00987998">
                      <w:pPr>
                        <w:pStyle w:val="2"/>
                        <w:spacing w:line="276" w:lineRule="auto"/>
                        <w:rPr>
                          <w:b w:val="0"/>
                          <w:bCs/>
                          <w:iCs/>
                          <w:sz w:val="48"/>
                          <w:szCs w:val="48"/>
                          <w:highlight w:val="yellow"/>
                        </w:rPr>
                      </w:pPr>
                      <w:bookmarkStart w:id="4694" w:name="_Toc16917402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694"/>
                    </w:p>
                    <w:p w14:paraId="09D1CD4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0BCC20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46C914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40F6CD4" w14:textId="77777777" w:rsidR="00A43AC3" w:rsidRPr="00B1453A" w:rsidRDefault="00A43AC3" w:rsidP="00987998">
                      <w:pPr>
                        <w:jc w:val="center"/>
                        <w:rPr>
                          <w:rFonts w:ascii="Calibri" w:hAnsi="Calibri"/>
                          <w:sz w:val="36"/>
                          <w:szCs w:val="36"/>
                        </w:rPr>
                      </w:pPr>
                    </w:p>
                    <w:p w14:paraId="5ECEAE7F" w14:textId="77777777" w:rsidR="00A43AC3" w:rsidRDefault="00A43AC3" w:rsidP="00987998">
                      <w:pPr>
                        <w:jc w:val="center"/>
                        <w:rPr>
                          <w:rFonts w:ascii="Times New Roman CYR" w:hAnsi="Times New Roman CYR" w:cs="Times New Roman CYR"/>
                          <w:sz w:val="36"/>
                          <w:szCs w:val="36"/>
                        </w:rPr>
                      </w:pPr>
                    </w:p>
                    <w:p w14:paraId="3A0921CB" w14:textId="77777777" w:rsidR="00A43AC3" w:rsidRDefault="00A43AC3"/>
                    <w:p w14:paraId="0B62328E" w14:textId="77777777" w:rsidR="000658DF" w:rsidRPr="003A41B8" w:rsidRDefault="000658DF" w:rsidP="000658DF">
                      <w:pPr>
                        <w:pStyle w:val="3"/>
                        <w:spacing w:line="300" w:lineRule="auto"/>
                        <w:rPr>
                          <w:rFonts w:ascii="Times New Roman CYR" w:hAnsi="Times New Roman CYR"/>
                          <w:i/>
                          <w:iCs/>
                          <w:sz w:val="44"/>
                          <w:szCs w:val="44"/>
                        </w:rPr>
                      </w:pPr>
                      <w:bookmarkStart w:id="4695" w:name="_Toc169174024"/>
                      <w:r w:rsidRPr="003A41B8">
                        <w:rPr>
                          <w:rFonts w:ascii="Times New Roman CYR" w:hAnsi="Times New Roman CYR"/>
                          <w:i/>
                          <w:iCs/>
                          <w:sz w:val="44"/>
                          <w:szCs w:val="44"/>
                        </w:rPr>
                        <w:t>ДИПЛОМНА РОБОТА БАКАЛАВРА</w:t>
                      </w:r>
                      <w:bookmarkEnd w:id="4695"/>
                      <w:r w:rsidRPr="003A41B8">
                        <w:rPr>
                          <w:rFonts w:ascii="Times New Roman CYR" w:hAnsi="Times New Roman CYR"/>
                          <w:i/>
                          <w:iCs/>
                          <w:sz w:val="44"/>
                          <w:szCs w:val="44"/>
                        </w:rPr>
                        <w:t xml:space="preserve"> </w:t>
                      </w:r>
                    </w:p>
                    <w:p w14:paraId="513A21D7" w14:textId="77777777" w:rsidR="000658DF" w:rsidRPr="000D3135" w:rsidRDefault="000658DF" w:rsidP="000658DF">
                      <w:pPr>
                        <w:pStyle w:val="2"/>
                        <w:spacing w:line="300" w:lineRule="auto"/>
                        <w:rPr>
                          <w:rFonts w:ascii="Times New Roman CYR" w:hAnsi="Times New Roman CYR"/>
                          <w:b w:val="0"/>
                          <w:sz w:val="44"/>
                          <w:szCs w:val="44"/>
                        </w:rPr>
                      </w:pPr>
                      <w:bookmarkStart w:id="4696" w:name="_Toc169174025"/>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4696"/>
                    </w:p>
                    <w:p w14:paraId="3E310E0C"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7AF4AD22"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17A2FC32" w14:textId="77777777" w:rsidR="000658DF" w:rsidRPr="000D3135" w:rsidRDefault="000658DF" w:rsidP="000658DF">
                      <w:pPr>
                        <w:spacing w:line="300" w:lineRule="auto"/>
                        <w:jc w:val="center"/>
                        <w:rPr>
                          <w:b/>
                          <w:lang w:val="uk-UA"/>
                        </w:rPr>
                      </w:pPr>
                    </w:p>
                    <w:p w14:paraId="62B1D3F7"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5B1DA7B6" w14:textId="77777777" w:rsidR="00A43AC3" w:rsidRPr="00B1453A" w:rsidRDefault="00A43AC3" w:rsidP="00987998">
                      <w:pPr>
                        <w:jc w:val="center"/>
                        <w:rPr>
                          <w:rFonts w:ascii="Calibri" w:hAnsi="Calibri"/>
                          <w:sz w:val="36"/>
                          <w:szCs w:val="36"/>
                        </w:rPr>
                      </w:pPr>
                    </w:p>
                    <w:p w14:paraId="1BB7CA0F" w14:textId="77777777" w:rsidR="00A43AC3" w:rsidRDefault="00A43AC3" w:rsidP="00987998">
                      <w:pPr>
                        <w:jc w:val="center"/>
                        <w:rPr>
                          <w:rFonts w:ascii="Times New Roman CYR" w:hAnsi="Times New Roman CYR" w:cs="Times New Roman CYR"/>
                          <w:sz w:val="36"/>
                          <w:szCs w:val="36"/>
                        </w:rPr>
                      </w:pPr>
                    </w:p>
                    <w:p w14:paraId="74CF6C3A" w14:textId="77777777" w:rsidR="00A43AC3" w:rsidRDefault="00A43AC3"/>
                    <w:p w14:paraId="5477D18C" w14:textId="77777777" w:rsidR="00A43AC3" w:rsidRPr="00630E21" w:rsidRDefault="00A43AC3" w:rsidP="00987998">
                      <w:pPr>
                        <w:pStyle w:val="3"/>
                        <w:spacing w:line="276" w:lineRule="auto"/>
                        <w:rPr>
                          <w:rFonts w:ascii="Times New Roman" w:hAnsi="Times New Roman"/>
                          <w:bCs/>
                          <w:sz w:val="48"/>
                          <w:szCs w:val="48"/>
                        </w:rPr>
                      </w:pPr>
                      <w:bookmarkStart w:id="4697" w:name="_Toc169174026"/>
                      <w:r w:rsidRPr="00630E21">
                        <w:rPr>
                          <w:rFonts w:ascii="Times New Roman" w:hAnsi="Times New Roman"/>
                          <w:bCs/>
                          <w:sz w:val="48"/>
                          <w:szCs w:val="48"/>
                        </w:rPr>
                        <w:t>ДИПЛОМНА РОБОТА</w:t>
                      </w:r>
                      <w:bookmarkEnd w:id="4697"/>
                    </w:p>
                    <w:p w14:paraId="13AED80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5A25B29" w14:textId="77777777" w:rsidR="00A43AC3" w:rsidRPr="005E3013" w:rsidRDefault="00A43AC3" w:rsidP="00987998">
                      <w:pPr>
                        <w:pStyle w:val="2"/>
                        <w:spacing w:line="276" w:lineRule="auto"/>
                        <w:rPr>
                          <w:b w:val="0"/>
                          <w:bCs/>
                          <w:iCs/>
                          <w:sz w:val="48"/>
                          <w:szCs w:val="48"/>
                          <w:highlight w:val="yellow"/>
                        </w:rPr>
                      </w:pPr>
                      <w:bookmarkStart w:id="4698" w:name="_Toc16917402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698"/>
                    </w:p>
                    <w:p w14:paraId="30900CD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149388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10A2AC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E189DD7" w14:textId="77777777" w:rsidR="00A43AC3" w:rsidRPr="00B1453A" w:rsidRDefault="00A43AC3" w:rsidP="00987998">
                      <w:pPr>
                        <w:jc w:val="center"/>
                        <w:rPr>
                          <w:rFonts w:ascii="Calibri" w:hAnsi="Calibri"/>
                          <w:sz w:val="36"/>
                          <w:szCs w:val="36"/>
                        </w:rPr>
                      </w:pPr>
                    </w:p>
                    <w:p w14:paraId="216C10C2" w14:textId="77777777" w:rsidR="00A43AC3" w:rsidRDefault="00A43AC3" w:rsidP="00987998">
                      <w:pPr>
                        <w:jc w:val="center"/>
                        <w:rPr>
                          <w:rFonts w:ascii="Times New Roman CYR" w:hAnsi="Times New Roman CYR" w:cs="Times New Roman CYR"/>
                          <w:sz w:val="36"/>
                          <w:szCs w:val="36"/>
                        </w:rPr>
                      </w:pPr>
                    </w:p>
                    <w:p w14:paraId="49CB992D" w14:textId="77777777" w:rsidR="00A43AC3" w:rsidRDefault="00A43AC3"/>
                    <w:p w14:paraId="22C01DC1" w14:textId="77777777" w:rsidR="00A43AC3" w:rsidRPr="00630E21" w:rsidRDefault="00A43AC3" w:rsidP="00987998">
                      <w:pPr>
                        <w:pStyle w:val="3"/>
                        <w:spacing w:line="276" w:lineRule="auto"/>
                        <w:rPr>
                          <w:rFonts w:ascii="Times New Roman" w:hAnsi="Times New Roman"/>
                          <w:bCs/>
                          <w:sz w:val="48"/>
                          <w:szCs w:val="48"/>
                        </w:rPr>
                      </w:pPr>
                      <w:bookmarkStart w:id="4699" w:name="_Toc169174028"/>
                      <w:r w:rsidRPr="00630E21">
                        <w:rPr>
                          <w:rFonts w:ascii="Times New Roman" w:hAnsi="Times New Roman"/>
                          <w:bCs/>
                          <w:sz w:val="48"/>
                          <w:szCs w:val="48"/>
                        </w:rPr>
                        <w:t>ДИПЛОМНА РОБОТА</w:t>
                      </w:r>
                      <w:bookmarkEnd w:id="4699"/>
                    </w:p>
                    <w:p w14:paraId="3F4236C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A3B4215" w14:textId="77777777" w:rsidR="00A43AC3" w:rsidRPr="005E3013" w:rsidRDefault="00A43AC3" w:rsidP="00987998">
                      <w:pPr>
                        <w:pStyle w:val="2"/>
                        <w:spacing w:line="276" w:lineRule="auto"/>
                        <w:rPr>
                          <w:b w:val="0"/>
                          <w:bCs/>
                          <w:iCs/>
                          <w:sz w:val="48"/>
                          <w:szCs w:val="48"/>
                          <w:highlight w:val="yellow"/>
                        </w:rPr>
                      </w:pPr>
                      <w:bookmarkStart w:id="4700" w:name="_Toc16917402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700"/>
                    </w:p>
                    <w:p w14:paraId="7E6313C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9FA34D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ECB33C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48EB1FC" w14:textId="77777777" w:rsidR="00A43AC3" w:rsidRPr="00B1453A" w:rsidRDefault="00A43AC3" w:rsidP="00987998">
                      <w:pPr>
                        <w:jc w:val="center"/>
                        <w:rPr>
                          <w:rFonts w:ascii="Calibri" w:hAnsi="Calibri"/>
                          <w:sz w:val="36"/>
                          <w:szCs w:val="36"/>
                        </w:rPr>
                      </w:pPr>
                    </w:p>
                    <w:p w14:paraId="514EF613" w14:textId="77777777" w:rsidR="00A43AC3" w:rsidRDefault="00A43AC3" w:rsidP="00987998">
                      <w:pPr>
                        <w:jc w:val="center"/>
                        <w:rPr>
                          <w:rFonts w:ascii="Times New Roman CYR" w:hAnsi="Times New Roman CYR" w:cs="Times New Roman CYR"/>
                          <w:sz w:val="36"/>
                          <w:szCs w:val="36"/>
                        </w:rPr>
                      </w:pPr>
                    </w:p>
                    <w:p w14:paraId="5D431576" w14:textId="77777777" w:rsidR="00A43AC3" w:rsidRDefault="00A43AC3"/>
                    <w:p w14:paraId="719B328C" w14:textId="77777777" w:rsidR="00A43AC3" w:rsidRPr="00630E21" w:rsidRDefault="00A43AC3" w:rsidP="00987998">
                      <w:pPr>
                        <w:pStyle w:val="3"/>
                        <w:spacing w:line="276" w:lineRule="auto"/>
                        <w:rPr>
                          <w:rFonts w:ascii="Times New Roman" w:hAnsi="Times New Roman"/>
                          <w:bCs/>
                          <w:sz w:val="48"/>
                          <w:szCs w:val="48"/>
                        </w:rPr>
                      </w:pPr>
                      <w:bookmarkStart w:id="4701" w:name="_Toc169174030"/>
                      <w:r w:rsidRPr="00630E21">
                        <w:rPr>
                          <w:rFonts w:ascii="Times New Roman" w:hAnsi="Times New Roman"/>
                          <w:bCs/>
                          <w:sz w:val="48"/>
                          <w:szCs w:val="48"/>
                        </w:rPr>
                        <w:t>ДИПЛОМНА РОБОТА</w:t>
                      </w:r>
                      <w:bookmarkEnd w:id="4701"/>
                    </w:p>
                    <w:p w14:paraId="69EF072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1F2BC17" w14:textId="77777777" w:rsidR="00A43AC3" w:rsidRPr="005E3013" w:rsidRDefault="00A43AC3" w:rsidP="00987998">
                      <w:pPr>
                        <w:pStyle w:val="2"/>
                        <w:spacing w:line="276" w:lineRule="auto"/>
                        <w:rPr>
                          <w:b w:val="0"/>
                          <w:bCs/>
                          <w:iCs/>
                          <w:sz w:val="48"/>
                          <w:szCs w:val="48"/>
                          <w:highlight w:val="yellow"/>
                        </w:rPr>
                      </w:pPr>
                      <w:bookmarkStart w:id="4702" w:name="_Toc16917403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702"/>
                    </w:p>
                    <w:p w14:paraId="28266C1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50C740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9CB548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876BD25" w14:textId="77777777" w:rsidR="00A43AC3" w:rsidRPr="00B1453A" w:rsidRDefault="00A43AC3" w:rsidP="00987998">
                      <w:pPr>
                        <w:jc w:val="center"/>
                        <w:rPr>
                          <w:rFonts w:ascii="Calibri" w:hAnsi="Calibri"/>
                          <w:sz w:val="36"/>
                          <w:szCs w:val="36"/>
                        </w:rPr>
                      </w:pPr>
                    </w:p>
                    <w:p w14:paraId="7E43292D" w14:textId="77777777" w:rsidR="00A43AC3" w:rsidRDefault="00A43AC3" w:rsidP="00987998">
                      <w:pPr>
                        <w:jc w:val="center"/>
                        <w:rPr>
                          <w:rFonts w:ascii="Times New Roman CYR" w:hAnsi="Times New Roman CYR" w:cs="Times New Roman CYR"/>
                          <w:sz w:val="36"/>
                          <w:szCs w:val="36"/>
                        </w:rPr>
                      </w:pPr>
                    </w:p>
                    <w:p w14:paraId="718FA38C" w14:textId="77777777" w:rsidR="00A43AC3" w:rsidRDefault="00A43AC3"/>
                    <w:p w14:paraId="2E8229F9" w14:textId="77777777" w:rsidR="00A43AC3" w:rsidRPr="00630E21" w:rsidRDefault="00A43AC3" w:rsidP="00987998">
                      <w:pPr>
                        <w:pStyle w:val="3"/>
                        <w:spacing w:line="276" w:lineRule="auto"/>
                        <w:rPr>
                          <w:rFonts w:ascii="Times New Roman" w:hAnsi="Times New Roman"/>
                          <w:bCs/>
                          <w:sz w:val="48"/>
                          <w:szCs w:val="48"/>
                        </w:rPr>
                      </w:pPr>
                      <w:bookmarkStart w:id="4703" w:name="_Toc169174032"/>
                      <w:r w:rsidRPr="00630E21">
                        <w:rPr>
                          <w:rFonts w:ascii="Times New Roman" w:hAnsi="Times New Roman"/>
                          <w:bCs/>
                          <w:sz w:val="48"/>
                          <w:szCs w:val="48"/>
                        </w:rPr>
                        <w:t>ДИПЛОМНА РОБОТА</w:t>
                      </w:r>
                      <w:bookmarkEnd w:id="4703"/>
                    </w:p>
                    <w:p w14:paraId="5290EF8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D41DF1E" w14:textId="77777777" w:rsidR="00A43AC3" w:rsidRPr="005E3013" w:rsidRDefault="00A43AC3" w:rsidP="00987998">
                      <w:pPr>
                        <w:pStyle w:val="2"/>
                        <w:spacing w:line="276" w:lineRule="auto"/>
                        <w:rPr>
                          <w:b w:val="0"/>
                          <w:bCs/>
                          <w:iCs/>
                          <w:sz w:val="48"/>
                          <w:szCs w:val="48"/>
                          <w:highlight w:val="yellow"/>
                        </w:rPr>
                      </w:pPr>
                      <w:bookmarkStart w:id="4704" w:name="_Toc16917403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704"/>
                    </w:p>
                    <w:p w14:paraId="031949E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C35121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B04AB4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D2C350A" w14:textId="77777777" w:rsidR="00A43AC3" w:rsidRPr="00B1453A" w:rsidRDefault="00A43AC3" w:rsidP="00987998">
                      <w:pPr>
                        <w:jc w:val="center"/>
                        <w:rPr>
                          <w:rFonts w:ascii="Calibri" w:hAnsi="Calibri"/>
                          <w:sz w:val="36"/>
                          <w:szCs w:val="36"/>
                        </w:rPr>
                      </w:pPr>
                    </w:p>
                    <w:p w14:paraId="43FB7D7A" w14:textId="77777777" w:rsidR="00A43AC3" w:rsidRDefault="00A43AC3" w:rsidP="00987998">
                      <w:pPr>
                        <w:jc w:val="center"/>
                        <w:rPr>
                          <w:rFonts w:ascii="Times New Roman CYR" w:hAnsi="Times New Roman CYR" w:cs="Times New Roman CYR"/>
                          <w:sz w:val="36"/>
                          <w:szCs w:val="36"/>
                        </w:rPr>
                      </w:pPr>
                    </w:p>
                    <w:p w14:paraId="220977AE" w14:textId="77777777" w:rsidR="00A43AC3" w:rsidRDefault="00A43AC3"/>
                    <w:p w14:paraId="60411730" w14:textId="77777777" w:rsidR="00A43AC3" w:rsidRPr="00630E21" w:rsidRDefault="00A43AC3" w:rsidP="00987998">
                      <w:pPr>
                        <w:pStyle w:val="3"/>
                        <w:spacing w:line="276" w:lineRule="auto"/>
                        <w:rPr>
                          <w:rFonts w:ascii="Times New Roman" w:hAnsi="Times New Roman"/>
                          <w:bCs/>
                          <w:sz w:val="48"/>
                          <w:szCs w:val="48"/>
                        </w:rPr>
                      </w:pPr>
                      <w:bookmarkStart w:id="4705" w:name="_Toc169174034"/>
                      <w:r w:rsidRPr="00630E21">
                        <w:rPr>
                          <w:rFonts w:ascii="Times New Roman" w:hAnsi="Times New Roman"/>
                          <w:bCs/>
                          <w:sz w:val="48"/>
                          <w:szCs w:val="48"/>
                        </w:rPr>
                        <w:t>ДИПЛОМНА РОБОТА</w:t>
                      </w:r>
                      <w:bookmarkEnd w:id="4705"/>
                    </w:p>
                    <w:p w14:paraId="3C23897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A5E86AF" w14:textId="77777777" w:rsidR="00A43AC3" w:rsidRPr="005E3013" w:rsidRDefault="00A43AC3" w:rsidP="00987998">
                      <w:pPr>
                        <w:pStyle w:val="2"/>
                        <w:spacing w:line="276" w:lineRule="auto"/>
                        <w:rPr>
                          <w:b w:val="0"/>
                          <w:bCs/>
                          <w:iCs/>
                          <w:sz w:val="48"/>
                          <w:szCs w:val="48"/>
                          <w:highlight w:val="yellow"/>
                        </w:rPr>
                      </w:pPr>
                      <w:bookmarkStart w:id="4706" w:name="_Toc16917403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706"/>
                    </w:p>
                    <w:p w14:paraId="5761AE3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965F24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70CC71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03E9EC4" w14:textId="77777777" w:rsidR="00A43AC3" w:rsidRPr="00B1453A" w:rsidRDefault="00A43AC3" w:rsidP="00987998">
                      <w:pPr>
                        <w:jc w:val="center"/>
                        <w:rPr>
                          <w:rFonts w:ascii="Calibri" w:hAnsi="Calibri"/>
                          <w:sz w:val="36"/>
                          <w:szCs w:val="36"/>
                        </w:rPr>
                      </w:pPr>
                    </w:p>
                    <w:p w14:paraId="7D5D7DC5" w14:textId="77777777" w:rsidR="00A43AC3" w:rsidRDefault="00A43AC3" w:rsidP="00987998">
                      <w:pPr>
                        <w:jc w:val="center"/>
                        <w:rPr>
                          <w:rFonts w:ascii="Times New Roman CYR" w:hAnsi="Times New Roman CYR" w:cs="Times New Roman CYR"/>
                          <w:sz w:val="36"/>
                          <w:szCs w:val="36"/>
                        </w:rPr>
                      </w:pPr>
                    </w:p>
                    <w:p w14:paraId="06AEF418" w14:textId="77777777" w:rsidR="00A43AC3" w:rsidRDefault="00A43AC3"/>
                    <w:p w14:paraId="00D6F272" w14:textId="77777777" w:rsidR="00A43AC3" w:rsidRPr="00630E21" w:rsidRDefault="00A43AC3" w:rsidP="00987998">
                      <w:pPr>
                        <w:pStyle w:val="3"/>
                        <w:spacing w:line="276" w:lineRule="auto"/>
                        <w:rPr>
                          <w:rFonts w:ascii="Times New Roman" w:hAnsi="Times New Roman"/>
                          <w:bCs/>
                          <w:sz w:val="48"/>
                          <w:szCs w:val="48"/>
                        </w:rPr>
                      </w:pPr>
                      <w:bookmarkStart w:id="4707" w:name="_Toc169174036"/>
                      <w:r w:rsidRPr="00630E21">
                        <w:rPr>
                          <w:rFonts w:ascii="Times New Roman" w:hAnsi="Times New Roman"/>
                          <w:bCs/>
                          <w:sz w:val="48"/>
                          <w:szCs w:val="48"/>
                        </w:rPr>
                        <w:t>ДИПЛОМНА РОБОТА</w:t>
                      </w:r>
                      <w:bookmarkEnd w:id="4707"/>
                    </w:p>
                    <w:p w14:paraId="511FBBF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97A76DA" w14:textId="77777777" w:rsidR="00A43AC3" w:rsidRPr="005E3013" w:rsidRDefault="00A43AC3" w:rsidP="00987998">
                      <w:pPr>
                        <w:pStyle w:val="2"/>
                        <w:spacing w:line="276" w:lineRule="auto"/>
                        <w:rPr>
                          <w:b w:val="0"/>
                          <w:bCs/>
                          <w:iCs/>
                          <w:sz w:val="48"/>
                          <w:szCs w:val="48"/>
                          <w:highlight w:val="yellow"/>
                        </w:rPr>
                      </w:pPr>
                      <w:bookmarkStart w:id="4708" w:name="_Toc16917403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708"/>
                    </w:p>
                    <w:p w14:paraId="7A2E6E1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2438EC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4CA2BE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B035086" w14:textId="77777777" w:rsidR="00A43AC3" w:rsidRPr="00B1453A" w:rsidRDefault="00A43AC3" w:rsidP="00987998">
                      <w:pPr>
                        <w:jc w:val="center"/>
                        <w:rPr>
                          <w:rFonts w:ascii="Calibri" w:hAnsi="Calibri"/>
                          <w:sz w:val="36"/>
                          <w:szCs w:val="36"/>
                        </w:rPr>
                      </w:pPr>
                    </w:p>
                    <w:p w14:paraId="79351E6F" w14:textId="77777777" w:rsidR="00A43AC3" w:rsidRDefault="00A43AC3" w:rsidP="00987998">
                      <w:pPr>
                        <w:jc w:val="center"/>
                        <w:rPr>
                          <w:rFonts w:ascii="Times New Roman CYR" w:hAnsi="Times New Roman CYR" w:cs="Times New Roman CYR"/>
                          <w:sz w:val="36"/>
                          <w:szCs w:val="36"/>
                        </w:rPr>
                      </w:pPr>
                    </w:p>
                    <w:p w14:paraId="05DD8EF9" w14:textId="77777777" w:rsidR="00A43AC3" w:rsidRDefault="00A43AC3"/>
                    <w:p w14:paraId="1FC2A9AC" w14:textId="77777777" w:rsidR="00A43AC3" w:rsidRPr="00630E21" w:rsidRDefault="00A43AC3" w:rsidP="00987998">
                      <w:pPr>
                        <w:pStyle w:val="3"/>
                        <w:spacing w:line="276" w:lineRule="auto"/>
                        <w:rPr>
                          <w:rFonts w:ascii="Times New Roman" w:hAnsi="Times New Roman"/>
                          <w:bCs/>
                          <w:sz w:val="48"/>
                          <w:szCs w:val="48"/>
                        </w:rPr>
                      </w:pPr>
                      <w:bookmarkStart w:id="4709" w:name="_Toc169174038"/>
                      <w:r w:rsidRPr="00630E21">
                        <w:rPr>
                          <w:rFonts w:ascii="Times New Roman" w:hAnsi="Times New Roman"/>
                          <w:bCs/>
                          <w:sz w:val="48"/>
                          <w:szCs w:val="48"/>
                        </w:rPr>
                        <w:t>ДИПЛОМНА РОБОТА</w:t>
                      </w:r>
                      <w:bookmarkEnd w:id="4709"/>
                    </w:p>
                    <w:p w14:paraId="09F3DC5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B58B990" w14:textId="77777777" w:rsidR="00A43AC3" w:rsidRPr="005E3013" w:rsidRDefault="00A43AC3" w:rsidP="00987998">
                      <w:pPr>
                        <w:pStyle w:val="2"/>
                        <w:spacing w:line="276" w:lineRule="auto"/>
                        <w:rPr>
                          <w:b w:val="0"/>
                          <w:bCs/>
                          <w:iCs/>
                          <w:sz w:val="48"/>
                          <w:szCs w:val="48"/>
                          <w:highlight w:val="yellow"/>
                        </w:rPr>
                      </w:pPr>
                      <w:bookmarkStart w:id="4710" w:name="_Toc16917403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710"/>
                    </w:p>
                    <w:p w14:paraId="45D3BFD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773CF7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0EA9D5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3A3B4CE" w14:textId="77777777" w:rsidR="00A43AC3" w:rsidRPr="00B1453A" w:rsidRDefault="00A43AC3" w:rsidP="00987998">
                      <w:pPr>
                        <w:jc w:val="center"/>
                        <w:rPr>
                          <w:rFonts w:ascii="Calibri" w:hAnsi="Calibri"/>
                          <w:sz w:val="36"/>
                          <w:szCs w:val="36"/>
                        </w:rPr>
                      </w:pPr>
                    </w:p>
                    <w:p w14:paraId="5A5C0944" w14:textId="77777777" w:rsidR="00A43AC3" w:rsidRDefault="00A43AC3" w:rsidP="00987998">
                      <w:pPr>
                        <w:jc w:val="center"/>
                        <w:rPr>
                          <w:rFonts w:ascii="Times New Roman CYR" w:hAnsi="Times New Roman CYR" w:cs="Times New Roman CYR"/>
                          <w:sz w:val="36"/>
                          <w:szCs w:val="36"/>
                        </w:rPr>
                      </w:pPr>
                    </w:p>
                    <w:p w14:paraId="17DC6C05" w14:textId="77777777" w:rsidR="00A43AC3" w:rsidRDefault="00A43AC3"/>
                    <w:p w14:paraId="7E28A805" w14:textId="77777777" w:rsidR="000658DF" w:rsidRPr="003A41B8" w:rsidRDefault="000658DF" w:rsidP="000658DF">
                      <w:pPr>
                        <w:pStyle w:val="3"/>
                        <w:spacing w:line="300" w:lineRule="auto"/>
                        <w:rPr>
                          <w:rFonts w:ascii="Times New Roman CYR" w:hAnsi="Times New Roman CYR"/>
                          <w:i/>
                          <w:iCs/>
                          <w:sz w:val="44"/>
                          <w:szCs w:val="44"/>
                        </w:rPr>
                      </w:pPr>
                      <w:bookmarkStart w:id="4711" w:name="_Toc169174040"/>
                      <w:r w:rsidRPr="003A41B8">
                        <w:rPr>
                          <w:rFonts w:ascii="Times New Roman CYR" w:hAnsi="Times New Roman CYR"/>
                          <w:i/>
                          <w:iCs/>
                          <w:sz w:val="44"/>
                          <w:szCs w:val="44"/>
                        </w:rPr>
                        <w:t>ДИПЛОМНА РОБОТА БАКАЛАВРА</w:t>
                      </w:r>
                      <w:bookmarkEnd w:id="4711"/>
                      <w:r w:rsidRPr="003A41B8">
                        <w:rPr>
                          <w:rFonts w:ascii="Times New Roman CYR" w:hAnsi="Times New Roman CYR"/>
                          <w:i/>
                          <w:iCs/>
                          <w:sz w:val="44"/>
                          <w:szCs w:val="44"/>
                        </w:rPr>
                        <w:t xml:space="preserve"> </w:t>
                      </w:r>
                    </w:p>
                    <w:p w14:paraId="78C2CE76" w14:textId="77777777" w:rsidR="000658DF" w:rsidRPr="000D3135" w:rsidRDefault="000658DF" w:rsidP="000658DF">
                      <w:pPr>
                        <w:pStyle w:val="2"/>
                        <w:spacing w:line="300" w:lineRule="auto"/>
                        <w:rPr>
                          <w:rFonts w:ascii="Times New Roman CYR" w:hAnsi="Times New Roman CYR"/>
                          <w:b w:val="0"/>
                          <w:sz w:val="44"/>
                          <w:szCs w:val="44"/>
                        </w:rPr>
                      </w:pPr>
                      <w:bookmarkStart w:id="4712" w:name="_Toc169174041"/>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4712"/>
                    </w:p>
                    <w:p w14:paraId="64776E70"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54D4BC57"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004A46E7" w14:textId="77777777" w:rsidR="000658DF" w:rsidRPr="000D3135" w:rsidRDefault="000658DF" w:rsidP="000658DF">
                      <w:pPr>
                        <w:spacing w:line="300" w:lineRule="auto"/>
                        <w:jc w:val="center"/>
                        <w:rPr>
                          <w:b/>
                          <w:lang w:val="uk-UA"/>
                        </w:rPr>
                      </w:pPr>
                    </w:p>
                    <w:p w14:paraId="3C8EB19C"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49406F29" w14:textId="77777777" w:rsidR="00A43AC3" w:rsidRPr="00B1453A" w:rsidRDefault="00A43AC3" w:rsidP="00987998">
                      <w:pPr>
                        <w:jc w:val="center"/>
                        <w:rPr>
                          <w:rFonts w:ascii="Calibri" w:hAnsi="Calibri"/>
                          <w:sz w:val="36"/>
                          <w:szCs w:val="36"/>
                        </w:rPr>
                      </w:pPr>
                    </w:p>
                    <w:p w14:paraId="47F556AE" w14:textId="77777777" w:rsidR="00A43AC3" w:rsidRDefault="00A43AC3" w:rsidP="00987998">
                      <w:pPr>
                        <w:jc w:val="center"/>
                        <w:rPr>
                          <w:rFonts w:ascii="Times New Roman CYR" w:hAnsi="Times New Roman CYR" w:cs="Times New Roman CYR"/>
                          <w:sz w:val="36"/>
                          <w:szCs w:val="36"/>
                        </w:rPr>
                      </w:pPr>
                    </w:p>
                    <w:p w14:paraId="2A0B226F" w14:textId="77777777" w:rsidR="00A43AC3" w:rsidRDefault="00A43AC3"/>
                    <w:p w14:paraId="0834D245" w14:textId="77777777" w:rsidR="00A43AC3" w:rsidRPr="00630E21" w:rsidRDefault="00A43AC3" w:rsidP="00987998">
                      <w:pPr>
                        <w:pStyle w:val="3"/>
                        <w:spacing w:line="276" w:lineRule="auto"/>
                        <w:rPr>
                          <w:rFonts w:ascii="Times New Roman" w:hAnsi="Times New Roman"/>
                          <w:bCs/>
                          <w:sz w:val="48"/>
                          <w:szCs w:val="48"/>
                        </w:rPr>
                      </w:pPr>
                      <w:bookmarkStart w:id="4713" w:name="_Toc169174042"/>
                      <w:r w:rsidRPr="00630E21">
                        <w:rPr>
                          <w:rFonts w:ascii="Times New Roman" w:hAnsi="Times New Roman"/>
                          <w:bCs/>
                          <w:sz w:val="48"/>
                          <w:szCs w:val="48"/>
                        </w:rPr>
                        <w:t>ДИПЛОМНА РОБОТА</w:t>
                      </w:r>
                      <w:bookmarkEnd w:id="4713"/>
                    </w:p>
                    <w:p w14:paraId="6D7361A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E763388" w14:textId="77777777" w:rsidR="00A43AC3" w:rsidRPr="005E3013" w:rsidRDefault="00A43AC3" w:rsidP="00987998">
                      <w:pPr>
                        <w:pStyle w:val="2"/>
                        <w:spacing w:line="276" w:lineRule="auto"/>
                        <w:rPr>
                          <w:b w:val="0"/>
                          <w:bCs/>
                          <w:iCs/>
                          <w:sz w:val="48"/>
                          <w:szCs w:val="48"/>
                          <w:highlight w:val="yellow"/>
                        </w:rPr>
                      </w:pPr>
                      <w:bookmarkStart w:id="4714" w:name="_Toc16917404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714"/>
                    </w:p>
                    <w:p w14:paraId="17A3EFF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7392DC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79CC48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42BC469" w14:textId="77777777" w:rsidR="00A43AC3" w:rsidRPr="00B1453A" w:rsidRDefault="00A43AC3" w:rsidP="00987998">
                      <w:pPr>
                        <w:jc w:val="center"/>
                        <w:rPr>
                          <w:rFonts w:ascii="Calibri" w:hAnsi="Calibri"/>
                          <w:sz w:val="36"/>
                          <w:szCs w:val="36"/>
                        </w:rPr>
                      </w:pPr>
                    </w:p>
                    <w:p w14:paraId="6E1ABC6B" w14:textId="77777777" w:rsidR="00A43AC3" w:rsidRDefault="00A43AC3" w:rsidP="00987998">
                      <w:pPr>
                        <w:jc w:val="center"/>
                        <w:rPr>
                          <w:rFonts w:ascii="Times New Roman CYR" w:hAnsi="Times New Roman CYR" w:cs="Times New Roman CYR"/>
                          <w:sz w:val="36"/>
                          <w:szCs w:val="36"/>
                        </w:rPr>
                      </w:pPr>
                    </w:p>
                    <w:p w14:paraId="12BB51A1" w14:textId="77777777" w:rsidR="00A43AC3" w:rsidRDefault="00A43AC3"/>
                    <w:p w14:paraId="37375199" w14:textId="77777777" w:rsidR="00A43AC3" w:rsidRPr="00630E21" w:rsidRDefault="00A43AC3" w:rsidP="00987998">
                      <w:pPr>
                        <w:pStyle w:val="3"/>
                        <w:spacing w:line="276" w:lineRule="auto"/>
                        <w:rPr>
                          <w:rFonts w:ascii="Times New Roman" w:hAnsi="Times New Roman"/>
                          <w:bCs/>
                          <w:sz w:val="48"/>
                          <w:szCs w:val="48"/>
                        </w:rPr>
                      </w:pPr>
                      <w:bookmarkStart w:id="4715" w:name="_Toc169174044"/>
                      <w:r w:rsidRPr="00630E21">
                        <w:rPr>
                          <w:rFonts w:ascii="Times New Roman" w:hAnsi="Times New Roman"/>
                          <w:bCs/>
                          <w:sz w:val="48"/>
                          <w:szCs w:val="48"/>
                        </w:rPr>
                        <w:t>ДИПЛОМНА РОБОТА</w:t>
                      </w:r>
                      <w:bookmarkEnd w:id="4715"/>
                    </w:p>
                    <w:p w14:paraId="604238B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785BD88" w14:textId="77777777" w:rsidR="00A43AC3" w:rsidRPr="005E3013" w:rsidRDefault="00A43AC3" w:rsidP="00987998">
                      <w:pPr>
                        <w:pStyle w:val="2"/>
                        <w:spacing w:line="276" w:lineRule="auto"/>
                        <w:rPr>
                          <w:b w:val="0"/>
                          <w:bCs/>
                          <w:iCs/>
                          <w:sz w:val="48"/>
                          <w:szCs w:val="48"/>
                          <w:highlight w:val="yellow"/>
                        </w:rPr>
                      </w:pPr>
                      <w:bookmarkStart w:id="4716" w:name="_Toc16917404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716"/>
                    </w:p>
                    <w:p w14:paraId="10C5057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16E7D4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6C882E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552B2A8" w14:textId="77777777" w:rsidR="00A43AC3" w:rsidRPr="00B1453A" w:rsidRDefault="00A43AC3" w:rsidP="00987998">
                      <w:pPr>
                        <w:jc w:val="center"/>
                        <w:rPr>
                          <w:rFonts w:ascii="Calibri" w:hAnsi="Calibri"/>
                          <w:sz w:val="36"/>
                          <w:szCs w:val="36"/>
                        </w:rPr>
                      </w:pPr>
                    </w:p>
                    <w:p w14:paraId="109CAF9A" w14:textId="77777777" w:rsidR="00A43AC3" w:rsidRDefault="00A43AC3" w:rsidP="00987998">
                      <w:pPr>
                        <w:jc w:val="center"/>
                        <w:rPr>
                          <w:rFonts w:ascii="Times New Roman CYR" w:hAnsi="Times New Roman CYR" w:cs="Times New Roman CYR"/>
                          <w:sz w:val="36"/>
                          <w:szCs w:val="36"/>
                        </w:rPr>
                      </w:pPr>
                    </w:p>
                    <w:p w14:paraId="66094EE1" w14:textId="77777777" w:rsidR="00A43AC3" w:rsidRDefault="00A43AC3"/>
                    <w:p w14:paraId="0E2406D3" w14:textId="77777777" w:rsidR="00A43AC3" w:rsidRPr="00630E21" w:rsidRDefault="00A43AC3" w:rsidP="00987998">
                      <w:pPr>
                        <w:pStyle w:val="3"/>
                        <w:spacing w:line="276" w:lineRule="auto"/>
                        <w:rPr>
                          <w:rFonts w:ascii="Times New Roman" w:hAnsi="Times New Roman"/>
                          <w:bCs/>
                          <w:sz w:val="48"/>
                          <w:szCs w:val="48"/>
                        </w:rPr>
                      </w:pPr>
                      <w:bookmarkStart w:id="4717" w:name="_Toc169174046"/>
                      <w:r w:rsidRPr="00630E21">
                        <w:rPr>
                          <w:rFonts w:ascii="Times New Roman" w:hAnsi="Times New Roman"/>
                          <w:bCs/>
                          <w:sz w:val="48"/>
                          <w:szCs w:val="48"/>
                        </w:rPr>
                        <w:t>ДИПЛОМНА РОБОТА</w:t>
                      </w:r>
                      <w:bookmarkEnd w:id="4717"/>
                    </w:p>
                    <w:p w14:paraId="1726948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E1C207C" w14:textId="77777777" w:rsidR="00A43AC3" w:rsidRPr="005E3013" w:rsidRDefault="00A43AC3" w:rsidP="00987998">
                      <w:pPr>
                        <w:pStyle w:val="2"/>
                        <w:spacing w:line="276" w:lineRule="auto"/>
                        <w:rPr>
                          <w:b w:val="0"/>
                          <w:bCs/>
                          <w:iCs/>
                          <w:sz w:val="48"/>
                          <w:szCs w:val="48"/>
                          <w:highlight w:val="yellow"/>
                        </w:rPr>
                      </w:pPr>
                      <w:bookmarkStart w:id="4718" w:name="_Toc16917404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718"/>
                    </w:p>
                    <w:p w14:paraId="5817060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64FBB6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BD5050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62DE61B" w14:textId="77777777" w:rsidR="00A43AC3" w:rsidRPr="00B1453A" w:rsidRDefault="00A43AC3" w:rsidP="00987998">
                      <w:pPr>
                        <w:jc w:val="center"/>
                        <w:rPr>
                          <w:rFonts w:ascii="Calibri" w:hAnsi="Calibri"/>
                          <w:sz w:val="36"/>
                          <w:szCs w:val="36"/>
                        </w:rPr>
                      </w:pPr>
                    </w:p>
                    <w:p w14:paraId="59E1857B" w14:textId="77777777" w:rsidR="00A43AC3" w:rsidRDefault="00A43AC3" w:rsidP="00987998">
                      <w:pPr>
                        <w:jc w:val="center"/>
                        <w:rPr>
                          <w:rFonts w:ascii="Times New Roman CYR" w:hAnsi="Times New Roman CYR" w:cs="Times New Roman CYR"/>
                          <w:sz w:val="36"/>
                          <w:szCs w:val="36"/>
                        </w:rPr>
                      </w:pPr>
                    </w:p>
                    <w:p w14:paraId="3BCA9A46" w14:textId="77777777" w:rsidR="00A43AC3" w:rsidRDefault="00A43AC3"/>
                    <w:p w14:paraId="668D3A0E" w14:textId="77777777" w:rsidR="00A43AC3" w:rsidRPr="00630E21" w:rsidRDefault="00A43AC3" w:rsidP="00987998">
                      <w:pPr>
                        <w:pStyle w:val="3"/>
                        <w:spacing w:line="276" w:lineRule="auto"/>
                        <w:rPr>
                          <w:rFonts w:ascii="Times New Roman" w:hAnsi="Times New Roman"/>
                          <w:bCs/>
                          <w:sz w:val="48"/>
                          <w:szCs w:val="48"/>
                        </w:rPr>
                      </w:pPr>
                      <w:bookmarkStart w:id="4719" w:name="_Toc169174048"/>
                      <w:r w:rsidRPr="00630E21">
                        <w:rPr>
                          <w:rFonts w:ascii="Times New Roman" w:hAnsi="Times New Roman"/>
                          <w:bCs/>
                          <w:sz w:val="48"/>
                          <w:szCs w:val="48"/>
                        </w:rPr>
                        <w:t>ДИПЛОМНА РОБОТА</w:t>
                      </w:r>
                      <w:bookmarkEnd w:id="4719"/>
                    </w:p>
                    <w:p w14:paraId="52F927F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B800D3F" w14:textId="77777777" w:rsidR="00A43AC3" w:rsidRPr="005E3013" w:rsidRDefault="00A43AC3" w:rsidP="00987998">
                      <w:pPr>
                        <w:pStyle w:val="2"/>
                        <w:spacing w:line="276" w:lineRule="auto"/>
                        <w:rPr>
                          <w:b w:val="0"/>
                          <w:bCs/>
                          <w:iCs/>
                          <w:sz w:val="48"/>
                          <w:szCs w:val="48"/>
                          <w:highlight w:val="yellow"/>
                        </w:rPr>
                      </w:pPr>
                      <w:bookmarkStart w:id="4720" w:name="_Toc16917404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720"/>
                    </w:p>
                    <w:p w14:paraId="3A88F8C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3BD1B2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8C667D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E8BE0A0" w14:textId="77777777" w:rsidR="00A43AC3" w:rsidRPr="00B1453A" w:rsidRDefault="00A43AC3" w:rsidP="00987998">
                      <w:pPr>
                        <w:jc w:val="center"/>
                        <w:rPr>
                          <w:rFonts w:ascii="Calibri" w:hAnsi="Calibri"/>
                          <w:sz w:val="36"/>
                          <w:szCs w:val="36"/>
                        </w:rPr>
                      </w:pPr>
                    </w:p>
                    <w:p w14:paraId="07355BD4" w14:textId="77777777" w:rsidR="00A43AC3" w:rsidRDefault="00A43AC3" w:rsidP="00987998">
                      <w:pPr>
                        <w:jc w:val="center"/>
                        <w:rPr>
                          <w:rFonts w:ascii="Times New Roman CYR" w:hAnsi="Times New Roman CYR" w:cs="Times New Roman CYR"/>
                          <w:sz w:val="36"/>
                          <w:szCs w:val="36"/>
                        </w:rPr>
                      </w:pPr>
                    </w:p>
                    <w:p w14:paraId="251097AE" w14:textId="77777777" w:rsidR="00A43AC3" w:rsidRDefault="00A43AC3"/>
                    <w:p w14:paraId="0897A284" w14:textId="77777777" w:rsidR="00A43AC3" w:rsidRPr="00630E21" w:rsidRDefault="00A43AC3" w:rsidP="00987998">
                      <w:pPr>
                        <w:pStyle w:val="3"/>
                        <w:spacing w:line="276" w:lineRule="auto"/>
                        <w:rPr>
                          <w:rFonts w:ascii="Times New Roman" w:hAnsi="Times New Roman"/>
                          <w:bCs/>
                          <w:sz w:val="48"/>
                          <w:szCs w:val="48"/>
                        </w:rPr>
                      </w:pPr>
                      <w:bookmarkStart w:id="4721" w:name="_Toc169174050"/>
                      <w:r w:rsidRPr="00630E21">
                        <w:rPr>
                          <w:rFonts w:ascii="Times New Roman" w:hAnsi="Times New Roman"/>
                          <w:bCs/>
                          <w:sz w:val="48"/>
                          <w:szCs w:val="48"/>
                        </w:rPr>
                        <w:t>ДИПЛОМНА РОБОТА</w:t>
                      </w:r>
                      <w:bookmarkEnd w:id="4721"/>
                    </w:p>
                    <w:p w14:paraId="3C424D3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697FCDC" w14:textId="77777777" w:rsidR="00A43AC3" w:rsidRPr="005E3013" w:rsidRDefault="00A43AC3" w:rsidP="00987998">
                      <w:pPr>
                        <w:pStyle w:val="2"/>
                        <w:spacing w:line="276" w:lineRule="auto"/>
                        <w:rPr>
                          <w:b w:val="0"/>
                          <w:bCs/>
                          <w:iCs/>
                          <w:sz w:val="48"/>
                          <w:szCs w:val="48"/>
                          <w:highlight w:val="yellow"/>
                        </w:rPr>
                      </w:pPr>
                      <w:bookmarkStart w:id="4722" w:name="_Toc16917405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722"/>
                    </w:p>
                    <w:p w14:paraId="1FCC564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D16607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E7EC4E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0551435" w14:textId="77777777" w:rsidR="00A43AC3" w:rsidRPr="00B1453A" w:rsidRDefault="00A43AC3" w:rsidP="00987998">
                      <w:pPr>
                        <w:jc w:val="center"/>
                        <w:rPr>
                          <w:rFonts w:ascii="Calibri" w:hAnsi="Calibri"/>
                          <w:sz w:val="36"/>
                          <w:szCs w:val="36"/>
                        </w:rPr>
                      </w:pPr>
                    </w:p>
                    <w:p w14:paraId="1AF50EDF" w14:textId="77777777" w:rsidR="00A43AC3" w:rsidRDefault="00A43AC3" w:rsidP="00987998">
                      <w:pPr>
                        <w:jc w:val="center"/>
                        <w:rPr>
                          <w:rFonts w:ascii="Times New Roman CYR" w:hAnsi="Times New Roman CYR" w:cs="Times New Roman CYR"/>
                          <w:sz w:val="36"/>
                          <w:szCs w:val="36"/>
                        </w:rPr>
                      </w:pPr>
                    </w:p>
                    <w:p w14:paraId="46483DC7" w14:textId="77777777" w:rsidR="00A43AC3" w:rsidRDefault="00A43AC3"/>
                    <w:p w14:paraId="5C76E10B" w14:textId="77777777" w:rsidR="00A43AC3" w:rsidRPr="00630E21" w:rsidRDefault="00A43AC3" w:rsidP="00987998">
                      <w:pPr>
                        <w:pStyle w:val="3"/>
                        <w:spacing w:line="276" w:lineRule="auto"/>
                        <w:rPr>
                          <w:rFonts w:ascii="Times New Roman" w:hAnsi="Times New Roman"/>
                          <w:bCs/>
                          <w:sz w:val="48"/>
                          <w:szCs w:val="48"/>
                        </w:rPr>
                      </w:pPr>
                      <w:bookmarkStart w:id="4723" w:name="_Toc169174052"/>
                      <w:r w:rsidRPr="00630E21">
                        <w:rPr>
                          <w:rFonts w:ascii="Times New Roman" w:hAnsi="Times New Roman"/>
                          <w:bCs/>
                          <w:sz w:val="48"/>
                          <w:szCs w:val="48"/>
                        </w:rPr>
                        <w:t>ДИПЛОМНА РОБОТА</w:t>
                      </w:r>
                      <w:bookmarkEnd w:id="4723"/>
                    </w:p>
                    <w:p w14:paraId="57A4567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695C32F" w14:textId="77777777" w:rsidR="00A43AC3" w:rsidRPr="005E3013" w:rsidRDefault="00A43AC3" w:rsidP="00987998">
                      <w:pPr>
                        <w:pStyle w:val="2"/>
                        <w:spacing w:line="276" w:lineRule="auto"/>
                        <w:rPr>
                          <w:b w:val="0"/>
                          <w:bCs/>
                          <w:iCs/>
                          <w:sz w:val="48"/>
                          <w:szCs w:val="48"/>
                          <w:highlight w:val="yellow"/>
                        </w:rPr>
                      </w:pPr>
                      <w:bookmarkStart w:id="4724" w:name="_Toc16917405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724"/>
                    </w:p>
                    <w:p w14:paraId="4A6DC58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03EC12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283CB9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526D134" w14:textId="77777777" w:rsidR="00A43AC3" w:rsidRPr="00B1453A" w:rsidRDefault="00A43AC3" w:rsidP="00987998">
                      <w:pPr>
                        <w:jc w:val="center"/>
                        <w:rPr>
                          <w:rFonts w:ascii="Calibri" w:hAnsi="Calibri"/>
                          <w:sz w:val="36"/>
                          <w:szCs w:val="36"/>
                        </w:rPr>
                      </w:pPr>
                    </w:p>
                    <w:p w14:paraId="3D346DD7" w14:textId="77777777" w:rsidR="00A43AC3" w:rsidRDefault="00A43AC3" w:rsidP="00987998">
                      <w:pPr>
                        <w:jc w:val="center"/>
                        <w:rPr>
                          <w:rFonts w:ascii="Times New Roman CYR" w:hAnsi="Times New Roman CYR" w:cs="Times New Roman CYR"/>
                          <w:sz w:val="36"/>
                          <w:szCs w:val="36"/>
                        </w:rPr>
                      </w:pPr>
                    </w:p>
                    <w:p w14:paraId="1F66A28E" w14:textId="77777777" w:rsidR="00A43AC3" w:rsidRDefault="00A43AC3"/>
                    <w:p w14:paraId="3F76E612" w14:textId="77777777" w:rsidR="00A43AC3" w:rsidRPr="00630E21" w:rsidRDefault="00A43AC3" w:rsidP="00987998">
                      <w:pPr>
                        <w:pStyle w:val="3"/>
                        <w:spacing w:line="276" w:lineRule="auto"/>
                        <w:rPr>
                          <w:rFonts w:ascii="Times New Roman" w:hAnsi="Times New Roman"/>
                          <w:bCs/>
                          <w:sz w:val="48"/>
                          <w:szCs w:val="48"/>
                        </w:rPr>
                      </w:pPr>
                      <w:bookmarkStart w:id="4725" w:name="_Toc169174054"/>
                      <w:r w:rsidRPr="00630E21">
                        <w:rPr>
                          <w:rFonts w:ascii="Times New Roman" w:hAnsi="Times New Roman"/>
                          <w:bCs/>
                          <w:sz w:val="48"/>
                          <w:szCs w:val="48"/>
                        </w:rPr>
                        <w:t>ДИПЛОМНА РОБОТА</w:t>
                      </w:r>
                      <w:bookmarkEnd w:id="4725"/>
                    </w:p>
                    <w:p w14:paraId="4F651B2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4CE8B9D" w14:textId="77777777" w:rsidR="00A43AC3" w:rsidRPr="005E3013" w:rsidRDefault="00A43AC3" w:rsidP="00987998">
                      <w:pPr>
                        <w:pStyle w:val="2"/>
                        <w:spacing w:line="276" w:lineRule="auto"/>
                        <w:rPr>
                          <w:b w:val="0"/>
                          <w:bCs/>
                          <w:iCs/>
                          <w:sz w:val="48"/>
                          <w:szCs w:val="48"/>
                          <w:highlight w:val="yellow"/>
                        </w:rPr>
                      </w:pPr>
                      <w:bookmarkStart w:id="4726" w:name="_Toc16917405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726"/>
                    </w:p>
                    <w:p w14:paraId="32CF02F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AB0A99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667287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E87A3C2" w14:textId="77777777" w:rsidR="00A43AC3" w:rsidRPr="00B1453A" w:rsidRDefault="00A43AC3" w:rsidP="00987998">
                      <w:pPr>
                        <w:jc w:val="center"/>
                        <w:rPr>
                          <w:rFonts w:ascii="Calibri" w:hAnsi="Calibri"/>
                          <w:sz w:val="36"/>
                          <w:szCs w:val="36"/>
                        </w:rPr>
                      </w:pPr>
                    </w:p>
                    <w:p w14:paraId="64A23D8A" w14:textId="77777777" w:rsidR="00A43AC3" w:rsidRDefault="00A43AC3" w:rsidP="00987998">
                      <w:pPr>
                        <w:jc w:val="center"/>
                        <w:rPr>
                          <w:rFonts w:ascii="Times New Roman CYR" w:hAnsi="Times New Roman CYR" w:cs="Times New Roman CYR"/>
                          <w:sz w:val="36"/>
                          <w:szCs w:val="36"/>
                        </w:rPr>
                      </w:pPr>
                    </w:p>
                    <w:p w14:paraId="3F1FBEE9" w14:textId="77777777" w:rsidR="00A43AC3" w:rsidRDefault="00A43AC3"/>
                    <w:p w14:paraId="3FEBBA13" w14:textId="77777777" w:rsidR="000658DF" w:rsidRPr="003A41B8" w:rsidRDefault="000658DF" w:rsidP="000658DF">
                      <w:pPr>
                        <w:pStyle w:val="3"/>
                        <w:spacing w:line="300" w:lineRule="auto"/>
                        <w:rPr>
                          <w:rFonts w:ascii="Times New Roman CYR" w:hAnsi="Times New Roman CYR"/>
                          <w:i/>
                          <w:iCs/>
                          <w:sz w:val="44"/>
                          <w:szCs w:val="44"/>
                        </w:rPr>
                      </w:pPr>
                      <w:bookmarkStart w:id="4727" w:name="_Toc169174056"/>
                      <w:r w:rsidRPr="003A41B8">
                        <w:rPr>
                          <w:rFonts w:ascii="Times New Roman CYR" w:hAnsi="Times New Roman CYR"/>
                          <w:i/>
                          <w:iCs/>
                          <w:sz w:val="44"/>
                          <w:szCs w:val="44"/>
                        </w:rPr>
                        <w:t>ДИПЛОМНА РОБОТА БАКАЛАВРА</w:t>
                      </w:r>
                      <w:bookmarkEnd w:id="4727"/>
                      <w:r w:rsidRPr="003A41B8">
                        <w:rPr>
                          <w:rFonts w:ascii="Times New Roman CYR" w:hAnsi="Times New Roman CYR"/>
                          <w:i/>
                          <w:iCs/>
                          <w:sz w:val="44"/>
                          <w:szCs w:val="44"/>
                        </w:rPr>
                        <w:t xml:space="preserve"> </w:t>
                      </w:r>
                    </w:p>
                    <w:p w14:paraId="514E450A" w14:textId="77777777" w:rsidR="000658DF" w:rsidRPr="000D3135" w:rsidRDefault="000658DF" w:rsidP="000658DF">
                      <w:pPr>
                        <w:pStyle w:val="2"/>
                        <w:spacing w:line="300" w:lineRule="auto"/>
                        <w:rPr>
                          <w:rFonts w:ascii="Times New Roman CYR" w:hAnsi="Times New Roman CYR"/>
                          <w:b w:val="0"/>
                          <w:sz w:val="44"/>
                          <w:szCs w:val="44"/>
                        </w:rPr>
                      </w:pPr>
                      <w:bookmarkStart w:id="4728" w:name="_Toc169174057"/>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4728"/>
                    </w:p>
                    <w:p w14:paraId="42BB7E2E"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2DE4739E"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30344420" w14:textId="77777777" w:rsidR="000658DF" w:rsidRPr="000D3135" w:rsidRDefault="000658DF" w:rsidP="000658DF">
                      <w:pPr>
                        <w:spacing w:line="300" w:lineRule="auto"/>
                        <w:jc w:val="center"/>
                        <w:rPr>
                          <w:b/>
                          <w:lang w:val="uk-UA"/>
                        </w:rPr>
                      </w:pPr>
                    </w:p>
                    <w:p w14:paraId="60263D4A"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360A2C88" w14:textId="77777777" w:rsidR="00A43AC3" w:rsidRPr="00B1453A" w:rsidRDefault="00A43AC3" w:rsidP="00987998">
                      <w:pPr>
                        <w:jc w:val="center"/>
                        <w:rPr>
                          <w:rFonts w:ascii="Calibri" w:hAnsi="Calibri"/>
                          <w:sz w:val="36"/>
                          <w:szCs w:val="36"/>
                        </w:rPr>
                      </w:pPr>
                    </w:p>
                    <w:p w14:paraId="3F5B1F6B" w14:textId="77777777" w:rsidR="00A43AC3" w:rsidRDefault="00A43AC3" w:rsidP="00987998">
                      <w:pPr>
                        <w:jc w:val="center"/>
                        <w:rPr>
                          <w:rFonts w:ascii="Times New Roman CYR" w:hAnsi="Times New Roman CYR" w:cs="Times New Roman CYR"/>
                          <w:sz w:val="36"/>
                          <w:szCs w:val="36"/>
                        </w:rPr>
                      </w:pPr>
                    </w:p>
                    <w:p w14:paraId="25D126B0" w14:textId="77777777" w:rsidR="00A43AC3" w:rsidRDefault="00A43AC3"/>
                    <w:p w14:paraId="63C5E71B" w14:textId="77777777" w:rsidR="00A43AC3" w:rsidRPr="00630E21" w:rsidRDefault="00A43AC3" w:rsidP="00987998">
                      <w:pPr>
                        <w:pStyle w:val="3"/>
                        <w:spacing w:line="276" w:lineRule="auto"/>
                        <w:rPr>
                          <w:rFonts w:ascii="Times New Roman" w:hAnsi="Times New Roman"/>
                          <w:bCs/>
                          <w:sz w:val="48"/>
                          <w:szCs w:val="48"/>
                        </w:rPr>
                      </w:pPr>
                      <w:bookmarkStart w:id="4729" w:name="_Toc169174058"/>
                      <w:r w:rsidRPr="00630E21">
                        <w:rPr>
                          <w:rFonts w:ascii="Times New Roman" w:hAnsi="Times New Roman"/>
                          <w:bCs/>
                          <w:sz w:val="48"/>
                          <w:szCs w:val="48"/>
                        </w:rPr>
                        <w:t>ДИПЛОМНА РОБОТА</w:t>
                      </w:r>
                      <w:bookmarkEnd w:id="4729"/>
                    </w:p>
                    <w:p w14:paraId="3A3FE75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09B3ACB" w14:textId="77777777" w:rsidR="00A43AC3" w:rsidRPr="005E3013" w:rsidRDefault="00A43AC3" w:rsidP="00987998">
                      <w:pPr>
                        <w:pStyle w:val="2"/>
                        <w:spacing w:line="276" w:lineRule="auto"/>
                        <w:rPr>
                          <w:b w:val="0"/>
                          <w:bCs/>
                          <w:iCs/>
                          <w:sz w:val="48"/>
                          <w:szCs w:val="48"/>
                          <w:highlight w:val="yellow"/>
                        </w:rPr>
                      </w:pPr>
                      <w:bookmarkStart w:id="4730" w:name="_Toc16917405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730"/>
                    </w:p>
                    <w:p w14:paraId="1E2B421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C92EC4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B7F590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F87377C" w14:textId="77777777" w:rsidR="00A43AC3" w:rsidRPr="00B1453A" w:rsidRDefault="00A43AC3" w:rsidP="00987998">
                      <w:pPr>
                        <w:jc w:val="center"/>
                        <w:rPr>
                          <w:rFonts w:ascii="Calibri" w:hAnsi="Calibri"/>
                          <w:sz w:val="36"/>
                          <w:szCs w:val="36"/>
                        </w:rPr>
                      </w:pPr>
                    </w:p>
                    <w:p w14:paraId="11687700" w14:textId="77777777" w:rsidR="00A43AC3" w:rsidRDefault="00A43AC3" w:rsidP="00987998">
                      <w:pPr>
                        <w:jc w:val="center"/>
                        <w:rPr>
                          <w:rFonts w:ascii="Times New Roman CYR" w:hAnsi="Times New Roman CYR" w:cs="Times New Roman CYR"/>
                          <w:sz w:val="36"/>
                          <w:szCs w:val="36"/>
                        </w:rPr>
                      </w:pPr>
                    </w:p>
                    <w:p w14:paraId="6FAA0481" w14:textId="77777777" w:rsidR="00A43AC3" w:rsidRDefault="00A43AC3"/>
                    <w:p w14:paraId="687BA9F8" w14:textId="77777777" w:rsidR="00A43AC3" w:rsidRPr="00630E21" w:rsidRDefault="00A43AC3" w:rsidP="00987998">
                      <w:pPr>
                        <w:pStyle w:val="3"/>
                        <w:spacing w:line="276" w:lineRule="auto"/>
                        <w:rPr>
                          <w:rFonts w:ascii="Times New Roman" w:hAnsi="Times New Roman"/>
                          <w:bCs/>
                          <w:sz w:val="48"/>
                          <w:szCs w:val="48"/>
                        </w:rPr>
                      </w:pPr>
                      <w:bookmarkStart w:id="4731" w:name="_Toc169174060"/>
                      <w:r w:rsidRPr="00630E21">
                        <w:rPr>
                          <w:rFonts w:ascii="Times New Roman" w:hAnsi="Times New Roman"/>
                          <w:bCs/>
                          <w:sz w:val="48"/>
                          <w:szCs w:val="48"/>
                        </w:rPr>
                        <w:t>ДИПЛОМНА РОБОТА</w:t>
                      </w:r>
                      <w:bookmarkEnd w:id="4731"/>
                    </w:p>
                    <w:p w14:paraId="6B34788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7004F98" w14:textId="77777777" w:rsidR="00A43AC3" w:rsidRPr="005E3013" w:rsidRDefault="00A43AC3" w:rsidP="00987998">
                      <w:pPr>
                        <w:pStyle w:val="2"/>
                        <w:spacing w:line="276" w:lineRule="auto"/>
                        <w:rPr>
                          <w:b w:val="0"/>
                          <w:bCs/>
                          <w:iCs/>
                          <w:sz w:val="48"/>
                          <w:szCs w:val="48"/>
                          <w:highlight w:val="yellow"/>
                        </w:rPr>
                      </w:pPr>
                      <w:bookmarkStart w:id="4732" w:name="_Toc16917406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732"/>
                    </w:p>
                    <w:p w14:paraId="41FA6CE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F31EA2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8F1F35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5119B35" w14:textId="77777777" w:rsidR="00A43AC3" w:rsidRPr="00B1453A" w:rsidRDefault="00A43AC3" w:rsidP="00987998">
                      <w:pPr>
                        <w:jc w:val="center"/>
                        <w:rPr>
                          <w:rFonts w:ascii="Calibri" w:hAnsi="Calibri"/>
                          <w:sz w:val="36"/>
                          <w:szCs w:val="36"/>
                        </w:rPr>
                      </w:pPr>
                    </w:p>
                    <w:p w14:paraId="3F7C4673" w14:textId="77777777" w:rsidR="00A43AC3" w:rsidRDefault="00A43AC3" w:rsidP="00987998">
                      <w:pPr>
                        <w:jc w:val="center"/>
                        <w:rPr>
                          <w:rFonts w:ascii="Times New Roman CYR" w:hAnsi="Times New Roman CYR" w:cs="Times New Roman CYR"/>
                          <w:sz w:val="36"/>
                          <w:szCs w:val="36"/>
                        </w:rPr>
                      </w:pPr>
                    </w:p>
                    <w:p w14:paraId="1DA78FE8" w14:textId="77777777" w:rsidR="00A43AC3" w:rsidRDefault="00A43AC3"/>
                    <w:p w14:paraId="404880DC" w14:textId="77777777" w:rsidR="00A43AC3" w:rsidRPr="00630E21" w:rsidRDefault="00A43AC3" w:rsidP="00987998">
                      <w:pPr>
                        <w:pStyle w:val="3"/>
                        <w:spacing w:line="276" w:lineRule="auto"/>
                        <w:rPr>
                          <w:rFonts w:ascii="Times New Roman" w:hAnsi="Times New Roman"/>
                          <w:bCs/>
                          <w:sz w:val="48"/>
                          <w:szCs w:val="48"/>
                        </w:rPr>
                      </w:pPr>
                      <w:bookmarkStart w:id="4733" w:name="_Toc169174062"/>
                      <w:r w:rsidRPr="00630E21">
                        <w:rPr>
                          <w:rFonts w:ascii="Times New Roman" w:hAnsi="Times New Roman"/>
                          <w:bCs/>
                          <w:sz w:val="48"/>
                          <w:szCs w:val="48"/>
                        </w:rPr>
                        <w:t>ДИПЛОМНА РОБОТА</w:t>
                      </w:r>
                      <w:bookmarkEnd w:id="4733"/>
                    </w:p>
                    <w:p w14:paraId="3884600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9639EF1" w14:textId="77777777" w:rsidR="00A43AC3" w:rsidRPr="005E3013" w:rsidRDefault="00A43AC3" w:rsidP="00987998">
                      <w:pPr>
                        <w:pStyle w:val="2"/>
                        <w:spacing w:line="276" w:lineRule="auto"/>
                        <w:rPr>
                          <w:b w:val="0"/>
                          <w:bCs/>
                          <w:iCs/>
                          <w:sz w:val="48"/>
                          <w:szCs w:val="48"/>
                          <w:highlight w:val="yellow"/>
                        </w:rPr>
                      </w:pPr>
                      <w:bookmarkStart w:id="4734" w:name="_Toc16917406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734"/>
                    </w:p>
                    <w:p w14:paraId="0DD54D3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AFFB2E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E805C0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D5682C2" w14:textId="77777777" w:rsidR="00A43AC3" w:rsidRPr="00B1453A" w:rsidRDefault="00A43AC3" w:rsidP="00987998">
                      <w:pPr>
                        <w:jc w:val="center"/>
                        <w:rPr>
                          <w:rFonts w:ascii="Calibri" w:hAnsi="Calibri"/>
                          <w:sz w:val="36"/>
                          <w:szCs w:val="36"/>
                        </w:rPr>
                      </w:pPr>
                    </w:p>
                    <w:p w14:paraId="6AE311A2" w14:textId="77777777" w:rsidR="00A43AC3" w:rsidRDefault="00A43AC3" w:rsidP="00987998">
                      <w:pPr>
                        <w:jc w:val="center"/>
                        <w:rPr>
                          <w:rFonts w:ascii="Times New Roman CYR" w:hAnsi="Times New Roman CYR" w:cs="Times New Roman CYR"/>
                          <w:sz w:val="36"/>
                          <w:szCs w:val="36"/>
                        </w:rPr>
                      </w:pPr>
                    </w:p>
                    <w:p w14:paraId="242866CB" w14:textId="77777777" w:rsidR="00A43AC3" w:rsidRDefault="00A43AC3"/>
                    <w:p w14:paraId="3CFC45CC" w14:textId="77777777" w:rsidR="00A43AC3" w:rsidRPr="00630E21" w:rsidRDefault="00A43AC3" w:rsidP="00987998">
                      <w:pPr>
                        <w:pStyle w:val="3"/>
                        <w:spacing w:line="276" w:lineRule="auto"/>
                        <w:rPr>
                          <w:rFonts w:ascii="Times New Roman" w:hAnsi="Times New Roman"/>
                          <w:bCs/>
                          <w:sz w:val="48"/>
                          <w:szCs w:val="48"/>
                        </w:rPr>
                      </w:pPr>
                      <w:bookmarkStart w:id="4735" w:name="_Toc169174064"/>
                      <w:r w:rsidRPr="00630E21">
                        <w:rPr>
                          <w:rFonts w:ascii="Times New Roman" w:hAnsi="Times New Roman"/>
                          <w:bCs/>
                          <w:sz w:val="48"/>
                          <w:szCs w:val="48"/>
                        </w:rPr>
                        <w:t>ДИПЛОМНА РОБОТА</w:t>
                      </w:r>
                      <w:bookmarkEnd w:id="4735"/>
                    </w:p>
                    <w:p w14:paraId="350E8AF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9F5CFC5" w14:textId="77777777" w:rsidR="00A43AC3" w:rsidRPr="005E3013" w:rsidRDefault="00A43AC3" w:rsidP="00987998">
                      <w:pPr>
                        <w:pStyle w:val="2"/>
                        <w:spacing w:line="276" w:lineRule="auto"/>
                        <w:rPr>
                          <w:b w:val="0"/>
                          <w:bCs/>
                          <w:iCs/>
                          <w:sz w:val="48"/>
                          <w:szCs w:val="48"/>
                          <w:highlight w:val="yellow"/>
                        </w:rPr>
                      </w:pPr>
                      <w:bookmarkStart w:id="4736" w:name="_Toc16917406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736"/>
                    </w:p>
                    <w:p w14:paraId="3630683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A1B1A4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CCB681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264F5A0" w14:textId="77777777" w:rsidR="00A43AC3" w:rsidRPr="00B1453A" w:rsidRDefault="00A43AC3" w:rsidP="00987998">
                      <w:pPr>
                        <w:jc w:val="center"/>
                        <w:rPr>
                          <w:rFonts w:ascii="Calibri" w:hAnsi="Calibri"/>
                          <w:sz w:val="36"/>
                          <w:szCs w:val="36"/>
                        </w:rPr>
                      </w:pPr>
                    </w:p>
                    <w:p w14:paraId="162FC8AE" w14:textId="77777777" w:rsidR="00A43AC3" w:rsidRDefault="00A43AC3" w:rsidP="00987998">
                      <w:pPr>
                        <w:jc w:val="center"/>
                        <w:rPr>
                          <w:rFonts w:ascii="Times New Roman CYR" w:hAnsi="Times New Roman CYR" w:cs="Times New Roman CYR"/>
                          <w:sz w:val="36"/>
                          <w:szCs w:val="36"/>
                        </w:rPr>
                      </w:pPr>
                    </w:p>
                    <w:p w14:paraId="42326E9D" w14:textId="77777777" w:rsidR="00A43AC3" w:rsidRDefault="00A43AC3"/>
                    <w:p w14:paraId="23CA47BE" w14:textId="77777777" w:rsidR="00A43AC3" w:rsidRPr="00630E21" w:rsidRDefault="00A43AC3" w:rsidP="00987998">
                      <w:pPr>
                        <w:pStyle w:val="3"/>
                        <w:spacing w:line="276" w:lineRule="auto"/>
                        <w:rPr>
                          <w:rFonts w:ascii="Times New Roman" w:hAnsi="Times New Roman"/>
                          <w:bCs/>
                          <w:sz w:val="48"/>
                          <w:szCs w:val="48"/>
                        </w:rPr>
                      </w:pPr>
                      <w:bookmarkStart w:id="4737" w:name="_Toc169174066"/>
                      <w:r w:rsidRPr="00630E21">
                        <w:rPr>
                          <w:rFonts w:ascii="Times New Roman" w:hAnsi="Times New Roman"/>
                          <w:bCs/>
                          <w:sz w:val="48"/>
                          <w:szCs w:val="48"/>
                        </w:rPr>
                        <w:t>ДИПЛОМНА РОБОТА</w:t>
                      </w:r>
                      <w:bookmarkEnd w:id="4737"/>
                    </w:p>
                    <w:p w14:paraId="222EFB2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F6694D5" w14:textId="77777777" w:rsidR="00A43AC3" w:rsidRPr="005E3013" w:rsidRDefault="00A43AC3" w:rsidP="00987998">
                      <w:pPr>
                        <w:pStyle w:val="2"/>
                        <w:spacing w:line="276" w:lineRule="auto"/>
                        <w:rPr>
                          <w:b w:val="0"/>
                          <w:bCs/>
                          <w:iCs/>
                          <w:sz w:val="48"/>
                          <w:szCs w:val="48"/>
                          <w:highlight w:val="yellow"/>
                        </w:rPr>
                      </w:pPr>
                      <w:bookmarkStart w:id="4738" w:name="_Toc16917406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738"/>
                    </w:p>
                    <w:p w14:paraId="1D68A50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28F6B2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30FD70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1B8B8B3" w14:textId="77777777" w:rsidR="00A43AC3" w:rsidRPr="00B1453A" w:rsidRDefault="00A43AC3" w:rsidP="00987998">
                      <w:pPr>
                        <w:jc w:val="center"/>
                        <w:rPr>
                          <w:rFonts w:ascii="Calibri" w:hAnsi="Calibri"/>
                          <w:sz w:val="36"/>
                          <w:szCs w:val="36"/>
                        </w:rPr>
                      </w:pPr>
                    </w:p>
                    <w:p w14:paraId="56929BB8" w14:textId="77777777" w:rsidR="00A43AC3" w:rsidRDefault="00A43AC3" w:rsidP="00987998">
                      <w:pPr>
                        <w:jc w:val="center"/>
                        <w:rPr>
                          <w:rFonts w:ascii="Times New Roman CYR" w:hAnsi="Times New Roman CYR" w:cs="Times New Roman CYR"/>
                          <w:sz w:val="36"/>
                          <w:szCs w:val="36"/>
                        </w:rPr>
                      </w:pPr>
                    </w:p>
                    <w:p w14:paraId="516CC2E0" w14:textId="77777777" w:rsidR="00A43AC3" w:rsidRDefault="00A43AC3"/>
                    <w:p w14:paraId="547CEDD4" w14:textId="77777777" w:rsidR="00A43AC3" w:rsidRPr="00630E21" w:rsidRDefault="00A43AC3" w:rsidP="00987998">
                      <w:pPr>
                        <w:pStyle w:val="3"/>
                        <w:spacing w:line="276" w:lineRule="auto"/>
                        <w:rPr>
                          <w:rFonts w:ascii="Times New Roman" w:hAnsi="Times New Roman"/>
                          <w:bCs/>
                          <w:sz w:val="48"/>
                          <w:szCs w:val="48"/>
                        </w:rPr>
                      </w:pPr>
                      <w:bookmarkStart w:id="4739" w:name="_Toc169174068"/>
                      <w:r w:rsidRPr="00630E21">
                        <w:rPr>
                          <w:rFonts w:ascii="Times New Roman" w:hAnsi="Times New Roman"/>
                          <w:bCs/>
                          <w:sz w:val="48"/>
                          <w:szCs w:val="48"/>
                        </w:rPr>
                        <w:t>ДИПЛОМНА РОБОТА</w:t>
                      </w:r>
                      <w:bookmarkEnd w:id="4739"/>
                    </w:p>
                    <w:p w14:paraId="57BCD1C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1C8B17D" w14:textId="77777777" w:rsidR="00A43AC3" w:rsidRPr="005E3013" w:rsidRDefault="00A43AC3" w:rsidP="00987998">
                      <w:pPr>
                        <w:pStyle w:val="2"/>
                        <w:spacing w:line="276" w:lineRule="auto"/>
                        <w:rPr>
                          <w:b w:val="0"/>
                          <w:bCs/>
                          <w:iCs/>
                          <w:sz w:val="48"/>
                          <w:szCs w:val="48"/>
                          <w:highlight w:val="yellow"/>
                        </w:rPr>
                      </w:pPr>
                      <w:bookmarkStart w:id="4740" w:name="_Toc16917406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740"/>
                    </w:p>
                    <w:p w14:paraId="0B4DB4F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F25510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5A2B22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D9988AB" w14:textId="77777777" w:rsidR="00A43AC3" w:rsidRPr="00B1453A" w:rsidRDefault="00A43AC3" w:rsidP="00987998">
                      <w:pPr>
                        <w:jc w:val="center"/>
                        <w:rPr>
                          <w:rFonts w:ascii="Calibri" w:hAnsi="Calibri"/>
                          <w:sz w:val="36"/>
                          <w:szCs w:val="36"/>
                        </w:rPr>
                      </w:pPr>
                    </w:p>
                    <w:p w14:paraId="261CBD52" w14:textId="77777777" w:rsidR="00A43AC3" w:rsidRDefault="00A43AC3" w:rsidP="00987998">
                      <w:pPr>
                        <w:jc w:val="center"/>
                        <w:rPr>
                          <w:rFonts w:ascii="Times New Roman CYR" w:hAnsi="Times New Roman CYR" w:cs="Times New Roman CYR"/>
                          <w:sz w:val="36"/>
                          <w:szCs w:val="36"/>
                        </w:rPr>
                      </w:pPr>
                    </w:p>
                    <w:p w14:paraId="3797CB48" w14:textId="77777777" w:rsidR="00A43AC3" w:rsidRDefault="00A43AC3"/>
                    <w:p w14:paraId="555E507D" w14:textId="77777777" w:rsidR="00A43AC3" w:rsidRPr="00630E21" w:rsidRDefault="00A43AC3" w:rsidP="00987998">
                      <w:pPr>
                        <w:pStyle w:val="3"/>
                        <w:spacing w:line="276" w:lineRule="auto"/>
                        <w:rPr>
                          <w:rFonts w:ascii="Times New Roman" w:hAnsi="Times New Roman"/>
                          <w:bCs/>
                          <w:sz w:val="48"/>
                          <w:szCs w:val="48"/>
                        </w:rPr>
                      </w:pPr>
                      <w:bookmarkStart w:id="4741" w:name="_Toc169174070"/>
                      <w:r w:rsidRPr="00630E21">
                        <w:rPr>
                          <w:rFonts w:ascii="Times New Roman" w:hAnsi="Times New Roman"/>
                          <w:bCs/>
                          <w:sz w:val="48"/>
                          <w:szCs w:val="48"/>
                        </w:rPr>
                        <w:t>ДИПЛОМНА РОБОТА</w:t>
                      </w:r>
                      <w:bookmarkEnd w:id="4741"/>
                    </w:p>
                    <w:p w14:paraId="1E42A24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D575F17" w14:textId="77777777" w:rsidR="00A43AC3" w:rsidRPr="005E3013" w:rsidRDefault="00A43AC3" w:rsidP="00987998">
                      <w:pPr>
                        <w:pStyle w:val="2"/>
                        <w:spacing w:line="276" w:lineRule="auto"/>
                        <w:rPr>
                          <w:b w:val="0"/>
                          <w:bCs/>
                          <w:iCs/>
                          <w:sz w:val="48"/>
                          <w:szCs w:val="48"/>
                          <w:highlight w:val="yellow"/>
                        </w:rPr>
                      </w:pPr>
                      <w:bookmarkStart w:id="4742" w:name="_Toc16917407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742"/>
                    </w:p>
                    <w:p w14:paraId="1BE8008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E67EDD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41B310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235E6E4" w14:textId="77777777" w:rsidR="00A43AC3" w:rsidRPr="00B1453A" w:rsidRDefault="00A43AC3" w:rsidP="00987998">
                      <w:pPr>
                        <w:jc w:val="center"/>
                        <w:rPr>
                          <w:rFonts w:ascii="Calibri" w:hAnsi="Calibri"/>
                          <w:sz w:val="36"/>
                          <w:szCs w:val="36"/>
                        </w:rPr>
                      </w:pPr>
                    </w:p>
                    <w:p w14:paraId="68E77585" w14:textId="77777777" w:rsidR="00A43AC3" w:rsidRDefault="00A43AC3" w:rsidP="00987998">
                      <w:pPr>
                        <w:jc w:val="center"/>
                        <w:rPr>
                          <w:rFonts w:ascii="Times New Roman CYR" w:hAnsi="Times New Roman CYR" w:cs="Times New Roman CYR"/>
                          <w:sz w:val="36"/>
                          <w:szCs w:val="36"/>
                        </w:rPr>
                      </w:pPr>
                    </w:p>
                    <w:p w14:paraId="12944E1B" w14:textId="77777777" w:rsidR="00A43AC3" w:rsidRDefault="00A43AC3"/>
                    <w:p w14:paraId="5E8523AB" w14:textId="77777777" w:rsidR="000658DF" w:rsidRPr="003A41B8" w:rsidRDefault="000658DF" w:rsidP="000658DF">
                      <w:pPr>
                        <w:pStyle w:val="3"/>
                        <w:spacing w:line="300" w:lineRule="auto"/>
                        <w:rPr>
                          <w:rFonts w:ascii="Times New Roman CYR" w:hAnsi="Times New Roman CYR"/>
                          <w:i/>
                          <w:iCs/>
                          <w:sz w:val="44"/>
                          <w:szCs w:val="44"/>
                        </w:rPr>
                      </w:pPr>
                      <w:bookmarkStart w:id="4743" w:name="_Toc169174072"/>
                      <w:r w:rsidRPr="003A41B8">
                        <w:rPr>
                          <w:rFonts w:ascii="Times New Roman CYR" w:hAnsi="Times New Roman CYR"/>
                          <w:i/>
                          <w:iCs/>
                          <w:sz w:val="44"/>
                          <w:szCs w:val="44"/>
                        </w:rPr>
                        <w:t>ДИПЛОМНА РОБОТА БАКАЛАВРА</w:t>
                      </w:r>
                      <w:bookmarkEnd w:id="4743"/>
                      <w:r w:rsidRPr="003A41B8">
                        <w:rPr>
                          <w:rFonts w:ascii="Times New Roman CYR" w:hAnsi="Times New Roman CYR"/>
                          <w:i/>
                          <w:iCs/>
                          <w:sz w:val="44"/>
                          <w:szCs w:val="44"/>
                        </w:rPr>
                        <w:t xml:space="preserve"> </w:t>
                      </w:r>
                    </w:p>
                    <w:p w14:paraId="34B64A5D" w14:textId="77777777" w:rsidR="000658DF" w:rsidRPr="000D3135" w:rsidRDefault="000658DF" w:rsidP="000658DF">
                      <w:pPr>
                        <w:pStyle w:val="2"/>
                        <w:spacing w:line="300" w:lineRule="auto"/>
                        <w:rPr>
                          <w:rFonts w:ascii="Times New Roman CYR" w:hAnsi="Times New Roman CYR"/>
                          <w:b w:val="0"/>
                          <w:sz w:val="44"/>
                          <w:szCs w:val="44"/>
                        </w:rPr>
                      </w:pPr>
                      <w:bookmarkStart w:id="4744" w:name="_Toc169174073"/>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4744"/>
                    </w:p>
                    <w:p w14:paraId="504F9332"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17CED4F6"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74CC9524" w14:textId="77777777" w:rsidR="000658DF" w:rsidRPr="000D3135" w:rsidRDefault="000658DF" w:rsidP="000658DF">
                      <w:pPr>
                        <w:spacing w:line="300" w:lineRule="auto"/>
                        <w:jc w:val="center"/>
                        <w:rPr>
                          <w:b/>
                          <w:lang w:val="uk-UA"/>
                        </w:rPr>
                      </w:pPr>
                    </w:p>
                    <w:p w14:paraId="6782739F"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129A8A2F" w14:textId="77777777" w:rsidR="00A43AC3" w:rsidRPr="00B1453A" w:rsidRDefault="00A43AC3" w:rsidP="00987998">
                      <w:pPr>
                        <w:jc w:val="center"/>
                        <w:rPr>
                          <w:rFonts w:ascii="Calibri" w:hAnsi="Calibri"/>
                          <w:sz w:val="36"/>
                          <w:szCs w:val="36"/>
                        </w:rPr>
                      </w:pPr>
                    </w:p>
                    <w:p w14:paraId="4DB3E45F" w14:textId="77777777" w:rsidR="00A43AC3" w:rsidRDefault="00A43AC3" w:rsidP="00987998">
                      <w:pPr>
                        <w:jc w:val="center"/>
                        <w:rPr>
                          <w:rFonts w:ascii="Times New Roman CYR" w:hAnsi="Times New Roman CYR" w:cs="Times New Roman CYR"/>
                          <w:sz w:val="36"/>
                          <w:szCs w:val="36"/>
                        </w:rPr>
                      </w:pPr>
                    </w:p>
                    <w:p w14:paraId="094CEC4D" w14:textId="77777777" w:rsidR="00A43AC3" w:rsidRDefault="00A43AC3"/>
                    <w:p w14:paraId="67120D01" w14:textId="77777777" w:rsidR="00A43AC3" w:rsidRPr="00630E21" w:rsidRDefault="00A43AC3" w:rsidP="00987998">
                      <w:pPr>
                        <w:pStyle w:val="3"/>
                        <w:spacing w:line="276" w:lineRule="auto"/>
                        <w:rPr>
                          <w:rFonts w:ascii="Times New Roman" w:hAnsi="Times New Roman"/>
                          <w:bCs/>
                          <w:sz w:val="48"/>
                          <w:szCs w:val="48"/>
                        </w:rPr>
                      </w:pPr>
                      <w:bookmarkStart w:id="4745" w:name="_Toc169174074"/>
                      <w:r w:rsidRPr="00630E21">
                        <w:rPr>
                          <w:rFonts w:ascii="Times New Roman" w:hAnsi="Times New Roman"/>
                          <w:bCs/>
                          <w:sz w:val="48"/>
                          <w:szCs w:val="48"/>
                        </w:rPr>
                        <w:t>ДИПЛОМНА РОБОТА</w:t>
                      </w:r>
                      <w:bookmarkEnd w:id="4745"/>
                    </w:p>
                    <w:p w14:paraId="3A89C0B2"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1B244A1" w14:textId="77777777" w:rsidR="00A43AC3" w:rsidRPr="005E3013" w:rsidRDefault="00A43AC3" w:rsidP="00987998">
                      <w:pPr>
                        <w:pStyle w:val="2"/>
                        <w:spacing w:line="276" w:lineRule="auto"/>
                        <w:rPr>
                          <w:b w:val="0"/>
                          <w:bCs/>
                          <w:iCs/>
                          <w:sz w:val="48"/>
                          <w:szCs w:val="48"/>
                          <w:highlight w:val="yellow"/>
                        </w:rPr>
                      </w:pPr>
                      <w:bookmarkStart w:id="4746" w:name="_Toc16917407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746"/>
                    </w:p>
                    <w:p w14:paraId="3EFFB7C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339CDE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B9C8F0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028BCDE" w14:textId="77777777" w:rsidR="00A43AC3" w:rsidRPr="00B1453A" w:rsidRDefault="00A43AC3" w:rsidP="00987998">
                      <w:pPr>
                        <w:jc w:val="center"/>
                        <w:rPr>
                          <w:rFonts w:ascii="Calibri" w:hAnsi="Calibri"/>
                          <w:sz w:val="36"/>
                          <w:szCs w:val="36"/>
                        </w:rPr>
                      </w:pPr>
                    </w:p>
                    <w:p w14:paraId="05E24DA5" w14:textId="77777777" w:rsidR="00A43AC3" w:rsidRDefault="00A43AC3" w:rsidP="00987998">
                      <w:pPr>
                        <w:jc w:val="center"/>
                        <w:rPr>
                          <w:rFonts w:ascii="Times New Roman CYR" w:hAnsi="Times New Roman CYR" w:cs="Times New Roman CYR"/>
                          <w:sz w:val="36"/>
                          <w:szCs w:val="36"/>
                        </w:rPr>
                      </w:pPr>
                    </w:p>
                    <w:p w14:paraId="55C960DF" w14:textId="77777777" w:rsidR="00A43AC3" w:rsidRDefault="00A43AC3"/>
                    <w:p w14:paraId="2996321D" w14:textId="77777777" w:rsidR="00A43AC3" w:rsidRPr="00630E21" w:rsidRDefault="00A43AC3" w:rsidP="00987998">
                      <w:pPr>
                        <w:pStyle w:val="3"/>
                        <w:spacing w:line="276" w:lineRule="auto"/>
                        <w:rPr>
                          <w:rFonts w:ascii="Times New Roman" w:hAnsi="Times New Roman"/>
                          <w:bCs/>
                          <w:sz w:val="48"/>
                          <w:szCs w:val="48"/>
                        </w:rPr>
                      </w:pPr>
                      <w:bookmarkStart w:id="4747" w:name="_Toc169174076"/>
                      <w:r w:rsidRPr="00630E21">
                        <w:rPr>
                          <w:rFonts w:ascii="Times New Roman" w:hAnsi="Times New Roman"/>
                          <w:bCs/>
                          <w:sz w:val="48"/>
                          <w:szCs w:val="48"/>
                        </w:rPr>
                        <w:t>ДИПЛОМНА РОБОТА</w:t>
                      </w:r>
                      <w:bookmarkEnd w:id="4747"/>
                    </w:p>
                    <w:p w14:paraId="020D59F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541A4AF" w14:textId="77777777" w:rsidR="00A43AC3" w:rsidRPr="005E3013" w:rsidRDefault="00A43AC3" w:rsidP="00987998">
                      <w:pPr>
                        <w:pStyle w:val="2"/>
                        <w:spacing w:line="276" w:lineRule="auto"/>
                        <w:rPr>
                          <w:b w:val="0"/>
                          <w:bCs/>
                          <w:iCs/>
                          <w:sz w:val="48"/>
                          <w:szCs w:val="48"/>
                          <w:highlight w:val="yellow"/>
                        </w:rPr>
                      </w:pPr>
                      <w:bookmarkStart w:id="4748" w:name="_Toc16917407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748"/>
                    </w:p>
                    <w:p w14:paraId="5257B7C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A3119F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8BEE59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E79994E" w14:textId="77777777" w:rsidR="00A43AC3" w:rsidRPr="00B1453A" w:rsidRDefault="00A43AC3" w:rsidP="00987998">
                      <w:pPr>
                        <w:jc w:val="center"/>
                        <w:rPr>
                          <w:rFonts w:ascii="Calibri" w:hAnsi="Calibri"/>
                          <w:sz w:val="36"/>
                          <w:szCs w:val="36"/>
                        </w:rPr>
                      </w:pPr>
                    </w:p>
                    <w:p w14:paraId="49FB36ED" w14:textId="77777777" w:rsidR="00A43AC3" w:rsidRDefault="00A43AC3" w:rsidP="00987998">
                      <w:pPr>
                        <w:jc w:val="center"/>
                        <w:rPr>
                          <w:rFonts w:ascii="Times New Roman CYR" w:hAnsi="Times New Roman CYR" w:cs="Times New Roman CYR"/>
                          <w:sz w:val="36"/>
                          <w:szCs w:val="36"/>
                        </w:rPr>
                      </w:pPr>
                    </w:p>
                    <w:p w14:paraId="45770A06" w14:textId="77777777" w:rsidR="00A43AC3" w:rsidRDefault="00A43AC3"/>
                    <w:p w14:paraId="02C85F8D" w14:textId="77777777" w:rsidR="00A43AC3" w:rsidRPr="00630E21" w:rsidRDefault="00A43AC3" w:rsidP="00987998">
                      <w:pPr>
                        <w:pStyle w:val="3"/>
                        <w:spacing w:line="276" w:lineRule="auto"/>
                        <w:rPr>
                          <w:rFonts w:ascii="Times New Roman" w:hAnsi="Times New Roman"/>
                          <w:bCs/>
                          <w:sz w:val="48"/>
                          <w:szCs w:val="48"/>
                        </w:rPr>
                      </w:pPr>
                      <w:bookmarkStart w:id="4749" w:name="_Toc169174078"/>
                      <w:r w:rsidRPr="00630E21">
                        <w:rPr>
                          <w:rFonts w:ascii="Times New Roman" w:hAnsi="Times New Roman"/>
                          <w:bCs/>
                          <w:sz w:val="48"/>
                          <w:szCs w:val="48"/>
                        </w:rPr>
                        <w:t>ДИПЛОМНА РОБОТА</w:t>
                      </w:r>
                      <w:bookmarkEnd w:id="4749"/>
                    </w:p>
                    <w:p w14:paraId="5C064FC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92E8D68" w14:textId="77777777" w:rsidR="00A43AC3" w:rsidRPr="005E3013" w:rsidRDefault="00A43AC3" w:rsidP="00987998">
                      <w:pPr>
                        <w:pStyle w:val="2"/>
                        <w:spacing w:line="276" w:lineRule="auto"/>
                        <w:rPr>
                          <w:b w:val="0"/>
                          <w:bCs/>
                          <w:iCs/>
                          <w:sz w:val="48"/>
                          <w:szCs w:val="48"/>
                          <w:highlight w:val="yellow"/>
                        </w:rPr>
                      </w:pPr>
                      <w:bookmarkStart w:id="4750" w:name="_Toc16917407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750"/>
                    </w:p>
                    <w:p w14:paraId="09F3CE0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9330D0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6887BE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D05E7AB" w14:textId="77777777" w:rsidR="00A43AC3" w:rsidRPr="00B1453A" w:rsidRDefault="00A43AC3" w:rsidP="00987998">
                      <w:pPr>
                        <w:jc w:val="center"/>
                        <w:rPr>
                          <w:rFonts w:ascii="Calibri" w:hAnsi="Calibri"/>
                          <w:sz w:val="36"/>
                          <w:szCs w:val="36"/>
                        </w:rPr>
                      </w:pPr>
                    </w:p>
                    <w:p w14:paraId="06955F0B" w14:textId="77777777" w:rsidR="00A43AC3" w:rsidRDefault="00A43AC3" w:rsidP="00987998">
                      <w:pPr>
                        <w:jc w:val="center"/>
                        <w:rPr>
                          <w:rFonts w:ascii="Times New Roman CYR" w:hAnsi="Times New Roman CYR" w:cs="Times New Roman CYR"/>
                          <w:sz w:val="36"/>
                          <w:szCs w:val="36"/>
                        </w:rPr>
                      </w:pPr>
                    </w:p>
                    <w:p w14:paraId="2B6BED42" w14:textId="77777777" w:rsidR="00A43AC3" w:rsidRDefault="00A43AC3"/>
                    <w:p w14:paraId="6679C2A8" w14:textId="77777777" w:rsidR="00A43AC3" w:rsidRPr="00630E21" w:rsidRDefault="00A43AC3" w:rsidP="00987998">
                      <w:pPr>
                        <w:pStyle w:val="3"/>
                        <w:spacing w:line="276" w:lineRule="auto"/>
                        <w:rPr>
                          <w:rFonts w:ascii="Times New Roman" w:hAnsi="Times New Roman"/>
                          <w:bCs/>
                          <w:sz w:val="48"/>
                          <w:szCs w:val="48"/>
                        </w:rPr>
                      </w:pPr>
                      <w:bookmarkStart w:id="4751" w:name="_Toc169174080"/>
                      <w:r w:rsidRPr="00630E21">
                        <w:rPr>
                          <w:rFonts w:ascii="Times New Roman" w:hAnsi="Times New Roman"/>
                          <w:bCs/>
                          <w:sz w:val="48"/>
                          <w:szCs w:val="48"/>
                        </w:rPr>
                        <w:t>ДИПЛОМНА РОБОТА</w:t>
                      </w:r>
                      <w:bookmarkEnd w:id="4751"/>
                    </w:p>
                    <w:p w14:paraId="682DA462"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A083F62" w14:textId="77777777" w:rsidR="00A43AC3" w:rsidRPr="005E3013" w:rsidRDefault="00A43AC3" w:rsidP="00987998">
                      <w:pPr>
                        <w:pStyle w:val="2"/>
                        <w:spacing w:line="276" w:lineRule="auto"/>
                        <w:rPr>
                          <w:b w:val="0"/>
                          <w:bCs/>
                          <w:iCs/>
                          <w:sz w:val="48"/>
                          <w:szCs w:val="48"/>
                          <w:highlight w:val="yellow"/>
                        </w:rPr>
                      </w:pPr>
                      <w:bookmarkStart w:id="4752" w:name="_Toc16917408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752"/>
                    </w:p>
                    <w:p w14:paraId="69746F2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2D8781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58302A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E09E91A" w14:textId="77777777" w:rsidR="00A43AC3" w:rsidRPr="00B1453A" w:rsidRDefault="00A43AC3" w:rsidP="00987998">
                      <w:pPr>
                        <w:jc w:val="center"/>
                        <w:rPr>
                          <w:rFonts w:ascii="Calibri" w:hAnsi="Calibri"/>
                          <w:sz w:val="36"/>
                          <w:szCs w:val="36"/>
                        </w:rPr>
                      </w:pPr>
                    </w:p>
                    <w:p w14:paraId="5D40973C" w14:textId="77777777" w:rsidR="00A43AC3" w:rsidRDefault="00A43AC3" w:rsidP="00987998">
                      <w:pPr>
                        <w:jc w:val="center"/>
                        <w:rPr>
                          <w:rFonts w:ascii="Times New Roman CYR" w:hAnsi="Times New Roman CYR" w:cs="Times New Roman CYR"/>
                          <w:sz w:val="36"/>
                          <w:szCs w:val="36"/>
                        </w:rPr>
                      </w:pPr>
                    </w:p>
                    <w:p w14:paraId="11F6BE54" w14:textId="77777777" w:rsidR="00A43AC3" w:rsidRDefault="00A43AC3"/>
                    <w:p w14:paraId="41F054B6" w14:textId="77777777" w:rsidR="00A43AC3" w:rsidRPr="00630E21" w:rsidRDefault="00A43AC3" w:rsidP="00987998">
                      <w:pPr>
                        <w:pStyle w:val="3"/>
                        <w:spacing w:line="276" w:lineRule="auto"/>
                        <w:rPr>
                          <w:rFonts w:ascii="Times New Roman" w:hAnsi="Times New Roman"/>
                          <w:bCs/>
                          <w:sz w:val="48"/>
                          <w:szCs w:val="48"/>
                        </w:rPr>
                      </w:pPr>
                      <w:bookmarkStart w:id="4753" w:name="_Toc169174082"/>
                      <w:r w:rsidRPr="00630E21">
                        <w:rPr>
                          <w:rFonts w:ascii="Times New Roman" w:hAnsi="Times New Roman"/>
                          <w:bCs/>
                          <w:sz w:val="48"/>
                          <w:szCs w:val="48"/>
                        </w:rPr>
                        <w:t>ДИПЛОМНА РОБОТА</w:t>
                      </w:r>
                      <w:bookmarkEnd w:id="4753"/>
                    </w:p>
                    <w:p w14:paraId="3BEEACC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E67F06A" w14:textId="77777777" w:rsidR="00A43AC3" w:rsidRPr="005E3013" w:rsidRDefault="00A43AC3" w:rsidP="00987998">
                      <w:pPr>
                        <w:pStyle w:val="2"/>
                        <w:spacing w:line="276" w:lineRule="auto"/>
                        <w:rPr>
                          <w:b w:val="0"/>
                          <w:bCs/>
                          <w:iCs/>
                          <w:sz w:val="48"/>
                          <w:szCs w:val="48"/>
                          <w:highlight w:val="yellow"/>
                        </w:rPr>
                      </w:pPr>
                      <w:bookmarkStart w:id="4754" w:name="_Toc16917408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754"/>
                    </w:p>
                    <w:p w14:paraId="047EF85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609CF5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163024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E5A81C9" w14:textId="77777777" w:rsidR="00A43AC3" w:rsidRPr="00B1453A" w:rsidRDefault="00A43AC3" w:rsidP="00987998">
                      <w:pPr>
                        <w:jc w:val="center"/>
                        <w:rPr>
                          <w:rFonts w:ascii="Calibri" w:hAnsi="Calibri"/>
                          <w:sz w:val="36"/>
                          <w:szCs w:val="36"/>
                        </w:rPr>
                      </w:pPr>
                    </w:p>
                    <w:p w14:paraId="1131AD67" w14:textId="77777777" w:rsidR="00A43AC3" w:rsidRDefault="00A43AC3" w:rsidP="00987998">
                      <w:pPr>
                        <w:jc w:val="center"/>
                        <w:rPr>
                          <w:rFonts w:ascii="Times New Roman CYR" w:hAnsi="Times New Roman CYR" w:cs="Times New Roman CYR"/>
                          <w:sz w:val="36"/>
                          <w:szCs w:val="36"/>
                        </w:rPr>
                      </w:pPr>
                    </w:p>
                    <w:p w14:paraId="39D5F06E" w14:textId="77777777" w:rsidR="00A43AC3" w:rsidRDefault="00A43AC3"/>
                    <w:p w14:paraId="5F7585A6" w14:textId="77777777" w:rsidR="00A43AC3" w:rsidRPr="00630E21" w:rsidRDefault="00A43AC3" w:rsidP="00987998">
                      <w:pPr>
                        <w:pStyle w:val="3"/>
                        <w:spacing w:line="276" w:lineRule="auto"/>
                        <w:rPr>
                          <w:rFonts w:ascii="Times New Roman" w:hAnsi="Times New Roman"/>
                          <w:bCs/>
                          <w:sz w:val="48"/>
                          <w:szCs w:val="48"/>
                        </w:rPr>
                      </w:pPr>
                      <w:bookmarkStart w:id="4755" w:name="_Toc169174084"/>
                      <w:r w:rsidRPr="00630E21">
                        <w:rPr>
                          <w:rFonts w:ascii="Times New Roman" w:hAnsi="Times New Roman"/>
                          <w:bCs/>
                          <w:sz w:val="48"/>
                          <w:szCs w:val="48"/>
                        </w:rPr>
                        <w:t>ДИПЛОМНА РОБОТА</w:t>
                      </w:r>
                      <w:bookmarkEnd w:id="4755"/>
                    </w:p>
                    <w:p w14:paraId="3A951B6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549200E" w14:textId="77777777" w:rsidR="00A43AC3" w:rsidRPr="005E3013" w:rsidRDefault="00A43AC3" w:rsidP="00987998">
                      <w:pPr>
                        <w:pStyle w:val="2"/>
                        <w:spacing w:line="276" w:lineRule="auto"/>
                        <w:rPr>
                          <w:b w:val="0"/>
                          <w:bCs/>
                          <w:iCs/>
                          <w:sz w:val="48"/>
                          <w:szCs w:val="48"/>
                          <w:highlight w:val="yellow"/>
                        </w:rPr>
                      </w:pPr>
                      <w:bookmarkStart w:id="4756" w:name="_Toc16917408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756"/>
                    </w:p>
                    <w:p w14:paraId="615F603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2FA575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8F4D9F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45B28F4" w14:textId="77777777" w:rsidR="00A43AC3" w:rsidRPr="00B1453A" w:rsidRDefault="00A43AC3" w:rsidP="00987998">
                      <w:pPr>
                        <w:jc w:val="center"/>
                        <w:rPr>
                          <w:rFonts w:ascii="Calibri" w:hAnsi="Calibri"/>
                          <w:sz w:val="36"/>
                          <w:szCs w:val="36"/>
                        </w:rPr>
                      </w:pPr>
                    </w:p>
                    <w:p w14:paraId="183F1074" w14:textId="77777777" w:rsidR="00A43AC3" w:rsidRDefault="00A43AC3" w:rsidP="00987998">
                      <w:pPr>
                        <w:jc w:val="center"/>
                        <w:rPr>
                          <w:rFonts w:ascii="Times New Roman CYR" w:hAnsi="Times New Roman CYR" w:cs="Times New Roman CYR"/>
                          <w:sz w:val="36"/>
                          <w:szCs w:val="36"/>
                        </w:rPr>
                      </w:pPr>
                    </w:p>
                    <w:p w14:paraId="4666F6A0" w14:textId="77777777" w:rsidR="00A43AC3" w:rsidRDefault="00A43AC3"/>
                    <w:p w14:paraId="771032B6" w14:textId="77777777" w:rsidR="00A43AC3" w:rsidRPr="00630E21" w:rsidRDefault="00A43AC3" w:rsidP="00987998">
                      <w:pPr>
                        <w:pStyle w:val="3"/>
                        <w:spacing w:line="276" w:lineRule="auto"/>
                        <w:rPr>
                          <w:rFonts w:ascii="Times New Roman" w:hAnsi="Times New Roman"/>
                          <w:bCs/>
                          <w:sz w:val="48"/>
                          <w:szCs w:val="48"/>
                        </w:rPr>
                      </w:pPr>
                      <w:bookmarkStart w:id="4757" w:name="_Toc169174086"/>
                      <w:r w:rsidRPr="00630E21">
                        <w:rPr>
                          <w:rFonts w:ascii="Times New Roman" w:hAnsi="Times New Roman"/>
                          <w:bCs/>
                          <w:sz w:val="48"/>
                          <w:szCs w:val="48"/>
                        </w:rPr>
                        <w:t>ДИПЛОМНА РОБОТА</w:t>
                      </w:r>
                      <w:bookmarkEnd w:id="4757"/>
                    </w:p>
                    <w:p w14:paraId="4376611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F7845B7" w14:textId="77777777" w:rsidR="00A43AC3" w:rsidRPr="005E3013" w:rsidRDefault="00A43AC3" w:rsidP="00987998">
                      <w:pPr>
                        <w:pStyle w:val="2"/>
                        <w:spacing w:line="276" w:lineRule="auto"/>
                        <w:rPr>
                          <w:b w:val="0"/>
                          <w:bCs/>
                          <w:iCs/>
                          <w:sz w:val="48"/>
                          <w:szCs w:val="48"/>
                          <w:highlight w:val="yellow"/>
                        </w:rPr>
                      </w:pPr>
                      <w:bookmarkStart w:id="4758" w:name="_Toc16917408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758"/>
                    </w:p>
                    <w:p w14:paraId="34174F7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D4FE40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CEC37B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D231AEA" w14:textId="77777777" w:rsidR="00A43AC3" w:rsidRPr="00B1453A" w:rsidRDefault="00A43AC3" w:rsidP="00987998">
                      <w:pPr>
                        <w:jc w:val="center"/>
                        <w:rPr>
                          <w:rFonts w:ascii="Calibri" w:hAnsi="Calibri"/>
                          <w:sz w:val="36"/>
                          <w:szCs w:val="36"/>
                        </w:rPr>
                      </w:pPr>
                    </w:p>
                    <w:p w14:paraId="16CC40FA" w14:textId="77777777" w:rsidR="00A43AC3" w:rsidRDefault="00A43AC3" w:rsidP="00987998">
                      <w:pPr>
                        <w:jc w:val="center"/>
                        <w:rPr>
                          <w:rFonts w:ascii="Times New Roman CYR" w:hAnsi="Times New Roman CYR" w:cs="Times New Roman CYR"/>
                          <w:sz w:val="36"/>
                          <w:szCs w:val="36"/>
                        </w:rPr>
                      </w:pPr>
                    </w:p>
                    <w:p w14:paraId="34E5729D" w14:textId="77777777" w:rsidR="00A43AC3" w:rsidRDefault="00A43AC3"/>
                    <w:p w14:paraId="616AC8ED" w14:textId="77777777" w:rsidR="000658DF" w:rsidRPr="003A41B8" w:rsidRDefault="000658DF" w:rsidP="000658DF">
                      <w:pPr>
                        <w:pStyle w:val="3"/>
                        <w:spacing w:line="300" w:lineRule="auto"/>
                        <w:rPr>
                          <w:rFonts w:ascii="Times New Roman CYR" w:hAnsi="Times New Roman CYR"/>
                          <w:i/>
                          <w:iCs/>
                          <w:sz w:val="44"/>
                          <w:szCs w:val="44"/>
                        </w:rPr>
                      </w:pPr>
                      <w:bookmarkStart w:id="4759" w:name="_Toc169174088"/>
                      <w:r w:rsidRPr="003A41B8">
                        <w:rPr>
                          <w:rFonts w:ascii="Times New Roman CYR" w:hAnsi="Times New Roman CYR"/>
                          <w:i/>
                          <w:iCs/>
                          <w:sz w:val="44"/>
                          <w:szCs w:val="44"/>
                        </w:rPr>
                        <w:t>ДИПЛОМНА РОБОТА БАКАЛАВРА</w:t>
                      </w:r>
                      <w:bookmarkEnd w:id="4759"/>
                      <w:r w:rsidRPr="003A41B8">
                        <w:rPr>
                          <w:rFonts w:ascii="Times New Roman CYR" w:hAnsi="Times New Roman CYR"/>
                          <w:i/>
                          <w:iCs/>
                          <w:sz w:val="44"/>
                          <w:szCs w:val="44"/>
                        </w:rPr>
                        <w:t xml:space="preserve"> </w:t>
                      </w:r>
                    </w:p>
                    <w:p w14:paraId="58AB0868" w14:textId="77777777" w:rsidR="000658DF" w:rsidRPr="000D3135" w:rsidRDefault="000658DF" w:rsidP="000658DF">
                      <w:pPr>
                        <w:pStyle w:val="2"/>
                        <w:spacing w:line="300" w:lineRule="auto"/>
                        <w:rPr>
                          <w:rFonts w:ascii="Times New Roman CYR" w:hAnsi="Times New Roman CYR"/>
                          <w:b w:val="0"/>
                          <w:sz w:val="44"/>
                          <w:szCs w:val="44"/>
                        </w:rPr>
                      </w:pPr>
                      <w:bookmarkStart w:id="4760" w:name="_Toc169174089"/>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4760"/>
                    </w:p>
                    <w:p w14:paraId="346E7598"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0CA20CB5"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3FCE2FFB" w14:textId="77777777" w:rsidR="000658DF" w:rsidRPr="000D3135" w:rsidRDefault="000658DF" w:rsidP="000658DF">
                      <w:pPr>
                        <w:spacing w:line="300" w:lineRule="auto"/>
                        <w:jc w:val="center"/>
                        <w:rPr>
                          <w:b/>
                          <w:lang w:val="uk-UA"/>
                        </w:rPr>
                      </w:pPr>
                    </w:p>
                    <w:p w14:paraId="64137ACF"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5A5B541A" w14:textId="77777777" w:rsidR="00A43AC3" w:rsidRPr="00B1453A" w:rsidRDefault="00A43AC3" w:rsidP="00987998">
                      <w:pPr>
                        <w:jc w:val="center"/>
                        <w:rPr>
                          <w:rFonts w:ascii="Calibri" w:hAnsi="Calibri"/>
                          <w:sz w:val="36"/>
                          <w:szCs w:val="36"/>
                        </w:rPr>
                      </w:pPr>
                    </w:p>
                    <w:p w14:paraId="7CB661C7" w14:textId="77777777" w:rsidR="00A43AC3" w:rsidRDefault="00A43AC3" w:rsidP="00987998">
                      <w:pPr>
                        <w:jc w:val="center"/>
                        <w:rPr>
                          <w:rFonts w:ascii="Times New Roman CYR" w:hAnsi="Times New Roman CYR" w:cs="Times New Roman CYR"/>
                          <w:sz w:val="36"/>
                          <w:szCs w:val="36"/>
                        </w:rPr>
                      </w:pPr>
                    </w:p>
                    <w:p w14:paraId="7BD2048D" w14:textId="77777777" w:rsidR="00A43AC3" w:rsidRDefault="00A43AC3"/>
                    <w:p w14:paraId="43059FC4" w14:textId="77777777" w:rsidR="00A43AC3" w:rsidRPr="00630E21" w:rsidRDefault="00A43AC3" w:rsidP="00987998">
                      <w:pPr>
                        <w:pStyle w:val="3"/>
                        <w:spacing w:line="276" w:lineRule="auto"/>
                        <w:rPr>
                          <w:rFonts w:ascii="Times New Roman" w:hAnsi="Times New Roman"/>
                          <w:bCs/>
                          <w:sz w:val="48"/>
                          <w:szCs w:val="48"/>
                        </w:rPr>
                      </w:pPr>
                      <w:bookmarkStart w:id="4761" w:name="_Toc169174090"/>
                      <w:r w:rsidRPr="00630E21">
                        <w:rPr>
                          <w:rFonts w:ascii="Times New Roman" w:hAnsi="Times New Roman"/>
                          <w:bCs/>
                          <w:sz w:val="48"/>
                          <w:szCs w:val="48"/>
                        </w:rPr>
                        <w:t>ДИПЛОМНА РОБОТА</w:t>
                      </w:r>
                      <w:bookmarkEnd w:id="4761"/>
                    </w:p>
                    <w:p w14:paraId="49CEF67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3D34D3D" w14:textId="77777777" w:rsidR="00A43AC3" w:rsidRPr="005E3013" w:rsidRDefault="00A43AC3" w:rsidP="00987998">
                      <w:pPr>
                        <w:pStyle w:val="2"/>
                        <w:spacing w:line="276" w:lineRule="auto"/>
                        <w:rPr>
                          <w:b w:val="0"/>
                          <w:bCs/>
                          <w:iCs/>
                          <w:sz w:val="48"/>
                          <w:szCs w:val="48"/>
                          <w:highlight w:val="yellow"/>
                        </w:rPr>
                      </w:pPr>
                      <w:bookmarkStart w:id="4762" w:name="_Toc16917409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762"/>
                    </w:p>
                    <w:p w14:paraId="7C46F49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92290C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E1A3F8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003C7DA" w14:textId="77777777" w:rsidR="00A43AC3" w:rsidRPr="00B1453A" w:rsidRDefault="00A43AC3" w:rsidP="00987998">
                      <w:pPr>
                        <w:jc w:val="center"/>
                        <w:rPr>
                          <w:rFonts w:ascii="Calibri" w:hAnsi="Calibri"/>
                          <w:sz w:val="36"/>
                          <w:szCs w:val="36"/>
                        </w:rPr>
                      </w:pPr>
                    </w:p>
                    <w:p w14:paraId="0C16DDAD" w14:textId="77777777" w:rsidR="00A43AC3" w:rsidRDefault="00A43AC3" w:rsidP="00987998">
                      <w:pPr>
                        <w:jc w:val="center"/>
                        <w:rPr>
                          <w:rFonts w:ascii="Times New Roman CYR" w:hAnsi="Times New Roman CYR" w:cs="Times New Roman CYR"/>
                          <w:sz w:val="36"/>
                          <w:szCs w:val="36"/>
                        </w:rPr>
                      </w:pPr>
                    </w:p>
                    <w:p w14:paraId="6442E367" w14:textId="77777777" w:rsidR="00A43AC3" w:rsidRDefault="00A43AC3"/>
                    <w:p w14:paraId="751AD10A" w14:textId="77777777" w:rsidR="00A43AC3" w:rsidRPr="00630E21" w:rsidRDefault="00A43AC3" w:rsidP="00987998">
                      <w:pPr>
                        <w:pStyle w:val="3"/>
                        <w:spacing w:line="276" w:lineRule="auto"/>
                        <w:rPr>
                          <w:rFonts w:ascii="Times New Roman" w:hAnsi="Times New Roman"/>
                          <w:bCs/>
                          <w:sz w:val="48"/>
                          <w:szCs w:val="48"/>
                        </w:rPr>
                      </w:pPr>
                      <w:bookmarkStart w:id="4763" w:name="_Toc169174092"/>
                      <w:r w:rsidRPr="00630E21">
                        <w:rPr>
                          <w:rFonts w:ascii="Times New Roman" w:hAnsi="Times New Roman"/>
                          <w:bCs/>
                          <w:sz w:val="48"/>
                          <w:szCs w:val="48"/>
                        </w:rPr>
                        <w:t>ДИПЛОМНА РОБОТА</w:t>
                      </w:r>
                      <w:bookmarkEnd w:id="4763"/>
                    </w:p>
                    <w:p w14:paraId="20D258A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0A0E25A" w14:textId="77777777" w:rsidR="00A43AC3" w:rsidRPr="005E3013" w:rsidRDefault="00A43AC3" w:rsidP="00987998">
                      <w:pPr>
                        <w:pStyle w:val="2"/>
                        <w:spacing w:line="276" w:lineRule="auto"/>
                        <w:rPr>
                          <w:b w:val="0"/>
                          <w:bCs/>
                          <w:iCs/>
                          <w:sz w:val="48"/>
                          <w:szCs w:val="48"/>
                          <w:highlight w:val="yellow"/>
                        </w:rPr>
                      </w:pPr>
                      <w:bookmarkStart w:id="4764" w:name="_Toc16917409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764"/>
                    </w:p>
                    <w:p w14:paraId="77187A0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10F190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B3F95A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15C1FE7" w14:textId="77777777" w:rsidR="00A43AC3" w:rsidRPr="00B1453A" w:rsidRDefault="00A43AC3" w:rsidP="00987998">
                      <w:pPr>
                        <w:jc w:val="center"/>
                        <w:rPr>
                          <w:rFonts w:ascii="Calibri" w:hAnsi="Calibri"/>
                          <w:sz w:val="36"/>
                          <w:szCs w:val="36"/>
                        </w:rPr>
                      </w:pPr>
                    </w:p>
                    <w:p w14:paraId="16409AC4" w14:textId="77777777" w:rsidR="00A43AC3" w:rsidRDefault="00A43AC3" w:rsidP="00987998">
                      <w:pPr>
                        <w:jc w:val="center"/>
                        <w:rPr>
                          <w:rFonts w:ascii="Times New Roman CYR" w:hAnsi="Times New Roman CYR" w:cs="Times New Roman CYR"/>
                          <w:sz w:val="36"/>
                          <w:szCs w:val="36"/>
                        </w:rPr>
                      </w:pPr>
                    </w:p>
                    <w:p w14:paraId="477E0D5F" w14:textId="77777777" w:rsidR="00A43AC3" w:rsidRDefault="00A43AC3"/>
                    <w:p w14:paraId="49D3C9E1" w14:textId="77777777" w:rsidR="00A43AC3" w:rsidRPr="00630E21" w:rsidRDefault="00A43AC3" w:rsidP="00987998">
                      <w:pPr>
                        <w:pStyle w:val="3"/>
                        <w:spacing w:line="276" w:lineRule="auto"/>
                        <w:rPr>
                          <w:rFonts w:ascii="Times New Roman" w:hAnsi="Times New Roman"/>
                          <w:bCs/>
                          <w:sz w:val="48"/>
                          <w:szCs w:val="48"/>
                        </w:rPr>
                      </w:pPr>
                      <w:bookmarkStart w:id="4765" w:name="_Toc169174094"/>
                      <w:r w:rsidRPr="00630E21">
                        <w:rPr>
                          <w:rFonts w:ascii="Times New Roman" w:hAnsi="Times New Roman"/>
                          <w:bCs/>
                          <w:sz w:val="48"/>
                          <w:szCs w:val="48"/>
                        </w:rPr>
                        <w:t>ДИПЛОМНА РОБОТА</w:t>
                      </w:r>
                      <w:bookmarkEnd w:id="4765"/>
                    </w:p>
                    <w:p w14:paraId="5CF4AAC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1499A85" w14:textId="77777777" w:rsidR="00A43AC3" w:rsidRPr="005E3013" w:rsidRDefault="00A43AC3" w:rsidP="00987998">
                      <w:pPr>
                        <w:pStyle w:val="2"/>
                        <w:spacing w:line="276" w:lineRule="auto"/>
                        <w:rPr>
                          <w:b w:val="0"/>
                          <w:bCs/>
                          <w:iCs/>
                          <w:sz w:val="48"/>
                          <w:szCs w:val="48"/>
                          <w:highlight w:val="yellow"/>
                        </w:rPr>
                      </w:pPr>
                      <w:bookmarkStart w:id="4766" w:name="_Toc16917409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766"/>
                    </w:p>
                    <w:p w14:paraId="6FB9B98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310633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6BBEF4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2D85C80" w14:textId="77777777" w:rsidR="00A43AC3" w:rsidRPr="00B1453A" w:rsidRDefault="00A43AC3" w:rsidP="00987998">
                      <w:pPr>
                        <w:jc w:val="center"/>
                        <w:rPr>
                          <w:rFonts w:ascii="Calibri" w:hAnsi="Calibri"/>
                          <w:sz w:val="36"/>
                          <w:szCs w:val="36"/>
                        </w:rPr>
                      </w:pPr>
                    </w:p>
                    <w:p w14:paraId="51617A2F" w14:textId="77777777" w:rsidR="00A43AC3" w:rsidRDefault="00A43AC3" w:rsidP="00987998">
                      <w:pPr>
                        <w:jc w:val="center"/>
                        <w:rPr>
                          <w:rFonts w:ascii="Times New Roman CYR" w:hAnsi="Times New Roman CYR" w:cs="Times New Roman CYR"/>
                          <w:sz w:val="36"/>
                          <w:szCs w:val="36"/>
                        </w:rPr>
                      </w:pPr>
                    </w:p>
                    <w:p w14:paraId="23993531" w14:textId="77777777" w:rsidR="00A43AC3" w:rsidRDefault="00A43AC3"/>
                    <w:p w14:paraId="479A63A7" w14:textId="77777777" w:rsidR="00A43AC3" w:rsidRPr="00630E21" w:rsidRDefault="00A43AC3" w:rsidP="00987998">
                      <w:pPr>
                        <w:pStyle w:val="3"/>
                        <w:spacing w:line="276" w:lineRule="auto"/>
                        <w:rPr>
                          <w:rFonts w:ascii="Times New Roman" w:hAnsi="Times New Roman"/>
                          <w:bCs/>
                          <w:sz w:val="48"/>
                          <w:szCs w:val="48"/>
                        </w:rPr>
                      </w:pPr>
                      <w:bookmarkStart w:id="4767" w:name="_Toc169174096"/>
                      <w:r w:rsidRPr="00630E21">
                        <w:rPr>
                          <w:rFonts w:ascii="Times New Roman" w:hAnsi="Times New Roman"/>
                          <w:bCs/>
                          <w:sz w:val="48"/>
                          <w:szCs w:val="48"/>
                        </w:rPr>
                        <w:t>ДИПЛОМНА РОБОТА</w:t>
                      </w:r>
                      <w:bookmarkEnd w:id="4767"/>
                    </w:p>
                    <w:p w14:paraId="08EDE91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A14E982" w14:textId="77777777" w:rsidR="00A43AC3" w:rsidRPr="005E3013" w:rsidRDefault="00A43AC3" w:rsidP="00987998">
                      <w:pPr>
                        <w:pStyle w:val="2"/>
                        <w:spacing w:line="276" w:lineRule="auto"/>
                        <w:rPr>
                          <w:b w:val="0"/>
                          <w:bCs/>
                          <w:iCs/>
                          <w:sz w:val="48"/>
                          <w:szCs w:val="48"/>
                          <w:highlight w:val="yellow"/>
                        </w:rPr>
                      </w:pPr>
                      <w:bookmarkStart w:id="4768" w:name="_Toc16917409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768"/>
                    </w:p>
                    <w:p w14:paraId="7F4EF03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263A0C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31C419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E0E3B3E" w14:textId="77777777" w:rsidR="00A43AC3" w:rsidRPr="00B1453A" w:rsidRDefault="00A43AC3" w:rsidP="00987998">
                      <w:pPr>
                        <w:jc w:val="center"/>
                        <w:rPr>
                          <w:rFonts w:ascii="Calibri" w:hAnsi="Calibri"/>
                          <w:sz w:val="36"/>
                          <w:szCs w:val="36"/>
                        </w:rPr>
                      </w:pPr>
                    </w:p>
                    <w:p w14:paraId="43038221" w14:textId="77777777" w:rsidR="00A43AC3" w:rsidRDefault="00A43AC3" w:rsidP="00987998">
                      <w:pPr>
                        <w:jc w:val="center"/>
                        <w:rPr>
                          <w:rFonts w:ascii="Times New Roman CYR" w:hAnsi="Times New Roman CYR" w:cs="Times New Roman CYR"/>
                          <w:sz w:val="36"/>
                          <w:szCs w:val="36"/>
                        </w:rPr>
                      </w:pPr>
                    </w:p>
                    <w:p w14:paraId="78A40633" w14:textId="77777777" w:rsidR="00A43AC3" w:rsidRDefault="00A43AC3"/>
                    <w:p w14:paraId="478EC70A" w14:textId="77777777" w:rsidR="00A43AC3" w:rsidRPr="00630E21" w:rsidRDefault="00A43AC3" w:rsidP="00987998">
                      <w:pPr>
                        <w:pStyle w:val="3"/>
                        <w:spacing w:line="276" w:lineRule="auto"/>
                        <w:rPr>
                          <w:rFonts w:ascii="Times New Roman" w:hAnsi="Times New Roman"/>
                          <w:bCs/>
                          <w:sz w:val="48"/>
                          <w:szCs w:val="48"/>
                        </w:rPr>
                      </w:pPr>
                      <w:bookmarkStart w:id="4769" w:name="_Toc169174098"/>
                      <w:r w:rsidRPr="00630E21">
                        <w:rPr>
                          <w:rFonts w:ascii="Times New Roman" w:hAnsi="Times New Roman"/>
                          <w:bCs/>
                          <w:sz w:val="48"/>
                          <w:szCs w:val="48"/>
                        </w:rPr>
                        <w:t>ДИПЛОМНА РОБОТА</w:t>
                      </w:r>
                      <w:bookmarkEnd w:id="4769"/>
                    </w:p>
                    <w:p w14:paraId="4B76B5D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42B69A1" w14:textId="77777777" w:rsidR="00A43AC3" w:rsidRPr="005E3013" w:rsidRDefault="00A43AC3" w:rsidP="00987998">
                      <w:pPr>
                        <w:pStyle w:val="2"/>
                        <w:spacing w:line="276" w:lineRule="auto"/>
                        <w:rPr>
                          <w:b w:val="0"/>
                          <w:bCs/>
                          <w:iCs/>
                          <w:sz w:val="48"/>
                          <w:szCs w:val="48"/>
                          <w:highlight w:val="yellow"/>
                        </w:rPr>
                      </w:pPr>
                      <w:bookmarkStart w:id="4770" w:name="_Toc16917409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770"/>
                    </w:p>
                    <w:p w14:paraId="307FFB8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8E0A90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DC0721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AE5B751" w14:textId="77777777" w:rsidR="00A43AC3" w:rsidRPr="00B1453A" w:rsidRDefault="00A43AC3" w:rsidP="00987998">
                      <w:pPr>
                        <w:jc w:val="center"/>
                        <w:rPr>
                          <w:rFonts w:ascii="Calibri" w:hAnsi="Calibri"/>
                          <w:sz w:val="36"/>
                          <w:szCs w:val="36"/>
                        </w:rPr>
                      </w:pPr>
                    </w:p>
                    <w:p w14:paraId="59B68BE5" w14:textId="77777777" w:rsidR="00A43AC3" w:rsidRDefault="00A43AC3" w:rsidP="00987998">
                      <w:pPr>
                        <w:jc w:val="center"/>
                        <w:rPr>
                          <w:rFonts w:ascii="Times New Roman CYR" w:hAnsi="Times New Roman CYR" w:cs="Times New Roman CYR"/>
                          <w:sz w:val="36"/>
                          <w:szCs w:val="36"/>
                        </w:rPr>
                      </w:pPr>
                    </w:p>
                    <w:p w14:paraId="4B21B891" w14:textId="77777777" w:rsidR="00A43AC3" w:rsidRDefault="00A43AC3"/>
                    <w:p w14:paraId="67B26D7D" w14:textId="77777777" w:rsidR="00A43AC3" w:rsidRPr="00630E21" w:rsidRDefault="00A43AC3" w:rsidP="00987998">
                      <w:pPr>
                        <w:pStyle w:val="3"/>
                        <w:spacing w:line="276" w:lineRule="auto"/>
                        <w:rPr>
                          <w:rFonts w:ascii="Times New Roman" w:hAnsi="Times New Roman"/>
                          <w:bCs/>
                          <w:sz w:val="48"/>
                          <w:szCs w:val="48"/>
                        </w:rPr>
                      </w:pPr>
                      <w:bookmarkStart w:id="4771" w:name="_Toc169174100"/>
                      <w:r w:rsidRPr="00630E21">
                        <w:rPr>
                          <w:rFonts w:ascii="Times New Roman" w:hAnsi="Times New Roman"/>
                          <w:bCs/>
                          <w:sz w:val="48"/>
                          <w:szCs w:val="48"/>
                        </w:rPr>
                        <w:t>ДИПЛОМНА РОБОТА</w:t>
                      </w:r>
                      <w:bookmarkEnd w:id="4771"/>
                    </w:p>
                    <w:p w14:paraId="431F33F2"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F189518" w14:textId="77777777" w:rsidR="00A43AC3" w:rsidRPr="005E3013" w:rsidRDefault="00A43AC3" w:rsidP="00987998">
                      <w:pPr>
                        <w:pStyle w:val="2"/>
                        <w:spacing w:line="276" w:lineRule="auto"/>
                        <w:rPr>
                          <w:b w:val="0"/>
                          <w:bCs/>
                          <w:iCs/>
                          <w:sz w:val="48"/>
                          <w:szCs w:val="48"/>
                          <w:highlight w:val="yellow"/>
                        </w:rPr>
                      </w:pPr>
                      <w:bookmarkStart w:id="4772" w:name="_Toc16917410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772"/>
                    </w:p>
                    <w:p w14:paraId="0D1C8CD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B52F24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824C0F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50CA326" w14:textId="77777777" w:rsidR="00A43AC3" w:rsidRPr="00B1453A" w:rsidRDefault="00A43AC3" w:rsidP="00987998">
                      <w:pPr>
                        <w:jc w:val="center"/>
                        <w:rPr>
                          <w:rFonts w:ascii="Calibri" w:hAnsi="Calibri"/>
                          <w:sz w:val="36"/>
                          <w:szCs w:val="36"/>
                        </w:rPr>
                      </w:pPr>
                    </w:p>
                    <w:p w14:paraId="20DB983D" w14:textId="77777777" w:rsidR="00A43AC3" w:rsidRDefault="00A43AC3" w:rsidP="00987998">
                      <w:pPr>
                        <w:jc w:val="center"/>
                        <w:rPr>
                          <w:rFonts w:ascii="Times New Roman CYR" w:hAnsi="Times New Roman CYR" w:cs="Times New Roman CYR"/>
                          <w:sz w:val="36"/>
                          <w:szCs w:val="36"/>
                        </w:rPr>
                      </w:pPr>
                    </w:p>
                    <w:p w14:paraId="236C0ED0" w14:textId="77777777" w:rsidR="00A43AC3" w:rsidRDefault="00A43AC3"/>
                    <w:p w14:paraId="03811350" w14:textId="77777777" w:rsidR="00A43AC3" w:rsidRPr="00630E21" w:rsidRDefault="00A43AC3" w:rsidP="00987998">
                      <w:pPr>
                        <w:pStyle w:val="3"/>
                        <w:spacing w:line="276" w:lineRule="auto"/>
                        <w:rPr>
                          <w:rFonts w:ascii="Times New Roman" w:hAnsi="Times New Roman"/>
                          <w:bCs/>
                          <w:sz w:val="48"/>
                          <w:szCs w:val="48"/>
                        </w:rPr>
                      </w:pPr>
                      <w:bookmarkStart w:id="4773" w:name="_Toc169174102"/>
                      <w:r w:rsidRPr="00630E21">
                        <w:rPr>
                          <w:rFonts w:ascii="Times New Roman" w:hAnsi="Times New Roman"/>
                          <w:bCs/>
                          <w:sz w:val="48"/>
                          <w:szCs w:val="48"/>
                        </w:rPr>
                        <w:t>ДИПЛОМНА РОБОТА</w:t>
                      </w:r>
                      <w:bookmarkEnd w:id="4773"/>
                    </w:p>
                    <w:p w14:paraId="09CE9E1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6926F8D" w14:textId="77777777" w:rsidR="00A43AC3" w:rsidRPr="005E3013" w:rsidRDefault="00A43AC3" w:rsidP="00987998">
                      <w:pPr>
                        <w:pStyle w:val="2"/>
                        <w:spacing w:line="276" w:lineRule="auto"/>
                        <w:rPr>
                          <w:b w:val="0"/>
                          <w:bCs/>
                          <w:iCs/>
                          <w:sz w:val="48"/>
                          <w:szCs w:val="48"/>
                          <w:highlight w:val="yellow"/>
                        </w:rPr>
                      </w:pPr>
                      <w:bookmarkStart w:id="4774" w:name="_Toc16917410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774"/>
                    </w:p>
                    <w:p w14:paraId="4ACE66B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B4742E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7DFBD7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D7454C6" w14:textId="77777777" w:rsidR="00A43AC3" w:rsidRPr="00B1453A" w:rsidRDefault="00A43AC3" w:rsidP="00987998">
                      <w:pPr>
                        <w:jc w:val="center"/>
                        <w:rPr>
                          <w:rFonts w:ascii="Calibri" w:hAnsi="Calibri"/>
                          <w:sz w:val="36"/>
                          <w:szCs w:val="36"/>
                        </w:rPr>
                      </w:pPr>
                    </w:p>
                    <w:p w14:paraId="02E501E8" w14:textId="77777777" w:rsidR="00A43AC3" w:rsidRDefault="00A43AC3" w:rsidP="00987998">
                      <w:pPr>
                        <w:jc w:val="center"/>
                        <w:rPr>
                          <w:rFonts w:ascii="Times New Roman CYR" w:hAnsi="Times New Roman CYR" w:cs="Times New Roman CYR"/>
                          <w:sz w:val="36"/>
                          <w:szCs w:val="36"/>
                        </w:rPr>
                      </w:pPr>
                    </w:p>
                    <w:p w14:paraId="2686C9D2" w14:textId="77777777" w:rsidR="00A43AC3" w:rsidRDefault="00A43AC3"/>
                    <w:p w14:paraId="1BF93B09" w14:textId="77777777" w:rsidR="000658DF" w:rsidRPr="003A41B8" w:rsidRDefault="000658DF" w:rsidP="000658DF">
                      <w:pPr>
                        <w:pStyle w:val="3"/>
                        <w:spacing w:line="300" w:lineRule="auto"/>
                        <w:rPr>
                          <w:rFonts w:ascii="Times New Roman CYR" w:hAnsi="Times New Roman CYR"/>
                          <w:i/>
                          <w:iCs/>
                          <w:sz w:val="44"/>
                          <w:szCs w:val="44"/>
                        </w:rPr>
                      </w:pPr>
                      <w:bookmarkStart w:id="4775" w:name="_Toc169174104"/>
                      <w:r w:rsidRPr="003A41B8">
                        <w:rPr>
                          <w:rFonts w:ascii="Times New Roman CYR" w:hAnsi="Times New Roman CYR"/>
                          <w:i/>
                          <w:iCs/>
                          <w:sz w:val="44"/>
                          <w:szCs w:val="44"/>
                        </w:rPr>
                        <w:t>ДИПЛОМНА РОБОТА БАКАЛАВРА</w:t>
                      </w:r>
                      <w:bookmarkEnd w:id="4775"/>
                      <w:r w:rsidRPr="003A41B8">
                        <w:rPr>
                          <w:rFonts w:ascii="Times New Roman CYR" w:hAnsi="Times New Roman CYR"/>
                          <w:i/>
                          <w:iCs/>
                          <w:sz w:val="44"/>
                          <w:szCs w:val="44"/>
                        </w:rPr>
                        <w:t xml:space="preserve"> </w:t>
                      </w:r>
                    </w:p>
                    <w:p w14:paraId="435A8629" w14:textId="77777777" w:rsidR="000658DF" w:rsidRPr="000D3135" w:rsidRDefault="000658DF" w:rsidP="000658DF">
                      <w:pPr>
                        <w:pStyle w:val="2"/>
                        <w:spacing w:line="300" w:lineRule="auto"/>
                        <w:rPr>
                          <w:rFonts w:ascii="Times New Roman CYR" w:hAnsi="Times New Roman CYR"/>
                          <w:b w:val="0"/>
                          <w:sz w:val="44"/>
                          <w:szCs w:val="44"/>
                        </w:rPr>
                      </w:pPr>
                      <w:bookmarkStart w:id="4776" w:name="_Toc169174105"/>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4776"/>
                    </w:p>
                    <w:p w14:paraId="02D9AE16"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73F837A3"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147B6A85" w14:textId="77777777" w:rsidR="000658DF" w:rsidRPr="000D3135" w:rsidRDefault="000658DF" w:rsidP="000658DF">
                      <w:pPr>
                        <w:spacing w:line="300" w:lineRule="auto"/>
                        <w:jc w:val="center"/>
                        <w:rPr>
                          <w:b/>
                          <w:lang w:val="uk-UA"/>
                        </w:rPr>
                      </w:pPr>
                    </w:p>
                    <w:p w14:paraId="5DB235EC"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18CB9520" w14:textId="77777777" w:rsidR="00A43AC3" w:rsidRPr="00B1453A" w:rsidRDefault="00A43AC3" w:rsidP="00987998">
                      <w:pPr>
                        <w:jc w:val="center"/>
                        <w:rPr>
                          <w:rFonts w:ascii="Calibri" w:hAnsi="Calibri"/>
                          <w:sz w:val="36"/>
                          <w:szCs w:val="36"/>
                        </w:rPr>
                      </w:pPr>
                    </w:p>
                    <w:p w14:paraId="55249FCD" w14:textId="77777777" w:rsidR="00A43AC3" w:rsidRDefault="00A43AC3" w:rsidP="00987998">
                      <w:pPr>
                        <w:jc w:val="center"/>
                        <w:rPr>
                          <w:rFonts w:ascii="Times New Roman CYR" w:hAnsi="Times New Roman CYR" w:cs="Times New Roman CYR"/>
                          <w:sz w:val="36"/>
                          <w:szCs w:val="36"/>
                        </w:rPr>
                      </w:pPr>
                    </w:p>
                    <w:p w14:paraId="791357A2" w14:textId="77777777" w:rsidR="00A43AC3" w:rsidRDefault="00A43AC3"/>
                    <w:p w14:paraId="7615CBB9" w14:textId="77777777" w:rsidR="00A43AC3" w:rsidRPr="00630E21" w:rsidRDefault="00A43AC3" w:rsidP="00987998">
                      <w:pPr>
                        <w:pStyle w:val="3"/>
                        <w:spacing w:line="276" w:lineRule="auto"/>
                        <w:rPr>
                          <w:rFonts w:ascii="Times New Roman" w:hAnsi="Times New Roman"/>
                          <w:bCs/>
                          <w:sz w:val="48"/>
                          <w:szCs w:val="48"/>
                        </w:rPr>
                      </w:pPr>
                      <w:bookmarkStart w:id="4777" w:name="_Toc169174106"/>
                      <w:r w:rsidRPr="00630E21">
                        <w:rPr>
                          <w:rFonts w:ascii="Times New Roman" w:hAnsi="Times New Roman"/>
                          <w:bCs/>
                          <w:sz w:val="48"/>
                          <w:szCs w:val="48"/>
                        </w:rPr>
                        <w:t>ДИПЛОМНА РОБОТА</w:t>
                      </w:r>
                      <w:bookmarkEnd w:id="4777"/>
                    </w:p>
                    <w:p w14:paraId="3D356B5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564FC65" w14:textId="77777777" w:rsidR="00A43AC3" w:rsidRPr="005E3013" w:rsidRDefault="00A43AC3" w:rsidP="00987998">
                      <w:pPr>
                        <w:pStyle w:val="2"/>
                        <w:spacing w:line="276" w:lineRule="auto"/>
                        <w:rPr>
                          <w:b w:val="0"/>
                          <w:bCs/>
                          <w:iCs/>
                          <w:sz w:val="48"/>
                          <w:szCs w:val="48"/>
                          <w:highlight w:val="yellow"/>
                        </w:rPr>
                      </w:pPr>
                      <w:bookmarkStart w:id="4778" w:name="_Toc16917410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778"/>
                    </w:p>
                    <w:p w14:paraId="4E33833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93D844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807C96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DC6E7DD" w14:textId="77777777" w:rsidR="00A43AC3" w:rsidRPr="00B1453A" w:rsidRDefault="00A43AC3" w:rsidP="00987998">
                      <w:pPr>
                        <w:jc w:val="center"/>
                        <w:rPr>
                          <w:rFonts w:ascii="Calibri" w:hAnsi="Calibri"/>
                          <w:sz w:val="36"/>
                          <w:szCs w:val="36"/>
                        </w:rPr>
                      </w:pPr>
                    </w:p>
                    <w:p w14:paraId="72B9C287" w14:textId="77777777" w:rsidR="00A43AC3" w:rsidRDefault="00A43AC3" w:rsidP="00987998">
                      <w:pPr>
                        <w:jc w:val="center"/>
                        <w:rPr>
                          <w:rFonts w:ascii="Times New Roman CYR" w:hAnsi="Times New Roman CYR" w:cs="Times New Roman CYR"/>
                          <w:sz w:val="36"/>
                          <w:szCs w:val="36"/>
                        </w:rPr>
                      </w:pPr>
                    </w:p>
                    <w:p w14:paraId="5B68AC8D" w14:textId="77777777" w:rsidR="00A43AC3" w:rsidRDefault="00A43AC3"/>
                    <w:p w14:paraId="59B092A2" w14:textId="77777777" w:rsidR="00A43AC3" w:rsidRPr="00630E21" w:rsidRDefault="00A43AC3" w:rsidP="00987998">
                      <w:pPr>
                        <w:pStyle w:val="3"/>
                        <w:spacing w:line="276" w:lineRule="auto"/>
                        <w:rPr>
                          <w:rFonts w:ascii="Times New Roman" w:hAnsi="Times New Roman"/>
                          <w:bCs/>
                          <w:sz w:val="48"/>
                          <w:szCs w:val="48"/>
                        </w:rPr>
                      </w:pPr>
                      <w:bookmarkStart w:id="4779" w:name="_Toc169174108"/>
                      <w:r w:rsidRPr="00630E21">
                        <w:rPr>
                          <w:rFonts w:ascii="Times New Roman" w:hAnsi="Times New Roman"/>
                          <w:bCs/>
                          <w:sz w:val="48"/>
                          <w:szCs w:val="48"/>
                        </w:rPr>
                        <w:t>ДИПЛОМНА РОБОТА</w:t>
                      </w:r>
                      <w:bookmarkEnd w:id="4779"/>
                    </w:p>
                    <w:p w14:paraId="65F642E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3711034" w14:textId="77777777" w:rsidR="00A43AC3" w:rsidRPr="005E3013" w:rsidRDefault="00A43AC3" w:rsidP="00987998">
                      <w:pPr>
                        <w:pStyle w:val="2"/>
                        <w:spacing w:line="276" w:lineRule="auto"/>
                        <w:rPr>
                          <w:b w:val="0"/>
                          <w:bCs/>
                          <w:iCs/>
                          <w:sz w:val="48"/>
                          <w:szCs w:val="48"/>
                          <w:highlight w:val="yellow"/>
                        </w:rPr>
                      </w:pPr>
                      <w:bookmarkStart w:id="4780" w:name="_Toc16917410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780"/>
                    </w:p>
                    <w:p w14:paraId="1387598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A828A8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D0A1C6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7EFE1A6" w14:textId="77777777" w:rsidR="00A43AC3" w:rsidRPr="00B1453A" w:rsidRDefault="00A43AC3" w:rsidP="00987998">
                      <w:pPr>
                        <w:jc w:val="center"/>
                        <w:rPr>
                          <w:rFonts w:ascii="Calibri" w:hAnsi="Calibri"/>
                          <w:sz w:val="36"/>
                          <w:szCs w:val="36"/>
                        </w:rPr>
                      </w:pPr>
                    </w:p>
                    <w:p w14:paraId="28B0756C" w14:textId="77777777" w:rsidR="00A43AC3" w:rsidRDefault="00A43AC3" w:rsidP="00987998">
                      <w:pPr>
                        <w:jc w:val="center"/>
                        <w:rPr>
                          <w:rFonts w:ascii="Times New Roman CYR" w:hAnsi="Times New Roman CYR" w:cs="Times New Roman CYR"/>
                          <w:sz w:val="36"/>
                          <w:szCs w:val="36"/>
                        </w:rPr>
                      </w:pPr>
                    </w:p>
                    <w:p w14:paraId="14957B17" w14:textId="77777777" w:rsidR="00A43AC3" w:rsidRDefault="00A43AC3"/>
                    <w:p w14:paraId="459FE670" w14:textId="77777777" w:rsidR="00A43AC3" w:rsidRPr="00630E21" w:rsidRDefault="00A43AC3" w:rsidP="00987998">
                      <w:pPr>
                        <w:pStyle w:val="3"/>
                        <w:spacing w:line="276" w:lineRule="auto"/>
                        <w:rPr>
                          <w:rFonts w:ascii="Times New Roman" w:hAnsi="Times New Roman"/>
                          <w:bCs/>
                          <w:sz w:val="48"/>
                          <w:szCs w:val="48"/>
                        </w:rPr>
                      </w:pPr>
                      <w:bookmarkStart w:id="4781" w:name="_Toc169174110"/>
                      <w:r w:rsidRPr="00630E21">
                        <w:rPr>
                          <w:rFonts w:ascii="Times New Roman" w:hAnsi="Times New Roman"/>
                          <w:bCs/>
                          <w:sz w:val="48"/>
                          <w:szCs w:val="48"/>
                        </w:rPr>
                        <w:t>ДИПЛОМНА РОБОТА</w:t>
                      </w:r>
                      <w:bookmarkEnd w:id="4781"/>
                    </w:p>
                    <w:p w14:paraId="225842A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F021D6B" w14:textId="77777777" w:rsidR="00A43AC3" w:rsidRPr="005E3013" w:rsidRDefault="00A43AC3" w:rsidP="00987998">
                      <w:pPr>
                        <w:pStyle w:val="2"/>
                        <w:spacing w:line="276" w:lineRule="auto"/>
                        <w:rPr>
                          <w:b w:val="0"/>
                          <w:bCs/>
                          <w:iCs/>
                          <w:sz w:val="48"/>
                          <w:szCs w:val="48"/>
                          <w:highlight w:val="yellow"/>
                        </w:rPr>
                      </w:pPr>
                      <w:bookmarkStart w:id="4782" w:name="_Toc16917411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782"/>
                    </w:p>
                    <w:p w14:paraId="7F2F6B6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938774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645D55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0170516" w14:textId="77777777" w:rsidR="00A43AC3" w:rsidRPr="00B1453A" w:rsidRDefault="00A43AC3" w:rsidP="00987998">
                      <w:pPr>
                        <w:jc w:val="center"/>
                        <w:rPr>
                          <w:rFonts w:ascii="Calibri" w:hAnsi="Calibri"/>
                          <w:sz w:val="36"/>
                          <w:szCs w:val="36"/>
                        </w:rPr>
                      </w:pPr>
                    </w:p>
                    <w:p w14:paraId="2E2AEE97" w14:textId="77777777" w:rsidR="00A43AC3" w:rsidRDefault="00A43AC3" w:rsidP="00987998">
                      <w:pPr>
                        <w:jc w:val="center"/>
                        <w:rPr>
                          <w:rFonts w:ascii="Times New Roman CYR" w:hAnsi="Times New Roman CYR" w:cs="Times New Roman CYR"/>
                          <w:sz w:val="36"/>
                          <w:szCs w:val="36"/>
                        </w:rPr>
                      </w:pPr>
                    </w:p>
                    <w:p w14:paraId="400FE947" w14:textId="77777777" w:rsidR="00A43AC3" w:rsidRDefault="00A43AC3"/>
                    <w:p w14:paraId="3D751B24" w14:textId="77777777" w:rsidR="00A43AC3" w:rsidRPr="00630E21" w:rsidRDefault="00A43AC3" w:rsidP="00987998">
                      <w:pPr>
                        <w:pStyle w:val="3"/>
                        <w:spacing w:line="276" w:lineRule="auto"/>
                        <w:rPr>
                          <w:rFonts w:ascii="Times New Roman" w:hAnsi="Times New Roman"/>
                          <w:bCs/>
                          <w:sz w:val="48"/>
                          <w:szCs w:val="48"/>
                        </w:rPr>
                      </w:pPr>
                      <w:bookmarkStart w:id="4783" w:name="_Toc169174112"/>
                      <w:r w:rsidRPr="00630E21">
                        <w:rPr>
                          <w:rFonts w:ascii="Times New Roman" w:hAnsi="Times New Roman"/>
                          <w:bCs/>
                          <w:sz w:val="48"/>
                          <w:szCs w:val="48"/>
                        </w:rPr>
                        <w:t>ДИПЛОМНА РОБОТА</w:t>
                      </w:r>
                      <w:bookmarkEnd w:id="4783"/>
                    </w:p>
                    <w:p w14:paraId="509EFF7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EBAFB00" w14:textId="77777777" w:rsidR="00A43AC3" w:rsidRPr="005E3013" w:rsidRDefault="00A43AC3" w:rsidP="00987998">
                      <w:pPr>
                        <w:pStyle w:val="2"/>
                        <w:spacing w:line="276" w:lineRule="auto"/>
                        <w:rPr>
                          <w:b w:val="0"/>
                          <w:bCs/>
                          <w:iCs/>
                          <w:sz w:val="48"/>
                          <w:szCs w:val="48"/>
                          <w:highlight w:val="yellow"/>
                        </w:rPr>
                      </w:pPr>
                      <w:bookmarkStart w:id="4784" w:name="_Toc16917411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784"/>
                    </w:p>
                    <w:p w14:paraId="663C247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C50A20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C65DA5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A75FA9E" w14:textId="77777777" w:rsidR="00A43AC3" w:rsidRPr="00B1453A" w:rsidRDefault="00A43AC3" w:rsidP="00987998">
                      <w:pPr>
                        <w:jc w:val="center"/>
                        <w:rPr>
                          <w:rFonts w:ascii="Calibri" w:hAnsi="Calibri"/>
                          <w:sz w:val="36"/>
                          <w:szCs w:val="36"/>
                        </w:rPr>
                      </w:pPr>
                    </w:p>
                    <w:p w14:paraId="7B1C7662" w14:textId="77777777" w:rsidR="00A43AC3" w:rsidRDefault="00A43AC3" w:rsidP="00987998">
                      <w:pPr>
                        <w:jc w:val="center"/>
                        <w:rPr>
                          <w:rFonts w:ascii="Times New Roman CYR" w:hAnsi="Times New Roman CYR" w:cs="Times New Roman CYR"/>
                          <w:sz w:val="36"/>
                          <w:szCs w:val="36"/>
                        </w:rPr>
                      </w:pPr>
                    </w:p>
                    <w:p w14:paraId="0DF67887" w14:textId="77777777" w:rsidR="00A43AC3" w:rsidRDefault="00A43AC3"/>
                    <w:p w14:paraId="437A8E50" w14:textId="77777777" w:rsidR="00A43AC3" w:rsidRPr="00630E21" w:rsidRDefault="00A43AC3" w:rsidP="00987998">
                      <w:pPr>
                        <w:pStyle w:val="3"/>
                        <w:spacing w:line="276" w:lineRule="auto"/>
                        <w:rPr>
                          <w:rFonts w:ascii="Times New Roman" w:hAnsi="Times New Roman"/>
                          <w:bCs/>
                          <w:sz w:val="48"/>
                          <w:szCs w:val="48"/>
                        </w:rPr>
                      </w:pPr>
                      <w:bookmarkStart w:id="4785" w:name="_Toc169174114"/>
                      <w:r w:rsidRPr="00630E21">
                        <w:rPr>
                          <w:rFonts w:ascii="Times New Roman" w:hAnsi="Times New Roman"/>
                          <w:bCs/>
                          <w:sz w:val="48"/>
                          <w:szCs w:val="48"/>
                        </w:rPr>
                        <w:t>ДИПЛОМНА РОБОТА</w:t>
                      </w:r>
                      <w:bookmarkEnd w:id="4785"/>
                    </w:p>
                    <w:p w14:paraId="4FB2608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92E60EF" w14:textId="77777777" w:rsidR="00A43AC3" w:rsidRPr="005E3013" w:rsidRDefault="00A43AC3" w:rsidP="00987998">
                      <w:pPr>
                        <w:pStyle w:val="2"/>
                        <w:spacing w:line="276" w:lineRule="auto"/>
                        <w:rPr>
                          <w:b w:val="0"/>
                          <w:bCs/>
                          <w:iCs/>
                          <w:sz w:val="48"/>
                          <w:szCs w:val="48"/>
                          <w:highlight w:val="yellow"/>
                        </w:rPr>
                      </w:pPr>
                      <w:bookmarkStart w:id="4786" w:name="_Toc16917411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786"/>
                    </w:p>
                    <w:p w14:paraId="5349594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FF322A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D85586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F9D4B4C" w14:textId="77777777" w:rsidR="00A43AC3" w:rsidRPr="00B1453A" w:rsidRDefault="00A43AC3" w:rsidP="00987998">
                      <w:pPr>
                        <w:jc w:val="center"/>
                        <w:rPr>
                          <w:rFonts w:ascii="Calibri" w:hAnsi="Calibri"/>
                          <w:sz w:val="36"/>
                          <w:szCs w:val="36"/>
                        </w:rPr>
                      </w:pPr>
                    </w:p>
                    <w:p w14:paraId="405E8165" w14:textId="77777777" w:rsidR="00A43AC3" w:rsidRDefault="00A43AC3" w:rsidP="00987998">
                      <w:pPr>
                        <w:jc w:val="center"/>
                        <w:rPr>
                          <w:rFonts w:ascii="Times New Roman CYR" w:hAnsi="Times New Roman CYR" w:cs="Times New Roman CYR"/>
                          <w:sz w:val="36"/>
                          <w:szCs w:val="36"/>
                        </w:rPr>
                      </w:pPr>
                    </w:p>
                    <w:p w14:paraId="0496D0EB" w14:textId="77777777" w:rsidR="00A43AC3" w:rsidRDefault="00A43AC3"/>
                    <w:p w14:paraId="28D976F4" w14:textId="77777777" w:rsidR="00A43AC3" w:rsidRPr="00630E21" w:rsidRDefault="00A43AC3" w:rsidP="00987998">
                      <w:pPr>
                        <w:pStyle w:val="3"/>
                        <w:spacing w:line="276" w:lineRule="auto"/>
                        <w:rPr>
                          <w:rFonts w:ascii="Times New Roman" w:hAnsi="Times New Roman"/>
                          <w:bCs/>
                          <w:sz w:val="48"/>
                          <w:szCs w:val="48"/>
                        </w:rPr>
                      </w:pPr>
                      <w:bookmarkStart w:id="4787" w:name="_Toc169174116"/>
                      <w:r w:rsidRPr="00630E21">
                        <w:rPr>
                          <w:rFonts w:ascii="Times New Roman" w:hAnsi="Times New Roman"/>
                          <w:bCs/>
                          <w:sz w:val="48"/>
                          <w:szCs w:val="48"/>
                        </w:rPr>
                        <w:t>ДИПЛОМНА РОБОТА</w:t>
                      </w:r>
                      <w:bookmarkEnd w:id="4787"/>
                    </w:p>
                    <w:p w14:paraId="39B52F3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6E1B3EF" w14:textId="77777777" w:rsidR="00A43AC3" w:rsidRPr="005E3013" w:rsidRDefault="00A43AC3" w:rsidP="00987998">
                      <w:pPr>
                        <w:pStyle w:val="2"/>
                        <w:spacing w:line="276" w:lineRule="auto"/>
                        <w:rPr>
                          <w:b w:val="0"/>
                          <w:bCs/>
                          <w:iCs/>
                          <w:sz w:val="48"/>
                          <w:szCs w:val="48"/>
                          <w:highlight w:val="yellow"/>
                        </w:rPr>
                      </w:pPr>
                      <w:bookmarkStart w:id="4788" w:name="_Toc16917411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788"/>
                    </w:p>
                    <w:p w14:paraId="4BC0DF4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14329A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8A274C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B664F68" w14:textId="77777777" w:rsidR="00A43AC3" w:rsidRPr="00B1453A" w:rsidRDefault="00A43AC3" w:rsidP="00987998">
                      <w:pPr>
                        <w:jc w:val="center"/>
                        <w:rPr>
                          <w:rFonts w:ascii="Calibri" w:hAnsi="Calibri"/>
                          <w:sz w:val="36"/>
                          <w:szCs w:val="36"/>
                        </w:rPr>
                      </w:pPr>
                    </w:p>
                    <w:p w14:paraId="3F011835" w14:textId="77777777" w:rsidR="00A43AC3" w:rsidRDefault="00A43AC3" w:rsidP="00987998">
                      <w:pPr>
                        <w:jc w:val="center"/>
                        <w:rPr>
                          <w:rFonts w:ascii="Times New Roman CYR" w:hAnsi="Times New Roman CYR" w:cs="Times New Roman CYR"/>
                          <w:sz w:val="36"/>
                          <w:szCs w:val="36"/>
                        </w:rPr>
                      </w:pPr>
                    </w:p>
                    <w:p w14:paraId="280A7169" w14:textId="77777777" w:rsidR="00A43AC3" w:rsidRDefault="00A43AC3"/>
                    <w:p w14:paraId="33AD9FEA" w14:textId="77777777" w:rsidR="00A43AC3" w:rsidRPr="00630E21" w:rsidRDefault="00A43AC3" w:rsidP="00987998">
                      <w:pPr>
                        <w:pStyle w:val="3"/>
                        <w:spacing w:line="276" w:lineRule="auto"/>
                        <w:rPr>
                          <w:rFonts w:ascii="Times New Roman" w:hAnsi="Times New Roman"/>
                          <w:bCs/>
                          <w:sz w:val="48"/>
                          <w:szCs w:val="48"/>
                        </w:rPr>
                      </w:pPr>
                      <w:bookmarkStart w:id="4789" w:name="_Toc169174118"/>
                      <w:r w:rsidRPr="00630E21">
                        <w:rPr>
                          <w:rFonts w:ascii="Times New Roman" w:hAnsi="Times New Roman"/>
                          <w:bCs/>
                          <w:sz w:val="48"/>
                          <w:szCs w:val="48"/>
                        </w:rPr>
                        <w:t>ДИПЛОМНА РОБОТА</w:t>
                      </w:r>
                      <w:bookmarkEnd w:id="4789"/>
                    </w:p>
                    <w:p w14:paraId="26DC948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73A9B37" w14:textId="77777777" w:rsidR="00A43AC3" w:rsidRPr="005E3013" w:rsidRDefault="00A43AC3" w:rsidP="00987998">
                      <w:pPr>
                        <w:pStyle w:val="2"/>
                        <w:spacing w:line="276" w:lineRule="auto"/>
                        <w:rPr>
                          <w:b w:val="0"/>
                          <w:bCs/>
                          <w:iCs/>
                          <w:sz w:val="48"/>
                          <w:szCs w:val="48"/>
                          <w:highlight w:val="yellow"/>
                        </w:rPr>
                      </w:pPr>
                      <w:bookmarkStart w:id="4790" w:name="_Toc16917411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790"/>
                    </w:p>
                    <w:p w14:paraId="1E61723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B67446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3B7110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114566B" w14:textId="77777777" w:rsidR="00A43AC3" w:rsidRPr="00B1453A" w:rsidRDefault="00A43AC3" w:rsidP="00987998">
                      <w:pPr>
                        <w:jc w:val="center"/>
                        <w:rPr>
                          <w:rFonts w:ascii="Calibri" w:hAnsi="Calibri"/>
                          <w:sz w:val="36"/>
                          <w:szCs w:val="36"/>
                        </w:rPr>
                      </w:pPr>
                    </w:p>
                    <w:p w14:paraId="0443EE70" w14:textId="77777777" w:rsidR="00A43AC3" w:rsidRDefault="00A43AC3" w:rsidP="00987998">
                      <w:pPr>
                        <w:jc w:val="center"/>
                        <w:rPr>
                          <w:rFonts w:ascii="Times New Roman CYR" w:hAnsi="Times New Roman CYR" w:cs="Times New Roman CYR"/>
                          <w:sz w:val="36"/>
                          <w:szCs w:val="36"/>
                        </w:rPr>
                      </w:pPr>
                    </w:p>
                    <w:p w14:paraId="3D1EEE91" w14:textId="77777777" w:rsidR="00A43AC3" w:rsidRDefault="00A43AC3"/>
                    <w:p w14:paraId="66B318A2" w14:textId="77777777" w:rsidR="000658DF" w:rsidRPr="003A41B8" w:rsidRDefault="000658DF" w:rsidP="000658DF">
                      <w:pPr>
                        <w:pStyle w:val="3"/>
                        <w:spacing w:line="300" w:lineRule="auto"/>
                        <w:rPr>
                          <w:rFonts w:ascii="Times New Roman CYR" w:hAnsi="Times New Roman CYR"/>
                          <w:i/>
                          <w:iCs/>
                          <w:sz w:val="44"/>
                          <w:szCs w:val="44"/>
                        </w:rPr>
                      </w:pPr>
                      <w:bookmarkStart w:id="4791" w:name="_Toc169174120"/>
                      <w:r w:rsidRPr="003A41B8">
                        <w:rPr>
                          <w:rFonts w:ascii="Times New Roman CYR" w:hAnsi="Times New Roman CYR"/>
                          <w:i/>
                          <w:iCs/>
                          <w:sz w:val="44"/>
                          <w:szCs w:val="44"/>
                        </w:rPr>
                        <w:t>ДИПЛОМНА РОБОТА БАКАЛАВРА</w:t>
                      </w:r>
                      <w:bookmarkEnd w:id="4791"/>
                      <w:r w:rsidRPr="003A41B8">
                        <w:rPr>
                          <w:rFonts w:ascii="Times New Roman CYR" w:hAnsi="Times New Roman CYR"/>
                          <w:i/>
                          <w:iCs/>
                          <w:sz w:val="44"/>
                          <w:szCs w:val="44"/>
                        </w:rPr>
                        <w:t xml:space="preserve"> </w:t>
                      </w:r>
                    </w:p>
                    <w:p w14:paraId="7FC4E546" w14:textId="77777777" w:rsidR="000658DF" w:rsidRPr="000D3135" w:rsidRDefault="000658DF" w:rsidP="000658DF">
                      <w:pPr>
                        <w:pStyle w:val="2"/>
                        <w:spacing w:line="300" w:lineRule="auto"/>
                        <w:rPr>
                          <w:rFonts w:ascii="Times New Roman CYR" w:hAnsi="Times New Roman CYR"/>
                          <w:b w:val="0"/>
                          <w:sz w:val="44"/>
                          <w:szCs w:val="44"/>
                        </w:rPr>
                      </w:pPr>
                      <w:bookmarkStart w:id="4792" w:name="_Toc169174121"/>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4792"/>
                    </w:p>
                    <w:p w14:paraId="3F9CBA3F"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7AA1DAA0"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2E4D20DD" w14:textId="77777777" w:rsidR="000658DF" w:rsidRPr="000D3135" w:rsidRDefault="000658DF" w:rsidP="000658DF">
                      <w:pPr>
                        <w:spacing w:line="300" w:lineRule="auto"/>
                        <w:jc w:val="center"/>
                        <w:rPr>
                          <w:b/>
                          <w:lang w:val="uk-UA"/>
                        </w:rPr>
                      </w:pPr>
                    </w:p>
                    <w:p w14:paraId="5FF2981F"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78C2D54B" w14:textId="77777777" w:rsidR="00A43AC3" w:rsidRPr="00B1453A" w:rsidRDefault="00A43AC3" w:rsidP="00987998">
                      <w:pPr>
                        <w:jc w:val="center"/>
                        <w:rPr>
                          <w:rFonts w:ascii="Calibri" w:hAnsi="Calibri"/>
                          <w:sz w:val="36"/>
                          <w:szCs w:val="36"/>
                        </w:rPr>
                      </w:pPr>
                    </w:p>
                    <w:p w14:paraId="657D9DFF" w14:textId="77777777" w:rsidR="00A43AC3" w:rsidRDefault="00A43AC3" w:rsidP="00987998">
                      <w:pPr>
                        <w:jc w:val="center"/>
                        <w:rPr>
                          <w:rFonts w:ascii="Times New Roman CYR" w:hAnsi="Times New Roman CYR" w:cs="Times New Roman CYR"/>
                          <w:sz w:val="36"/>
                          <w:szCs w:val="36"/>
                        </w:rPr>
                      </w:pPr>
                    </w:p>
                    <w:p w14:paraId="1F23344D" w14:textId="77777777" w:rsidR="00A43AC3" w:rsidRDefault="00A43AC3"/>
                    <w:p w14:paraId="249A40B2" w14:textId="77777777" w:rsidR="00A43AC3" w:rsidRPr="00630E21" w:rsidRDefault="00A43AC3" w:rsidP="00987998">
                      <w:pPr>
                        <w:pStyle w:val="3"/>
                        <w:spacing w:line="276" w:lineRule="auto"/>
                        <w:rPr>
                          <w:rFonts w:ascii="Times New Roman" w:hAnsi="Times New Roman"/>
                          <w:bCs/>
                          <w:sz w:val="48"/>
                          <w:szCs w:val="48"/>
                        </w:rPr>
                      </w:pPr>
                      <w:bookmarkStart w:id="4793" w:name="_Toc169174122"/>
                      <w:r w:rsidRPr="00630E21">
                        <w:rPr>
                          <w:rFonts w:ascii="Times New Roman" w:hAnsi="Times New Roman"/>
                          <w:bCs/>
                          <w:sz w:val="48"/>
                          <w:szCs w:val="48"/>
                        </w:rPr>
                        <w:t>ДИПЛОМНА РОБОТА</w:t>
                      </w:r>
                      <w:bookmarkEnd w:id="4793"/>
                    </w:p>
                    <w:p w14:paraId="4CB0B48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20A3393" w14:textId="77777777" w:rsidR="00A43AC3" w:rsidRPr="005E3013" w:rsidRDefault="00A43AC3" w:rsidP="00987998">
                      <w:pPr>
                        <w:pStyle w:val="2"/>
                        <w:spacing w:line="276" w:lineRule="auto"/>
                        <w:rPr>
                          <w:b w:val="0"/>
                          <w:bCs/>
                          <w:iCs/>
                          <w:sz w:val="48"/>
                          <w:szCs w:val="48"/>
                          <w:highlight w:val="yellow"/>
                        </w:rPr>
                      </w:pPr>
                      <w:bookmarkStart w:id="4794" w:name="_Toc16917412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794"/>
                    </w:p>
                    <w:p w14:paraId="4C695F6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17DB37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E5A5C7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B99BCE2" w14:textId="77777777" w:rsidR="00A43AC3" w:rsidRPr="00B1453A" w:rsidRDefault="00A43AC3" w:rsidP="00987998">
                      <w:pPr>
                        <w:jc w:val="center"/>
                        <w:rPr>
                          <w:rFonts w:ascii="Calibri" w:hAnsi="Calibri"/>
                          <w:sz w:val="36"/>
                          <w:szCs w:val="36"/>
                        </w:rPr>
                      </w:pPr>
                    </w:p>
                    <w:p w14:paraId="53F0213D" w14:textId="77777777" w:rsidR="00A43AC3" w:rsidRDefault="00A43AC3" w:rsidP="00987998">
                      <w:pPr>
                        <w:jc w:val="center"/>
                        <w:rPr>
                          <w:rFonts w:ascii="Times New Roman CYR" w:hAnsi="Times New Roman CYR" w:cs="Times New Roman CYR"/>
                          <w:sz w:val="36"/>
                          <w:szCs w:val="36"/>
                        </w:rPr>
                      </w:pPr>
                    </w:p>
                    <w:p w14:paraId="3E37F3CE" w14:textId="77777777" w:rsidR="00A43AC3" w:rsidRDefault="00A43AC3"/>
                    <w:p w14:paraId="03910D17" w14:textId="77777777" w:rsidR="00A43AC3" w:rsidRPr="00630E21" w:rsidRDefault="00A43AC3" w:rsidP="00987998">
                      <w:pPr>
                        <w:pStyle w:val="3"/>
                        <w:spacing w:line="276" w:lineRule="auto"/>
                        <w:rPr>
                          <w:rFonts w:ascii="Times New Roman" w:hAnsi="Times New Roman"/>
                          <w:bCs/>
                          <w:sz w:val="48"/>
                          <w:szCs w:val="48"/>
                        </w:rPr>
                      </w:pPr>
                      <w:bookmarkStart w:id="4795" w:name="_Toc169174124"/>
                      <w:r w:rsidRPr="00630E21">
                        <w:rPr>
                          <w:rFonts w:ascii="Times New Roman" w:hAnsi="Times New Roman"/>
                          <w:bCs/>
                          <w:sz w:val="48"/>
                          <w:szCs w:val="48"/>
                        </w:rPr>
                        <w:t>ДИПЛОМНА РОБОТА</w:t>
                      </w:r>
                      <w:bookmarkEnd w:id="4795"/>
                    </w:p>
                    <w:p w14:paraId="6EAFEA5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DBF0F22" w14:textId="77777777" w:rsidR="00A43AC3" w:rsidRPr="005E3013" w:rsidRDefault="00A43AC3" w:rsidP="00987998">
                      <w:pPr>
                        <w:pStyle w:val="2"/>
                        <w:spacing w:line="276" w:lineRule="auto"/>
                        <w:rPr>
                          <w:b w:val="0"/>
                          <w:bCs/>
                          <w:iCs/>
                          <w:sz w:val="48"/>
                          <w:szCs w:val="48"/>
                          <w:highlight w:val="yellow"/>
                        </w:rPr>
                      </w:pPr>
                      <w:bookmarkStart w:id="4796" w:name="_Toc16917412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796"/>
                    </w:p>
                    <w:p w14:paraId="55B4764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72A3D1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A755C4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36255AF" w14:textId="77777777" w:rsidR="00A43AC3" w:rsidRPr="00B1453A" w:rsidRDefault="00A43AC3" w:rsidP="00987998">
                      <w:pPr>
                        <w:jc w:val="center"/>
                        <w:rPr>
                          <w:rFonts w:ascii="Calibri" w:hAnsi="Calibri"/>
                          <w:sz w:val="36"/>
                          <w:szCs w:val="36"/>
                        </w:rPr>
                      </w:pPr>
                    </w:p>
                    <w:p w14:paraId="6E7DC31C" w14:textId="77777777" w:rsidR="00A43AC3" w:rsidRDefault="00A43AC3" w:rsidP="00987998">
                      <w:pPr>
                        <w:jc w:val="center"/>
                        <w:rPr>
                          <w:rFonts w:ascii="Times New Roman CYR" w:hAnsi="Times New Roman CYR" w:cs="Times New Roman CYR"/>
                          <w:sz w:val="36"/>
                          <w:szCs w:val="36"/>
                        </w:rPr>
                      </w:pPr>
                    </w:p>
                    <w:p w14:paraId="69B2ED46" w14:textId="77777777" w:rsidR="00A43AC3" w:rsidRDefault="00A43AC3"/>
                    <w:p w14:paraId="10458A0C" w14:textId="77777777" w:rsidR="00A43AC3" w:rsidRPr="00630E21" w:rsidRDefault="00A43AC3" w:rsidP="00987998">
                      <w:pPr>
                        <w:pStyle w:val="3"/>
                        <w:spacing w:line="276" w:lineRule="auto"/>
                        <w:rPr>
                          <w:rFonts w:ascii="Times New Roman" w:hAnsi="Times New Roman"/>
                          <w:bCs/>
                          <w:sz w:val="48"/>
                          <w:szCs w:val="48"/>
                        </w:rPr>
                      </w:pPr>
                      <w:bookmarkStart w:id="4797" w:name="_Toc169174126"/>
                      <w:r w:rsidRPr="00630E21">
                        <w:rPr>
                          <w:rFonts w:ascii="Times New Roman" w:hAnsi="Times New Roman"/>
                          <w:bCs/>
                          <w:sz w:val="48"/>
                          <w:szCs w:val="48"/>
                        </w:rPr>
                        <w:t>ДИПЛОМНА РОБОТА</w:t>
                      </w:r>
                      <w:bookmarkEnd w:id="4797"/>
                    </w:p>
                    <w:p w14:paraId="56CDAC4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B55EE70" w14:textId="77777777" w:rsidR="00A43AC3" w:rsidRPr="005E3013" w:rsidRDefault="00A43AC3" w:rsidP="00987998">
                      <w:pPr>
                        <w:pStyle w:val="2"/>
                        <w:spacing w:line="276" w:lineRule="auto"/>
                        <w:rPr>
                          <w:b w:val="0"/>
                          <w:bCs/>
                          <w:iCs/>
                          <w:sz w:val="48"/>
                          <w:szCs w:val="48"/>
                          <w:highlight w:val="yellow"/>
                        </w:rPr>
                      </w:pPr>
                      <w:bookmarkStart w:id="4798" w:name="_Toc16917412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798"/>
                    </w:p>
                    <w:p w14:paraId="1AA91AB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47220F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96778B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18E441E" w14:textId="77777777" w:rsidR="00A43AC3" w:rsidRPr="00B1453A" w:rsidRDefault="00A43AC3" w:rsidP="00987998">
                      <w:pPr>
                        <w:jc w:val="center"/>
                        <w:rPr>
                          <w:rFonts w:ascii="Calibri" w:hAnsi="Calibri"/>
                          <w:sz w:val="36"/>
                          <w:szCs w:val="36"/>
                        </w:rPr>
                      </w:pPr>
                    </w:p>
                    <w:p w14:paraId="29D80B9D" w14:textId="77777777" w:rsidR="00A43AC3" w:rsidRDefault="00A43AC3" w:rsidP="00987998">
                      <w:pPr>
                        <w:jc w:val="center"/>
                        <w:rPr>
                          <w:rFonts w:ascii="Times New Roman CYR" w:hAnsi="Times New Roman CYR" w:cs="Times New Roman CYR"/>
                          <w:sz w:val="36"/>
                          <w:szCs w:val="36"/>
                        </w:rPr>
                      </w:pPr>
                    </w:p>
                    <w:p w14:paraId="60426245" w14:textId="77777777" w:rsidR="00A43AC3" w:rsidRDefault="00A43AC3"/>
                    <w:p w14:paraId="6DC0E1E8" w14:textId="77777777" w:rsidR="00A43AC3" w:rsidRPr="00630E21" w:rsidRDefault="00A43AC3" w:rsidP="00987998">
                      <w:pPr>
                        <w:pStyle w:val="3"/>
                        <w:spacing w:line="276" w:lineRule="auto"/>
                        <w:rPr>
                          <w:rFonts w:ascii="Times New Roman" w:hAnsi="Times New Roman"/>
                          <w:bCs/>
                          <w:sz w:val="48"/>
                          <w:szCs w:val="48"/>
                        </w:rPr>
                      </w:pPr>
                      <w:bookmarkStart w:id="4799" w:name="_Toc169174128"/>
                      <w:r w:rsidRPr="00630E21">
                        <w:rPr>
                          <w:rFonts w:ascii="Times New Roman" w:hAnsi="Times New Roman"/>
                          <w:bCs/>
                          <w:sz w:val="48"/>
                          <w:szCs w:val="48"/>
                        </w:rPr>
                        <w:t>ДИПЛОМНА РОБОТА</w:t>
                      </w:r>
                      <w:bookmarkEnd w:id="4799"/>
                    </w:p>
                    <w:p w14:paraId="1BA7704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18A218B" w14:textId="77777777" w:rsidR="00A43AC3" w:rsidRPr="005E3013" w:rsidRDefault="00A43AC3" w:rsidP="00987998">
                      <w:pPr>
                        <w:pStyle w:val="2"/>
                        <w:spacing w:line="276" w:lineRule="auto"/>
                        <w:rPr>
                          <w:b w:val="0"/>
                          <w:bCs/>
                          <w:iCs/>
                          <w:sz w:val="48"/>
                          <w:szCs w:val="48"/>
                          <w:highlight w:val="yellow"/>
                        </w:rPr>
                      </w:pPr>
                      <w:bookmarkStart w:id="4800" w:name="_Toc16917412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800"/>
                    </w:p>
                    <w:p w14:paraId="2B35804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E85FE4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578C5C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547DBCC" w14:textId="77777777" w:rsidR="00A43AC3" w:rsidRPr="00B1453A" w:rsidRDefault="00A43AC3" w:rsidP="00987998">
                      <w:pPr>
                        <w:jc w:val="center"/>
                        <w:rPr>
                          <w:rFonts w:ascii="Calibri" w:hAnsi="Calibri"/>
                          <w:sz w:val="36"/>
                          <w:szCs w:val="36"/>
                        </w:rPr>
                      </w:pPr>
                    </w:p>
                    <w:p w14:paraId="60C81B04" w14:textId="77777777" w:rsidR="00A43AC3" w:rsidRDefault="00A43AC3" w:rsidP="00987998">
                      <w:pPr>
                        <w:jc w:val="center"/>
                        <w:rPr>
                          <w:rFonts w:ascii="Times New Roman CYR" w:hAnsi="Times New Roman CYR" w:cs="Times New Roman CYR"/>
                          <w:sz w:val="36"/>
                          <w:szCs w:val="36"/>
                        </w:rPr>
                      </w:pPr>
                    </w:p>
                    <w:p w14:paraId="77C156AB" w14:textId="77777777" w:rsidR="00A43AC3" w:rsidRDefault="00A43AC3"/>
                    <w:p w14:paraId="4F26E5BE" w14:textId="77777777" w:rsidR="00A43AC3" w:rsidRPr="00630E21" w:rsidRDefault="00A43AC3" w:rsidP="00987998">
                      <w:pPr>
                        <w:pStyle w:val="3"/>
                        <w:spacing w:line="276" w:lineRule="auto"/>
                        <w:rPr>
                          <w:rFonts w:ascii="Times New Roman" w:hAnsi="Times New Roman"/>
                          <w:bCs/>
                          <w:sz w:val="48"/>
                          <w:szCs w:val="48"/>
                        </w:rPr>
                      </w:pPr>
                      <w:bookmarkStart w:id="4801" w:name="_Toc169174130"/>
                      <w:r w:rsidRPr="00630E21">
                        <w:rPr>
                          <w:rFonts w:ascii="Times New Roman" w:hAnsi="Times New Roman"/>
                          <w:bCs/>
                          <w:sz w:val="48"/>
                          <w:szCs w:val="48"/>
                        </w:rPr>
                        <w:t>ДИПЛОМНА РОБОТА</w:t>
                      </w:r>
                      <w:bookmarkEnd w:id="4801"/>
                    </w:p>
                    <w:p w14:paraId="22487B2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1AA15F5" w14:textId="77777777" w:rsidR="00A43AC3" w:rsidRPr="005E3013" w:rsidRDefault="00A43AC3" w:rsidP="00987998">
                      <w:pPr>
                        <w:pStyle w:val="2"/>
                        <w:spacing w:line="276" w:lineRule="auto"/>
                        <w:rPr>
                          <w:b w:val="0"/>
                          <w:bCs/>
                          <w:iCs/>
                          <w:sz w:val="48"/>
                          <w:szCs w:val="48"/>
                          <w:highlight w:val="yellow"/>
                        </w:rPr>
                      </w:pPr>
                      <w:bookmarkStart w:id="4802" w:name="_Toc16917413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802"/>
                    </w:p>
                    <w:p w14:paraId="0519431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52F1F6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BD44A5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A340374" w14:textId="77777777" w:rsidR="00A43AC3" w:rsidRPr="00B1453A" w:rsidRDefault="00A43AC3" w:rsidP="00987998">
                      <w:pPr>
                        <w:jc w:val="center"/>
                        <w:rPr>
                          <w:rFonts w:ascii="Calibri" w:hAnsi="Calibri"/>
                          <w:sz w:val="36"/>
                          <w:szCs w:val="36"/>
                        </w:rPr>
                      </w:pPr>
                    </w:p>
                    <w:p w14:paraId="4875670F" w14:textId="77777777" w:rsidR="00A43AC3" w:rsidRDefault="00A43AC3" w:rsidP="00987998">
                      <w:pPr>
                        <w:jc w:val="center"/>
                        <w:rPr>
                          <w:rFonts w:ascii="Times New Roman CYR" w:hAnsi="Times New Roman CYR" w:cs="Times New Roman CYR"/>
                          <w:sz w:val="36"/>
                          <w:szCs w:val="36"/>
                        </w:rPr>
                      </w:pPr>
                    </w:p>
                    <w:p w14:paraId="5AFF9632" w14:textId="77777777" w:rsidR="00A43AC3" w:rsidRDefault="00A43AC3"/>
                    <w:p w14:paraId="1A31DDA6" w14:textId="77777777" w:rsidR="00A43AC3" w:rsidRPr="00630E21" w:rsidRDefault="00A43AC3" w:rsidP="00987998">
                      <w:pPr>
                        <w:pStyle w:val="3"/>
                        <w:spacing w:line="276" w:lineRule="auto"/>
                        <w:rPr>
                          <w:rFonts w:ascii="Times New Roman" w:hAnsi="Times New Roman"/>
                          <w:bCs/>
                          <w:sz w:val="48"/>
                          <w:szCs w:val="48"/>
                        </w:rPr>
                      </w:pPr>
                      <w:bookmarkStart w:id="4803" w:name="_Toc169174132"/>
                      <w:r w:rsidRPr="00630E21">
                        <w:rPr>
                          <w:rFonts w:ascii="Times New Roman" w:hAnsi="Times New Roman"/>
                          <w:bCs/>
                          <w:sz w:val="48"/>
                          <w:szCs w:val="48"/>
                        </w:rPr>
                        <w:t>ДИПЛОМНА РОБОТА</w:t>
                      </w:r>
                      <w:bookmarkEnd w:id="4803"/>
                    </w:p>
                    <w:p w14:paraId="0610E8D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1C18182" w14:textId="77777777" w:rsidR="00A43AC3" w:rsidRPr="005E3013" w:rsidRDefault="00A43AC3" w:rsidP="00987998">
                      <w:pPr>
                        <w:pStyle w:val="2"/>
                        <w:spacing w:line="276" w:lineRule="auto"/>
                        <w:rPr>
                          <w:b w:val="0"/>
                          <w:bCs/>
                          <w:iCs/>
                          <w:sz w:val="48"/>
                          <w:szCs w:val="48"/>
                          <w:highlight w:val="yellow"/>
                        </w:rPr>
                      </w:pPr>
                      <w:bookmarkStart w:id="4804" w:name="_Toc16917413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804"/>
                    </w:p>
                    <w:p w14:paraId="0792264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CD43C2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514786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D5B4E19" w14:textId="77777777" w:rsidR="00A43AC3" w:rsidRPr="00B1453A" w:rsidRDefault="00A43AC3" w:rsidP="00987998">
                      <w:pPr>
                        <w:jc w:val="center"/>
                        <w:rPr>
                          <w:rFonts w:ascii="Calibri" w:hAnsi="Calibri"/>
                          <w:sz w:val="36"/>
                          <w:szCs w:val="36"/>
                        </w:rPr>
                      </w:pPr>
                    </w:p>
                    <w:p w14:paraId="72CFF0A4" w14:textId="77777777" w:rsidR="00A43AC3" w:rsidRDefault="00A43AC3" w:rsidP="00987998">
                      <w:pPr>
                        <w:jc w:val="center"/>
                        <w:rPr>
                          <w:rFonts w:ascii="Times New Roman CYR" w:hAnsi="Times New Roman CYR" w:cs="Times New Roman CYR"/>
                          <w:sz w:val="36"/>
                          <w:szCs w:val="36"/>
                        </w:rPr>
                      </w:pPr>
                    </w:p>
                    <w:p w14:paraId="2E4FC26F" w14:textId="77777777" w:rsidR="00A43AC3" w:rsidRDefault="00A43AC3"/>
                    <w:p w14:paraId="44E2E3BB" w14:textId="77777777" w:rsidR="00A43AC3" w:rsidRPr="00630E21" w:rsidRDefault="00A43AC3" w:rsidP="00987998">
                      <w:pPr>
                        <w:pStyle w:val="3"/>
                        <w:spacing w:line="276" w:lineRule="auto"/>
                        <w:rPr>
                          <w:rFonts w:ascii="Times New Roman" w:hAnsi="Times New Roman"/>
                          <w:bCs/>
                          <w:sz w:val="48"/>
                          <w:szCs w:val="48"/>
                        </w:rPr>
                      </w:pPr>
                      <w:bookmarkStart w:id="4805" w:name="_Toc169174134"/>
                      <w:r w:rsidRPr="00630E21">
                        <w:rPr>
                          <w:rFonts w:ascii="Times New Roman" w:hAnsi="Times New Roman"/>
                          <w:bCs/>
                          <w:sz w:val="48"/>
                          <w:szCs w:val="48"/>
                        </w:rPr>
                        <w:t>ДИПЛОМНА РОБОТА</w:t>
                      </w:r>
                      <w:bookmarkEnd w:id="4805"/>
                    </w:p>
                    <w:p w14:paraId="4F475AB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F7114BE" w14:textId="77777777" w:rsidR="00A43AC3" w:rsidRPr="005E3013" w:rsidRDefault="00A43AC3" w:rsidP="00987998">
                      <w:pPr>
                        <w:pStyle w:val="2"/>
                        <w:spacing w:line="276" w:lineRule="auto"/>
                        <w:rPr>
                          <w:b w:val="0"/>
                          <w:bCs/>
                          <w:iCs/>
                          <w:sz w:val="48"/>
                          <w:szCs w:val="48"/>
                          <w:highlight w:val="yellow"/>
                        </w:rPr>
                      </w:pPr>
                      <w:bookmarkStart w:id="4806" w:name="_Toc16917413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806"/>
                    </w:p>
                    <w:p w14:paraId="3035C88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A5B385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88E26A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06D6022" w14:textId="77777777" w:rsidR="00A43AC3" w:rsidRPr="00B1453A" w:rsidRDefault="00A43AC3" w:rsidP="00987998">
                      <w:pPr>
                        <w:jc w:val="center"/>
                        <w:rPr>
                          <w:rFonts w:ascii="Calibri" w:hAnsi="Calibri"/>
                          <w:sz w:val="36"/>
                          <w:szCs w:val="36"/>
                        </w:rPr>
                      </w:pPr>
                    </w:p>
                    <w:p w14:paraId="3F0DCA2C" w14:textId="77777777" w:rsidR="00A43AC3" w:rsidRDefault="00A43AC3" w:rsidP="00987998">
                      <w:pPr>
                        <w:jc w:val="center"/>
                        <w:rPr>
                          <w:rFonts w:ascii="Times New Roman CYR" w:hAnsi="Times New Roman CYR" w:cs="Times New Roman CYR"/>
                          <w:sz w:val="36"/>
                          <w:szCs w:val="36"/>
                        </w:rPr>
                      </w:pPr>
                    </w:p>
                    <w:p w14:paraId="0F11E150" w14:textId="77777777" w:rsidR="00A43AC3" w:rsidRDefault="00A43AC3"/>
                    <w:p w14:paraId="3BFD800C" w14:textId="77777777" w:rsidR="000658DF" w:rsidRPr="003A41B8" w:rsidRDefault="000658DF" w:rsidP="000658DF">
                      <w:pPr>
                        <w:pStyle w:val="3"/>
                        <w:spacing w:line="300" w:lineRule="auto"/>
                        <w:rPr>
                          <w:rFonts w:ascii="Times New Roman CYR" w:hAnsi="Times New Roman CYR"/>
                          <w:i/>
                          <w:iCs/>
                          <w:sz w:val="44"/>
                          <w:szCs w:val="44"/>
                        </w:rPr>
                      </w:pPr>
                      <w:bookmarkStart w:id="4807" w:name="_Toc169174136"/>
                      <w:r w:rsidRPr="003A41B8">
                        <w:rPr>
                          <w:rFonts w:ascii="Times New Roman CYR" w:hAnsi="Times New Roman CYR"/>
                          <w:i/>
                          <w:iCs/>
                          <w:sz w:val="44"/>
                          <w:szCs w:val="44"/>
                        </w:rPr>
                        <w:t>ДИПЛОМНА РОБОТА БАКАЛАВРА</w:t>
                      </w:r>
                      <w:bookmarkEnd w:id="4807"/>
                      <w:r w:rsidRPr="003A41B8">
                        <w:rPr>
                          <w:rFonts w:ascii="Times New Roman CYR" w:hAnsi="Times New Roman CYR"/>
                          <w:i/>
                          <w:iCs/>
                          <w:sz w:val="44"/>
                          <w:szCs w:val="44"/>
                        </w:rPr>
                        <w:t xml:space="preserve"> </w:t>
                      </w:r>
                    </w:p>
                    <w:p w14:paraId="072618DD" w14:textId="77777777" w:rsidR="000658DF" w:rsidRPr="000D3135" w:rsidRDefault="000658DF" w:rsidP="000658DF">
                      <w:pPr>
                        <w:pStyle w:val="2"/>
                        <w:spacing w:line="300" w:lineRule="auto"/>
                        <w:rPr>
                          <w:rFonts w:ascii="Times New Roman CYR" w:hAnsi="Times New Roman CYR"/>
                          <w:b w:val="0"/>
                          <w:sz w:val="44"/>
                          <w:szCs w:val="44"/>
                        </w:rPr>
                      </w:pPr>
                      <w:bookmarkStart w:id="4808" w:name="_Toc169174137"/>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4808"/>
                    </w:p>
                    <w:p w14:paraId="5B949B38"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6F139160"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5CBD0E81" w14:textId="77777777" w:rsidR="000658DF" w:rsidRPr="000D3135" w:rsidRDefault="000658DF" w:rsidP="000658DF">
                      <w:pPr>
                        <w:spacing w:line="300" w:lineRule="auto"/>
                        <w:jc w:val="center"/>
                        <w:rPr>
                          <w:b/>
                          <w:lang w:val="uk-UA"/>
                        </w:rPr>
                      </w:pPr>
                    </w:p>
                    <w:p w14:paraId="5BE243CD"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1250009E" w14:textId="77777777" w:rsidR="00A43AC3" w:rsidRPr="00B1453A" w:rsidRDefault="00A43AC3" w:rsidP="00987998">
                      <w:pPr>
                        <w:jc w:val="center"/>
                        <w:rPr>
                          <w:rFonts w:ascii="Calibri" w:hAnsi="Calibri"/>
                          <w:sz w:val="36"/>
                          <w:szCs w:val="36"/>
                        </w:rPr>
                      </w:pPr>
                    </w:p>
                    <w:p w14:paraId="22346B84" w14:textId="77777777" w:rsidR="00A43AC3" w:rsidRDefault="00A43AC3" w:rsidP="00987998">
                      <w:pPr>
                        <w:jc w:val="center"/>
                        <w:rPr>
                          <w:rFonts w:ascii="Times New Roman CYR" w:hAnsi="Times New Roman CYR" w:cs="Times New Roman CYR"/>
                          <w:sz w:val="36"/>
                          <w:szCs w:val="36"/>
                        </w:rPr>
                      </w:pPr>
                    </w:p>
                    <w:p w14:paraId="500D70AF" w14:textId="77777777" w:rsidR="00A43AC3" w:rsidRDefault="00A43AC3"/>
                    <w:p w14:paraId="2EA8B939" w14:textId="77777777" w:rsidR="00A43AC3" w:rsidRPr="00630E21" w:rsidRDefault="00A43AC3" w:rsidP="00987998">
                      <w:pPr>
                        <w:pStyle w:val="3"/>
                        <w:spacing w:line="276" w:lineRule="auto"/>
                        <w:rPr>
                          <w:rFonts w:ascii="Times New Roman" w:hAnsi="Times New Roman"/>
                          <w:bCs/>
                          <w:sz w:val="48"/>
                          <w:szCs w:val="48"/>
                        </w:rPr>
                      </w:pPr>
                      <w:bookmarkStart w:id="4809" w:name="_Toc169174138"/>
                      <w:r w:rsidRPr="00630E21">
                        <w:rPr>
                          <w:rFonts w:ascii="Times New Roman" w:hAnsi="Times New Roman"/>
                          <w:bCs/>
                          <w:sz w:val="48"/>
                          <w:szCs w:val="48"/>
                        </w:rPr>
                        <w:t>ДИПЛОМНА РОБОТА</w:t>
                      </w:r>
                      <w:bookmarkEnd w:id="4809"/>
                    </w:p>
                    <w:p w14:paraId="19D69CC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948FBF8" w14:textId="77777777" w:rsidR="00A43AC3" w:rsidRPr="005E3013" w:rsidRDefault="00A43AC3" w:rsidP="00987998">
                      <w:pPr>
                        <w:pStyle w:val="2"/>
                        <w:spacing w:line="276" w:lineRule="auto"/>
                        <w:rPr>
                          <w:b w:val="0"/>
                          <w:bCs/>
                          <w:iCs/>
                          <w:sz w:val="48"/>
                          <w:szCs w:val="48"/>
                          <w:highlight w:val="yellow"/>
                        </w:rPr>
                      </w:pPr>
                      <w:bookmarkStart w:id="4810" w:name="_Toc16917413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810"/>
                    </w:p>
                    <w:p w14:paraId="5FF7411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B89140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4D32AD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4202897" w14:textId="77777777" w:rsidR="00A43AC3" w:rsidRPr="00B1453A" w:rsidRDefault="00A43AC3" w:rsidP="00987998">
                      <w:pPr>
                        <w:jc w:val="center"/>
                        <w:rPr>
                          <w:rFonts w:ascii="Calibri" w:hAnsi="Calibri"/>
                          <w:sz w:val="36"/>
                          <w:szCs w:val="36"/>
                        </w:rPr>
                      </w:pPr>
                    </w:p>
                    <w:p w14:paraId="10C20D90" w14:textId="77777777" w:rsidR="00A43AC3" w:rsidRDefault="00A43AC3" w:rsidP="00987998">
                      <w:pPr>
                        <w:jc w:val="center"/>
                        <w:rPr>
                          <w:rFonts w:ascii="Times New Roman CYR" w:hAnsi="Times New Roman CYR" w:cs="Times New Roman CYR"/>
                          <w:sz w:val="36"/>
                          <w:szCs w:val="36"/>
                        </w:rPr>
                      </w:pPr>
                    </w:p>
                    <w:p w14:paraId="7F8F0595" w14:textId="77777777" w:rsidR="00A43AC3" w:rsidRDefault="00A43AC3"/>
                    <w:p w14:paraId="2CD60EC8" w14:textId="77777777" w:rsidR="00A43AC3" w:rsidRPr="00630E21" w:rsidRDefault="00A43AC3" w:rsidP="00987998">
                      <w:pPr>
                        <w:pStyle w:val="3"/>
                        <w:spacing w:line="276" w:lineRule="auto"/>
                        <w:rPr>
                          <w:rFonts w:ascii="Times New Roman" w:hAnsi="Times New Roman"/>
                          <w:bCs/>
                          <w:sz w:val="48"/>
                          <w:szCs w:val="48"/>
                        </w:rPr>
                      </w:pPr>
                      <w:bookmarkStart w:id="4811" w:name="_Toc169174140"/>
                      <w:r w:rsidRPr="00630E21">
                        <w:rPr>
                          <w:rFonts w:ascii="Times New Roman" w:hAnsi="Times New Roman"/>
                          <w:bCs/>
                          <w:sz w:val="48"/>
                          <w:szCs w:val="48"/>
                        </w:rPr>
                        <w:t>ДИПЛОМНА РОБОТА</w:t>
                      </w:r>
                      <w:bookmarkEnd w:id="4811"/>
                    </w:p>
                    <w:p w14:paraId="2B01C6A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E2DDC43" w14:textId="77777777" w:rsidR="00A43AC3" w:rsidRPr="005E3013" w:rsidRDefault="00A43AC3" w:rsidP="00987998">
                      <w:pPr>
                        <w:pStyle w:val="2"/>
                        <w:spacing w:line="276" w:lineRule="auto"/>
                        <w:rPr>
                          <w:b w:val="0"/>
                          <w:bCs/>
                          <w:iCs/>
                          <w:sz w:val="48"/>
                          <w:szCs w:val="48"/>
                          <w:highlight w:val="yellow"/>
                        </w:rPr>
                      </w:pPr>
                      <w:bookmarkStart w:id="4812" w:name="_Toc16917414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812"/>
                    </w:p>
                    <w:p w14:paraId="4067E50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CC9628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4D4D47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3E7BEC1" w14:textId="77777777" w:rsidR="00A43AC3" w:rsidRPr="00B1453A" w:rsidRDefault="00A43AC3" w:rsidP="00987998">
                      <w:pPr>
                        <w:jc w:val="center"/>
                        <w:rPr>
                          <w:rFonts w:ascii="Calibri" w:hAnsi="Calibri"/>
                          <w:sz w:val="36"/>
                          <w:szCs w:val="36"/>
                        </w:rPr>
                      </w:pPr>
                    </w:p>
                    <w:p w14:paraId="1C8DF70A" w14:textId="77777777" w:rsidR="00A43AC3" w:rsidRDefault="00A43AC3" w:rsidP="00987998">
                      <w:pPr>
                        <w:jc w:val="center"/>
                        <w:rPr>
                          <w:rFonts w:ascii="Times New Roman CYR" w:hAnsi="Times New Roman CYR" w:cs="Times New Roman CYR"/>
                          <w:sz w:val="36"/>
                          <w:szCs w:val="36"/>
                        </w:rPr>
                      </w:pPr>
                    </w:p>
                    <w:p w14:paraId="0D4AF71A" w14:textId="77777777" w:rsidR="00A43AC3" w:rsidRDefault="00A43AC3"/>
                    <w:p w14:paraId="0FF66A54" w14:textId="77777777" w:rsidR="00A43AC3" w:rsidRPr="00630E21" w:rsidRDefault="00A43AC3" w:rsidP="00987998">
                      <w:pPr>
                        <w:pStyle w:val="3"/>
                        <w:spacing w:line="276" w:lineRule="auto"/>
                        <w:rPr>
                          <w:rFonts w:ascii="Times New Roman" w:hAnsi="Times New Roman"/>
                          <w:bCs/>
                          <w:sz w:val="48"/>
                          <w:szCs w:val="48"/>
                        </w:rPr>
                      </w:pPr>
                      <w:bookmarkStart w:id="4813" w:name="_Toc169174142"/>
                      <w:r w:rsidRPr="00630E21">
                        <w:rPr>
                          <w:rFonts w:ascii="Times New Roman" w:hAnsi="Times New Roman"/>
                          <w:bCs/>
                          <w:sz w:val="48"/>
                          <w:szCs w:val="48"/>
                        </w:rPr>
                        <w:t>ДИПЛОМНА РОБОТА</w:t>
                      </w:r>
                      <w:bookmarkEnd w:id="4813"/>
                    </w:p>
                    <w:p w14:paraId="7B59CFB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F835A7B" w14:textId="77777777" w:rsidR="00A43AC3" w:rsidRPr="005E3013" w:rsidRDefault="00A43AC3" w:rsidP="00987998">
                      <w:pPr>
                        <w:pStyle w:val="2"/>
                        <w:spacing w:line="276" w:lineRule="auto"/>
                        <w:rPr>
                          <w:b w:val="0"/>
                          <w:bCs/>
                          <w:iCs/>
                          <w:sz w:val="48"/>
                          <w:szCs w:val="48"/>
                          <w:highlight w:val="yellow"/>
                        </w:rPr>
                      </w:pPr>
                      <w:bookmarkStart w:id="4814" w:name="_Toc16917414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814"/>
                    </w:p>
                    <w:p w14:paraId="2D32EBD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58E51B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FE11B8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9E9687A" w14:textId="77777777" w:rsidR="00A43AC3" w:rsidRPr="00B1453A" w:rsidRDefault="00A43AC3" w:rsidP="00987998">
                      <w:pPr>
                        <w:jc w:val="center"/>
                        <w:rPr>
                          <w:rFonts w:ascii="Calibri" w:hAnsi="Calibri"/>
                          <w:sz w:val="36"/>
                          <w:szCs w:val="36"/>
                        </w:rPr>
                      </w:pPr>
                    </w:p>
                    <w:p w14:paraId="1A59DBC7" w14:textId="77777777" w:rsidR="00A43AC3" w:rsidRDefault="00A43AC3" w:rsidP="00987998">
                      <w:pPr>
                        <w:jc w:val="center"/>
                        <w:rPr>
                          <w:rFonts w:ascii="Times New Roman CYR" w:hAnsi="Times New Roman CYR" w:cs="Times New Roman CYR"/>
                          <w:sz w:val="36"/>
                          <w:szCs w:val="36"/>
                        </w:rPr>
                      </w:pPr>
                    </w:p>
                    <w:p w14:paraId="04511167" w14:textId="77777777" w:rsidR="00A43AC3" w:rsidRDefault="00A43AC3"/>
                    <w:p w14:paraId="3515410F" w14:textId="77777777" w:rsidR="00A43AC3" w:rsidRPr="00630E21" w:rsidRDefault="00A43AC3" w:rsidP="00987998">
                      <w:pPr>
                        <w:pStyle w:val="3"/>
                        <w:spacing w:line="276" w:lineRule="auto"/>
                        <w:rPr>
                          <w:rFonts w:ascii="Times New Roman" w:hAnsi="Times New Roman"/>
                          <w:bCs/>
                          <w:sz w:val="48"/>
                          <w:szCs w:val="48"/>
                        </w:rPr>
                      </w:pPr>
                      <w:bookmarkStart w:id="4815" w:name="_Toc169174144"/>
                      <w:r w:rsidRPr="00630E21">
                        <w:rPr>
                          <w:rFonts w:ascii="Times New Roman" w:hAnsi="Times New Roman"/>
                          <w:bCs/>
                          <w:sz w:val="48"/>
                          <w:szCs w:val="48"/>
                        </w:rPr>
                        <w:t>ДИПЛОМНА РОБОТА</w:t>
                      </w:r>
                      <w:bookmarkEnd w:id="4815"/>
                    </w:p>
                    <w:p w14:paraId="0B6DAF7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9F17254" w14:textId="77777777" w:rsidR="00A43AC3" w:rsidRPr="005E3013" w:rsidRDefault="00A43AC3" w:rsidP="00987998">
                      <w:pPr>
                        <w:pStyle w:val="2"/>
                        <w:spacing w:line="276" w:lineRule="auto"/>
                        <w:rPr>
                          <w:b w:val="0"/>
                          <w:bCs/>
                          <w:iCs/>
                          <w:sz w:val="48"/>
                          <w:szCs w:val="48"/>
                          <w:highlight w:val="yellow"/>
                        </w:rPr>
                      </w:pPr>
                      <w:bookmarkStart w:id="4816" w:name="_Toc16917414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816"/>
                    </w:p>
                    <w:p w14:paraId="0EBBAAE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099189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C51588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7BE4706" w14:textId="77777777" w:rsidR="00A43AC3" w:rsidRPr="00B1453A" w:rsidRDefault="00A43AC3" w:rsidP="00987998">
                      <w:pPr>
                        <w:jc w:val="center"/>
                        <w:rPr>
                          <w:rFonts w:ascii="Calibri" w:hAnsi="Calibri"/>
                          <w:sz w:val="36"/>
                          <w:szCs w:val="36"/>
                        </w:rPr>
                      </w:pPr>
                    </w:p>
                    <w:p w14:paraId="59B7A76A" w14:textId="77777777" w:rsidR="00A43AC3" w:rsidRDefault="00A43AC3" w:rsidP="00987998">
                      <w:pPr>
                        <w:jc w:val="center"/>
                        <w:rPr>
                          <w:rFonts w:ascii="Times New Roman CYR" w:hAnsi="Times New Roman CYR" w:cs="Times New Roman CYR"/>
                          <w:sz w:val="36"/>
                          <w:szCs w:val="36"/>
                        </w:rPr>
                      </w:pPr>
                    </w:p>
                    <w:p w14:paraId="759E7F9F" w14:textId="77777777" w:rsidR="00A43AC3" w:rsidRDefault="00A43AC3"/>
                    <w:p w14:paraId="5C92E91A" w14:textId="77777777" w:rsidR="00A43AC3" w:rsidRPr="00630E21" w:rsidRDefault="00A43AC3" w:rsidP="00987998">
                      <w:pPr>
                        <w:pStyle w:val="3"/>
                        <w:spacing w:line="276" w:lineRule="auto"/>
                        <w:rPr>
                          <w:rFonts w:ascii="Times New Roman" w:hAnsi="Times New Roman"/>
                          <w:bCs/>
                          <w:sz w:val="48"/>
                          <w:szCs w:val="48"/>
                        </w:rPr>
                      </w:pPr>
                      <w:bookmarkStart w:id="4817" w:name="_Toc169174146"/>
                      <w:r w:rsidRPr="00630E21">
                        <w:rPr>
                          <w:rFonts w:ascii="Times New Roman" w:hAnsi="Times New Roman"/>
                          <w:bCs/>
                          <w:sz w:val="48"/>
                          <w:szCs w:val="48"/>
                        </w:rPr>
                        <w:t>ДИПЛОМНА РОБОТА</w:t>
                      </w:r>
                      <w:bookmarkEnd w:id="4817"/>
                    </w:p>
                    <w:p w14:paraId="0B056B7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9F909C6" w14:textId="77777777" w:rsidR="00A43AC3" w:rsidRPr="005E3013" w:rsidRDefault="00A43AC3" w:rsidP="00987998">
                      <w:pPr>
                        <w:pStyle w:val="2"/>
                        <w:spacing w:line="276" w:lineRule="auto"/>
                        <w:rPr>
                          <w:b w:val="0"/>
                          <w:bCs/>
                          <w:iCs/>
                          <w:sz w:val="48"/>
                          <w:szCs w:val="48"/>
                          <w:highlight w:val="yellow"/>
                        </w:rPr>
                      </w:pPr>
                      <w:bookmarkStart w:id="4818" w:name="_Toc16917414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818"/>
                    </w:p>
                    <w:p w14:paraId="11F8E4B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46A4C7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D0550B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FF67F9A" w14:textId="77777777" w:rsidR="00A43AC3" w:rsidRPr="00B1453A" w:rsidRDefault="00A43AC3" w:rsidP="00987998">
                      <w:pPr>
                        <w:jc w:val="center"/>
                        <w:rPr>
                          <w:rFonts w:ascii="Calibri" w:hAnsi="Calibri"/>
                          <w:sz w:val="36"/>
                          <w:szCs w:val="36"/>
                        </w:rPr>
                      </w:pPr>
                    </w:p>
                    <w:p w14:paraId="0E8A3235" w14:textId="77777777" w:rsidR="00A43AC3" w:rsidRDefault="00A43AC3" w:rsidP="00987998">
                      <w:pPr>
                        <w:jc w:val="center"/>
                        <w:rPr>
                          <w:rFonts w:ascii="Times New Roman CYR" w:hAnsi="Times New Roman CYR" w:cs="Times New Roman CYR"/>
                          <w:sz w:val="36"/>
                          <w:szCs w:val="36"/>
                        </w:rPr>
                      </w:pPr>
                    </w:p>
                    <w:p w14:paraId="66B4C703" w14:textId="77777777" w:rsidR="00A43AC3" w:rsidRDefault="00A43AC3"/>
                    <w:p w14:paraId="40439AED" w14:textId="77777777" w:rsidR="00A43AC3" w:rsidRPr="00630E21" w:rsidRDefault="00A43AC3" w:rsidP="00987998">
                      <w:pPr>
                        <w:pStyle w:val="3"/>
                        <w:spacing w:line="276" w:lineRule="auto"/>
                        <w:rPr>
                          <w:rFonts w:ascii="Times New Roman" w:hAnsi="Times New Roman"/>
                          <w:bCs/>
                          <w:sz w:val="48"/>
                          <w:szCs w:val="48"/>
                        </w:rPr>
                      </w:pPr>
                      <w:bookmarkStart w:id="4819" w:name="_Toc169174148"/>
                      <w:r w:rsidRPr="00630E21">
                        <w:rPr>
                          <w:rFonts w:ascii="Times New Roman" w:hAnsi="Times New Roman"/>
                          <w:bCs/>
                          <w:sz w:val="48"/>
                          <w:szCs w:val="48"/>
                        </w:rPr>
                        <w:t>ДИПЛОМНА РОБОТА</w:t>
                      </w:r>
                      <w:bookmarkEnd w:id="4819"/>
                    </w:p>
                    <w:p w14:paraId="7C9B51F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DA4185D" w14:textId="77777777" w:rsidR="00A43AC3" w:rsidRPr="005E3013" w:rsidRDefault="00A43AC3" w:rsidP="00987998">
                      <w:pPr>
                        <w:pStyle w:val="2"/>
                        <w:spacing w:line="276" w:lineRule="auto"/>
                        <w:rPr>
                          <w:b w:val="0"/>
                          <w:bCs/>
                          <w:iCs/>
                          <w:sz w:val="48"/>
                          <w:szCs w:val="48"/>
                          <w:highlight w:val="yellow"/>
                        </w:rPr>
                      </w:pPr>
                      <w:bookmarkStart w:id="4820" w:name="_Toc16917414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820"/>
                    </w:p>
                    <w:p w14:paraId="4B47AB6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788A0B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F8A225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154FEC3" w14:textId="77777777" w:rsidR="00A43AC3" w:rsidRPr="00B1453A" w:rsidRDefault="00A43AC3" w:rsidP="00987998">
                      <w:pPr>
                        <w:jc w:val="center"/>
                        <w:rPr>
                          <w:rFonts w:ascii="Calibri" w:hAnsi="Calibri"/>
                          <w:sz w:val="36"/>
                          <w:szCs w:val="36"/>
                        </w:rPr>
                      </w:pPr>
                    </w:p>
                    <w:p w14:paraId="54BE4280" w14:textId="77777777" w:rsidR="00A43AC3" w:rsidRDefault="00A43AC3" w:rsidP="00987998">
                      <w:pPr>
                        <w:jc w:val="center"/>
                        <w:rPr>
                          <w:rFonts w:ascii="Times New Roman CYR" w:hAnsi="Times New Roman CYR" w:cs="Times New Roman CYR"/>
                          <w:sz w:val="36"/>
                          <w:szCs w:val="36"/>
                        </w:rPr>
                      </w:pPr>
                    </w:p>
                    <w:p w14:paraId="220A032A" w14:textId="77777777" w:rsidR="00A43AC3" w:rsidRDefault="00A43AC3"/>
                    <w:p w14:paraId="752833DA" w14:textId="77777777" w:rsidR="00A43AC3" w:rsidRPr="00630E21" w:rsidRDefault="00A43AC3" w:rsidP="00987998">
                      <w:pPr>
                        <w:pStyle w:val="3"/>
                        <w:spacing w:line="276" w:lineRule="auto"/>
                        <w:rPr>
                          <w:rFonts w:ascii="Times New Roman" w:hAnsi="Times New Roman"/>
                          <w:bCs/>
                          <w:sz w:val="48"/>
                          <w:szCs w:val="48"/>
                        </w:rPr>
                      </w:pPr>
                      <w:bookmarkStart w:id="4821" w:name="_Toc169174150"/>
                      <w:r w:rsidRPr="00630E21">
                        <w:rPr>
                          <w:rFonts w:ascii="Times New Roman" w:hAnsi="Times New Roman"/>
                          <w:bCs/>
                          <w:sz w:val="48"/>
                          <w:szCs w:val="48"/>
                        </w:rPr>
                        <w:t>ДИПЛОМНА РОБОТА</w:t>
                      </w:r>
                      <w:bookmarkEnd w:id="4821"/>
                    </w:p>
                    <w:p w14:paraId="225A2AF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82FB187" w14:textId="77777777" w:rsidR="00A43AC3" w:rsidRPr="005E3013" w:rsidRDefault="00A43AC3" w:rsidP="00987998">
                      <w:pPr>
                        <w:pStyle w:val="2"/>
                        <w:spacing w:line="276" w:lineRule="auto"/>
                        <w:rPr>
                          <w:b w:val="0"/>
                          <w:bCs/>
                          <w:iCs/>
                          <w:sz w:val="48"/>
                          <w:szCs w:val="48"/>
                          <w:highlight w:val="yellow"/>
                        </w:rPr>
                      </w:pPr>
                      <w:bookmarkStart w:id="4822" w:name="_Toc16917415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822"/>
                    </w:p>
                    <w:p w14:paraId="58BA79C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4DEE3A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5D0F42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C34797A" w14:textId="77777777" w:rsidR="00A43AC3" w:rsidRPr="00B1453A" w:rsidRDefault="00A43AC3" w:rsidP="00987998">
                      <w:pPr>
                        <w:jc w:val="center"/>
                        <w:rPr>
                          <w:rFonts w:ascii="Calibri" w:hAnsi="Calibri"/>
                          <w:sz w:val="36"/>
                          <w:szCs w:val="36"/>
                        </w:rPr>
                      </w:pPr>
                    </w:p>
                    <w:p w14:paraId="34252566" w14:textId="77777777" w:rsidR="00A43AC3" w:rsidRDefault="00A43AC3" w:rsidP="00987998">
                      <w:pPr>
                        <w:jc w:val="center"/>
                        <w:rPr>
                          <w:rFonts w:ascii="Times New Roman CYR" w:hAnsi="Times New Roman CYR" w:cs="Times New Roman CYR"/>
                          <w:sz w:val="36"/>
                          <w:szCs w:val="36"/>
                        </w:rPr>
                      </w:pPr>
                    </w:p>
                    <w:p w14:paraId="10187913" w14:textId="77777777" w:rsidR="00A43AC3" w:rsidRDefault="00A43AC3"/>
                    <w:p w14:paraId="15E9782A" w14:textId="77777777" w:rsidR="000658DF" w:rsidRPr="003A41B8" w:rsidRDefault="000658DF" w:rsidP="000658DF">
                      <w:pPr>
                        <w:pStyle w:val="3"/>
                        <w:spacing w:line="300" w:lineRule="auto"/>
                        <w:rPr>
                          <w:rFonts w:ascii="Times New Roman CYR" w:hAnsi="Times New Roman CYR"/>
                          <w:i/>
                          <w:iCs/>
                          <w:sz w:val="44"/>
                          <w:szCs w:val="44"/>
                        </w:rPr>
                      </w:pPr>
                      <w:bookmarkStart w:id="4823" w:name="_Toc169174152"/>
                      <w:r w:rsidRPr="003A41B8">
                        <w:rPr>
                          <w:rFonts w:ascii="Times New Roman CYR" w:hAnsi="Times New Roman CYR"/>
                          <w:i/>
                          <w:iCs/>
                          <w:sz w:val="44"/>
                          <w:szCs w:val="44"/>
                        </w:rPr>
                        <w:t>ДИПЛОМНА РОБОТА БАКАЛАВРА</w:t>
                      </w:r>
                      <w:bookmarkEnd w:id="4823"/>
                      <w:r w:rsidRPr="003A41B8">
                        <w:rPr>
                          <w:rFonts w:ascii="Times New Roman CYR" w:hAnsi="Times New Roman CYR"/>
                          <w:i/>
                          <w:iCs/>
                          <w:sz w:val="44"/>
                          <w:szCs w:val="44"/>
                        </w:rPr>
                        <w:t xml:space="preserve"> </w:t>
                      </w:r>
                    </w:p>
                    <w:p w14:paraId="38B3A7D1" w14:textId="77777777" w:rsidR="000658DF" w:rsidRPr="000D3135" w:rsidRDefault="000658DF" w:rsidP="000658DF">
                      <w:pPr>
                        <w:pStyle w:val="2"/>
                        <w:spacing w:line="300" w:lineRule="auto"/>
                        <w:rPr>
                          <w:rFonts w:ascii="Times New Roman CYR" w:hAnsi="Times New Roman CYR"/>
                          <w:b w:val="0"/>
                          <w:sz w:val="44"/>
                          <w:szCs w:val="44"/>
                        </w:rPr>
                      </w:pPr>
                      <w:bookmarkStart w:id="4824" w:name="_Toc169174153"/>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4824"/>
                    </w:p>
                    <w:p w14:paraId="5F39DE7B"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4A19018E"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3C5D7B81" w14:textId="77777777" w:rsidR="000658DF" w:rsidRPr="000D3135" w:rsidRDefault="000658DF" w:rsidP="000658DF">
                      <w:pPr>
                        <w:spacing w:line="300" w:lineRule="auto"/>
                        <w:jc w:val="center"/>
                        <w:rPr>
                          <w:b/>
                          <w:lang w:val="uk-UA"/>
                        </w:rPr>
                      </w:pPr>
                    </w:p>
                    <w:p w14:paraId="6957D250"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692C27B8" w14:textId="77777777" w:rsidR="00A43AC3" w:rsidRPr="00B1453A" w:rsidRDefault="00A43AC3" w:rsidP="00987998">
                      <w:pPr>
                        <w:jc w:val="center"/>
                        <w:rPr>
                          <w:rFonts w:ascii="Calibri" w:hAnsi="Calibri"/>
                          <w:sz w:val="36"/>
                          <w:szCs w:val="36"/>
                        </w:rPr>
                      </w:pPr>
                    </w:p>
                    <w:p w14:paraId="5DFCA3D2" w14:textId="77777777" w:rsidR="00A43AC3" w:rsidRDefault="00A43AC3" w:rsidP="00987998">
                      <w:pPr>
                        <w:jc w:val="center"/>
                        <w:rPr>
                          <w:rFonts w:ascii="Times New Roman CYR" w:hAnsi="Times New Roman CYR" w:cs="Times New Roman CYR"/>
                          <w:sz w:val="36"/>
                          <w:szCs w:val="36"/>
                        </w:rPr>
                      </w:pPr>
                    </w:p>
                    <w:p w14:paraId="4025914C" w14:textId="77777777" w:rsidR="00A43AC3" w:rsidRDefault="00A43AC3"/>
                    <w:p w14:paraId="7C43DA8F" w14:textId="77777777" w:rsidR="00A43AC3" w:rsidRPr="00630E21" w:rsidRDefault="00A43AC3" w:rsidP="00987998">
                      <w:pPr>
                        <w:pStyle w:val="3"/>
                        <w:spacing w:line="276" w:lineRule="auto"/>
                        <w:rPr>
                          <w:rFonts w:ascii="Times New Roman" w:hAnsi="Times New Roman"/>
                          <w:bCs/>
                          <w:sz w:val="48"/>
                          <w:szCs w:val="48"/>
                        </w:rPr>
                      </w:pPr>
                      <w:bookmarkStart w:id="4825" w:name="_Toc169174154"/>
                      <w:r w:rsidRPr="00630E21">
                        <w:rPr>
                          <w:rFonts w:ascii="Times New Roman" w:hAnsi="Times New Roman"/>
                          <w:bCs/>
                          <w:sz w:val="48"/>
                          <w:szCs w:val="48"/>
                        </w:rPr>
                        <w:t>ДИПЛОМНА РОБОТА</w:t>
                      </w:r>
                      <w:bookmarkEnd w:id="4825"/>
                    </w:p>
                    <w:p w14:paraId="5224AAD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3BBD77F" w14:textId="77777777" w:rsidR="00A43AC3" w:rsidRPr="005E3013" w:rsidRDefault="00A43AC3" w:rsidP="00987998">
                      <w:pPr>
                        <w:pStyle w:val="2"/>
                        <w:spacing w:line="276" w:lineRule="auto"/>
                        <w:rPr>
                          <w:b w:val="0"/>
                          <w:bCs/>
                          <w:iCs/>
                          <w:sz w:val="48"/>
                          <w:szCs w:val="48"/>
                          <w:highlight w:val="yellow"/>
                        </w:rPr>
                      </w:pPr>
                      <w:bookmarkStart w:id="4826" w:name="_Toc16917415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826"/>
                    </w:p>
                    <w:p w14:paraId="3846FC9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655752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77BADB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EC3EB79" w14:textId="77777777" w:rsidR="00A43AC3" w:rsidRPr="00B1453A" w:rsidRDefault="00A43AC3" w:rsidP="00987998">
                      <w:pPr>
                        <w:jc w:val="center"/>
                        <w:rPr>
                          <w:rFonts w:ascii="Calibri" w:hAnsi="Calibri"/>
                          <w:sz w:val="36"/>
                          <w:szCs w:val="36"/>
                        </w:rPr>
                      </w:pPr>
                    </w:p>
                    <w:p w14:paraId="0D2D37F5" w14:textId="77777777" w:rsidR="00A43AC3" w:rsidRDefault="00A43AC3" w:rsidP="00987998">
                      <w:pPr>
                        <w:jc w:val="center"/>
                        <w:rPr>
                          <w:rFonts w:ascii="Times New Roman CYR" w:hAnsi="Times New Roman CYR" w:cs="Times New Roman CYR"/>
                          <w:sz w:val="36"/>
                          <w:szCs w:val="36"/>
                        </w:rPr>
                      </w:pPr>
                    </w:p>
                    <w:p w14:paraId="1AC871EC" w14:textId="77777777" w:rsidR="00A43AC3" w:rsidRDefault="00A43AC3"/>
                    <w:p w14:paraId="16C71BE4" w14:textId="77777777" w:rsidR="00A43AC3" w:rsidRPr="00630E21" w:rsidRDefault="00A43AC3" w:rsidP="00987998">
                      <w:pPr>
                        <w:pStyle w:val="3"/>
                        <w:spacing w:line="276" w:lineRule="auto"/>
                        <w:rPr>
                          <w:rFonts w:ascii="Times New Roman" w:hAnsi="Times New Roman"/>
                          <w:bCs/>
                          <w:sz w:val="48"/>
                          <w:szCs w:val="48"/>
                        </w:rPr>
                      </w:pPr>
                      <w:bookmarkStart w:id="4827" w:name="_Toc169174156"/>
                      <w:r w:rsidRPr="00630E21">
                        <w:rPr>
                          <w:rFonts w:ascii="Times New Roman" w:hAnsi="Times New Roman"/>
                          <w:bCs/>
                          <w:sz w:val="48"/>
                          <w:szCs w:val="48"/>
                        </w:rPr>
                        <w:t>ДИПЛОМНА РОБОТА</w:t>
                      </w:r>
                      <w:bookmarkEnd w:id="4827"/>
                    </w:p>
                    <w:p w14:paraId="6F85B34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73C50A9" w14:textId="77777777" w:rsidR="00A43AC3" w:rsidRPr="005E3013" w:rsidRDefault="00A43AC3" w:rsidP="00987998">
                      <w:pPr>
                        <w:pStyle w:val="2"/>
                        <w:spacing w:line="276" w:lineRule="auto"/>
                        <w:rPr>
                          <w:b w:val="0"/>
                          <w:bCs/>
                          <w:iCs/>
                          <w:sz w:val="48"/>
                          <w:szCs w:val="48"/>
                          <w:highlight w:val="yellow"/>
                        </w:rPr>
                      </w:pPr>
                      <w:bookmarkStart w:id="4828" w:name="_Toc16917415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828"/>
                    </w:p>
                    <w:p w14:paraId="5FEF4C8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A575E2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4C42E8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53AA12D" w14:textId="77777777" w:rsidR="00A43AC3" w:rsidRPr="00B1453A" w:rsidRDefault="00A43AC3" w:rsidP="00987998">
                      <w:pPr>
                        <w:jc w:val="center"/>
                        <w:rPr>
                          <w:rFonts w:ascii="Calibri" w:hAnsi="Calibri"/>
                          <w:sz w:val="36"/>
                          <w:szCs w:val="36"/>
                        </w:rPr>
                      </w:pPr>
                    </w:p>
                    <w:p w14:paraId="65461FE6" w14:textId="77777777" w:rsidR="00A43AC3" w:rsidRDefault="00A43AC3" w:rsidP="00987998">
                      <w:pPr>
                        <w:jc w:val="center"/>
                        <w:rPr>
                          <w:rFonts w:ascii="Times New Roman CYR" w:hAnsi="Times New Roman CYR" w:cs="Times New Roman CYR"/>
                          <w:sz w:val="36"/>
                          <w:szCs w:val="36"/>
                        </w:rPr>
                      </w:pPr>
                    </w:p>
                    <w:p w14:paraId="4E42B1C4" w14:textId="77777777" w:rsidR="00A43AC3" w:rsidRDefault="00A43AC3"/>
                    <w:p w14:paraId="6FAA85AA" w14:textId="77777777" w:rsidR="00A43AC3" w:rsidRPr="00630E21" w:rsidRDefault="00A43AC3" w:rsidP="00987998">
                      <w:pPr>
                        <w:pStyle w:val="3"/>
                        <w:spacing w:line="276" w:lineRule="auto"/>
                        <w:rPr>
                          <w:rFonts w:ascii="Times New Roman" w:hAnsi="Times New Roman"/>
                          <w:bCs/>
                          <w:sz w:val="48"/>
                          <w:szCs w:val="48"/>
                        </w:rPr>
                      </w:pPr>
                      <w:bookmarkStart w:id="4829" w:name="_Toc169174158"/>
                      <w:r w:rsidRPr="00630E21">
                        <w:rPr>
                          <w:rFonts w:ascii="Times New Roman" w:hAnsi="Times New Roman"/>
                          <w:bCs/>
                          <w:sz w:val="48"/>
                          <w:szCs w:val="48"/>
                        </w:rPr>
                        <w:t>ДИПЛОМНА РОБОТА</w:t>
                      </w:r>
                      <w:bookmarkEnd w:id="4829"/>
                    </w:p>
                    <w:p w14:paraId="7BD6C65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982D921" w14:textId="77777777" w:rsidR="00A43AC3" w:rsidRPr="005E3013" w:rsidRDefault="00A43AC3" w:rsidP="00987998">
                      <w:pPr>
                        <w:pStyle w:val="2"/>
                        <w:spacing w:line="276" w:lineRule="auto"/>
                        <w:rPr>
                          <w:b w:val="0"/>
                          <w:bCs/>
                          <w:iCs/>
                          <w:sz w:val="48"/>
                          <w:szCs w:val="48"/>
                          <w:highlight w:val="yellow"/>
                        </w:rPr>
                      </w:pPr>
                      <w:bookmarkStart w:id="4830" w:name="_Toc16917415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830"/>
                    </w:p>
                    <w:p w14:paraId="2BD0C0C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27F3FA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6BA6C9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8E5E004" w14:textId="77777777" w:rsidR="00A43AC3" w:rsidRPr="00B1453A" w:rsidRDefault="00A43AC3" w:rsidP="00987998">
                      <w:pPr>
                        <w:jc w:val="center"/>
                        <w:rPr>
                          <w:rFonts w:ascii="Calibri" w:hAnsi="Calibri"/>
                          <w:sz w:val="36"/>
                          <w:szCs w:val="36"/>
                        </w:rPr>
                      </w:pPr>
                    </w:p>
                    <w:p w14:paraId="45CFB22C" w14:textId="77777777" w:rsidR="00A43AC3" w:rsidRDefault="00A43AC3" w:rsidP="00987998">
                      <w:pPr>
                        <w:jc w:val="center"/>
                        <w:rPr>
                          <w:rFonts w:ascii="Times New Roman CYR" w:hAnsi="Times New Roman CYR" w:cs="Times New Roman CYR"/>
                          <w:sz w:val="36"/>
                          <w:szCs w:val="36"/>
                        </w:rPr>
                      </w:pPr>
                    </w:p>
                    <w:p w14:paraId="4BF32F14" w14:textId="77777777" w:rsidR="00A43AC3" w:rsidRDefault="00A43AC3"/>
                    <w:p w14:paraId="4B61FE16" w14:textId="77777777" w:rsidR="00A43AC3" w:rsidRPr="00630E21" w:rsidRDefault="00A43AC3" w:rsidP="00987998">
                      <w:pPr>
                        <w:pStyle w:val="3"/>
                        <w:spacing w:line="276" w:lineRule="auto"/>
                        <w:rPr>
                          <w:rFonts w:ascii="Times New Roman" w:hAnsi="Times New Roman"/>
                          <w:bCs/>
                          <w:sz w:val="48"/>
                          <w:szCs w:val="48"/>
                        </w:rPr>
                      </w:pPr>
                      <w:bookmarkStart w:id="4831" w:name="_Toc169174160"/>
                      <w:r w:rsidRPr="00630E21">
                        <w:rPr>
                          <w:rFonts w:ascii="Times New Roman" w:hAnsi="Times New Roman"/>
                          <w:bCs/>
                          <w:sz w:val="48"/>
                          <w:szCs w:val="48"/>
                        </w:rPr>
                        <w:t>ДИПЛОМНА РОБОТА</w:t>
                      </w:r>
                      <w:bookmarkEnd w:id="4831"/>
                    </w:p>
                    <w:p w14:paraId="095D7A72"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22F22D5" w14:textId="77777777" w:rsidR="00A43AC3" w:rsidRPr="005E3013" w:rsidRDefault="00A43AC3" w:rsidP="00987998">
                      <w:pPr>
                        <w:pStyle w:val="2"/>
                        <w:spacing w:line="276" w:lineRule="auto"/>
                        <w:rPr>
                          <w:b w:val="0"/>
                          <w:bCs/>
                          <w:iCs/>
                          <w:sz w:val="48"/>
                          <w:szCs w:val="48"/>
                          <w:highlight w:val="yellow"/>
                        </w:rPr>
                      </w:pPr>
                      <w:bookmarkStart w:id="4832" w:name="_Toc16917416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832"/>
                    </w:p>
                    <w:p w14:paraId="455820C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0EED64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5A0178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9B42BF4" w14:textId="77777777" w:rsidR="00A43AC3" w:rsidRPr="00B1453A" w:rsidRDefault="00A43AC3" w:rsidP="00987998">
                      <w:pPr>
                        <w:jc w:val="center"/>
                        <w:rPr>
                          <w:rFonts w:ascii="Calibri" w:hAnsi="Calibri"/>
                          <w:sz w:val="36"/>
                          <w:szCs w:val="36"/>
                        </w:rPr>
                      </w:pPr>
                    </w:p>
                    <w:p w14:paraId="0006FE2B" w14:textId="77777777" w:rsidR="00A43AC3" w:rsidRDefault="00A43AC3" w:rsidP="00987998">
                      <w:pPr>
                        <w:jc w:val="center"/>
                        <w:rPr>
                          <w:rFonts w:ascii="Times New Roman CYR" w:hAnsi="Times New Roman CYR" w:cs="Times New Roman CYR"/>
                          <w:sz w:val="36"/>
                          <w:szCs w:val="36"/>
                        </w:rPr>
                      </w:pPr>
                    </w:p>
                    <w:p w14:paraId="275178E3" w14:textId="77777777" w:rsidR="00A43AC3" w:rsidRDefault="00A43AC3"/>
                    <w:p w14:paraId="7B9757F5" w14:textId="77777777" w:rsidR="00A43AC3" w:rsidRPr="00630E21" w:rsidRDefault="00A43AC3" w:rsidP="00987998">
                      <w:pPr>
                        <w:pStyle w:val="3"/>
                        <w:spacing w:line="276" w:lineRule="auto"/>
                        <w:rPr>
                          <w:rFonts w:ascii="Times New Roman" w:hAnsi="Times New Roman"/>
                          <w:bCs/>
                          <w:sz w:val="48"/>
                          <w:szCs w:val="48"/>
                        </w:rPr>
                      </w:pPr>
                      <w:bookmarkStart w:id="4833" w:name="_Toc169174162"/>
                      <w:r w:rsidRPr="00630E21">
                        <w:rPr>
                          <w:rFonts w:ascii="Times New Roman" w:hAnsi="Times New Roman"/>
                          <w:bCs/>
                          <w:sz w:val="48"/>
                          <w:szCs w:val="48"/>
                        </w:rPr>
                        <w:t>ДИПЛОМНА РОБОТА</w:t>
                      </w:r>
                      <w:bookmarkEnd w:id="4833"/>
                    </w:p>
                    <w:p w14:paraId="7816420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8EFA8F0" w14:textId="77777777" w:rsidR="00A43AC3" w:rsidRPr="005E3013" w:rsidRDefault="00A43AC3" w:rsidP="00987998">
                      <w:pPr>
                        <w:pStyle w:val="2"/>
                        <w:spacing w:line="276" w:lineRule="auto"/>
                        <w:rPr>
                          <w:b w:val="0"/>
                          <w:bCs/>
                          <w:iCs/>
                          <w:sz w:val="48"/>
                          <w:szCs w:val="48"/>
                          <w:highlight w:val="yellow"/>
                        </w:rPr>
                      </w:pPr>
                      <w:bookmarkStart w:id="4834" w:name="_Toc16917416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834"/>
                    </w:p>
                    <w:p w14:paraId="6D30C10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26ADC9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89DC18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7156F99" w14:textId="77777777" w:rsidR="00A43AC3" w:rsidRPr="00B1453A" w:rsidRDefault="00A43AC3" w:rsidP="00987998">
                      <w:pPr>
                        <w:jc w:val="center"/>
                        <w:rPr>
                          <w:rFonts w:ascii="Calibri" w:hAnsi="Calibri"/>
                          <w:sz w:val="36"/>
                          <w:szCs w:val="36"/>
                        </w:rPr>
                      </w:pPr>
                    </w:p>
                    <w:p w14:paraId="4C67031E" w14:textId="77777777" w:rsidR="00A43AC3" w:rsidRDefault="00A43AC3" w:rsidP="00987998">
                      <w:pPr>
                        <w:jc w:val="center"/>
                        <w:rPr>
                          <w:rFonts w:ascii="Times New Roman CYR" w:hAnsi="Times New Roman CYR" w:cs="Times New Roman CYR"/>
                          <w:sz w:val="36"/>
                          <w:szCs w:val="36"/>
                        </w:rPr>
                      </w:pPr>
                    </w:p>
                    <w:p w14:paraId="26EF7B21" w14:textId="77777777" w:rsidR="00A43AC3" w:rsidRDefault="00A43AC3"/>
                    <w:p w14:paraId="4C5363AD" w14:textId="77777777" w:rsidR="00A43AC3" w:rsidRPr="00630E21" w:rsidRDefault="00A43AC3" w:rsidP="00987998">
                      <w:pPr>
                        <w:pStyle w:val="3"/>
                        <w:spacing w:line="276" w:lineRule="auto"/>
                        <w:rPr>
                          <w:rFonts w:ascii="Times New Roman" w:hAnsi="Times New Roman"/>
                          <w:bCs/>
                          <w:sz w:val="48"/>
                          <w:szCs w:val="48"/>
                        </w:rPr>
                      </w:pPr>
                      <w:bookmarkStart w:id="4835" w:name="_Toc169174164"/>
                      <w:r w:rsidRPr="00630E21">
                        <w:rPr>
                          <w:rFonts w:ascii="Times New Roman" w:hAnsi="Times New Roman"/>
                          <w:bCs/>
                          <w:sz w:val="48"/>
                          <w:szCs w:val="48"/>
                        </w:rPr>
                        <w:t>ДИПЛОМНА РОБОТА</w:t>
                      </w:r>
                      <w:bookmarkEnd w:id="4835"/>
                    </w:p>
                    <w:p w14:paraId="3623B0A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23CB11D" w14:textId="77777777" w:rsidR="00A43AC3" w:rsidRPr="005E3013" w:rsidRDefault="00A43AC3" w:rsidP="00987998">
                      <w:pPr>
                        <w:pStyle w:val="2"/>
                        <w:spacing w:line="276" w:lineRule="auto"/>
                        <w:rPr>
                          <w:b w:val="0"/>
                          <w:bCs/>
                          <w:iCs/>
                          <w:sz w:val="48"/>
                          <w:szCs w:val="48"/>
                          <w:highlight w:val="yellow"/>
                        </w:rPr>
                      </w:pPr>
                      <w:bookmarkStart w:id="4836" w:name="_Toc16917416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836"/>
                    </w:p>
                    <w:p w14:paraId="3D63731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B42ECC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181992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3DE5739" w14:textId="77777777" w:rsidR="00A43AC3" w:rsidRPr="00B1453A" w:rsidRDefault="00A43AC3" w:rsidP="00987998">
                      <w:pPr>
                        <w:jc w:val="center"/>
                        <w:rPr>
                          <w:rFonts w:ascii="Calibri" w:hAnsi="Calibri"/>
                          <w:sz w:val="36"/>
                          <w:szCs w:val="36"/>
                        </w:rPr>
                      </w:pPr>
                    </w:p>
                    <w:p w14:paraId="23C4F38F" w14:textId="77777777" w:rsidR="00A43AC3" w:rsidRDefault="00A43AC3" w:rsidP="00987998">
                      <w:pPr>
                        <w:jc w:val="center"/>
                        <w:rPr>
                          <w:rFonts w:ascii="Times New Roman CYR" w:hAnsi="Times New Roman CYR" w:cs="Times New Roman CYR"/>
                          <w:sz w:val="36"/>
                          <w:szCs w:val="36"/>
                        </w:rPr>
                      </w:pPr>
                    </w:p>
                    <w:p w14:paraId="55C08439" w14:textId="77777777" w:rsidR="00A43AC3" w:rsidRDefault="00A43AC3"/>
                    <w:p w14:paraId="559D5F4A" w14:textId="77777777" w:rsidR="00A43AC3" w:rsidRPr="00630E21" w:rsidRDefault="00A43AC3" w:rsidP="00987998">
                      <w:pPr>
                        <w:pStyle w:val="3"/>
                        <w:spacing w:line="276" w:lineRule="auto"/>
                        <w:rPr>
                          <w:rFonts w:ascii="Times New Roman" w:hAnsi="Times New Roman"/>
                          <w:bCs/>
                          <w:sz w:val="48"/>
                          <w:szCs w:val="48"/>
                        </w:rPr>
                      </w:pPr>
                      <w:bookmarkStart w:id="4837" w:name="_Toc169174166"/>
                      <w:r w:rsidRPr="00630E21">
                        <w:rPr>
                          <w:rFonts w:ascii="Times New Roman" w:hAnsi="Times New Roman"/>
                          <w:bCs/>
                          <w:sz w:val="48"/>
                          <w:szCs w:val="48"/>
                        </w:rPr>
                        <w:t>ДИПЛОМНА РОБОТА</w:t>
                      </w:r>
                      <w:bookmarkEnd w:id="4837"/>
                    </w:p>
                    <w:p w14:paraId="115D78E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9F3A8F5" w14:textId="77777777" w:rsidR="00A43AC3" w:rsidRPr="005E3013" w:rsidRDefault="00A43AC3" w:rsidP="00987998">
                      <w:pPr>
                        <w:pStyle w:val="2"/>
                        <w:spacing w:line="276" w:lineRule="auto"/>
                        <w:rPr>
                          <w:b w:val="0"/>
                          <w:bCs/>
                          <w:iCs/>
                          <w:sz w:val="48"/>
                          <w:szCs w:val="48"/>
                          <w:highlight w:val="yellow"/>
                        </w:rPr>
                      </w:pPr>
                      <w:bookmarkStart w:id="4838" w:name="_Toc16917416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838"/>
                    </w:p>
                    <w:p w14:paraId="23A5889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075A43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C29443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629FBD2" w14:textId="77777777" w:rsidR="00A43AC3" w:rsidRPr="00B1453A" w:rsidRDefault="00A43AC3" w:rsidP="00987998">
                      <w:pPr>
                        <w:jc w:val="center"/>
                        <w:rPr>
                          <w:rFonts w:ascii="Calibri" w:hAnsi="Calibri"/>
                          <w:sz w:val="36"/>
                          <w:szCs w:val="36"/>
                        </w:rPr>
                      </w:pPr>
                    </w:p>
                    <w:p w14:paraId="03AE6FF9" w14:textId="77777777" w:rsidR="00A43AC3" w:rsidRDefault="00A43AC3" w:rsidP="00987998">
                      <w:pPr>
                        <w:jc w:val="center"/>
                        <w:rPr>
                          <w:rFonts w:ascii="Times New Roman CYR" w:hAnsi="Times New Roman CYR" w:cs="Times New Roman CYR"/>
                          <w:sz w:val="36"/>
                          <w:szCs w:val="36"/>
                        </w:rPr>
                      </w:pPr>
                    </w:p>
                    <w:p w14:paraId="560A5E46" w14:textId="77777777" w:rsidR="00A43AC3" w:rsidRDefault="00A43AC3"/>
                    <w:p w14:paraId="66CF93D2" w14:textId="77777777" w:rsidR="000658DF" w:rsidRPr="003A41B8" w:rsidRDefault="000658DF" w:rsidP="000658DF">
                      <w:pPr>
                        <w:pStyle w:val="3"/>
                        <w:spacing w:line="300" w:lineRule="auto"/>
                        <w:rPr>
                          <w:rFonts w:ascii="Times New Roman CYR" w:hAnsi="Times New Roman CYR"/>
                          <w:i/>
                          <w:iCs/>
                          <w:sz w:val="44"/>
                          <w:szCs w:val="44"/>
                        </w:rPr>
                      </w:pPr>
                      <w:bookmarkStart w:id="4839" w:name="_Toc169174168"/>
                      <w:r w:rsidRPr="003A41B8">
                        <w:rPr>
                          <w:rFonts w:ascii="Times New Roman CYR" w:hAnsi="Times New Roman CYR"/>
                          <w:i/>
                          <w:iCs/>
                          <w:sz w:val="44"/>
                          <w:szCs w:val="44"/>
                        </w:rPr>
                        <w:t>ДИПЛОМНА РОБОТА БАКАЛАВРА</w:t>
                      </w:r>
                      <w:bookmarkEnd w:id="4839"/>
                      <w:r w:rsidRPr="003A41B8">
                        <w:rPr>
                          <w:rFonts w:ascii="Times New Roman CYR" w:hAnsi="Times New Roman CYR"/>
                          <w:i/>
                          <w:iCs/>
                          <w:sz w:val="44"/>
                          <w:szCs w:val="44"/>
                        </w:rPr>
                        <w:t xml:space="preserve"> </w:t>
                      </w:r>
                    </w:p>
                    <w:p w14:paraId="4466CAD0" w14:textId="77777777" w:rsidR="000658DF" w:rsidRPr="000D3135" w:rsidRDefault="000658DF" w:rsidP="000658DF">
                      <w:pPr>
                        <w:pStyle w:val="2"/>
                        <w:spacing w:line="300" w:lineRule="auto"/>
                        <w:rPr>
                          <w:rFonts w:ascii="Times New Roman CYR" w:hAnsi="Times New Roman CYR"/>
                          <w:b w:val="0"/>
                          <w:sz w:val="44"/>
                          <w:szCs w:val="44"/>
                        </w:rPr>
                      </w:pPr>
                      <w:bookmarkStart w:id="4840" w:name="_Toc169174169"/>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4840"/>
                    </w:p>
                    <w:p w14:paraId="367F5A24"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4EB1E2FB"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195D911A" w14:textId="77777777" w:rsidR="000658DF" w:rsidRPr="000D3135" w:rsidRDefault="000658DF" w:rsidP="000658DF">
                      <w:pPr>
                        <w:spacing w:line="300" w:lineRule="auto"/>
                        <w:jc w:val="center"/>
                        <w:rPr>
                          <w:b/>
                          <w:lang w:val="uk-UA"/>
                        </w:rPr>
                      </w:pPr>
                    </w:p>
                    <w:p w14:paraId="359444B9"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141D427A" w14:textId="77777777" w:rsidR="00A43AC3" w:rsidRPr="00B1453A" w:rsidRDefault="00A43AC3" w:rsidP="00987998">
                      <w:pPr>
                        <w:jc w:val="center"/>
                        <w:rPr>
                          <w:rFonts w:ascii="Calibri" w:hAnsi="Calibri"/>
                          <w:sz w:val="36"/>
                          <w:szCs w:val="36"/>
                        </w:rPr>
                      </w:pPr>
                    </w:p>
                    <w:p w14:paraId="418C10EC" w14:textId="77777777" w:rsidR="00A43AC3" w:rsidRDefault="00A43AC3" w:rsidP="00987998">
                      <w:pPr>
                        <w:jc w:val="center"/>
                        <w:rPr>
                          <w:rFonts w:ascii="Times New Roman CYR" w:hAnsi="Times New Roman CYR" w:cs="Times New Roman CYR"/>
                          <w:sz w:val="36"/>
                          <w:szCs w:val="36"/>
                        </w:rPr>
                      </w:pPr>
                    </w:p>
                    <w:p w14:paraId="3571F5F7" w14:textId="77777777" w:rsidR="00A43AC3" w:rsidRDefault="00A43AC3"/>
                    <w:p w14:paraId="6FF5E277" w14:textId="77777777" w:rsidR="00A43AC3" w:rsidRPr="00630E21" w:rsidRDefault="00A43AC3" w:rsidP="00987998">
                      <w:pPr>
                        <w:pStyle w:val="3"/>
                        <w:spacing w:line="276" w:lineRule="auto"/>
                        <w:rPr>
                          <w:rFonts w:ascii="Times New Roman" w:hAnsi="Times New Roman"/>
                          <w:bCs/>
                          <w:sz w:val="48"/>
                          <w:szCs w:val="48"/>
                        </w:rPr>
                      </w:pPr>
                      <w:bookmarkStart w:id="4841" w:name="_Toc169174170"/>
                      <w:r w:rsidRPr="00630E21">
                        <w:rPr>
                          <w:rFonts w:ascii="Times New Roman" w:hAnsi="Times New Roman"/>
                          <w:bCs/>
                          <w:sz w:val="48"/>
                          <w:szCs w:val="48"/>
                        </w:rPr>
                        <w:t>ДИПЛОМНА РОБОТА</w:t>
                      </w:r>
                      <w:bookmarkEnd w:id="4841"/>
                    </w:p>
                    <w:p w14:paraId="46FDD1F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26D99F9" w14:textId="77777777" w:rsidR="00A43AC3" w:rsidRPr="005E3013" w:rsidRDefault="00A43AC3" w:rsidP="00987998">
                      <w:pPr>
                        <w:pStyle w:val="2"/>
                        <w:spacing w:line="276" w:lineRule="auto"/>
                        <w:rPr>
                          <w:b w:val="0"/>
                          <w:bCs/>
                          <w:iCs/>
                          <w:sz w:val="48"/>
                          <w:szCs w:val="48"/>
                          <w:highlight w:val="yellow"/>
                        </w:rPr>
                      </w:pPr>
                      <w:bookmarkStart w:id="4842" w:name="_Toc16917417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842"/>
                    </w:p>
                    <w:p w14:paraId="11B8AEB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51454D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80871B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6FF1B45" w14:textId="77777777" w:rsidR="00A43AC3" w:rsidRPr="00B1453A" w:rsidRDefault="00A43AC3" w:rsidP="00987998">
                      <w:pPr>
                        <w:jc w:val="center"/>
                        <w:rPr>
                          <w:rFonts w:ascii="Calibri" w:hAnsi="Calibri"/>
                          <w:sz w:val="36"/>
                          <w:szCs w:val="36"/>
                        </w:rPr>
                      </w:pPr>
                    </w:p>
                    <w:p w14:paraId="63C62332" w14:textId="77777777" w:rsidR="00A43AC3" w:rsidRDefault="00A43AC3" w:rsidP="00987998">
                      <w:pPr>
                        <w:jc w:val="center"/>
                        <w:rPr>
                          <w:rFonts w:ascii="Times New Roman CYR" w:hAnsi="Times New Roman CYR" w:cs="Times New Roman CYR"/>
                          <w:sz w:val="36"/>
                          <w:szCs w:val="36"/>
                        </w:rPr>
                      </w:pPr>
                    </w:p>
                    <w:p w14:paraId="43411C0A" w14:textId="77777777" w:rsidR="00A43AC3" w:rsidRDefault="00A43AC3"/>
                    <w:p w14:paraId="33DD9489" w14:textId="77777777" w:rsidR="00A43AC3" w:rsidRPr="00630E21" w:rsidRDefault="00A43AC3" w:rsidP="00987998">
                      <w:pPr>
                        <w:pStyle w:val="3"/>
                        <w:spacing w:line="276" w:lineRule="auto"/>
                        <w:rPr>
                          <w:rFonts w:ascii="Times New Roman" w:hAnsi="Times New Roman"/>
                          <w:bCs/>
                          <w:sz w:val="48"/>
                          <w:szCs w:val="48"/>
                        </w:rPr>
                      </w:pPr>
                      <w:bookmarkStart w:id="4843" w:name="_Toc169174172"/>
                      <w:r w:rsidRPr="00630E21">
                        <w:rPr>
                          <w:rFonts w:ascii="Times New Roman" w:hAnsi="Times New Roman"/>
                          <w:bCs/>
                          <w:sz w:val="48"/>
                          <w:szCs w:val="48"/>
                        </w:rPr>
                        <w:t>ДИПЛОМНА РОБОТА</w:t>
                      </w:r>
                      <w:bookmarkEnd w:id="4843"/>
                    </w:p>
                    <w:p w14:paraId="56980AA2"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1DCD1E7" w14:textId="77777777" w:rsidR="00A43AC3" w:rsidRPr="005E3013" w:rsidRDefault="00A43AC3" w:rsidP="00987998">
                      <w:pPr>
                        <w:pStyle w:val="2"/>
                        <w:spacing w:line="276" w:lineRule="auto"/>
                        <w:rPr>
                          <w:b w:val="0"/>
                          <w:bCs/>
                          <w:iCs/>
                          <w:sz w:val="48"/>
                          <w:szCs w:val="48"/>
                          <w:highlight w:val="yellow"/>
                        </w:rPr>
                      </w:pPr>
                      <w:bookmarkStart w:id="4844" w:name="_Toc16917417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844"/>
                    </w:p>
                    <w:p w14:paraId="2F6D57B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0CB0EA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8FDEA3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00F401C" w14:textId="77777777" w:rsidR="00A43AC3" w:rsidRPr="00B1453A" w:rsidRDefault="00A43AC3" w:rsidP="00987998">
                      <w:pPr>
                        <w:jc w:val="center"/>
                        <w:rPr>
                          <w:rFonts w:ascii="Calibri" w:hAnsi="Calibri"/>
                          <w:sz w:val="36"/>
                          <w:szCs w:val="36"/>
                        </w:rPr>
                      </w:pPr>
                    </w:p>
                    <w:p w14:paraId="041B3CE1" w14:textId="77777777" w:rsidR="00A43AC3" w:rsidRDefault="00A43AC3" w:rsidP="00987998">
                      <w:pPr>
                        <w:jc w:val="center"/>
                        <w:rPr>
                          <w:rFonts w:ascii="Times New Roman CYR" w:hAnsi="Times New Roman CYR" w:cs="Times New Roman CYR"/>
                          <w:sz w:val="36"/>
                          <w:szCs w:val="36"/>
                        </w:rPr>
                      </w:pPr>
                    </w:p>
                    <w:p w14:paraId="23FB3AE3" w14:textId="77777777" w:rsidR="00A43AC3" w:rsidRDefault="00A43AC3"/>
                    <w:p w14:paraId="780EE450" w14:textId="77777777" w:rsidR="00A43AC3" w:rsidRPr="00630E21" w:rsidRDefault="00A43AC3" w:rsidP="00987998">
                      <w:pPr>
                        <w:pStyle w:val="3"/>
                        <w:spacing w:line="276" w:lineRule="auto"/>
                        <w:rPr>
                          <w:rFonts w:ascii="Times New Roman" w:hAnsi="Times New Roman"/>
                          <w:bCs/>
                          <w:sz w:val="48"/>
                          <w:szCs w:val="48"/>
                        </w:rPr>
                      </w:pPr>
                      <w:bookmarkStart w:id="4845" w:name="_Toc169174174"/>
                      <w:r w:rsidRPr="00630E21">
                        <w:rPr>
                          <w:rFonts w:ascii="Times New Roman" w:hAnsi="Times New Roman"/>
                          <w:bCs/>
                          <w:sz w:val="48"/>
                          <w:szCs w:val="48"/>
                        </w:rPr>
                        <w:t>ДИПЛОМНА РОБОТА</w:t>
                      </w:r>
                      <w:bookmarkEnd w:id="4845"/>
                    </w:p>
                    <w:p w14:paraId="6E59C6B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528A1C4" w14:textId="77777777" w:rsidR="00A43AC3" w:rsidRPr="005E3013" w:rsidRDefault="00A43AC3" w:rsidP="00987998">
                      <w:pPr>
                        <w:pStyle w:val="2"/>
                        <w:spacing w:line="276" w:lineRule="auto"/>
                        <w:rPr>
                          <w:b w:val="0"/>
                          <w:bCs/>
                          <w:iCs/>
                          <w:sz w:val="48"/>
                          <w:szCs w:val="48"/>
                          <w:highlight w:val="yellow"/>
                        </w:rPr>
                      </w:pPr>
                      <w:bookmarkStart w:id="4846" w:name="_Toc16917417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846"/>
                    </w:p>
                    <w:p w14:paraId="02D27C8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FFEF8F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3A2EE7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CA3DD18" w14:textId="77777777" w:rsidR="00A43AC3" w:rsidRPr="00B1453A" w:rsidRDefault="00A43AC3" w:rsidP="00987998">
                      <w:pPr>
                        <w:jc w:val="center"/>
                        <w:rPr>
                          <w:rFonts w:ascii="Calibri" w:hAnsi="Calibri"/>
                          <w:sz w:val="36"/>
                          <w:szCs w:val="36"/>
                        </w:rPr>
                      </w:pPr>
                    </w:p>
                    <w:p w14:paraId="2565B797" w14:textId="77777777" w:rsidR="00A43AC3" w:rsidRDefault="00A43AC3" w:rsidP="00987998">
                      <w:pPr>
                        <w:jc w:val="center"/>
                        <w:rPr>
                          <w:rFonts w:ascii="Times New Roman CYR" w:hAnsi="Times New Roman CYR" w:cs="Times New Roman CYR"/>
                          <w:sz w:val="36"/>
                          <w:szCs w:val="36"/>
                        </w:rPr>
                      </w:pPr>
                    </w:p>
                    <w:p w14:paraId="4A40D57A" w14:textId="77777777" w:rsidR="00A43AC3" w:rsidRDefault="00A43AC3"/>
                    <w:p w14:paraId="344A76F2" w14:textId="77777777" w:rsidR="00A43AC3" w:rsidRPr="00630E21" w:rsidRDefault="00A43AC3" w:rsidP="00987998">
                      <w:pPr>
                        <w:pStyle w:val="3"/>
                        <w:spacing w:line="276" w:lineRule="auto"/>
                        <w:rPr>
                          <w:rFonts w:ascii="Times New Roman" w:hAnsi="Times New Roman"/>
                          <w:bCs/>
                          <w:sz w:val="48"/>
                          <w:szCs w:val="48"/>
                        </w:rPr>
                      </w:pPr>
                      <w:bookmarkStart w:id="4847" w:name="_Toc169174176"/>
                      <w:r w:rsidRPr="00630E21">
                        <w:rPr>
                          <w:rFonts w:ascii="Times New Roman" w:hAnsi="Times New Roman"/>
                          <w:bCs/>
                          <w:sz w:val="48"/>
                          <w:szCs w:val="48"/>
                        </w:rPr>
                        <w:t>ДИПЛОМНА РОБОТА</w:t>
                      </w:r>
                      <w:bookmarkEnd w:id="4847"/>
                    </w:p>
                    <w:p w14:paraId="27C202A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8EC60E3" w14:textId="77777777" w:rsidR="00A43AC3" w:rsidRPr="005E3013" w:rsidRDefault="00A43AC3" w:rsidP="00987998">
                      <w:pPr>
                        <w:pStyle w:val="2"/>
                        <w:spacing w:line="276" w:lineRule="auto"/>
                        <w:rPr>
                          <w:b w:val="0"/>
                          <w:bCs/>
                          <w:iCs/>
                          <w:sz w:val="48"/>
                          <w:szCs w:val="48"/>
                          <w:highlight w:val="yellow"/>
                        </w:rPr>
                      </w:pPr>
                      <w:bookmarkStart w:id="4848" w:name="_Toc16917417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848"/>
                    </w:p>
                    <w:p w14:paraId="7F4DC25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525C10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46AE43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3C1CE13" w14:textId="77777777" w:rsidR="00A43AC3" w:rsidRPr="00B1453A" w:rsidRDefault="00A43AC3" w:rsidP="00987998">
                      <w:pPr>
                        <w:jc w:val="center"/>
                        <w:rPr>
                          <w:rFonts w:ascii="Calibri" w:hAnsi="Calibri"/>
                          <w:sz w:val="36"/>
                          <w:szCs w:val="36"/>
                        </w:rPr>
                      </w:pPr>
                    </w:p>
                    <w:p w14:paraId="7D0B7C73" w14:textId="77777777" w:rsidR="00A43AC3" w:rsidRDefault="00A43AC3" w:rsidP="00987998">
                      <w:pPr>
                        <w:jc w:val="center"/>
                        <w:rPr>
                          <w:rFonts w:ascii="Times New Roman CYR" w:hAnsi="Times New Roman CYR" w:cs="Times New Roman CYR"/>
                          <w:sz w:val="36"/>
                          <w:szCs w:val="36"/>
                        </w:rPr>
                      </w:pPr>
                    </w:p>
                    <w:p w14:paraId="3CB247E8" w14:textId="77777777" w:rsidR="00A43AC3" w:rsidRDefault="00A43AC3"/>
                    <w:p w14:paraId="1E7D5A23" w14:textId="77777777" w:rsidR="00A43AC3" w:rsidRPr="00630E21" w:rsidRDefault="00A43AC3" w:rsidP="00987998">
                      <w:pPr>
                        <w:pStyle w:val="3"/>
                        <w:spacing w:line="276" w:lineRule="auto"/>
                        <w:rPr>
                          <w:rFonts w:ascii="Times New Roman" w:hAnsi="Times New Roman"/>
                          <w:bCs/>
                          <w:sz w:val="48"/>
                          <w:szCs w:val="48"/>
                        </w:rPr>
                      </w:pPr>
                      <w:bookmarkStart w:id="4849" w:name="_Toc169174178"/>
                      <w:r w:rsidRPr="00630E21">
                        <w:rPr>
                          <w:rFonts w:ascii="Times New Roman" w:hAnsi="Times New Roman"/>
                          <w:bCs/>
                          <w:sz w:val="48"/>
                          <w:szCs w:val="48"/>
                        </w:rPr>
                        <w:t>ДИПЛОМНА РОБОТА</w:t>
                      </w:r>
                      <w:bookmarkEnd w:id="4849"/>
                    </w:p>
                    <w:p w14:paraId="49F7B5C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F063F15" w14:textId="77777777" w:rsidR="00A43AC3" w:rsidRPr="005E3013" w:rsidRDefault="00A43AC3" w:rsidP="00987998">
                      <w:pPr>
                        <w:pStyle w:val="2"/>
                        <w:spacing w:line="276" w:lineRule="auto"/>
                        <w:rPr>
                          <w:b w:val="0"/>
                          <w:bCs/>
                          <w:iCs/>
                          <w:sz w:val="48"/>
                          <w:szCs w:val="48"/>
                          <w:highlight w:val="yellow"/>
                        </w:rPr>
                      </w:pPr>
                      <w:bookmarkStart w:id="4850" w:name="_Toc16917417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850"/>
                    </w:p>
                    <w:p w14:paraId="6DAED8A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7BA583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2D6C57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4633D41" w14:textId="77777777" w:rsidR="00A43AC3" w:rsidRPr="00B1453A" w:rsidRDefault="00A43AC3" w:rsidP="00987998">
                      <w:pPr>
                        <w:jc w:val="center"/>
                        <w:rPr>
                          <w:rFonts w:ascii="Calibri" w:hAnsi="Calibri"/>
                          <w:sz w:val="36"/>
                          <w:szCs w:val="36"/>
                        </w:rPr>
                      </w:pPr>
                    </w:p>
                    <w:p w14:paraId="5E31AF5E" w14:textId="77777777" w:rsidR="00A43AC3" w:rsidRDefault="00A43AC3" w:rsidP="00987998">
                      <w:pPr>
                        <w:jc w:val="center"/>
                        <w:rPr>
                          <w:rFonts w:ascii="Times New Roman CYR" w:hAnsi="Times New Roman CYR" w:cs="Times New Roman CYR"/>
                          <w:sz w:val="36"/>
                          <w:szCs w:val="36"/>
                        </w:rPr>
                      </w:pPr>
                    </w:p>
                    <w:p w14:paraId="3321914D" w14:textId="77777777" w:rsidR="00A43AC3" w:rsidRDefault="00A43AC3"/>
                    <w:p w14:paraId="29CFFCE2" w14:textId="77777777" w:rsidR="00A43AC3" w:rsidRPr="00630E21" w:rsidRDefault="00A43AC3" w:rsidP="00987998">
                      <w:pPr>
                        <w:pStyle w:val="3"/>
                        <w:spacing w:line="276" w:lineRule="auto"/>
                        <w:rPr>
                          <w:rFonts w:ascii="Times New Roman" w:hAnsi="Times New Roman"/>
                          <w:bCs/>
                          <w:sz w:val="48"/>
                          <w:szCs w:val="48"/>
                        </w:rPr>
                      </w:pPr>
                      <w:bookmarkStart w:id="4851" w:name="_Toc169174180"/>
                      <w:r w:rsidRPr="00630E21">
                        <w:rPr>
                          <w:rFonts w:ascii="Times New Roman" w:hAnsi="Times New Roman"/>
                          <w:bCs/>
                          <w:sz w:val="48"/>
                          <w:szCs w:val="48"/>
                        </w:rPr>
                        <w:t>ДИПЛОМНА РОБОТА</w:t>
                      </w:r>
                      <w:bookmarkEnd w:id="4851"/>
                    </w:p>
                    <w:p w14:paraId="2B252FA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CA14945" w14:textId="77777777" w:rsidR="00A43AC3" w:rsidRPr="005E3013" w:rsidRDefault="00A43AC3" w:rsidP="00987998">
                      <w:pPr>
                        <w:pStyle w:val="2"/>
                        <w:spacing w:line="276" w:lineRule="auto"/>
                        <w:rPr>
                          <w:b w:val="0"/>
                          <w:bCs/>
                          <w:iCs/>
                          <w:sz w:val="48"/>
                          <w:szCs w:val="48"/>
                          <w:highlight w:val="yellow"/>
                        </w:rPr>
                      </w:pPr>
                      <w:bookmarkStart w:id="4852" w:name="_Toc16917418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852"/>
                    </w:p>
                    <w:p w14:paraId="6284B9B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8D5F05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272C07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74E0378" w14:textId="77777777" w:rsidR="00A43AC3" w:rsidRPr="00B1453A" w:rsidRDefault="00A43AC3" w:rsidP="00987998">
                      <w:pPr>
                        <w:jc w:val="center"/>
                        <w:rPr>
                          <w:rFonts w:ascii="Calibri" w:hAnsi="Calibri"/>
                          <w:sz w:val="36"/>
                          <w:szCs w:val="36"/>
                        </w:rPr>
                      </w:pPr>
                    </w:p>
                    <w:p w14:paraId="36E810EC" w14:textId="77777777" w:rsidR="00A43AC3" w:rsidRDefault="00A43AC3" w:rsidP="00987998">
                      <w:pPr>
                        <w:jc w:val="center"/>
                        <w:rPr>
                          <w:rFonts w:ascii="Times New Roman CYR" w:hAnsi="Times New Roman CYR" w:cs="Times New Roman CYR"/>
                          <w:sz w:val="36"/>
                          <w:szCs w:val="36"/>
                        </w:rPr>
                      </w:pPr>
                    </w:p>
                    <w:p w14:paraId="7FDE1103" w14:textId="77777777" w:rsidR="00A43AC3" w:rsidRDefault="00A43AC3"/>
                    <w:p w14:paraId="053F93C8" w14:textId="77777777" w:rsidR="00A43AC3" w:rsidRPr="00630E21" w:rsidRDefault="00A43AC3" w:rsidP="00987998">
                      <w:pPr>
                        <w:pStyle w:val="3"/>
                        <w:spacing w:line="276" w:lineRule="auto"/>
                        <w:rPr>
                          <w:rFonts w:ascii="Times New Roman" w:hAnsi="Times New Roman"/>
                          <w:bCs/>
                          <w:sz w:val="48"/>
                          <w:szCs w:val="48"/>
                        </w:rPr>
                      </w:pPr>
                      <w:bookmarkStart w:id="4853" w:name="_Toc169174182"/>
                      <w:r w:rsidRPr="00630E21">
                        <w:rPr>
                          <w:rFonts w:ascii="Times New Roman" w:hAnsi="Times New Roman"/>
                          <w:bCs/>
                          <w:sz w:val="48"/>
                          <w:szCs w:val="48"/>
                        </w:rPr>
                        <w:t>ДИПЛОМНА РОБОТА</w:t>
                      </w:r>
                      <w:bookmarkEnd w:id="4853"/>
                    </w:p>
                    <w:p w14:paraId="7315248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D26B306" w14:textId="77777777" w:rsidR="00A43AC3" w:rsidRPr="005E3013" w:rsidRDefault="00A43AC3" w:rsidP="00987998">
                      <w:pPr>
                        <w:pStyle w:val="2"/>
                        <w:spacing w:line="276" w:lineRule="auto"/>
                        <w:rPr>
                          <w:b w:val="0"/>
                          <w:bCs/>
                          <w:iCs/>
                          <w:sz w:val="48"/>
                          <w:szCs w:val="48"/>
                          <w:highlight w:val="yellow"/>
                        </w:rPr>
                      </w:pPr>
                      <w:bookmarkStart w:id="4854" w:name="_Toc16917418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854"/>
                    </w:p>
                    <w:p w14:paraId="20AEA35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6BD9A0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2CB9CD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84CE62F" w14:textId="77777777" w:rsidR="00A43AC3" w:rsidRPr="00B1453A" w:rsidRDefault="00A43AC3" w:rsidP="00987998">
                      <w:pPr>
                        <w:jc w:val="center"/>
                        <w:rPr>
                          <w:rFonts w:ascii="Calibri" w:hAnsi="Calibri"/>
                          <w:sz w:val="36"/>
                          <w:szCs w:val="36"/>
                        </w:rPr>
                      </w:pPr>
                    </w:p>
                    <w:p w14:paraId="29275924" w14:textId="77777777" w:rsidR="00A43AC3" w:rsidRDefault="00A43AC3" w:rsidP="00987998">
                      <w:pPr>
                        <w:jc w:val="center"/>
                        <w:rPr>
                          <w:rFonts w:ascii="Times New Roman CYR" w:hAnsi="Times New Roman CYR" w:cs="Times New Roman CYR"/>
                          <w:sz w:val="36"/>
                          <w:szCs w:val="36"/>
                        </w:rPr>
                      </w:pPr>
                    </w:p>
                    <w:p w14:paraId="6593792A" w14:textId="77777777" w:rsidR="00A43AC3" w:rsidRDefault="00A43AC3"/>
                    <w:p w14:paraId="659C3E36" w14:textId="77777777" w:rsidR="000658DF" w:rsidRPr="003A41B8" w:rsidRDefault="000658DF" w:rsidP="000658DF">
                      <w:pPr>
                        <w:pStyle w:val="3"/>
                        <w:spacing w:line="300" w:lineRule="auto"/>
                        <w:rPr>
                          <w:rFonts w:ascii="Times New Roman CYR" w:hAnsi="Times New Roman CYR"/>
                          <w:i/>
                          <w:iCs/>
                          <w:sz w:val="44"/>
                          <w:szCs w:val="44"/>
                        </w:rPr>
                      </w:pPr>
                      <w:bookmarkStart w:id="4855" w:name="_Toc169174184"/>
                      <w:r w:rsidRPr="003A41B8">
                        <w:rPr>
                          <w:rFonts w:ascii="Times New Roman CYR" w:hAnsi="Times New Roman CYR"/>
                          <w:i/>
                          <w:iCs/>
                          <w:sz w:val="44"/>
                          <w:szCs w:val="44"/>
                        </w:rPr>
                        <w:t>ДИПЛОМНА РОБОТА БАКАЛАВРА</w:t>
                      </w:r>
                      <w:bookmarkEnd w:id="4855"/>
                      <w:r w:rsidRPr="003A41B8">
                        <w:rPr>
                          <w:rFonts w:ascii="Times New Roman CYR" w:hAnsi="Times New Roman CYR"/>
                          <w:i/>
                          <w:iCs/>
                          <w:sz w:val="44"/>
                          <w:szCs w:val="44"/>
                        </w:rPr>
                        <w:t xml:space="preserve"> </w:t>
                      </w:r>
                    </w:p>
                    <w:p w14:paraId="360B846B" w14:textId="77777777" w:rsidR="000658DF" w:rsidRPr="000D3135" w:rsidRDefault="000658DF" w:rsidP="000658DF">
                      <w:pPr>
                        <w:pStyle w:val="2"/>
                        <w:spacing w:line="300" w:lineRule="auto"/>
                        <w:rPr>
                          <w:rFonts w:ascii="Times New Roman CYR" w:hAnsi="Times New Roman CYR"/>
                          <w:b w:val="0"/>
                          <w:sz w:val="44"/>
                          <w:szCs w:val="44"/>
                        </w:rPr>
                      </w:pPr>
                      <w:bookmarkStart w:id="4856" w:name="_Toc169174185"/>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4856"/>
                    </w:p>
                    <w:p w14:paraId="72E3DECD"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2AE747D3"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05BB2C1E" w14:textId="77777777" w:rsidR="000658DF" w:rsidRPr="000D3135" w:rsidRDefault="000658DF" w:rsidP="000658DF">
                      <w:pPr>
                        <w:spacing w:line="300" w:lineRule="auto"/>
                        <w:jc w:val="center"/>
                        <w:rPr>
                          <w:b/>
                          <w:lang w:val="uk-UA"/>
                        </w:rPr>
                      </w:pPr>
                    </w:p>
                    <w:p w14:paraId="789832CB"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01E182EC" w14:textId="77777777" w:rsidR="00A43AC3" w:rsidRPr="00B1453A" w:rsidRDefault="00A43AC3" w:rsidP="00987998">
                      <w:pPr>
                        <w:jc w:val="center"/>
                        <w:rPr>
                          <w:rFonts w:ascii="Calibri" w:hAnsi="Calibri"/>
                          <w:sz w:val="36"/>
                          <w:szCs w:val="36"/>
                        </w:rPr>
                      </w:pPr>
                    </w:p>
                    <w:p w14:paraId="43683DDF" w14:textId="77777777" w:rsidR="00A43AC3" w:rsidRDefault="00A43AC3" w:rsidP="00987998">
                      <w:pPr>
                        <w:jc w:val="center"/>
                        <w:rPr>
                          <w:rFonts w:ascii="Times New Roman CYR" w:hAnsi="Times New Roman CYR" w:cs="Times New Roman CYR"/>
                          <w:sz w:val="36"/>
                          <w:szCs w:val="36"/>
                        </w:rPr>
                      </w:pPr>
                    </w:p>
                    <w:p w14:paraId="111A7F51" w14:textId="77777777" w:rsidR="00A43AC3" w:rsidRDefault="00A43AC3"/>
                    <w:p w14:paraId="4092EEBD" w14:textId="77777777" w:rsidR="00A43AC3" w:rsidRPr="00630E21" w:rsidRDefault="00A43AC3" w:rsidP="00987998">
                      <w:pPr>
                        <w:pStyle w:val="3"/>
                        <w:spacing w:line="276" w:lineRule="auto"/>
                        <w:rPr>
                          <w:rFonts w:ascii="Times New Roman" w:hAnsi="Times New Roman"/>
                          <w:bCs/>
                          <w:sz w:val="48"/>
                          <w:szCs w:val="48"/>
                        </w:rPr>
                      </w:pPr>
                      <w:bookmarkStart w:id="4857" w:name="_Toc169174186"/>
                      <w:r w:rsidRPr="00630E21">
                        <w:rPr>
                          <w:rFonts w:ascii="Times New Roman" w:hAnsi="Times New Roman"/>
                          <w:bCs/>
                          <w:sz w:val="48"/>
                          <w:szCs w:val="48"/>
                        </w:rPr>
                        <w:t>ДИПЛОМНА РОБОТА</w:t>
                      </w:r>
                      <w:bookmarkEnd w:id="4857"/>
                    </w:p>
                    <w:p w14:paraId="5FDD97D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317AC89" w14:textId="77777777" w:rsidR="00A43AC3" w:rsidRPr="005E3013" w:rsidRDefault="00A43AC3" w:rsidP="00987998">
                      <w:pPr>
                        <w:pStyle w:val="2"/>
                        <w:spacing w:line="276" w:lineRule="auto"/>
                        <w:rPr>
                          <w:b w:val="0"/>
                          <w:bCs/>
                          <w:iCs/>
                          <w:sz w:val="48"/>
                          <w:szCs w:val="48"/>
                          <w:highlight w:val="yellow"/>
                        </w:rPr>
                      </w:pPr>
                      <w:bookmarkStart w:id="4858" w:name="_Toc16917418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858"/>
                    </w:p>
                    <w:p w14:paraId="4E42E6E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7A0EB4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37002C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B2848DE" w14:textId="77777777" w:rsidR="00A43AC3" w:rsidRPr="00B1453A" w:rsidRDefault="00A43AC3" w:rsidP="00987998">
                      <w:pPr>
                        <w:jc w:val="center"/>
                        <w:rPr>
                          <w:rFonts w:ascii="Calibri" w:hAnsi="Calibri"/>
                          <w:sz w:val="36"/>
                          <w:szCs w:val="36"/>
                        </w:rPr>
                      </w:pPr>
                    </w:p>
                    <w:p w14:paraId="438030C2" w14:textId="77777777" w:rsidR="00A43AC3" w:rsidRDefault="00A43AC3" w:rsidP="00987998">
                      <w:pPr>
                        <w:jc w:val="center"/>
                        <w:rPr>
                          <w:rFonts w:ascii="Times New Roman CYR" w:hAnsi="Times New Roman CYR" w:cs="Times New Roman CYR"/>
                          <w:sz w:val="36"/>
                          <w:szCs w:val="36"/>
                        </w:rPr>
                      </w:pPr>
                    </w:p>
                    <w:p w14:paraId="27DB6097" w14:textId="77777777" w:rsidR="00A43AC3" w:rsidRDefault="00A43AC3"/>
                    <w:p w14:paraId="261539BA" w14:textId="77777777" w:rsidR="00A43AC3" w:rsidRPr="00630E21" w:rsidRDefault="00A43AC3" w:rsidP="00987998">
                      <w:pPr>
                        <w:pStyle w:val="3"/>
                        <w:spacing w:line="276" w:lineRule="auto"/>
                        <w:rPr>
                          <w:rFonts w:ascii="Times New Roman" w:hAnsi="Times New Roman"/>
                          <w:bCs/>
                          <w:sz w:val="48"/>
                          <w:szCs w:val="48"/>
                        </w:rPr>
                      </w:pPr>
                      <w:bookmarkStart w:id="4859" w:name="_Toc169174188"/>
                      <w:r w:rsidRPr="00630E21">
                        <w:rPr>
                          <w:rFonts w:ascii="Times New Roman" w:hAnsi="Times New Roman"/>
                          <w:bCs/>
                          <w:sz w:val="48"/>
                          <w:szCs w:val="48"/>
                        </w:rPr>
                        <w:t>ДИПЛОМНА РОБОТА</w:t>
                      </w:r>
                      <w:bookmarkEnd w:id="4859"/>
                    </w:p>
                    <w:p w14:paraId="1754693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C562CBE" w14:textId="77777777" w:rsidR="00A43AC3" w:rsidRPr="005E3013" w:rsidRDefault="00A43AC3" w:rsidP="00987998">
                      <w:pPr>
                        <w:pStyle w:val="2"/>
                        <w:spacing w:line="276" w:lineRule="auto"/>
                        <w:rPr>
                          <w:b w:val="0"/>
                          <w:bCs/>
                          <w:iCs/>
                          <w:sz w:val="48"/>
                          <w:szCs w:val="48"/>
                          <w:highlight w:val="yellow"/>
                        </w:rPr>
                      </w:pPr>
                      <w:bookmarkStart w:id="4860" w:name="_Toc16917418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860"/>
                    </w:p>
                    <w:p w14:paraId="30FF37D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A0ECDA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4F4A4F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8693FAB" w14:textId="77777777" w:rsidR="00A43AC3" w:rsidRPr="00B1453A" w:rsidRDefault="00A43AC3" w:rsidP="00987998">
                      <w:pPr>
                        <w:jc w:val="center"/>
                        <w:rPr>
                          <w:rFonts w:ascii="Calibri" w:hAnsi="Calibri"/>
                          <w:sz w:val="36"/>
                          <w:szCs w:val="36"/>
                        </w:rPr>
                      </w:pPr>
                    </w:p>
                    <w:p w14:paraId="68BC55D7" w14:textId="77777777" w:rsidR="00A43AC3" w:rsidRDefault="00A43AC3" w:rsidP="00987998">
                      <w:pPr>
                        <w:jc w:val="center"/>
                        <w:rPr>
                          <w:rFonts w:ascii="Times New Roman CYR" w:hAnsi="Times New Roman CYR" w:cs="Times New Roman CYR"/>
                          <w:sz w:val="36"/>
                          <w:szCs w:val="36"/>
                        </w:rPr>
                      </w:pPr>
                    </w:p>
                    <w:p w14:paraId="1C360754" w14:textId="77777777" w:rsidR="00A43AC3" w:rsidRDefault="00A43AC3"/>
                    <w:p w14:paraId="5FC3DC68" w14:textId="77777777" w:rsidR="00A43AC3" w:rsidRPr="00630E21" w:rsidRDefault="00A43AC3" w:rsidP="00987998">
                      <w:pPr>
                        <w:pStyle w:val="3"/>
                        <w:spacing w:line="276" w:lineRule="auto"/>
                        <w:rPr>
                          <w:rFonts w:ascii="Times New Roman" w:hAnsi="Times New Roman"/>
                          <w:bCs/>
                          <w:sz w:val="48"/>
                          <w:szCs w:val="48"/>
                        </w:rPr>
                      </w:pPr>
                      <w:bookmarkStart w:id="4861" w:name="_Toc169174190"/>
                      <w:r w:rsidRPr="00630E21">
                        <w:rPr>
                          <w:rFonts w:ascii="Times New Roman" w:hAnsi="Times New Roman"/>
                          <w:bCs/>
                          <w:sz w:val="48"/>
                          <w:szCs w:val="48"/>
                        </w:rPr>
                        <w:t>ДИПЛОМНА РОБОТА</w:t>
                      </w:r>
                      <w:bookmarkEnd w:id="4861"/>
                    </w:p>
                    <w:p w14:paraId="77EB792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F93417B" w14:textId="77777777" w:rsidR="00A43AC3" w:rsidRPr="005E3013" w:rsidRDefault="00A43AC3" w:rsidP="00987998">
                      <w:pPr>
                        <w:pStyle w:val="2"/>
                        <w:spacing w:line="276" w:lineRule="auto"/>
                        <w:rPr>
                          <w:b w:val="0"/>
                          <w:bCs/>
                          <w:iCs/>
                          <w:sz w:val="48"/>
                          <w:szCs w:val="48"/>
                          <w:highlight w:val="yellow"/>
                        </w:rPr>
                      </w:pPr>
                      <w:bookmarkStart w:id="4862" w:name="_Toc16917419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862"/>
                    </w:p>
                    <w:p w14:paraId="6F43D8A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8DAAD9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8428C0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C034415" w14:textId="77777777" w:rsidR="00A43AC3" w:rsidRPr="00B1453A" w:rsidRDefault="00A43AC3" w:rsidP="00987998">
                      <w:pPr>
                        <w:jc w:val="center"/>
                        <w:rPr>
                          <w:rFonts w:ascii="Calibri" w:hAnsi="Calibri"/>
                          <w:sz w:val="36"/>
                          <w:szCs w:val="36"/>
                        </w:rPr>
                      </w:pPr>
                    </w:p>
                    <w:p w14:paraId="3457BB69" w14:textId="77777777" w:rsidR="00A43AC3" w:rsidRDefault="00A43AC3" w:rsidP="00987998">
                      <w:pPr>
                        <w:jc w:val="center"/>
                        <w:rPr>
                          <w:rFonts w:ascii="Times New Roman CYR" w:hAnsi="Times New Roman CYR" w:cs="Times New Roman CYR"/>
                          <w:sz w:val="36"/>
                          <w:szCs w:val="36"/>
                        </w:rPr>
                      </w:pPr>
                    </w:p>
                    <w:p w14:paraId="24BD868F" w14:textId="77777777" w:rsidR="00A43AC3" w:rsidRDefault="00A43AC3"/>
                    <w:p w14:paraId="15DFE681" w14:textId="77777777" w:rsidR="00A43AC3" w:rsidRPr="00630E21" w:rsidRDefault="00A43AC3" w:rsidP="00987998">
                      <w:pPr>
                        <w:pStyle w:val="3"/>
                        <w:spacing w:line="276" w:lineRule="auto"/>
                        <w:rPr>
                          <w:rFonts w:ascii="Times New Roman" w:hAnsi="Times New Roman"/>
                          <w:bCs/>
                          <w:sz w:val="48"/>
                          <w:szCs w:val="48"/>
                        </w:rPr>
                      </w:pPr>
                      <w:bookmarkStart w:id="4863" w:name="_Toc169174192"/>
                      <w:r w:rsidRPr="00630E21">
                        <w:rPr>
                          <w:rFonts w:ascii="Times New Roman" w:hAnsi="Times New Roman"/>
                          <w:bCs/>
                          <w:sz w:val="48"/>
                          <w:szCs w:val="48"/>
                        </w:rPr>
                        <w:t>ДИПЛОМНА РОБОТА</w:t>
                      </w:r>
                      <w:bookmarkEnd w:id="4863"/>
                    </w:p>
                    <w:p w14:paraId="499AB27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EBC48C8" w14:textId="77777777" w:rsidR="00A43AC3" w:rsidRPr="005E3013" w:rsidRDefault="00A43AC3" w:rsidP="00987998">
                      <w:pPr>
                        <w:pStyle w:val="2"/>
                        <w:spacing w:line="276" w:lineRule="auto"/>
                        <w:rPr>
                          <w:b w:val="0"/>
                          <w:bCs/>
                          <w:iCs/>
                          <w:sz w:val="48"/>
                          <w:szCs w:val="48"/>
                          <w:highlight w:val="yellow"/>
                        </w:rPr>
                      </w:pPr>
                      <w:bookmarkStart w:id="4864" w:name="_Toc16917419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864"/>
                    </w:p>
                    <w:p w14:paraId="2840EF2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E249F5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E01881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BCF0976" w14:textId="77777777" w:rsidR="00A43AC3" w:rsidRPr="00B1453A" w:rsidRDefault="00A43AC3" w:rsidP="00987998">
                      <w:pPr>
                        <w:jc w:val="center"/>
                        <w:rPr>
                          <w:rFonts w:ascii="Calibri" w:hAnsi="Calibri"/>
                          <w:sz w:val="36"/>
                          <w:szCs w:val="36"/>
                        </w:rPr>
                      </w:pPr>
                    </w:p>
                    <w:p w14:paraId="30AAE0AA" w14:textId="77777777" w:rsidR="00A43AC3" w:rsidRDefault="00A43AC3" w:rsidP="00987998">
                      <w:pPr>
                        <w:jc w:val="center"/>
                        <w:rPr>
                          <w:rFonts w:ascii="Times New Roman CYR" w:hAnsi="Times New Roman CYR" w:cs="Times New Roman CYR"/>
                          <w:sz w:val="36"/>
                          <w:szCs w:val="36"/>
                        </w:rPr>
                      </w:pPr>
                    </w:p>
                    <w:p w14:paraId="2679A9B5" w14:textId="77777777" w:rsidR="00A43AC3" w:rsidRDefault="00A43AC3"/>
                    <w:p w14:paraId="24705754" w14:textId="77777777" w:rsidR="00A43AC3" w:rsidRPr="00630E21" w:rsidRDefault="00A43AC3" w:rsidP="00987998">
                      <w:pPr>
                        <w:pStyle w:val="3"/>
                        <w:spacing w:line="276" w:lineRule="auto"/>
                        <w:rPr>
                          <w:rFonts w:ascii="Times New Roman" w:hAnsi="Times New Roman"/>
                          <w:bCs/>
                          <w:sz w:val="48"/>
                          <w:szCs w:val="48"/>
                        </w:rPr>
                      </w:pPr>
                      <w:bookmarkStart w:id="4865" w:name="_Toc169174194"/>
                      <w:r w:rsidRPr="00630E21">
                        <w:rPr>
                          <w:rFonts w:ascii="Times New Roman" w:hAnsi="Times New Roman"/>
                          <w:bCs/>
                          <w:sz w:val="48"/>
                          <w:szCs w:val="48"/>
                        </w:rPr>
                        <w:t>ДИПЛОМНА РОБОТА</w:t>
                      </w:r>
                      <w:bookmarkEnd w:id="4865"/>
                    </w:p>
                    <w:p w14:paraId="04D2EB7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A9EEAD3" w14:textId="77777777" w:rsidR="00A43AC3" w:rsidRPr="005E3013" w:rsidRDefault="00A43AC3" w:rsidP="00987998">
                      <w:pPr>
                        <w:pStyle w:val="2"/>
                        <w:spacing w:line="276" w:lineRule="auto"/>
                        <w:rPr>
                          <w:b w:val="0"/>
                          <w:bCs/>
                          <w:iCs/>
                          <w:sz w:val="48"/>
                          <w:szCs w:val="48"/>
                          <w:highlight w:val="yellow"/>
                        </w:rPr>
                      </w:pPr>
                      <w:bookmarkStart w:id="4866" w:name="_Toc16917419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866"/>
                    </w:p>
                    <w:p w14:paraId="2DA370E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22F15F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36BCDC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9C2F62F" w14:textId="77777777" w:rsidR="00A43AC3" w:rsidRPr="00B1453A" w:rsidRDefault="00A43AC3" w:rsidP="00987998">
                      <w:pPr>
                        <w:jc w:val="center"/>
                        <w:rPr>
                          <w:rFonts w:ascii="Calibri" w:hAnsi="Calibri"/>
                          <w:sz w:val="36"/>
                          <w:szCs w:val="36"/>
                        </w:rPr>
                      </w:pPr>
                    </w:p>
                    <w:p w14:paraId="376B3235" w14:textId="77777777" w:rsidR="00A43AC3" w:rsidRDefault="00A43AC3" w:rsidP="00987998">
                      <w:pPr>
                        <w:jc w:val="center"/>
                        <w:rPr>
                          <w:rFonts w:ascii="Times New Roman CYR" w:hAnsi="Times New Roman CYR" w:cs="Times New Roman CYR"/>
                          <w:sz w:val="36"/>
                          <w:szCs w:val="36"/>
                        </w:rPr>
                      </w:pPr>
                    </w:p>
                    <w:p w14:paraId="2671D985" w14:textId="77777777" w:rsidR="00A43AC3" w:rsidRDefault="00A43AC3"/>
                    <w:p w14:paraId="78B29AFB" w14:textId="77777777" w:rsidR="00A43AC3" w:rsidRPr="00630E21" w:rsidRDefault="00A43AC3" w:rsidP="00987998">
                      <w:pPr>
                        <w:pStyle w:val="3"/>
                        <w:spacing w:line="276" w:lineRule="auto"/>
                        <w:rPr>
                          <w:rFonts w:ascii="Times New Roman" w:hAnsi="Times New Roman"/>
                          <w:bCs/>
                          <w:sz w:val="48"/>
                          <w:szCs w:val="48"/>
                        </w:rPr>
                      </w:pPr>
                      <w:bookmarkStart w:id="4867" w:name="_Toc169174196"/>
                      <w:r w:rsidRPr="00630E21">
                        <w:rPr>
                          <w:rFonts w:ascii="Times New Roman" w:hAnsi="Times New Roman"/>
                          <w:bCs/>
                          <w:sz w:val="48"/>
                          <w:szCs w:val="48"/>
                        </w:rPr>
                        <w:t>ДИПЛОМНА РОБОТА</w:t>
                      </w:r>
                      <w:bookmarkEnd w:id="4867"/>
                    </w:p>
                    <w:p w14:paraId="76F07CF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2F67A88" w14:textId="77777777" w:rsidR="00A43AC3" w:rsidRPr="005E3013" w:rsidRDefault="00A43AC3" w:rsidP="00987998">
                      <w:pPr>
                        <w:pStyle w:val="2"/>
                        <w:spacing w:line="276" w:lineRule="auto"/>
                        <w:rPr>
                          <w:b w:val="0"/>
                          <w:bCs/>
                          <w:iCs/>
                          <w:sz w:val="48"/>
                          <w:szCs w:val="48"/>
                          <w:highlight w:val="yellow"/>
                        </w:rPr>
                      </w:pPr>
                      <w:bookmarkStart w:id="4868" w:name="_Toc16917419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868"/>
                    </w:p>
                    <w:p w14:paraId="44C7577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E72986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D4E0FD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6C2BC8B" w14:textId="77777777" w:rsidR="00A43AC3" w:rsidRPr="00B1453A" w:rsidRDefault="00A43AC3" w:rsidP="00987998">
                      <w:pPr>
                        <w:jc w:val="center"/>
                        <w:rPr>
                          <w:rFonts w:ascii="Calibri" w:hAnsi="Calibri"/>
                          <w:sz w:val="36"/>
                          <w:szCs w:val="36"/>
                        </w:rPr>
                      </w:pPr>
                    </w:p>
                    <w:p w14:paraId="67C7E9B3" w14:textId="77777777" w:rsidR="00A43AC3" w:rsidRDefault="00A43AC3" w:rsidP="00987998">
                      <w:pPr>
                        <w:jc w:val="center"/>
                        <w:rPr>
                          <w:rFonts w:ascii="Times New Roman CYR" w:hAnsi="Times New Roman CYR" w:cs="Times New Roman CYR"/>
                          <w:sz w:val="36"/>
                          <w:szCs w:val="36"/>
                        </w:rPr>
                      </w:pPr>
                    </w:p>
                    <w:p w14:paraId="7B5D639F" w14:textId="77777777" w:rsidR="00A43AC3" w:rsidRDefault="00A43AC3"/>
                    <w:p w14:paraId="48C3C4AB" w14:textId="77777777" w:rsidR="00A43AC3" w:rsidRPr="00630E21" w:rsidRDefault="00A43AC3" w:rsidP="00987998">
                      <w:pPr>
                        <w:pStyle w:val="3"/>
                        <w:spacing w:line="276" w:lineRule="auto"/>
                        <w:rPr>
                          <w:rFonts w:ascii="Times New Roman" w:hAnsi="Times New Roman"/>
                          <w:bCs/>
                          <w:sz w:val="48"/>
                          <w:szCs w:val="48"/>
                        </w:rPr>
                      </w:pPr>
                      <w:bookmarkStart w:id="4869" w:name="_Toc169174198"/>
                      <w:r w:rsidRPr="00630E21">
                        <w:rPr>
                          <w:rFonts w:ascii="Times New Roman" w:hAnsi="Times New Roman"/>
                          <w:bCs/>
                          <w:sz w:val="48"/>
                          <w:szCs w:val="48"/>
                        </w:rPr>
                        <w:t>ДИПЛОМНА РОБОТА</w:t>
                      </w:r>
                      <w:bookmarkEnd w:id="4869"/>
                    </w:p>
                    <w:p w14:paraId="195CC25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69864DE" w14:textId="77777777" w:rsidR="00A43AC3" w:rsidRPr="005E3013" w:rsidRDefault="00A43AC3" w:rsidP="00987998">
                      <w:pPr>
                        <w:pStyle w:val="2"/>
                        <w:spacing w:line="276" w:lineRule="auto"/>
                        <w:rPr>
                          <w:b w:val="0"/>
                          <w:bCs/>
                          <w:iCs/>
                          <w:sz w:val="48"/>
                          <w:szCs w:val="48"/>
                          <w:highlight w:val="yellow"/>
                        </w:rPr>
                      </w:pPr>
                      <w:bookmarkStart w:id="4870" w:name="_Toc16917419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870"/>
                    </w:p>
                    <w:p w14:paraId="6F62434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7BC088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3A122E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7C4C04D" w14:textId="77777777" w:rsidR="00A43AC3" w:rsidRPr="00B1453A" w:rsidRDefault="00A43AC3" w:rsidP="00987998">
                      <w:pPr>
                        <w:jc w:val="center"/>
                        <w:rPr>
                          <w:rFonts w:ascii="Calibri" w:hAnsi="Calibri"/>
                          <w:sz w:val="36"/>
                          <w:szCs w:val="36"/>
                        </w:rPr>
                      </w:pPr>
                    </w:p>
                    <w:p w14:paraId="22120F6F" w14:textId="77777777" w:rsidR="00A43AC3" w:rsidRDefault="00A43AC3" w:rsidP="00987998">
                      <w:pPr>
                        <w:jc w:val="center"/>
                        <w:rPr>
                          <w:rFonts w:ascii="Times New Roman CYR" w:hAnsi="Times New Roman CYR" w:cs="Times New Roman CYR"/>
                          <w:sz w:val="36"/>
                          <w:szCs w:val="36"/>
                        </w:rPr>
                      </w:pPr>
                    </w:p>
                    <w:p w14:paraId="29E6D76A" w14:textId="77777777" w:rsidR="00A43AC3" w:rsidRDefault="00A43AC3"/>
                    <w:p w14:paraId="17E2B8EE" w14:textId="77777777" w:rsidR="000658DF" w:rsidRPr="003A41B8" w:rsidRDefault="000658DF" w:rsidP="000658DF">
                      <w:pPr>
                        <w:pStyle w:val="3"/>
                        <w:spacing w:line="300" w:lineRule="auto"/>
                        <w:rPr>
                          <w:rFonts w:ascii="Times New Roman CYR" w:hAnsi="Times New Roman CYR"/>
                          <w:i/>
                          <w:iCs/>
                          <w:sz w:val="44"/>
                          <w:szCs w:val="44"/>
                        </w:rPr>
                      </w:pPr>
                      <w:bookmarkStart w:id="4871" w:name="_Toc169174200"/>
                      <w:r w:rsidRPr="003A41B8">
                        <w:rPr>
                          <w:rFonts w:ascii="Times New Roman CYR" w:hAnsi="Times New Roman CYR"/>
                          <w:i/>
                          <w:iCs/>
                          <w:sz w:val="44"/>
                          <w:szCs w:val="44"/>
                        </w:rPr>
                        <w:t>ДИПЛОМНА РОБОТА БАКАЛАВРА</w:t>
                      </w:r>
                      <w:bookmarkEnd w:id="4871"/>
                      <w:r w:rsidRPr="003A41B8">
                        <w:rPr>
                          <w:rFonts w:ascii="Times New Roman CYR" w:hAnsi="Times New Roman CYR"/>
                          <w:i/>
                          <w:iCs/>
                          <w:sz w:val="44"/>
                          <w:szCs w:val="44"/>
                        </w:rPr>
                        <w:t xml:space="preserve"> </w:t>
                      </w:r>
                    </w:p>
                    <w:p w14:paraId="6FDD3782" w14:textId="77777777" w:rsidR="000658DF" w:rsidRPr="000D3135" w:rsidRDefault="000658DF" w:rsidP="000658DF">
                      <w:pPr>
                        <w:pStyle w:val="2"/>
                        <w:spacing w:line="300" w:lineRule="auto"/>
                        <w:rPr>
                          <w:rFonts w:ascii="Times New Roman CYR" w:hAnsi="Times New Roman CYR"/>
                          <w:b w:val="0"/>
                          <w:sz w:val="44"/>
                          <w:szCs w:val="44"/>
                        </w:rPr>
                      </w:pPr>
                      <w:bookmarkStart w:id="4872" w:name="_Toc169174201"/>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4872"/>
                    </w:p>
                    <w:p w14:paraId="14A76725"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752CC616"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51B83D6A" w14:textId="77777777" w:rsidR="000658DF" w:rsidRPr="000D3135" w:rsidRDefault="000658DF" w:rsidP="000658DF">
                      <w:pPr>
                        <w:spacing w:line="300" w:lineRule="auto"/>
                        <w:jc w:val="center"/>
                        <w:rPr>
                          <w:b/>
                          <w:lang w:val="uk-UA"/>
                        </w:rPr>
                      </w:pPr>
                    </w:p>
                    <w:p w14:paraId="2418FC6D"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6D98B12B" w14:textId="77777777" w:rsidR="00A43AC3" w:rsidRPr="00B1453A" w:rsidRDefault="00A43AC3" w:rsidP="00987998">
                      <w:pPr>
                        <w:jc w:val="center"/>
                        <w:rPr>
                          <w:rFonts w:ascii="Calibri" w:hAnsi="Calibri"/>
                          <w:sz w:val="36"/>
                          <w:szCs w:val="36"/>
                        </w:rPr>
                      </w:pPr>
                    </w:p>
                    <w:p w14:paraId="15D1BB14" w14:textId="77777777" w:rsidR="00A43AC3" w:rsidRDefault="00A43AC3" w:rsidP="00987998">
                      <w:pPr>
                        <w:jc w:val="center"/>
                        <w:rPr>
                          <w:rFonts w:ascii="Times New Roman CYR" w:hAnsi="Times New Roman CYR" w:cs="Times New Roman CYR"/>
                          <w:sz w:val="36"/>
                          <w:szCs w:val="36"/>
                        </w:rPr>
                      </w:pPr>
                    </w:p>
                    <w:p w14:paraId="2A02BCDE" w14:textId="77777777" w:rsidR="00A43AC3" w:rsidRDefault="00A43AC3"/>
                    <w:p w14:paraId="461458E1" w14:textId="77777777" w:rsidR="00A43AC3" w:rsidRPr="00630E21" w:rsidRDefault="00A43AC3" w:rsidP="00987998">
                      <w:pPr>
                        <w:pStyle w:val="3"/>
                        <w:spacing w:line="276" w:lineRule="auto"/>
                        <w:rPr>
                          <w:rFonts w:ascii="Times New Roman" w:hAnsi="Times New Roman"/>
                          <w:bCs/>
                          <w:sz w:val="48"/>
                          <w:szCs w:val="48"/>
                        </w:rPr>
                      </w:pPr>
                      <w:bookmarkStart w:id="4873" w:name="_Toc169174202"/>
                      <w:r w:rsidRPr="00630E21">
                        <w:rPr>
                          <w:rFonts w:ascii="Times New Roman" w:hAnsi="Times New Roman"/>
                          <w:bCs/>
                          <w:sz w:val="48"/>
                          <w:szCs w:val="48"/>
                        </w:rPr>
                        <w:t>ДИПЛОМНА РОБОТА</w:t>
                      </w:r>
                      <w:bookmarkEnd w:id="4873"/>
                    </w:p>
                    <w:p w14:paraId="15A28D7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81A3DB7" w14:textId="77777777" w:rsidR="00A43AC3" w:rsidRPr="005E3013" w:rsidRDefault="00A43AC3" w:rsidP="00987998">
                      <w:pPr>
                        <w:pStyle w:val="2"/>
                        <w:spacing w:line="276" w:lineRule="auto"/>
                        <w:rPr>
                          <w:b w:val="0"/>
                          <w:bCs/>
                          <w:iCs/>
                          <w:sz w:val="48"/>
                          <w:szCs w:val="48"/>
                          <w:highlight w:val="yellow"/>
                        </w:rPr>
                      </w:pPr>
                      <w:bookmarkStart w:id="4874" w:name="_Toc16917420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874"/>
                    </w:p>
                    <w:p w14:paraId="41BE586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E51D60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48CEBB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D3B9A29" w14:textId="77777777" w:rsidR="00A43AC3" w:rsidRPr="00B1453A" w:rsidRDefault="00A43AC3" w:rsidP="00987998">
                      <w:pPr>
                        <w:jc w:val="center"/>
                        <w:rPr>
                          <w:rFonts w:ascii="Calibri" w:hAnsi="Calibri"/>
                          <w:sz w:val="36"/>
                          <w:szCs w:val="36"/>
                        </w:rPr>
                      </w:pPr>
                    </w:p>
                    <w:p w14:paraId="4295BFBB" w14:textId="77777777" w:rsidR="00A43AC3" w:rsidRDefault="00A43AC3" w:rsidP="00987998">
                      <w:pPr>
                        <w:jc w:val="center"/>
                        <w:rPr>
                          <w:rFonts w:ascii="Times New Roman CYR" w:hAnsi="Times New Roman CYR" w:cs="Times New Roman CYR"/>
                          <w:sz w:val="36"/>
                          <w:szCs w:val="36"/>
                        </w:rPr>
                      </w:pPr>
                    </w:p>
                    <w:p w14:paraId="05E9428D" w14:textId="77777777" w:rsidR="00A43AC3" w:rsidRDefault="00A43AC3"/>
                    <w:p w14:paraId="60AAD7FD" w14:textId="77777777" w:rsidR="00A43AC3" w:rsidRPr="00630E21" w:rsidRDefault="00A43AC3" w:rsidP="00987998">
                      <w:pPr>
                        <w:pStyle w:val="3"/>
                        <w:spacing w:line="276" w:lineRule="auto"/>
                        <w:rPr>
                          <w:rFonts w:ascii="Times New Roman" w:hAnsi="Times New Roman"/>
                          <w:bCs/>
                          <w:sz w:val="48"/>
                          <w:szCs w:val="48"/>
                        </w:rPr>
                      </w:pPr>
                      <w:bookmarkStart w:id="4875" w:name="_Toc169174204"/>
                      <w:r w:rsidRPr="00630E21">
                        <w:rPr>
                          <w:rFonts w:ascii="Times New Roman" w:hAnsi="Times New Roman"/>
                          <w:bCs/>
                          <w:sz w:val="48"/>
                          <w:szCs w:val="48"/>
                        </w:rPr>
                        <w:t>ДИПЛОМНА РОБОТА</w:t>
                      </w:r>
                      <w:bookmarkEnd w:id="4875"/>
                    </w:p>
                    <w:p w14:paraId="152CEAA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73348DB" w14:textId="77777777" w:rsidR="00A43AC3" w:rsidRPr="005E3013" w:rsidRDefault="00A43AC3" w:rsidP="00987998">
                      <w:pPr>
                        <w:pStyle w:val="2"/>
                        <w:spacing w:line="276" w:lineRule="auto"/>
                        <w:rPr>
                          <w:b w:val="0"/>
                          <w:bCs/>
                          <w:iCs/>
                          <w:sz w:val="48"/>
                          <w:szCs w:val="48"/>
                          <w:highlight w:val="yellow"/>
                        </w:rPr>
                      </w:pPr>
                      <w:bookmarkStart w:id="4876" w:name="_Toc16917420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876"/>
                    </w:p>
                    <w:p w14:paraId="057EF63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2B9659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D7B2D1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97EBB08" w14:textId="77777777" w:rsidR="00A43AC3" w:rsidRPr="00B1453A" w:rsidRDefault="00A43AC3" w:rsidP="00987998">
                      <w:pPr>
                        <w:jc w:val="center"/>
                        <w:rPr>
                          <w:rFonts w:ascii="Calibri" w:hAnsi="Calibri"/>
                          <w:sz w:val="36"/>
                          <w:szCs w:val="36"/>
                        </w:rPr>
                      </w:pPr>
                    </w:p>
                    <w:p w14:paraId="5DD9E14B" w14:textId="77777777" w:rsidR="00A43AC3" w:rsidRDefault="00A43AC3" w:rsidP="00987998">
                      <w:pPr>
                        <w:jc w:val="center"/>
                        <w:rPr>
                          <w:rFonts w:ascii="Times New Roman CYR" w:hAnsi="Times New Roman CYR" w:cs="Times New Roman CYR"/>
                          <w:sz w:val="36"/>
                          <w:szCs w:val="36"/>
                        </w:rPr>
                      </w:pPr>
                    </w:p>
                    <w:p w14:paraId="0AA4EDB7" w14:textId="77777777" w:rsidR="00A43AC3" w:rsidRDefault="00A43AC3"/>
                    <w:p w14:paraId="7440356F" w14:textId="77777777" w:rsidR="00A43AC3" w:rsidRPr="00630E21" w:rsidRDefault="00A43AC3" w:rsidP="00987998">
                      <w:pPr>
                        <w:pStyle w:val="3"/>
                        <w:spacing w:line="276" w:lineRule="auto"/>
                        <w:rPr>
                          <w:rFonts w:ascii="Times New Roman" w:hAnsi="Times New Roman"/>
                          <w:bCs/>
                          <w:sz w:val="48"/>
                          <w:szCs w:val="48"/>
                        </w:rPr>
                      </w:pPr>
                      <w:bookmarkStart w:id="4877" w:name="_Toc169174206"/>
                      <w:r w:rsidRPr="00630E21">
                        <w:rPr>
                          <w:rFonts w:ascii="Times New Roman" w:hAnsi="Times New Roman"/>
                          <w:bCs/>
                          <w:sz w:val="48"/>
                          <w:szCs w:val="48"/>
                        </w:rPr>
                        <w:t>ДИПЛОМНА РОБОТА</w:t>
                      </w:r>
                      <w:bookmarkEnd w:id="4877"/>
                    </w:p>
                    <w:p w14:paraId="5E4EC6C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F2BB574" w14:textId="77777777" w:rsidR="00A43AC3" w:rsidRPr="005E3013" w:rsidRDefault="00A43AC3" w:rsidP="00987998">
                      <w:pPr>
                        <w:pStyle w:val="2"/>
                        <w:spacing w:line="276" w:lineRule="auto"/>
                        <w:rPr>
                          <w:b w:val="0"/>
                          <w:bCs/>
                          <w:iCs/>
                          <w:sz w:val="48"/>
                          <w:szCs w:val="48"/>
                          <w:highlight w:val="yellow"/>
                        </w:rPr>
                      </w:pPr>
                      <w:bookmarkStart w:id="4878" w:name="_Toc16917420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878"/>
                    </w:p>
                    <w:p w14:paraId="1ADCE6B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78C414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AB0A36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57A3847" w14:textId="77777777" w:rsidR="00A43AC3" w:rsidRPr="00B1453A" w:rsidRDefault="00A43AC3" w:rsidP="00987998">
                      <w:pPr>
                        <w:jc w:val="center"/>
                        <w:rPr>
                          <w:rFonts w:ascii="Calibri" w:hAnsi="Calibri"/>
                          <w:sz w:val="36"/>
                          <w:szCs w:val="36"/>
                        </w:rPr>
                      </w:pPr>
                    </w:p>
                    <w:p w14:paraId="6CCDF806" w14:textId="77777777" w:rsidR="00A43AC3" w:rsidRDefault="00A43AC3" w:rsidP="00987998">
                      <w:pPr>
                        <w:jc w:val="center"/>
                        <w:rPr>
                          <w:rFonts w:ascii="Times New Roman CYR" w:hAnsi="Times New Roman CYR" w:cs="Times New Roman CYR"/>
                          <w:sz w:val="36"/>
                          <w:szCs w:val="36"/>
                        </w:rPr>
                      </w:pPr>
                    </w:p>
                    <w:p w14:paraId="34B0DE50" w14:textId="77777777" w:rsidR="00A43AC3" w:rsidRDefault="00A43AC3"/>
                    <w:p w14:paraId="004D7EB4" w14:textId="77777777" w:rsidR="00A43AC3" w:rsidRPr="00630E21" w:rsidRDefault="00A43AC3" w:rsidP="00987998">
                      <w:pPr>
                        <w:pStyle w:val="3"/>
                        <w:spacing w:line="276" w:lineRule="auto"/>
                        <w:rPr>
                          <w:rFonts w:ascii="Times New Roman" w:hAnsi="Times New Roman"/>
                          <w:bCs/>
                          <w:sz w:val="48"/>
                          <w:szCs w:val="48"/>
                        </w:rPr>
                      </w:pPr>
                      <w:bookmarkStart w:id="4879" w:name="_Toc169174208"/>
                      <w:r w:rsidRPr="00630E21">
                        <w:rPr>
                          <w:rFonts w:ascii="Times New Roman" w:hAnsi="Times New Roman"/>
                          <w:bCs/>
                          <w:sz w:val="48"/>
                          <w:szCs w:val="48"/>
                        </w:rPr>
                        <w:t>ДИПЛОМНА РОБОТА</w:t>
                      </w:r>
                      <w:bookmarkEnd w:id="4879"/>
                    </w:p>
                    <w:p w14:paraId="3802787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1D5169F" w14:textId="77777777" w:rsidR="00A43AC3" w:rsidRPr="005E3013" w:rsidRDefault="00A43AC3" w:rsidP="00987998">
                      <w:pPr>
                        <w:pStyle w:val="2"/>
                        <w:spacing w:line="276" w:lineRule="auto"/>
                        <w:rPr>
                          <w:b w:val="0"/>
                          <w:bCs/>
                          <w:iCs/>
                          <w:sz w:val="48"/>
                          <w:szCs w:val="48"/>
                          <w:highlight w:val="yellow"/>
                        </w:rPr>
                      </w:pPr>
                      <w:bookmarkStart w:id="4880" w:name="_Toc16917420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880"/>
                    </w:p>
                    <w:p w14:paraId="76D1B75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674505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739EBB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413F551" w14:textId="77777777" w:rsidR="00A43AC3" w:rsidRPr="00B1453A" w:rsidRDefault="00A43AC3" w:rsidP="00987998">
                      <w:pPr>
                        <w:jc w:val="center"/>
                        <w:rPr>
                          <w:rFonts w:ascii="Calibri" w:hAnsi="Calibri"/>
                          <w:sz w:val="36"/>
                          <w:szCs w:val="36"/>
                        </w:rPr>
                      </w:pPr>
                    </w:p>
                    <w:p w14:paraId="2CB6DC40" w14:textId="77777777" w:rsidR="00A43AC3" w:rsidRDefault="00A43AC3" w:rsidP="00987998">
                      <w:pPr>
                        <w:jc w:val="center"/>
                        <w:rPr>
                          <w:rFonts w:ascii="Times New Roman CYR" w:hAnsi="Times New Roman CYR" w:cs="Times New Roman CYR"/>
                          <w:sz w:val="36"/>
                          <w:szCs w:val="36"/>
                        </w:rPr>
                      </w:pPr>
                    </w:p>
                    <w:p w14:paraId="7E2C4316" w14:textId="77777777" w:rsidR="00A43AC3" w:rsidRDefault="00A43AC3"/>
                    <w:p w14:paraId="031699E8" w14:textId="77777777" w:rsidR="00A43AC3" w:rsidRPr="00630E21" w:rsidRDefault="00A43AC3" w:rsidP="00987998">
                      <w:pPr>
                        <w:pStyle w:val="3"/>
                        <w:spacing w:line="276" w:lineRule="auto"/>
                        <w:rPr>
                          <w:rFonts w:ascii="Times New Roman" w:hAnsi="Times New Roman"/>
                          <w:bCs/>
                          <w:sz w:val="48"/>
                          <w:szCs w:val="48"/>
                        </w:rPr>
                      </w:pPr>
                      <w:bookmarkStart w:id="4881" w:name="_Toc169174210"/>
                      <w:r w:rsidRPr="00630E21">
                        <w:rPr>
                          <w:rFonts w:ascii="Times New Roman" w:hAnsi="Times New Roman"/>
                          <w:bCs/>
                          <w:sz w:val="48"/>
                          <w:szCs w:val="48"/>
                        </w:rPr>
                        <w:t>ДИПЛОМНА РОБОТА</w:t>
                      </w:r>
                      <w:bookmarkEnd w:id="4881"/>
                    </w:p>
                    <w:p w14:paraId="151B16F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B4C2E90" w14:textId="77777777" w:rsidR="00A43AC3" w:rsidRPr="005E3013" w:rsidRDefault="00A43AC3" w:rsidP="00987998">
                      <w:pPr>
                        <w:pStyle w:val="2"/>
                        <w:spacing w:line="276" w:lineRule="auto"/>
                        <w:rPr>
                          <w:b w:val="0"/>
                          <w:bCs/>
                          <w:iCs/>
                          <w:sz w:val="48"/>
                          <w:szCs w:val="48"/>
                          <w:highlight w:val="yellow"/>
                        </w:rPr>
                      </w:pPr>
                      <w:bookmarkStart w:id="4882" w:name="_Toc16917421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882"/>
                    </w:p>
                    <w:p w14:paraId="44A3235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18F1F4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AAF2DB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D78F622" w14:textId="77777777" w:rsidR="00A43AC3" w:rsidRPr="00B1453A" w:rsidRDefault="00A43AC3" w:rsidP="00987998">
                      <w:pPr>
                        <w:jc w:val="center"/>
                        <w:rPr>
                          <w:rFonts w:ascii="Calibri" w:hAnsi="Calibri"/>
                          <w:sz w:val="36"/>
                          <w:szCs w:val="36"/>
                        </w:rPr>
                      </w:pPr>
                    </w:p>
                    <w:p w14:paraId="4487427B" w14:textId="77777777" w:rsidR="00A43AC3" w:rsidRDefault="00A43AC3" w:rsidP="00987998">
                      <w:pPr>
                        <w:jc w:val="center"/>
                        <w:rPr>
                          <w:rFonts w:ascii="Times New Roman CYR" w:hAnsi="Times New Roman CYR" w:cs="Times New Roman CYR"/>
                          <w:sz w:val="36"/>
                          <w:szCs w:val="36"/>
                        </w:rPr>
                      </w:pPr>
                    </w:p>
                    <w:p w14:paraId="140E3124" w14:textId="77777777" w:rsidR="00A43AC3" w:rsidRDefault="00A43AC3"/>
                    <w:p w14:paraId="7F7FFE5A" w14:textId="77777777" w:rsidR="00A43AC3" w:rsidRPr="00630E21" w:rsidRDefault="00A43AC3" w:rsidP="00987998">
                      <w:pPr>
                        <w:pStyle w:val="3"/>
                        <w:spacing w:line="276" w:lineRule="auto"/>
                        <w:rPr>
                          <w:rFonts w:ascii="Times New Roman" w:hAnsi="Times New Roman"/>
                          <w:bCs/>
                          <w:sz w:val="48"/>
                          <w:szCs w:val="48"/>
                        </w:rPr>
                      </w:pPr>
                      <w:bookmarkStart w:id="4883" w:name="_Toc169174212"/>
                      <w:r w:rsidRPr="00630E21">
                        <w:rPr>
                          <w:rFonts w:ascii="Times New Roman" w:hAnsi="Times New Roman"/>
                          <w:bCs/>
                          <w:sz w:val="48"/>
                          <w:szCs w:val="48"/>
                        </w:rPr>
                        <w:t>ДИПЛОМНА РОБОТА</w:t>
                      </w:r>
                      <w:bookmarkEnd w:id="4883"/>
                    </w:p>
                    <w:p w14:paraId="6C4DBF7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DB6893F" w14:textId="77777777" w:rsidR="00A43AC3" w:rsidRPr="005E3013" w:rsidRDefault="00A43AC3" w:rsidP="00987998">
                      <w:pPr>
                        <w:pStyle w:val="2"/>
                        <w:spacing w:line="276" w:lineRule="auto"/>
                        <w:rPr>
                          <w:b w:val="0"/>
                          <w:bCs/>
                          <w:iCs/>
                          <w:sz w:val="48"/>
                          <w:szCs w:val="48"/>
                          <w:highlight w:val="yellow"/>
                        </w:rPr>
                      </w:pPr>
                      <w:bookmarkStart w:id="4884" w:name="_Toc16917421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884"/>
                    </w:p>
                    <w:p w14:paraId="5EBC3A6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61A9A9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5A9DD7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0A1D7B4" w14:textId="77777777" w:rsidR="00A43AC3" w:rsidRPr="00B1453A" w:rsidRDefault="00A43AC3" w:rsidP="00987998">
                      <w:pPr>
                        <w:jc w:val="center"/>
                        <w:rPr>
                          <w:rFonts w:ascii="Calibri" w:hAnsi="Calibri"/>
                          <w:sz w:val="36"/>
                          <w:szCs w:val="36"/>
                        </w:rPr>
                      </w:pPr>
                    </w:p>
                    <w:p w14:paraId="2BDCD428" w14:textId="77777777" w:rsidR="00A43AC3" w:rsidRDefault="00A43AC3" w:rsidP="00987998">
                      <w:pPr>
                        <w:jc w:val="center"/>
                        <w:rPr>
                          <w:rFonts w:ascii="Times New Roman CYR" w:hAnsi="Times New Roman CYR" w:cs="Times New Roman CYR"/>
                          <w:sz w:val="36"/>
                          <w:szCs w:val="36"/>
                        </w:rPr>
                      </w:pPr>
                    </w:p>
                    <w:p w14:paraId="51C3CC1C" w14:textId="77777777" w:rsidR="00A43AC3" w:rsidRDefault="00A43AC3"/>
                    <w:p w14:paraId="5F7A363F" w14:textId="77777777" w:rsidR="00A43AC3" w:rsidRPr="00630E21" w:rsidRDefault="00A43AC3" w:rsidP="00987998">
                      <w:pPr>
                        <w:pStyle w:val="3"/>
                        <w:spacing w:line="276" w:lineRule="auto"/>
                        <w:rPr>
                          <w:rFonts w:ascii="Times New Roman" w:hAnsi="Times New Roman"/>
                          <w:bCs/>
                          <w:sz w:val="48"/>
                          <w:szCs w:val="48"/>
                        </w:rPr>
                      </w:pPr>
                      <w:bookmarkStart w:id="4885" w:name="_Toc169174214"/>
                      <w:r w:rsidRPr="00630E21">
                        <w:rPr>
                          <w:rFonts w:ascii="Times New Roman" w:hAnsi="Times New Roman"/>
                          <w:bCs/>
                          <w:sz w:val="48"/>
                          <w:szCs w:val="48"/>
                        </w:rPr>
                        <w:t>ДИПЛОМНА РОБОТА</w:t>
                      </w:r>
                      <w:bookmarkEnd w:id="4885"/>
                    </w:p>
                    <w:p w14:paraId="6E7FF43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DC7C575" w14:textId="77777777" w:rsidR="00A43AC3" w:rsidRPr="005E3013" w:rsidRDefault="00A43AC3" w:rsidP="00987998">
                      <w:pPr>
                        <w:pStyle w:val="2"/>
                        <w:spacing w:line="276" w:lineRule="auto"/>
                        <w:rPr>
                          <w:b w:val="0"/>
                          <w:bCs/>
                          <w:iCs/>
                          <w:sz w:val="48"/>
                          <w:szCs w:val="48"/>
                          <w:highlight w:val="yellow"/>
                        </w:rPr>
                      </w:pPr>
                      <w:bookmarkStart w:id="4886" w:name="_Toc16917421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886"/>
                    </w:p>
                    <w:p w14:paraId="33EEE24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E6AE62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60B45E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9854E2A" w14:textId="77777777" w:rsidR="00A43AC3" w:rsidRPr="00B1453A" w:rsidRDefault="00A43AC3" w:rsidP="00987998">
                      <w:pPr>
                        <w:jc w:val="center"/>
                        <w:rPr>
                          <w:rFonts w:ascii="Calibri" w:hAnsi="Calibri"/>
                          <w:sz w:val="36"/>
                          <w:szCs w:val="36"/>
                        </w:rPr>
                      </w:pPr>
                    </w:p>
                    <w:p w14:paraId="1A147149" w14:textId="77777777" w:rsidR="00A43AC3" w:rsidRDefault="00A43AC3" w:rsidP="00987998">
                      <w:pPr>
                        <w:jc w:val="center"/>
                        <w:rPr>
                          <w:rFonts w:ascii="Times New Roman CYR" w:hAnsi="Times New Roman CYR" w:cs="Times New Roman CYR"/>
                          <w:sz w:val="36"/>
                          <w:szCs w:val="36"/>
                        </w:rPr>
                      </w:pPr>
                    </w:p>
                    <w:p w14:paraId="1D4AB0B3" w14:textId="77777777" w:rsidR="00A43AC3" w:rsidRDefault="00A43AC3"/>
                    <w:p w14:paraId="556978D3" w14:textId="77777777" w:rsidR="000658DF" w:rsidRPr="003A41B8" w:rsidRDefault="000658DF" w:rsidP="000658DF">
                      <w:pPr>
                        <w:pStyle w:val="3"/>
                        <w:spacing w:line="300" w:lineRule="auto"/>
                        <w:rPr>
                          <w:rFonts w:ascii="Times New Roman CYR" w:hAnsi="Times New Roman CYR"/>
                          <w:i/>
                          <w:iCs/>
                          <w:sz w:val="44"/>
                          <w:szCs w:val="44"/>
                        </w:rPr>
                      </w:pPr>
                      <w:bookmarkStart w:id="4887" w:name="_Toc169174216"/>
                      <w:r w:rsidRPr="003A41B8">
                        <w:rPr>
                          <w:rFonts w:ascii="Times New Roman CYR" w:hAnsi="Times New Roman CYR"/>
                          <w:i/>
                          <w:iCs/>
                          <w:sz w:val="44"/>
                          <w:szCs w:val="44"/>
                        </w:rPr>
                        <w:t>ДИПЛОМНА РОБОТА БАКАЛАВРА</w:t>
                      </w:r>
                      <w:bookmarkEnd w:id="4887"/>
                      <w:r w:rsidRPr="003A41B8">
                        <w:rPr>
                          <w:rFonts w:ascii="Times New Roman CYR" w:hAnsi="Times New Roman CYR"/>
                          <w:i/>
                          <w:iCs/>
                          <w:sz w:val="44"/>
                          <w:szCs w:val="44"/>
                        </w:rPr>
                        <w:t xml:space="preserve"> </w:t>
                      </w:r>
                    </w:p>
                    <w:p w14:paraId="4A4D2087" w14:textId="77777777" w:rsidR="000658DF" w:rsidRPr="000D3135" w:rsidRDefault="000658DF" w:rsidP="000658DF">
                      <w:pPr>
                        <w:pStyle w:val="2"/>
                        <w:spacing w:line="300" w:lineRule="auto"/>
                        <w:rPr>
                          <w:rFonts w:ascii="Times New Roman CYR" w:hAnsi="Times New Roman CYR"/>
                          <w:b w:val="0"/>
                          <w:sz w:val="44"/>
                          <w:szCs w:val="44"/>
                        </w:rPr>
                      </w:pPr>
                      <w:bookmarkStart w:id="4888" w:name="_Toc169174217"/>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4888"/>
                    </w:p>
                    <w:p w14:paraId="0BE5A7C6"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04620A69"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40360974" w14:textId="77777777" w:rsidR="000658DF" w:rsidRPr="000D3135" w:rsidRDefault="000658DF" w:rsidP="000658DF">
                      <w:pPr>
                        <w:spacing w:line="300" w:lineRule="auto"/>
                        <w:jc w:val="center"/>
                        <w:rPr>
                          <w:b/>
                          <w:lang w:val="uk-UA"/>
                        </w:rPr>
                      </w:pPr>
                    </w:p>
                    <w:p w14:paraId="74158087"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77F0AFA1" w14:textId="77777777" w:rsidR="00A43AC3" w:rsidRPr="00B1453A" w:rsidRDefault="00A43AC3" w:rsidP="00987998">
                      <w:pPr>
                        <w:jc w:val="center"/>
                        <w:rPr>
                          <w:rFonts w:ascii="Calibri" w:hAnsi="Calibri"/>
                          <w:sz w:val="36"/>
                          <w:szCs w:val="36"/>
                        </w:rPr>
                      </w:pPr>
                    </w:p>
                    <w:p w14:paraId="678EA59A" w14:textId="77777777" w:rsidR="00A43AC3" w:rsidRDefault="00A43AC3" w:rsidP="00987998">
                      <w:pPr>
                        <w:jc w:val="center"/>
                        <w:rPr>
                          <w:rFonts w:ascii="Times New Roman CYR" w:hAnsi="Times New Roman CYR" w:cs="Times New Roman CYR"/>
                          <w:sz w:val="36"/>
                          <w:szCs w:val="36"/>
                        </w:rPr>
                      </w:pPr>
                    </w:p>
                    <w:p w14:paraId="6673F75C" w14:textId="77777777" w:rsidR="00A43AC3" w:rsidRDefault="00A43AC3"/>
                    <w:p w14:paraId="09E56C47" w14:textId="77777777" w:rsidR="00A43AC3" w:rsidRPr="00630E21" w:rsidRDefault="00A43AC3" w:rsidP="00987998">
                      <w:pPr>
                        <w:pStyle w:val="3"/>
                        <w:spacing w:line="276" w:lineRule="auto"/>
                        <w:rPr>
                          <w:rFonts w:ascii="Times New Roman" w:hAnsi="Times New Roman"/>
                          <w:bCs/>
                          <w:sz w:val="48"/>
                          <w:szCs w:val="48"/>
                        </w:rPr>
                      </w:pPr>
                      <w:bookmarkStart w:id="4889" w:name="_Toc169174218"/>
                      <w:r w:rsidRPr="00630E21">
                        <w:rPr>
                          <w:rFonts w:ascii="Times New Roman" w:hAnsi="Times New Roman"/>
                          <w:bCs/>
                          <w:sz w:val="48"/>
                          <w:szCs w:val="48"/>
                        </w:rPr>
                        <w:t>ДИПЛОМНА РОБОТА</w:t>
                      </w:r>
                      <w:bookmarkEnd w:id="4889"/>
                    </w:p>
                    <w:p w14:paraId="417789D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1EF6009" w14:textId="77777777" w:rsidR="00A43AC3" w:rsidRPr="005E3013" w:rsidRDefault="00A43AC3" w:rsidP="00987998">
                      <w:pPr>
                        <w:pStyle w:val="2"/>
                        <w:spacing w:line="276" w:lineRule="auto"/>
                        <w:rPr>
                          <w:b w:val="0"/>
                          <w:bCs/>
                          <w:iCs/>
                          <w:sz w:val="48"/>
                          <w:szCs w:val="48"/>
                          <w:highlight w:val="yellow"/>
                        </w:rPr>
                      </w:pPr>
                      <w:bookmarkStart w:id="4890" w:name="_Toc16917421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890"/>
                    </w:p>
                    <w:p w14:paraId="774400D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6E08A6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F2A4CA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4CCC96A" w14:textId="77777777" w:rsidR="00A43AC3" w:rsidRPr="00B1453A" w:rsidRDefault="00A43AC3" w:rsidP="00987998">
                      <w:pPr>
                        <w:jc w:val="center"/>
                        <w:rPr>
                          <w:rFonts w:ascii="Calibri" w:hAnsi="Calibri"/>
                          <w:sz w:val="36"/>
                          <w:szCs w:val="36"/>
                        </w:rPr>
                      </w:pPr>
                    </w:p>
                    <w:p w14:paraId="7F57BA73" w14:textId="77777777" w:rsidR="00A43AC3" w:rsidRDefault="00A43AC3" w:rsidP="00987998">
                      <w:pPr>
                        <w:jc w:val="center"/>
                        <w:rPr>
                          <w:rFonts w:ascii="Times New Roman CYR" w:hAnsi="Times New Roman CYR" w:cs="Times New Roman CYR"/>
                          <w:sz w:val="36"/>
                          <w:szCs w:val="36"/>
                        </w:rPr>
                      </w:pPr>
                    </w:p>
                    <w:p w14:paraId="6398D0E6" w14:textId="77777777" w:rsidR="00A43AC3" w:rsidRDefault="00A43AC3"/>
                    <w:p w14:paraId="789302F5" w14:textId="77777777" w:rsidR="00A43AC3" w:rsidRPr="00630E21" w:rsidRDefault="00A43AC3" w:rsidP="00987998">
                      <w:pPr>
                        <w:pStyle w:val="3"/>
                        <w:spacing w:line="276" w:lineRule="auto"/>
                        <w:rPr>
                          <w:rFonts w:ascii="Times New Roman" w:hAnsi="Times New Roman"/>
                          <w:bCs/>
                          <w:sz w:val="48"/>
                          <w:szCs w:val="48"/>
                        </w:rPr>
                      </w:pPr>
                      <w:bookmarkStart w:id="4891" w:name="_Toc169174220"/>
                      <w:r w:rsidRPr="00630E21">
                        <w:rPr>
                          <w:rFonts w:ascii="Times New Roman" w:hAnsi="Times New Roman"/>
                          <w:bCs/>
                          <w:sz w:val="48"/>
                          <w:szCs w:val="48"/>
                        </w:rPr>
                        <w:t>ДИПЛОМНА РОБОТА</w:t>
                      </w:r>
                      <w:bookmarkEnd w:id="4891"/>
                    </w:p>
                    <w:p w14:paraId="3AE5776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0236558" w14:textId="77777777" w:rsidR="00A43AC3" w:rsidRPr="005E3013" w:rsidRDefault="00A43AC3" w:rsidP="00987998">
                      <w:pPr>
                        <w:pStyle w:val="2"/>
                        <w:spacing w:line="276" w:lineRule="auto"/>
                        <w:rPr>
                          <w:b w:val="0"/>
                          <w:bCs/>
                          <w:iCs/>
                          <w:sz w:val="48"/>
                          <w:szCs w:val="48"/>
                          <w:highlight w:val="yellow"/>
                        </w:rPr>
                      </w:pPr>
                      <w:bookmarkStart w:id="4892" w:name="_Toc16917422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892"/>
                    </w:p>
                    <w:p w14:paraId="38F3A52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613AE3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C1081F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0580F0B" w14:textId="77777777" w:rsidR="00A43AC3" w:rsidRPr="00B1453A" w:rsidRDefault="00A43AC3" w:rsidP="00987998">
                      <w:pPr>
                        <w:jc w:val="center"/>
                        <w:rPr>
                          <w:rFonts w:ascii="Calibri" w:hAnsi="Calibri"/>
                          <w:sz w:val="36"/>
                          <w:szCs w:val="36"/>
                        </w:rPr>
                      </w:pPr>
                    </w:p>
                    <w:p w14:paraId="5D45F921" w14:textId="77777777" w:rsidR="00A43AC3" w:rsidRDefault="00A43AC3" w:rsidP="00987998">
                      <w:pPr>
                        <w:jc w:val="center"/>
                        <w:rPr>
                          <w:rFonts w:ascii="Times New Roman CYR" w:hAnsi="Times New Roman CYR" w:cs="Times New Roman CYR"/>
                          <w:sz w:val="36"/>
                          <w:szCs w:val="36"/>
                        </w:rPr>
                      </w:pPr>
                    </w:p>
                    <w:p w14:paraId="6073428D" w14:textId="77777777" w:rsidR="00A43AC3" w:rsidRDefault="00A43AC3"/>
                    <w:p w14:paraId="40CCF3B7" w14:textId="77777777" w:rsidR="00A43AC3" w:rsidRPr="00630E21" w:rsidRDefault="00A43AC3" w:rsidP="00987998">
                      <w:pPr>
                        <w:pStyle w:val="3"/>
                        <w:spacing w:line="276" w:lineRule="auto"/>
                        <w:rPr>
                          <w:rFonts w:ascii="Times New Roman" w:hAnsi="Times New Roman"/>
                          <w:bCs/>
                          <w:sz w:val="48"/>
                          <w:szCs w:val="48"/>
                        </w:rPr>
                      </w:pPr>
                      <w:bookmarkStart w:id="4893" w:name="_Toc169174222"/>
                      <w:r w:rsidRPr="00630E21">
                        <w:rPr>
                          <w:rFonts w:ascii="Times New Roman" w:hAnsi="Times New Roman"/>
                          <w:bCs/>
                          <w:sz w:val="48"/>
                          <w:szCs w:val="48"/>
                        </w:rPr>
                        <w:t>ДИПЛОМНА РОБОТА</w:t>
                      </w:r>
                      <w:bookmarkEnd w:id="4893"/>
                    </w:p>
                    <w:p w14:paraId="11AE7AD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DAA5467" w14:textId="77777777" w:rsidR="00A43AC3" w:rsidRPr="005E3013" w:rsidRDefault="00A43AC3" w:rsidP="00987998">
                      <w:pPr>
                        <w:pStyle w:val="2"/>
                        <w:spacing w:line="276" w:lineRule="auto"/>
                        <w:rPr>
                          <w:b w:val="0"/>
                          <w:bCs/>
                          <w:iCs/>
                          <w:sz w:val="48"/>
                          <w:szCs w:val="48"/>
                          <w:highlight w:val="yellow"/>
                        </w:rPr>
                      </w:pPr>
                      <w:bookmarkStart w:id="4894" w:name="_Toc16917422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894"/>
                    </w:p>
                    <w:p w14:paraId="3A74E14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0F2AC4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8C7A03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D5B47CF" w14:textId="77777777" w:rsidR="00A43AC3" w:rsidRPr="00B1453A" w:rsidRDefault="00A43AC3" w:rsidP="00987998">
                      <w:pPr>
                        <w:jc w:val="center"/>
                        <w:rPr>
                          <w:rFonts w:ascii="Calibri" w:hAnsi="Calibri"/>
                          <w:sz w:val="36"/>
                          <w:szCs w:val="36"/>
                        </w:rPr>
                      </w:pPr>
                    </w:p>
                    <w:p w14:paraId="41DEAF82" w14:textId="77777777" w:rsidR="00A43AC3" w:rsidRDefault="00A43AC3" w:rsidP="00987998">
                      <w:pPr>
                        <w:jc w:val="center"/>
                        <w:rPr>
                          <w:rFonts w:ascii="Times New Roman CYR" w:hAnsi="Times New Roman CYR" w:cs="Times New Roman CYR"/>
                          <w:sz w:val="36"/>
                          <w:szCs w:val="36"/>
                        </w:rPr>
                      </w:pPr>
                    </w:p>
                    <w:p w14:paraId="16FFE9DE" w14:textId="77777777" w:rsidR="00A43AC3" w:rsidRDefault="00A43AC3"/>
                    <w:p w14:paraId="72BBA2BE" w14:textId="77777777" w:rsidR="00A43AC3" w:rsidRPr="00630E21" w:rsidRDefault="00A43AC3" w:rsidP="00987998">
                      <w:pPr>
                        <w:pStyle w:val="3"/>
                        <w:spacing w:line="276" w:lineRule="auto"/>
                        <w:rPr>
                          <w:rFonts w:ascii="Times New Roman" w:hAnsi="Times New Roman"/>
                          <w:bCs/>
                          <w:sz w:val="48"/>
                          <w:szCs w:val="48"/>
                        </w:rPr>
                      </w:pPr>
                      <w:bookmarkStart w:id="4895" w:name="_Toc169174224"/>
                      <w:r w:rsidRPr="00630E21">
                        <w:rPr>
                          <w:rFonts w:ascii="Times New Roman" w:hAnsi="Times New Roman"/>
                          <w:bCs/>
                          <w:sz w:val="48"/>
                          <w:szCs w:val="48"/>
                        </w:rPr>
                        <w:t>ДИПЛОМНА РОБОТА</w:t>
                      </w:r>
                      <w:bookmarkEnd w:id="4895"/>
                    </w:p>
                    <w:p w14:paraId="235F3C9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7A490E0" w14:textId="77777777" w:rsidR="00A43AC3" w:rsidRPr="005E3013" w:rsidRDefault="00A43AC3" w:rsidP="00987998">
                      <w:pPr>
                        <w:pStyle w:val="2"/>
                        <w:spacing w:line="276" w:lineRule="auto"/>
                        <w:rPr>
                          <w:b w:val="0"/>
                          <w:bCs/>
                          <w:iCs/>
                          <w:sz w:val="48"/>
                          <w:szCs w:val="48"/>
                          <w:highlight w:val="yellow"/>
                        </w:rPr>
                      </w:pPr>
                      <w:bookmarkStart w:id="4896" w:name="_Toc16917422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896"/>
                    </w:p>
                    <w:p w14:paraId="1F56AC4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B1CF86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171D5D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7248354" w14:textId="77777777" w:rsidR="00A43AC3" w:rsidRPr="00B1453A" w:rsidRDefault="00A43AC3" w:rsidP="00987998">
                      <w:pPr>
                        <w:jc w:val="center"/>
                        <w:rPr>
                          <w:rFonts w:ascii="Calibri" w:hAnsi="Calibri"/>
                          <w:sz w:val="36"/>
                          <w:szCs w:val="36"/>
                        </w:rPr>
                      </w:pPr>
                    </w:p>
                    <w:p w14:paraId="1ECEDD2C" w14:textId="77777777" w:rsidR="00A43AC3" w:rsidRDefault="00A43AC3" w:rsidP="00987998">
                      <w:pPr>
                        <w:jc w:val="center"/>
                        <w:rPr>
                          <w:rFonts w:ascii="Times New Roman CYR" w:hAnsi="Times New Roman CYR" w:cs="Times New Roman CYR"/>
                          <w:sz w:val="36"/>
                          <w:szCs w:val="36"/>
                        </w:rPr>
                      </w:pPr>
                    </w:p>
                    <w:p w14:paraId="0107B40C" w14:textId="77777777" w:rsidR="00A43AC3" w:rsidRDefault="00A43AC3"/>
                    <w:p w14:paraId="1F92DE08" w14:textId="77777777" w:rsidR="00A43AC3" w:rsidRPr="00630E21" w:rsidRDefault="00A43AC3" w:rsidP="00987998">
                      <w:pPr>
                        <w:pStyle w:val="3"/>
                        <w:spacing w:line="276" w:lineRule="auto"/>
                        <w:rPr>
                          <w:rFonts w:ascii="Times New Roman" w:hAnsi="Times New Roman"/>
                          <w:bCs/>
                          <w:sz w:val="48"/>
                          <w:szCs w:val="48"/>
                        </w:rPr>
                      </w:pPr>
                      <w:bookmarkStart w:id="4897" w:name="_Toc169174226"/>
                      <w:r w:rsidRPr="00630E21">
                        <w:rPr>
                          <w:rFonts w:ascii="Times New Roman" w:hAnsi="Times New Roman"/>
                          <w:bCs/>
                          <w:sz w:val="48"/>
                          <w:szCs w:val="48"/>
                        </w:rPr>
                        <w:t>ДИПЛОМНА РОБОТА</w:t>
                      </w:r>
                      <w:bookmarkEnd w:id="4897"/>
                    </w:p>
                    <w:p w14:paraId="605C947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AB76ADF" w14:textId="77777777" w:rsidR="00A43AC3" w:rsidRPr="005E3013" w:rsidRDefault="00A43AC3" w:rsidP="00987998">
                      <w:pPr>
                        <w:pStyle w:val="2"/>
                        <w:spacing w:line="276" w:lineRule="auto"/>
                        <w:rPr>
                          <w:b w:val="0"/>
                          <w:bCs/>
                          <w:iCs/>
                          <w:sz w:val="48"/>
                          <w:szCs w:val="48"/>
                          <w:highlight w:val="yellow"/>
                        </w:rPr>
                      </w:pPr>
                      <w:bookmarkStart w:id="4898" w:name="_Toc16917422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898"/>
                    </w:p>
                    <w:p w14:paraId="498BD33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432B58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86ADFF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7201F51" w14:textId="77777777" w:rsidR="00A43AC3" w:rsidRPr="00B1453A" w:rsidRDefault="00A43AC3" w:rsidP="00987998">
                      <w:pPr>
                        <w:jc w:val="center"/>
                        <w:rPr>
                          <w:rFonts w:ascii="Calibri" w:hAnsi="Calibri"/>
                          <w:sz w:val="36"/>
                          <w:szCs w:val="36"/>
                        </w:rPr>
                      </w:pPr>
                    </w:p>
                    <w:p w14:paraId="665E2CA2" w14:textId="77777777" w:rsidR="00A43AC3" w:rsidRDefault="00A43AC3" w:rsidP="00987998">
                      <w:pPr>
                        <w:jc w:val="center"/>
                        <w:rPr>
                          <w:rFonts w:ascii="Times New Roman CYR" w:hAnsi="Times New Roman CYR" w:cs="Times New Roman CYR"/>
                          <w:sz w:val="36"/>
                          <w:szCs w:val="36"/>
                        </w:rPr>
                      </w:pPr>
                    </w:p>
                    <w:p w14:paraId="45E32442" w14:textId="77777777" w:rsidR="00A43AC3" w:rsidRDefault="00A43AC3"/>
                    <w:p w14:paraId="35F2D6E9" w14:textId="77777777" w:rsidR="00A43AC3" w:rsidRPr="00630E21" w:rsidRDefault="00A43AC3" w:rsidP="00987998">
                      <w:pPr>
                        <w:pStyle w:val="3"/>
                        <w:spacing w:line="276" w:lineRule="auto"/>
                        <w:rPr>
                          <w:rFonts w:ascii="Times New Roman" w:hAnsi="Times New Roman"/>
                          <w:bCs/>
                          <w:sz w:val="48"/>
                          <w:szCs w:val="48"/>
                        </w:rPr>
                      </w:pPr>
                      <w:bookmarkStart w:id="4899" w:name="_Toc169174228"/>
                      <w:r w:rsidRPr="00630E21">
                        <w:rPr>
                          <w:rFonts w:ascii="Times New Roman" w:hAnsi="Times New Roman"/>
                          <w:bCs/>
                          <w:sz w:val="48"/>
                          <w:szCs w:val="48"/>
                        </w:rPr>
                        <w:t>ДИПЛОМНА РОБОТА</w:t>
                      </w:r>
                      <w:bookmarkEnd w:id="4899"/>
                    </w:p>
                    <w:p w14:paraId="402B87C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105B789" w14:textId="77777777" w:rsidR="00A43AC3" w:rsidRPr="005E3013" w:rsidRDefault="00A43AC3" w:rsidP="00987998">
                      <w:pPr>
                        <w:pStyle w:val="2"/>
                        <w:spacing w:line="276" w:lineRule="auto"/>
                        <w:rPr>
                          <w:b w:val="0"/>
                          <w:bCs/>
                          <w:iCs/>
                          <w:sz w:val="48"/>
                          <w:szCs w:val="48"/>
                          <w:highlight w:val="yellow"/>
                        </w:rPr>
                      </w:pPr>
                      <w:bookmarkStart w:id="4900" w:name="_Toc16917422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900"/>
                    </w:p>
                    <w:p w14:paraId="335EEA7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B55E66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975752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A1B6028" w14:textId="77777777" w:rsidR="00A43AC3" w:rsidRPr="00B1453A" w:rsidRDefault="00A43AC3" w:rsidP="00987998">
                      <w:pPr>
                        <w:jc w:val="center"/>
                        <w:rPr>
                          <w:rFonts w:ascii="Calibri" w:hAnsi="Calibri"/>
                          <w:sz w:val="36"/>
                          <w:szCs w:val="36"/>
                        </w:rPr>
                      </w:pPr>
                    </w:p>
                    <w:p w14:paraId="0744D153" w14:textId="77777777" w:rsidR="00A43AC3" w:rsidRDefault="00A43AC3" w:rsidP="00987998">
                      <w:pPr>
                        <w:jc w:val="center"/>
                        <w:rPr>
                          <w:rFonts w:ascii="Times New Roman CYR" w:hAnsi="Times New Roman CYR" w:cs="Times New Roman CYR"/>
                          <w:sz w:val="36"/>
                          <w:szCs w:val="36"/>
                        </w:rPr>
                      </w:pPr>
                    </w:p>
                    <w:p w14:paraId="761F1B1D" w14:textId="77777777" w:rsidR="00A43AC3" w:rsidRDefault="00A43AC3"/>
                    <w:p w14:paraId="2260300F" w14:textId="77777777" w:rsidR="00A43AC3" w:rsidRPr="00630E21" w:rsidRDefault="00A43AC3" w:rsidP="00987998">
                      <w:pPr>
                        <w:pStyle w:val="3"/>
                        <w:spacing w:line="276" w:lineRule="auto"/>
                        <w:rPr>
                          <w:rFonts w:ascii="Times New Roman" w:hAnsi="Times New Roman"/>
                          <w:bCs/>
                          <w:sz w:val="48"/>
                          <w:szCs w:val="48"/>
                        </w:rPr>
                      </w:pPr>
                      <w:bookmarkStart w:id="4901" w:name="_Toc169174230"/>
                      <w:r w:rsidRPr="00630E21">
                        <w:rPr>
                          <w:rFonts w:ascii="Times New Roman" w:hAnsi="Times New Roman"/>
                          <w:bCs/>
                          <w:sz w:val="48"/>
                          <w:szCs w:val="48"/>
                        </w:rPr>
                        <w:t>ДИПЛОМНА РОБОТА</w:t>
                      </w:r>
                      <w:bookmarkEnd w:id="4901"/>
                    </w:p>
                    <w:p w14:paraId="5F20612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83AF2DF" w14:textId="77777777" w:rsidR="00A43AC3" w:rsidRPr="005E3013" w:rsidRDefault="00A43AC3" w:rsidP="00987998">
                      <w:pPr>
                        <w:pStyle w:val="2"/>
                        <w:spacing w:line="276" w:lineRule="auto"/>
                        <w:rPr>
                          <w:b w:val="0"/>
                          <w:bCs/>
                          <w:iCs/>
                          <w:sz w:val="48"/>
                          <w:szCs w:val="48"/>
                          <w:highlight w:val="yellow"/>
                        </w:rPr>
                      </w:pPr>
                      <w:bookmarkStart w:id="4902" w:name="_Toc16917423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902"/>
                    </w:p>
                    <w:p w14:paraId="0884449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547CD7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EA11C3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5C3BA8D" w14:textId="77777777" w:rsidR="00A43AC3" w:rsidRPr="00B1453A" w:rsidRDefault="00A43AC3" w:rsidP="00987998">
                      <w:pPr>
                        <w:jc w:val="center"/>
                        <w:rPr>
                          <w:rFonts w:ascii="Calibri" w:hAnsi="Calibri"/>
                          <w:sz w:val="36"/>
                          <w:szCs w:val="36"/>
                        </w:rPr>
                      </w:pPr>
                    </w:p>
                    <w:p w14:paraId="00D88DE4" w14:textId="77777777" w:rsidR="00A43AC3" w:rsidRDefault="00A43AC3" w:rsidP="00987998">
                      <w:pPr>
                        <w:jc w:val="center"/>
                        <w:rPr>
                          <w:rFonts w:ascii="Times New Roman CYR" w:hAnsi="Times New Roman CYR" w:cs="Times New Roman CYR"/>
                          <w:sz w:val="36"/>
                          <w:szCs w:val="36"/>
                        </w:rPr>
                      </w:pPr>
                    </w:p>
                    <w:p w14:paraId="0EC80F11" w14:textId="77777777" w:rsidR="00A43AC3" w:rsidRDefault="00A43AC3"/>
                    <w:p w14:paraId="2BF6AB3D" w14:textId="77777777" w:rsidR="000658DF" w:rsidRPr="003A41B8" w:rsidRDefault="000658DF" w:rsidP="000658DF">
                      <w:pPr>
                        <w:pStyle w:val="3"/>
                        <w:spacing w:line="300" w:lineRule="auto"/>
                        <w:rPr>
                          <w:rFonts w:ascii="Times New Roman CYR" w:hAnsi="Times New Roman CYR"/>
                          <w:i/>
                          <w:iCs/>
                          <w:sz w:val="44"/>
                          <w:szCs w:val="44"/>
                        </w:rPr>
                      </w:pPr>
                      <w:bookmarkStart w:id="4903" w:name="_Toc169174232"/>
                      <w:r w:rsidRPr="003A41B8">
                        <w:rPr>
                          <w:rFonts w:ascii="Times New Roman CYR" w:hAnsi="Times New Roman CYR"/>
                          <w:i/>
                          <w:iCs/>
                          <w:sz w:val="44"/>
                          <w:szCs w:val="44"/>
                        </w:rPr>
                        <w:t>ДИПЛОМНА РОБОТА БАКАЛАВРА</w:t>
                      </w:r>
                      <w:bookmarkEnd w:id="4903"/>
                      <w:r w:rsidRPr="003A41B8">
                        <w:rPr>
                          <w:rFonts w:ascii="Times New Roman CYR" w:hAnsi="Times New Roman CYR"/>
                          <w:i/>
                          <w:iCs/>
                          <w:sz w:val="44"/>
                          <w:szCs w:val="44"/>
                        </w:rPr>
                        <w:t xml:space="preserve"> </w:t>
                      </w:r>
                    </w:p>
                    <w:p w14:paraId="3113FAA5" w14:textId="77777777" w:rsidR="000658DF" w:rsidRPr="000D3135" w:rsidRDefault="000658DF" w:rsidP="000658DF">
                      <w:pPr>
                        <w:pStyle w:val="2"/>
                        <w:spacing w:line="300" w:lineRule="auto"/>
                        <w:rPr>
                          <w:rFonts w:ascii="Times New Roman CYR" w:hAnsi="Times New Roman CYR"/>
                          <w:b w:val="0"/>
                          <w:sz w:val="44"/>
                          <w:szCs w:val="44"/>
                        </w:rPr>
                      </w:pPr>
                      <w:bookmarkStart w:id="4904" w:name="_Toc169174233"/>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4904"/>
                    </w:p>
                    <w:p w14:paraId="668365F7"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59EBAB01"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410C27AB" w14:textId="77777777" w:rsidR="000658DF" w:rsidRPr="000D3135" w:rsidRDefault="000658DF" w:rsidP="000658DF">
                      <w:pPr>
                        <w:spacing w:line="300" w:lineRule="auto"/>
                        <w:jc w:val="center"/>
                        <w:rPr>
                          <w:b/>
                          <w:lang w:val="uk-UA"/>
                        </w:rPr>
                      </w:pPr>
                    </w:p>
                    <w:p w14:paraId="0A5AB0F4"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54432E59" w14:textId="77777777" w:rsidR="00A43AC3" w:rsidRPr="00B1453A" w:rsidRDefault="00A43AC3" w:rsidP="00987998">
                      <w:pPr>
                        <w:jc w:val="center"/>
                        <w:rPr>
                          <w:rFonts w:ascii="Calibri" w:hAnsi="Calibri"/>
                          <w:sz w:val="36"/>
                          <w:szCs w:val="36"/>
                        </w:rPr>
                      </w:pPr>
                    </w:p>
                    <w:p w14:paraId="3055DE88" w14:textId="77777777" w:rsidR="00A43AC3" w:rsidRDefault="00A43AC3" w:rsidP="00987998">
                      <w:pPr>
                        <w:jc w:val="center"/>
                        <w:rPr>
                          <w:rFonts w:ascii="Times New Roman CYR" w:hAnsi="Times New Roman CYR" w:cs="Times New Roman CYR"/>
                          <w:sz w:val="36"/>
                          <w:szCs w:val="36"/>
                        </w:rPr>
                      </w:pPr>
                    </w:p>
                    <w:p w14:paraId="6946C4D8" w14:textId="77777777" w:rsidR="00A43AC3" w:rsidRDefault="00A43AC3"/>
                    <w:p w14:paraId="5AFA9092" w14:textId="77777777" w:rsidR="00A43AC3" w:rsidRPr="00630E21" w:rsidRDefault="00A43AC3" w:rsidP="00987998">
                      <w:pPr>
                        <w:pStyle w:val="3"/>
                        <w:spacing w:line="276" w:lineRule="auto"/>
                        <w:rPr>
                          <w:rFonts w:ascii="Times New Roman" w:hAnsi="Times New Roman"/>
                          <w:bCs/>
                          <w:sz w:val="48"/>
                          <w:szCs w:val="48"/>
                        </w:rPr>
                      </w:pPr>
                      <w:bookmarkStart w:id="4905" w:name="_Toc169174234"/>
                      <w:r w:rsidRPr="00630E21">
                        <w:rPr>
                          <w:rFonts w:ascii="Times New Roman" w:hAnsi="Times New Roman"/>
                          <w:bCs/>
                          <w:sz w:val="48"/>
                          <w:szCs w:val="48"/>
                        </w:rPr>
                        <w:t>ДИПЛОМНА РОБОТА</w:t>
                      </w:r>
                      <w:bookmarkEnd w:id="4905"/>
                    </w:p>
                    <w:p w14:paraId="598925C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D7B1CFB" w14:textId="77777777" w:rsidR="00A43AC3" w:rsidRPr="005E3013" w:rsidRDefault="00A43AC3" w:rsidP="00987998">
                      <w:pPr>
                        <w:pStyle w:val="2"/>
                        <w:spacing w:line="276" w:lineRule="auto"/>
                        <w:rPr>
                          <w:b w:val="0"/>
                          <w:bCs/>
                          <w:iCs/>
                          <w:sz w:val="48"/>
                          <w:szCs w:val="48"/>
                          <w:highlight w:val="yellow"/>
                        </w:rPr>
                      </w:pPr>
                      <w:bookmarkStart w:id="4906" w:name="_Toc16917423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906"/>
                    </w:p>
                    <w:p w14:paraId="7713B34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9D1B2C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CC4BCF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290F696" w14:textId="77777777" w:rsidR="00A43AC3" w:rsidRPr="00B1453A" w:rsidRDefault="00A43AC3" w:rsidP="00987998">
                      <w:pPr>
                        <w:jc w:val="center"/>
                        <w:rPr>
                          <w:rFonts w:ascii="Calibri" w:hAnsi="Calibri"/>
                          <w:sz w:val="36"/>
                          <w:szCs w:val="36"/>
                        </w:rPr>
                      </w:pPr>
                    </w:p>
                    <w:p w14:paraId="3E50C98F" w14:textId="77777777" w:rsidR="00A43AC3" w:rsidRDefault="00A43AC3" w:rsidP="00987998">
                      <w:pPr>
                        <w:jc w:val="center"/>
                        <w:rPr>
                          <w:rFonts w:ascii="Times New Roman CYR" w:hAnsi="Times New Roman CYR" w:cs="Times New Roman CYR"/>
                          <w:sz w:val="36"/>
                          <w:szCs w:val="36"/>
                        </w:rPr>
                      </w:pPr>
                    </w:p>
                    <w:p w14:paraId="3C515089" w14:textId="77777777" w:rsidR="00A43AC3" w:rsidRDefault="00A43AC3"/>
                    <w:p w14:paraId="168B6C97" w14:textId="77777777" w:rsidR="00A43AC3" w:rsidRPr="00630E21" w:rsidRDefault="00A43AC3" w:rsidP="00987998">
                      <w:pPr>
                        <w:pStyle w:val="3"/>
                        <w:spacing w:line="276" w:lineRule="auto"/>
                        <w:rPr>
                          <w:rFonts w:ascii="Times New Roman" w:hAnsi="Times New Roman"/>
                          <w:bCs/>
                          <w:sz w:val="48"/>
                          <w:szCs w:val="48"/>
                        </w:rPr>
                      </w:pPr>
                      <w:bookmarkStart w:id="4907" w:name="_Toc169174236"/>
                      <w:r w:rsidRPr="00630E21">
                        <w:rPr>
                          <w:rFonts w:ascii="Times New Roman" w:hAnsi="Times New Roman"/>
                          <w:bCs/>
                          <w:sz w:val="48"/>
                          <w:szCs w:val="48"/>
                        </w:rPr>
                        <w:t>ДИПЛОМНА РОБОТА</w:t>
                      </w:r>
                      <w:bookmarkEnd w:id="4907"/>
                    </w:p>
                    <w:p w14:paraId="7DD1A80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F2735AE" w14:textId="77777777" w:rsidR="00A43AC3" w:rsidRPr="005E3013" w:rsidRDefault="00A43AC3" w:rsidP="00987998">
                      <w:pPr>
                        <w:pStyle w:val="2"/>
                        <w:spacing w:line="276" w:lineRule="auto"/>
                        <w:rPr>
                          <w:b w:val="0"/>
                          <w:bCs/>
                          <w:iCs/>
                          <w:sz w:val="48"/>
                          <w:szCs w:val="48"/>
                          <w:highlight w:val="yellow"/>
                        </w:rPr>
                      </w:pPr>
                      <w:bookmarkStart w:id="4908" w:name="_Toc16917423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908"/>
                    </w:p>
                    <w:p w14:paraId="4E43563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84F352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1B6E35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03CA06E" w14:textId="77777777" w:rsidR="00A43AC3" w:rsidRPr="00B1453A" w:rsidRDefault="00A43AC3" w:rsidP="00987998">
                      <w:pPr>
                        <w:jc w:val="center"/>
                        <w:rPr>
                          <w:rFonts w:ascii="Calibri" w:hAnsi="Calibri"/>
                          <w:sz w:val="36"/>
                          <w:szCs w:val="36"/>
                        </w:rPr>
                      </w:pPr>
                    </w:p>
                    <w:p w14:paraId="70E3604B" w14:textId="77777777" w:rsidR="00A43AC3" w:rsidRDefault="00A43AC3" w:rsidP="00987998">
                      <w:pPr>
                        <w:jc w:val="center"/>
                        <w:rPr>
                          <w:rFonts w:ascii="Times New Roman CYR" w:hAnsi="Times New Roman CYR" w:cs="Times New Roman CYR"/>
                          <w:sz w:val="36"/>
                          <w:szCs w:val="36"/>
                        </w:rPr>
                      </w:pPr>
                    </w:p>
                    <w:p w14:paraId="5DF21042" w14:textId="77777777" w:rsidR="00A43AC3" w:rsidRDefault="00A43AC3"/>
                    <w:p w14:paraId="2A66AD49" w14:textId="77777777" w:rsidR="00A43AC3" w:rsidRPr="00630E21" w:rsidRDefault="00A43AC3" w:rsidP="00987998">
                      <w:pPr>
                        <w:pStyle w:val="3"/>
                        <w:spacing w:line="276" w:lineRule="auto"/>
                        <w:rPr>
                          <w:rFonts w:ascii="Times New Roman" w:hAnsi="Times New Roman"/>
                          <w:bCs/>
                          <w:sz w:val="48"/>
                          <w:szCs w:val="48"/>
                        </w:rPr>
                      </w:pPr>
                      <w:bookmarkStart w:id="4909" w:name="_Toc169174238"/>
                      <w:r w:rsidRPr="00630E21">
                        <w:rPr>
                          <w:rFonts w:ascii="Times New Roman" w:hAnsi="Times New Roman"/>
                          <w:bCs/>
                          <w:sz w:val="48"/>
                          <w:szCs w:val="48"/>
                        </w:rPr>
                        <w:t>ДИПЛОМНА РОБОТА</w:t>
                      </w:r>
                      <w:bookmarkEnd w:id="4909"/>
                    </w:p>
                    <w:p w14:paraId="4012A64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681ED0D" w14:textId="77777777" w:rsidR="00A43AC3" w:rsidRPr="005E3013" w:rsidRDefault="00A43AC3" w:rsidP="00987998">
                      <w:pPr>
                        <w:pStyle w:val="2"/>
                        <w:spacing w:line="276" w:lineRule="auto"/>
                        <w:rPr>
                          <w:b w:val="0"/>
                          <w:bCs/>
                          <w:iCs/>
                          <w:sz w:val="48"/>
                          <w:szCs w:val="48"/>
                          <w:highlight w:val="yellow"/>
                        </w:rPr>
                      </w:pPr>
                      <w:bookmarkStart w:id="4910" w:name="_Toc16917423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910"/>
                    </w:p>
                    <w:p w14:paraId="616FDDD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B9E844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B46803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AB0F287" w14:textId="77777777" w:rsidR="00A43AC3" w:rsidRPr="00B1453A" w:rsidRDefault="00A43AC3" w:rsidP="00987998">
                      <w:pPr>
                        <w:jc w:val="center"/>
                        <w:rPr>
                          <w:rFonts w:ascii="Calibri" w:hAnsi="Calibri"/>
                          <w:sz w:val="36"/>
                          <w:szCs w:val="36"/>
                        </w:rPr>
                      </w:pPr>
                    </w:p>
                    <w:p w14:paraId="01550242" w14:textId="77777777" w:rsidR="00A43AC3" w:rsidRDefault="00A43AC3" w:rsidP="00987998">
                      <w:pPr>
                        <w:jc w:val="center"/>
                        <w:rPr>
                          <w:rFonts w:ascii="Times New Roman CYR" w:hAnsi="Times New Roman CYR" w:cs="Times New Roman CYR"/>
                          <w:sz w:val="36"/>
                          <w:szCs w:val="36"/>
                        </w:rPr>
                      </w:pPr>
                    </w:p>
                    <w:p w14:paraId="35444FF4" w14:textId="77777777" w:rsidR="00A43AC3" w:rsidRDefault="00A43AC3"/>
                    <w:p w14:paraId="18BC2367" w14:textId="77777777" w:rsidR="00A43AC3" w:rsidRPr="00630E21" w:rsidRDefault="00A43AC3" w:rsidP="00987998">
                      <w:pPr>
                        <w:pStyle w:val="3"/>
                        <w:spacing w:line="276" w:lineRule="auto"/>
                        <w:rPr>
                          <w:rFonts w:ascii="Times New Roman" w:hAnsi="Times New Roman"/>
                          <w:bCs/>
                          <w:sz w:val="48"/>
                          <w:szCs w:val="48"/>
                        </w:rPr>
                      </w:pPr>
                      <w:bookmarkStart w:id="4911" w:name="_Toc169174240"/>
                      <w:r w:rsidRPr="00630E21">
                        <w:rPr>
                          <w:rFonts w:ascii="Times New Roman" w:hAnsi="Times New Roman"/>
                          <w:bCs/>
                          <w:sz w:val="48"/>
                          <w:szCs w:val="48"/>
                        </w:rPr>
                        <w:t>ДИПЛОМНА РОБОТА</w:t>
                      </w:r>
                      <w:bookmarkEnd w:id="4911"/>
                    </w:p>
                    <w:p w14:paraId="04A6EAA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2846AF6" w14:textId="77777777" w:rsidR="00A43AC3" w:rsidRPr="005E3013" w:rsidRDefault="00A43AC3" w:rsidP="00987998">
                      <w:pPr>
                        <w:pStyle w:val="2"/>
                        <w:spacing w:line="276" w:lineRule="auto"/>
                        <w:rPr>
                          <w:b w:val="0"/>
                          <w:bCs/>
                          <w:iCs/>
                          <w:sz w:val="48"/>
                          <w:szCs w:val="48"/>
                          <w:highlight w:val="yellow"/>
                        </w:rPr>
                      </w:pPr>
                      <w:bookmarkStart w:id="4912" w:name="_Toc16917424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912"/>
                    </w:p>
                    <w:p w14:paraId="7D08253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C896A6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EC35CA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7C6B389" w14:textId="77777777" w:rsidR="00A43AC3" w:rsidRPr="00B1453A" w:rsidRDefault="00A43AC3" w:rsidP="00987998">
                      <w:pPr>
                        <w:jc w:val="center"/>
                        <w:rPr>
                          <w:rFonts w:ascii="Calibri" w:hAnsi="Calibri"/>
                          <w:sz w:val="36"/>
                          <w:szCs w:val="36"/>
                        </w:rPr>
                      </w:pPr>
                    </w:p>
                    <w:p w14:paraId="0CE2573B" w14:textId="77777777" w:rsidR="00A43AC3" w:rsidRDefault="00A43AC3" w:rsidP="00987998">
                      <w:pPr>
                        <w:jc w:val="center"/>
                        <w:rPr>
                          <w:rFonts w:ascii="Times New Roman CYR" w:hAnsi="Times New Roman CYR" w:cs="Times New Roman CYR"/>
                          <w:sz w:val="36"/>
                          <w:szCs w:val="36"/>
                        </w:rPr>
                      </w:pPr>
                    </w:p>
                    <w:p w14:paraId="62391858" w14:textId="77777777" w:rsidR="00A43AC3" w:rsidRDefault="00A43AC3"/>
                    <w:p w14:paraId="4367E4B9" w14:textId="77777777" w:rsidR="00A43AC3" w:rsidRPr="00630E21" w:rsidRDefault="00A43AC3" w:rsidP="00987998">
                      <w:pPr>
                        <w:pStyle w:val="3"/>
                        <w:spacing w:line="276" w:lineRule="auto"/>
                        <w:rPr>
                          <w:rFonts w:ascii="Times New Roman" w:hAnsi="Times New Roman"/>
                          <w:bCs/>
                          <w:sz w:val="48"/>
                          <w:szCs w:val="48"/>
                        </w:rPr>
                      </w:pPr>
                      <w:bookmarkStart w:id="4913" w:name="_Toc169174242"/>
                      <w:r w:rsidRPr="00630E21">
                        <w:rPr>
                          <w:rFonts w:ascii="Times New Roman" w:hAnsi="Times New Roman"/>
                          <w:bCs/>
                          <w:sz w:val="48"/>
                          <w:szCs w:val="48"/>
                        </w:rPr>
                        <w:t>ДИПЛОМНА РОБОТА</w:t>
                      </w:r>
                      <w:bookmarkEnd w:id="4913"/>
                    </w:p>
                    <w:p w14:paraId="03BE779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CFF4C73" w14:textId="77777777" w:rsidR="00A43AC3" w:rsidRPr="005E3013" w:rsidRDefault="00A43AC3" w:rsidP="00987998">
                      <w:pPr>
                        <w:pStyle w:val="2"/>
                        <w:spacing w:line="276" w:lineRule="auto"/>
                        <w:rPr>
                          <w:b w:val="0"/>
                          <w:bCs/>
                          <w:iCs/>
                          <w:sz w:val="48"/>
                          <w:szCs w:val="48"/>
                          <w:highlight w:val="yellow"/>
                        </w:rPr>
                      </w:pPr>
                      <w:bookmarkStart w:id="4914" w:name="_Toc16917424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914"/>
                    </w:p>
                    <w:p w14:paraId="2924BB2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12BDBA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A96300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EBDED70" w14:textId="77777777" w:rsidR="00A43AC3" w:rsidRPr="00B1453A" w:rsidRDefault="00A43AC3" w:rsidP="00987998">
                      <w:pPr>
                        <w:jc w:val="center"/>
                        <w:rPr>
                          <w:rFonts w:ascii="Calibri" w:hAnsi="Calibri"/>
                          <w:sz w:val="36"/>
                          <w:szCs w:val="36"/>
                        </w:rPr>
                      </w:pPr>
                    </w:p>
                    <w:p w14:paraId="174AC60F" w14:textId="77777777" w:rsidR="00A43AC3" w:rsidRDefault="00A43AC3" w:rsidP="00987998">
                      <w:pPr>
                        <w:jc w:val="center"/>
                        <w:rPr>
                          <w:rFonts w:ascii="Times New Roman CYR" w:hAnsi="Times New Roman CYR" w:cs="Times New Roman CYR"/>
                          <w:sz w:val="36"/>
                          <w:szCs w:val="36"/>
                        </w:rPr>
                      </w:pPr>
                    </w:p>
                    <w:p w14:paraId="2A9CD982" w14:textId="77777777" w:rsidR="00A43AC3" w:rsidRDefault="00A43AC3"/>
                    <w:p w14:paraId="5E512292" w14:textId="77777777" w:rsidR="00A43AC3" w:rsidRPr="00630E21" w:rsidRDefault="00A43AC3" w:rsidP="00987998">
                      <w:pPr>
                        <w:pStyle w:val="3"/>
                        <w:spacing w:line="276" w:lineRule="auto"/>
                        <w:rPr>
                          <w:rFonts w:ascii="Times New Roman" w:hAnsi="Times New Roman"/>
                          <w:bCs/>
                          <w:sz w:val="48"/>
                          <w:szCs w:val="48"/>
                        </w:rPr>
                      </w:pPr>
                      <w:bookmarkStart w:id="4915" w:name="_Toc169174244"/>
                      <w:r w:rsidRPr="00630E21">
                        <w:rPr>
                          <w:rFonts w:ascii="Times New Roman" w:hAnsi="Times New Roman"/>
                          <w:bCs/>
                          <w:sz w:val="48"/>
                          <w:szCs w:val="48"/>
                        </w:rPr>
                        <w:t>ДИПЛОМНА РОБОТА</w:t>
                      </w:r>
                      <w:bookmarkEnd w:id="4915"/>
                    </w:p>
                    <w:p w14:paraId="69A82CC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3CAC427" w14:textId="77777777" w:rsidR="00A43AC3" w:rsidRPr="005E3013" w:rsidRDefault="00A43AC3" w:rsidP="00987998">
                      <w:pPr>
                        <w:pStyle w:val="2"/>
                        <w:spacing w:line="276" w:lineRule="auto"/>
                        <w:rPr>
                          <w:b w:val="0"/>
                          <w:bCs/>
                          <w:iCs/>
                          <w:sz w:val="48"/>
                          <w:szCs w:val="48"/>
                          <w:highlight w:val="yellow"/>
                        </w:rPr>
                      </w:pPr>
                      <w:bookmarkStart w:id="4916" w:name="_Toc16917424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916"/>
                    </w:p>
                    <w:p w14:paraId="44D401A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4505CA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A00401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6A7E476" w14:textId="77777777" w:rsidR="00A43AC3" w:rsidRPr="00B1453A" w:rsidRDefault="00A43AC3" w:rsidP="00987998">
                      <w:pPr>
                        <w:jc w:val="center"/>
                        <w:rPr>
                          <w:rFonts w:ascii="Calibri" w:hAnsi="Calibri"/>
                          <w:sz w:val="36"/>
                          <w:szCs w:val="36"/>
                        </w:rPr>
                      </w:pPr>
                    </w:p>
                    <w:p w14:paraId="11F4537E" w14:textId="77777777" w:rsidR="00A43AC3" w:rsidRDefault="00A43AC3" w:rsidP="00987998">
                      <w:pPr>
                        <w:jc w:val="center"/>
                        <w:rPr>
                          <w:rFonts w:ascii="Times New Roman CYR" w:hAnsi="Times New Roman CYR" w:cs="Times New Roman CYR"/>
                          <w:sz w:val="36"/>
                          <w:szCs w:val="36"/>
                        </w:rPr>
                      </w:pPr>
                    </w:p>
                    <w:p w14:paraId="6533CD55" w14:textId="77777777" w:rsidR="00A43AC3" w:rsidRDefault="00A43AC3"/>
                    <w:p w14:paraId="0F591770" w14:textId="77777777" w:rsidR="00A43AC3" w:rsidRPr="00630E21" w:rsidRDefault="00A43AC3" w:rsidP="00987998">
                      <w:pPr>
                        <w:pStyle w:val="3"/>
                        <w:spacing w:line="276" w:lineRule="auto"/>
                        <w:rPr>
                          <w:rFonts w:ascii="Times New Roman" w:hAnsi="Times New Roman"/>
                          <w:bCs/>
                          <w:sz w:val="48"/>
                          <w:szCs w:val="48"/>
                        </w:rPr>
                      </w:pPr>
                      <w:bookmarkStart w:id="4917" w:name="_Toc169174246"/>
                      <w:r w:rsidRPr="00630E21">
                        <w:rPr>
                          <w:rFonts w:ascii="Times New Roman" w:hAnsi="Times New Roman"/>
                          <w:bCs/>
                          <w:sz w:val="48"/>
                          <w:szCs w:val="48"/>
                        </w:rPr>
                        <w:t>ДИПЛОМНА РОБОТА</w:t>
                      </w:r>
                      <w:bookmarkEnd w:id="4917"/>
                    </w:p>
                    <w:p w14:paraId="67E4EA3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3F95714" w14:textId="77777777" w:rsidR="00A43AC3" w:rsidRPr="005E3013" w:rsidRDefault="00A43AC3" w:rsidP="00987998">
                      <w:pPr>
                        <w:pStyle w:val="2"/>
                        <w:spacing w:line="276" w:lineRule="auto"/>
                        <w:rPr>
                          <w:b w:val="0"/>
                          <w:bCs/>
                          <w:iCs/>
                          <w:sz w:val="48"/>
                          <w:szCs w:val="48"/>
                          <w:highlight w:val="yellow"/>
                        </w:rPr>
                      </w:pPr>
                      <w:bookmarkStart w:id="4918" w:name="_Toc16917424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918"/>
                    </w:p>
                    <w:p w14:paraId="1F8E8F1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B13D2E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28F8DB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83C611F" w14:textId="77777777" w:rsidR="00A43AC3" w:rsidRPr="00B1453A" w:rsidRDefault="00A43AC3" w:rsidP="00987998">
                      <w:pPr>
                        <w:jc w:val="center"/>
                        <w:rPr>
                          <w:rFonts w:ascii="Calibri" w:hAnsi="Calibri"/>
                          <w:sz w:val="36"/>
                          <w:szCs w:val="36"/>
                        </w:rPr>
                      </w:pPr>
                    </w:p>
                    <w:p w14:paraId="1F66D295" w14:textId="77777777" w:rsidR="00A43AC3" w:rsidRDefault="00A43AC3" w:rsidP="00987998">
                      <w:pPr>
                        <w:jc w:val="center"/>
                        <w:rPr>
                          <w:rFonts w:ascii="Times New Roman CYR" w:hAnsi="Times New Roman CYR" w:cs="Times New Roman CYR"/>
                          <w:sz w:val="36"/>
                          <w:szCs w:val="36"/>
                        </w:rPr>
                      </w:pPr>
                    </w:p>
                    <w:p w14:paraId="46A97353" w14:textId="77777777" w:rsidR="00A43AC3" w:rsidRDefault="00A43AC3"/>
                    <w:p w14:paraId="6DB9FEC8" w14:textId="77777777" w:rsidR="000658DF" w:rsidRPr="003A41B8" w:rsidRDefault="000658DF" w:rsidP="000658DF">
                      <w:pPr>
                        <w:pStyle w:val="3"/>
                        <w:spacing w:line="300" w:lineRule="auto"/>
                        <w:rPr>
                          <w:rFonts w:ascii="Times New Roman CYR" w:hAnsi="Times New Roman CYR"/>
                          <w:i/>
                          <w:iCs/>
                          <w:sz w:val="44"/>
                          <w:szCs w:val="44"/>
                        </w:rPr>
                      </w:pPr>
                      <w:bookmarkStart w:id="4919" w:name="_Toc169174248"/>
                      <w:r w:rsidRPr="003A41B8">
                        <w:rPr>
                          <w:rFonts w:ascii="Times New Roman CYR" w:hAnsi="Times New Roman CYR"/>
                          <w:i/>
                          <w:iCs/>
                          <w:sz w:val="44"/>
                          <w:szCs w:val="44"/>
                        </w:rPr>
                        <w:t>ДИПЛОМНА РОБОТА БАКАЛАВРА</w:t>
                      </w:r>
                      <w:bookmarkEnd w:id="4919"/>
                      <w:r w:rsidRPr="003A41B8">
                        <w:rPr>
                          <w:rFonts w:ascii="Times New Roman CYR" w:hAnsi="Times New Roman CYR"/>
                          <w:i/>
                          <w:iCs/>
                          <w:sz w:val="44"/>
                          <w:szCs w:val="44"/>
                        </w:rPr>
                        <w:t xml:space="preserve"> </w:t>
                      </w:r>
                    </w:p>
                    <w:p w14:paraId="13703160" w14:textId="77777777" w:rsidR="000658DF" w:rsidRPr="000D3135" w:rsidRDefault="000658DF" w:rsidP="000658DF">
                      <w:pPr>
                        <w:pStyle w:val="2"/>
                        <w:spacing w:line="300" w:lineRule="auto"/>
                        <w:rPr>
                          <w:rFonts w:ascii="Times New Roman CYR" w:hAnsi="Times New Roman CYR"/>
                          <w:b w:val="0"/>
                          <w:sz w:val="44"/>
                          <w:szCs w:val="44"/>
                        </w:rPr>
                      </w:pPr>
                      <w:bookmarkStart w:id="4920" w:name="_Toc169174249"/>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4920"/>
                    </w:p>
                    <w:p w14:paraId="5222E6F2"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2002BF29"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246C5B4B" w14:textId="77777777" w:rsidR="000658DF" w:rsidRPr="000D3135" w:rsidRDefault="000658DF" w:rsidP="000658DF">
                      <w:pPr>
                        <w:spacing w:line="300" w:lineRule="auto"/>
                        <w:jc w:val="center"/>
                        <w:rPr>
                          <w:b/>
                          <w:lang w:val="uk-UA"/>
                        </w:rPr>
                      </w:pPr>
                    </w:p>
                    <w:p w14:paraId="6BF70617"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7EB182E2" w14:textId="77777777" w:rsidR="00A43AC3" w:rsidRPr="00B1453A" w:rsidRDefault="00A43AC3" w:rsidP="00987998">
                      <w:pPr>
                        <w:jc w:val="center"/>
                        <w:rPr>
                          <w:rFonts w:ascii="Calibri" w:hAnsi="Calibri"/>
                          <w:sz w:val="36"/>
                          <w:szCs w:val="36"/>
                        </w:rPr>
                      </w:pPr>
                    </w:p>
                    <w:p w14:paraId="7AF712E8" w14:textId="77777777" w:rsidR="00A43AC3" w:rsidRDefault="00A43AC3" w:rsidP="00987998">
                      <w:pPr>
                        <w:jc w:val="center"/>
                        <w:rPr>
                          <w:rFonts w:ascii="Times New Roman CYR" w:hAnsi="Times New Roman CYR" w:cs="Times New Roman CYR"/>
                          <w:sz w:val="36"/>
                          <w:szCs w:val="36"/>
                        </w:rPr>
                      </w:pPr>
                    </w:p>
                    <w:p w14:paraId="739D4364" w14:textId="77777777" w:rsidR="00A43AC3" w:rsidRDefault="00A43AC3"/>
                    <w:p w14:paraId="732F4FEE" w14:textId="77777777" w:rsidR="00A43AC3" w:rsidRPr="00630E21" w:rsidRDefault="00A43AC3" w:rsidP="00987998">
                      <w:pPr>
                        <w:pStyle w:val="3"/>
                        <w:spacing w:line="276" w:lineRule="auto"/>
                        <w:rPr>
                          <w:rFonts w:ascii="Times New Roman" w:hAnsi="Times New Roman"/>
                          <w:bCs/>
                          <w:sz w:val="48"/>
                          <w:szCs w:val="48"/>
                        </w:rPr>
                      </w:pPr>
                      <w:bookmarkStart w:id="4921" w:name="_Toc169174250"/>
                      <w:r w:rsidRPr="00630E21">
                        <w:rPr>
                          <w:rFonts w:ascii="Times New Roman" w:hAnsi="Times New Roman"/>
                          <w:bCs/>
                          <w:sz w:val="48"/>
                          <w:szCs w:val="48"/>
                        </w:rPr>
                        <w:t>ДИПЛОМНА РОБОТА</w:t>
                      </w:r>
                      <w:bookmarkEnd w:id="4921"/>
                    </w:p>
                    <w:p w14:paraId="791A605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3EF8FDA" w14:textId="77777777" w:rsidR="00A43AC3" w:rsidRPr="005E3013" w:rsidRDefault="00A43AC3" w:rsidP="00987998">
                      <w:pPr>
                        <w:pStyle w:val="2"/>
                        <w:spacing w:line="276" w:lineRule="auto"/>
                        <w:rPr>
                          <w:b w:val="0"/>
                          <w:bCs/>
                          <w:iCs/>
                          <w:sz w:val="48"/>
                          <w:szCs w:val="48"/>
                          <w:highlight w:val="yellow"/>
                        </w:rPr>
                      </w:pPr>
                      <w:bookmarkStart w:id="4922" w:name="_Toc16917425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922"/>
                    </w:p>
                    <w:p w14:paraId="186E5D5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D0070F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4FB2FD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3681397" w14:textId="77777777" w:rsidR="00A43AC3" w:rsidRPr="00B1453A" w:rsidRDefault="00A43AC3" w:rsidP="00987998">
                      <w:pPr>
                        <w:jc w:val="center"/>
                        <w:rPr>
                          <w:rFonts w:ascii="Calibri" w:hAnsi="Calibri"/>
                          <w:sz w:val="36"/>
                          <w:szCs w:val="36"/>
                        </w:rPr>
                      </w:pPr>
                    </w:p>
                    <w:p w14:paraId="2AC46DAF" w14:textId="77777777" w:rsidR="00A43AC3" w:rsidRDefault="00A43AC3" w:rsidP="00987998">
                      <w:pPr>
                        <w:jc w:val="center"/>
                        <w:rPr>
                          <w:rFonts w:ascii="Times New Roman CYR" w:hAnsi="Times New Roman CYR" w:cs="Times New Roman CYR"/>
                          <w:sz w:val="36"/>
                          <w:szCs w:val="36"/>
                        </w:rPr>
                      </w:pPr>
                    </w:p>
                    <w:p w14:paraId="4CB0A6A5" w14:textId="77777777" w:rsidR="00A43AC3" w:rsidRDefault="00A43AC3"/>
                    <w:p w14:paraId="2FF5DA24" w14:textId="77777777" w:rsidR="00A43AC3" w:rsidRPr="00630E21" w:rsidRDefault="00A43AC3" w:rsidP="00987998">
                      <w:pPr>
                        <w:pStyle w:val="3"/>
                        <w:spacing w:line="276" w:lineRule="auto"/>
                        <w:rPr>
                          <w:rFonts w:ascii="Times New Roman" w:hAnsi="Times New Roman"/>
                          <w:bCs/>
                          <w:sz w:val="48"/>
                          <w:szCs w:val="48"/>
                        </w:rPr>
                      </w:pPr>
                      <w:bookmarkStart w:id="4923" w:name="_Toc169174252"/>
                      <w:r w:rsidRPr="00630E21">
                        <w:rPr>
                          <w:rFonts w:ascii="Times New Roman" w:hAnsi="Times New Roman"/>
                          <w:bCs/>
                          <w:sz w:val="48"/>
                          <w:szCs w:val="48"/>
                        </w:rPr>
                        <w:t>ДИПЛОМНА РОБОТА</w:t>
                      </w:r>
                      <w:bookmarkEnd w:id="4923"/>
                    </w:p>
                    <w:p w14:paraId="05BE548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1BD4A0E" w14:textId="77777777" w:rsidR="00A43AC3" w:rsidRPr="005E3013" w:rsidRDefault="00A43AC3" w:rsidP="00987998">
                      <w:pPr>
                        <w:pStyle w:val="2"/>
                        <w:spacing w:line="276" w:lineRule="auto"/>
                        <w:rPr>
                          <w:b w:val="0"/>
                          <w:bCs/>
                          <w:iCs/>
                          <w:sz w:val="48"/>
                          <w:szCs w:val="48"/>
                          <w:highlight w:val="yellow"/>
                        </w:rPr>
                      </w:pPr>
                      <w:bookmarkStart w:id="4924" w:name="_Toc16917425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924"/>
                    </w:p>
                    <w:p w14:paraId="05CEEFD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ED34B7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B03F27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178D8F5" w14:textId="77777777" w:rsidR="00A43AC3" w:rsidRPr="00B1453A" w:rsidRDefault="00A43AC3" w:rsidP="00987998">
                      <w:pPr>
                        <w:jc w:val="center"/>
                        <w:rPr>
                          <w:rFonts w:ascii="Calibri" w:hAnsi="Calibri"/>
                          <w:sz w:val="36"/>
                          <w:szCs w:val="36"/>
                        </w:rPr>
                      </w:pPr>
                    </w:p>
                    <w:p w14:paraId="3427E4CE" w14:textId="77777777" w:rsidR="00A43AC3" w:rsidRDefault="00A43AC3" w:rsidP="00987998">
                      <w:pPr>
                        <w:jc w:val="center"/>
                        <w:rPr>
                          <w:rFonts w:ascii="Times New Roman CYR" w:hAnsi="Times New Roman CYR" w:cs="Times New Roman CYR"/>
                          <w:sz w:val="36"/>
                          <w:szCs w:val="36"/>
                        </w:rPr>
                      </w:pPr>
                    </w:p>
                    <w:p w14:paraId="79817658" w14:textId="77777777" w:rsidR="00A43AC3" w:rsidRDefault="00A43AC3"/>
                    <w:p w14:paraId="76A6010E" w14:textId="77777777" w:rsidR="00A43AC3" w:rsidRPr="00630E21" w:rsidRDefault="00A43AC3" w:rsidP="00987998">
                      <w:pPr>
                        <w:pStyle w:val="3"/>
                        <w:spacing w:line="276" w:lineRule="auto"/>
                        <w:rPr>
                          <w:rFonts w:ascii="Times New Roman" w:hAnsi="Times New Roman"/>
                          <w:bCs/>
                          <w:sz w:val="48"/>
                          <w:szCs w:val="48"/>
                        </w:rPr>
                      </w:pPr>
                      <w:bookmarkStart w:id="4925" w:name="_Toc169174254"/>
                      <w:r w:rsidRPr="00630E21">
                        <w:rPr>
                          <w:rFonts w:ascii="Times New Roman" w:hAnsi="Times New Roman"/>
                          <w:bCs/>
                          <w:sz w:val="48"/>
                          <w:szCs w:val="48"/>
                        </w:rPr>
                        <w:t>ДИПЛОМНА РОБОТА</w:t>
                      </w:r>
                      <w:bookmarkEnd w:id="4925"/>
                    </w:p>
                    <w:p w14:paraId="5983764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35DC6A2" w14:textId="77777777" w:rsidR="00A43AC3" w:rsidRPr="005E3013" w:rsidRDefault="00A43AC3" w:rsidP="00987998">
                      <w:pPr>
                        <w:pStyle w:val="2"/>
                        <w:spacing w:line="276" w:lineRule="auto"/>
                        <w:rPr>
                          <w:b w:val="0"/>
                          <w:bCs/>
                          <w:iCs/>
                          <w:sz w:val="48"/>
                          <w:szCs w:val="48"/>
                          <w:highlight w:val="yellow"/>
                        </w:rPr>
                      </w:pPr>
                      <w:bookmarkStart w:id="4926" w:name="_Toc16917425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926"/>
                    </w:p>
                    <w:p w14:paraId="5F99EED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F6CC4F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ACBF75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DDBA6E1" w14:textId="77777777" w:rsidR="00A43AC3" w:rsidRPr="00B1453A" w:rsidRDefault="00A43AC3" w:rsidP="00987998">
                      <w:pPr>
                        <w:jc w:val="center"/>
                        <w:rPr>
                          <w:rFonts w:ascii="Calibri" w:hAnsi="Calibri"/>
                          <w:sz w:val="36"/>
                          <w:szCs w:val="36"/>
                        </w:rPr>
                      </w:pPr>
                    </w:p>
                    <w:p w14:paraId="6E9DF873" w14:textId="77777777" w:rsidR="00A43AC3" w:rsidRDefault="00A43AC3" w:rsidP="00987998">
                      <w:pPr>
                        <w:jc w:val="center"/>
                        <w:rPr>
                          <w:rFonts w:ascii="Times New Roman CYR" w:hAnsi="Times New Roman CYR" w:cs="Times New Roman CYR"/>
                          <w:sz w:val="36"/>
                          <w:szCs w:val="36"/>
                        </w:rPr>
                      </w:pPr>
                    </w:p>
                    <w:p w14:paraId="3D515794" w14:textId="77777777" w:rsidR="00A43AC3" w:rsidRDefault="00A43AC3"/>
                    <w:p w14:paraId="74998FB8" w14:textId="77777777" w:rsidR="00A43AC3" w:rsidRPr="00630E21" w:rsidRDefault="00A43AC3" w:rsidP="00987998">
                      <w:pPr>
                        <w:pStyle w:val="3"/>
                        <w:spacing w:line="276" w:lineRule="auto"/>
                        <w:rPr>
                          <w:rFonts w:ascii="Times New Roman" w:hAnsi="Times New Roman"/>
                          <w:bCs/>
                          <w:sz w:val="48"/>
                          <w:szCs w:val="48"/>
                        </w:rPr>
                      </w:pPr>
                      <w:bookmarkStart w:id="4927" w:name="_Toc169174256"/>
                      <w:r w:rsidRPr="00630E21">
                        <w:rPr>
                          <w:rFonts w:ascii="Times New Roman" w:hAnsi="Times New Roman"/>
                          <w:bCs/>
                          <w:sz w:val="48"/>
                          <w:szCs w:val="48"/>
                        </w:rPr>
                        <w:t>ДИПЛОМНА РОБОТА</w:t>
                      </w:r>
                      <w:bookmarkEnd w:id="4927"/>
                    </w:p>
                    <w:p w14:paraId="422B8692"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AD66B47" w14:textId="77777777" w:rsidR="00A43AC3" w:rsidRPr="005E3013" w:rsidRDefault="00A43AC3" w:rsidP="00987998">
                      <w:pPr>
                        <w:pStyle w:val="2"/>
                        <w:spacing w:line="276" w:lineRule="auto"/>
                        <w:rPr>
                          <w:b w:val="0"/>
                          <w:bCs/>
                          <w:iCs/>
                          <w:sz w:val="48"/>
                          <w:szCs w:val="48"/>
                          <w:highlight w:val="yellow"/>
                        </w:rPr>
                      </w:pPr>
                      <w:bookmarkStart w:id="4928" w:name="_Toc16917425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928"/>
                    </w:p>
                    <w:p w14:paraId="2EDE4D4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1473F0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54A167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64D6132" w14:textId="77777777" w:rsidR="00A43AC3" w:rsidRPr="00B1453A" w:rsidRDefault="00A43AC3" w:rsidP="00987998">
                      <w:pPr>
                        <w:jc w:val="center"/>
                        <w:rPr>
                          <w:rFonts w:ascii="Calibri" w:hAnsi="Calibri"/>
                          <w:sz w:val="36"/>
                          <w:szCs w:val="36"/>
                        </w:rPr>
                      </w:pPr>
                    </w:p>
                    <w:p w14:paraId="2196A650" w14:textId="77777777" w:rsidR="00A43AC3" w:rsidRDefault="00A43AC3" w:rsidP="00987998">
                      <w:pPr>
                        <w:jc w:val="center"/>
                        <w:rPr>
                          <w:rFonts w:ascii="Times New Roman CYR" w:hAnsi="Times New Roman CYR" w:cs="Times New Roman CYR"/>
                          <w:sz w:val="36"/>
                          <w:szCs w:val="36"/>
                        </w:rPr>
                      </w:pPr>
                    </w:p>
                    <w:p w14:paraId="2B771B2A" w14:textId="77777777" w:rsidR="00A43AC3" w:rsidRDefault="00A43AC3"/>
                    <w:p w14:paraId="1359D468" w14:textId="77777777" w:rsidR="00A43AC3" w:rsidRPr="00630E21" w:rsidRDefault="00A43AC3" w:rsidP="00987998">
                      <w:pPr>
                        <w:pStyle w:val="3"/>
                        <w:spacing w:line="276" w:lineRule="auto"/>
                        <w:rPr>
                          <w:rFonts w:ascii="Times New Roman" w:hAnsi="Times New Roman"/>
                          <w:bCs/>
                          <w:sz w:val="48"/>
                          <w:szCs w:val="48"/>
                        </w:rPr>
                      </w:pPr>
                      <w:bookmarkStart w:id="4929" w:name="_Toc169174258"/>
                      <w:r w:rsidRPr="00630E21">
                        <w:rPr>
                          <w:rFonts w:ascii="Times New Roman" w:hAnsi="Times New Roman"/>
                          <w:bCs/>
                          <w:sz w:val="48"/>
                          <w:szCs w:val="48"/>
                        </w:rPr>
                        <w:t>ДИПЛОМНА РОБОТА</w:t>
                      </w:r>
                      <w:bookmarkEnd w:id="4929"/>
                    </w:p>
                    <w:p w14:paraId="78364B7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5F9B1C0" w14:textId="77777777" w:rsidR="00A43AC3" w:rsidRPr="005E3013" w:rsidRDefault="00A43AC3" w:rsidP="00987998">
                      <w:pPr>
                        <w:pStyle w:val="2"/>
                        <w:spacing w:line="276" w:lineRule="auto"/>
                        <w:rPr>
                          <w:b w:val="0"/>
                          <w:bCs/>
                          <w:iCs/>
                          <w:sz w:val="48"/>
                          <w:szCs w:val="48"/>
                          <w:highlight w:val="yellow"/>
                        </w:rPr>
                      </w:pPr>
                      <w:bookmarkStart w:id="4930" w:name="_Toc16917425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930"/>
                    </w:p>
                    <w:p w14:paraId="6725027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1DC88C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477928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A3C4DC3" w14:textId="77777777" w:rsidR="00A43AC3" w:rsidRPr="00B1453A" w:rsidRDefault="00A43AC3" w:rsidP="00987998">
                      <w:pPr>
                        <w:jc w:val="center"/>
                        <w:rPr>
                          <w:rFonts w:ascii="Calibri" w:hAnsi="Calibri"/>
                          <w:sz w:val="36"/>
                          <w:szCs w:val="36"/>
                        </w:rPr>
                      </w:pPr>
                    </w:p>
                    <w:p w14:paraId="467FDEB9" w14:textId="77777777" w:rsidR="00A43AC3" w:rsidRDefault="00A43AC3" w:rsidP="00987998">
                      <w:pPr>
                        <w:jc w:val="center"/>
                        <w:rPr>
                          <w:rFonts w:ascii="Times New Roman CYR" w:hAnsi="Times New Roman CYR" w:cs="Times New Roman CYR"/>
                          <w:sz w:val="36"/>
                          <w:szCs w:val="36"/>
                        </w:rPr>
                      </w:pPr>
                    </w:p>
                    <w:p w14:paraId="3290317B" w14:textId="77777777" w:rsidR="00A43AC3" w:rsidRDefault="00A43AC3"/>
                    <w:p w14:paraId="60C70017" w14:textId="77777777" w:rsidR="00A43AC3" w:rsidRPr="00630E21" w:rsidRDefault="00A43AC3" w:rsidP="00987998">
                      <w:pPr>
                        <w:pStyle w:val="3"/>
                        <w:spacing w:line="276" w:lineRule="auto"/>
                        <w:rPr>
                          <w:rFonts w:ascii="Times New Roman" w:hAnsi="Times New Roman"/>
                          <w:bCs/>
                          <w:sz w:val="48"/>
                          <w:szCs w:val="48"/>
                        </w:rPr>
                      </w:pPr>
                      <w:bookmarkStart w:id="4931" w:name="_Toc169174260"/>
                      <w:r w:rsidRPr="00630E21">
                        <w:rPr>
                          <w:rFonts w:ascii="Times New Roman" w:hAnsi="Times New Roman"/>
                          <w:bCs/>
                          <w:sz w:val="48"/>
                          <w:szCs w:val="48"/>
                        </w:rPr>
                        <w:t>ДИПЛОМНА РОБОТА</w:t>
                      </w:r>
                      <w:bookmarkEnd w:id="4931"/>
                    </w:p>
                    <w:p w14:paraId="4D5B6C5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758145B" w14:textId="77777777" w:rsidR="00A43AC3" w:rsidRPr="005E3013" w:rsidRDefault="00A43AC3" w:rsidP="00987998">
                      <w:pPr>
                        <w:pStyle w:val="2"/>
                        <w:spacing w:line="276" w:lineRule="auto"/>
                        <w:rPr>
                          <w:b w:val="0"/>
                          <w:bCs/>
                          <w:iCs/>
                          <w:sz w:val="48"/>
                          <w:szCs w:val="48"/>
                          <w:highlight w:val="yellow"/>
                        </w:rPr>
                      </w:pPr>
                      <w:bookmarkStart w:id="4932" w:name="_Toc16917426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932"/>
                    </w:p>
                    <w:p w14:paraId="1911BD3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8952F9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E4E8AD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6305628" w14:textId="77777777" w:rsidR="00A43AC3" w:rsidRPr="00B1453A" w:rsidRDefault="00A43AC3" w:rsidP="00987998">
                      <w:pPr>
                        <w:jc w:val="center"/>
                        <w:rPr>
                          <w:rFonts w:ascii="Calibri" w:hAnsi="Calibri"/>
                          <w:sz w:val="36"/>
                          <w:szCs w:val="36"/>
                        </w:rPr>
                      </w:pPr>
                    </w:p>
                    <w:p w14:paraId="17661B78" w14:textId="77777777" w:rsidR="00A43AC3" w:rsidRDefault="00A43AC3" w:rsidP="00987998">
                      <w:pPr>
                        <w:jc w:val="center"/>
                        <w:rPr>
                          <w:rFonts w:ascii="Times New Roman CYR" w:hAnsi="Times New Roman CYR" w:cs="Times New Roman CYR"/>
                          <w:sz w:val="36"/>
                          <w:szCs w:val="36"/>
                        </w:rPr>
                      </w:pPr>
                    </w:p>
                    <w:p w14:paraId="43388364" w14:textId="77777777" w:rsidR="00A43AC3" w:rsidRDefault="00A43AC3"/>
                    <w:p w14:paraId="6A156107" w14:textId="77777777" w:rsidR="00A43AC3" w:rsidRPr="00630E21" w:rsidRDefault="00A43AC3" w:rsidP="00987998">
                      <w:pPr>
                        <w:pStyle w:val="3"/>
                        <w:spacing w:line="276" w:lineRule="auto"/>
                        <w:rPr>
                          <w:rFonts w:ascii="Times New Roman" w:hAnsi="Times New Roman"/>
                          <w:bCs/>
                          <w:sz w:val="48"/>
                          <w:szCs w:val="48"/>
                        </w:rPr>
                      </w:pPr>
                      <w:bookmarkStart w:id="4933" w:name="_Toc169174262"/>
                      <w:r w:rsidRPr="00630E21">
                        <w:rPr>
                          <w:rFonts w:ascii="Times New Roman" w:hAnsi="Times New Roman"/>
                          <w:bCs/>
                          <w:sz w:val="48"/>
                          <w:szCs w:val="48"/>
                        </w:rPr>
                        <w:t>ДИПЛОМНА РОБОТА</w:t>
                      </w:r>
                      <w:bookmarkEnd w:id="4933"/>
                    </w:p>
                    <w:p w14:paraId="5138313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3C60058" w14:textId="77777777" w:rsidR="00A43AC3" w:rsidRPr="005E3013" w:rsidRDefault="00A43AC3" w:rsidP="00987998">
                      <w:pPr>
                        <w:pStyle w:val="2"/>
                        <w:spacing w:line="276" w:lineRule="auto"/>
                        <w:rPr>
                          <w:b w:val="0"/>
                          <w:bCs/>
                          <w:iCs/>
                          <w:sz w:val="48"/>
                          <w:szCs w:val="48"/>
                          <w:highlight w:val="yellow"/>
                        </w:rPr>
                      </w:pPr>
                      <w:bookmarkStart w:id="4934" w:name="_Toc16917426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934"/>
                    </w:p>
                    <w:p w14:paraId="0E08349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BD6722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CE702B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55FDC5A" w14:textId="77777777" w:rsidR="00A43AC3" w:rsidRPr="00B1453A" w:rsidRDefault="00A43AC3" w:rsidP="00987998">
                      <w:pPr>
                        <w:jc w:val="center"/>
                        <w:rPr>
                          <w:rFonts w:ascii="Calibri" w:hAnsi="Calibri"/>
                          <w:sz w:val="36"/>
                          <w:szCs w:val="36"/>
                        </w:rPr>
                      </w:pPr>
                    </w:p>
                    <w:p w14:paraId="2995598A" w14:textId="77777777" w:rsidR="00A43AC3" w:rsidRDefault="00A43AC3" w:rsidP="00987998">
                      <w:pPr>
                        <w:jc w:val="center"/>
                        <w:rPr>
                          <w:rFonts w:ascii="Times New Roman CYR" w:hAnsi="Times New Roman CYR" w:cs="Times New Roman CYR"/>
                          <w:sz w:val="36"/>
                          <w:szCs w:val="36"/>
                        </w:rPr>
                      </w:pPr>
                    </w:p>
                    <w:p w14:paraId="6198CBBD" w14:textId="77777777" w:rsidR="00A43AC3" w:rsidRDefault="00A43AC3"/>
                    <w:p w14:paraId="3DCCEBE0" w14:textId="77777777" w:rsidR="000658DF" w:rsidRPr="003A41B8" w:rsidRDefault="000658DF" w:rsidP="000658DF">
                      <w:pPr>
                        <w:pStyle w:val="3"/>
                        <w:spacing w:line="300" w:lineRule="auto"/>
                        <w:rPr>
                          <w:rFonts w:ascii="Times New Roman CYR" w:hAnsi="Times New Roman CYR"/>
                          <w:i/>
                          <w:iCs/>
                          <w:sz w:val="44"/>
                          <w:szCs w:val="44"/>
                        </w:rPr>
                      </w:pPr>
                      <w:bookmarkStart w:id="4935" w:name="_Toc169174264"/>
                      <w:r w:rsidRPr="003A41B8">
                        <w:rPr>
                          <w:rFonts w:ascii="Times New Roman CYR" w:hAnsi="Times New Roman CYR"/>
                          <w:i/>
                          <w:iCs/>
                          <w:sz w:val="44"/>
                          <w:szCs w:val="44"/>
                        </w:rPr>
                        <w:t>ДИПЛОМНА РОБОТА БАКАЛАВРА</w:t>
                      </w:r>
                      <w:bookmarkEnd w:id="4935"/>
                      <w:r w:rsidRPr="003A41B8">
                        <w:rPr>
                          <w:rFonts w:ascii="Times New Roman CYR" w:hAnsi="Times New Roman CYR"/>
                          <w:i/>
                          <w:iCs/>
                          <w:sz w:val="44"/>
                          <w:szCs w:val="44"/>
                        </w:rPr>
                        <w:t xml:space="preserve"> </w:t>
                      </w:r>
                    </w:p>
                    <w:p w14:paraId="7981BE86" w14:textId="77777777" w:rsidR="000658DF" w:rsidRPr="000D3135" w:rsidRDefault="000658DF" w:rsidP="000658DF">
                      <w:pPr>
                        <w:pStyle w:val="2"/>
                        <w:spacing w:line="300" w:lineRule="auto"/>
                        <w:rPr>
                          <w:rFonts w:ascii="Times New Roman CYR" w:hAnsi="Times New Roman CYR"/>
                          <w:b w:val="0"/>
                          <w:sz w:val="44"/>
                          <w:szCs w:val="44"/>
                        </w:rPr>
                      </w:pPr>
                      <w:bookmarkStart w:id="4936" w:name="_Toc169174265"/>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4936"/>
                    </w:p>
                    <w:p w14:paraId="017705D5"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4E276643"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588B06C9" w14:textId="77777777" w:rsidR="000658DF" w:rsidRPr="000D3135" w:rsidRDefault="000658DF" w:rsidP="000658DF">
                      <w:pPr>
                        <w:spacing w:line="300" w:lineRule="auto"/>
                        <w:jc w:val="center"/>
                        <w:rPr>
                          <w:b/>
                          <w:lang w:val="uk-UA"/>
                        </w:rPr>
                      </w:pPr>
                    </w:p>
                    <w:p w14:paraId="68902848"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7D663522" w14:textId="77777777" w:rsidR="00A43AC3" w:rsidRPr="00B1453A" w:rsidRDefault="00A43AC3" w:rsidP="00987998">
                      <w:pPr>
                        <w:jc w:val="center"/>
                        <w:rPr>
                          <w:rFonts w:ascii="Calibri" w:hAnsi="Calibri"/>
                          <w:sz w:val="36"/>
                          <w:szCs w:val="36"/>
                        </w:rPr>
                      </w:pPr>
                    </w:p>
                    <w:p w14:paraId="55115788" w14:textId="77777777" w:rsidR="00A43AC3" w:rsidRDefault="00A43AC3" w:rsidP="00987998">
                      <w:pPr>
                        <w:jc w:val="center"/>
                        <w:rPr>
                          <w:rFonts w:ascii="Times New Roman CYR" w:hAnsi="Times New Roman CYR" w:cs="Times New Roman CYR"/>
                          <w:sz w:val="36"/>
                          <w:szCs w:val="36"/>
                        </w:rPr>
                      </w:pPr>
                    </w:p>
                    <w:p w14:paraId="1557D1C1" w14:textId="77777777" w:rsidR="00A43AC3" w:rsidRDefault="00A43AC3"/>
                    <w:p w14:paraId="65168851" w14:textId="77777777" w:rsidR="00A43AC3" w:rsidRPr="00630E21" w:rsidRDefault="00A43AC3" w:rsidP="00987998">
                      <w:pPr>
                        <w:pStyle w:val="3"/>
                        <w:spacing w:line="276" w:lineRule="auto"/>
                        <w:rPr>
                          <w:rFonts w:ascii="Times New Roman" w:hAnsi="Times New Roman"/>
                          <w:bCs/>
                          <w:sz w:val="48"/>
                          <w:szCs w:val="48"/>
                        </w:rPr>
                      </w:pPr>
                      <w:bookmarkStart w:id="4937" w:name="_Toc169174266"/>
                      <w:r w:rsidRPr="00630E21">
                        <w:rPr>
                          <w:rFonts w:ascii="Times New Roman" w:hAnsi="Times New Roman"/>
                          <w:bCs/>
                          <w:sz w:val="48"/>
                          <w:szCs w:val="48"/>
                        </w:rPr>
                        <w:t>ДИПЛОМНА РОБОТА</w:t>
                      </w:r>
                      <w:bookmarkEnd w:id="4937"/>
                    </w:p>
                    <w:p w14:paraId="2C7875E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44FD6AB" w14:textId="77777777" w:rsidR="00A43AC3" w:rsidRPr="005E3013" w:rsidRDefault="00A43AC3" w:rsidP="00987998">
                      <w:pPr>
                        <w:pStyle w:val="2"/>
                        <w:spacing w:line="276" w:lineRule="auto"/>
                        <w:rPr>
                          <w:b w:val="0"/>
                          <w:bCs/>
                          <w:iCs/>
                          <w:sz w:val="48"/>
                          <w:szCs w:val="48"/>
                          <w:highlight w:val="yellow"/>
                        </w:rPr>
                      </w:pPr>
                      <w:bookmarkStart w:id="4938" w:name="_Toc16917426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938"/>
                    </w:p>
                    <w:p w14:paraId="25EB16F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6DDE2F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9581B2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415AA30" w14:textId="77777777" w:rsidR="00A43AC3" w:rsidRPr="00B1453A" w:rsidRDefault="00A43AC3" w:rsidP="00987998">
                      <w:pPr>
                        <w:jc w:val="center"/>
                        <w:rPr>
                          <w:rFonts w:ascii="Calibri" w:hAnsi="Calibri"/>
                          <w:sz w:val="36"/>
                          <w:szCs w:val="36"/>
                        </w:rPr>
                      </w:pPr>
                    </w:p>
                    <w:p w14:paraId="5E2ECE2D" w14:textId="77777777" w:rsidR="00A43AC3" w:rsidRDefault="00A43AC3" w:rsidP="00987998">
                      <w:pPr>
                        <w:jc w:val="center"/>
                        <w:rPr>
                          <w:rFonts w:ascii="Times New Roman CYR" w:hAnsi="Times New Roman CYR" w:cs="Times New Roman CYR"/>
                          <w:sz w:val="36"/>
                          <w:szCs w:val="36"/>
                        </w:rPr>
                      </w:pPr>
                    </w:p>
                    <w:p w14:paraId="44A86CEA" w14:textId="77777777" w:rsidR="00A43AC3" w:rsidRDefault="00A43AC3"/>
                    <w:p w14:paraId="0C671B50" w14:textId="77777777" w:rsidR="00A43AC3" w:rsidRPr="00630E21" w:rsidRDefault="00A43AC3" w:rsidP="00987998">
                      <w:pPr>
                        <w:pStyle w:val="3"/>
                        <w:spacing w:line="276" w:lineRule="auto"/>
                        <w:rPr>
                          <w:rFonts w:ascii="Times New Roman" w:hAnsi="Times New Roman"/>
                          <w:bCs/>
                          <w:sz w:val="48"/>
                          <w:szCs w:val="48"/>
                        </w:rPr>
                      </w:pPr>
                      <w:bookmarkStart w:id="4939" w:name="_Toc169174268"/>
                      <w:r w:rsidRPr="00630E21">
                        <w:rPr>
                          <w:rFonts w:ascii="Times New Roman" w:hAnsi="Times New Roman"/>
                          <w:bCs/>
                          <w:sz w:val="48"/>
                          <w:szCs w:val="48"/>
                        </w:rPr>
                        <w:t>ДИПЛОМНА РОБОТА</w:t>
                      </w:r>
                      <w:bookmarkEnd w:id="4939"/>
                    </w:p>
                    <w:p w14:paraId="6A8F786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D0B8F18" w14:textId="77777777" w:rsidR="00A43AC3" w:rsidRPr="005E3013" w:rsidRDefault="00A43AC3" w:rsidP="00987998">
                      <w:pPr>
                        <w:pStyle w:val="2"/>
                        <w:spacing w:line="276" w:lineRule="auto"/>
                        <w:rPr>
                          <w:b w:val="0"/>
                          <w:bCs/>
                          <w:iCs/>
                          <w:sz w:val="48"/>
                          <w:szCs w:val="48"/>
                          <w:highlight w:val="yellow"/>
                        </w:rPr>
                      </w:pPr>
                      <w:bookmarkStart w:id="4940" w:name="_Toc16917426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940"/>
                    </w:p>
                    <w:p w14:paraId="5F7D469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40AC60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C5C085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1B78BA7" w14:textId="77777777" w:rsidR="00A43AC3" w:rsidRPr="00B1453A" w:rsidRDefault="00A43AC3" w:rsidP="00987998">
                      <w:pPr>
                        <w:jc w:val="center"/>
                        <w:rPr>
                          <w:rFonts w:ascii="Calibri" w:hAnsi="Calibri"/>
                          <w:sz w:val="36"/>
                          <w:szCs w:val="36"/>
                        </w:rPr>
                      </w:pPr>
                    </w:p>
                    <w:p w14:paraId="39754E0D" w14:textId="77777777" w:rsidR="00A43AC3" w:rsidRDefault="00A43AC3" w:rsidP="00987998">
                      <w:pPr>
                        <w:jc w:val="center"/>
                        <w:rPr>
                          <w:rFonts w:ascii="Times New Roman CYR" w:hAnsi="Times New Roman CYR" w:cs="Times New Roman CYR"/>
                          <w:sz w:val="36"/>
                          <w:szCs w:val="36"/>
                        </w:rPr>
                      </w:pPr>
                    </w:p>
                    <w:p w14:paraId="64400E08" w14:textId="77777777" w:rsidR="00A43AC3" w:rsidRDefault="00A43AC3"/>
                    <w:p w14:paraId="0867236C" w14:textId="77777777" w:rsidR="00A43AC3" w:rsidRPr="00630E21" w:rsidRDefault="00A43AC3" w:rsidP="00987998">
                      <w:pPr>
                        <w:pStyle w:val="3"/>
                        <w:spacing w:line="276" w:lineRule="auto"/>
                        <w:rPr>
                          <w:rFonts w:ascii="Times New Roman" w:hAnsi="Times New Roman"/>
                          <w:bCs/>
                          <w:sz w:val="48"/>
                          <w:szCs w:val="48"/>
                        </w:rPr>
                      </w:pPr>
                      <w:bookmarkStart w:id="4941" w:name="_Toc169174270"/>
                      <w:r w:rsidRPr="00630E21">
                        <w:rPr>
                          <w:rFonts w:ascii="Times New Roman" w:hAnsi="Times New Roman"/>
                          <w:bCs/>
                          <w:sz w:val="48"/>
                          <w:szCs w:val="48"/>
                        </w:rPr>
                        <w:t>ДИПЛОМНА РОБОТА</w:t>
                      </w:r>
                      <w:bookmarkEnd w:id="4941"/>
                    </w:p>
                    <w:p w14:paraId="77C6A9E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B7090DB" w14:textId="77777777" w:rsidR="00A43AC3" w:rsidRPr="005E3013" w:rsidRDefault="00A43AC3" w:rsidP="00987998">
                      <w:pPr>
                        <w:pStyle w:val="2"/>
                        <w:spacing w:line="276" w:lineRule="auto"/>
                        <w:rPr>
                          <w:b w:val="0"/>
                          <w:bCs/>
                          <w:iCs/>
                          <w:sz w:val="48"/>
                          <w:szCs w:val="48"/>
                          <w:highlight w:val="yellow"/>
                        </w:rPr>
                      </w:pPr>
                      <w:bookmarkStart w:id="4942" w:name="_Toc16917427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942"/>
                    </w:p>
                    <w:p w14:paraId="4871F34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68FD7B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75291C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5AEFEB1" w14:textId="77777777" w:rsidR="00A43AC3" w:rsidRPr="00B1453A" w:rsidRDefault="00A43AC3" w:rsidP="00987998">
                      <w:pPr>
                        <w:jc w:val="center"/>
                        <w:rPr>
                          <w:rFonts w:ascii="Calibri" w:hAnsi="Calibri"/>
                          <w:sz w:val="36"/>
                          <w:szCs w:val="36"/>
                        </w:rPr>
                      </w:pPr>
                    </w:p>
                    <w:p w14:paraId="056DBB20" w14:textId="77777777" w:rsidR="00A43AC3" w:rsidRDefault="00A43AC3" w:rsidP="00987998">
                      <w:pPr>
                        <w:jc w:val="center"/>
                        <w:rPr>
                          <w:rFonts w:ascii="Times New Roman CYR" w:hAnsi="Times New Roman CYR" w:cs="Times New Roman CYR"/>
                          <w:sz w:val="36"/>
                          <w:szCs w:val="36"/>
                        </w:rPr>
                      </w:pPr>
                    </w:p>
                    <w:p w14:paraId="5DB0608A" w14:textId="77777777" w:rsidR="00A43AC3" w:rsidRDefault="00A43AC3"/>
                    <w:p w14:paraId="52746486" w14:textId="77777777" w:rsidR="00A43AC3" w:rsidRPr="00630E21" w:rsidRDefault="00A43AC3" w:rsidP="00987998">
                      <w:pPr>
                        <w:pStyle w:val="3"/>
                        <w:spacing w:line="276" w:lineRule="auto"/>
                        <w:rPr>
                          <w:rFonts w:ascii="Times New Roman" w:hAnsi="Times New Roman"/>
                          <w:bCs/>
                          <w:sz w:val="48"/>
                          <w:szCs w:val="48"/>
                        </w:rPr>
                      </w:pPr>
                      <w:bookmarkStart w:id="4943" w:name="_Toc169174272"/>
                      <w:r w:rsidRPr="00630E21">
                        <w:rPr>
                          <w:rFonts w:ascii="Times New Roman" w:hAnsi="Times New Roman"/>
                          <w:bCs/>
                          <w:sz w:val="48"/>
                          <w:szCs w:val="48"/>
                        </w:rPr>
                        <w:t>ДИПЛОМНА РОБОТА</w:t>
                      </w:r>
                      <w:bookmarkEnd w:id="4943"/>
                    </w:p>
                    <w:p w14:paraId="5641531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31CFD69" w14:textId="77777777" w:rsidR="00A43AC3" w:rsidRPr="005E3013" w:rsidRDefault="00A43AC3" w:rsidP="00987998">
                      <w:pPr>
                        <w:pStyle w:val="2"/>
                        <w:spacing w:line="276" w:lineRule="auto"/>
                        <w:rPr>
                          <w:b w:val="0"/>
                          <w:bCs/>
                          <w:iCs/>
                          <w:sz w:val="48"/>
                          <w:szCs w:val="48"/>
                          <w:highlight w:val="yellow"/>
                        </w:rPr>
                      </w:pPr>
                      <w:bookmarkStart w:id="4944" w:name="_Toc16917427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944"/>
                    </w:p>
                    <w:p w14:paraId="2A32622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9EBAD0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1590CD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04DF876" w14:textId="77777777" w:rsidR="00A43AC3" w:rsidRPr="00B1453A" w:rsidRDefault="00A43AC3" w:rsidP="00987998">
                      <w:pPr>
                        <w:jc w:val="center"/>
                        <w:rPr>
                          <w:rFonts w:ascii="Calibri" w:hAnsi="Calibri"/>
                          <w:sz w:val="36"/>
                          <w:szCs w:val="36"/>
                        </w:rPr>
                      </w:pPr>
                    </w:p>
                    <w:p w14:paraId="6A41795E" w14:textId="77777777" w:rsidR="00A43AC3" w:rsidRDefault="00A43AC3" w:rsidP="00987998">
                      <w:pPr>
                        <w:jc w:val="center"/>
                        <w:rPr>
                          <w:rFonts w:ascii="Times New Roman CYR" w:hAnsi="Times New Roman CYR" w:cs="Times New Roman CYR"/>
                          <w:sz w:val="36"/>
                          <w:szCs w:val="36"/>
                        </w:rPr>
                      </w:pPr>
                    </w:p>
                    <w:p w14:paraId="6CD9F552" w14:textId="77777777" w:rsidR="00A43AC3" w:rsidRDefault="00A43AC3"/>
                    <w:p w14:paraId="00A53365" w14:textId="77777777" w:rsidR="00A43AC3" w:rsidRPr="00630E21" w:rsidRDefault="00A43AC3" w:rsidP="00987998">
                      <w:pPr>
                        <w:pStyle w:val="3"/>
                        <w:spacing w:line="276" w:lineRule="auto"/>
                        <w:rPr>
                          <w:rFonts w:ascii="Times New Roman" w:hAnsi="Times New Roman"/>
                          <w:bCs/>
                          <w:sz w:val="48"/>
                          <w:szCs w:val="48"/>
                        </w:rPr>
                      </w:pPr>
                      <w:bookmarkStart w:id="4945" w:name="_Toc169174274"/>
                      <w:r w:rsidRPr="00630E21">
                        <w:rPr>
                          <w:rFonts w:ascii="Times New Roman" w:hAnsi="Times New Roman"/>
                          <w:bCs/>
                          <w:sz w:val="48"/>
                          <w:szCs w:val="48"/>
                        </w:rPr>
                        <w:t>ДИПЛОМНА РОБОТА</w:t>
                      </w:r>
                      <w:bookmarkEnd w:id="4945"/>
                    </w:p>
                    <w:p w14:paraId="5CB14CA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8D7A8C0" w14:textId="77777777" w:rsidR="00A43AC3" w:rsidRPr="005E3013" w:rsidRDefault="00A43AC3" w:rsidP="00987998">
                      <w:pPr>
                        <w:pStyle w:val="2"/>
                        <w:spacing w:line="276" w:lineRule="auto"/>
                        <w:rPr>
                          <w:b w:val="0"/>
                          <w:bCs/>
                          <w:iCs/>
                          <w:sz w:val="48"/>
                          <w:szCs w:val="48"/>
                          <w:highlight w:val="yellow"/>
                        </w:rPr>
                      </w:pPr>
                      <w:bookmarkStart w:id="4946" w:name="_Toc16917427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946"/>
                    </w:p>
                    <w:p w14:paraId="24717E2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101850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259DFE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CEF396B" w14:textId="77777777" w:rsidR="00A43AC3" w:rsidRPr="00B1453A" w:rsidRDefault="00A43AC3" w:rsidP="00987998">
                      <w:pPr>
                        <w:jc w:val="center"/>
                        <w:rPr>
                          <w:rFonts w:ascii="Calibri" w:hAnsi="Calibri"/>
                          <w:sz w:val="36"/>
                          <w:szCs w:val="36"/>
                        </w:rPr>
                      </w:pPr>
                    </w:p>
                    <w:p w14:paraId="307AA6EC" w14:textId="77777777" w:rsidR="00A43AC3" w:rsidRDefault="00A43AC3" w:rsidP="00987998">
                      <w:pPr>
                        <w:jc w:val="center"/>
                        <w:rPr>
                          <w:rFonts w:ascii="Times New Roman CYR" w:hAnsi="Times New Roman CYR" w:cs="Times New Roman CYR"/>
                          <w:sz w:val="36"/>
                          <w:szCs w:val="36"/>
                        </w:rPr>
                      </w:pPr>
                    </w:p>
                    <w:p w14:paraId="6C6278AF" w14:textId="77777777" w:rsidR="00A43AC3" w:rsidRDefault="00A43AC3"/>
                    <w:p w14:paraId="18BCC052" w14:textId="77777777" w:rsidR="00A43AC3" w:rsidRPr="00630E21" w:rsidRDefault="00A43AC3" w:rsidP="00987998">
                      <w:pPr>
                        <w:pStyle w:val="3"/>
                        <w:spacing w:line="276" w:lineRule="auto"/>
                        <w:rPr>
                          <w:rFonts w:ascii="Times New Roman" w:hAnsi="Times New Roman"/>
                          <w:bCs/>
                          <w:sz w:val="48"/>
                          <w:szCs w:val="48"/>
                        </w:rPr>
                      </w:pPr>
                      <w:bookmarkStart w:id="4947" w:name="_Toc169174276"/>
                      <w:r w:rsidRPr="00630E21">
                        <w:rPr>
                          <w:rFonts w:ascii="Times New Roman" w:hAnsi="Times New Roman"/>
                          <w:bCs/>
                          <w:sz w:val="48"/>
                          <w:szCs w:val="48"/>
                        </w:rPr>
                        <w:t>ДИПЛОМНА РОБОТА</w:t>
                      </w:r>
                      <w:bookmarkEnd w:id="4947"/>
                    </w:p>
                    <w:p w14:paraId="1C2ACF4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15D8C57" w14:textId="77777777" w:rsidR="00A43AC3" w:rsidRPr="005E3013" w:rsidRDefault="00A43AC3" w:rsidP="00987998">
                      <w:pPr>
                        <w:pStyle w:val="2"/>
                        <w:spacing w:line="276" w:lineRule="auto"/>
                        <w:rPr>
                          <w:b w:val="0"/>
                          <w:bCs/>
                          <w:iCs/>
                          <w:sz w:val="48"/>
                          <w:szCs w:val="48"/>
                          <w:highlight w:val="yellow"/>
                        </w:rPr>
                      </w:pPr>
                      <w:bookmarkStart w:id="4948" w:name="_Toc16917427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948"/>
                    </w:p>
                    <w:p w14:paraId="6CDDA10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D773E9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2A917C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C01D682" w14:textId="77777777" w:rsidR="00A43AC3" w:rsidRPr="00B1453A" w:rsidRDefault="00A43AC3" w:rsidP="00987998">
                      <w:pPr>
                        <w:jc w:val="center"/>
                        <w:rPr>
                          <w:rFonts w:ascii="Calibri" w:hAnsi="Calibri"/>
                          <w:sz w:val="36"/>
                          <w:szCs w:val="36"/>
                        </w:rPr>
                      </w:pPr>
                    </w:p>
                    <w:p w14:paraId="0D8EE8F6" w14:textId="77777777" w:rsidR="00A43AC3" w:rsidRDefault="00A43AC3" w:rsidP="00987998">
                      <w:pPr>
                        <w:jc w:val="center"/>
                        <w:rPr>
                          <w:rFonts w:ascii="Times New Roman CYR" w:hAnsi="Times New Roman CYR" w:cs="Times New Roman CYR"/>
                          <w:sz w:val="36"/>
                          <w:szCs w:val="36"/>
                        </w:rPr>
                      </w:pPr>
                    </w:p>
                    <w:p w14:paraId="3E8BCD87" w14:textId="77777777" w:rsidR="00A43AC3" w:rsidRDefault="00A43AC3"/>
                    <w:p w14:paraId="14589BAC" w14:textId="77777777" w:rsidR="00A43AC3" w:rsidRPr="00630E21" w:rsidRDefault="00A43AC3" w:rsidP="00987998">
                      <w:pPr>
                        <w:pStyle w:val="3"/>
                        <w:spacing w:line="276" w:lineRule="auto"/>
                        <w:rPr>
                          <w:rFonts w:ascii="Times New Roman" w:hAnsi="Times New Roman"/>
                          <w:bCs/>
                          <w:sz w:val="48"/>
                          <w:szCs w:val="48"/>
                        </w:rPr>
                      </w:pPr>
                      <w:bookmarkStart w:id="4949" w:name="_Toc169174278"/>
                      <w:r w:rsidRPr="00630E21">
                        <w:rPr>
                          <w:rFonts w:ascii="Times New Roman" w:hAnsi="Times New Roman"/>
                          <w:bCs/>
                          <w:sz w:val="48"/>
                          <w:szCs w:val="48"/>
                        </w:rPr>
                        <w:t>ДИПЛОМНА РОБОТА</w:t>
                      </w:r>
                      <w:bookmarkEnd w:id="4949"/>
                    </w:p>
                    <w:p w14:paraId="2658D0F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855E934" w14:textId="77777777" w:rsidR="00A43AC3" w:rsidRPr="005E3013" w:rsidRDefault="00A43AC3" w:rsidP="00987998">
                      <w:pPr>
                        <w:pStyle w:val="2"/>
                        <w:spacing w:line="276" w:lineRule="auto"/>
                        <w:rPr>
                          <w:b w:val="0"/>
                          <w:bCs/>
                          <w:iCs/>
                          <w:sz w:val="48"/>
                          <w:szCs w:val="48"/>
                          <w:highlight w:val="yellow"/>
                        </w:rPr>
                      </w:pPr>
                      <w:bookmarkStart w:id="4950" w:name="_Toc16917427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950"/>
                    </w:p>
                    <w:p w14:paraId="52E0365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E90DE1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6A55E0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1149FE2" w14:textId="77777777" w:rsidR="00A43AC3" w:rsidRPr="00B1453A" w:rsidRDefault="00A43AC3" w:rsidP="00987998">
                      <w:pPr>
                        <w:jc w:val="center"/>
                        <w:rPr>
                          <w:rFonts w:ascii="Calibri" w:hAnsi="Calibri"/>
                          <w:sz w:val="36"/>
                          <w:szCs w:val="36"/>
                        </w:rPr>
                      </w:pPr>
                    </w:p>
                    <w:p w14:paraId="6F469889" w14:textId="77777777" w:rsidR="00A43AC3" w:rsidRDefault="00A43AC3" w:rsidP="00987998">
                      <w:pPr>
                        <w:jc w:val="center"/>
                        <w:rPr>
                          <w:rFonts w:ascii="Times New Roman CYR" w:hAnsi="Times New Roman CYR" w:cs="Times New Roman CYR"/>
                          <w:sz w:val="36"/>
                          <w:szCs w:val="36"/>
                        </w:rPr>
                      </w:pPr>
                    </w:p>
                    <w:p w14:paraId="0256AE25" w14:textId="77777777" w:rsidR="00A43AC3" w:rsidRDefault="00A43AC3"/>
                    <w:p w14:paraId="526363FC" w14:textId="77777777" w:rsidR="000658DF" w:rsidRPr="003A41B8" w:rsidRDefault="000658DF" w:rsidP="000658DF">
                      <w:pPr>
                        <w:pStyle w:val="3"/>
                        <w:spacing w:line="300" w:lineRule="auto"/>
                        <w:rPr>
                          <w:rFonts w:ascii="Times New Roman CYR" w:hAnsi="Times New Roman CYR"/>
                          <w:i/>
                          <w:iCs/>
                          <w:sz w:val="44"/>
                          <w:szCs w:val="44"/>
                        </w:rPr>
                      </w:pPr>
                      <w:bookmarkStart w:id="4951" w:name="_Toc169174280"/>
                      <w:r w:rsidRPr="003A41B8">
                        <w:rPr>
                          <w:rFonts w:ascii="Times New Roman CYR" w:hAnsi="Times New Roman CYR"/>
                          <w:i/>
                          <w:iCs/>
                          <w:sz w:val="44"/>
                          <w:szCs w:val="44"/>
                        </w:rPr>
                        <w:t>ДИПЛОМНА РОБОТА БАКАЛАВРА</w:t>
                      </w:r>
                      <w:bookmarkEnd w:id="4951"/>
                      <w:r w:rsidRPr="003A41B8">
                        <w:rPr>
                          <w:rFonts w:ascii="Times New Roman CYR" w:hAnsi="Times New Roman CYR"/>
                          <w:i/>
                          <w:iCs/>
                          <w:sz w:val="44"/>
                          <w:szCs w:val="44"/>
                        </w:rPr>
                        <w:t xml:space="preserve"> </w:t>
                      </w:r>
                    </w:p>
                    <w:p w14:paraId="49FF8A46" w14:textId="77777777" w:rsidR="000658DF" w:rsidRPr="000D3135" w:rsidRDefault="000658DF" w:rsidP="000658DF">
                      <w:pPr>
                        <w:pStyle w:val="2"/>
                        <w:spacing w:line="300" w:lineRule="auto"/>
                        <w:rPr>
                          <w:rFonts w:ascii="Times New Roman CYR" w:hAnsi="Times New Roman CYR"/>
                          <w:b w:val="0"/>
                          <w:sz w:val="44"/>
                          <w:szCs w:val="44"/>
                        </w:rPr>
                      </w:pPr>
                      <w:bookmarkStart w:id="4952" w:name="_Toc169174281"/>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4952"/>
                    </w:p>
                    <w:p w14:paraId="6B687419"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213AC6AA"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66E42AAB" w14:textId="77777777" w:rsidR="000658DF" w:rsidRPr="000D3135" w:rsidRDefault="000658DF" w:rsidP="000658DF">
                      <w:pPr>
                        <w:spacing w:line="300" w:lineRule="auto"/>
                        <w:jc w:val="center"/>
                        <w:rPr>
                          <w:b/>
                          <w:lang w:val="uk-UA"/>
                        </w:rPr>
                      </w:pPr>
                    </w:p>
                    <w:p w14:paraId="5A45C3D4"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41767076" w14:textId="77777777" w:rsidR="00A43AC3" w:rsidRPr="00B1453A" w:rsidRDefault="00A43AC3" w:rsidP="00987998">
                      <w:pPr>
                        <w:jc w:val="center"/>
                        <w:rPr>
                          <w:rFonts w:ascii="Calibri" w:hAnsi="Calibri"/>
                          <w:sz w:val="36"/>
                          <w:szCs w:val="36"/>
                        </w:rPr>
                      </w:pPr>
                    </w:p>
                    <w:p w14:paraId="77C52D8A" w14:textId="77777777" w:rsidR="00A43AC3" w:rsidRDefault="00A43AC3" w:rsidP="00987998">
                      <w:pPr>
                        <w:jc w:val="center"/>
                        <w:rPr>
                          <w:rFonts w:ascii="Times New Roman CYR" w:hAnsi="Times New Roman CYR" w:cs="Times New Roman CYR"/>
                          <w:sz w:val="36"/>
                          <w:szCs w:val="36"/>
                        </w:rPr>
                      </w:pPr>
                    </w:p>
                    <w:p w14:paraId="6270FCB2" w14:textId="77777777" w:rsidR="00A43AC3" w:rsidRDefault="00A43AC3"/>
                    <w:p w14:paraId="239B125B" w14:textId="77777777" w:rsidR="00A43AC3" w:rsidRPr="00630E21" w:rsidRDefault="00A43AC3" w:rsidP="00987998">
                      <w:pPr>
                        <w:pStyle w:val="3"/>
                        <w:spacing w:line="276" w:lineRule="auto"/>
                        <w:rPr>
                          <w:rFonts w:ascii="Times New Roman" w:hAnsi="Times New Roman"/>
                          <w:bCs/>
                          <w:sz w:val="48"/>
                          <w:szCs w:val="48"/>
                        </w:rPr>
                      </w:pPr>
                      <w:bookmarkStart w:id="4953" w:name="_Toc169174282"/>
                      <w:r w:rsidRPr="00630E21">
                        <w:rPr>
                          <w:rFonts w:ascii="Times New Roman" w:hAnsi="Times New Roman"/>
                          <w:bCs/>
                          <w:sz w:val="48"/>
                          <w:szCs w:val="48"/>
                        </w:rPr>
                        <w:t>ДИПЛОМНА РОБОТА</w:t>
                      </w:r>
                      <w:bookmarkEnd w:id="4953"/>
                    </w:p>
                    <w:p w14:paraId="0F1BF0C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DF17D61" w14:textId="77777777" w:rsidR="00A43AC3" w:rsidRPr="005E3013" w:rsidRDefault="00A43AC3" w:rsidP="00987998">
                      <w:pPr>
                        <w:pStyle w:val="2"/>
                        <w:spacing w:line="276" w:lineRule="auto"/>
                        <w:rPr>
                          <w:b w:val="0"/>
                          <w:bCs/>
                          <w:iCs/>
                          <w:sz w:val="48"/>
                          <w:szCs w:val="48"/>
                          <w:highlight w:val="yellow"/>
                        </w:rPr>
                      </w:pPr>
                      <w:bookmarkStart w:id="4954" w:name="_Toc16917428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954"/>
                    </w:p>
                    <w:p w14:paraId="7463BFB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1BEA24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9644CB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7DF0668" w14:textId="77777777" w:rsidR="00A43AC3" w:rsidRPr="00B1453A" w:rsidRDefault="00A43AC3" w:rsidP="00987998">
                      <w:pPr>
                        <w:jc w:val="center"/>
                        <w:rPr>
                          <w:rFonts w:ascii="Calibri" w:hAnsi="Calibri"/>
                          <w:sz w:val="36"/>
                          <w:szCs w:val="36"/>
                        </w:rPr>
                      </w:pPr>
                    </w:p>
                    <w:p w14:paraId="62059108" w14:textId="77777777" w:rsidR="00A43AC3" w:rsidRDefault="00A43AC3" w:rsidP="00987998">
                      <w:pPr>
                        <w:jc w:val="center"/>
                        <w:rPr>
                          <w:rFonts w:ascii="Times New Roman CYR" w:hAnsi="Times New Roman CYR" w:cs="Times New Roman CYR"/>
                          <w:sz w:val="36"/>
                          <w:szCs w:val="36"/>
                        </w:rPr>
                      </w:pPr>
                    </w:p>
                    <w:p w14:paraId="0A99C42A" w14:textId="77777777" w:rsidR="00A43AC3" w:rsidRDefault="00A43AC3"/>
                    <w:p w14:paraId="48073415" w14:textId="77777777" w:rsidR="00A43AC3" w:rsidRPr="00630E21" w:rsidRDefault="00A43AC3" w:rsidP="00987998">
                      <w:pPr>
                        <w:pStyle w:val="3"/>
                        <w:spacing w:line="276" w:lineRule="auto"/>
                        <w:rPr>
                          <w:rFonts w:ascii="Times New Roman" w:hAnsi="Times New Roman"/>
                          <w:bCs/>
                          <w:sz w:val="48"/>
                          <w:szCs w:val="48"/>
                        </w:rPr>
                      </w:pPr>
                      <w:bookmarkStart w:id="4955" w:name="_Toc169174284"/>
                      <w:r w:rsidRPr="00630E21">
                        <w:rPr>
                          <w:rFonts w:ascii="Times New Roman" w:hAnsi="Times New Roman"/>
                          <w:bCs/>
                          <w:sz w:val="48"/>
                          <w:szCs w:val="48"/>
                        </w:rPr>
                        <w:t>ДИПЛОМНА РОБОТА</w:t>
                      </w:r>
                      <w:bookmarkEnd w:id="4955"/>
                    </w:p>
                    <w:p w14:paraId="5765E5A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B27A083" w14:textId="77777777" w:rsidR="00A43AC3" w:rsidRPr="005E3013" w:rsidRDefault="00A43AC3" w:rsidP="00987998">
                      <w:pPr>
                        <w:pStyle w:val="2"/>
                        <w:spacing w:line="276" w:lineRule="auto"/>
                        <w:rPr>
                          <w:b w:val="0"/>
                          <w:bCs/>
                          <w:iCs/>
                          <w:sz w:val="48"/>
                          <w:szCs w:val="48"/>
                          <w:highlight w:val="yellow"/>
                        </w:rPr>
                      </w:pPr>
                      <w:bookmarkStart w:id="4956" w:name="_Toc16917428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956"/>
                    </w:p>
                    <w:p w14:paraId="3A45BCE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06D82F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446711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D6E132B" w14:textId="77777777" w:rsidR="00A43AC3" w:rsidRPr="00B1453A" w:rsidRDefault="00A43AC3" w:rsidP="00987998">
                      <w:pPr>
                        <w:jc w:val="center"/>
                        <w:rPr>
                          <w:rFonts w:ascii="Calibri" w:hAnsi="Calibri"/>
                          <w:sz w:val="36"/>
                          <w:szCs w:val="36"/>
                        </w:rPr>
                      </w:pPr>
                    </w:p>
                    <w:p w14:paraId="42E223D9" w14:textId="77777777" w:rsidR="00A43AC3" w:rsidRDefault="00A43AC3" w:rsidP="00987998">
                      <w:pPr>
                        <w:jc w:val="center"/>
                        <w:rPr>
                          <w:rFonts w:ascii="Times New Roman CYR" w:hAnsi="Times New Roman CYR" w:cs="Times New Roman CYR"/>
                          <w:sz w:val="36"/>
                          <w:szCs w:val="36"/>
                        </w:rPr>
                      </w:pPr>
                    </w:p>
                    <w:p w14:paraId="788623C1" w14:textId="77777777" w:rsidR="00A43AC3" w:rsidRDefault="00A43AC3"/>
                    <w:p w14:paraId="4D16A0D8" w14:textId="77777777" w:rsidR="00A43AC3" w:rsidRPr="00630E21" w:rsidRDefault="00A43AC3" w:rsidP="00987998">
                      <w:pPr>
                        <w:pStyle w:val="3"/>
                        <w:spacing w:line="276" w:lineRule="auto"/>
                        <w:rPr>
                          <w:rFonts w:ascii="Times New Roman" w:hAnsi="Times New Roman"/>
                          <w:bCs/>
                          <w:sz w:val="48"/>
                          <w:szCs w:val="48"/>
                        </w:rPr>
                      </w:pPr>
                      <w:bookmarkStart w:id="4957" w:name="_Toc169174286"/>
                      <w:r w:rsidRPr="00630E21">
                        <w:rPr>
                          <w:rFonts w:ascii="Times New Roman" w:hAnsi="Times New Roman"/>
                          <w:bCs/>
                          <w:sz w:val="48"/>
                          <w:szCs w:val="48"/>
                        </w:rPr>
                        <w:t>ДИПЛОМНА РОБОТА</w:t>
                      </w:r>
                      <w:bookmarkEnd w:id="4957"/>
                    </w:p>
                    <w:p w14:paraId="7825508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A8EADD2" w14:textId="77777777" w:rsidR="00A43AC3" w:rsidRPr="005E3013" w:rsidRDefault="00A43AC3" w:rsidP="00987998">
                      <w:pPr>
                        <w:pStyle w:val="2"/>
                        <w:spacing w:line="276" w:lineRule="auto"/>
                        <w:rPr>
                          <w:b w:val="0"/>
                          <w:bCs/>
                          <w:iCs/>
                          <w:sz w:val="48"/>
                          <w:szCs w:val="48"/>
                          <w:highlight w:val="yellow"/>
                        </w:rPr>
                      </w:pPr>
                      <w:bookmarkStart w:id="4958" w:name="_Toc16917428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958"/>
                    </w:p>
                    <w:p w14:paraId="5EAF316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207D7C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1EE859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6882C48" w14:textId="77777777" w:rsidR="00A43AC3" w:rsidRPr="00B1453A" w:rsidRDefault="00A43AC3" w:rsidP="00987998">
                      <w:pPr>
                        <w:jc w:val="center"/>
                        <w:rPr>
                          <w:rFonts w:ascii="Calibri" w:hAnsi="Calibri"/>
                          <w:sz w:val="36"/>
                          <w:szCs w:val="36"/>
                        </w:rPr>
                      </w:pPr>
                    </w:p>
                    <w:p w14:paraId="21178DA3" w14:textId="77777777" w:rsidR="00A43AC3" w:rsidRDefault="00A43AC3" w:rsidP="00987998">
                      <w:pPr>
                        <w:jc w:val="center"/>
                        <w:rPr>
                          <w:rFonts w:ascii="Times New Roman CYR" w:hAnsi="Times New Roman CYR" w:cs="Times New Roman CYR"/>
                          <w:sz w:val="36"/>
                          <w:szCs w:val="36"/>
                        </w:rPr>
                      </w:pPr>
                    </w:p>
                    <w:p w14:paraId="1FA15CFD" w14:textId="77777777" w:rsidR="00A43AC3" w:rsidRDefault="00A43AC3"/>
                    <w:p w14:paraId="0C792749" w14:textId="77777777" w:rsidR="00A43AC3" w:rsidRPr="00630E21" w:rsidRDefault="00A43AC3" w:rsidP="00987998">
                      <w:pPr>
                        <w:pStyle w:val="3"/>
                        <w:spacing w:line="276" w:lineRule="auto"/>
                        <w:rPr>
                          <w:rFonts w:ascii="Times New Roman" w:hAnsi="Times New Roman"/>
                          <w:bCs/>
                          <w:sz w:val="48"/>
                          <w:szCs w:val="48"/>
                        </w:rPr>
                      </w:pPr>
                      <w:bookmarkStart w:id="4959" w:name="_Toc169174288"/>
                      <w:r w:rsidRPr="00630E21">
                        <w:rPr>
                          <w:rFonts w:ascii="Times New Roman" w:hAnsi="Times New Roman"/>
                          <w:bCs/>
                          <w:sz w:val="48"/>
                          <w:szCs w:val="48"/>
                        </w:rPr>
                        <w:t>ДИПЛОМНА РОБОТА</w:t>
                      </w:r>
                      <w:bookmarkEnd w:id="4959"/>
                    </w:p>
                    <w:p w14:paraId="1EE4D90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C670CFA" w14:textId="77777777" w:rsidR="00A43AC3" w:rsidRPr="005E3013" w:rsidRDefault="00A43AC3" w:rsidP="00987998">
                      <w:pPr>
                        <w:pStyle w:val="2"/>
                        <w:spacing w:line="276" w:lineRule="auto"/>
                        <w:rPr>
                          <w:b w:val="0"/>
                          <w:bCs/>
                          <w:iCs/>
                          <w:sz w:val="48"/>
                          <w:szCs w:val="48"/>
                          <w:highlight w:val="yellow"/>
                        </w:rPr>
                      </w:pPr>
                      <w:bookmarkStart w:id="4960" w:name="_Toc16917428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960"/>
                    </w:p>
                    <w:p w14:paraId="2869C37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C7B79B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7FAA15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50BE09E" w14:textId="77777777" w:rsidR="00A43AC3" w:rsidRPr="00B1453A" w:rsidRDefault="00A43AC3" w:rsidP="00987998">
                      <w:pPr>
                        <w:jc w:val="center"/>
                        <w:rPr>
                          <w:rFonts w:ascii="Calibri" w:hAnsi="Calibri"/>
                          <w:sz w:val="36"/>
                          <w:szCs w:val="36"/>
                        </w:rPr>
                      </w:pPr>
                    </w:p>
                    <w:p w14:paraId="43B4E3B7" w14:textId="77777777" w:rsidR="00A43AC3" w:rsidRDefault="00A43AC3" w:rsidP="00987998">
                      <w:pPr>
                        <w:jc w:val="center"/>
                        <w:rPr>
                          <w:rFonts w:ascii="Times New Roman CYR" w:hAnsi="Times New Roman CYR" w:cs="Times New Roman CYR"/>
                          <w:sz w:val="36"/>
                          <w:szCs w:val="36"/>
                        </w:rPr>
                      </w:pPr>
                    </w:p>
                    <w:p w14:paraId="0D90C6EA" w14:textId="77777777" w:rsidR="00A43AC3" w:rsidRDefault="00A43AC3"/>
                    <w:p w14:paraId="062BB3E9" w14:textId="77777777" w:rsidR="00A43AC3" w:rsidRPr="00630E21" w:rsidRDefault="00A43AC3" w:rsidP="00987998">
                      <w:pPr>
                        <w:pStyle w:val="3"/>
                        <w:spacing w:line="276" w:lineRule="auto"/>
                        <w:rPr>
                          <w:rFonts w:ascii="Times New Roman" w:hAnsi="Times New Roman"/>
                          <w:bCs/>
                          <w:sz w:val="48"/>
                          <w:szCs w:val="48"/>
                        </w:rPr>
                      </w:pPr>
                      <w:bookmarkStart w:id="4961" w:name="_Toc169174290"/>
                      <w:r w:rsidRPr="00630E21">
                        <w:rPr>
                          <w:rFonts w:ascii="Times New Roman" w:hAnsi="Times New Roman"/>
                          <w:bCs/>
                          <w:sz w:val="48"/>
                          <w:szCs w:val="48"/>
                        </w:rPr>
                        <w:t>ДИПЛОМНА РОБОТА</w:t>
                      </w:r>
                      <w:bookmarkEnd w:id="4961"/>
                    </w:p>
                    <w:p w14:paraId="55A1AE4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6A71828" w14:textId="77777777" w:rsidR="00A43AC3" w:rsidRPr="005E3013" w:rsidRDefault="00A43AC3" w:rsidP="00987998">
                      <w:pPr>
                        <w:pStyle w:val="2"/>
                        <w:spacing w:line="276" w:lineRule="auto"/>
                        <w:rPr>
                          <w:b w:val="0"/>
                          <w:bCs/>
                          <w:iCs/>
                          <w:sz w:val="48"/>
                          <w:szCs w:val="48"/>
                          <w:highlight w:val="yellow"/>
                        </w:rPr>
                      </w:pPr>
                      <w:bookmarkStart w:id="4962" w:name="_Toc16917429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962"/>
                    </w:p>
                    <w:p w14:paraId="43568BE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A40E5F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6C2390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4127949" w14:textId="77777777" w:rsidR="00A43AC3" w:rsidRPr="00B1453A" w:rsidRDefault="00A43AC3" w:rsidP="00987998">
                      <w:pPr>
                        <w:jc w:val="center"/>
                        <w:rPr>
                          <w:rFonts w:ascii="Calibri" w:hAnsi="Calibri"/>
                          <w:sz w:val="36"/>
                          <w:szCs w:val="36"/>
                        </w:rPr>
                      </w:pPr>
                    </w:p>
                    <w:p w14:paraId="03C3EB1F" w14:textId="77777777" w:rsidR="00A43AC3" w:rsidRDefault="00A43AC3" w:rsidP="00987998">
                      <w:pPr>
                        <w:jc w:val="center"/>
                        <w:rPr>
                          <w:rFonts w:ascii="Times New Roman CYR" w:hAnsi="Times New Roman CYR" w:cs="Times New Roman CYR"/>
                          <w:sz w:val="36"/>
                          <w:szCs w:val="36"/>
                        </w:rPr>
                      </w:pPr>
                    </w:p>
                    <w:p w14:paraId="0E1FB2A5" w14:textId="77777777" w:rsidR="00A43AC3" w:rsidRDefault="00A43AC3"/>
                    <w:p w14:paraId="71152820" w14:textId="77777777" w:rsidR="00A43AC3" w:rsidRPr="00630E21" w:rsidRDefault="00A43AC3" w:rsidP="00987998">
                      <w:pPr>
                        <w:pStyle w:val="3"/>
                        <w:spacing w:line="276" w:lineRule="auto"/>
                        <w:rPr>
                          <w:rFonts w:ascii="Times New Roman" w:hAnsi="Times New Roman"/>
                          <w:bCs/>
                          <w:sz w:val="48"/>
                          <w:szCs w:val="48"/>
                        </w:rPr>
                      </w:pPr>
                      <w:bookmarkStart w:id="4963" w:name="_Toc169174292"/>
                      <w:r w:rsidRPr="00630E21">
                        <w:rPr>
                          <w:rFonts w:ascii="Times New Roman" w:hAnsi="Times New Roman"/>
                          <w:bCs/>
                          <w:sz w:val="48"/>
                          <w:szCs w:val="48"/>
                        </w:rPr>
                        <w:t>ДИПЛОМНА РОБОТА</w:t>
                      </w:r>
                      <w:bookmarkEnd w:id="4963"/>
                    </w:p>
                    <w:p w14:paraId="53B138B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0D92C94" w14:textId="77777777" w:rsidR="00A43AC3" w:rsidRPr="005E3013" w:rsidRDefault="00A43AC3" w:rsidP="00987998">
                      <w:pPr>
                        <w:pStyle w:val="2"/>
                        <w:spacing w:line="276" w:lineRule="auto"/>
                        <w:rPr>
                          <w:b w:val="0"/>
                          <w:bCs/>
                          <w:iCs/>
                          <w:sz w:val="48"/>
                          <w:szCs w:val="48"/>
                          <w:highlight w:val="yellow"/>
                        </w:rPr>
                      </w:pPr>
                      <w:bookmarkStart w:id="4964" w:name="_Toc16917429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964"/>
                    </w:p>
                    <w:p w14:paraId="369005C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E3A7F3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52FCF6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6347B83" w14:textId="77777777" w:rsidR="00A43AC3" w:rsidRPr="00B1453A" w:rsidRDefault="00A43AC3" w:rsidP="00987998">
                      <w:pPr>
                        <w:jc w:val="center"/>
                        <w:rPr>
                          <w:rFonts w:ascii="Calibri" w:hAnsi="Calibri"/>
                          <w:sz w:val="36"/>
                          <w:szCs w:val="36"/>
                        </w:rPr>
                      </w:pPr>
                    </w:p>
                    <w:p w14:paraId="267302F2" w14:textId="77777777" w:rsidR="00A43AC3" w:rsidRDefault="00A43AC3" w:rsidP="00987998">
                      <w:pPr>
                        <w:jc w:val="center"/>
                        <w:rPr>
                          <w:rFonts w:ascii="Times New Roman CYR" w:hAnsi="Times New Roman CYR" w:cs="Times New Roman CYR"/>
                          <w:sz w:val="36"/>
                          <w:szCs w:val="36"/>
                        </w:rPr>
                      </w:pPr>
                    </w:p>
                    <w:p w14:paraId="2544B3CA" w14:textId="77777777" w:rsidR="00A43AC3" w:rsidRDefault="00A43AC3"/>
                    <w:p w14:paraId="57B216DC" w14:textId="77777777" w:rsidR="00A43AC3" w:rsidRPr="00630E21" w:rsidRDefault="00A43AC3" w:rsidP="00987998">
                      <w:pPr>
                        <w:pStyle w:val="3"/>
                        <w:spacing w:line="276" w:lineRule="auto"/>
                        <w:rPr>
                          <w:rFonts w:ascii="Times New Roman" w:hAnsi="Times New Roman"/>
                          <w:bCs/>
                          <w:sz w:val="48"/>
                          <w:szCs w:val="48"/>
                        </w:rPr>
                      </w:pPr>
                      <w:bookmarkStart w:id="4965" w:name="_Toc169174294"/>
                      <w:r w:rsidRPr="00630E21">
                        <w:rPr>
                          <w:rFonts w:ascii="Times New Roman" w:hAnsi="Times New Roman"/>
                          <w:bCs/>
                          <w:sz w:val="48"/>
                          <w:szCs w:val="48"/>
                        </w:rPr>
                        <w:t>ДИПЛОМНА РОБОТА</w:t>
                      </w:r>
                      <w:bookmarkEnd w:id="4965"/>
                    </w:p>
                    <w:p w14:paraId="6623E4E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A10D90C" w14:textId="77777777" w:rsidR="00A43AC3" w:rsidRPr="005E3013" w:rsidRDefault="00A43AC3" w:rsidP="00987998">
                      <w:pPr>
                        <w:pStyle w:val="2"/>
                        <w:spacing w:line="276" w:lineRule="auto"/>
                        <w:rPr>
                          <w:b w:val="0"/>
                          <w:bCs/>
                          <w:iCs/>
                          <w:sz w:val="48"/>
                          <w:szCs w:val="48"/>
                          <w:highlight w:val="yellow"/>
                        </w:rPr>
                      </w:pPr>
                      <w:bookmarkStart w:id="4966" w:name="_Toc16917429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966"/>
                    </w:p>
                    <w:p w14:paraId="4363492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2F9FB9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B359FF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3463426" w14:textId="77777777" w:rsidR="00A43AC3" w:rsidRPr="00B1453A" w:rsidRDefault="00A43AC3" w:rsidP="00987998">
                      <w:pPr>
                        <w:jc w:val="center"/>
                        <w:rPr>
                          <w:rFonts w:ascii="Calibri" w:hAnsi="Calibri"/>
                          <w:sz w:val="36"/>
                          <w:szCs w:val="36"/>
                        </w:rPr>
                      </w:pPr>
                    </w:p>
                    <w:p w14:paraId="274B6DD9" w14:textId="77777777" w:rsidR="00A43AC3" w:rsidRDefault="00A43AC3" w:rsidP="00987998">
                      <w:pPr>
                        <w:jc w:val="center"/>
                        <w:rPr>
                          <w:rFonts w:ascii="Times New Roman CYR" w:hAnsi="Times New Roman CYR" w:cs="Times New Roman CYR"/>
                          <w:sz w:val="36"/>
                          <w:szCs w:val="36"/>
                        </w:rPr>
                      </w:pPr>
                    </w:p>
                    <w:p w14:paraId="13C1E1B8" w14:textId="77777777" w:rsidR="00A43AC3" w:rsidRDefault="00A43AC3"/>
                    <w:p w14:paraId="0FFD190D" w14:textId="77777777" w:rsidR="000658DF" w:rsidRPr="003A41B8" w:rsidRDefault="000658DF" w:rsidP="000658DF">
                      <w:pPr>
                        <w:pStyle w:val="3"/>
                        <w:spacing w:line="300" w:lineRule="auto"/>
                        <w:rPr>
                          <w:rFonts w:ascii="Times New Roman CYR" w:hAnsi="Times New Roman CYR"/>
                          <w:i/>
                          <w:iCs/>
                          <w:sz w:val="44"/>
                          <w:szCs w:val="44"/>
                        </w:rPr>
                      </w:pPr>
                      <w:bookmarkStart w:id="4967" w:name="_Toc169174296"/>
                      <w:r w:rsidRPr="003A41B8">
                        <w:rPr>
                          <w:rFonts w:ascii="Times New Roman CYR" w:hAnsi="Times New Roman CYR"/>
                          <w:i/>
                          <w:iCs/>
                          <w:sz w:val="44"/>
                          <w:szCs w:val="44"/>
                        </w:rPr>
                        <w:t>ДИПЛОМНА РОБОТА БАКАЛАВРА</w:t>
                      </w:r>
                      <w:bookmarkEnd w:id="4967"/>
                      <w:r w:rsidRPr="003A41B8">
                        <w:rPr>
                          <w:rFonts w:ascii="Times New Roman CYR" w:hAnsi="Times New Roman CYR"/>
                          <w:i/>
                          <w:iCs/>
                          <w:sz w:val="44"/>
                          <w:szCs w:val="44"/>
                        </w:rPr>
                        <w:t xml:space="preserve"> </w:t>
                      </w:r>
                    </w:p>
                    <w:p w14:paraId="7BB6CCF4" w14:textId="77777777" w:rsidR="000658DF" w:rsidRPr="000D3135" w:rsidRDefault="000658DF" w:rsidP="000658DF">
                      <w:pPr>
                        <w:pStyle w:val="2"/>
                        <w:spacing w:line="300" w:lineRule="auto"/>
                        <w:rPr>
                          <w:rFonts w:ascii="Times New Roman CYR" w:hAnsi="Times New Roman CYR"/>
                          <w:b w:val="0"/>
                          <w:sz w:val="44"/>
                          <w:szCs w:val="44"/>
                        </w:rPr>
                      </w:pPr>
                      <w:bookmarkStart w:id="4968" w:name="_Toc169174297"/>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4968"/>
                    </w:p>
                    <w:p w14:paraId="2EE1A68D"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21BF3715"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3FB0DB86" w14:textId="77777777" w:rsidR="000658DF" w:rsidRPr="000D3135" w:rsidRDefault="000658DF" w:rsidP="000658DF">
                      <w:pPr>
                        <w:spacing w:line="300" w:lineRule="auto"/>
                        <w:jc w:val="center"/>
                        <w:rPr>
                          <w:b/>
                          <w:lang w:val="uk-UA"/>
                        </w:rPr>
                      </w:pPr>
                    </w:p>
                    <w:p w14:paraId="7EE274AC"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50A2F83F" w14:textId="77777777" w:rsidR="00A43AC3" w:rsidRPr="00B1453A" w:rsidRDefault="00A43AC3" w:rsidP="00987998">
                      <w:pPr>
                        <w:jc w:val="center"/>
                        <w:rPr>
                          <w:rFonts w:ascii="Calibri" w:hAnsi="Calibri"/>
                          <w:sz w:val="36"/>
                          <w:szCs w:val="36"/>
                        </w:rPr>
                      </w:pPr>
                    </w:p>
                    <w:p w14:paraId="171A7C34" w14:textId="77777777" w:rsidR="00A43AC3" w:rsidRDefault="00A43AC3" w:rsidP="00987998">
                      <w:pPr>
                        <w:jc w:val="center"/>
                        <w:rPr>
                          <w:rFonts w:ascii="Times New Roman CYR" w:hAnsi="Times New Roman CYR" w:cs="Times New Roman CYR"/>
                          <w:sz w:val="36"/>
                          <w:szCs w:val="36"/>
                        </w:rPr>
                      </w:pPr>
                    </w:p>
                    <w:p w14:paraId="6E1B9F45" w14:textId="77777777" w:rsidR="00A43AC3" w:rsidRDefault="00A43AC3"/>
                    <w:p w14:paraId="34BA05BD" w14:textId="77777777" w:rsidR="00A43AC3" w:rsidRPr="00630E21" w:rsidRDefault="00A43AC3" w:rsidP="00987998">
                      <w:pPr>
                        <w:pStyle w:val="3"/>
                        <w:spacing w:line="276" w:lineRule="auto"/>
                        <w:rPr>
                          <w:rFonts w:ascii="Times New Roman" w:hAnsi="Times New Roman"/>
                          <w:bCs/>
                          <w:sz w:val="48"/>
                          <w:szCs w:val="48"/>
                        </w:rPr>
                      </w:pPr>
                      <w:bookmarkStart w:id="4969" w:name="_Toc169174298"/>
                      <w:r w:rsidRPr="00630E21">
                        <w:rPr>
                          <w:rFonts w:ascii="Times New Roman" w:hAnsi="Times New Roman"/>
                          <w:bCs/>
                          <w:sz w:val="48"/>
                          <w:szCs w:val="48"/>
                        </w:rPr>
                        <w:t>ДИПЛОМНА РОБОТА</w:t>
                      </w:r>
                      <w:bookmarkEnd w:id="4969"/>
                    </w:p>
                    <w:p w14:paraId="5F7AFE3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C78A7E2" w14:textId="77777777" w:rsidR="00A43AC3" w:rsidRPr="005E3013" w:rsidRDefault="00A43AC3" w:rsidP="00987998">
                      <w:pPr>
                        <w:pStyle w:val="2"/>
                        <w:spacing w:line="276" w:lineRule="auto"/>
                        <w:rPr>
                          <w:b w:val="0"/>
                          <w:bCs/>
                          <w:iCs/>
                          <w:sz w:val="48"/>
                          <w:szCs w:val="48"/>
                          <w:highlight w:val="yellow"/>
                        </w:rPr>
                      </w:pPr>
                      <w:bookmarkStart w:id="4970" w:name="_Toc16917429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970"/>
                    </w:p>
                    <w:p w14:paraId="0BCD394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B1B512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2042DE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5614192" w14:textId="77777777" w:rsidR="00A43AC3" w:rsidRPr="00B1453A" w:rsidRDefault="00A43AC3" w:rsidP="00987998">
                      <w:pPr>
                        <w:jc w:val="center"/>
                        <w:rPr>
                          <w:rFonts w:ascii="Calibri" w:hAnsi="Calibri"/>
                          <w:sz w:val="36"/>
                          <w:szCs w:val="36"/>
                        </w:rPr>
                      </w:pPr>
                    </w:p>
                    <w:p w14:paraId="6F1D4B4A" w14:textId="77777777" w:rsidR="00A43AC3" w:rsidRDefault="00A43AC3" w:rsidP="00987998">
                      <w:pPr>
                        <w:jc w:val="center"/>
                        <w:rPr>
                          <w:rFonts w:ascii="Times New Roman CYR" w:hAnsi="Times New Roman CYR" w:cs="Times New Roman CYR"/>
                          <w:sz w:val="36"/>
                          <w:szCs w:val="36"/>
                        </w:rPr>
                      </w:pPr>
                    </w:p>
                    <w:p w14:paraId="51DE3A23" w14:textId="77777777" w:rsidR="00A43AC3" w:rsidRDefault="00A43AC3"/>
                    <w:p w14:paraId="55692C0D" w14:textId="77777777" w:rsidR="00A43AC3" w:rsidRPr="00630E21" w:rsidRDefault="00A43AC3" w:rsidP="00987998">
                      <w:pPr>
                        <w:pStyle w:val="3"/>
                        <w:spacing w:line="276" w:lineRule="auto"/>
                        <w:rPr>
                          <w:rFonts w:ascii="Times New Roman" w:hAnsi="Times New Roman"/>
                          <w:bCs/>
                          <w:sz w:val="48"/>
                          <w:szCs w:val="48"/>
                        </w:rPr>
                      </w:pPr>
                      <w:bookmarkStart w:id="4971" w:name="_Toc169174300"/>
                      <w:r w:rsidRPr="00630E21">
                        <w:rPr>
                          <w:rFonts w:ascii="Times New Roman" w:hAnsi="Times New Roman"/>
                          <w:bCs/>
                          <w:sz w:val="48"/>
                          <w:szCs w:val="48"/>
                        </w:rPr>
                        <w:t>ДИПЛОМНА РОБОТА</w:t>
                      </w:r>
                      <w:bookmarkEnd w:id="4971"/>
                    </w:p>
                    <w:p w14:paraId="3ECBD8A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D44122E" w14:textId="77777777" w:rsidR="00A43AC3" w:rsidRPr="005E3013" w:rsidRDefault="00A43AC3" w:rsidP="00987998">
                      <w:pPr>
                        <w:pStyle w:val="2"/>
                        <w:spacing w:line="276" w:lineRule="auto"/>
                        <w:rPr>
                          <w:b w:val="0"/>
                          <w:bCs/>
                          <w:iCs/>
                          <w:sz w:val="48"/>
                          <w:szCs w:val="48"/>
                          <w:highlight w:val="yellow"/>
                        </w:rPr>
                      </w:pPr>
                      <w:bookmarkStart w:id="4972" w:name="_Toc16917430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972"/>
                    </w:p>
                    <w:p w14:paraId="277A446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8A0020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D79DC9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7109333" w14:textId="77777777" w:rsidR="00A43AC3" w:rsidRPr="00B1453A" w:rsidRDefault="00A43AC3" w:rsidP="00987998">
                      <w:pPr>
                        <w:jc w:val="center"/>
                        <w:rPr>
                          <w:rFonts w:ascii="Calibri" w:hAnsi="Calibri"/>
                          <w:sz w:val="36"/>
                          <w:szCs w:val="36"/>
                        </w:rPr>
                      </w:pPr>
                    </w:p>
                    <w:p w14:paraId="31EBFF84" w14:textId="77777777" w:rsidR="00A43AC3" w:rsidRDefault="00A43AC3" w:rsidP="00987998">
                      <w:pPr>
                        <w:jc w:val="center"/>
                        <w:rPr>
                          <w:rFonts w:ascii="Times New Roman CYR" w:hAnsi="Times New Roman CYR" w:cs="Times New Roman CYR"/>
                          <w:sz w:val="36"/>
                          <w:szCs w:val="36"/>
                        </w:rPr>
                      </w:pPr>
                    </w:p>
                    <w:p w14:paraId="45B64BAF" w14:textId="77777777" w:rsidR="00A43AC3" w:rsidRDefault="00A43AC3"/>
                    <w:p w14:paraId="7D826584" w14:textId="77777777" w:rsidR="00A43AC3" w:rsidRPr="00630E21" w:rsidRDefault="00A43AC3" w:rsidP="00987998">
                      <w:pPr>
                        <w:pStyle w:val="3"/>
                        <w:spacing w:line="276" w:lineRule="auto"/>
                        <w:rPr>
                          <w:rFonts w:ascii="Times New Roman" w:hAnsi="Times New Roman"/>
                          <w:bCs/>
                          <w:sz w:val="48"/>
                          <w:szCs w:val="48"/>
                        </w:rPr>
                      </w:pPr>
                      <w:bookmarkStart w:id="4973" w:name="_Toc169174302"/>
                      <w:r w:rsidRPr="00630E21">
                        <w:rPr>
                          <w:rFonts w:ascii="Times New Roman" w:hAnsi="Times New Roman"/>
                          <w:bCs/>
                          <w:sz w:val="48"/>
                          <w:szCs w:val="48"/>
                        </w:rPr>
                        <w:t>ДИПЛОМНА РОБОТА</w:t>
                      </w:r>
                      <w:bookmarkEnd w:id="4973"/>
                    </w:p>
                    <w:p w14:paraId="0E7D7D3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F38FE4A" w14:textId="77777777" w:rsidR="00A43AC3" w:rsidRPr="005E3013" w:rsidRDefault="00A43AC3" w:rsidP="00987998">
                      <w:pPr>
                        <w:pStyle w:val="2"/>
                        <w:spacing w:line="276" w:lineRule="auto"/>
                        <w:rPr>
                          <w:b w:val="0"/>
                          <w:bCs/>
                          <w:iCs/>
                          <w:sz w:val="48"/>
                          <w:szCs w:val="48"/>
                          <w:highlight w:val="yellow"/>
                        </w:rPr>
                      </w:pPr>
                      <w:bookmarkStart w:id="4974" w:name="_Toc16917430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974"/>
                    </w:p>
                    <w:p w14:paraId="48806B3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19F2E3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2BD0E7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9E1735B" w14:textId="77777777" w:rsidR="00A43AC3" w:rsidRPr="00B1453A" w:rsidRDefault="00A43AC3" w:rsidP="00987998">
                      <w:pPr>
                        <w:jc w:val="center"/>
                        <w:rPr>
                          <w:rFonts w:ascii="Calibri" w:hAnsi="Calibri"/>
                          <w:sz w:val="36"/>
                          <w:szCs w:val="36"/>
                        </w:rPr>
                      </w:pPr>
                    </w:p>
                    <w:p w14:paraId="191333DE" w14:textId="77777777" w:rsidR="00A43AC3" w:rsidRDefault="00A43AC3" w:rsidP="00987998">
                      <w:pPr>
                        <w:jc w:val="center"/>
                        <w:rPr>
                          <w:rFonts w:ascii="Times New Roman CYR" w:hAnsi="Times New Roman CYR" w:cs="Times New Roman CYR"/>
                          <w:sz w:val="36"/>
                          <w:szCs w:val="36"/>
                        </w:rPr>
                      </w:pPr>
                    </w:p>
                    <w:p w14:paraId="10B97BE8" w14:textId="77777777" w:rsidR="00A43AC3" w:rsidRDefault="00A43AC3"/>
                    <w:p w14:paraId="36D325DC" w14:textId="77777777" w:rsidR="00A43AC3" w:rsidRPr="00630E21" w:rsidRDefault="00A43AC3" w:rsidP="00987998">
                      <w:pPr>
                        <w:pStyle w:val="3"/>
                        <w:spacing w:line="276" w:lineRule="auto"/>
                        <w:rPr>
                          <w:rFonts w:ascii="Times New Roman" w:hAnsi="Times New Roman"/>
                          <w:bCs/>
                          <w:sz w:val="48"/>
                          <w:szCs w:val="48"/>
                        </w:rPr>
                      </w:pPr>
                      <w:bookmarkStart w:id="4975" w:name="_Toc169174304"/>
                      <w:r w:rsidRPr="00630E21">
                        <w:rPr>
                          <w:rFonts w:ascii="Times New Roman" w:hAnsi="Times New Roman"/>
                          <w:bCs/>
                          <w:sz w:val="48"/>
                          <w:szCs w:val="48"/>
                        </w:rPr>
                        <w:t>ДИПЛОМНА РОБОТА</w:t>
                      </w:r>
                      <w:bookmarkEnd w:id="4975"/>
                    </w:p>
                    <w:p w14:paraId="5D6033B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EAC3E81" w14:textId="77777777" w:rsidR="00A43AC3" w:rsidRPr="005E3013" w:rsidRDefault="00A43AC3" w:rsidP="00987998">
                      <w:pPr>
                        <w:pStyle w:val="2"/>
                        <w:spacing w:line="276" w:lineRule="auto"/>
                        <w:rPr>
                          <w:b w:val="0"/>
                          <w:bCs/>
                          <w:iCs/>
                          <w:sz w:val="48"/>
                          <w:szCs w:val="48"/>
                          <w:highlight w:val="yellow"/>
                        </w:rPr>
                      </w:pPr>
                      <w:bookmarkStart w:id="4976" w:name="_Toc16917430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976"/>
                    </w:p>
                    <w:p w14:paraId="40E6CAF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104E8A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45E2BB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BC06F7E" w14:textId="77777777" w:rsidR="00A43AC3" w:rsidRPr="00B1453A" w:rsidRDefault="00A43AC3" w:rsidP="00987998">
                      <w:pPr>
                        <w:jc w:val="center"/>
                        <w:rPr>
                          <w:rFonts w:ascii="Calibri" w:hAnsi="Calibri"/>
                          <w:sz w:val="36"/>
                          <w:szCs w:val="36"/>
                        </w:rPr>
                      </w:pPr>
                    </w:p>
                    <w:p w14:paraId="7081DDFB" w14:textId="77777777" w:rsidR="00A43AC3" w:rsidRDefault="00A43AC3" w:rsidP="00987998">
                      <w:pPr>
                        <w:jc w:val="center"/>
                        <w:rPr>
                          <w:rFonts w:ascii="Times New Roman CYR" w:hAnsi="Times New Roman CYR" w:cs="Times New Roman CYR"/>
                          <w:sz w:val="36"/>
                          <w:szCs w:val="36"/>
                        </w:rPr>
                      </w:pPr>
                    </w:p>
                    <w:p w14:paraId="412DE2A4" w14:textId="77777777" w:rsidR="00A43AC3" w:rsidRDefault="00A43AC3"/>
                    <w:p w14:paraId="185C7C2E" w14:textId="77777777" w:rsidR="00A43AC3" w:rsidRPr="00630E21" w:rsidRDefault="00A43AC3" w:rsidP="00987998">
                      <w:pPr>
                        <w:pStyle w:val="3"/>
                        <w:spacing w:line="276" w:lineRule="auto"/>
                        <w:rPr>
                          <w:rFonts w:ascii="Times New Roman" w:hAnsi="Times New Roman"/>
                          <w:bCs/>
                          <w:sz w:val="48"/>
                          <w:szCs w:val="48"/>
                        </w:rPr>
                      </w:pPr>
                      <w:bookmarkStart w:id="4977" w:name="_Toc169174306"/>
                      <w:r w:rsidRPr="00630E21">
                        <w:rPr>
                          <w:rFonts w:ascii="Times New Roman" w:hAnsi="Times New Roman"/>
                          <w:bCs/>
                          <w:sz w:val="48"/>
                          <w:szCs w:val="48"/>
                        </w:rPr>
                        <w:t>ДИПЛОМНА РОБОТА</w:t>
                      </w:r>
                      <w:bookmarkEnd w:id="4977"/>
                    </w:p>
                    <w:p w14:paraId="2F14B8F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907D349" w14:textId="77777777" w:rsidR="00A43AC3" w:rsidRPr="005E3013" w:rsidRDefault="00A43AC3" w:rsidP="00987998">
                      <w:pPr>
                        <w:pStyle w:val="2"/>
                        <w:spacing w:line="276" w:lineRule="auto"/>
                        <w:rPr>
                          <w:b w:val="0"/>
                          <w:bCs/>
                          <w:iCs/>
                          <w:sz w:val="48"/>
                          <w:szCs w:val="48"/>
                          <w:highlight w:val="yellow"/>
                        </w:rPr>
                      </w:pPr>
                      <w:bookmarkStart w:id="4978" w:name="_Toc16917430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978"/>
                    </w:p>
                    <w:p w14:paraId="4C417A4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6FCB8B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846B31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B519A87" w14:textId="77777777" w:rsidR="00A43AC3" w:rsidRPr="00B1453A" w:rsidRDefault="00A43AC3" w:rsidP="00987998">
                      <w:pPr>
                        <w:jc w:val="center"/>
                        <w:rPr>
                          <w:rFonts w:ascii="Calibri" w:hAnsi="Calibri"/>
                          <w:sz w:val="36"/>
                          <w:szCs w:val="36"/>
                        </w:rPr>
                      </w:pPr>
                    </w:p>
                    <w:p w14:paraId="44A1FBB8" w14:textId="77777777" w:rsidR="00A43AC3" w:rsidRDefault="00A43AC3" w:rsidP="00987998">
                      <w:pPr>
                        <w:jc w:val="center"/>
                        <w:rPr>
                          <w:rFonts w:ascii="Times New Roman CYR" w:hAnsi="Times New Roman CYR" w:cs="Times New Roman CYR"/>
                          <w:sz w:val="36"/>
                          <w:szCs w:val="36"/>
                        </w:rPr>
                      </w:pPr>
                    </w:p>
                    <w:p w14:paraId="1542910C" w14:textId="77777777" w:rsidR="00A43AC3" w:rsidRDefault="00A43AC3"/>
                    <w:p w14:paraId="35C32C9C" w14:textId="77777777" w:rsidR="00A43AC3" w:rsidRPr="00630E21" w:rsidRDefault="00A43AC3" w:rsidP="00987998">
                      <w:pPr>
                        <w:pStyle w:val="3"/>
                        <w:spacing w:line="276" w:lineRule="auto"/>
                        <w:rPr>
                          <w:rFonts w:ascii="Times New Roman" w:hAnsi="Times New Roman"/>
                          <w:bCs/>
                          <w:sz w:val="48"/>
                          <w:szCs w:val="48"/>
                        </w:rPr>
                      </w:pPr>
                      <w:bookmarkStart w:id="4979" w:name="_Toc169174308"/>
                      <w:r w:rsidRPr="00630E21">
                        <w:rPr>
                          <w:rFonts w:ascii="Times New Roman" w:hAnsi="Times New Roman"/>
                          <w:bCs/>
                          <w:sz w:val="48"/>
                          <w:szCs w:val="48"/>
                        </w:rPr>
                        <w:t>ДИПЛОМНА РОБОТА</w:t>
                      </w:r>
                      <w:bookmarkEnd w:id="4979"/>
                    </w:p>
                    <w:p w14:paraId="1B933FC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B038139" w14:textId="77777777" w:rsidR="00A43AC3" w:rsidRPr="005E3013" w:rsidRDefault="00A43AC3" w:rsidP="00987998">
                      <w:pPr>
                        <w:pStyle w:val="2"/>
                        <w:spacing w:line="276" w:lineRule="auto"/>
                        <w:rPr>
                          <w:b w:val="0"/>
                          <w:bCs/>
                          <w:iCs/>
                          <w:sz w:val="48"/>
                          <w:szCs w:val="48"/>
                          <w:highlight w:val="yellow"/>
                        </w:rPr>
                      </w:pPr>
                      <w:bookmarkStart w:id="4980" w:name="_Toc16917430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980"/>
                    </w:p>
                    <w:p w14:paraId="50815B2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D937D6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E3DB64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0867292" w14:textId="77777777" w:rsidR="00A43AC3" w:rsidRPr="00B1453A" w:rsidRDefault="00A43AC3" w:rsidP="00987998">
                      <w:pPr>
                        <w:jc w:val="center"/>
                        <w:rPr>
                          <w:rFonts w:ascii="Calibri" w:hAnsi="Calibri"/>
                          <w:sz w:val="36"/>
                          <w:szCs w:val="36"/>
                        </w:rPr>
                      </w:pPr>
                    </w:p>
                    <w:p w14:paraId="50E62E78" w14:textId="77777777" w:rsidR="00A43AC3" w:rsidRDefault="00A43AC3" w:rsidP="00987998">
                      <w:pPr>
                        <w:jc w:val="center"/>
                        <w:rPr>
                          <w:rFonts w:ascii="Times New Roman CYR" w:hAnsi="Times New Roman CYR" w:cs="Times New Roman CYR"/>
                          <w:sz w:val="36"/>
                          <w:szCs w:val="36"/>
                        </w:rPr>
                      </w:pPr>
                    </w:p>
                    <w:p w14:paraId="29918CDC" w14:textId="77777777" w:rsidR="00A43AC3" w:rsidRDefault="00A43AC3"/>
                    <w:p w14:paraId="4FD5908A" w14:textId="77777777" w:rsidR="00A43AC3" w:rsidRPr="00630E21" w:rsidRDefault="00A43AC3" w:rsidP="00987998">
                      <w:pPr>
                        <w:pStyle w:val="3"/>
                        <w:spacing w:line="276" w:lineRule="auto"/>
                        <w:rPr>
                          <w:rFonts w:ascii="Times New Roman" w:hAnsi="Times New Roman"/>
                          <w:bCs/>
                          <w:sz w:val="48"/>
                          <w:szCs w:val="48"/>
                        </w:rPr>
                      </w:pPr>
                      <w:bookmarkStart w:id="4981" w:name="_Toc169174310"/>
                      <w:r w:rsidRPr="00630E21">
                        <w:rPr>
                          <w:rFonts w:ascii="Times New Roman" w:hAnsi="Times New Roman"/>
                          <w:bCs/>
                          <w:sz w:val="48"/>
                          <w:szCs w:val="48"/>
                        </w:rPr>
                        <w:t>ДИПЛОМНА РОБОТА</w:t>
                      </w:r>
                      <w:bookmarkEnd w:id="4981"/>
                    </w:p>
                    <w:p w14:paraId="4F16D5F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A1AA09F" w14:textId="77777777" w:rsidR="00A43AC3" w:rsidRPr="005E3013" w:rsidRDefault="00A43AC3" w:rsidP="00987998">
                      <w:pPr>
                        <w:pStyle w:val="2"/>
                        <w:spacing w:line="276" w:lineRule="auto"/>
                        <w:rPr>
                          <w:b w:val="0"/>
                          <w:bCs/>
                          <w:iCs/>
                          <w:sz w:val="48"/>
                          <w:szCs w:val="48"/>
                          <w:highlight w:val="yellow"/>
                        </w:rPr>
                      </w:pPr>
                      <w:bookmarkStart w:id="4982" w:name="_Toc16917431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982"/>
                    </w:p>
                    <w:p w14:paraId="2A90C95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F8885F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389190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D91B40D" w14:textId="77777777" w:rsidR="00A43AC3" w:rsidRPr="00B1453A" w:rsidRDefault="00A43AC3" w:rsidP="00987998">
                      <w:pPr>
                        <w:jc w:val="center"/>
                        <w:rPr>
                          <w:rFonts w:ascii="Calibri" w:hAnsi="Calibri"/>
                          <w:sz w:val="36"/>
                          <w:szCs w:val="36"/>
                        </w:rPr>
                      </w:pPr>
                    </w:p>
                    <w:p w14:paraId="19B52B65" w14:textId="77777777" w:rsidR="00A43AC3" w:rsidRDefault="00A43AC3" w:rsidP="00987998">
                      <w:pPr>
                        <w:jc w:val="center"/>
                        <w:rPr>
                          <w:rFonts w:ascii="Times New Roman CYR" w:hAnsi="Times New Roman CYR" w:cs="Times New Roman CYR"/>
                          <w:sz w:val="36"/>
                          <w:szCs w:val="36"/>
                        </w:rPr>
                      </w:pPr>
                    </w:p>
                    <w:p w14:paraId="564E7EE8" w14:textId="77777777" w:rsidR="00A43AC3" w:rsidRDefault="00A43AC3"/>
                    <w:p w14:paraId="1C67737C" w14:textId="77777777" w:rsidR="000658DF" w:rsidRPr="003A41B8" w:rsidRDefault="000658DF" w:rsidP="000658DF">
                      <w:pPr>
                        <w:pStyle w:val="3"/>
                        <w:spacing w:line="300" w:lineRule="auto"/>
                        <w:rPr>
                          <w:rFonts w:ascii="Times New Roman CYR" w:hAnsi="Times New Roman CYR"/>
                          <w:i/>
                          <w:iCs/>
                          <w:sz w:val="44"/>
                          <w:szCs w:val="44"/>
                        </w:rPr>
                      </w:pPr>
                      <w:bookmarkStart w:id="4983" w:name="_Toc169174312"/>
                      <w:r w:rsidRPr="003A41B8">
                        <w:rPr>
                          <w:rFonts w:ascii="Times New Roman CYR" w:hAnsi="Times New Roman CYR"/>
                          <w:i/>
                          <w:iCs/>
                          <w:sz w:val="44"/>
                          <w:szCs w:val="44"/>
                        </w:rPr>
                        <w:t>ДИПЛОМНА РОБОТА БАКАЛАВРА</w:t>
                      </w:r>
                      <w:bookmarkEnd w:id="4983"/>
                      <w:r w:rsidRPr="003A41B8">
                        <w:rPr>
                          <w:rFonts w:ascii="Times New Roman CYR" w:hAnsi="Times New Roman CYR"/>
                          <w:i/>
                          <w:iCs/>
                          <w:sz w:val="44"/>
                          <w:szCs w:val="44"/>
                        </w:rPr>
                        <w:t xml:space="preserve"> </w:t>
                      </w:r>
                    </w:p>
                    <w:p w14:paraId="47C6106C" w14:textId="77777777" w:rsidR="000658DF" w:rsidRPr="000D3135" w:rsidRDefault="000658DF" w:rsidP="000658DF">
                      <w:pPr>
                        <w:pStyle w:val="2"/>
                        <w:spacing w:line="300" w:lineRule="auto"/>
                        <w:rPr>
                          <w:rFonts w:ascii="Times New Roman CYR" w:hAnsi="Times New Roman CYR"/>
                          <w:b w:val="0"/>
                          <w:sz w:val="44"/>
                          <w:szCs w:val="44"/>
                        </w:rPr>
                      </w:pPr>
                      <w:bookmarkStart w:id="4984" w:name="_Toc169174313"/>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4984"/>
                    </w:p>
                    <w:p w14:paraId="1470D7CD"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4813A1C6"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3431FBA7" w14:textId="77777777" w:rsidR="000658DF" w:rsidRPr="000D3135" w:rsidRDefault="000658DF" w:rsidP="000658DF">
                      <w:pPr>
                        <w:spacing w:line="300" w:lineRule="auto"/>
                        <w:jc w:val="center"/>
                        <w:rPr>
                          <w:b/>
                          <w:lang w:val="uk-UA"/>
                        </w:rPr>
                      </w:pPr>
                    </w:p>
                    <w:p w14:paraId="7C8FFD85"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3AFDDEF0" w14:textId="77777777" w:rsidR="00A43AC3" w:rsidRPr="00B1453A" w:rsidRDefault="00A43AC3" w:rsidP="00987998">
                      <w:pPr>
                        <w:jc w:val="center"/>
                        <w:rPr>
                          <w:rFonts w:ascii="Calibri" w:hAnsi="Calibri"/>
                          <w:sz w:val="36"/>
                          <w:szCs w:val="36"/>
                        </w:rPr>
                      </w:pPr>
                    </w:p>
                    <w:p w14:paraId="385E6E56" w14:textId="77777777" w:rsidR="00A43AC3" w:rsidRDefault="00A43AC3" w:rsidP="00987998">
                      <w:pPr>
                        <w:jc w:val="center"/>
                        <w:rPr>
                          <w:rFonts w:ascii="Times New Roman CYR" w:hAnsi="Times New Roman CYR" w:cs="Times New Roman CYR"/>
                          <w:sz w:val="36"/>
                          <w:szCs w:val="36"/>
                        </w:rPr>
                      </w:pPr>
                    </w:p>
                    <w:p w14:paraId="19BBA838" w14:textId="77777777" w:rsidR="00A43AC3" w:rsidRDefault="00A43AC3"/>
                    <w:p w14:paraId="4F31310D" w14:textId="77777777" w:rsidR="00A43AC3" w:rsidRPr="00630E21" w:rsidRDefault="00A43AC3" w:rsidP="00987998">
                      <w:pPr>
                        <w:pStyle w:val="3"/>
                        <w:spacing w:line="276" w:lineRule="auto"/>
                        <w:rPr>
                          <w:rFonts w:ascii="Times New Roman" w:hAnsi="Times New Roman"/>
                          <w:bCs/>
                          <w:sz w:val="48"/>
                          <w:szCs w:val="48"/>
                        </w:rPr>
                      </w:pPr>
                      <w:bookmarkStart w:id="4985" w:name="_Toc169174314"/>
                      <w:r w:rsidRPr="00630E21">
                        <w:rPr>
                          <w:rFonts w:ascii="Times New Roman" w:hAnsi="Times New Roman"/>
                          <w:bCs/>
                          <w:sz w:val="48"/>
                          <w:szCs w:val="48"/>
                        </w:rPr>
                        <w:t>ДИПЛОМНА РОБОТА</w:t>
                      </w:r>
                      <w:bookmarkEnd w:id="4985"/>
                    </w:p>
                    <w:p w14:paraId="2D33AF3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2D5B59C" w14:textId="77777777" w:rsidR="00A43AC3" w:rsidRPr="005E3013" w:rsidRDefault="00A43AC3" w:rsidP="00987998">
                      <w:pPr>
                        <w:pStyle w:val="2"/>
                        <w:spacing w:line="276" w:lineRule="auto"/>
                        <w:rPr>
                          <w:b w:val="0"/>
                          <w:bCs/>
                          <w:iCs/>
                          <w:sz w:val="48"/>
                          <w:szCs w:val="48"/>
                          <w:highlight w:val="yellow"/>
                        </w:rPr>
                      </w:pPr>
                      <w:bookmarkStart w:id="4986" w:name="_Toc16917431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986"/>
                    </w:p>
                    <w:p w14:paraId="4BA4F95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2FE460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FD0BEE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6386747" w14:textId="77777777" w:rsidR="00A43AC3" w:rsidRPr="00B1453A" w:rsidRDefault="00A43AC3" w:rsidP="00987998">
                      <w:pPr>
                        <w:jc w:val="center"/>
                        <w:rPr>
                          <w:rFonts w:ascii="Calibri" w:hAnsi="Calibri"/>
                          <w:sz w:val="36"/>
                          <w:szCs w:val="36"/>
                        </w:rPr>
                      </w:pPr>
                    </w:p>
                    <w:p w14:paraId="7CDEF3F1" w14:textId="77777777" w:rsidR="00A43AC3" w:rsidRDefault="00A43AC3" w:rsidP="00987998">
                      <w:pPr>
                        <w:jc w:val="center"/>
                        <w:rPr>
                          <w:rFonts w:ascii="Times New Roman CYR" w:hAnsi="Times New Roman CYR" w:cs="Times New Roman CYR"/>
                          <w:sz w:val="36"/>
                          <w:szCs w:val="36"/>
                        </w:rPr>
                      </w:pPr>
                    </w:p>
                    <w:p w14:paraId="10416D00" w14:textId="77777777" w:rsidR="00A43AC3" w:rsidRDefault="00A43AC3"/>
                    <w:p w14:paraId="38FF43A3" w14:textId="77777777" w:rsidR="00A43AC3" w:rsidRPr="00630E21" w:rsidRDefault="00A43AC3" w:rsidP="00987998">
                      <w:pPr>
                        <w:pStyle w:val="3"/>
                        <w:spacing w:line="276" w:lineRule="auto"/>
                        <w:rPr>
                          <w:rFonts w:ascii="Times New Roman" w:hAnsi="Times New Roman"/>
                          <w:bCs/>
                          <w:sz w:val="48"/>
                          <w:szCs w:val="48"/>
                        </w:rPr>
                      </w:pPr>
                      <w:bookmarkStart w:id="4987" w:name="_Toc169174316"/>
                      <w:r w:rsidRPr="00630E21">
                        <w:rPr>
                          <w:rFonts w:ascii="Times New Roman" w:hAnsi="Times New Roman"/>
                          <w:bCs/>
                          <w:sz w:val="48"/>
                          <w:szCs w:val="48"/>
                        </w:rPr>
                        <w:t>ДИПЛОМНА РОБОТА</w:t>
                      </w:r>
                      <w:bookmarkEnd w:id="4987"/>
                    </w:p>
                    <w:p w14:paraId="33D2854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E4EDB91" w14:textId="77777777" w:rsidR="00A43AC3" w:rsidRPr="005E3013" w:rsidRDefault="00A43AC3" w:rsidP="00987998">
                      <w:pPr>
                        <w:pStyle w:val="2"/>
                        <w:spacing w:line="276" w:lineRule="auto"/>
                        <w:rPr>
                          <w:b w:val="0"/>
                          <w:bCs/>
                          <w:iCs/>
                          <w:sz w:val="48"/>
                          <w:szCs w:val="48"/>
                          <w:highlight w:val="yellow"/>
                        </w:rPr>
                      </w:pPr>
                      <w:bookmarkStart w:id="4988" w:name="_Toc16917431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988"/>
                    </w:p>
                    <w:p w14:paraId="224A120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EA38EC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3A882F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2B60DEF" w14:textId="77777777" w:rsidR="00A43AC3" w:rsidRPr="00B1453A" w:rsidRDefault="00A43AC3" w:rsidP="00987998">
                      <w:pPr>
                        <w:jc w:val="center"/>
                        <w:rPr>
                          <w:rFonts w:ascii="Calibri" w:hAnsi="Calibri"/>
                          <w:sz w:val="36"/>
                          <w:szCs w:val="36"/>
                        </w:rPr>
                      </w:pPr>
                    </w:p>
                    <w:p w14:paraId="7D41647C" w14:textId="77777777" w:rsidR="00A43AC3" w:rsidRDefault="00A43AC3" w:rsidP="00987998">
                      <w:pPr>
                        <w:jc w:val="center"/>
                        <w:rPr>
                          <w:rFonts w:ascii="Times New Roman CYR" w:hAnsi="Times New Roman CYR" w:cs="Times New Roman CYR"/>
                          <w:sz w:val="36"/>
                          <w:szCs w:val="36"/>
                        </w:rPr>
                      </w:pPr>
                    </w:p>
                    <w:p w14:paraId="50B8E102" w14:textId="77777777" w:rsidR="00A43AC3" w:rsidRDefault="00A43AC3"/>
                    <w:p w14:paraId="5F9CDC39" w14:textId="77777777" w:rsidR="00A43AC3" w:rsidRPr="00630E21" w:rsidRDefault="00A43AC3" w:rsidP="00987998">
                      <w:pPr>
                        <w:pStyle w:val="3"/>
                        <w:spacing w:line="276" w:lineRule="auto"/>
                        <w:rPr>
                          <w:rFonts w:ascii="Times New Roman" w:hAnsi="Times New Roman"/>
                          <w:bCs/>
                          <w:sz w:val="48"/>
                          <w:szCs w:val="48"/>
                        </w:rPr>
                      </w:pPr>
                      <w:bookmarkStart w:id="4989" w:name="_Toc169174318"/>
                      <w:r w:rsidRPr="00630E21">
                        <w:rPr>
                          <w:rFonts w:ascii="Times New Roman" w:hAnsi="Times New Roman"/>
                          <w:bCs/>
                          <w:sz w:val="48"/>
                          <w:szCs w:val="48"/>
                        </w:rPr>
                        <w:t>ДИПЛОМНА РОБОТА</w:t>
                      </w:r>
                      <w:bookmarkEnd w:id="4989"/>
                    </w:p>
                    <w:p w14:paraId="1FB9500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33FBD70" w14:textId="77777777" w:rsidR="00A43AC3" w:rsidRPr="005E3013" w:rsidRDefault="00A43AC3" w:rsidP="00987998">
                      <w:pPr>
                        <w:pStyle w:val="2"/>
                        <w:spacing w:line="276" w:lineRule="auto"/>
                        <w:rPr>
                          <w:b w:val="0"/>
                          <w:bCs/>
                          <w:iCs/>
                          <w:sz w:val="48"/>
                          <w:szCs w:val="48"/>
                          <w:highlight w:val="yellow"/>
                        </w:rPr>
                      </w:pPr>
                      <w:bookmarkStart w:id="4990" w:name="_Toc16917431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990"/>
                    </w:p>
                    <w:p w14:paraId="5F53418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806FCE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F21816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36E8245" w14:textId="77777777" w:rsidR="00A43AC3" w:rsidRPr="00B1453A" w:rsidRDefault="00A43AC3" w:rsidP="00987998">
                      <w:pPr>
                        <w:jc w:val="center"/>
                        <w:rPr>
                          <w:rFonts w:ascii="Calibri" w:hAnsi="Calibri"/>
                          <w:sz w:val="36"/>
                          <w:szCs w:val="36"/>
                        </w:rPr>
                      </w:pPr>
                    </w:p>
                    <w:p w14:paraId="618864D6" w14:textId="77777777" w:rsidR="00A43AC3" w:rsidRDefault="00A43AC3" w:rsidP="00987998">
                      <w:pPr>
                        <w:jc w:val="center"/>
                        <w:rPr>
                          <w:rFonts w:ascii="Times New Roman CYR" w:hAnsi="Times New Roman CYR" w:cs="Times New Roman CYR"/>
                          <w:sz w:val="36"/>
                          <w:szCs w:val="36"/>
                        </w:rPr>
                      </w:pPr>
                    </w:p>
                    <w:p w14:paraId="4891426E" w14:textId="77777777" w:rsidR="00A43AC3" w:rsidRDefault="00A43AC3"/>
                    <w:p w14:paraId="07AE43E4" w14:textId="77777777" w:rsidR="00A43AC3" w:rsidRPr="00630E21" w:rsidRDefault="00A43AC3" w:rsidP="00987998">
                      <w:pPr>
                        <w:pStyle w:val="3"/>
                        <w:spacing w:line="276" w:lineRule="auto"/>
                        <w:rPr>
                          <w:rFonts w:ascii="Times New Roman" w:hAnsi="Times New Roman"/>
                          <w:bCs/>
                          <w:sz w:val="48"/>
                          <w:szCs w:val="48"/>
                        </w:rPr>
                      </w:pPr>
                      <w:bookmarkStart w:id="4991" w:name="_Toc169174320"/>
                      <w:r w:rsidRPr="00630E21">
                        <w:rPr>
                          <w:rFonts w:ascii="Times New Roman" w:hAnsi="Times New Roman"/>
                          <w:bCs/>
                          <w:sz w:val="48"/>
                          <w:szCs w:val="48"/>
                        </w:rPr>
                        <w:t>ДИПЛОМНА РОБОТА</w:t>
                      </w:r>
                      <w:bookmarkEnd w:id="4991"/>
                    </w:p>
                    <w:p w14:paraId="436F31B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BD2C938" w14:textId="77777777" w:rsidR="00A43AC3" w:rsidRPr="005E3013" w:rsidRDefault="00A43AC3" w:rsidP="00987998">
                      <w:pPr>
                        <w:pStyle w:val="2"/>
                        <w:spacing w:line="276" w:lineRule="auto"/>
                        <w:rPr>
                          <w:b w:val="0"/>
                          <w:bCs/>
                          <w:iCs/>
                          <w:sz w:val="48"/>
                          <w:szCs w:val="48"/>
                          <w:highlight w:val="yellow"/>
                        </w:rPr>
                      </w:pPr>
                      <w:bookmarkStart w:id="4992" w:name="_Toc16917432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992"/>
                    </w:p>
                    <w:p w14:paraId="007E225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1F92C6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F28D3A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C4D1634" w14:textId="77777777" w:rsidR="00A43AC3" w:rsidRPr="00B1453A" w:rsidRDefault="00A43AC3" w:rsidP="00987998">
                      <w:pPr>
                        <w:jc w:val="center"/>
                        <w:rPr>
                          <w:rFonts w:ascii="Calibri" w:hAnsi="Calibri"/>
                          <w:sz w:val="36"/>
                          <w:szCs w:val="36"/>
                        </w:rPr>
                      </w:pPr>
                    </w:p>
                    <w:p w14:paraId="6459BAA1" w14:textId="77777777" w:rsidR="00A43AC3" w:rsidRDefault="00A43AC3" w:rsidP="00987998">
                      <w:pPr>
                        <w:jc w:val="center"/>
                        <w:rPr>
                          <w:rFonts w:ascii="Times New Roman CYR" w:hAnsi="Times New Roman CYR" w:cs="Times New Roman CYR"/>
                          <w:sz w:val="36"/>
                          <w:szCs w:val="36"/>
                        </w:rPr>
                      </w:pPr>
                    </w:p>
                    <w:p w14:paraId="6159A880" w14:textId="77777777" w:rsidR="00A43AC3" w:rsidRDefault="00A43AC3"/>
                    <w:p w14:paraId="47A21390" w14:textId="77777777" w:rsidR="00A43AC3" w:rsidRPr="00630E21" w:rsidRDefault="00A43AC3" w:rsidP="00987998">
                      <w:pPr>
                        <w:pStyle w:val="3"/>
                        <w:spacing w:line="276" w:lineRule="auto"/>
                        <w:rPr>
                          <w:rFonts w:ascii="Times New Roman" w:hAnsi="Times New Roman"/>
                          <w:bCs/>
                          <w:sz w:val="48"/>
                          <w:szCs w:val="48"/>
                        </w:rPr>
                      </w:pPr>
                      <w:bookmarkStart w:id="4993" w:name="_Toc169174322"/>
                      <w:r w:rsidRPr="00630E21">
                        <w:rPr>
                          <w:rFonts w:ascii="Times New Roman" w:hAnsi="Times New Roman"/>
                          <w:bCs/>
                          <w:sz w:val="48"/>
                          <w:szCs w:val="48"/>
                        </w:rPr>
                        <w:t>ДИПЛОМНА РОБОТА</w:t>
                      </w:r>
                      <w:bookmarkEnd w:id="4993"/>
                    </w:p>
                    <w:p w14:paraId="2FD545B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3E0657C" w14:textId="77777777" w:rsidR="00A43AC3" w:rsidRPr="005E3013" w:rsidRDefault="00A43AC3" w:rsidP="00987998">
                      <w:pPr>
                        <w:pStyle w:val="2"/>
                        <w:spacing w:line="276" w:lineRule="auto"/>
                        <w:rPr>
                          <w:b w:val="0"/>
                          <w:bCs/>
                          <w:iCs/>
                          <w:sz w:val="48"/>
                          <w:szCs w:val="48"/>
                          <w:highlight w:val="yellow"/>
                        </w:rPr>
                      </w:pPr>
                      <w:bookmarkStart w:id="4994" w:name="_Toc16917432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994"/>
                    </w:p>
                    <w:p w14:paraId="72A1FE0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B9AD39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DB436A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5A25720" w14:textId="77777777" w:rsidR="00A43AC3" w:rsidRPr="00B1453A" w:rsidRDefault="00A43AC3" w:rsidP="00987998">
                      <w:pPr>
                        <w:jc w:val="center"/>
                        <w:rPr>
                          <w:rFonts w:ascii="Calibri" w:hAnsi="Calibri"/>
                          <w:sz w:val="36"/>
                          <w:szCs w:val="36"/>
                        </w:rPr>
                      </w:pPr>
                    </w:p>
                    <w:p w14:paraId="4FF53D04" w14:textId="77777777" w:rsidR="00A43AC3" w:rsidRDefault="00A43AC3" w:rsidP="00987998">
                      <w:pPr>
                        <w:jc w:val="center"/>
                        <w:rPr>
                          <w:rFonts w:ascii="Times New Roman CYR" w:hAnsi="Times New Roman CYR" w:cs="Times New Roman CYR"/>
                          <w:sz w:val="36"/>
                          <w:szCs w:val="36"/>
                        </w:rPr>
                      </w:pPr>
                    </w:p>
                    <w:p w14:paraId="0E32ACDB" w14:textId="77777777" w:rsidR="00A43AC3" w:rsidRDefault="00A43AC3"/>
                    <w:p w14:paraId="491DFE56" w14:textId="77777777" w:rsidR="00A43AC3" w:rsidRPr="00630E21" w:rsidRDefault="00A43AC3" w:rsidP="00987998">
                      <w:pPr>
                        <w:pStyle w:val="3"/>
                        <w:spacing w:line="276" w:lineRule="auto"/>
                        <w:rPr>
                          <w:rFonts w:ascii="Times New Roman" w:hAnsi="Times New Roman"/>
                          <w:bCs/>
                          <w:sz w:val="48"/>
                          <w:szCs w:val="48"/>
                        </w:rPr>
                      </w:pPr>
                      <w:bookmarkStart w:id="4995" w:name="_Toc169174324"/>
                      <w:r w:rsidRPr="00630E21">
                        <w:rPr>
                          <w:rFonts w:ascii="Times New Roman" w:hAnsi="Times New Roman"/>
                          <w:bCs/>
                          <w:sz w:val="48"/>
                          <w:szCs w:val="48"/>
                        </w:rPr>
                        <w:t>ДИПЛОМНА РОБОТА</w:t>
                      </w:r>
                      <w:bookmarkEnd w:id="4995"/>
                    </w:p>
                    <w:p w14:paraId="1EB30C9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5F71DE0" w14:textId="77777777" w:rsidR="00A43AC3" w:rsidRPr="005E3013" w:rsidRDefault="00A43AC3" w:rsidP="00987998">
                      <w:pPr>
                        <w:pStyle w:val="2"/>
                        <w:spacing w:line="276" w:lineRule="auto"/>
                        <w:rPr>
                          <w:b w:val="0"/>
                          <w:bCs/>
                          <w:iCs/>
                          <w:sz w:val="48"/>
                          <w:szCs w:val="48"/>
                          <w:highlight w:val="yellow"/>
                        </w:rPr>
                      </w:pPr>
                      <w:bookmarkStart w:id="4996" w:name="_Toc16917432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996"/>
                    </w:p>
                    <w:p w14:paraId="0442017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33F7CC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5A21DB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75A6CB7" w14:textId="77777777" w:rsidR="00A43AC3" w:rsidRPr="00B1453A" w:rsidRDefault="00A43AC3" w:rsidP="00987998">
                      <w:pPr>
                        <w:jc w:val="center"/>
                        <w:rPr>
                          <w:rFonts w:ascii="Calibri" w:hAnsi="Calibri"/>
                          <w:sz w:val="36"/>
                          <w:szCs w:val="36"/>
                        </w:rPr>
                      </w:pPr>
                    </w:p>
                    <w:p w14:paraId="030978A8" w14:textId="77777777" w:rsidR="00A43AC3" w:rsidRDefault="00A43AC3" w:rsidP="00987998">
                      <w:pPr>
                        <w:jc w:val="center"/>
                        <w:rPr>
                          <w:rFonts w:ascii="Times New Roman CYR" w:hAnsi="Times New Roman CYR" w:cs="Times New Roman CYR"/>
                          <w:sz w:val="36"/>
                          <w:szCs w:val="36"/>
                        </w:rPr>
                      </w:pPr>
                    </w:p>
                    <w:p w14:paraId="1D668625" w14:textId="77777777" w:rsidR="00A43AC3" w:rsidRDefault="00A43AC3"/>
                    <w:p w14:paraId="01350D5E" w14:textId="77777777" w:rsidR="00A43AC3" w:rsidRPr="00630E21" w:rsidRDefault="00A43AC3" w:rsidP="00987998">
                      <w:pPr>
                        <w:pStyle w:val="3"/>
                        <w:spacing w:line="276" w:lineRule="auto"/>
                        <w:rPr>
                          <w:rFonts w:ascii="Times New Roman" w:hAnsi="Times New Roman"/>
                          <w:bCs/>
                          <w:sz w:val="48"/>
                          <w:szCs w:val="48"/>
                        </w:rPr>
                      </w:pPr>
                      <w:bookmarkStart w:id="4997" w:name="_Toc169174326"/>
                      <w:r w:rsidRPr="00630E21">
                        <w:rPr>
                          <w:rFonts w:ascii="Times New Roman" w:hAnsi="Times New Roman"/>
                          <w:bCs/>
                          <w:sz w:val="48"/>
                          <w:szCs w:val="48"/>
                        </w:rPr>
                        <w:t>ДИПЛОМНА РОБОТА</w:t>
                      </w:r>
                      <w:bookmarkEnd w:id="4997"/>
                    </w:p>
                    <w:p w14:paraId="6B4E840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E2CA357" w14:textId="77777777" w:rsidR="00A43AC3" w:rsidRPr="005E3013" w:rsidRDefault="00A43AC3" w:rsidP="00987998">
                      <w:pPr>
                        <w:pStyle w:val="2"/>
                        <w:spacing w:line="276" w:lineRule="auto"/>
                        <w:rPr>
                          <w:b w:val="0"/>
                          <w:bCs/>
                          <w:iCs/>
                          <w:sz w:val="48"/>
                          <w:szCs w:val="48"/>
                          <w:highlight w:val="yellow"/>
                        </w:rPr>
                      </w:pPr>
                      <w:bookmarkStart w:id="4998" w:name="_Toc16917432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4998"/>
                    </w:p>
                    <w:p w14:paraId="5183240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F0A488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88D6C6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483E9C8" w14:textId="77777777" w:rsidR="00A43AC3" w:rsidRPr="00B1453A" w:rsidRDefault="00A43AC3" w:rsidP="00987998">
                      <w:pPr>
                        <w:jc w:val="center"/>
                        <w:rPr>
                          <w:rFonts w:ascii="Calibri" w:hAnsi="Calibri"/>
                          <w:sz w:val="36"/>
                          <w:szCs w:val="36"/>
                        </w:rPr>
                      </w:pPr>
                    </w:p>
                    <w:p w14:paraId="73AC72FF" w14:textId="77777777" w:rsidR="00A43AC3" w:rsidRDefault="00A43AC3" w:rsidP="00987998">
                      <w:pPr>
                        <w:jc w:val="center"/>
                        <w:rPr>
                          <w:rFonts w:ascii="Times New Roman CYR" w:hAnsi="Times New Roman CYR" w:cs="Times New Roman CYR"/>
                          <w:sz w:val="36"/>
                          <w:szCs w:val="36"/>
                        </w:rPr>
                      </w:pPr>
                    </w:p>
                    <w:p w14:paraId="39C49C92" w14:textId="77777777" w:rsidR="00A43AC3" w:rsidRDefault="00A43AC3"/>
                    <w:p w14:paraId="46B7514C" w14:textId="77777777" w:rsidR="000658DF" w:rsidRPr="003A41B8" w:rsidRDefault="000658DF" w:rsidP="000658DF">
                      <w:pPr>
                        <w:pStyle w:val="3"/>
                        <w:spacing w:line="300" w:lineRule="auto"/>
                        <w:rPr>
                          <w:rFonts w:ascii="Times New Roman CYR" w:hAnsi="Times New Roman CYR"/>
                          <w:i/>
                          <w:iCs/>
                          <w:sz w:val="44"/>
                          <w:szCs w:val="44"/>
                        </w:rPr>
                      </w:pPr>
                      <w:bookmarkStart w:id="4999" w:name="_Toc169174328"/>
                      <w:r w:rsidRPr="003A41B8">
                        <w:rPr>
                          <w:rFonts w:ascii="Times New Roman CYR" w:hAnsi="Times New Roman CYR"/>
                          <w:i/>
                          <w:iCs/>
                          <w:sz w:val="44"/>
                          <w:szCs w:val="44"/>
                        </w:rPr>
                        <w:t>ДИПЛОМНА РОБОТА БАКАЛАВРА</w:t>
                      </w:r>
                      <w:bookmarkEnd w:id="4999"/>
                      <w:r w:rsidRPr="003A41B8">
                        <w:rPr>
                          <w:rFonts w:ascii="Times New Roman CYR" w:hAnsi="Times New Roman CYR"/>
                          <w:i/>
                          <w:iCs/>
                          <w:sz w:val="44"/>
                          <w:szCs w:val="44"/>
                        </w:rPr>
                        <w:t xml:space="preserve"> </w:t>
                      </w:r>
                    </w:p>
                    <w:p w14:paraId="01B6BCA9" w14:textId="77777777" w:rsidR="000658DF" w:rsidRPr="000D3135" w:rsidRDefault="000658DF" w:rsidP="000658DF">
                      <w:pPr>
                        <w:pStyle w:val="2"/>
                        <w:spacing w:line="300" w:lineRule="auto"/>
                        <w:rPr>
                          <w:rFonts w:ascii="Times New Roman CYR" w:hAnsi="Times New Roman CYR"/>
                          <w:b w:val="0"/>
                          <w:sz w:val="44"/>
                          <w:szCs w:val="44"/>
                        </w:rPr>
                      </w:pPr>
                      <w:bookmarkStart w:id="5000" w:name="_Toc169174329"/>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5000"/>
                    </w:p>
                    <w:p w14:paraId="5A705006"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21BACB9A"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1621A020" w14:textId="77777777" w:rsidR="000658DF" w:rsidRPr="000D3135" w:rsidRDefault="000658DF" w:rsidP="000658DF">
                      <w:pPr>
                        <w:spacing w:line="300" w:lineRule="auto"/>
                        <w:jc w:val="center"/>
                        <w:rPr>
                          <w:b/>
                          <w:lang w:val="uk-UA"/>
                        </w:rPr>
                      </w:pPr>
                    </w:p>
                    <w:p w14:paraId="2308A28D"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1D50B42C" w14:textId="77777777" w:rsidR="00A43AC3" w:rsidRPr="00B1453A" w:rsidRDefault="00A43AC3" w:rsidP="00987998">
                      <w:pPr>
                        <w:jc w:val="center"/>
                        <w:rPr>
                          <w:rFonts w:ascii="Calibri" w:hAnsi="Calibri"/>
                          <w:sz w:val="36"/>
                          <w:szCs w:val="36"/>
                        </w:rPr>
                      </w:pPr>
                    </w:p>
                    <w:p w14:paraId="3C1CB142" w14:textId="77777777" w:rsidR="00A43AC3" w:rsidRDefault="00A43AC3" w:rsidP="00987998">
                      <w:pPr>
                        <w:jc w:val="center"/>
                        <w:rPr>
                          <w:rFonts w:ascii="Times New Roman CYR" w:hAnsi="Times New Roman CYR" w:cs="Times New Roman CYR"/>
                          <w:sz w:val="36"/>
                          <w:szCs w:val="36"/>
                        </w:rPr>
                      </w:pPr>
                    </w:p>
                    <w:p w14:paraId="33C91070" w14:textId="77777777" w:rsidR="00A43AC3" w:rsidRDefault="00A43AC3"/>
                    <w:p w14:paraId="43885BE6" w14:textId="77777777" w:rsidR="00A43AC3" w:rsidRPr="00630E21" w:rsidRDefault="00A43AC3" w:rsidP="00987998">
                      <w:pPr>
                        <w:pStyle w:val="3"/>
                        <w:spacing w:line="276" w:lineRule="auto"/>
                        <w:rPr>
                          <w:rFonts w:ascii="Times New Roman" w:hAnsi="Times New Roman"/>
                          <w:bCs/>
                          <w:sz w:val="48"/>
                          <w:szCs w:val="48"/>
                        </w:rPr>
                      </w:pPr>
                      <w:bookmarkStart w:id="5001" w:name="_Toc169174330"/>
                      <w:r w:rsidRPr="00630E21">
                        <w:rPr>
                          <w:rFonts w:ascii="Times New Roman" w:hAnsi="Times New Roman"/>
                          <w:bCs/>
                          <w:sz w:val="48"/>
                          <w:szCs w:val="48"/>
                        </w:rPr>
                        <w:t>ДИПЛОМНА РОБОТА</w:t>
                      </w:r>
                      <w:bookmarkEnd w:id="5001"/>
                    </w:p>
                    <w:p w14:paraId="613A5DC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72C38E4" w14:textId="77777777" w:rsidR="00A43AC3" w:rsidRPr="005E3013" w:rsidRDefault="00A43AC3" w:rsidP="00987998">
                      <w:pPr>
                        <w:pStyle w:val="2"/>
                        <w:spacing w:line="276" w:lineRule="auto"/>
                        <w:rPr>
                          <w:b w:val="0"/>
                          <w:bCs/>
                          <w:iCs/>
                          <w:sz w:val="48"/>
                          <w:szCs w:val="48"/>
                          <w:highlight w:val="yellow"/>
                        </w:rPr>
                      </w:pPr>
                      <w:bookmarkStart w:id="5002" w:name="_Toc16917433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002"/>
                    </w:p>
                    <w:p w14:paraId="168F530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3700E7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CE8323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2DC38CA" w14:textId="77777777" w:rsidR="00A43AC3" w:rsidRPr="00B1453A" w:rsidRDefault="00A43AC3" w:rsidP="00987998">
                      <w:pPr>
                        <w:jc w:val="center"/>
                        <w:rPr>
                          <w:rFonts w:ascii="Calibri" w:hAnsi="Calibri"/>
                          <w:sz w:val="36"/>
                          <w:szCs w:val="36"/>
                        </w:rPr>
                      </w:pPr>
                    </w:p>
                    <w:p w14:paraId="557B3CB4" w14:textId="77777777" w:rsidR="00A43AC3" w:rsidRDefault="00A43AC3" w:rsidP="00987998">
                      <w:pPr>
                        <w:jc w:val="center"/>
                        <w:rPr>
                          <w:rFonts w:ascii="Times New Roman CYR" w:hAnsi="Times New Roman CYR" w:cs="Times New Roman CYR"/>
                          <w:sz w:val="36"/>
                          <w:szCs w:val="36"/>
                        </w:rPr>
                      </w:pPr>
                    </w:p>
                    <w:p w14:paraId="73D49C62" w14:textId="77777777" w:rsidR="00A43AC3" w:rsidRDefault="00A43AC3"/>
                    <w:p w14:paraId="3E804806" w14:textId="77777777" w:rsidR="00A43AC3" w:rsidRPr="00630E21" w:rsidRDefault="00A43AC3" w:rsidP="00987998">
                      <w:pPr>
                        <w:pStyle w:val="3"/>
                        <w:spacing w:line="276" w:lineRule="auto"/>
                        <w:rPr>
                          <w:rFonts w:ascii="Times New Roman" w:hAnsi="Times New Roman"/>
                          <w:bCs/>
                          <w:sz w:val="48"/>
                          <w:szCs w:val="48"/>
                        </w:rPr>
                      </w:pPr>
                      <w:bookmarkStart w:id="5003" w:name="_Toc169174332"/>
                      <w:r w:rsidRPr="00630E21">
                        <w:rPr>
                          <w:rFonts w:ascii="Times New Roman" w:hAnsi="Times New Roman"/>
                          <w:bCs/>
                          <w:sz w:val="48"/>
                          <w:szCs w:val="48"/>
                        </w:rPr>
                        <w:t>ДИПЛОМНА РОБОТА</w:t>
                      </w:r>
                      <w:bookmarkEnd w:id="5003"/>
                    </w:p>
                    <w:p w14:paraId="5A57E1B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87B6459" w14:textId="77777777" w:rsidR="00A43AC3" w:rsidRPr="005E3013" w:rsidRDefault="00A43AC3" w:rsidP="00987998">
                      <w:pPr>
                        <w:pStyle w:val="2"/>
                        <w:spacing w:line="276" w:lineRule="auto"/>
                        <w:rPr>
                          <w:b w:val="0"/>
                          <w:bCs/>
                          <w:iCs/>
                          <w:sz w:val="48"/>
                          <w:szCs w:val="48"/>
                          <w:highlight w:val="yellow"/>
                        </w:rPr>
                      </w:pPr>
                      <w:bookmarkStart w:id="5004" w:name="_Toc16917433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004"/>
                    </w:p>
                    <w:p w14:paraId="30C5AAF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A3D5AB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ECEF2A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43FE362" w14:textId="77777777" w:rsidR="00A43AC3" w:rsidRPr="00B1453A" w:rsidRDefault="00A43AC3" w:rsidP="00987998">
                      <w:pPr>
                        <w:jc w:val="center"/>
                        <w:rPr>
                          <w:rFonts w:ascii="Calibri" w:hAnsi="Calibri"/>
                          <w:sz w:val="36"/>
                          <w:szCs w:val="36"/>
                        </w:rPr>
                      </w:pPr>
                    </w:p>
                    <w:p w14:paraId="120303F7" w14:textId="77777777" w:rsidR="00A43AC3" w:rsidRDefault="00A43AC3" w:rsidP="00987998">
                      <w:pPr>
                        <w:jc w:val="center"/>
                        <w:rPr>
                          <w:rFonts w:ascii="Times New Roman CYR" w:hAnsi="Times New Roman CYR" w:cs="Times New Roman CYR"/>
                          <w:sz w:val="36"/>
                          <w:szCs w:val="36"/>
                        </w:rPr>
                      </w:pPr>
                    </w:p>
                    <w:p w14:paraId="18BBDAA6" w14:textId="77777777" w:rsidR="00A43AC3" w:rsidRDefault="00A43AC3"/>
                    <w:p w14:paraId="79BFC374" w14:textId="77777777" w:rsidR="00A43AC3" w:rsidRPr="00630E21" w:rsidRDefault="00A43AC3" w:rsidP="00987998">
                      <w:pPr>
                        <w:pStyle w:val="3"/>
                        <w:spacing w:line="276" w:lineRule="auto"/>
                        <w:rPr>
                          <w:rFonts w:ascii="Times New Roman" w:hAnsi="Times New Roman"/>
                          <w:bCs/>
                          <w:sz w:val="48"/>
                          <w:szCs w:val="48"/>
                        </w:rPr>
                      </w:pPr>
                      <w:bookmarkStart w:id="5005" w:name="_Toc169174334"/>
                      <w:r w:rsidRPr="00630E21">
                        <w:rPr>
                          <w:rFonts w:ascii="Times New Roman" w:hAnsi="Times New Roman"/>
                          <w:bCs/>
                          <w:sz w:val="48"/>
                          <w:szCs w:val="48"/>
                        </w:rPr>
                        <w:t>ДИПЛОМНА РОБОТА</w:t>
                      </w:r>
                      <w:bookmarkEnd w:id="5005"/>
                    </w:p>
                    <w:p w14:paraId="4CBA3F5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01CAC5F" w14:textId="77777777" w:rsidR="00A43AC3" w:rsidRPr="005E3013" w:rsidRDefault="00A43AC3" w:rsidP="00987998">
                      <w:pPr>
                        <w:pStyle w:val="2"/>
                        <w:spacing w:line="276" w:lineRule="auto"/>
                        <w:rPr>
                          <w:b w:val="0"/>
                          <w:bCs/>
                          <w:iCs/>
                          <w:sz w:val="48"/>
                          <w:szCs w:val="48"/>
                          <w:highlight w:val="yellow"/>
                        </w:rPr>
                      </w:pPr>
                      <w:bookmarkStart w:id="5006" w:name="_Toc16917433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006"/>
                    </w:p>
                    <w:p w14:paraId="070D821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C44946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DFF254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0456B5C" w14:textId="77777777" w:rsidR="00A43AC3" w:rsidRPr="00B1453A" w:rsidRDefault="00A43AC3" w:rsidP="00987998">
                      <w:pPr>
                        <w:jc w:val="center"/>
                        <w:rPr>
                          <w:rFonts w:ascii="Calibri" w:hAnsi="Calibri"/>
                          <w:sz w:val="36"/>
                          <w:szCs w:val="36"/>
                        </w:rPr>
                      </w:pPr>
                    </w:p>
                    <w:p w14:paraId="2234711B" w14:textId="77777777" w:rsidR="00A43AC3" w:rsidRDefault="00A43AC3" w:rsidP="00987998">
                      <w:pPr>
                        <w:jc w:val="center"/>
                        <w:rPr>
                          <w:rFonts w:ascii="Times New Roman CYR" w:hAnsi="Times New Roman CYR" w:cs="Times New Roman CYR"/>
                          <w:sz w:val="36"/>
                          <w:szCs w:val="36"/>
                        </w:rPr>
                      </w:pPr>
                    </w:p>
                    <w:p w14:paraId="50E3D3A0" w14:textId="77777777" w:rsidR="00A43AC3" w:rsidRDefault="00A43AC3"/>
                    <w:p w14:paraId="4F3A9184" w14:textId="77777777" w:rsidR="00A43AC3" w:rsidRPr="00630E21" w:rsidRDefault="00A43AC3" w:rsidP="00987998">
                      <w:pPr>
                        <w:pStyle w:val="3"/>
                        <w:spacing w:line="276" w:lineRule="auto"/>
                        <w:rPr>
                          <w:rFonts w:ascii="Times New Roman" w:hAnsi="Times New Roman"/>
                          <w:bCs/>
                          <w:sz w:val="48"/>
                          <w:szCs w:val="48"/>
                        </w:rPr>
                      </w:pPr>
                      <w:bookmarkStart w:id="5007" w:name="_Toc169174336"/>
                      <w:r w:rsidRPr="00630E21">
                        <w:rPr>
                          <w:rFonts w:ascii="Times New Roman" w:hAnsi="Times New Roman"/>
                          <w:bCs/>
                          <w:sz w:val="48"/>
                          <w:szCs w:val="48"/>
                        </w:rPr>
                        <w:t>ДИПЛОМНА РОБОТА</w:t>
                      </w:r>
                      <w:bookmarkEnd w:id="5007"/>
                    </w:p>
                    <w:p w14:paraId="14ED607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19AF4E5" w14:textId="77777777" w:rsidR="00A43AC3" w:rsidRPr="005E3013" w:rsidRDefault="00A43AC3" w:rsidP="00987998">
                      <w:pPr>
                        <w:pStyle w:val="2"/>
                        <w:spacing w:line="276" w:lineRule="auto"/>
                        <w:rPr>
                          <w:b w:val="0"/>
                          <w:bCs/>
                          <w:iCs/>
                          <w:sz w:val="48"/>
                          <w:szCs w:val="48"/>
                          <w:highlight w:val="yellow"/>
                        </w:rPr>
                      </w:pPr>
                      <w:bookmarkStart w:id="5008" w:name="_Toc16917433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008"/>
                    </w:p>
                    <w:p w14:paraId="60B1E77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4094D7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3EEBA6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87112C0" w14:textId="77777777" w:rsidR="00A43AC3" w:rsidRPr="00B1453A" w:rsidRDefault="00A43AC3" w:rsidP="00987998">
                      <w:pPr>
                        <w:jc w:val="center"/>
                        <w:rPr>
                          <w:rFonts w:ascii="Calibri" w:hAnsi="Calibri"/>
                          <w:sz w:val="36"/>
                          <w:szCs w:val="36"/>
                        </w:rPr>
                      </w:pPr>
                    </w:p>
                    <w:p w14:paraId="34E91EBA" w14:textId="77777777" w:rsidR="00A43AC3" w:rsidRDefault="00A43AC3" w:rsidP="00987998">
                      <w:pPr>
                        <w:jc w:val="center"/>
                        <w:rPr>
                          <w:rFonts w:ascii="Times New Roman CYR" w:hAnsi="Times New Roman CYR" w:cs="Times New Roman CYR"/>
                          <w:sz w:val="36"/>
                          <w:szCs w:val="36"/>
                        </w:rPr>
                      </w:pPr>
                    </w:p>
                    <w:p w14:paraId="6E4C8A47" w14:textId="77777777" w:rsidR="00A43AC3" w:rsidRDefault="00A43AC3"/>
                    <w:p w14:paraId="0961B54A" w14:textId="77777777" w:rsidR="00A43AC3" w:rsidRPr="00630E21" w:rsidRDefault="00A43AC3" w:rsidP="00987998">
                      <w:pPr>
                        <w:pStyle w:val="3"/>
                        <w:spacing w:line="276" w:lineRule="auto"/>
                        <w:rPr>
                          <w:rFonts w:ascii="Times New Roman" w:hAnsi="Times New Roman"/>
                          <w:bCs/>
                          <w:sz w:val="48"/>
                          <w:szCs w:val="48"/>
                        </w:rPr>
                      </w:pPr>
                      <w:bookmarkStart w:id="5009" w:name="_Toc169174338"/>
                      <w:r w:rsidRPr="00630E21">
                        <w:rPr>
                          <w:rFonts w:ascii="Times New Roman" w:hAnsi="Times New Roman"/>
                          <w:bCs/>
                          <w:sz w:val="48"/>
                          <w:szCs w:val="48"/>
                        </w:rPr>
                        <w:t>ДИПЛОМНА РОБОТА</w:t>
                      </w:r>
                      <w:bookmarkEnd w:id="5009"/>
                    </w:p>
                    <w:p w14:paraId="0474962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7B10779" w14:textId="77777777" w:rsidR="00A43AC3" w:rsidRPr="005E3013" w:rsidRDefault="00A43AC3" w:rsidP="00987998">
                      <w:pPr>
                        <w:pStyle w:val="2"/>
                        <w:spacing w:line="276" w:lineRule="auto"/>
                        <w:rPr>
                          <w:b w:val="0"/>
                          <w:bCs/>
                          <w:iCs/>
                          <w:sz w:val="48"/>
                          <w:szCs w:val="48"/>
                          <w:highlight w:val="yellow"/>
                        </w:rPr>
                      </w:pPr>
                      <w:bookmarkStart w:id="5010" w:name="_Toc16917433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010"/>
                    </w:p>
                    <w:p w14:paraId="2D78745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114F19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B853DF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1A62BB4" w14:textId="77777777" w:rsidR="00A43AC3" w:rsidRPr="00B1453A" w:rsidRDefault="00A43AC3" w:rsidP="00987998">
                      <w:pPr>
                        <w:jc w:val="center"/>
                        <w:rPr>
                          <w:rFonts w:ascii="Calibri" w:hAnsi="Calibri"/>
                          <w:sz w:val="36"/>
                          <w:szCs w:val="36"/>
                        </w:rPr>
                      </w:pPr>
                    </w:p>
                    <w:p w14:paraId="3EE785F9" w14:textId="77777777" w:rsidR="00A43AC3" w:rsidRDefault="00A43AC3" w:rsidP="00987998">
                      <w:pPr>
                        <w:jc w:val="center"/>
                        <w:rPr>
                          <w:rFonts w:ascii="Times New Roman CYR" w:hAnsi="Times New Roman CYR" w:cs="Times New Roman CYR"/>
                          <w:sz w:val="36"/>
                          <w:szCs w:val="36"/>
                        </w:rPr>
                      </w:pPr>
                    </w:p>
                    <w:p w14:paraId="530B8111" w14:textId="77777777" w:rsidR="00A43AC3" w:rsidRDefault="00A43AC3"/>
                    <w:p w14:paraId="7B633A52" w14:textId="77777777" w:rsidR="00A43AC3" w:rsidRPr="00630E21" w:rsidRDefault="00A43AC3" w:rsidP="00987998">
                      <w:pPr>
                        <w:pStyle w:val="3"/>
                        <w:spacing w:line="276" w:lineRule="auto"/>
                        <w:rPr>
                          <w:rFonts w:ascii="Times New Roman" w:hAnsi="Times New Roman"/>
                          <w:bCs/>
                          <w:sz w:val="48"/>
                          <w:szCs w:val="48"/>
                        </w:rPr>
                      </w:pPr>
                      <w:bookmarkStart w:id="5011" w:name="_Toc169174340"/>
                      <w:r w:rsidRPr="00630E21">
                        <w:rPr>
                          <w:rFonts w:ascii="Times New Roman" w:hAnsi="Times New Roman"/>
                          <w:bCs/>
                          <w:sz w:val="48"/>
                          <w:szCs w:val="48"/>
                        </w:rPr>
                        <w:t>ДИПЛОМНА РОБОТА</w:t>
                      </w:r>
                      <w:bookmarkEnd w:id="5011"/>
                    </w:p>
                    <w:p w14:paraId="28C1512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B5223DA" w14:textId="77777777" w:rsidR="00A43AC3" w:rsidRPr="005E3013" w:rsidRDefault="00A43AC3" w:rsidP="00987998">
                      <w:pPr>
                        <w:pStyle w:val="2"/>
                        <w:spacing w:line="276" w:lineRule="auto"/>
                        <w:rPr>
                          <w:b w:val="0"/>
                          <w:bCs/>
                          <w:iCs/>
                          <w:sz w:val="48"/>
                          <w:szCs w:val="48"/>
                          <w:highlight w:val="yellow"/>
                        </w:rPr>
                      </w:pPr>
                      <w:bookmarkStart w:id="5012" w:name="_Toc16917434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012"/>
                    </w:p>
                    <w:p w14:paraId="393612E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A7FDDF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6723EF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7E67075" w14:textId="77777777" w:rsidR="00A43AC3" w:rsidRPr="00B1453A" w:rsidRDefault="00A43AC3" w:rsidP="00987998">
                      <w:pPr>
                        <w:jc w:val="center"/>
                        <w:rPr>
                          <w:rFonts w:ascii="Calibri" w:hAnsi="Calibri"/>
                          <w:sz w:val="36"/>
                          <w:szCs w:val="36"/>
                        </w:rPr>
                      </w:pPr>
                    </w:p>
                    <w:p w14:paraId="4E751377" w14:textId="77777777" w:rsidR="00A43AC3" w:rsidRDefault="00A43AC3" w:rsidP="00987998">
                      <w:pPr>
                        <w:jc w:val="center"/>
                        <w:rPr>
                          <w:rFonts w:ascii="Times New Roman CYR" w:hAnsi="Times New Roman CYR" w:cs="Times New Roman CYR"/>
                          <w:sz w:val="36"/>
                          <w:szCs w:val="36"/>
                        </w:rPr>
                      </w:pPr>
                    </w:p>
                    <w:p w14:paraId="7C78A9B3" w14:textId="77777777" w:rsidR="00A43AC3" w:rsidRDefault="00A43AC3"/>
                    <w:p w14:paraId="3C132054" w14:textId="77777777" w:rsidR="00A43AC3" w:rsidRPr="00630E21" w:rsidRDefault="00A43AC3" w:rsidP="00987998">
                      <w:pPr>
                        <w:pStyle w:val="3"/>
                        <w:spacing w:line="276" w:lineRule="auto"/>
                        <w:rPr>
                          <w:rFonts w:ascii="Times New Roman" w:hAnsi="Times New Roman"/>
                          <w:bCs/>
                          <w:sz w:val="48"/>
                          <w:szCs w:val="48"/>
                        </w:rPr>
                      </w:pPr>
                      <w:bookmarkStart w:id="5013" w:name="_Toc169174342"/>
                      <w:r w:rsidRPr="00630E21">
                        <w:rPr>
                          <w:rFonts w:ascii="Times New Roman" w:hAnsi="Times New Roman"/>
                          <w:bCs/>
                          <w:sz w:val="48"/>
                          <w:szCs w:val="48"/>
                        </w:rPr>
                        <w:t>ДИПЛОМНА РОБОТА</w:t>
                      </w:r>
                      <w:bookmarkEnd w:id="5013"/>
                    </w:p>
                    <w:p w14:paraId="44CC0A5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2B64F13" w14:textId="77777777" w:rsidR="00A43AC3" w:rsidRPr="005E3013" w:rsidRDefault="00A43AC3" w:rsidP="00987998">
                      <w:pPr>
                        <w:pStyle w:val="2"/>
                        <w:spacing w:line="276" w:lineRule="auto"/>
                        <w:rPr>
                          <w:b w:val="0"/>
                          <w:bCs/>
                          <w:iCs/>
                          <w:sz w:val="48"/>
                          <w:szCs w:val="48"/>
                          <w:highlight w:val="yellow"/>
                        </w:rPr>
                      </w:pPr>
                      <w:bookmarkStart w:id="5014" w:name="_Toc16917434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014"/>
                    </w:p>
                    <w:p w14:paraId="07047C1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218952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41EF87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32F04BD" w14:textId="77777777" w:rsidR="00A43AC3" w:rsidRPr="00B1453A" w:rsidRDefault="00A43AC3" w:rsidP="00987998">
                      <w:pPr>
                        <w:jc w:val="center"/>
                        <w:rPr>
                          <w:rFonts w:ascii="Calibri" w:hAnsi="Calibri"/>
                          <w:sz w:val="36"/>
                          <w:szCs w:val="36"/>
                        </w:rPr>
                      </w:pPr>
                    </w:p>
                    <w:p w14:paraId="3DD584C7" w14:textId="77777777" w:rsidR="00A43AC3" w:rsidRDefault="00A43AC3" w:rsidP="00987998">
                      <w:pPr>
                        <w:jc w:val="center"/>
                        <w:rPr>
                          <w:rFonts w:ascii="Times New Roman CYR" w:hAnsi="Times New Roman CYR" w:cs="Times New Roman CYR"/>
                          <w:sz w:val="36"/>
                          <w:szCs w:val="36"/>
                        </w:rPr>
                      </w:pPr>
                    </w:p>
                    <w:p w14:paraId="43539006" w14:textId="77777777" w:rsidR="00A43AC3" w:rsidRDefault="00A43AC3"/>
                    <w:p w14:paraId="77C91CD4" w14:textId="77777777" w:rsidR="000658DF" w:rsidRPr="003A41B8" w:rsidRDefault="000658DF" w:rsidP="000658DF">
                      <w:pPr>
                        <w:pStyle w:val="3"/>
                        <w:spacing w:line="300" w:lineRule="auto"/>
                        <w:rPr>
                          <w:rFonts w:ascii="Times New Roman CYR" w:hAnsi="Times New Roman CYR"/>
                          <w:i/>
                          <w:iCs/>
                          <w:sz w:val="44"/>
                          <w:szCs w:val="44"/>
                        </w:rPr>
                      </w:pPr>
                      <w:bookmarkStart w:id="5015" w:name="_Toc169174344"/>
                      <w:r w:rsidRPr="003A41B8">
                        <w:rPr>
                          <w:rFonts w:ascii="Times New Roman CYR" w:hAnsi="Times New Roman CYR"/>
                          <w:i/>
                          <w:iCs/>
                          <w:sz w:val="44"/>
                          <w:szCs w:val="44"/>
                        </w:rPr>
                        <w:t>ДИПЛОМНА РОБОТА БАКАЛАВРА</w:t>
                      </w:r>
                      <w:bookmarkEnd w:id="5015"/>
                      <w:r w:rsidRPr="003A41B8">
                        <w:rPr>
                          <w:rFonts w:ascii="Times New Roman CYR" w:hAnsi="Times New Roman CYR"/>
                          <w:i/>
                          <w:iCs/>
                          <w:sz w:val="44"/>
                          <w:szCs w:val="44"/>
                        </w:rPr>
                        <w:t xml:space="preserve"> </w:t>
                      </w:r>
                    </w:p>
                    <w:p w14:paraId="7963EB5F" w14:textId="77777777" w:rsidR="000658DF" w:rsidRPr="000D3135" w:rsidRDefault="000658DF" w:rsidP="000658DF">
                      <w:pPr>
                        <w:pStyle w:val="2"/>
                        <w:spacing w:line="300" w:lineRule="auto"/>
                        <w:rPr>
                          <w:rFonts w:ascii="Times New Roman CYR" w:hAnsi="Times New Roman CYR"/>
                          <w:b w:val="0"/>
                          <w:sz w:val="44"/>
                          <w:szCs w:val="44"/>
                        </w:rPr>
                      </w:pPr>
                      <w:bookmarkStart w:id="5016" w:name="_Toc169174345"/>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5016"/>
                    </w:p>
                    <w:p w14:paraId="09498D2E"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65B9E651"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27C58BA4" w14:textId="77777777" w:rsidR="000658DF" w:rsidRPr="000D3135" w:rsidRDefault="000658DF" w:rsidP="000658DF">
                      <w:pPr>
                        <w:spacing w:line="300" w:lineRule="auto"/>
                        <w:jc w:val="center"/>
                        <w:rPr>
                          <w:b/>
                          <w:lang w:val="uk-UA"/>
                        </w:rPr>
                      </w:pPr>
                    </w:p>
                    <w:p w14:paraId="608AE0BA"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4ADC2AB8" w14:textId="77777777" w:rsidR="00A43AC3" w:rsidRPr="00B1453A" w:rsidRDefault="00A43AC3" w:rsidP="00987998">
                      <w:pPr>
                        <w:jc w:val="center"/>
                        <w:rPr>
                          <w:rFonts w:ascii="Calibri" w:hAnsi="Calibri"/>
                          <w:sz w:val="36"/>
                          <w:szCs w:val="36"/>
                        </w:rPr>
                      </w:pPr>
                    </w:p>
                    <w:p w14:paraId="7B5FA4F0" w14:textId="77777777" w:rsidR="00A43AC3" w:rsidRDefault="00A43AC3" w:rsidP="00987998">
                      <w:pPr>
                        <w:jc w:val="center"/>
                        <w:rPr>
                          <w:rFonts w:ascii="Times New Roman CYR" w:hAnsi="Times New Roman CYR" w:cs="Times New Roman CYR"/>
                          <w:sz w:val="36"/>
                          <w:szCs w:val="36"/>
                        </w:rPr>
                      </w:pPr>
                    </w:p>
                    <w:p w14:paraId="1F479210" w14:textId="77777777" w:rsidR="00A43AC3" w:rsidRDefault="00A43AC3"/>
                    <w:p w14:paraId="17BB217E" w14:textId="77777777" w:rsidR="00A43AC3" w:rsidRPr="00630E21" w:rsidRDefault="00A43AC3" w:rsidP="00987998">
                      <w:pPr>
                        <w:pStyle w:val="3"/>
                        <w:spacing w:line="276" w:lineRule="auto"/>
                        <w:rPr>
                          <w:rFonts w:ascii="Times New Roman" w:hAnsi="Times New Roman"/>
                          <w:bCs/>
                          <w:sz w:val="48"/>
                          <w:szCs w:val="48"/>
                        </w:rPr>
                      </w:pPr>
                      <w:bookmarkStart w:id="5017" w:name="_Toc169174346"/>
                      <w:r w:rsidRPr="00630E21">
                        <w:rPr>
                          <w:rFonts w:ascii="Times New Roman" w:hAnsi="Times New Roman"/>
                          <w:bCs/>
                          <w:sz w:val="48"/>
                          <w:szCs w:val="48"/>
                        </w:rPr>
                        <w:t>ДИПЛОМНА РОБОТА</w:t>
                      </w:r>
                      <w:bookmarkEnd w:id="5017"/>
                    </w:p>
                    <w:p w14:paraId="0100A2A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06CF69A" w14:textId="77777777" w:rsidR="00A43AC3" w:rsidRPr="005E3013" w:rsidRDefault="00A43AC3" w:rsidP="00987998">
                      <w:pPr>
                        <w:pStyle w:val="2"/>
                        <w:spacing w:line="276" w:lineRule="auto"/>
                        <w:rPr>
                          <w:b w:val="0"/>
                          <w:bCs/>
                          <w:iCs/>
                          <w:sz w:val="48"/>
                          <w:szCs w:val="48"/>
                          <w:highlight w:val="yellow"/>
                        </w:rPr>
                      </w:pPr>
                      <w:bookmarkStart w:id="5018" w:name="_Toc16917434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018"/>
                    </w:p>
                    <w:p w14:paraId="3F3D372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A7ABEC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1F4EEF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C7F84EA" w14:textId="77777777" w:rsidR="00A43AC3" w:rsidRPr="00B1453A" w:rsidRDefault="00A43AC3" w:rsidP="00987998">
                      <w:pPr>
                        <w:jc w:val="center"/>
                        <w:rPr>
                          <w:rFonts w:ascii="Calibri" w:hAnsi="Calibri"/>
                          <w:sz w:val="36"/>
                          <w:szCs w:val="36"/>
                        </w:rPr>
                      </w:pPr>
                    </w:p>
                    <w:p w14:paraId="731AFE64" w14:textId="77777777" w:rsidR="00A43AC3" w:rsidRDefault="00A43AC3" w:rsidP="00987998">
                      <w:pPr>
                        <w:jc w:val="center"/>
                        <w:rPr>
                          <w:rFonts w:ascii="Times New Roman CYR" w:hAnsi="Times New Roman CYR" w:cs="Times New Roman CYR"/>
                          <w:sz w:val="36"/>
                          <w:szCs w:val="36"/>
                        </w:rPr>
                      </w:pPr>
                    </w:p>
                    <w:p w14:paraId="6D9E260E" w14:textId="77777777" w:rsidR="00A43AC3" w:rsidRDefault="00A43AC3"/>
                    <w:p w14:paraId="6726DE4B" w14:textId="77777777" w:rsidR="00A43AC3" w:rsidRPr="00630E21" w:rsidRDefault="00A43AC3" w:rsidP="00987998">
                      <w:pPr>
                        <w:pStyle w:val="3"/>
                        <w:spacing w:line="276" w:lineRule="auto"/>
                        <w:rPr>
                          <w:rFonts w:ascii="Times New Roman" w:hAnsi="Times New Roman"/>
                          <w:bCs/>
                          <w:sz w:val="48"/>
                          <w:szCs w:val="48"/>
                        </w:rPr>
                      </w:pPr>
                      <w:bookmarkStart w:id="5019" w:name="_Toc169174348"/>
                      <w:r w:rsidRPr="00630E21">
                        <w:rPr>
                          <w:rFonts w:ascii="Times New Roman" w:hAnsi="Times New Roman"/>
                          <w:bCs/>
                          <w:sz w:val="48"/>
                          <w:szCs w:val="48"/>
                        </w:rPr>
                        <w:t>ДИПЛОМНА РОБОТА</w:t>
                      </w:r>
                      <w:bookmarkEnd w:id="5019"/>
                    </w:p>
                    <w:p w14:paraId="592AE32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D5904F7" w14:textId="77777777" w:rsidR="00A43AC3" w:rsidRPr="005E3013" w:rsidRDefault="00A43AC3" w:rsidP="00987998">
                      <w:pPr>
                        <w:pStyle w:val="2"/>
                        <w:spacing w:line="276" w:lineRule="auto"/>
                        <w:rPr>
                          <w:b w:val="0"/>
                          <w:bCs/>
                          <w:iCs/>
                          <w:sz w:val="48"/>
                          <w:szCs w:val="48"/>
                          <w:highlight w:val="yellow"/>
                        </w:rPr>
                      </w:pPr>
                      <w:bookmarkStart w:id="5020" w:name="_Toc16917434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020"/>
                    </w:p>
                    <w:p w14:paraId="3B20619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44D440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337E71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2A9EED9" w14:textId="77777777" w:rsidR="00A43AC3" w:rsidRPr="00B1453A" w:rsidRDefault="00A43AC3" w:rsidP="00987998">
                      <w:pPr>
                        <w:jc w:val="center"/>
                        <w:rPr>
                          <w:rFonts w:ascii="Calibri" w:hAnsi="Calibri"/>
                          <w:sz w:val="36"/>
                          <w:szCs w:val="36"/>
                        </w:rPr>
                      </w:pPr>
                    </w:p>
                    <w:p w14:paraId="1C3CADDD" w14:textId="77777777" w:rsidR="00A43AC3" w:rsidRDefault="00A43AC3" w:rsidP="00987998">
                      <w:pPr>
                        <w:jc w:val="center"/>
                        <w:rPr>
                          <w:rFonts w:ascii="Times New Roman CYR" w:hAnsi="Times New Roman CYR" w:cs="Times New Roman CYR"/>
                          <w:sz w:val="36"/>
                          <w:szCs w:val="36"/>
                        </w:rPr>
                      </w:pPr>
                    </w:p>
                    <w:p w14:paraId="5EE6B626" w14:textId="77777777" w:rsidR="00A43AC3" w:rsidRDefault="00A43AC3"/>
                    <w:p w14:paraId="53E6B8DA" w14:textId="77777777" w:rsidR="00A43AC3" w:rsidRPr="00630E21" w:rsidRDefault="00A43AC3" w:rsidP="00987998">
                      <w:pPr>
                        <w:pStyle w:val="3"/>
                        <w:spacing w:line="276" w:lineRule="auto"/>
                        <w:rPr>
                          <w:rFonts w:ascii="Times New Roman" w:hAnsi="Times New Roman"/>
                          <w:bCs/>
                          <w:sz w:val="48"/>
                          <w:szCs w:val="48"/>
                        </w:rPr>
                      </w:pPr>
                      <w:bookmarkStart w:id="5021" w:name="_Toc169174350"/>
                      <w:r w:rsidRPr="00630E21">
                        <w:rPr>
                          <w:rFonts w:ascii="Times New Roman" w:hAnsi="Times New Roman"/>
                          <w:bCs/>
                          <w:sz w:val="48"/>
                          <w:szCs w:val="48"/>
                        </w:rPr>
                        <w:t>ДИПЛОМНА РОБОТА</w:t>
                      </w:r>
                      <w:bookmarkEnd w:id="5021"/>
                    </w:p>
                    <w:p w14:paraId="554E765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E1F883B" w14:textId="77777777" w:rsidR="00A43AC3" w:rsidRPr="005E3013" w:rsidRDefault="00A43AC3" w:rsidP="00987998">
                      <w:pPr>
                        <w:pStyle w:val="2"/>
                        <w:spacing w:line="276" w:lineRule="auto"/>
                        <w:rPr>
                          <w:b w:val="0"/>
                          <w:bCs/>
                          <w:iCs/>
                          <w:sz w:val="48"/>
                          <w:szCs w:val="48"/>
                          <w:highlight w:val="yellow"/>
                        </w:rPr>
                      </w:pPr>
                      <w:bookmarkStart w:id="5022" w:name="_Toc16917435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022"/>
                    </w:p>
                    <w:p w14:paraId="5ABA0CF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E90F95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AB93CC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F5D08B6" w14:textId="77777777" w:rsidR="00A43AC3" w:rsidRPr="00B1453A" w:rsidRDefault="00A43AC3" w:rsidP="00987998">
                      <w:pPr>
                        <w:jc w:val="center"/>
                        <w:rPr>
                          <w:rFonts w:ascii="Calibri" w:hAnsi="Calibri"/>
                          <w:sz w:val="36"/>
                          <w:szCs w:val="36"/>
                        </w:rPr>
                      </w:pPr>
                    </w:p>
                    <w:p w14:paraId="2F242255" w14:textId="77777777" w:rsidR="00A43AC3" w:rsidRDefault="00A43AC3" w:rsidP="00987998">
                      <w:pPr>
                        <w:jc w:val="center"/>
                        <w:rPr>
                          <w:rFonts w:ascii="Times New Roman CYR" w:hAnsi="Times New Roman CYR" w:cs="Times New Roman CYR"/>
                          <w:sz w:val="36"/>
                          <w:szCs w:val="36"/>
                        </w:rPr>
                      </w:pPr>
                    </w:p>
                    <w:p w14:paraId="1845E63B" w14:textId="77777777" w:rsidR="00A43AC3" w:rsidRDefault="00A43AC3"/>
                    <w:p w14:paraId="4C9E269F" w14:textId="77777777" w:rsidR="00A43AC3" w:rsidRPr="00630E21" w:rsidRDefault="00A43AC3" w:rsidP="00987998">
                      <w:pPr>
                        <w:pStyle w:val="3"/>
                        <w:spacing w:line="276" w:lineRule="auto"/>
                        <w:rPr>
                          <w:rFonts w:ascii="Times New Roman" w:hAnsi="Times New Roman"/>
                          <w:bCs/>
                          <w:sz w:val="48"/>
                          <w:szCs w:val="48"/>
                        </w:rPr>
                      </w:pPr>
                      <w:bookmarkStart w:id="5023" w:name="_Toc169174352"/>
                      <w:r w:rsidRPr="00630E21">
                        <w:rPr>
                          <w:rFonts w:ascii="Times New Roman" w:hAnsi="Times New Roman"/>
                          <w:bCs/>
                          <w:sz w:val="48"/>
                          <w:szCs w:val="48"/>
                        </w:rPr>
                        <w:t>ДИПЛОМНА РОБОТА</w:t>
                      </w:r>
                      <w:bookmarkEnd w:id="5023"/>
                    </w:p>
                    <w:p w14:paraId="6A3C7CA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D86D2CF" w14:textId="77777777" w:rsidR="00A43AC3" w:rsidRPr="005E3013" w:rsidRDefault="00A43AC3" w:rsidP="00987998">
                      <w:pPr>
                        <w:pStyle w:val="2"/>
                        <w:spacing w:line="276" w:lineRule="auto"/>
                        <w:rPr>
                          <w:b w:val="0"/>
                          <w:bCs/>
                          <w:iCs/>
                          <w:sz w:val="48"/>
                          <w:szCs w:val="48"/>
                          <w:highlight w:val="yellow"/>
                        </w:rPr>
                      </w:pPr>
                      <w:bookmarkStart w:id="5024" w:name="_Toc16917435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024"/>
                    </w:p>
                    <w:p w14:paraId="2852154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006587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E7BF49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4632357" w14:textId="77777777" w:rsidR="00A43AC3" w:rsidRPr="00B1453A" w:rsidRDefault="00A43AC3" w:rsidP="00987998">
                      <w:pPr>
                        <w:jc w:val="center"/>
                        <w:rPr>
                          <w:rFonts w:ascii="Calibri" w:hAnsi="Calibri"/>
                          <w:sz w:val="36"/>
                          <w:szCs w:val="36"/>
                        </w:rPr>
                      </w:pPr>
                    </w:p>
                    <w:p w14:paraId="5A4F9C51" w14:textId="77777777" w:rsidR="00A43AC3" w:rsidRDefault="00A43AC3" w:rsidP="00987998">
                      <w:pPr>
                        <w:jc w:val="center"/>
                        <w:rPr>
                          <w:rFonts w:ascii="Times New Roman CYR" w:hAnsi="Times New Roman CYR" w:cs="Times New Roman CYR"/>
                          <w:sz w:val="36"/>
                          <w:szCs w:val="36"/>
                        </w:rPr>
                      </w:pPr>
                    </w:p>
                    <w:p w14:paraId="3B2CB5DA" w14:textId="77777777" w:rsidR="00A43AC3" w:rsidRDefault="00A43AC3"/>
                    <w:p w14:paraId="3D4951A6" w14:textId="77777777" w:rsidR="00A43AC3" w:rsidRPr="00630E21" w:rsidRDefault="00A43AC3" w:rsidP="00987998">
                      <w:pPr>
                        <w:pStyle w:val="3"/>
                        <w:spacing w:line="276" w:lineRule="auto"/>
                        <w:rPr>
                          <w:rFonts w:ascii="Times New Roman" w:hAnsi="Times New Roman"/>
                          <w:bCs/>
                          <w:sz w:val="48"/>
                          <w:szCs w:val="48"/>
                        </w:rPr>
                      </w:pPr>
                      <w:bookmarkStart w:id="5025" w:name="_Toc169174354"/>
                      <w:r w:rsidRPr="00630E21">
                        <w:rPr>
                          <w:rFonts w:ascii="Times New Roman" w:hAnsi="Times New Roman"/>
                          <w:bCs/>
                          <w:sz w:val="48"/>
                          <w:szCs w:val="48"/>
                        </w:rPr>
                        <w:t>ДИПЛОМНА РОБОТА</w:t>
                      </w:r>
                      <w:bookmarkEnd w:id="5025"/>
                    </w:p>
                    <w:p w14:paraId="40CE24E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F6A4BFE" w14:textId="77777777" w:rsidR="00A43AC3" w:rsidRPr="005E3013" w:rsidRDefault="00A43AC3" w:rsidP="00987998">
                      <w:pPr>
                        <w:pStyle w:val="2"/>
                        <w:spacing w:line="276" w:lineRule="auto"/>
                        <w:rPr>
                          <w:b w:val="0"/>
                          <w:bCs/>
                          <w:iCs/>
                          <w:sz w:val="48"/>
                          <w:szCs w:val="48"/>
                          <w:highlight w:val="yellow"/>
                        </w:rPr>
                      </w:pPr>
                      <w:bookmarkStart w:id="5026" w:name="_Toc16917435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026"/>
                    </w:p>
                    <w:p w14:paraId="6BF2313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556813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2A8E9F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52546CF" w14:textId="77777777" w:rsidR="00A43AC3" w:rsidRPr="00B1453A" w:rsidRDefault="00A43AC3" w:rsidP="00987998">
                      <w:pPr>
                        <w:jc w:val="center"/>
                        <w:rPr>
                          <w:rFonts w:ascii="Calibri" w:hAnsi="Calibri"/>
                          <w:sz w:val="36"/>
                          <w:szCs w:val="36"/>
                        </w:rPr>
                      </w:pPr>
                    </w:p>
                    <w:p w14:paraId="421A3A02" w14:textId="77777777" w:rsidR="00A43AC3" w:rsidRDefault="00A43AC3" w:rsidP="00987998">
                      <w:pPr>
                        <w:jc w:val="center"/>
                        <w:rPr>
                          <w:rFonts w:ascii="Times New Roman CYR" w:hAnsi="Times New Roman CYR" w:cs="Times New Roman CYR"/>
                          <w:sz w:val="36"/>
                          <w:szCs w:val="36"/>
                        </w:rPr>
                      </w:pPr>
                    </w:p>
                    <w:p w14:paraId="03302B28" w14:textId="77777777" w:rsidR="00A43AC3" w:rsidRDefault="00A43AC3"/>
                    <w:p w14:paraId="69F45B7F" w14:textId="77777777" w:rsidR="00A43AC3" w:rsidRPr="00630E21" w:rsidRDefault="00A43AC3" w:rsidP="00987998">
                      <w:pPr>
                        <w:pStyle w:val="3"/>
                        <w:spacing w:line="276" w:lineRule="auto"/>
                        <w:rPr>
                          <w:rFonts w:ascii="Times New Roman" w:hAnsi="Times New Roman"/>
                          <w:bCs/>
                          <w:sz w:val="48"/>
                          <w:szCs w:val="48"/>
                        </w:rPr>
                      </w:pPr>
                      <w:bookmarkStart w:id="5027" w:name="_Toc169174356"/>
                      <w:r w:rsidRPr="00630E21">
                        <w:rPr>
                          <w:rFonts w:ascii="Times New Roman" w:hAnsi="Times New Roman"/>
                          <w:bCs/>
                          <w:sz w:val="48"/>
                          <w:szCs w:val="48"/>
                        </w:rPr>
                        <w:t>ДИПЛОМНА РОБОТА</w:t>
                      </w:r>
                      <w:bookmarkEnd w:id="5027"/>
                    </w:p>
                    <w:p w14:paraId="5E66F94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F76A124" w14:textId="77777777" w:rsidR="00A43AC3" w:rsidRPr="005E3013" w:rsidRDefault="00A43AC3" w:rsidP="00987998">
                      <w:pPr>
                        <w:pStyle w:val="2"/>
                        <w:spacing w:line="276" w:lineRule="auto"/>
                        <w:rPr>
                          <w:b w:val="0"/>
                          <w:bCs/>
                          <w:iCs/>
                          <w:sz w:val="48"/>
                          <w:szCs w:val="48"/>
                          <w:highlight w:val="yellow"/>
                        </w:rPr>
                      </w:pPr>
                      <w:bookmarkStart w:id="5028" w:name="_Toc16917435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028"/>
                    </w:p>
                    <w:p w14:paraId="7510B55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D09036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DD5312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6CBAD16" w14:textId="77777777" w:rsidR="00A43AC3" w:rsidRPr="00B1453A" w:rsidRDefault="00A43AC3" w:rsidP="00987998">
                      <w:pPr>
                        <w:jc w:val="center"/>
                        <w:rPr>
                          <w:rFonts w:ascii="Calibri" w:hAnsi="Calibri"/>
                          <w:sz w:val="36"/>
                          <w:szCs w:val="36"/>
                        </w:rPr>
                      </w:pPr>
                    </w:p>
                    <w:p w14:paraId="7EBC1202" w14:textId="77777777" w:rsidR="00A43AC3" w:rsidRDefault="00A43AC3" w:rsidP="00987998">
                      <w:pPr>
                        <w:jc w:val="center"/>
                        <w:rPr>
                          <w:rFonts w:ascii="Times New Roman CYR" w:hAnsi="Times New Roman CYR" w:cs="Times New Roman CYR"/>
                          <w:sz w:val="36"/>
                          <w:szCs w:val="36"/>
                        </w:rPr>
                      </w:pPr>
                    </w:p>
                    <w:p w14:paraId="100BE206" w14:textId="77777777" w:rsidR="00A43AC3" w:rsidRDefault="00A43AC3"/>
                    <w:p w14:paraId="32EAA712" w14:textId="77777777" w:rsidR="00A43AC3" w:rsidRPr="00630E21" w:rsidRDefault="00A43AC3" w:rsidP="00987998">
                      <w:pPr>
                        <w:pStyle w:val="3"/>
                        <w:spacing w:line="276" w:lineRule="auto"/>
                        <w:rPr>
                          <w:rFonts w:ascii="Times New Roman" w:hAnsi="Times New Roman"/>
                          <w:bCs/>
                          <w:sz w:val="48"/>
                          <w:szCs w:val="48"/>
                        </w:rPr>
                      </w:pPr>
                      <w:bookmarkStart w:id="5029" w:name="_Toc169174358"/>
                      <w:r w:rsidRPr="00630E21">
                        <w:rPr>
                          <w:rFonts w:ascii="Times New Roman" w:hAnsi="Times New Roman"/>
                          <w:bCs/>
                          <w:sz w:val="48"/>
                          <w:szCs w:val="48"/>
                        </w:rPr>
                        <w:t>ДИПЛОМНА РОБОТА</w:t>
                      </w:r>
                      <w:bookmarkEnd w:id="5029"/>
                    </w:p>
                    <w:p w14:paraId="6F181B6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AE12627" w14:textId="77777777" w:rsidR="00A43AC3" w:rsidRPr="005E3013" w:rsidRDefault="00A43AC3" w:rsidP="00987998">
                      <w:pPr>
                        <w:pStyle w:val="2"/>
                        <w:spacing w:line="276" w:lineRule="auto"/>
                        <w:rPr>
                          <w:b w:val="0"/>
                          <w:bCs/>
                          <w:iCs/>
                          <w:sz w:val="48"/>
                          <w:szCs w:val="48"/>
                          <w:highlight w:val="yellow"/>
                        </w:rPr>
                      </w:pPr>
                      <w:bookmarkStart w:id="5030" w:name="_Toc16917435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030"/>
                    </w:p>
                    <w:p w14:paraId="7A815BE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FAF1CB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BEE292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AAD49E8" w14:textId="77777777" w:rsidR="00A43AC3" w:rsidRPr="00B1453A" w:rsidRDefault="00A43AC3" w:rsidP="00987998">
                      <w:pPr>
                        <w:jc w:val="center"/>
                        <w:rPr>
                          <w:rFonts w:ascii="Calibri" w:hAnsi="Calibri"/>
                          <w:sz w:val="36"/>
                          <w:szCs w:val="36"/>
                        </w:rPr>
                      </w:pPr>
                    </w:p>
                    <w:p w14:paraId="74F91E79" w14:textId="77777777" w:rsidR="00A43AC3" w:rsidRDefault="00A43AC3" w:rsidP="00987998">
                      <w:pPr>
                        <w:jc w:val="center"/>
                        <w:rPr>
                          <w:rFonts w:ascii="Times New Roman CYR" w:hAnsi="Times New Roman CYR" w:cs="Times New Roman CYR"/>
                          <w:sz w:val="36"/>
                          <w:szCs w:val="36"/>
                        </w:rPr>
                      </w:pPr>
                    </w:p>
                    <w:p w14:paraId="1412F5F4" w14:textId="77777777" w:rsidR="00A43AC3" w:rsidRDefault="00A43AC3"/>
                    <w:p w14:paraId="36725DFE" w14:textId="77777777" w:rsidR="000658DF" w:rsidRPr="003A41B8" w:rsidRDefault="000658DF" w:rsidP="000658DF">
                      <w:pPr>
                        <w:pStyle w:val="3"/>
                        <w:spacing w:line="300" w:lineRule="auto"/>
                        <w:rPr>
                          <w:rFonts w:ascii="Times New Roman CYR" w:hAnsi="Times New Roman CYR"/>
                          <w:i/>
                          <w:iCs/>
                          <w:sz w:val="44"/>
                          <w:szCs w:val="44"/>
                        </w:rPr>
                      </w:pPr>
                      <w:bookmarkStart w:id="5031" w:name="_Toc169174360"/>
                      <w:r w:rsidRPr="003A41B8">
                        <w:rPr>
                          <w:rFonts w:ascii="Times New Roman CYR" w:hAnsi="Times New Roman CYR"/>
                          <w:i/>
                          <w:iCs/>
                          <w:sz w:val="44"/>
                          <w:szCs w:val="44"/>
                        </w:rPr>
                        <w:t>ДИПЛОМНА РОБОТА БАКАЛАВРА</w:t>
                      </w:r>
                      <w:bookmarkEnd w:id="5031"/>
                      <w:r w:rsidRPr="003A41B8">
                        <w:rPr>
                          <w:rFonts w:ascii="Times New Roman CYR" w:hAnsi="Times New Roman CYR"/>
                          <w:i/>
                          <w:iCs/>
                          <w:sz w:val="44"/>
                          <w:szCs w:val="44"/>
                        </w:rPr>
                        <w:t xml:space="preserve"> </w:t>
                      </w:r>
                    </w:p>
                    <w:p w14:paraId="5C8CB6A2" w14:textId="77777777" w:rsidR="000658DF" w:rsidRPr="000D3135" w:rsidRDefault="000658DF" w:rsidP="000658DF">
                      <w:pPr>
                        <w:pStyle w:val="2"/>
                        <w:spacing w:line="300" w:lineRule="auto"/>
                        <w:rPr>
                          <w:rFonts w:ascii="Times New Roman CYR" w:hAnsi="Times New Roman CYR"/>
                          <w:b w:val="0"/>
                          <w:sz w:val="44"/>
                          <w:szCs w:val="44"/>
                        </w:rPr>
                      </w:pPr>
                      <w:bookmarkStart w:id="5032" w:name="_Toc169174361"/>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5032"/>
                    </w:p>
                    <w:p w14:paraId="1D474B22"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531A0881"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28C51CB3" w14:textId="77777777" w:rsidR="000658DF" w:rsidRPr="000D3135" w:rsidRDefault="000658DF" w:rsidP="000658DF">
                      <w:pPr>
                        <w:spacing w:line="300" w:lineRule="auto"/>
                        <w:jc w:val="center"/>
                        <w:rPr>
                          <w:b/>
                          <w:lang w:val="uk-UA"/>
                        </w:rPr>
                      </w:pPr>
                    </w:p>
                    <w:p w14:paraId="2CEABEB8"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44A35B74" w14:textId="77777777" w:rsidR="00A43AC3" w:rsidRPr="00B1453A" w:rsidRDefault="00A43AC3" w:rsidP="00987998">
                      <w:pPr>
                        <w:jc w:val="center"/>
                        <w:rPr>
                          <w:rFonts w:ascii="Calibri" w:hAnsi="Calibri"/>
                          <w:sz w:val="36"/>
                          <w:szCs w:val="36"/>
                        </w:rPr>
                      </w:pPr>
                    </w:p>
                    <w:p w14:paraId="49F85D56" w14:textId="77777777" w:rsidR="00A43AC3" w:rsidRDefault="00A43AC3" w:rsidP="00987998">
                      <w:pPr>
                        <w:jc w:val="center"/>
                        <w:rPr>
                          <w:rFonts w:ascii="Times New Roman CYR" w:hAnsi="Times New Roman CYR" w:cs="Times New Roman CYR"/>
                          <w:sz w:val="36"/>
                          <w:szCs w:val="36"/>
                        </w:rPr>
                      </w:pPr>
                    </w:p>
                    <w:p w14:paraId="5821912B" w14:textId="77777777" w:rsidR="00A43AC3" w:rsidRDefault="00A43AC3"/>
                    <w:p w14:paraId="1ACB122A" w14:textId="77777777" w:rsidR="00A43AC3" w:rsidRPr="00630E21" w:rsidRDefault="00A43AC3" w:rsidP="00987998">
                      <w:pPr>
                        <w:pStyle w:val="3"/>
                        <w:spacing w:line="276" w:lineRule="auto"/>
                        <w:rPr>
                          <w:rFonts w:ascii="Times New Roman" w:hAnsi="Times New Roman"/>
                          <w:bCs/>
                          <w:sz w:val="48"/>
                          <w:szCs w:val="48"/>
                        </w:rPr>
                      </w:pPr>
                      <w:bookmarkStart w:id="5033" w:name="_Toc169174362"/>
                      <w:r w:rsidRPr="00630E21">
                        <w:rPr>
                          <w:rFonts w:ascii="Times New Roman" w:hAnsi="Times New Roman"/>
                          <w:bCs/>
                          <w:sz w:val="48"/>
                          <w:szCs w:val="48"/>
                        </w:rPr>
                        <w:t>ДИПЛОМНА РОБОТА</w:t>
                      </w:r>
                      <w:bookmarkEnd w:id="5033"/>
                    </w:p>
                    <w:p w14:paraId="7B848C2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702A006" w14:textId="77777777" w:rsidR="00A43AC3" w:rsidRPr="005E3013" w:rsidRDefault="00A43AC3" w:rsidP="00987998">
                      <w:pPr>
                        <w:pStyle w:val="2"/>
                        <w:spacing w:line="276" w:lineRule="auto"/>
                        <w:rPr>
                          <w:b w:val="0"/>
                          <w:bCs/>
                          <w:iCs/>
                          <w:sz w:val="48"/>
                          <w:szCs w:val="48"/>
                          <w:highlight w:val="yellow"/>
                        </w:rPr>
                      </w:pPr>
                      <w:bookmarkStart w:id="5034" w:name="_Toc16917436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034"/>
                    </w:p>
                    <w:p w14:paraId="2AC1BB7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541309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0F2472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9A0A0C0" w14:textId="77777777" w:rsidR="00A43AC3" w:rsidRPr="00B1453A" w:rsidRDefault="00A43AC3" w:rsidP="00987998">
                      <w:pPr>
                        <w:jc w:val="center"/>
                        <w:rPr>
                          <w:rFonts w:ascii="Calibri" w:hAnsi="Calibri"/>
                          <w:sz w:val="36"/>
                          <w:szCs w:val="36"/>
                        </w:rPr>
                      </w:pPr>
                    </w:p>
                    <w:p w14:paraId="6243A9B5" w14:textId="77777777" w:rsidR="00A43AC3" w:rsidRDefault="00A43AC3" w:rsidP="00987998">
                      <w:pPr>
                        <w:jc w:val="center"/>
                        <w:rPr>
                          <w:rFonts w:ascii="Times New Roman CYR" w:hAnsi="Times New Roman CYR" w:cs="Times New Roman CYR"/>
                          <w:sz w:val="36"/>
                          <w:szCs w:val="36"/>
                        </w:rPr>
                      </w:pPr>
                    </w:p>
                    <w:p w14:paraId="58D27B4A" w14:textId="77777777" w:rsidR="00A43AC3" w:rsidRDefault="00A43AC3"/>
                    <w:p w14:paraId="1DD0AD5C" w14:textId="77777777" w:rsidR="00A43AC3" w:rsidRPr="00630E21" w:rsidRDefault="00A43AC3" w:rsidP="00987998">
                      <w:pPr>
                        <w:pStyle w:val="3"/>
                        <w:spacing w:line="276" w:lineRule="auto"/>
                        <w:rPr>
                          <w:rFonts w:ascii="Times New Roman" w:hAnsi="Times New Roman"/>
                          <w:bCs/>
                          <w:sz w:val="48"/>
                          <w:szCs w:val="48"/>
                        </w:rPr>
                      </w:pPr>
                      <w:bookmarkStart w:id="5035" w:name="_Toc169174364"/>
                      <w:r w:rsidRPr="00630E21">
                        <w:rPr>
                          <w:rFonts w:ascii="Times New Roman" w:hAnsi="Times New Roman"/>
                          <w:bCs/>
                          <w:sz w:val="48"/>
                          <w:szCs w:val="48"/>
                        </w:rPr>
                        <w:t>ДИПЛОМНА РОБОТА</w:t>
                      </w:r>
                      <w:bookmarkEnd w:id="5035"/>
                    </w:p>
                    <w:p w14:paraId="6997765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2A3D23A" w14:textId="77777777" w:rsidR="00A43AC3" w:rsidRPr="005E3013" w:rsidRDefault="00A43AC3" w:rsidP="00987998">
                      <w:pPr>
                        <w:pStyle w:val="2"/>
                        <w:spacing w:line="276" w:lineRule="auto"/>
                        <w:rPr>
                          <w:b w:val="0"/>
                          <w:bCs/>
                          <w:iCs/>
                          <w:sz w:val="48"/>
                          <w:szCs w:val="48"/>
                          <w:highlight w:val="yellow"/>
                        </w:rPr>
                      </w:pPr>
                      <w:bookmarkStart w:id="5036" w:name="_Toc16917436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036"/>
                    </w:p>
                    <w:p w14:paraId="11C4E71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9E3410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E42FFF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B636134" w14:textId="77777777" w:rsidR="00A43AC3" w:rsidRPr="00B1453A" w:rsidRDefault="00A43AC3" w:rsidP="00987998">
                      <w:pPr>
                        <w:jc w:val="center"/>
                        <w:rPr>
                          <w:rFonts w:ascii="Calibri" w:hAnsi="Calibri"/>
                          <w:sz w:val="36"/>
                          <w:szCs w:val="36"/>
                        </w:rPr>
                      </w:pPr>
                    </w:p>
                    <w:p w14:paraId="0E94EEFF" w14:textId="77777777" w:rsidR="00A43AC3" w:rsidRDefault="00A43AC3" w:rsidP="00987998">
                      <w:pPr>
                        <w:jc w:val="center"/>
                        <w:rPr>
                          <w:rFonts w:ascii="Times New Roman CYR" w:hAnsi="Times New Roman CYR" w:cs="Times New Roman CYR"/>
                          <w:sz w:val="36"/>
                          <w:szCs w:val="36"/>
                        </w:rPr>
                      </w:pPr>
                    </w:p>
                    <w:p w14:paraId="02A15DB8" w14:textId="77777777" w:rsidR="00A43AC3" w:rsidRDefault="00A43AC3"/>
                    <w:p w14:paraId="03950E59" w14:textId="77777777" w:rsidR="00A43AC3" w:rsidRPr="00630E21" w:rsidRDefault="00A43AC3" w:rsidP="00987998">
                      <w:pPr>
                        <w:pStyle w:val="3"/>
                        <w:spacing w:line="276" w:lineRule="auto"/>
                        <w:rPr>
                          <w:rFonts w:ascii="Times New Roman" w:hAnsi="Times New Roman"/>
                          <w:bCs/>
                          <w:sz w:val="48"/>
                          <w:szCs w:val="48"/>
                        </w:rPr>
                      </w:pPr>
                      <w:bookmarkStart w:id="5037" w:name="_Toc169174366"/>
                      <w:r w:rsidRPr="00630E21">
                        <w:rPr>
                          <w:rFonts w:ascii="Times New Roman" w:hAnsi="Times New Roman"/>
                          <w:bCs/>
                          <w:sz w:val="48"/>
                          <w:szCs w:val="48"/>
                        </w:rPr>
                        <w:t>ДИПЛОМНА РОБОТА</w:t>
                      </w:r>
                      <w:bookmarkEnd w:id="5037"/>
                    </w:p>
                    <w:p w14:paraId="0854302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0C7D4AD" w14:textId="77777777" w:rsidR="00A43AC3" w:rsidRPr="005E3013" w:rsidRDefault="00A43AC3" w:rsidP="00987998">
                      <w:pPr>
                        <w:pStyle w:val="2"/>
                        <w:spacing w:line="276" w:lineRule="auto"/>
                        <w:rPr>
                          <w:b w:val="0"/>
                          <w:bCs/>
                          <w:iCs/>
                          <w:sz w:val="48"/>
                          <w:szCs w:val="48"/>
                          <w:highlight w:val="yellow"/>
                        </w:rPr>
                      </w:pPr>
                      <w:bookmarkStart w:id="5038" w:name="_Toc16917436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038"/>
                    </w:p>
                    <w:p w14:paraId="2D36A1E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3ED0E0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840F65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F375DD7" w14:textId="77777777" w:rsidR="00A43AC3" w:rsidRPr="00B1453A" w:rsidRDefault="00A43AC3" w:rsidP="00987998">
                      <w:pPr>
                        <w:jc w:val="center"/>
                        <w:rPr>
                          <w:rFonts w:ascii="Calibri" w:hAnsi="Calibri"/>
                          <w:sz w:val="36"/>
                          <w:szCs w:val="36"/>
                        </w:rPr>
                      </w:pPr>
                    </w:p>
                    <w:p w14:paraId="1A17F313" w14:textId="77777777" w:rsidR="00A43AC3" w:rsidRDefault="00A43AC3" w:rsidP="00987998">
                      <w:pPr>
                        <w:jc w:val="center"/>
                        <w:rPr>
                          <w:rFonts w:ascii="Times New Roman CYR" w:hAnsi="Times New Roman CYR" w:cs="Times New Roman CYR"/>
                          <w:sz w:val="36"/>
                          <w:szCs w:val="36"/>
                        </w:rPr>
                      </w:pPr>
                    </w:p>
                    <w:p w14:paraId="23D4DDF2" w14:textId="77777777" w:rsidR="00A43AC3" w:rsidRDefault="00A43AC3"/>
                    <w:p w14:paraId="38534FAD" w14:textId="77777777" w:rsidR="00A43AC3" w:rsidRPr="00630E21" w:rsidRDefault="00A43AC3" w:rsidP="00987998">
                      <w:pPr>
                        <w:pStyle w:val="3"/>
                        <w:spacing w:line="276" w:lineRule="auto"/>
                        <w:rPr>
                          <w:rFonts w:ascii="Times New Roman" w:hAnsi="Times New Roman"/>
                          <w:bCs/>
                          <w:sz w:val="48"/>
                          <w:szCs w:val="48"/>
                        </w:rPr>
                      </w:pPr>
                      <w:bookmarkStart w:id="5039" w:name="_Toc169174368"/>
                      <w:r w:rsidRPr="00630E21">
                        <w:rPr>
                          <w:rFonts w:ascii="Times New Roman" w:hAnsi="Times New Roman"/>
                          <w:bCs/>
                          <w:sz w:val="48"/>
                          <w:szCs w:val="48"/>
                        </w:rPr>
                        <w:t>ДИПЛОМНА РОБОТА</w:t>
                      </w:r>
                      <w:bookmarkEnd w:id="5039"/>
                    </w:p>
                    <w:p w14:paraId="6F24739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4745115" w14:textId="77777777" w:rsidR="00A43AC3" w:rsidRPr="005E3013" w:rsidRDefault="00A43AC3" w:rsidP="00987998">
                      <w:pPr>
                        <w:pStyle w:val="2"/>
                        <w:spacing w:line="276" w:lineRule="auto"/>
                        <w:rPr>
                          <w:b w:val="0"/>
                          <w:bCs/>
                          <w:iCs/>
                          <w:sz w:val="48"/>
                          <w:szCs w:val="48"/>
                          <w:highlight w:val="yellow"/>
                        </w:rPr>
                      </w:pPr>
                      <w:bookmarkStart w:id="5040" w:name="_Toc16917436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040"/>
                    </w:p>
                    <w:p w14:paraId="5D5786F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1E29B7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D73BC6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C0F01BB" w14:textId="77777777" w:rsidR="00A43AC3" w:rsidRPr="00B1453A" w:rsidRDefault="00A43AC3" w:rsidP="00987998">
                      <w:pPr>
                        <w:jc w:val="center"/>
                        <w:rPr>
                          <w:rFonts w:ascii="Calibri" w:hAnsi="Calibri"/>
                          <w:sz w:val="36"/>
                          <w:szCs w:val="36"/>
                        </w:rPr>
                      </w:pPr>
                    </w:p>
                    <w:p w14:paraId="36C20C5F" w14:textId="77777777" w:rsidR="00A43AC3" w:rsidRDefault="00A43AC3" w:rsidP="00987998">
                      <w:pPr>
                        <w:jc w:val="center"/>
                        <w:rPr>
                          <w:rFonts w:ascii="Times New Roman CYR" w:hAnsi="Times New Roman CYR" w:cs="Times New Roman CYR"/>
                          <w:sz w:val="36"/>
                          <w:szCs w:val="36"/>
                        </w:rPr>
                      </w:pPr>
                    </w:p>
                    <w:p w14:paraId="4D615D25" w14:textId="77777777" w:rsidR="00A43AC3" w:rsidRDefault="00A43AC3"/>
                    <w:p w14:paraId="2B3F3CF8" w14:textId="77777777" w:rsidR="00A43AC3" w:rsidRPr="00630E21" w:rsidRDefault="00A43AC3" w:rsidP="00987998">
                      <w:pPr>
                        <w:pStyle w:val="3"/>
                        <w:spacing w:line="276" w:lineRule="auto"/>
                        <w:rPr>
                          <w:rFonts w:ascii="Times New Roman" w:hAnsi="Times New Roman"/>
                          <w:bCs/>
                          <w:sz w:val="48"/>
                          <w:szCs w:val="48"/>
                        </w:rPr>
                      </w:pPr>
                      <w:bookmarkStart w:id="5041" w:name="_Toc169174370"/>
                      <w:r w:rsidRPr="00630E21">
                        <w:rPr>
                          <w:rFonts w:ascii="Times New Roman" w:hAnsi="Times New Roman"/>
                          <w:bCs/>
                          <w:sz w:val="48"/>
                          <w:szCs w:val="48"/>
                        </w:rPr>
                        <w:t>ДИПЛОМНА РОБОТА</w:t>
                      </w:r>
                      <w:bookmarkEnd w:id="5041"/>
                    </w:p>
                    <w:p w14:paraId="3412B87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D3C1DF9" w14:textId="77777777" w:rsidR="00A43AC3" w:rsidRPr="005E3013" w:rsidRDefault="00A43AC3" w:rsidP="00987998">
                      <w:pPr>
                        <w:pStyle w:val="2"/>
                        <w:spacing w:line="276" w:lineRule="auto"/>
                        <w:rPr>
                          <w:b w:val="0"/>
                          <w:bCs/>
                          <w:iCs/>
                          <w:sz w:val="48"/>
                          <w:szCs w:val="48"/>
                          <w:highlight w:val="yellow"/>
                        </w:rPr>
                      </w:pPr>
                      <w:bookmarkStart w:id="5042" w:name="_Toc16917437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042"/>
                    </w:p>
                    <w:p w14:paraId="1656CAC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AACF3C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811E75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1E42B8C" w14:textId="77777777" w:rsidR="00A43AC3" w:rsidRPr="00B1453A" w:rsidRDefault="00A43AC3" w:rsidP="00987998">
                      <w:pPr>
                        <w:jc w:val="center"/>
                        <w:rPr>
                          <w:rFonts w:ascii="Calibri" w:hAnsi="Calibri"/>
                          <w:sz w:val="36"/>
                          <w:szCs w:val="36"/>
                        </w:rPr>
                      </w:pPr>
                    </w:p>
                    <w:p w14:paraId="09679652" w14:textId="77777777" w:rsidR="00A43AC3" w:rsidRDefault="00A43AC3" w:rsidP="00987998">
                      <w:pPr>
                        <w:jc w:val="center"/>
                        <w:rPr>
                          <w:rFonts w:ascii="Times New Roman CYR" w:hAnsi="Times New Roman CYR" w:cs="Times New Roman CYR"/>
                          <w:sz w:val="36"/>
                          <w:szCs w:val="36"/>
                        </w:rPr>
                      </w:pPr>
                    </w:p>
                    <w:p w14:paraId="65FE6FF3" w14:textId="77777777" w:rsidR="00A43AC3" w:rsidRDefault="00A43AC3"/>
                    <w:p w14:paraId="6D19A4E7" w14:textId="77777777" w:rsidR="00A43AC3" w:rsidRPr="00630E21" w:rsidRDefault="00A43AC3" w:rsidP="00987998">
                      <w:pPr>
                        <w:pStyle w:val="3"/>
                        <w:spacing w:line="276" w:lineRule="auto"/>
                        <w:rPr>
                          <w:rFonts w:ascii="Times New Roman" w:hAnsi="Times New Roman"/>
                          <w:bCs/>
                          <w:sz w:val="48"/>
                          <w:szCs w:val="48"/>
                        </w:rPr>
                      </w:pPr>
                      <w:bookmarkStart w:id="5043" w:name="_Toc169174372"/>
                      <w:r w:rsidRPr="00630E21">
                        <w:rPr>
                          <w:rFonts w:ascii="Times New Roman" w:hAnsi="Times New Roman"/>
                          <w:bCs/>
                          <w:sz w:val="48"/>
                          <w:szCs w:val="48"/>
                        </w:rPr>
                        <w:t>ДИПЛОМНА РОБОТА</w:t>
                      </w:r>
                      <w:bookmarkEnd w:id="5043"/>
                    </w:p>
                    <w:p w14:paraId="0BD813C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B7B7575" w14:textId="77777777" w:rsidR="00A43AC3" w:rsidRPr="005E3013" w:rsidRDefault="00A43AC3" w:rsidP="00987998">
                      <w:pPr>
                        <w:pStyle w:val="2"/>
                        <w:spacing w:line="276" w:lineRule="auto"/>
                        <w:rPr>
                          <w:b w:val="0"/>
                          <w:bCs/>
                          <w:iCs/>
                          <w:sz w:val="48"/>
                          <w:szCs w:val="48"/>
                          <w:highlight w:val="yellow"/>
                        </w:rPr>
                      </w:pPr>
                      <w:bookmarkStart w:id="5044" w:name="_Toc16917437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044"/>
                    </w:p>
                    <w:p w14:paraId="4A56043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0ED600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D895AB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969C91D" w14:textId="77777777" w:rsidR="00A43AC3" w:rsidRPr="00B1453A" w:rsidRDefault="00A43AC3" w:rsidP="00987998">
                      <w:pPr>
                        <w:jc w:val="center"/>
                        <w:rPr>
                          <w:rFonts w:ascii="Calibri" w:hAnsi="Calibri"/>
                          <w:sz w:val="36"/>
                          <w:szCs w:val="36"/>
                        </w:rPr>
                      </w:pPr>
                    </w:p>
                    <w:p w14:paraId="1A5544F0" w14:textId="77777777" w:rsidR="00A43AC3" w:rsidRDefault="00A43AC3" w:rsidP="00987998">
                      <w:pPr>
                        <w:jc w:val="center"/>
                        <w:rPr>
                          <w:rFonts w:ascii="Times New Roman CYR" w:hAnsi="Times New Roman CYR" w:cs="Times New Roman CYR"/>
                          <w:sz w:val="36"/>
                          <w:szCs w:val="36"/>
                        </w:rPr>
                      </w:pPr>
                    </w:p>
                    <w:p w14:paraId="54427823" w14:textId="77777777" w:rsidR="00A43AC3" w:rsidRDefault="00A43AC3"/>
                    <w:p w14:paraId="1507C576" w14:textId="77777777" w:rsidR="00A43AC3" w:rsidRPr="00630E21" w:rsidRDefault="00A43AC3" w:rsidP="00987998">
                      <w:pPr>
                        <w:pStyle w:val="3"/>
                        <w:spacing w:line="276" w:lineRule="auto"/>
                        <w:rPr>
                          <w:rFonts w:ascii="Times New Roman" w:hAnsi="Times New Roman"/>
                          <w:bCs/>
                          <w:sz w:val="48"/>
                          <w:szCs w:val="48"/>
                        </w:rPr>
                      </w:pPr>
                      <w:bookmarkStart w:id="5045" w:name="_Toc169174374"/>
                      <w:r w:rsidRPr="00630E21">
                        <w:rPr>
                          <w:rFonts w:ascii="Times New Roman" w:hAnsi="Times New Roman"/>
                          <w:bCs/>
                          <w:sz w:val="48"/>
                          <w:szCs w:val="48"/>
                        </w:rPr>
                        <w:t>ДИПЛОМНА РОБОТА</w:t>
                      </w:r>
                      <w:bookmarkEnd w:id="5045"/>
                    </w:p>
                    <w:p w14:paraId="662F052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4E669DD" w14:textId="77777777" w:rsidR="00A43AC3" w:rsidRPr="005E3013" w:rsidRDefault="00A43AC3" w:rsidP="00987998">
                      <w:pPr>
                        <w:pStyle w:val="2"/>
                        <w:spacing w:line="276" w:lineRule="auto"/>
                        <w:rPr>
                          <w:b w:val="0"/>
                          <w:bCs/>
                          <w:iCs/>
                          <w:sz w:val="48"/>
                          <w:szCs w:val="48"/>
                          <w:highlight w:val="yellow"/>
                        </w:rPr>
                      </w:pPr>
                      <w:bookmarkStart w:id="5046" w:name="_Toc16917437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046"/>
                    </w:p>
                    <w:p w14:paraId="067806F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5AF4C9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1199B5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E6A1134" w14:textId="77777777" w:rsidR="00A43AC3" w:rsidRPr="00B1453A" w:rsidRDefault="00A43AC3" w:rsidP="00987998">
                      <w:pPr>
                        <w:jc w:val="center"/>
                        <w:rPr>
                          <w:rFonts w:ascii="Calibri" w:hAnsi="Calibri"/>
                          <w:sz w:val="36"/>
                          <w:szCs w:val="36"/>
                        </w:rPr>
                      </w:pPr>
                    </w:p>
                    <w:p w14:paraId="4622F09A" w14:textId="77777777" w:rsidR="00A43AC3" w:rsidRDefault="00A43AC3" w:rsidP="00987998">
                      <w:pPr>
                        <w:jc w:val="center"/>
                        <w:rPr>
                          <w:rFonts w:ascii="Times New Roman CYR" w:hAnsi="Times New Roman CYR" w:cs="Times New Roman CYR"/>
                          <w:sz w:val="36"/>
                          <w:szCs w:val="36"/>
                        </w:rPr>
                      </w:pPr>
                    </w:p>
                    <w:p w14:paraId="45750F66" w14:textId="77777777" w:rsidR="00A43AC3" w:rsidRDefault="00A43AC3"/>
                    <w:p w14:paraId="36DC9286" w14:textId="77777777" w:rsidR="000658DF" w:rsidRPr="003A41B8" w:rsidRDefault="000658DF" w:rsidP="000658DF">
                      <w:pPr>
                        <w:pStyle w:val="3"/>
                        <w:spacing w:line="300" w:lineRule="auto"/>
                        <w:rPr>
                          <w:rFonts w:ascii="Times New Roman CYR" w:hAnsi="Times New Roman CYR"/>
                          <w:i/>
                          <w:iCs/>
                          <w:sz w:val="44"/>
                          <w:szCs w:val="44"/>
                        </w:rPr>
                      </w:pPr>
                      <w:bookmarkStart w:id="5047" w:name="_Toc169174376"/>
                      <w:r w:rsidRPr="003A41B8">
                        <w:rPr>
                          <w:rFonts w:ascii="Times New Roman CYR" w:hAnsi="Times New Roman CYR"/>
                          <w:i/>
                          <w:iCs/>
                          <w:sz w:val="44"/>
                          <w:szCs w:val="44"/>
                        </w:rPr>
                        <w:t>ДИПЛОМНА РОБОТА БАКАЛАВРА</w:t>
                      </w:r>
                      <w:bookmarkEnd w:id="5047"/>
                      <w:r w:rsidRPr="003A41B8">
                        <w:rPr>
                          <w:rFonts w:ascii="Times New Roman CYR" w:hAnsi="Times New Roman CYR"/>
                          <w:i/>
                          <w:iCs/>
                          <w:sz w:val="44"/>
                          <w:szCs w:val="44"/>
                        </w:rPr>
                        <w:t xml:space="preserve"> </w:t>
                      </w:r>
                    </w:p>
                    <w:p w14:paraId="46EDE9AF" w14:textId="77777777" w:rsidR="000658DF" w:rsidRPr="000D3135" w:rsidRDefault="000658DF" w:rsidP="000658DF">
                      <w:pPr>
                        <w:pStyle w:val="2"/>
                        <w:spacing w:line="300" w:lineRule="auto"/>
                        <w:rPr>
                          <w:rFonts w:ascii="Times New Roman CYR" w:hAnsi="Times New Roman CYR"/>
                          <w:b w:val="0"/>
                          <w:sz w:val="44"/>
                          <w:szCs w:val="44"/>
                        </w:rPr>
                      </w:pPr>
                      <w:bookmarkStart w:id="5048" w:name="_Toc169174377"/>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5048"/>
                    </w:p>
                    <w:p w14:paraId="302AB199"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70EBF7F2"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2793F60D" w14:textId="77777777" w:rsidR="000658DF" w:rsidRPr="000D3135" w:rsidRDefault="000658DF" w:rsidP="000658DF">
                      <w:pPr>
                        <w:spacing w:line="300" w:lineRule="auto"/>
                        <w:jc w:val="center"/>
                        <w:rPr>
                          <w:b/>
                          <w:lang w:val="uk-UA"/>
                        </w:rPr>
                      </w:pPr>
                    </w:p>
                    <w:p w14:paraId="7253235E"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7A80B465" w14:textId="77777777" w:rsidR="00A43AC3" w:rsidRPr="00B1453A" w:rsidRDefault="00A43AC3" w:rsidP="00987998">
                      <w:pPr>
                        <w:jc w:val="center"/>
                        <w:rPr>
                          <w:rFonts w:ascii="Calibri" w:hAnsi="Calibri"/>
                          <w:sz w:val="36"/>
                          <w:szCs w:val="36"/>
                        </w:rPr>
                      </w:pPr>
                    </w:p>
                    <w:p w14:paraId="36959295" w14:textId="77777777" w:rsidR="00A43AC3" w:rsidRDefault="00A43AC3" w:rsidP="00987998">
                      <w:pPr>
                        <w:jc w:val="center"/>
                        <w:rPr>
                          <w:rFonts w:ascii="Times New Roman CYR" w:hAnsi="Times New Roman CYR" w:cs="Times New Roman CYR"/>
                          <w:sz w:val="36"/>
                          <w:szCs w:val="36"/>
                        </w:rPr>
                      </w:pPr>
                    </w:p>
                    <w:p w14:paraId="23253CC4" w14:textId="77777777" w:rsidR="00A43AC3" w:rsidRDefault="00A43AC3"/>
                    <w:p w14:paraId="6698EE7D" w14:textId="77777777" w:rsidR="00A43AC3" w:rsidRPr="00630E21" w:rsidRDefault="00A43AC3" w:rsidP="00987998">
                      <w:pPr>
                        <w:pStyle w:val="3"/>
                        <w:spacing w:line="276" w:lineRule="auto"/>
                        <w:rPr>
                          <w:rFonts w:ascii="Times New Roman" w:hAnsi="Times New Roman"/>
                          <w:bCs/>
                          <w:sz w:val="48"/>
                          <w:szCs w:val="48"/>
                        </w:rPr>
                      </w:pPr>
                      <w:bookmarkStart w:id="5049" w:name="_Toc169174378"/>
                      <w:r w:rsidRPr="00630E21">
                        <w:rPr>
                          <w:rFonts w:ascii="Times New Roman" w:hAnsi="Times New Roman"/>
                          <w:bCs/>
                          <w:sz w:val="48"/>
                          <w:szCs w:val="48"/>
                        </w:rPr>
                        <w:t>ДИПЛОМНА РОБОТА</w:t>
                      </w:r>
                      <w:bookmarkEnd w:id="5049"/>
                    </w:p>
                    <w:p w14:paraId="14020F9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E1D206C" w14:textId="77777777" w:rsidR="00A43AC3" w:rsidRPr="005E3013" w:rsidRDefault="00A43AC3" w:rsidP="00987998">
                      <w:pPr>
                        <w:pStyle w:val="2"/>
                        <w:spacing w:line="276" w:lineRule="auto"/>
                        <w:rPr>
                          <w:b w:val="0"/>
                          <w:bCs/>
                          <w:iCs/>
                          <w:sz w:val="48"/>
                          <w:szCs w:val="48"/>
                          <w:highlight w:val="yellow"/>
                        </w:rPr>
                      </w:pPr>
                      <w:bookmarkStart w:id="5050" w:name="_Toc16917437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050"/>
                    </w:p>
                    <w:p w14:paraId="2E719FC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80B9F9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0F7095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02E87D4" w14:textId="77777777" w:rsidR="00A43AC3" w:rsidRPr="00B1453A" w:rsidRDefault="00A43AC3" w:rsidP="00987998">
                      <w:pPr>
                        <w:jc w:val="center"/>
                        <w:rPr>
                          <w:rFonts w:ascii="Calibri" w:hAnsi="Calibri"/>
                          <w:sz w:val="36"/>
                          <w:szCs w:val="36"/>
                        </w:rPr>
                      </w:pPr>
                    </w:p>
                    <w:p w14:paraId="041DAA75" w14:textId="77777777" w:rsidR="00A43AC3" w:rsidRDefault="00A43AC3" w:rsidP="00987998">
                      <w:pPr>
                        <w:jc w:val="center"/>
                        <w:rPr>
                          <w:rFonts w:ascii="Times New Roman CYR" w:hAnsi="Times New Roman CYR" w:cs="Times New Roman CYR"/>
                          <w:sz w:val="36"/>
                          <w:szCs w:val="36"/>
                        </w:rPr>
                      </w:pPr>
                    </w:p>
                    <w:p w14:paraId="01210733" w14:textId="77777777" w:rsidR="00A43AC3" w:rsidRDefault="00A43AC3"/>
                    <w:p w14:paraId="6B1DE7F2" w14:textId="77777777" w:rsidR="00A43AC3" w:rsidRPr="00630E21" w:rsidRDefault="00A43AC3" w:rsidP="00987998">
                      <w:pPr>
                        <w:pStyle w:val="3"/>
                        <w:spacing w:line="276" w:lineRule="auto"/>
                        <w:rPr>
                          <w:rFonts w:ascii="Times New Roman" w:hAnsi="Times New Roman"/>
                          <w:bCs/>
                          <w:sz w:val="48"/>
                          <w:szCs w:val="48"/>
                        </w:rPr>
                      </w:pPr>
                      <w:bookmarkStart w:id="5051" w:name="_Toc169174380"/>
                      <w:r w:rsidRPr="00630E21">
                        <w:rPr>
                          <w:rFonts w:ascii="Times New Roman" w:hAnsi="Times New Roman"/>
                          <w:bCs/>
                          <w:sz w:val="48"/>
                          <w:szCs w:val="48"/>
                        </w:rPr>
                        <w:t>ДИПЛОМНА РОБОТА</w:t>
                      </w:r>
                      <w:bookmarkEnd w:id="5051"/>
                    </w:p>
                    <w:p w14:paraId="7558267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1C9DDFB" w14:textId="77777777" w:rsidR="00A43AC3" w:rsidRPr="005E3013" w:rsidRDefault="00A43AC3" w:rsidP="00987998">
                      <w:pPr>
                        <w:pStyle w:val="2"/>
                        <w:spacing w:line="276" w:lineRule="auto"/>
                        <w:rPr>
                          <w:b w:val="0"/>
                          <w:bCs/>
                          <w:iCs/>
                          <w:sz w:val="48"/>
                          <w:szCs w:val="48"/>
                          <w:highlight w:val="yellow"/>
                        </w:rPr>
                      </w:pPr>
                      <w:bookmarkStart w:id="5052" w:name="_Toc16917438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052"/>
                    </w:p>
                    <w:p w14:paraId="4855CC2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E8622E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AF5C1E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11B6C90" w14:textId="77777777" w:rsidR="00A43AC3" w:rsidRPr="00B1453A" w:rsidRDefault="00A43AC3" w:rsidP="00987998">
                      <w:pPr>
                        <w:jc w:val="center"/>
                        <w:rPr>
                          <w:rFonts w:ascii="Calibri" w:hAnsi="Calibri"/>
                          <w:sz w:val="36"/>
                          <w:szCs w:val="36"/>
                        </w:rPr>
                      </w:pPr>
                    </w:p>
                    <w:p w14:paraId="7420C75F" w14:textId="77777777" w:rsidR="00A43AC3" w:rsidRDefault="00A43AC3" w:rsidP="00987998">
                      <w:pPr>
                        <w:jc w:val="center"/>
                        <w:rPr>
                          <w:rFonts w:ascii="Times New Roman CYR" w:hAnsi="Times New Roman CYR" w:cs="Times New Roman CYR"/>
                          <w:sz w:val="36"/>
                          <w:szCs w:val="36"/>
                        </w:rPr>
                      </w:pPr>
                    </w:p>
                    <w:p w14:paraId="288D7968" w14:textId="77777777" w:rsidR="00A43AC3" w:rsidRDefault="00A43AC3"/>
                    <w:p w14:paraId="567741DA" w14:textId="77777777" w:rsidR="00A43AC3" w:rsidRPr="00630E21" w:rsidRDefault="00A43AC3" w:rsidP="00987998">
                      <w:pPr>
                        <w:pStyle w:val="3"/>
                        <w:spacing w:line="276" w:lineRule="auto"/>
                        <w:rPr>
                          <w:rFonts w:ascii="Times New Roman" w:hAnsi="Times New Roman"/>
                          <w:bCs/>
                          <w:sz w:val="48"/>
                          <w:szCs w:val="48"/>
                        </w:rPr>
                      </w:pPr>
                      <w:bookmarkStart w:id="5053" w:name="_Toc169174382"/>
                      <w:r w:rsidRPr="00630E21">
                        <w:rPr>
                          <w:rFonts w:ascii="Times New Roman" w:hAnsi="Times New Roman"/>
                          <w:bCs/>
                          <w:sz w:val="48"/>
                          <w:szCs w:val="48"/>
                        </w:rPr>
                        <w:t>ДИПЛОМНА РОБОТА</w:t>
                      </w:r>
                      <w:bookmarkEnd w:id="5053"/>
                    </w:p>
                    <w:p w14:paraId="3826357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CDD0373" w14:textId="77777777" w:rsidR="00A43AC3" w:rsidRPr="005E3013" w:rsidRDefault="00A43AC3" w:rsidP="00987998">
                      <w:pPr>
                        <w:pStyle w:val="2"/>
                        <w:spacing w:line="276" w:lineRule="auto"/>
                        <w:rPr>
                          <w:b w:val="0"/>
                          <w:bCs/>
                          <w:iCs/>
                          <w:sz w:val="48"/>
                          <w:szCs w:val="48"/>
                          <w:highlight w:val="yellow"/>
                        </w:rPr>
                      </w:pPr>
                      <w:bookmarkStart w:id="5054" w:name="_Toc16917438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054"/>
                    </w:p>
                    <w:p w14:paraId="35DA0C9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923124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1819B9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43BC41C" w14:textId="77777777" w:rsidR="00A43AC3" w:rsidRPr="00B1453A" w:rsidRDefault="00A43AC3" w:rsidP="00987998">
                      <w:pPr>
                        <w:jc w:val="center"/>
                        <w:rPr>
                          <w:rFonts w:ascii="Calibri" w:hAnsi="Calibri"/>
                          <w:sz w:val="36"/>
                          <w:szCs w:val="36"/>
                        </w:rPr>
                      </w:pPr>
                    </w:p>
                    <w:p w14:paraId="03DF1322" w14:textId="77777777" w:rsidR="00A43AC3" w:rsidRDefault="00A43AC3" w:rsidP="00987998">
                      <w:pPr>
                        <w:jc w:val="center"/>
                        <w:rPr>
                          <w:rFonts w:ascii="Times New Roman CYR" w:hAnsi="Times New Roman CYR" w:cs="Times New Roman CYR"/>
                          <w:sz w:val="36"/>
                          <w:szCs w:val="36"/>
                        </w:rPr>
                      </w:pPr>
                    </w:p>
                    <w:p w14:paraId="1FEDB23B" w14:textId="77777777" w:rsidR="00A43AC3" w:rsidRDefault="00A43AC3"/>
                    <w:p w14:paraId="7CDB41B8" w14:textId="77777777" w:rsidR="00A43AC3" w:rsidRPr="00630E21" w:rsidRDefault="00A43AC3" w:rsidP="00987998">
                      <w:pPr>
                        <w:pStyle w:val="3"/>
                        <w:spacing w:line="276" w:lineRule="auto"/>
                        <w:rPr>
                          <w:rFonts w:ascii="Times New Roman" w:hAnsi="Times New Roman"/>
                          <w:bCs/>
                          <w:sz w:val="48"/>
                          <w:szCs w:val="48"/>
                        </w:rPr>
                      </w:pPr>
                      <w:bookmarkStart w:id="5055" w:name="_Toc169174384"/>
                      <w:r w:rsidRPr="00630E21">
                        <w:rPr>
                          <w:rFonts w:ascii="Times New Roman" w:hAnsi="Times New Roman"/>
                          <w:bCs/>
                          <w:sz w:val="48"/>
                          <w:szCs w:val="48"/>
                        </w:rPr>
                        <w:t>ДИПЛОМНА РОБОТА</w:t>
                      </w:r>
                      <w:bookmarkEnd w:id="5055"/>
                    </w:p>
                    <w:p w14:paraId="02752A3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3E0D831" w14:textId="77777777" w:rsidR="00A43AC3" w:rsidRPr="005E3013" w:rsidRDefault="00A43AC3" w:rsidP="00987998">
                      <w:pPr>
                        <w:pStyle w:val="2"/>
                        <w:spacing w:line="276" w:lineRule="auto"/>
                        <w:rPr>
                          <w:b w:val="0"/>
                          <w:bCs/>
                          <w:iCs/>
                          <w:sz w:val="48"/>
                          <w:szCs w:val="48"/>
                          <w:highlight w:val="yellow"/>
                        </w:rPr>
                      </w:pPr>
                      <w:bookmarkStart w:id="5056" w:name="_Toc16917438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056"/>
                    </w:p>
                    <w:p w14:paraId="43D2BEB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6EA9CE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192863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D33B137" w14:textId="77777777" w:rsidR="00A43AC3" w:rsidRPr="00B1453A" w:rsidRDefault="00A43AC3" w:rsidP="00987998">
                      <w:pPr>
                        <w:jc w:val="center"/>
                        <w:rPr>
                          <w:rFonts w:ascii="Calibri" w:hAnsi="Calibri"/>
                          <w:sz w:val="36"/>
                          <w:szCs w:val="36"/>
                        </w:rPr>
                      </w:pPr>
                    </w:p>
                    <w:p w14:paraId="63225E86" w14:textId="77777777" w:rsidR="00A43AC3" w:rsidRDefault="00A43AC3" w:rsidP="00987998">
                      <w:pPr>
                        <w:jc w:val="center"/>
                        <w:rPr>
                          <w:rFonts w:ascii="Times New Roman CYR" w:hAnsi="Times New Roman CYR" w:cs="Times New Roman CYR"/>
                          <w:sz w:val="36"/>
                          <w:szCs w:val="36"/>
                        </w:rPr>
                      </w:pPr>
                    </w:p>
                    <w:p w14:paraId="389128D3" w14:textId="77777777" w:rsidR="00A43AC3" w:rsidRDefault="00A43AC3"/>
                    <w:p w14:paraId="33D800F1" w14:textId="77777777" w:rsidR="00A43AC3" w:rsidRPr="00630E21" w:rsidRDefault="00A43AC3" w:rsidP="00987998">
                      <w:pPr>
                        <w:pStyle w:val="3"/>
                        <w:spacing w:line="276" w:lineRule="auto"/>
                        <w:rPr>
                          <w:rFonts w:ascii="Times New Roman" w:hAnsi="Times New Roman"/>
                          <w:bCs/>
                          <w:sz w:val="48"/>
                          <w:szCs w:val="48"/>
                        </w:rPr>
                      </w:pPr>
                      <w:bookmarkStart w:id="5057" w:name="_Toc169174386"/>
                      <w:r w:rsidRPr="00630E21">
                        <w:rPr>
                          <w:rFonts w:ascii="Times New Roman" w:hAnsi="Times New Roman"/>
                          <w:bCs/>
                          <w:sz w:val="48"/>
                          <w:szCs w:val="48"/>
                        </w:rPr>
                        <w:t>ДИПЛОМНА РОБОТА</w:t>
                      </w:r>
                      <w:bookmarkEnd w:id="5057"/>
                    </w:p>
                    <w:p w14:paraId="00A8F2A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C727125" w14:textId="77777777" w:rsidR="00A43AC3" w:rsidRPr="005E3013" w:rsidRDefault="00A43AC3" w:rsidP="00987998">
                      <w:pPr>
                        <w:pStyle w:val="2"/>
                        <w:spacing w:line="276" w:lineRule="auto"/>
                        <w:rPr>
                          <w:b w:val="0"/>
                          <w:bCs/>
                          <w:iCs/>
                          <w:sz w:val="48"/>
                          <w:szCs w:val="48"/>
                          <w:highlight w:val="yellow"/>
                        </w:rPr>
                      </w:pPr>
                      <w:bookmarkStart w:id="5058" w:name="_Toc16917438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058"/>
                    </w:p>
                    <w:p w14:paraId="7D6B8F4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2647F5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4752F4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EA28883" w14:textId="77777777" w:rsidR="00A43AC3" w:rsidRPr="00B1453A" w:rsidRDefault="00A43AC3" w:rsidP="00987998">
                      <w:pPr>
                        <w:jc w:val="center"/>
                        <w:rPr>
                          <w:rFonts w:ascii="Calibri" w:hAnsi="Calibri"/>
                          <w:sz w:val="36"/>
                          <w:szCs w:val="36"/>
                        </w:rPr>
                      </w:pPr>
                    </w:p>
                    <w:p w14:paraId="5C5BD065" w14:textId="77777777" w:rsidR="00A43AC3" w:rsidRDefault="00A43AC3" w:rsidP="00987998">
                      <w:pPr>
                        <w:jc w:val="center"/>
                        <w:rPr>
                          <w:rFonts w:ascii="Times New Roman CYR" w:hAnsi="Times New Roman CYR" w:cs="Times New Roman CYR"/>
                          <w:sz w:val="36"/>
                          <w:szCs w:val="36"/>
                        </w:rPr>
                      </w:pPr>
                    </w:p>
                    <w:p w14:paraId="4956A57B" w14:textId="77777777" w:rsidR="00A43AC3" w:rsidRDefault="00A43AC3"/>
                    <w:p w14:paraId="1C174404" w14:textId="77777777" w:rsidR="00A43AC3" w:rsidRPr="00630E21" w:rsidRDefault="00A43AC3" w:rsidP="00987998">
                      <w:pPr>
                        <w:pStyle w:val="3"/>
                        <w:spacing w:line="276" w:lineRule="auto"/>
                        <w:rPr>
                          <w:rFonts w:ascii="Times New Roman" w:hAnsi="Times New Roman"/>
                          <w:bCs/>
                          <w:sz w:val="48"/>
                          <w:szCs w:val="48"/>
                        </w:rPr>
                      </w:pPr>
                      <w:bookmarkStart w:id="5059" w:name="_Toc169174388"/>
                      <w:r w:rsidRPr="00630E21">
                        <w:rPr>
                          <w:rFonts w:ascii="Times New Roman" w:hAnsi="Times New Roman"/>
                          <w:bCs/>
                          <w:sz w:val="48"/>
                          <w:szCs w:val="48"/>
                        </w:rPr>
                        <w:t>ДИПЛОМНА РОБОТА</w:t>
                      </w:r>
                      <w:bookmarkEnd w:id="5059"/>
                    </w:p>
                    <w:p w14:paraId="4399093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1048DC7" w14:textId="77777777" w:rsidR="00A43AC3" w:rsidRPr="005E3013" w:rsidRDefault="00A43AC3" w:rsidP="00987998">
                      <w:pPr>
                        <w:pStyle w:val="2"/>
                        <w:spacing w:line="276" w:lineRule="auto"/>
                        <w:rPr>
                          <w:b w:val="0"/>
                          <w:bCs/>
                          <w:iCs/>
                          <w:sz w:val="48"/>
                          <w:szCs w:val="48"/>
                          <w:highlight w:val="yellow"/>
                        </w:rPr>
                      </w:pPr>
                      <w:bookmarkStart w:id="5060" w:name="_Toc16917438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060"/>
                    </w:p>
                    <w:p w14:paraId="06BFE79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B24F6C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41B34F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2CB9BF5" w14:textId="77777777" w:rsidR="00A43AC3" w:rsidRPr="00B1453A" w:rsidRDefault="00A43AC3" w:rsidP="00987998">
                      <w:pPr>
                        <w:jc w:val="center"/>
                        <w:rPr>
                          <w:rFonts w:ascii="Calibri" w:hAnsi="Calibri"/>
                          <w:sz w:val="36"/>
                          <w:szCs w:val="36"/>
                        </w:rPr>
                      </w:pPr>
                    </w:p>
                    <w:p w14:paraId="182AD0A3" w14:textId="77777777" w:rsidR="00A43AC3" w:rsidRDefault="00A43AC3" w:rsidP="00987998">
                      <w:pPr>
                        <w:jc w:val="center"/>
                        <w:rPr>
                          <w:rFonts w:ascii="Times New Roman CYR" w:hAnsi="Times New Roman CYR" w:cs="Times New Roman CYR"/>
                          <w:sz w:val="36"/>
                          <w:szCs w:val="36"/>
                        </w:rPr>
                      </w:pPr>
                    </w:p>
                    <w:p w14:paraId="3D92AD65" w14:textId="77777777" w:rsidR="00A43AC3" w:rsidRDefault="00A43AC3"/>
                    <w:p w14:paraId="3F12CDAA" w14:textId="77777777" w:rsidR="00A43AC3" w:rsidRPr="00630E21" w:rsidRDefault="00A43AC3" w:rsidP="00987998">
                      <w:pPr>
                        <w:pStyle w:val="3"/>
                        <w:spacing w:line="276" w:lineRule="auto"/>
                        <w:rPr>
                          <w:rFonts w:ascii="Times New Roman" w:hAnsi="Times New Roman"/>
                          <w:bCs/>
                          <w:sz w:val="48"/>
                          <w:szCs w:val="48"/>
                        </w:rPr>
                      </w:pPr>
                      <w:bookmarkStart w:id="5061" w:name="_Toc169174390"/>
                      <w:r w:rsidRPr="00630E21">
                        <w:rPr>
                          <w:rFonts w:ascii="Times New Roman" w:hAnsi="Times New Roman"/>
                          <w:bCs/>
                          <w:sz w:val="48"/>
                          <w:szCs w:val="48"/>
                        </w:rPr>
                        <w:t>ДИПЛОМНА РОБОТА</w:t>
                      </w:r>
                      <w:bookmarkEnd w:id="5061"/>
                    </w:p>
                    <w:p w14:paraId="4F68C1A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0DA2E24" w14:textId="77777777" w:rsidR="00A43AC3" w:rsidRPr="005E3013" w:rsidRDefault="00A43AC3" w:rsidP="00987998">
                      <w:pPr>
                        <w:pStyle w:val="2"/>
                        <w:spacing w:line="276" w:lineRule="auto"/>
                        <w:rPr>
                          <w:b w:val="0"/>
                          <w:bCs/>
                          <w:iCs/>
                          <w:sz w:val="48"/>
                          <w:szCs w:val="48"/>
                          <w:highlight w:val="yellow"/>
                        </w:rPr>
                      </w:pPr>
                      <w:bookmarkStart w:id="5062" w:name="_Toc16917439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062"/>
                    </w:p>
                    <w:p w14:paraId="4D28C1F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FA604F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F1A1E3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8055E85" w14:textId="77777777" w:rsidR="00A43AC3" w:rsidRPr="00B1453A" w:rsidRDefault="00A43AC3" w:rsidP="00987998">
                      <w:pPr>
                        <w:jc w:val="center"/>
                        <w:rPr>
                          <w:rFonts w:ascii="Calibri" w:hAnsi="Calibri"/>
                          <w:sz w:val="36"/>
                          <w:szCs w:val="36"/>
                        </w:rPr>
                      </w:pPr>
                    </w:p>
                    <w:p w14:paraId="010805E9" w14:textId="77777777" w:rsidR="00A43AC3" w:rsidRDefault="00A43AC3" w:rsidP="00987998">
                      <w:pPr>
                        <w:jc w:val="center"/>
                        <w:rPr>
                          <w:rFonts w:ascii="Times New Roman CYR" w:hAnsi="Times New Roman CYR" w:cs="Times New Roman CYR"/>
                          <w:sz w:val="36"/>
                          <w:szCs w:val="36"/>
                        </w:rPr>
                      </w:pPr>
                    </w:p>
                    <w:p w14:paraId="2BD77D35" w14:textId="77777777" w:rsidR="00A43AC3" w:rsidRDefault="00A43AC3"/>
                    <w:p w14:paraId="04EB31A0" w14:textId="77777777" w:rsidR="000658DF" w:rsidRPr="003A41B8" w:rsidRDefault="000658DF" w:rsidP="000658DF">
                      <w:pPr>
                        <w:pStyle w:val="3"/>
                        <w:spacing w:line="300" w:lineRule="auto"/>
                        <w:rPr>
                          <w:rFonts w:ascii="Times New Roman CYR" w:hAnsi="Times New Roman CYR"/>
                          <w:i/>
                          <w:iCs/>
                          <w:sz w:val="44"/>
                          <w:szCs w:val="44"/>
                        </w:rPr>
                      </w:pPr>
                      <w:bookmarkStart w:id="5063" w:name="_Toc169174392"/>
                      <w:r w:rsidRPr="003A41B8">
                        <w:rPr>
                          <w:rFonts w:ascii="Times New Roman CYR" w:hAnsi="Times New Roman CYR"/>
                          <w:i/>
                          <w:iCs/>
                          <w:sz w:val="44"/>
                          <w:szCs w:val="44"/>
                        </w:rPr>
                        <w:t>ДИПЛОМНА РОБОТА БАКАЛАВРА</w:t>
                      </w:r>
                      <w:bookmarkEnd w:id="5063"/>
                      <w:r w:rsidRPr="003A41B8">
                        <w:rPr>
                          <w:rFonts w:ascii="Times New Roman CYR" w:hAnsi="Times New Roman CYR"/>
                          <w:i/>
                          <w:iCs/>
                          <w:sz w:val="44"/>
                          <w:szCs w:val="44"/>
                        </w:rPr>
                        <w:t xml:space="preserve"> </w:t>
                      </w:r>
                    </w:p>
                    <w:p w14:paraId="4DDB7E29" w14:textId="77777777" w:rsidR="000658DF" w:rsidRPr="000D3135" w:rsidRDefault="000658DF" w:rsidP="000658DF">
                      <w:pPr>
                        <w:pStyle w:val="2"/>
                        <w:spacing w:line="300" w:lineRule="auto"/>
                        <w:rPr>
                          <w:rFonts w:ascii="Times New Roman CYR" w:hAnsi="Times New Roman CYR"/>
                          <w:b w:val="0"/>
                          <w:sz w:val="44"/>
                          <w:szCs w:val="44"/>
                        </w:rPr>
                      </w:pPr>
                      <w:bookmarkStart w:id="5064" w:name="_Toc169174393"/>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5064"/>
                    </w:p>
                    <w:p w14:paraId="7883C179"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71A2278E"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74D4624D" w14:textId="77777777" w:rsidR="000658DF" w:rsidRPr="000D3135" w:rsidRDefault="000658DF" w:rsidP="000658DF">
                      <w:pPr>
                        <w:spacing w:line="300" w:lineRule="auto"/>
                        <w:jc w:val="center"/>
                        <w:rPr>
                          <w:b/>
                          <w:lang w:val="uk-UA"/>
                        </w:rPr>
                      </w:pPr>
                    </w:p>
                    <w:p w14:paraId="12CC1D96"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3B97AF7A" w14:textId="77777777" w:rsidR="00A43AC3" w:rsidRPr="00B1453A" w:rsidRDefault="00A43AC3" w:rsidP="00987998">
                      <w:pPr>
                        <w:jc w:val="center"/>
                        <w:rPr>
                          <w:rFonts w:ascii="Calibri" w:hAnsi="Calibri"/>
                          <w:sz w:val="36"/>
                          <w:szCs w:val="36"/>
                        </w:rPr>
                      </w:pPr>
                    </w:p>
                    <w:p w14:paraId="4533A6B3" w14:textId="77777777" w:rsidR="00A43AC3" w:rsidRDefault="00A43AC3" w:rsidP="00987998">
                      <w:pPr>
                        <w:jc w:val="center"/>
                        <w:rPr>
                          <w:rFonts w:ascii="Times New Roman CYR" w:hAnsi="Times New Roman CYR" w:cs="Times New Roman CYR"/>
                          <w:sz w:val="36"/>
                          <w:szCs w:val="36"/>
                        </w:rPr>
                      </w:pPr>
                    </w:p>
                    <w:p w14:paraId="698EF086" w14:textId="77777777" w:rsidR="00A43AC3" w:rsidRDefault="00A43AC3"/>
                    <w:p w14:paraId="2BAE3A2B" w14:textId="77777777" w:rsidR="00A43AC3" w:rsidRPr="00630E21" w:rsidRDefault="00A43AC3" w:rsidP="00987998">
                      <w:pPr>
                        <w:pStyle w:val="3"/>
                        <w:spacing w:line="276" w:lineRule="auto"/>
                        <w:rPr>
                          <w:rFonts w:ascii="Times New Roman" w:hAnsi="Times New Roman"/>
                          <w:bCs/>
                          <w:sz w:val="48"/>
                          <w:szCs w:val="48"/>
                        </w:rPr>
                      </w:pPr>
                      <w:bookmarkStart w:id="5065" w:name="_Toc169174394"/>
                      <w:r w:rsidRPr="00630E21">
                        <w:rPr>
                          <w:rFonts w:ascii="Times New Roman" w:hAnsi="Times New Roman"/>
                          <w:bCs/>
                          <w:sz w:val="48"/>
                          <w:szCs w:val="48"/>
                        </w:rPr>
                        <w:t>ДИПЛОМНА РОБОТА</w:t>
                      </w:r>
                      <w:bookmarkEnd w:id="5065"/>
                    </w:p>
                    <w:p w14:paraId="55FA564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FCC55F3" w14:textId="77777777" w:rsidR="00A43AC3" w:rsidRPr="005E3013" w:rsidRDefault="00A43AC3" w:rsidP="00987998">
                      <w:pPr>
                        <w:pStyle w:val="2"/>
                        <w:spacing w:line="276" w:lineRule="auto"/>
                        <w:rPr>
                          <w:b w:val="0"/>
                          <w:bCs/>
                          <w:iCs/>
                          <w:sz w:val="48"/>
                          <w:szCs w:val="48"/>
                          <w:highlight w:val="yellow"/>
                        </w:rPr>
                      </w:pPr>
                      <w:bookmarkStart w:id="5066" w:name="_Toc16917439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066"/>
                    </w:p>
                    <w:p w14:paraId="5D0A570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0B92B8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AC7327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6E8761F" w14:textId="77777777" w:rsidR="00A43AC3" w:rsidRPr="00B1453A" w:rsidRDefault="00A43AC3" w:rsidP="00987998">
                      <w:pPr>
                        <w:jc w:val="center"/>
                        <w:rPr>
                          <w:rFonts w:ascii="Calibri" w:hAnsi="Calibri"/>
                          <w:sz w:val="36"/>
                          <w:szCs w:val="36"/>
                        </w:rPr>
                      </w:pPr>
                    </w:p>
                    <w:p w14:paraId="6F084A24" w14:textId="77777777" w:rsidR="00A43AC3" w:rsidRDefault="00A43AC3" w:rsidP="00987998">
                      <w:pPr>
                        <w:jc w:val="center"/>
                        <w:rPr>
                          <w:rFonts w:ascii="Times New Roman CYR" w:hAnsi="Times New Roman CYR" w:cs="Times New Roman CYR"/>
                          <w:sz w:val="36"/>
                          <w:szCs w:val="36"/>
                        </w:rPr>
                      </w:pPr>
                    </w:p>
                    <w:p w14:paraId="2C1140D7" w14:textId="77777777" w:rsidR="00A43AC3" w:rsidRDefault="00A43AC3"/>
                    <w:p w14:paraId="2CF13207" w14:textId="77777777" w:rsidR="00A43AC3" w:rsidRPr="00630E21" w:rsidRDefault="00A43AC3" w:rsidP="00987998">
                      <w:pPr>
                        <w:pStyle w:val="3"/>
                        <w:spacing w:line="276" w:lineRule="auto"/>
                        <w:rPr>
                          <w:rFonts w:ascii="Times New Roman" w:hAnsi="Times New Roman"/>
                          <w:bCs/>
                          <w:sz w:val="48"/>
                          <w:szCs w:val="48"/>
                        </w:rPr>
                      </w:pPr>
                      <w:bookmarkStart w:id="5067" w:name="_Toc169174396"/>
                      <w:r w:rsidRPr="00630E21">
                        <w:rPr>
                          <w:rFonts w:ascii="Times New Roman" w:hAnsi="Times New Roman"/>
                          <w:bCs/>
                          <w:sz w:val="48"/>
                          <w:szCs w:val="48"/>
                        </w:rPr>
                        <w:t>ДИПЛОМНА РОБОТА</w:t>
                      </w:r>
                      <w:bookmarkEnd w:id="5067"/>
                    </w:p>
                    <w:p w14:paraId="3C18F9A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52F5876" w14:textId="77777777" w:rsidR="00A43AC3" w:rsidRPr="005E3013" w:rsidRDefault="00A43AC3" w:rsidP="00987998">
                      <w:pPr>
                        <w:pStyle w:val="2"/>
                        <w:spacing w:line="276" w:lineRule="auto"/>
                        <w:rPr>
                          <w:b w:val="0"/>
                          <w:bCs/>
                          <w:iCs/>
                          <w:sz w:val="48"/>
                          <w:szCs w:val="48"/>
                          <w:highlight w:val="yellow"/>
                        </w:rPr>
                      </w:pPr>
                      <w:bookmarkStart w:id="5068" w:name="_Toc16917439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068"/>
                    </w:p>
                    <w:p w14:paraId="24616EF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8EA301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B4333E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C2AE715" w14:textId="77777777" w:rsidR="00A43AC3" w:rsidRPr="00B1453A" w:rsidRDefault="00A43AC3" w:rsidP="00987998">
                      <w:pPr>
                        <w:jc w:val="center"/>
                        <w:rPr>
                          <w:rFonts w:ascii="Calibri" w:hAnsi="Calibri"/>
                          <w:sz w:val="36"/>
                          <w:szCs w:val="36"/>
                        </w:rPr>
                      </w:pPr>
                    </w:p>
                    <w:p w14:paraId="54EFD304" w14:textId="77777777" w:rsidR="00A43AC3" w:rsidRDefault="00A43AC3" w:rsidP="00987998">
                      <w:pPr>
                        <w:jc w:val="center"/>
                        <w:rPr>
                          <w:rFonts w:ascii="Times New Roman CYR" w:hAnsi="Times New Roman CYR" w:cs="Times New Roman CYR"/>
                          <w:sz w:val="36"/>
                          <w:szCs w:val="36"/>
                        </w:rPr>
                      </w:pPr>
                    </w:p>
                    <w:p w14:paraId="0F7F17BF" w14:textId="77777777" w:rsidR="00A43AC3" w:rsidRDefault="00A43AC3"/>
                    <w:p w14:paraId="19BEC551" w14:textId="77777777" w:rsidR="00A43AC3" w:rsidRPr="00630E21" w:rsidRDefault="00A43AC3" w:rsidP="00987998">
                      <w:pPr>
                        <w:pStyle w:val="3"/>
                        <w:spacing w:line="276" w:lineRule="auto"/>
                        <w:rPr>
                          <w:rFonts w:ascii="Times New Roman" w:hAnsi="Times New Roman"/>
                          <w:bCs/>
                          <w:sz w:val="48"/>
                          <w:szCs w:val="48"/>
                        </w:rPr>
                      </w:pPr>
                      <w:bookmarkStart w:id="5069" w:name="_Toc169174398"/>
                      <w:r w:rsidRPr="00630E21">
                        <w:rPr>
                          <w:rFonts w:ascii="Times New Roman" w:hAnsi="Times New Roman"/>
                          <w:bCs/>
                          <w:sz w:val="48"/>
                          <w:szCs w:val="48"/>
                        </w:rPr>
                        <w:t>ДИПЛОМНА РОБОТА</w:t>
                      </w:r>
                      <w:bookmarkEnd w:id="5069"/>
                    </w:p>
                    <w:p w14:paraId="46A4807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FE1B02C" w14:textId="77777777" w:rsidR="00A43AC3" w:rsidRPr="005E3013" w:rsidRDefault="00A43AC3" w:rsidP="00987998">
                      <w:pPr>
                        <w:pStyle w:val="2"/>
                        <w:spacing w:line="276" w:lineRule="auto"/>
                        <w:rPr>
                          <w:b w:val="0"/>
                          <w:bCs/>
                          <w:iCs/>
                          <w:sz w:val="48"/>
                          <w:szCs w:val="48"/>
                          <w:highlight w:val="yellow"/>
                        </w:rPr>
                      </w:pPr>
                      <w:bookmarkStart w:id="5070" w:name="_Toc16917439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070"/>
                    </w:p>
                    <w:p w14:paraId="0030586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9BB7D9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8CF045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8E59190" w14:textId="77777777" w:rsidR="00A43AC3" w:rsidRPr="00B1453A" w:rsidRDefault="00A43AC3" w:rsidP="00987998">
                      <w:pPr>
                        <w:jc w:val="center"/>
                        <w:rPr>
                          <w:rFonts w:ascii="Calibri" w:hAnsi="Calibri"/>
                          <w:sz w:val="36"/>
                          <w:szCs w:val="36"/>
                        </w:rPr>
                      </w:pPr>
                    </w:p>
                    <w:p w14:paraId="6A0DF7A2" w14:textId="77777777" w:rsidR="00A43AC3" w:rsidRDefault="00A43AC3" w:rsidP="00987998">
                      <w:pPr>
                        <w:jc w:val="center"/>
                        <w:rPr>
                          <w:rFonts w:ascii="Times New Roman CYR" w:hAnsi="Times New Roman CYR" w:cs="Times New Roman CYR"/>
                          <w:sz w:val="36"/>
                          <w:szCs w:val="36"/>
                        </w:rPr>
                      </w:pPr>
                    </w:p>
                    <w:p w14:paraId="34E1F624" w14:textId="77777777" w:rsidR="00A43AC3" w:rsidRDefault="00A43AC3"/>
                    <w:p w14:paraId="5BAC9952" w14:textId="77777777" w:rsidR="00A43AC3" w:rsidRPr="00630E21" w:rsidRDefault="00A43AC3" w:rsidP="00987998">
                      <w:pPr>
                        <w:pStyle w:val="3"/>
                        <w:spacing w:line="276" w:lineRule="auto"/>
                        <w:rPr>
                          <w:rFonts w:ascii="Times New Roman" w:hAnsi="Times New Roman"/>
                          <w:bCs/>
                          <w:sz w:val="48"/>
                          <w:szCs w:val="48"/>
                        </w:rPr>
                      </w:pPr>
                      <w:bookmarkStart w:id="5071" w:name="_Toc169174400"/>
                      <w:r w:rsidRPr="00630E21">
                        <w:rPr>
                          <w:rFonts w:ascii="Times New Roman" w:hAnsi="Times New Roman"/>
                          <w:bCs/>
                          <w:sz w:val="48"/>
                          <w:szCs w:val="48"/>
                        </w:rPr>
                        <w:t>ДИПЛОМНА РОБОТА</w:t>
                      </w:r>
                      <w:bookmarkEnd w:id="5071"/>
                    </w:p>
                    <w:p w14:paraId="0782BB4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D5665A2" w14:textId="77777777" w:rsidR="00A43AC3" w:rsidRPr="005E3013" w:rsidRDefault="00A43AC3" w:rsidP="00987998">
                      <w:pPr>
                        <w:pStyle w:val="2"/>
                        <w:spacing w:line="276" w:lineRule="auto"/>
                        <w:rPr>
                          <w:b w:val="0"/>
                          <w:bCs/>
                          <w:iCs/>
                          <w:sz w:val="48"/>
                          <w:szCs w:val="48"/>
                          <w:highlight w:val="yellow"/>
                        </w:rPr>
                      </w:pPr>
                      <w:bookmarkStart w:id="5072" w:name="_Toc16917440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072"/>
                    </w:p>
                    <w:p w14:paraId="3685DA7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81A95D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EF3430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56043C9" w14:textId="77777777" w:rsidR="00A43AC3" w:rsidRPr="00B1453A" w:rsidRDefault="00A43AC3" w:rsidP="00987998">
                      <w:pPr>
                        <w:jc w:val="center"/>
                        <w:rPr>
                          <w:rFonts w:ascii="Calibri" w:hAnsi="Calibri"/>
                          <w:sz w:val="36"/>
                          <w:szCs w:val="36"/>
                        </w:rPr>
                      </w:pPr>
                    </w:p>
                    <w:p w14:paraId="29152560" w14:textId="77777777" w:rsidR="00A43AC3" w:rsidRDefault="00A43AC3" w:rsidP="00987998">
                      <w:pPr>
                        <w:jc w:val="center"/>
                        <w:rPr>
                          <w:rFonts w:ascii="Times New Roman CYR" w:hAnsi="Times New Roman CYR" w:cs="Times New Roman CYR"/>
                          <w:sz w:val="36"/>
                          <w:szCs w:val="36"/>
                        </w:rPr>
                      </w:pPr>
                    </w:p>
                    <w:p w14:paraId="2B47A5EC" w14:textId="77777777" w:rsidR="00A43AC3" w:rsidRDefault="00A43AC3"/>
                    <w:p w14:paraId="76B52499" w14:textId="77777777" w:rsidR="00A43AC3" w:rsidRPr="00630E21" w:rsidRDefault="00A43AC3" w:rsidP="00987998">
                      <w:pPr>
                        <w:pStyle w:val="3"/>
                        <w:spacing w:line="276" w:lineRule="auto"/>
                        <w:rPr>
                          <w:rFonts w:ascii="Times New Roman" w:hAnsi="Times New Roman"/>
                          <w:bCs/>
                          <w:sz w:val="48"/>
                          <w:szCs w:val="48"/>
                        </w:rPr>
                      </w:pPr>
                      <w:bookmarkStart w:id="5073" w:name="_Toc169174402"/>
                      <w:r w:rsidRPr="00630E21">
                        <w:rPr>
                          <w:rFonts w:ascii="Times New Roman" w:hAnsi="Times New Roman"/>
                          <w:bCs/>
                          <w:sz w:val="48"/>
                          <w:szCs w:val="48"/>
                        </w:rPr>
                        <w:t>ДИПЛОМНА РОБОТА</w:t>
                      </w:r>
                      <w:bookmarkEnd w:id="5073"/>
                    </w:p>
                    <w:p w14:paraId="1E4A07E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91F032A" w14:textId="77777777" w:rsidR="00A43AC3" w:rsidRPr="005E3013" w:rsidRDefault="00A43AC3" w:rsidP="00987998">
                      <w:pPr>
                        <w:pStyle w:val="2"/>
                        <w:spacing w:line="276" w:lineRule="auto"/>
                        <w:rPr>
                          <w:b w:val="0"/>
                          <w:bCs/>
                          <w:iCs/>
                          <w:sz w:val="48"/>
                          <w:szCs w:val="48"/>
                          <w:highlight w:val="yellow"/>
                        </w:rPr>
                      </w:pPr>
                      <w:bookmarkStart w:id="5074" w:name="_Toc16917440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074"/>
                    </w:p>
                    <w:p w14:paraId="55C9239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067670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9E8EF4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82F7DC9" w14:textId="77777777" w:rsidR="00A43AC3" w:rsidRPr="00B1453A" w:rsidRDefault="00A43AC3" w:rsidP="00987998">
                      <w:pPr>
                        <w:jc w:val="center"/>
                        <w:rPr>
                          <w:rFonts w:ascii="Calibri" w:hAnsi="Calibri"/>
                          <w:sz w:val="36"/>
                          <w:szCs w:val="36"/>
                        </w:rPr>
                      </w:pPr>
                    </w:p>
                    <w:p w14:paraId="10F95473" w14:textId="77777777" w:rsidR="00A43AC3" w:rsidRDefault="00A43AC3" w:rsidP="00987998">
                      <w:pPr>
                        <w:jc w:val="center"/>
                        <w:rPr>
                          <w:rFonts w:ascii="Times New Roman CYR" w:hAnsi="Times New Roman CYR" w:cs="Times New Roman CYR"/>
                          <w:sz w:val="36"/>
                          <w:szCs w:val="36"/>
                        </w:rPr>
                      </w:pPr>
                    </w:p>
                    <w:p w14:paraId="48297DBE" w14:textId="77777777" w:rsidR="00A43AC3" w:rsidRDefault="00A43AC3"/>
                    <w:p w14:paraId="7AC9C42D" w14:textId="77777777" w:rsidR="00A43AC3" w:rsidRPr="00630E21" w:rsidRDefault="00A43AC3" w:rsidP="00987998">
                      <w:pPr>
                        <w:pStyle w:val="3"/>
                        <w:spacing w:line="276" w:lineRule="auto"/>
                        <w:rPr>
                          <w:rFonts w:ascii="Times New Roman" w:hAnsi="Times New Roman"/>
                          <w:bCs/>
                          <w:sz w:val="48"/>
                          <w:szCs w:val="48"/>
                        </w:rPr>
                      </w:pPr>
                      <w:bookmarkStart w:id="5075" w:name="_Toc169174404"/>
                      <w:r w:rsidRPr="00630E21">
                        <w:rPr>
                          <w:rFonts w:ascii="Times New Roman" w:hAnsi="Times New Roman"/>
                          <w:bCs/>
                          <w:sz w:val="48"/>
                          <w:szCs w:val="48"/>
                        </w:rPr>
                        <w:t>ДИПЛОМНА РОБОТА</w:t>
                      </w:r>
                      <w:bookmarkEnd w:id="5075"/>
                    </w:p>
                    <w:p w14:paraId="2977F09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9562054" w14:textId="77777777" w:rsidR="00A43AC3" w:rsidRPr="005E3013" w:rsidRDefault="00A43AC3" w:rsidP="00987998">
                      <w:pPr>
                        <w:pStyle w:val="2"/>
                        <w:spacing w:line="276" w:lineRule="auto"/>
                        <w:rPr>
                          <w:b w:val="0"/>
                          <w:bCs/>
                          <w:iCs/>
                          <w:sz w:val="48"/>
                          <w:szCs w:val="48"/>
                          <w:highlight w:val="yellow"/>
                        </w:rPr>
                      </w:pPr>
                      <w:bookmarkStart w:id="5076" w:name="_Toc16917440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076"/>
                    </w:p>
                    <w:p w14:paraId="7823354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9C064F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4EE7F7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C9DF94A" w14:textId="77777777" w:rsidR="00A43AC3" w:rsidRPr="00B1453A" w:rsidRDefault="00A43AC3" w:rsidP="00987998">
                      <w:pPr>
                        <w:jc w:val="center"/>
                        <w:rPr>
                          <w:rFonts w:ascii="Calibri" w:hAnsi="Calibri"/>
                          <w:sz w:val="36"/>
                          <w:szCs w:val="36"/>
                        </w:rPr>
                      </w:pPr>
                    </w:p>
                    <w:p w14:paraId="437150AB" w14:textId="77777777" w:rsidR="00A43AC3" w:rsidRDefault="00A43AC3" w:rsidP="00987998">
                      <w:pPr>
                        <w:jc w:val="center"/>
                        <w:rPr>
                          <w:rFonts w:ascii="Times New Roman CYR" w:hAnsi="Times New Roman CYR" w:cs="Times New Roman CYR"/>
                          <w:sz w:val="36"/>
                          <w:szCs w:val="36"/>
                        </w:rPr>
                      </w:pPr>
                    </w:p>
                    <w:p w14:paraId="6D308038" w14:textId="77777777" w:rsidR="00A43AC3" w:rsidRDefault="00A43AC3"/>
                    <w:p w14:paraId="78B3C4D9" w14:textId="77777777" w:rsidR="00A43AC3" w:rsidRPr="00630E21" w:rsidRDefault="00A43AC3" w:rsidP="00987998">
                      <w:pPr>
                        <w:pStyle w:val="3"/>
                        <w:spacing w:line="276" w:lineRule="auto"/>
                        <w:rPr>
                          <w:rFonts w:ascii="Times New Roman" w:hAnsi="Times New Roman"/>
                          <w:bCs/>
                          <w:sz w:val="48"/>
                          <w:szCs w:val="48"/>
                        </w:rPr>
                      </w:pPr>
                      <w:bookmarkStart w:id="5077" w:name="_Toc169174406"/>
                      <w:r w:rsidRPr="00630E21">
                        <w:rPr>
                          <w:rFonts w:ascii="Times New Roman" w:hAnsi="Times New Roman"/>
                          <w:bCs/>
                          <w:sz w:val="48"/>
                          <w:szCs w:val="48"/>
                        </w:rPr>
                        <w:t>ДИПЛОМНА РОБОТА</w:t>
                      </w:r>
                      <w:bookmarkEnd w:id="5077"/>
                    </w:p>
                    <w:p w14:paraId="2393B73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4E9631E" w14:textId="77777777" w:rsidR="00A43AC3" w:rsidRPr="005E3013" w:rsidRDefault="00A43AC3" w:rsidP="00987998">
                      <w:pPr>
                        <w:pStyle w:val="2"/>
                        <w:spacing w:line="276" w:lineRule="auto"/>
                        <w:rPr>
                          <w:b w:val="0"/>
                          <w:bCs/>
                          <w:iCs/>
                          <w:sz w:val="48"/>
                          <w:szCs w:val="48"/>
                          <w:highlight w:val="yellow"/>
                        </w:rPr>
                      </w:pPr>
                      <w:bookmarkStart w:id="5078" w:name="_Toc16917440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078"/>
                    </w:p>
                    <w:p w14:paraId="388C6C7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E28C5F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D3EDD2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FB643E1" w14:textId="77777777" w:rsidR="00A43AC3" w:rsidRPr="00B1453A" w:rsidRDefault="00A43AC3" w:rsidP="00987998">
                      <w:pPr>
                        <w:jc w:val="center"/>
                        <w:rPr>
                          <w:rFonts w:ascii="Calibri" w:hAnsi="Calibri"/>
                          <w:sz w:val="36"/>
                          <w:szCs w:val="36"/>
                        </w:rPr>
                      </w:pPr>
                    </w:p>
                    <w:p w14:paraId="3E57098C" w14:textId="77777777" w:rsidR="00A43AC3" w:rsidRDefault="00A43AC3" w:rsidP="00987998">
                      <w:pPr>
                        <w:jc w:val="center"/>
                        <w:rPr>
                          <w:rFonts w:ascii="Times New Roman CYR" w:hAnsi="Times New Roman CYR" w:cs="Times New Roman CYR"/>
                          <w:sz w:val="36"/>
                          <w:szCs w:val="36"/>
                        </w:rPr>
                      </w:pPr>
                    </w:p>
                    <w:p w14:paraId="2C160E9C" w14:textId="77777777" w:rsidR="00A43AC3" w:rsidRDefault="00A43AC3"/>
                    <w:p w14:paraId="653B4CD6" w14:textId="77777777" w:rsidR="000658DF" w:rsidRPr="003A41B8" w:rsidRDefault="000658DF" w:rsidP="000658DF">
                      <w:pPr>
                        <w:pStyle w:val="3"/>
                        <w:spacing w:line="300" w:lineRule="auto"/>
                        <w:rPr>
                          <w:rFonts w:ascii="Times New Roman CYR" w:hAnsi="Times New Roman CYR"/>
                          <w:i/>
                          <w:iCs/>
                          <w:sz w:val="44"/>
                          <w:szCs w:val="44"/>
                        </w:rPr>
                      </w:pPr>
                      <w:bookmarkStart w:id="5079" w:name="_Toc169174408"/>
                      <w:r w:rsidRPr="003A41B8">
                        <w:rPr>
                          <w:rFonts w:ascii="Times New Roman CYR" w:hAnsi="Times New Roman CYR"/>
                          <w:i/>
                          <w:iCs/>
                          <w:sz w:val="44"/>
                          <w:szCs w:val="44"/>
                        </w:rPr>
                        <w:t>ДИПЛОМНА РОБОТА БАКАЛАВРА</w:t>
                      </w:r>
                      <w:bookmarkEnd w:id="5079"/>
                      <w:r w:rsidRPr="003A41B8">
                        <w:rPr>
                          <w:rFonts w:ascii="Times New Roman CYR" w:hAnsi="Times New Roman CYR"/>
                          <w:i/>
                          <w:iCs/>
                          <w:sz w:val="44"/>
                          <w:szCs w:val="44"/>
                        </w:rPr>
                        <w:t xml:space="preserve"> </w:t>
                      </w:r>
                    </w:p>
                    <w:p w14:paraId="2EFFA99A" w14:textId="77777777" w:rsidR="000658DF" w:rsidRPr="000D3135" w:rsidRDefault="000658DF" w:rsidP="000658DF">
                      <w:pPr>
                        <w:pStyle w:val="2"/>
                        <w:spacing w:line="300" w:lineRule="auto"/>
                        <w:rPr>
                          <w:rFonts w:ascii="Times New Roman CYR" w:hAnsi="Times New Roman CYR"/>
                          <w:b w:val="0"/>
                          <w:sz w:val="44"/>
                          <w:szCs w:val="44"/>
                        </w:rPr>
                      </w:pPr>
                      <w:bookmarkStart w:id="5080" w:name="_Toc169174409"/>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5080"/>
                    </w:p>
                    <w:p w14:paraId="211A3617"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0599CC3A"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783C8590" w14:textId="77777777" w:rsidR="000658DF" w:rsidRPr="000D3135" w:rsidRDefault="000658DF" w:rsidP="000658DF">
                      <w:pPr>
                        <w:spacing w:line="300" w:lineRule="auto"/>
                        <w:jc w:val="center"/>
                        <w:rPr>
                          <w:b/>
                          <w:lang w:val="uk-UA"/>
                        </w:rPr>
                      </w:pPr>
                    </w:p>
                    <w:p w14:paraId="44DCE3DE"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691E8D8B" w14:textId="77777777" w:rsidR="00A43AC3" w:rsidRPr="00B1453A" w:rsidRDefault="00A43AC3" w:rsidP="00987998">
                      <w:pPr>
                        <w:jc w:val="center"/>
                        <w:rPr>
                          <w:rFonts w:ascii="Calibri" w:hAnsi="Calibri"/>
                          <w:sz w:val="36"/>
                          <w:szCs w:val="36"/>
                        </w:rPr>
                      </w:pPr>
                    </w:p>
                    <w:p w14:paraId="5428FBCA" w14:textId="77777777" w:rsidR="00A43AC3" w:rsidRDefault="00A43AC3" w:rsidP="00987998">
                      <w:pPr>
                        <w:jc w:val="center"/>
                        <w:rPr>
                          <w:rFonts w:ascii="Times New Roman CYR" w:hAnsi="Times New Roman CYR" w:cs="Times New Roman CYR"/>
                          <w:sz w:val="36"/>
                          <w:szCs w:val="36"/>
                        </w:rPr>
                      </w:pPr>
                    </w:p>
                    <w:p w14:paraId="43505C9C" w14:textId="77777777" w:rsidR="00A43AC3" w:rsidRDefault="00A43AC3"/>
                    <w:p w14:paraId="7CFD998B" w14:textId="77777777" w:rsidR="00A43AC3" w:rsidRPr="00630E21" w:rsidRDefault="00A43AC3" w:rsidP="00987998">
                      <w:pPr>
                        <w:pStyle w:val="3"/>
                        <w:spacing w:line="276" w:lineRule="auto"/>
                        <w:rPr>
                          <w:rFonts w:ascii="Times New Roman" w:hAnsi="Times New Roman"/>
                          <w:bCs/>
                          <w:sz w:val="48"/>
                          <w:szCs w:val="48"/>
                        </w:rPr>
                      </w:pPr>
                      <w:bookmarkStart w:id="5081" w:name="_Toc169174410"/>
                      <w:r w:rsidRPr="00630E21">
                        <w:rPr>
                          <w:rFonts w:ascii="Times New Roman" w:hAnsi="Times New Roman"/>
                          <w:bCs/>
                          <w:sz w:val="48"/>
                          <w:szCs w:val="48"/>
                        </w:rPr>
                        <w:t>ДИПЛОМНА РОБОТА</w:t>
                      </w:r>
                      <w:bookmarkEnd w:id="5081"/>
                    </w:p>
                    <w:p w14:paraId="27F877A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21271B9" w14:textId="77777777" w:rsidR="00A43AC3" w:rsidRPr="005E3013" w:rsidRDefault="00A43AC3" w:rsidP="00987998">
                      <w:pPr>
                        <w:pStyle w:val="2"/>
                        <w:spacing w:line="276" w:lineRule="auto"/>
                        <w:rPr>
                          <w:b w:val="0"/>
                          <w:bCs/>
                          <w:iCs/>
                          <w:sz w:val="48"/>
                          <w:szCs w:val="48"/>
                          <w:highlight w:val="yellow"/>
                        </w:rPr>
                      </w:pPr>
                      <w:bookmarkStart w:id="5082" w:name="_Toc16917441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082"/>
                    </w:p>
                    <w:p w14:paraId="18A180F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6DCD3B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0B280A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AFF2FFC" w14:textId="77777777" w:rsidR="00A43AC3" w:rsidRPr="00B1453A" w:rsidRDefault="00A43AC3" w:rsidP="00987998">
                      <w:pPr>
                        <w:jc w:val="center"/>
                        <w:rPr>
                          <w:rFonts w:ascii="Calibri" w:hAnsi="Calibri"/>
                          <w:sz w:val="36"/>
                          <w:szCs w:val="36"/>
                        </w:rPr>
                      </w:pPr>
                    </w:p>
                    <w:p w14:paraId="6AE0A6CB" w14:textId="77777777" w:rsidR="00A43AC3" w:rsidRDefault="00A43AC3" w:rsidP="00987998">
                      <w:pPr>
                        <w:jc w:val="center"/>
                        <w:rPr>
                          <w:rFonts w:ascii="Times New Roman CYR" w:hAnsi="Times New Roman CYR" w:cs="Times New Roman CYR"/>
                          <w:sz w:val="36"/>
                          <w:szCs w:val="36"/>
                        </w:rPr>
                      </w:pPr>
                    </w:p>
                    <w:p w14:paraId="476BA831" w14:textId="77777777" w:rsidR="00A43AC3" w:rsidRDefault="00A43AC3"/>
                    <w:p w14:paraId="08202FC1" w14:textId="77777777" w:rsidR="00A43AC3" w:rsidRPr="00630E21" w:rsidRDefault="00A43AC3" w:rsidP="00987998">
                      <w:pPr>
                        <w:pStyle w:val="3"/>
                        <w:spacing w:line="276" w:lineRule="auto"/>
                        <w:rPr>
                          <w:rFonts w:ascii="Times New Roman" w:hAnsi="Times New Roman"/>
                          <w:bCs/>
                          <w:sz w:val="48"/>
                          <w:szCs w:val="48"/>
                        </w:rPr>
                      </w:pPr>
                      <w:bookmarkStart w:id="5083" w:name="_Toc169174412"/>
                      <w:r w:rsidRPr="00630E21">
                        <w:rPr>
                          <w:rFonts w:ascii="Times New Roman" w:hAnsi="Times New Roman"/>
                          <w:bCs/>
                          <w:sz w:val="48"/>
                          <w:szCs w:val="48"/>
                        </w:rPr>
                        <w:t>ДИПЛОМНА РОБОТА</w:t>
                      </w:r>
                      <w:bookmarkEnd w:id="5083"/>
                    </w:p>
                    <w:p w14:paraId="55D4AB52"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ABD4912" w14:textId="77777777" w:rsidR="00A43AC3" w:rsidRPr="005E3013" w:rsidRDefault="00A43AC3" w:rsidP="00987998">
                      <w:pPr>
                        <w:pStyle w:val="2"/>
                        <w:spacing w:line="276" w:lineRule="auto"/>
                        <w:rPr>
                          <w:b w:val="0"/>
                          <w:bCs/>
                          <w:iCs/>
                          <w:sz w:val="48"/>
                          <w:szCs w:val="48"/>
                          <w:highlight w:val="yellow"/>
                        </w:rPr>
                      </w:pPr>
                      <w:bookmarkStart w:id="5084" w:name="_Toc16917441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084"/>
                    </w:p>
                    <w:p w14:paraId="2AA9210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5654CE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A43423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14ED4DF" w14:textId="77777777" w:rsidR="00A43AC3" w:rsidRPr="00B1453A" w:rsidRDefault="00A43AC3" w:rsidP="00987998">
                      <w:pPr>
                        <w:jc w:val="center"/>
                        <w:rPr>
                          <w:rFonts w:ascii="Calibri" w:hAnsi="Calibri"/>
                          <w:sz w:val="36"/>
                          <w:szCs w:val="36"/>
                        </w:rPr>
                      </w:pPr>
                    </w:p>
                    <w:p w14:paraId="58495A02" w14:textId="77777777" w:rsidR="00A43AC3" w:rsidRDefault="00A43AC3" w:rsidP="00987998">
                      <w:pPr>
                        <w:jc w:val="center"/>
                        <w:rPr>
                          <w:rFonts w:ascii="Times New Roman CYR" w:hAnsi="Times New Roman CYR" w:cs="Times New Roman CYR"/>
                          <w:sz w:val="36"/>
                          <w:szCs w:val="36"/>
                        </w:rPr>
                      </w:pPr>
                    </w:p>
                    <w:p w14:paraId="110EE741" w14:textId="77777777" w:rsidR="00A43AC3" w:rsidRDefault="00A43AC3"/>
                    <w:p w14:paraId="03CA6B01" w14:textId="77777777" w:rsidR="00A43AC3" w:rsidRPr="00630E21" w:rsidRDefault="00A43AC3" w:rsidP="00987998">
                      <w:pPr>
                        <w:pStyle w:val="3"/>
                        <w:spacing w:line="276" w:lineRule="auto"/>
                        <w:rPr>
                          <w:rFonts w:ascii="Times New Roman" w:hAnsi="Times New Roman"/>
                          <w:bCs/>
                          <w:sz w:val="48"/>
                          <w:szCs w:val="48"/>
                        </w:rPr>
                      </w:pPr>
                      <w:bookmarkStart w:id="5085" w:name="_Toc169174414"/>
                      <w:r w:rsidRPr="00630E21">
                        <w:rPr>
                          <w:rFonts w:ascii="Times New Roman" w:hAnsi="Times New Roman"/>
                          <w:bCs/>
                          <w:sz w:val="48"/>
                          <w:szCs w:val="48"/>
                        </w:rPr>
                        <w:t>ДИПЛОМНА РОБОТА</w:t>
                      </w:r>
                      <w:bookmarkEnd w:id="5085"/>
                    </w:p>
                    <w:p w14:paraId="0777B64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699262D" w14:textId="77777777" w:rsidR="00A43AC3" w:rsidRPr="005E3013" w:rsidRDefault="00A43AC3" w:rsidP="00987998">
                      <w:pPr>
                        <w:pStyle w:val="2"/>
                        <w:spacing w:line="276" w:lineRule="auto"/>
                        <w:rPr>
                          <w:b w:val="0"/>
                          <w:bCs/>
                          <w:iCs/>
                          <w:sz w:val="48"/>
                          <w:szCs w:val="48"/>
                          <w:highlight w:val="yellow"/>
                        </w:rPr>
                      </w:pPr>
                      <w:bookmarkStart w:id="5086" w:name="_Toc16917441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086"/>
                    </w:p>
                    <w:p w14:paraId="0C5A586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0FE28E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1741CA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E7D153B" w14:textId="77777777" w:rsidR="00A43AC3" w:rsidRPr="00B1453A" w:rsidRDefault="00A43AC3" w:rsidP="00987998">
                      <w:pPr>
                        <w:jc w:val="center"/>
                        <w:rPr>
                          <w:rFonts w:ascii="Calibri" w:hAnsi="Calibri"/>
                          <w:sz w:val="36"/>
                          <w:szCs w:val="36"/>
                        </w:rPr>
                      </w:pPr>
                    </w:p>
                    <w:p w14:paraId="2FA44B7E" w14:textId="77777777" w:rsidR="00A43AC3" w:rsidRDefault="00A43AC3" w:rsidP="00987998">
                      <w:pPr>
                        <w:jc w:val="center"/>
                        <w:rPr>
                          <w:rFonts w:ascii="Times New Roman CYR" w:hAnsi="Times New Roman CYR" w:cs="Times New Roman CYR"/>
                          <w:sz w:val="36"/>
                          <w:szCs w:val="36"/>
                        </w:rPr>
                      </w:pPr>
                    </w:p>
                    <w:p w14:paraId="4CF0F4D8" w14:textId="77777777" w:rsidR="00A43AC3" w:rsidRDefault="00A43AC3"/>
                    <w:p w14:paraId="52EDD4AA" w14:textId="77777777" w:rsidR="00A43AC3" w:rsidRPr="00630E21" w:rsidRDefault="00A43AC3" w:rsidP="00987998">
                      <w:pPr>
                        <w:pStyle w:val="3"/>
                        <w:spacing w:line="276" w:lineRule="auto"/>
                        <w:rPr>
                          <w:rFonts w:ascii="Times New Roman" w:hAnsi="Times New Roman"/>
                          <w:bCs/>
                          <w:sz w:val="48"/>
                          <w:szCs w:val="48"/>
                        </w:rPr>
                      </w:pPr>
                      <w:bookmarkStart w:id="5087" w:name="_Toc169174416"/>
                      <w:r w:rsidRPr="00630E21">
                        <w:rPr>
                          <w:rFonts w:ascii="Times New Roman" w:hAnsi="Times New Roman"/>
                          <w:bCs/>
                          <w:sz w:val="48"/>
                          <w:szCs w:val="48"/>
                        </w:rPr>
                        <w:t>ДИПЛОМНА РОБОТА</w:t>
                      </w:r>
                      <w:bookmarkEnd w:id="5087"/>
                    </w:p>
                    <w:p w14:paraId="0904619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81FA90F" w14:textId="77777777" w:rsidR="00A43AC3" w:rsidRPr="005E3013" w:rsidRDefault="00A43AC3" w:rsidP="00987998">
                      <w:pPr>
                        <w:pStyle w:val="2"/>
                        <w:spacing w:line="276" w:lineRule="auto"/>
                        <w:rPr>
                          <w:b w:val="0"/>
                          <w:bCs/>
                          <w:iCs/>
                          <w:sz w:val="48"/>
                          <w:szCs w:val="48"/>
                          <w:highlight w:val="yellow"/>
                        </w:rPr>
                      </w:pPr>
                      <w:bookmarkStart w:id="5088" w:name="_Toc16917441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088"/>
                    </w:p>
                    <w:p w14:paraId="41A54C7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D73248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54E45A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6D42C34" w14:textId="77777777" w:rsidR="00A43AC3" w:rsidRPr="00B1453A" w:rsidRDefault="00A43AC3" w:rsidP="00987998">
                      <w:pPr>
                        <w:jc w:val="center"/>
                        <w:rPr>
                          <w:rFonts w:ascii="Calibri" w:hAnsi="Calibri"/>
                          <w:sz w:val="36"/>
                          <w:szCs w:val="36"/>
                        </w:rPr>
                      </w:pPr>
                    </w:p>
                    <w:p w14:paraId="74B0BABA" w14:textId="77777777" w:rsidR="00A43AC3" w:rsidRDefault="00A43AC3" w:rsidP="00987998">
                      <w:pPr>
                        <w:jc w:val="center"/>
                        <w:rPr>
                          <w:rFonts w:ascii="Times New Roman CYR" w:hAnsi="Times New Roman CYR" w:cs="Times New Roman CYR"/>
                          <w:sz w:val="36"/>
                          <w:szCs w:val="36"/>
                        </w:rPr>
                      </w:pPr>
                    </w:p>
                    <w:p w14:paraId="3AF86ABB" w14:textId="77777777" w:rsidR="00A43AC3" w:rsidRDefault="00A43AC3"/>
                    <w:p w14:paraId="672356D5" w14:textId="77777777" w:rsidR="00A43AC3" w:rsidRPr="00630E21" w:rsidRDefault="00A43AC3" w:rsidP="00987998">
                      <w:pPr>
                        <w:pStyle w:val="3"/>
                        <w:spacing w:line="276" w:lineRule="auto"/>
                        <w:rPr>
                          <w:rFonts w:ascii="Times New Roman" w:hAnsi="Times New Roman"/>
                          <w:bCs/>
                          <w:sz w:val="48"/>
                          <w:szCs w:val="48"/>
                        </w:rPr>
                      </w:pPr>
                      <w:bookmarkStart w:id="5089" w:name="_Toc169174418"/>
                      <w:r w:rsidRPr="00630E21">
                        <w:rPr>
                          <w:rFonts w:ascii="Times New Roman" w:hAnsi="Times New Roman"/>
                          <w:bCs/>
                          <w:sz w:val="48"/>
                          <w:szCs w:val="48"/>
                        </w:rPr>
                        <w:t>ДИПЛОМНА РОБОТА</w:t>
                      </w:r>
                      <w:bookmarkEnd w:id="5089"/>
                    </w:p>
                    <w:p w14:paraId="51C70D7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C5D1B4C" w14:textId="77777777" w:rsidR="00A43AC3" w:rsidRPr="005E3013" w:rsidRDefault="00A43AC3" w:rsidP="00987998">
                      <w:pPr>
                        <w:pStyle w:val="2"/>
                        <w:spacing w:line="276" w:lineRule="auto"/>
                        <w:rPr>
                          <w:b w:val="0"/>
                          <w:bCs/>
                          <w:iCs/>
                          <w:sz w:val="48"/>
                          <w:szCs w:val="48"/>
                          <w:highlight w:val="yellow"/>
                        </w:rPr>
                      </w:pPr>
                      <w:bookmarkStart w:id="5090" w:name="_Toc16917441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090"/>
                    </w:p>
                    <w:p w14:paraId="7AED16D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492F77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52CB90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FC3BDFA" w14:textId="77777777" w:rsidR="00A43AC3" w:rsidRPr="00B1453A" w:rsidRDefault="00A43AC3" w:rsidP="00987998">
                      <w:pPr>
                        <w:jc w:val="center"/>
                        <w:rPr>
                          <w:rFonts w:ascii="Calibri" w:hAnsi="Calibri"/>
                          <w:sz w:val="36"/>
                          <w:szCs w:val="36"/>
                        </w:rPr>
                      </w:pPr>
                    </w:p>
                    <w:p w14:paraId="735BF7A2" w14:textId="77777777" w:rsidR="00A43AC3" w:rsidRDefault="00A43AC3" w:rsidP="00987998">
                      <w:pPr>
                        <w:jc w:val="center"/>
                        <w:rPr>
                          <w:rFonts w:ascii="Times New Roman CYR" w:hAnsi="Times New Roman CYR" w:cs="Times New Roman CYR"/>
                          <w:sz w:val="36"/>
                          <w:szCs w:val="36"/>
                        </w:rPr>
                      </w:pPr>
                    </w:p>
                    <w:p w14:paraId="2A37FD8F" w14:textId="77777777" w:rsidR="00A43AC3" w:rsidRDefault="00A43AC3"/>
                    <w:p w14:paraId="41072C98" w14:textId="77777777" w:rsidR="00A43AC3" w:rsidRPr="00630E21" w:rsidRDefault="00A43AC3" w:rsidP="00987998">
                      <w:pPr>
                        <w:pStyle w:val="3"/>
                        <w:spacing w:line="276" w:lineRule="auto"/>
                        <w:rPr>
                          <w:rFonts w:ascii="Times New Roman" w:hAnsi="Times New Roman"/>
                          <w:bCs/>
                          <w:sz w:val="48"/>
                          <w:szCs w:val="48"/>
                        </w:rPr>
                      </w:pPr>
                      <w:bookmarkStart w:id="5091" w:name="_Toc169174420"/>
                      <w:r w:rsidRPr="00630E21">
                        <w:rPr>
                          <w:rFonts w:ascii="Times New Roman" w:hAnsi="Times New Roman"/>
                          <w:bCs/>
                          <w:sz w:val="48"/>
                          <w:szCs w:val="48"/>
                        </w:rPr>
                        <w:t>ДИПЛОМНА РОБОТА</w:t>
                      </w:r>
                      <w:bookmarkEnd w:id="5091"/>
                    </w:p>
                    <w:p w14:paraId="4B468E4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CCDD399" w14:textId="77777777" w:rsidR="00A43AC3" w:rsidRPr="005E3013" w:rsidRDefault="00A43AC3" w:rsidP="00987998">
                      <w:pPr>
                        <w:pStyle w:val="2"/>
                        <w:spacing w:line="276" w:lineRule="auto"/>
                        <w:rPr>
                          <w:b w:val="0"/>
                          <w:bCs/>
                          <w:iCs/>
                          <w:sz w:val="48"/>
                          <w:szCs w:val="48"/>
                          <w:highlight w:val="yellow"/>
                        </w:rPr>
                      </w:pPr>
                      <w:bookmarkStart w:id="5092" w:name="_Toc16917442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092"/>
                    </w:p>
                    <w:p w14:paraId="2F3B743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6E54CF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5C5D54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192E353" w14:textId="77777777" w:rsidR="00A43AC3" w:rsidRPr="00B1453A" w:rsidRDefault="00A43AC3" w:rsidP="00987998">
                      <w:pPr>
                        <w:jc w:val="center"/>
                        <w:rPr>
                          <w:rFonts w:ascii="Calibri" w:hAnsi="Calibri"/>
                          <w:sz w:val="36"/>
                          <w:szCs w:val="36"/>
                        </w:rPr>
                      </w:pPr>
                    </w:p>
                    <w:p w14:paraId="3B27B05C" w14:textId="77777777" w:rsidR="00A43AC3" w:rsidRDefault="00A43AC3" w:rsidP="00987998">
                      <w:pPr>
                        <w:jc w:val="center"/>
                        <w:rPr>
                          <w:rFonts w:ascii="Times New Roman CYR" w:hAnsi="Times New Roman CYR" w:cs="Times New Roman CYR"/>
                          <w:sz w:val="36"/>
                          <w:szCs w:val="36"/>
                        </w:rPr>
                      </w:pPr>
                    </w:p>
                    <w:p w14:paraId="7CA57EA7" w14:textId="77777777" w:rsidR="00A43AC3" w:rsidRDefault="00A43AC3"/>
                    <w:p w14:paraId="73F8C693" w14:textId="77777777" w:rsidR="00A43AC3" w:rsidRPr="00630E21" w:rsidRDefault="00A43AC3" w:rsidP="00987998">
                      <w:pPr>
                        <w:pStyle w:val="3"/>
                        <w:spacing w:line="276" w:lineRule="auto"/>
                        <w:rPr>
                          <w:rFonts w:ascii="Times New Roman" w:hAnsi="Times New Roman"/>
                          <w:bCs/>
                          <w:sz w:val="48"/>
                          <w:szCs w:val="48"/>
                        </w:rPr>
                      </w:pPr>
                      <w:bookmarkStart w:id="5093" w:name="_Toc169174422"/>
                      <w:r w:rsidRPr="00630E21">
                        <w:rPr>
                          <w:rFonts w:ascii="Times New Roman" w:hAnsi="Times New Roman"/>
                          <w:bCs/>
                          <w:sz w:val="48"/>
                          <w:szCs w:val="48"/>
                        </w:rPr>
                        <w:t>ДИПЛОМНА РОБОТА</w:t>
                      </w:r>
                      <w:bookmarkEnd w:id="5093"/>
                    </w:p>
                    <w:p w14:paraId="29E6E3A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9B72C19" w14:textId="77777777" w:rsidR="00A43AC3" w:rsidRPr="005E3013" w:rsidRDefault="00A43AC3" w:rsidP="00987998">
                      <w:pPr>
                        <w:pStyle w:val="2"/>
                        <w:spacing w:line="276" w:lineRule="auto"/>
                        <w:rPr>
                          <w:b w:val="0"/>
                          <w:bCs/>
                          <w:iCs/>
                          <w:sz w:val="48"/>
                          <w:szCs w:val="48"/>
                          <w:highlight w:val="yellow"/>
                        </w:rPr>
                      </w:pPr>
                      <w:bookmarkStart w:id="5094" w:name="_Toc16917442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094"/>
                    </w:p>
                    <w:p w14:paraId="23236CB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10D58D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81696E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5A74753" w14:textId="77777777" w:rsidR="00A43AC3" w:rsidRPr="00B1453A" w:rsidRDefault="00A43AC3" w:rsidP="00987998">
                      <w:pPr>
                        <w:jc w:val="center"/>
                        <w:rPr>
                          <w:rFonts w:ascii="Calibri" w:hAnsi="Calibri"/>
                          <w:sz w:val="36"/>
                          <w:szCs w:val="36"/>
                        </w:rPr>
                      </w:pPr>
                    </w:p>
                    <w:p w14:paraId="6D681237" w14:textId="77777777" w:rsidR="00A43AC3" w:rsidRDefault="00A43AC3" w:rsidP="00987998">
                      <w:pPr>
                        <w:jc w:val="center"/>
                        <w:rPr>
                          <w:rFonts w:ascii="Times New Roman CYR" w:hAnsi="Times New Roman CYR" w:cs="Times New Roman CYR"/>
                          <w:sz w:val="36"/>
                          <w:szCs w:val="36"/>
                        </w:rPr>
                      </w:pPr>
                    </w:p>
                    <w:p w14:paraId="4C8FCABB" w14:textId="77777777" w:rsidR="00A43AC3" w:rsidRDefault="00A43AC3"/>
                    <w:p w14:paraId="4361406D" w14:textId="77777777" w:rsidR="000658DF" w:rsidRPr="003A41B8" w:rsidRDefault="000658DF" w:rsidP="000658DF">
                      <w:pPr>
                        <w:pStyle w:val="3"/>
                        <w:spacing w:line="300" w:lineRule="auto"/>
                        <w:rPr>
                          <w:rFonts w:ascii="Times New Roman CYR" w:hAnsi="Times New Roman CYR"/>
                          <w:i/>
                          <w:iCs/>
                          <w:sz w:val="44"/>
                          <w:szCs w:val="44"/>
                        </w:rPr>
                      </w:pPr>
                      <w:bookmarkStart w:id="5095" w:name="_Toc169174424"/>
                      <w:r w:rsidRPr="003A41B8">
                        <w:rPr>
                          <w:rFonts w:ascii="Times New Roman CYR" w:hAnsi="Times New Roman CYR"/>
                          <w:i/>
                          <w:iCs/>
                          <w:sz w:val="44"/>
                          <w:szCs w:val="44"/>
                        </w:rPr>
                        <w:t>ДИПЛОМНА РОБОТА БАКАЛАВРА</w:t>
                      </w:r>
                      <w:bookmarkEnd w:id="5095"/>
                      <w:r w:rsidRPr="003A41B8">
                        <w:rPr>
                          <w:rFonts w:ascii="Times New Roman CYR" w:hAnsi="Times New Roman CYR"/>
                          <w:i/>
                          <w:iCs/>
                          <w:sz w:val="44"/>
                          <w:szCs w:val="44"/>
                        </w:rPr>
                        <w:t xml:space="preserve"> </w:t>
                      </w:r>
                    </w:p>
                    <w:p w14:paraId="04F15CEF" w14:textId="77777777" w:rsidR="000658DF" w:rsidRPr="000D3135" w:rsidRDefault="000658DF" w:rsidP="000658DF">
                      <w:pPr>
                        <w:pStyle w:val="2"/>
                        <w:spacing w:line="300" w:lineRule="auto"/>
                        <w:rPr>
                          <w:rFonts w:ascii="Times New Roman CYR" w:hAnsi="Times New Roman CYR"/>
                          <w:b w:val="0"/>
                          <w:sz w:val="44"/>
                          <w:szCs w:val="44"/>
                        </w:rPr>
                      </w:pPr>
                      <w:bookmarkStart w:id="5096" w:name="_Toc169174425"/>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5096"/>
                    </w:p>
                    <w:p w14:paraId="3A86ED4E"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654A90D1"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78A286B4" w14:textId="77777777" w:rsidR="000658DF" w:rsidRPr="000D3135" w:rsidRDefault="000658DF" w:rsidP="000658DF">
                      <w:pPr>
                        <w:spacing w:line="300" w:lineRule="auto"/>
                        <w:jc w:val="center"/>
                        <w:rPr>
                          <w:b/>
                          <w:lang w:val="uk-UA"/>
                        </w:rPr>
                      </w:pPr>
                    </w:p>
                    <w:p w14:paraId="0E168CFF"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122BD1CE" w14:textId="77777777" w:rsidR="00A43AC3" w:rsidRPr="00B1453A" w:rsidRDefault="00A43AC3" w:rsidP="00987998">
                      <w:pPr>
                        <w:jc w:val="center"/>
                        <w:rPr>
                          <w:rFonts w:ascii="Calibri" w:hAnsi="Calibri"/>
                          <w:sz w:val="36"/>
                          <w:szCs w:val="36"/>
                        </w:rPr>
                      </w:pPr>
                    </w:p>
                    <w:p w14:paraId="361C8408" w14:textId="77777777" w:rsidR="00A43AC3" w:rsidRDefault="00A43AC3" w:rsidP="00987998">
                      <w:pPr>
                        <w:jc w:val="center"/>
                        <w:rPr>
                          <w:rFonts w:ascii="Times New Roman CYR" w:hAnsi="Times New Roman CYR" w:cs="Times New Roman CYR"/>
                          <w:sz w:val="36"/>
                          <w:szCs w:val="36"/>
                        </w:rPr>
                      </w:pPr>
                    </w:p>
                    <w:p w14:paraId="7F020995" w14:textId="77777777" w:rsidR="00A43AC3" w:rsidRDefault="00A43AC3"/>
                    <w:p w14:paraId="0C36A1CD" w14:textId="77777777" w:rsidR="00A43AC3" w:rsidRPr="00630E21" w:rsidRDefault="00A43AC3" w:rsidP="00987998">
                      <w:pPr>
                        <w:pStyle w:val="3"/>
                        <w:spacing w:line="276" w:lineRule="auto"/>
                        <w:rPr>
                          <w:rFonts w:ascii="Times New Roman" w:hAnsi="Times New Roman"/>
                          <w:bCs/>
                          <w:sz w:val="48"/>
                          <w:szCs w:val="48"/>
                        </w:rPr>
                      </w:pPr>
                      <w:bookmarkStart w:id="5097" w:name="_Toc169174426"/>
                      <w:r w:rsidRPr="00630E21">
                        <w:rPr>
                          <w:rFonts w:ascii="Times New Roman" w:hAnsi="Times New Roman"/>
                          <w:bCs/>
                          <w:sz w:val="48"/>
                          <w:szCs w:val="48"/>
                        </w:rPr>
                        <w:t>ДИПЛОМНА РОБОТА</w:t>
                      </w:r>
                      <w:bookmarkEnd w:id="5097"/>
                    </w:p>
                    <w:p w14:paraId="26E9F4F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8666F41" w14:textId="77777777" w:rsidR="00A43AC3" w:rsidRPr="005E3013" w:rsidRDefault="00A43AC3" w:rsidP="00987998">
                      <w:pPr>
                        <w:pStyle w:val="2"/>
                        <w:spacing w:line="276" w:lineRule="auto"/>
                        <w:rPr>
                          <w:b w:val="0"/>
                          <w:bCs/>
                          <w:iCs/>
                          <w:sz w:val="48"/>
                          <w:szCs w:val="48"/>
                          <w:highlight w:val="yellow"/>
                        </w:rPr>
                      </w:pPr>
                      <w:bookmarkStart w:id="5098" w:name="_Toc16917442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098"/>
                    </w:p>
                    <w:p w14:paraId="0CC7092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AB7C0D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66EBD0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1554CE4" w14:textId="77777777" w:rsidR="00A43AC3" w:rsidRPr="00B1453A" w:rsidRDefault="00A43AC3" w:rsidP="00987998">
                      <w:pPr>
                        <w:jc w:val="center"/>
                        <w:rPr>
                          <w:rFonts w:ascii="Calibri" w:hAnsi="Calibri"/>
                          <w:sz w:val="36"/>
                          <w:szCs w:val="36"/>
                        </w:rPr>
                      </w:pPr>
                    </w:p>
                    <w:p w14:paraId="2073A0E5" w14:textId="77777777" w:rsidR="00A43AC3" w:rsidRDefault="00A43AC3" w:rsidP="00987998">
                      <w:pPr>
                        <w:jc w:val="center"/>
                        <w:rPr>
                          <w:rFonts w:ascii="Times New Roman CYR" w:hAnsi="Times New Roman CYR" w:cs="Times New Roman CYR"/>
                          <w:sz w:val="36"/>
                          <w:szCs w:val="36"/>
                        </w:rPr>
                      </w:pPr>
                    </w:p>
                    <w:p w14:paraId="0EF03169" w14:textId="77777777" w:rsidR="00A43AC3" w:rsidRDefault="00A43AC3"/>
                    <w:p w14:paraId="2FA42FCF" w14:textId="77777777" w:rsidR="00A43AC3" w:rsidRPr="00630E21" w:rsidRDefault="00A43AC3" w:rsidP="00987998">
                      <w:pPr>
                        <w:pStyle w:val="3"/>
                        <w:spacing w:line="276" w:lineRule="auto"/>
                        <w:rPr>
                          <w:rFonts w:ascii="Times New Roman" w:hAnsi="Times New Roman"/>
                          <w:bCs/>
                          <w:sz w:val="48"/>
                          <w:szCs w:val="48"/>
                        </w:rPr>
                      </w:pPr>
                      <w:bookmarkStart w:id="5099" w:name="_Toc169174428"/>
                      <w:r w:rsidRPr="00630E21">
                        <w:rPr>
                          <w:rFonts w:ascii="Times New Roman" w:hAnsi="Times New Roman"/>
                          <w:bCs/>
                          <w:sz w:val="48"/>
                          <w:szCs w:val="48"/>
                        </w:rPr>
                        <w:t>ДИПЛОМНА РОБОТА</w:t>
                      </w:r>
                      <w:bookmarkEnd w:id="5099"/>
                    </w:p>
                    <w:p w14:paraId="48CAE78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B21CD69" w14:textId="77777777" w:rsidR="00A43AC3" w:rsidRPr="005E3013" w:rsidRDefault="00A43AC3" w:rsidP="00987998">
                      <w:pPr>
                        <w:pStyle w:val="2"/>
                        <w:spacing w:line="276" w:lineRule="auto"/>
                        <w:rPr>
                          <w:b w:val="0"/>
                          <w:bCs/>
                          <w:iCs/>
                          <w:sz w:val="48"/>
                          <w:szCs w:val="48"/>
                          <w:highlight w:val="yellow"/>
                        </w:rPr>
                      </w:pPr>
                      <w:bookmarkStart w:id="5100" w:name="_Toc16917442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100"/>
                    </w:p>
                    <w:p w14:paraId="4AD2100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7BDE96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BB0273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FDCC970" w14:textId="77777777" w:rsidR="00A43AC3" w:rsidRPr="00B1453A" w:rsidRDefault="00A43AC3" w:rsidP="00987998">
                      <w:pPr>
                        <w:jc w:val="center"/>
                        <w:rPr>
                          <w:rFonts w:ascii="Calibri" w:hAnsi="Calibri"/>
                          <w:sz w:val="36"/>
                          <w:szCs w:val="36"/>
                        </w:rPr>
                      </w:pPr>
                    </w:p>
                    <w:p w14:paraId="14289579" w14:textId="77777777" w:rsidR="00A43AC3" w:rsidRDefault="00A43AC3" w:rsidP="00987998">
                      <w:pPr>
                        <w:jc w:val="center"/>
                        <w:rPr>
                          <w:rFonts w:ascii="Times New Roman CYR" w:hAnsi="Times New Roman CYR" w:cs="Times New Roman CYR"/>
                          <w:sz w:val="36"/>
                          <w:szCs w:val="36"/>
                        </w:rPr>
                      </w:pPr>
                    </w:p>
                    <w:p w14:paraId="73FAF6E1" w14:textId="77777777" w:rsidR="00A43AC3" w:rsidRDefault="00A43AC3"/>
                    <w:p w14:paraId="7DDE1137" w14:textId="77777777" w:rsidR="00A43AC3" w:rsidRPr="00630E21" w:rsidRDefault="00A43AC3" w:rsidP="00987998">
                      <w:pPr>
                        <w:pStyle w:val="3"/>
                        <w:spacing w:line="276" w:lineRule="auto"/>
                        <w:rPr>
                          <w:rFonts w:ascii="Times New Roman" w:hAnsi="Times New Roman"/>
                          <w:bCs/>
                          <w:sz w:val="48"/>
                          <w:szCs w:val="48"/>
                        </w:rPr>
                      </w:pPr>
                      <w:bookmarkStart w:id="5101" w:name="_Toc169174430"/>
                      <w:r w:rsidRPr="00630E21">
                        <w:rPr>
                          <w:rFonts w:ascii="Times New Roman" w:hAnsi="Times New Roman"/>
                          <w:bCs/>
                          <w:sz w:val="48"/>
                          <w:szCs w:val="48"/>
                        </w:rPr>
                        <w:t>ДИПЛОМНА РОБОТА</w:t>
                      </w:r>
                      <w:bookmarkEnd w:id="5101"/>
                    </w:p>
                    <w:p w14:paraId="4B47785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FE1A510" w14:textId="77777777" w:rsidR="00A43AC3" w:rsidRPr="005E3013" w:rsidRDefault="00A43AC3" w:rsidP="00987998">
                      <w:pPr>
                        <w:pStyle w:val="2"/>
                        <w:spacing w:line="276" w:lineRule="auto"/>
                        <w:rPr>
                          <w:b w:val="0"/>
                          <w:bCs/>
                          <w:iCs/>
                          <w:sz w:val="48"/>
                          <w:szCs w:val="48"/>
                          <w:highlight w:val="yellow"/>
                        </w:rPr>
                      </w:pPr>
                      <w:bookmarkStart w:id="5102" w:name="_Toc16917443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102"/>
                    </w:p>
                    <w:p w14:paraId="5E86146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8C9991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9031A3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7118A6C" w14:textId="77777777" w:rsidR="00A43AC3" w:rsidRPr="00B1453A" w:rsidRDefault="00A43AC3" w:rsidP="00987998">
                      <w:pPr>
                        <w:jc w:val="center"/>
                        <w:rPr>
                          <w:rFonts w:ascii="Calibri" w:hAnsi="Calibri"/>
                          <w:sz w:val="36"/>
                          <w:szCs w:val="36"/>
                        </w:rPr>
                      </w:pPr>
                    </w:p>
                    <w:p w14:paraId="16F80DEE" w14:textId="77777777" w:rsidR="00A43AC3" w:rsidRDefault="00A43AC3" w:rsidP="00987998">
                      <w:pPr>
                        <w:jc w:val="center"/>
                        <w:rPr>
                          <w:rFonts w:ascii="Times New Roman CYR" w:hAnsi="Times New Roman CYR" w:cs="Times New Roman CYR"/>
                          <w:sz w:val="36"/>
                          <w:szCs w:val="36"/>
                        </w:rPr>
                      </w:pPr>
                    </w:p>
                    <w:p w14:paraId="453B1BE2" w14:textId="77777777" w:rsidR="00A43AC3" w:rsidRDefault="00A43AC3"/>
                    <w:p w14:paraId="07A97E54" w14:textId="77777777" w:rsidR="00A43AC3" w:rsidRPr="00630E21" w:rsidRDefault="00A43AC3" w:rsidP="00987998">
                      <w:pPr>
                        <w:pStyle w:val="3"/>
                        <w:spacing w:line="276" w:lineRule="auto"/>
                        <w:rPr>
                          <w:rFonts w:ascii="Times New Roman" w:hAnsi="Times New Roman"/>
                          <w:bCs/>
                          <w:sz w:val="48"/>
                          <w:szCs w:val="48"/>
                        </w:rPr>
                      </w:pPr>
                      <w:bookmarkStart w:id="5103" w:name="_Toc169174432"/>
                      <w:r w:rsidRPr="00630E21">
                        <w:rPr>
                          <w:rFonts w:ascii="Times New Roman" w:hAnsi="Times New Roman"/>
                          <w:bCs/>
                          <w:sz w:val="48"/>
                          <w:szCs w:val="48"/>
                        </w:rPr>
                        <w:t>ДИПЛОМНА РОБОТА</w:t>
                      </w:r>
                      <w:bookmarkEnd w:id="5103"/>
                    </w:p>
                    <w:p w14:paraId="0C600C1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BBCDBAB" w14:textId="77777777" w:rsidR="00A43AC3" w:rsidRPr="005E3013" w:rsidRDefault="00A43AC3" w:rsidP="00987998">
                      <w:pPr>
                        <w:pStyle w:val="2"/>
                        <w:spacing w:line="276" w:lineRule="auto"/>
                        <w:rPr>
                          <w:b w:val="0"/>
                          <w:bCs/>
                          <w:iCs/>
                          <w:sz w:val="48"/>
                          <w:szCs w:val="48"/>
                          <w:highlight w:val="yellow"/>
                        </w:rPr>
                      </w:pPr>
                      <w:bookmarkStart w:id="5104" w:name="_Toc16917443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104"/>
                    </w:p>
                    <w:p w14:paraId="77441EF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B65B10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744CFE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5E7B406" w14:textId="77777777" w:rsidR="00A43AC3" w:rsidRPr="00B1453A" w:rsidRDefault="00A43AC3" w:rsidP="00987998">
                      <w:pPr>
                        <w:jc w:val="center"/>
                        <w:rPr>
                          <w:rFonts w:ascii="Calibri" w:hAnsi="Calibri"/>
                          <w:sz w:val="36"/>
                          <w:szCs w:val="36"/>
                        </w:rPr>
                      </w:pPr>
                    </w:p>
                    <w:p w14:paraId="24F1F005" w14:textId="77777777" w:rsidR="00A43AC3" w:rsidRDefault="00A43AC3" w:rsidP="00987998">
                      <w:pPr>
                        <w:jc w:val="center"/>
                        <w:rPr>
                          <w:rFonts w:ascii="Times New Roman CYR" w:hAnsi="Times New Roman CYR" w:cs="Times New Roman CYR"/>
                          <w:sz w:val="36"/>
                          <w:szCs w:val="36"/>
                        </w:rPr>
                      </w:pPr>
                    </w:p>
                    <w:p w14:paraId="7091BF3D" w14:textId="77777777" w:rsidR="00A43AC3" w:rsidRDefault="00A43AC3"/>
                    <w:p w14:paraId="226275AE" w14:textId="77777777" w:rsidR="00A43AC3" w:rsidRPr="00630E21" w:rsidRDefault="00A43AC3" w:rsidP="00987998">
                      <w:pPr>
                        <w:pStyle w:val="3"/>
                        <w:spacing w:line="276" w:lineRule="auto"/>
                        <w:rPr>
                          <w:rFonts w:ascii="Times New Roman" w:hAnsi="Times New Roman"/>
                          <w:bCs/>
                          <w:sz w:val="48"/>
                          <w:szCs w:val="48"/>
                        </w:rPr>
                      </w:pPr>
                      <w:bookmarkStart w:id="5105" w:name="_Toc169174434"/>
                      <w:r w:rsidRPr="00630E21">
                        <w:rPr>
                          <w:rFonts w:ascii="Times New Roman" w:hAnsi="Times New Roman"/>
                          <w:bCs/>
                          <w:sz w:val="48"/>
                          <w:szCs w:val="48"/>
                        </w:rPr>
                        <w:t>ДИПЛОМНА РОБОТА</w:t>
                      </w:r>
                      <w:bookmarkEnd w:id="5105"/>
                    </w:p>
                    <w:p w14:paraId="36496B0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99CBF91" w14:textId="77777777" w:rsidR="00A43AC3" w:rsidRPr="005E3013" w:rsidRDefault="00A43AC3" w:rsidP="00987998">
                      <w:pPr>
                        <w:pStyle w:val="2"/>
                        <w:spacing w:line="276" w:lineRule="auto"/>
                        <w:rPr>
                          <w:b w:val="0"/>
                          <w:bCs/>
                          <w:iCs/>
                          <w:sz w:val="48"/>
                          <w:szCs w:val="48"/>
                          <w:highlight w:val="yellow"/>
                        </w:rPr>
                      </w:pPr>
                      <w:bookmarkStart w:id="5106" w:name="_Toc16917443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106"/>
                    </w:p>
                    <w:p w14:paraId="4D6E027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06101B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48CBB8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603EEC8" w14:textId="77777777" w:rsidR="00A43AC3" w:rsidRPr="00B1453A" w:rsidRDefault="00A43AC3" w:rsidP="00987998">
                      <w:pPr>
                        <w:jc w:val="center"/>
                        <w:rPr>
                          <w:rFonts w:ascii="Calibri" w:hAnsi="Calibri"/>
                          <w:sz w:val="36"/>
                          <w:szCs w:val="36"/>
                        </w:rPr>
                      </w:pPr>
                    </w:p>
                    <w:p w14:paraId="6FEC517C" w14:textId="77777777" w:rsidR="00A43AC3" w:rsidRDefault="00A43AC3" w:rsidP="00987998">
                      <w:pPr>
                        <w:jc w:val="center"/>
                        <w:rPr>
                          <w:rFonts w:ascii="Times New Roman CYR" w:hAnsi="Times New Roman CYR" w:cs="Times New Roman CYR"/>
                          <w:sz w:val="36"/>
                          <w:szCs w:val="36"/>
                        </w:rPr>
                      </w:pPr>
                    </w:p>
                    <w:p w14:paraId="57FEF24A" w14:textId="77777777" w:rsidR="00A43AC3" w:rsidRDefault="00A43AC3"/>
                    <w:p w14:paraId="6AA1DE9E" w14:textId="77777777" w:rsidR="00A43AC3" w:rsidRPr="00630E21" w:rsidRDefault="00A43AC3" w:rsidP="00987998">
                      <w:pPr>
                        <w:pStyle w:val="3"/>
                        <w:spacing w:line="276" w:lineRule="auto"/>
                        <w:rPr>
                          <w:rFonts w:ascii="Times New Roman" w:hAnsi="Times New Roman"/>
                          <w:bCs/>
                          <w:sz w:val="48"/>
                          <w:szCs w:val="48"/>
                        </w:rPr>
                      </w:pPr>
                      <w:bookmarkStart w:id="5107" w:name="_Toc169174436"/>
                      <w:r w:rsidRPr="00630E21">
                        <w:rPr>
                          <w:rFonts w:ascii="Times New Roman" w:hAnsi="Times New Roman"/>
                          <w:bCs/>
                          <w:sz w:val="48"/>
                          <w:szCs w:val="48"/>
                        </w:rPr>
                        <w:t>ДИПЛОМНА РОБОТА</w:t>
                      </w:r>
                      <w:bookmarkEnd w:id="5107"/>
                    </w:p>
                    <w:p w14:paraId="5EE6362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0B85F71" w14:textId="77777777" w:rsidR="00A43AC3" w:rsidRPr="005E3013" w:rsidRDefault="00A43AC3" w:rsidP="00987998">
                      <w:pPr>
                        <w:pStyle w:val="2"/>
                        <w:spacing w:line="276" w:lineRule="auto"/>
                        <w:rPr>
                          <w:b w:val="0"/>
                          <w:bCs/>
                          <w:iCs/>
                          <w:sz w:val="48"/>
                          <w:szCs w:val="48"/>
                          <w:highlight w:val="yellow"/>
                        </w:rPr>
                      </w:pPr>
                      <w:bookmarkStart w:id="5108" w:name="_Toc16917443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108"/>
                    </w:p>
                    <w:p w14:paraId="7C3253C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1C40DE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956E57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5AE9C37" w14:textId="77777777" w:rsidR="00A43AC3" w:rsidRPr="00B1453A" w:rsidRDefault="00A43AC3" w:rsidP="00987998">
                      <w:pPr>
                        <w:jc w:val="center"/>
                        <w:rPr>
                          <w:rFonts w:ascii="Calibri" w:hAnsi="Calibri"/>
                          <w:sz w:val="36"/>
                          <w:szCs w:val="36"/>
                        </w:rPr>
                      </w:pPr>
                    </w:p>
                    <w:p w14:paraId="36ABBF79" w14:textId="77777777" w:rsidR="00A43AC3" w:rsidRDefault="00A43AC3" w:rsidP="00987998">
                      <w:pPr>
                        <w:jc w:val="center"/>
                        <w:rPr>
                          <w:rFonts w:ascii="Times New Roman CYR" w:hAnsi="Times New Roman CYR" w:cs="Times New Roman CYR"/>
                          <w:sz w:val="36"/>
                          <w:szCs w:val="36"/>
                        </w:rPr>
                      </w:pPr>
                    </w:p>
                    <w:p w14:paraId="75DD6875" w14:textId="77777777" w:rsidR="00A43AC3" w:rsidRDefault="00A43AC3"/>
                    <w:p w14:paraId="49FD5919" w14:textId="77777777" w:rsidR="00A43AC3" w:rsidRPr="00630E21" w:rsidRDefault="00A43AC3" w:rsidP="00987998">
                      <w:pPr>
                        <w:pStyle w:val="3"/>
                        <w:spacing w:line="276" w:lineRule="auto"/>
                        <w:rPr>
                          <w:rFonts w:ascii="Times New Roman" w:hAnsi="Times New Roman"/>
                          <w:bCs/>
                          <w:sz w:val="48"/>
                          <w:szCs w:val="48"/>
                        </w:rPr>
                      </w:pPr>
                      <w:bookmarkStart w:id="5109" w:name="_Toc169174438"/>
                      <w:r w:rsidRPr="00630E21">
                        <w:rPr>
                          <w:rFonts w:ascii="Times New Roman" w:hAnsi="Times New Roman"/>
                          <w:bCs/>
                          <w:sz w:val="48"/>
                          <w:szCs w:val="48"/>
                        </w:rPr>
                        <w:t>ДИПЛОМНА РОБОТА</w:t>
                      </w:r>
                      <w:bookmarkEnd w:id="5109"/>
                    </w:p>
                    <w:p w14:paraId="174FF30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12ABF9C" w14:textId="77777777" w:rsidR="00A43AC3" w:rsidRPr="005E3013" w:rsidRDefault="00A43AC3" w:rsidP="00987998">
                      <w:pPr>
                        <w:pStyle w:val="2"/>
                        <w:spacing w:line="276" w:lineRule="auto"/>
                        <w:rPr>
                          <w:b w:val="0"/>
                          <w:bCs/>
                          <w:iCs/>
                          <w:sz w:val="48"/>
                          <w:szCs w:val="48"/>
                          <w:highlight w:val="yellow"/>
                        </w:rPr>
                      </w:pPr>
                      <w:bookmarkStart w:id="5110" w:name="_Toc16917443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110"/>
                    </w:p>
                    <w:p w14:paraId="1005B7B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6668F1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78B955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0ECB804" w14:textId="77777777" w:rsidR="00A43AC3" w:rsidRPr="00B1453A" w:rsidRDefault="00A43AC3" w:rsidP="00987998">
                      <w:pPr>
                        <w:jc w:val="center"/>
                        <w:rPr>
                          <w:rFonts w:ascii="Calibri" w:hAnsi="Calibri"/>
                          <w:sz w:val="36"/>
                          <w:szCs w:val="36"/>
                        </w:rPr>
                      </w:pPr>
                    </w:p>
                    <w:p w14:paraId="445C5F00" w14:textId="77777777" w:rsidR="00A43AC3" w:rsidRDefault="00A43AC3" w:rsidP="00987998">
                      <w:pPr>
                        <w:jc w:val="center"/>
                        <w:rPr>
                          <w:rFonts w:ascii="Times New Roman CYR" w:hAnsi="Times New Roman CYR" w:cs="Times New Roman CYR"/>
                          <w:sz w:val="36"/>
                          <w:szCs w:val="36"/>
                        </w:rPr>
                      </w:pPr>
                    </w:p>
                    <w:p w14:paraId="26B54C0F" w14:textId="77777777" w:rsidR="00A43AC3" w:rsidRDefault="00A43AC3"/>
                    <w:p w14:paraId="143392C0" w14:textId="77777777" w:rsidR="000658DF" w:rsidRPr="003A41B8" w:rsidRDefault="000658DF" w:rsidP="000658DF">
                      <w:pPr>
                        <w:pStyle w:val="3"/>
                        <w:spacing w:line="300" w:lineRule="auto"/>
                        <w:rPr>
                          <w:rFonts w:ascii="Times New Roman CYR" w:hAnsi="Times New Roman CYR"/>
                          <w:i/>
                          <w:iCs/>
                          <w:sz w:val="44"/>
                          <w:szCs w:val="44"/>
                        </w:rPr>
                      </w:pPr>
                      <w:bookmarkStart w:id="5111" w:name="_Toc169174440"/>
                      <w:r w:rsidRPr="003A41B8">
                        <w:rPr>
                          <w:rFonts w:ascii="Times New Roman CYR" w:hAnsi="Times New Roman CYR"/>
                          <w:i/>
                          <w:iCs/>
                          <w:sz w:val="44"/>
                          <w:szCs w:val="44"/>
                        </w:rPr>
                        <w:t>ДИПЛОМНА РОБОТА БАКАЛАВРА</w:t>
                      </w:r>
                      <w:bookmarkEnd w:id="5111"/>
                      <w:r w:rsidRPr="003A41B8">
                        <w:rPr>
                          <w:rFonts w:ascii="Times New Roman CYR" w:hAnsi="Times New Roman CYR"/>
                          <w:i/>
                          <w:iCs/>
                          <w:sz w:val="44"/>
                          <w:szCs w:val="44"/>
                        </w:rPr>
                        <w:t xml:space="preserve"> </w:t>
                      </w:r>
                    </w:p>
                    <w:p w14:paraId="1991852D" w14:textId="77777777" w:rsidR="000658DF" w:rsidRPr="000D3135" w:rsidRDefault="000658DF" w:rsidP="000658DF">
                      <w:pPr>
                        <w:pStyle w:val="2"/>
                        <w:spacing w:line="300" w:lineRule="auto"/>
                        <w:rPr>
                          <w:rFonts w:ascii="Times New Roman CYR" w:hAnsi="Times New Roman CYR"/>
                          <w:b w:val="0"/>
                          <w:sz w:val="44"/>
                          <w:szCs w:val="44"/>
                        </w:rPr>
                      </w:pPr>
                      <w:bookmarkStart w:id="5112" w:name="_Toc169174441"/>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5112"/>
                    </w:p>
                    <w:p w14:paraId="7EAED660"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14632893"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3B184115" w14:textId="77777777" w:rsidR="000658DF" w:rsidRPr="000D3135" w:rsidRDefault="000658DF" w:rsidP="000658DF">
                      <w:pPr>
                        <w:spacing w:line="300" w:lineRule="auto"/>
                        <w:jc w:val="center"/>
                        <w:rPr>
                          <w:b/>
                          <w:lang w:val="uk-UA"/>
                        </w:rPr>
                      </w:pPr>
                    </w:p>
                    <w:p w14:paraId="2C858684"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19863F29" w14:textId="77777777" w:rsidR="00A43AC3" w:rsidRPr="00B1453A" w:rsidRDefault="00A43AC3" w:rsidP="00987998">
                      <w:pPr>
                        <w:jc w:val="center"/>
                        <w:rPr>
                          <w:rFonts w:ascii="Calibri" w:hAnsi="Calibri"/>
                          <w:sz w:val="36"/>
                          <w:szCs w:val="36"/>
                        </w:rPr>
                      </w:pPr>
                    </w:p>
                    <w:p w14:paraId="4E31CD21" w14:textId="77777777" w:rsidR="00A43AC3" w:rsidRDefault="00A43AC3" w:rsidP="00987998">
                      <w:pPr>
                        <w:jc w:val="center"/>
                        <w:rPr>
                          <w:rFonts w:ascii="Times New Roman CYR" w:hAnsi="Times New Roman CYR" w:cs="Times New Roman CYR"/>
                          <w:sz w:val="36"/>
                          <w:szCs w:val="36"/>
                        </w:rPr>
                      </w:pPr>
                    </w:p>
                    <w:p w14:paraId="67973E88" w14:textId="77777777" w:rsidR="00A43AC3" w:rsidRDefault="00A43AC3"/>
                    <w:p w14:paraId="3046D58D" w14:textId="77777777" w:rsidR="00A43AC3" w:rsidRPr="00630E21" w:rsidRDefault="00A43AC3" w:rsidP="00987998">
                      <w:pPr>
                        <w:pStyle w:val="3"/>
                        <w:spacing w:line="276" w:lineRule="auto"/>
                        <w:rPr>
                          <w:rFonts w:ascii="Times New Roman" w:hAnsi="Times New Roman"/>
                          <w:bCs/>
                          <w:sz w:val="48"/>
                          <w:szCs w:val="48"/>
                        </w:rPr>
                      </w:pPr>
                      <w:bookmarkStart w:id="5113" w:name="_Toc169174442"/>
                      <w:r w:rsidRPr="00630E21">
                        <w:rPr>
                          <w:rFonts w:ascii="Times New Roman" w:hAnsi="Times New Roman"/>
                          <w:bCs/>
                          <w:sz w:val="48"/>
                          <w:szCs w:val="48"/>
                        </w:rPr>
                        <w:t>ДИПЛОМНА РОБОТА</w:t>
                      </w:r>
                      <w:bookmarkEnd w:id="5113"/>
                    </w:p>
                    <w:p w14:paraId="287B5C8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F98E2B6" w14:textId="77777777" w:rsidR="00A43AC3" w:rsidRPr="005E3013" w:rsidRDefault="00A43AC3" w:rsidP="00987998">
                      <w:pPr>
                        <w:pStyle w:val="2"/>
                        <w:spacing w:line="276" w:lineRule="auto"/>
                        <w:rPr>
                          <w:b w:val="0"/>
                          <w:bCs/>
                          <w:iCs/>
                          <w:sz w:val="48"/>
                          <w:szCs w:val="48"/>
                          <w:highlight w:val="yellow"/>
                        </w:rPr>
                      </w:pPr>
                      <w:bookmarkStart w:id="5114" w:name="_Toc16917444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114"/>
                    </w:p>
                    <w:p w14:paraId="473E20C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57C692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0D9F3F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4718141" w14:textId="77777777" w:rsidR="00A43AC3" w:rsidRPr="00B1453A" w:rsidRDefault="00A43AC3" w:rsidP="00987998">
                      <w:pPr>
                        <w:jc w:val="center"/>
                        <w:rPr>
                          <w:rFonts w:ascii="Calibri" w:hAnsi="Calibri"/>
                          <w:sz w:val="36"/>
                          <w:szCs w:val="36"/>
                        </w:rPr>
                      </w:pPr>
                    </w:p>
                    <w:p w14:paraId="517886BC" w14:textId="77777777" w:rsidR="00A43AC3" w:rsidRDefault="00A43AC3" w:rsidP="00987998">
                      <w:pPr>
                        <w:jc w:val="center"/>
                        <w:rPr>
                          <w:rFonts w:ascii="Times New Roman CYR" w:hAnsi="Times New Roman CYR" w:cs="Times New Roman CYR"/>
                          <w:sz w:val="36"/>
                          <w:szCs w:val="36"/>
                        </w:rPr>
                      </w:pPr>
                    </w:p>
                    <w:p w14:paraId="17D5C3B9" w14:textId="77777777" w:rsidR="00A43AC3" w:rsidRDefault="00A43AC3"/>
                    <w:p w14:paraId="7EC2597C" w14:textId="77777777" w:rsidR="00A43AC3" w:rsidRPr="00630E21" w:rsidRDefault="00A43AC3" w:rsidP="00987998">
                      <w:pPr>
                        <w:pStyle w:val="3"/>
                        <w:spacing w:line="276" w:lineRule="auto"/>
                        <w:rPr>
                          <w:rFonts w:ascii="Times New Roman" w:hAnsi="Times New Roman"/>
                          <w:bCs/>
                          <w:sz w:val="48"/>
                          <w:szCs w:val="48"/>
                        </w:rPr>
                      </w:pPr>
                      <w:bookmarkStart w:id="5115" w:name="_Toc169174444"/>
                      <w:r w:rsidRPr="00630E21">
                        <w:rPr>
                          <w:rFonts w:ascii="Times New Roman" w:hAnsi="Times New Roman"/>
                          <w:bCs/>
                          <w:sz w:val="48"/>
                          <w:szCs w:val="48"/>
                        </w:rPr>
                        <w:t>ДИПЛОМНА РОБОТА</w:t>
                      </w:r>
                      <w:bookmarkEnd w:id="5115"/>
                    </w:p>
                    <w:p w14:paraId="00EFDC9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CEF428A" w14:textId="77777777" w:rsidR="00A43AC3" w:rsidRPr="005E3013" w:rsidRDefault="00A43AC3" w:rsidP="00987998">
                      <w:pPr>
                        <w:pStyle w:val="2"/>
                        <w:spacing w:line="276" w:lineRule="auto"/>
                        <w:rPr>
                          <w:b w:val="0"/>
                          <w:bCs/>
                          <w:iCs/>
                          <w:sz w:val="48"/>
                          <w:szCs w:val="48"/>
                          <w:highlight w:val="yellow"/>
                        </w:rPr>
                      </w:pPr>
                      <w:bookmarkStart w:id="5116" w:name="_Toc16917444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116"/>
                    </w:p>
                    <w:p w14:paraId="51D850E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2A43F5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21EBC2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02606F5" w14:textId="77777777" w:rsidR="00A43AC3" w:rsidRPr="00B1453A" w:rsidRDefault="00A43AC3" w:rsidP="00987998">
                      <w:pPr>
                        <w:jc w:val="center"/>
                        <w:rPr>
                          <w:rFonts w:ascii="Calibri" w:hAnsi="Calibri"/>
                          <w:sz w:val="36"/>
                          <w:szCs w:val="36"/>
                        </w:rPr>
                      </w:pPr>
                    </w:p>
                    <w:p w14:paraId="1DE59B1B" w14:textId="77777777" w:rsidR="00A43AC3" w:rsidRDefault="00A43AC3" w:rsidP="00987998">
                      <w:pPr>
                        <w:jc w:val="center"/>
                        <w:rPr>
                          <w:rFonts w:ascii="Times New Roman CYR" w:hAnsi="Times New Roman CYR" w:cs="Times New Roman CYR"/>
                          <w:sz w:val="36"/>
                          <w:szCs w:val="36"/>
                        </w:rPr>
                      </w:pPr>
                    </w:p>
                    <w:p w14:paraId="0C7C13D5" w14:textId="77777777" w:rsidR="00A43AC3" w:rsidRDefault="00A43AC3"/>
                    <w:p w14:paraId="0F118EA0" w14:textId="77777777" w:rsidR="00A43AC3" w:rsidRPr="00630E21" w:rsidRDefault="00A43AC3" w:rsidP="00987998">
                      <w:pPr>
                        <w:pStyle w:val="3"/>
                        <w:spacing w:line="276" w:lineRule="auto"/>
                        <w:rPr>
                          <w:rFonts w:ascii="Times New Roman" w:hAnsi="Times New Roman"/>
                          <w:bCs/>
                          <w:sz w:val="48"/>
                          <w:szCs w:val="48"/>
                        </w:rPr>
                      </w:pPr>
                      <w:bookmarkStart w:id="5117" w:name="_Toc169174446"/>
                      <w:r w:rsidRPr="00630E21">
                        <w:rPr>
                          <w:rFonts w:ascii="Times New Roman" w:hAnsi="Times New Roman"/>
                          <w:bCs/>
                          <w:sz w:val="48"/>
                          <w:szCs w:val="48"/>
                        </w:rPr>
                        <w:t>ДИПЛОМНА РОБОТА</w:t>
                      </w:r>
                      <w:bookmarkEnd w:id="5117"/>
                    </w:p>
                    <w:p w14:paraId="2F99451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5FCBA08" w14:textId="77777777" w:rsidR="00A43AC3" w:rsidRPr="005E3013" w:rsidRDefault="00A43AC3" w:rsidP="00987998">
                      <w:pPr>
                        <w:pStyle w:val="2"/>
                        <w:spacing w:line="276" w:lineRule="auto"/>
                        <w:rPr>
                          <w:b w:val="0"/>
                          <w:bCs/>
                          <w:iCs/>
                          <w:sz w:val="48"/>
                          <w:szCs w:val="48"/>
                          <w:highlight w:val="yellow"/>
                        </w:rPr>
                      </w:pPr>
                      <w:bookmarkStart w:id="5118" w:name="_Toc16917444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118"/>
                    </w:p>
                    <w:p w14:paraId="6B79989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2E021A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B7848C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08DDCB4" w14:textId="77777777" w:rsidR="00A43AC3" w:rsidRPr="00B1453A" w:rsidRDefault="00A43AC3" w:rsidP="00987998">
                      <w:pPr>
                        <w:jc w:val="center"/>
                        <w:rPr>
                          <w:rFonts w:ascii="Calibri" w:hAnsi="Calibri"/>
                          <w:sz w:val="36"/>
                          <w:szCs w:val="36"/>
                        </w:rPr>
                      </w:pPr>
                    </w:p>
                    <w:p w14:paraId="4D58C560" w14:textId="77777777" w:rsidR="00A43AC3" w:rsidRDefault="00A43AC3" w:rsidP="00987998">
                      <w:pPr>
                        <w:jc w:val="center"/>
                        <w:rPr>
                          <w:rFonts w:ascii="Times New Roman CYR" w:hAnsi="Times New Roman CYR" w:cs="Times New Roman CYR"/>
                          <w:sz w:val="36"/>
                          <w:szCs w:val="36"/>
                        </w:rPr>
                      </w:pPr>
                    </w:p>
                    <w:p w14:paraId="6198C180" w14:textId="77777777" w:rsidR="00A43AC3" w:rsidRDefault="00A43AC3"/>
                    <w:p w14:paraId="3C442C3C" w14:textId="77777777" w:rsidR="00A43AC3" w:rsidRPr="00630E21" w:rsidRDefault="00A43AC3" w:rsidP="00987998">
                      <w:pPr>
                        <w:pStyle w:val="3"/>
                        <w:spacing w:line="276" w:lineRule="auto"/>
                        <w:rPr>
                          <w:rFonts w:ascii="Times New Roman" w:hAnsi="Times New Roman"/>
                          <w:bCs/>
                          <w:sz w:val="48"/>
                          <w:szCs w:val="48"/>
                        </w:rPr>
                      </w:pPr>
                      <w:bookmarkStart w:id="5119" w:name="_Toc169174448"/>
                      <w:r w:rsidRPr="00630E21">
                        <w:rPr>
                          <w:rFonts w:ascii="Times New Roman" w:hAnsi="Times New Roman"/>
                          <w:bCs/>
                          <w:sz w:val="48"/>
                          <w:szCs w:val="48"/>
                        </w:rPr>
                        <w:t>ДИПЛОМНА РОБОТА</w:t>
                      </w:r>
                      <w:bookmarkEnd w:id="5119"/>
                    </w:p>
                    <w:p w14:paraId="1E61C062"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71E2720" w14:textId="77777777" w:rsidR="00A43AC3" w:rsidRPr="005E3013" w:rsidRDefault="00A43AC3" w:rsidP="00987998">
                      <w:pPr>
                        <w:pStyle w:val="2"/>
                        <w:spacing w:line="276" w:lineRule="auto"/>
                        <w:rPr>
                          <w:b w:val="0"/>
                          <w:bCs/>
                          <w:iCs/>
                          <w:sz w:val="48"/>
                          <w:szCs w:val="48"/>
                          <w:highlight w:val="yellow"/>
                        </w:rPr>
                      </w:pPr>
                      <w:bookmarkStart w:id="5120" w:name="_Toc16917444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120"/>
                    </w:p>
                    <w:p w14:paraId="4ACFC0F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F2A31A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0C075F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2796BF3" w14:textId="77777777" w:rsidR="00A43AC3" w:rsidRPr="00B1453A" w:rsidRDefault="00A43AC3" w:rsidP="00987998">
                      <w:pPr>
                        <w:jc w:val="center"/>
                        <w:rPr>
                          <w:rFonts w:ascii="Calibri" w:hAnsi="Calibri"/>
                          <w:sz w:val="36"/>
                          <w:szCs w:val="36"/>
                        </w:rPr>
                      </w:pPr>
                    </w:p>
                    <w:p w14:paraId="672F3B77" w14:textId="77777777" w:rsidR="00A43AC3" w:rsidRDefault="00A43AC3" w:rsidP="00987998">
                      <w:pPr>
                        <w:jc w:val="center"/>
                        <w:rPr>
                          <w:rFonts w:ascii="Times New Roman CYR" w:hAnsi="Times New Roman CYR" w:cs="Times New Roman CYR"/>
                          <w:sz w:val="36"/>
                          <w:szCs w:val="36"/>
                        </w:rPr>
                      </w:pPr>
                    </w:p>
                    <w:p w14:paraId="1A093D8B" w14:textId="77777777" w:rsidR="00A43AC3" w:rsidRDefault="00A43AC3"/>
                    <w:p w14:paraId="6F8AB3E4" w14:textId="77777777" w:rsidR="00A43AC3" w:rsidRPr="00630E21" w:rsidRDefault="00A43AC3" w:rsidP="00987998">
                      <w:pPr>
                        <w:pStyle w:val="3"/>
                        <w:spacing w:line="276" w:lineRule="auto"/>
                        <w:rPr>
                          <w:rFonts w:ascii="Times New Roman" w:hAnsi="Times New Roman"/>
                          <w:bCs/>
                          <w:sz w:val="48"/>
                          <w:szCs w:val="48"/>
                        </w:rPr>
                      </w:pPr>
                      <w:bookmarkStart w:id="5121" w:name="_Toc169174450"/>
                      <w:r w:rsidRPr="00630E21">
                        <w:rPr>
                          <w:rFonts w:ascii="Times New Roman" w:hAnsi="Times New Roman"/>
                          <w:bCs/>
                          <w:sz w:val="48"/>
                          <w:szCs w:val="48"/>
                        </w:rPr>
                        <w:t>ДИПЛОМНА РОБОТА</w:t>
                      </w:r>
                      <w:bookmarkEnd w:id="5121"/>
                    </w:p>
                    <w:p w14:paraId="37242D1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1E27731" w14:textId="77777777" w:rsidR="00A43AC3" w:rsidRPr="005E3013" w:rsidRDefault="00A43AC3" w:rsidP="00987998">
                      <w:pPr>
                        <w:pStyle w:val="2"/>
                        <w:spacing w:line="276" w:lineRule="auto"/>
                        <w:rPr>
                          <w:b w:val="0"/>
                          <w:bCs/>
                          <w:iCs/>
                          <w:sz w:val="48"/>
                          <w:szCs w:val="48"/>
                          <w:highlight w:val="yellow"/>
                        </w:rPr>
                      </w:pPr>
                      <w:bookmarkStart w:id="5122" w:name="_Toc16917445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122"/>
                    </w:p>
                    <w:p w14:paraId="6803503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22A324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7D7401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7C23640" w14:textId="77777777" w:rsidR="00A43AC3" w:rsidRPr="00B1453A" w:rsidRDefault="00A43AC3" w:rsidP="00987998">
                      <w:pPr>
                        <w:jc w:val="center"/>
                        <w:rPr>
                          <w:rFonts w:ascii="Calibri" w:hAnsi="Calibri"/>
                          <w:sz w:val="36"/>
                          <w:szCs w:val="36"/>
                        </w:rPr>
                      </w:pPr>
                    </w:p>
                    <w:p w14:paraId="20A8202D" w14:textId="77777777" w:rsidR="00A43AC3" w:rsidRDefault="00A43AC3" w:rsidP="00987998">
                      <w:pPr>
                        <w:jc w:val="center"/>
                        <w:rPr>
                          <w:rFonts w:ascii="Times New Roman CYR" w:hAnsi="Times New Roman CYR" w:cs="Times New Roman CYR"/>
                          <w:sz w:val="36"/>
                          <w:szCs w:val="36"/>
                        </w:rPr>
                      </w:pPr>
                    </w:p>
                    <w:p w14:paraId="6CE7198A" w14:textId="77777777" w:rsidR="00A43AC3" w:rsidRDefault="00A43AC3"/>
                    <w:p w14:paraId="78CBB000" w14:textId="77777777" w:rsidR="00A43AC3" w:rsidRPr="00630E21" w:rsidRDefault="00A43AC3" w:rsidP="00987998">
                      <w:pPr>
                        <w:pStyle w:val="3"/>
                        <w:spacing w:line="276" w:lineRule="auto"/>
                        <w:rPr>
                          <w:rFonts w:ascii="Times New Roman" w:hAnsi="Times New Roman"/>
                          <w:bCs/>
                          <w:sz w:val="48"/>
                          <w:szCs w:val="48"/>
                        </w:rPr>
                      </w:pPr>
                      <w:bookmarkStart w:id="5123" w:name="_Toc169174452"/>
                      <w:r w:rsidRPr="00630E21">
                        <w:rPr>
                          <w:rFonts w:ascii="Times New Roman" w:hAnsi="Times New Roman"/>
                          <w:bCs/>
                          <w:sz w:val="48"/>
                          <w:szCs w:val="48"/>
                        </w:rPr>
                        <w:t>ДИПЛОМНА РОБОТА</w:t>
                      </w:r>
                      <w:bookmarkEnd w:id="5123"/>
                    </w:p>
                    <w:p w14:paraId="392BED5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53D918D" w14:textId="77777777" w:rsidR="00A43AC3" w:rsidRPr="005E3013" w:rsidRDefault="00A43AC3" w:rsidP="00987998">
                      <w:pPr>
                        <w:pStyle w:val="2"/>
                        <w:spacing w:line="276" w:lineRule="auto"/>
                        <w:rPr>
                          <w:b w:val="0"/>
                          <w:bCs/>
                          <w:iCs/>
                          <w:sz w:val="48"/>
                          <w:szCs w:val="48"/>
                          <w:highlight w:val="yellow"/>
                        </w:rPr>
                      </w:pPr>
                      <w:bookmarkStart w:id="5124" w:name="_Toc16917445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124"/>
                    </w:p>
                    <w:p w14:paraId="0605B1B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3800EC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2C4AD5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E3A6E12" w14:textId="77777777" w:rsidR="00A43AC3" w:rsidRPr="00B1453A" w:rsidRDefault="00A43AC3" w:rsidP="00987998">
                      <w:pPr>
                        <w:jc w:val="center"/>
                        <w:rPr>
                          <w:rFonts w:ascii="Calibri" w:hAnsi="Calibri"/>
                          <w:sz w:val="36"/>
                          <w:szCs w:val="36"/>
                        </w:rPr>
                      </w:pPr>
                    </w:p>
                    <w:p w14:paraId="329D7A5D" w14:textId="77777777" w:rsidR="00A43AC3" w:rsidRDefault="00A43AC3" w:rsidP="00987998">
                      <w:pPr>
                        <w:jc w:val="center"/>
                        <w:rPr>
                          <w:rFonts w:ascii="Times New Roman CYR" w:hAnsi="Times New Roman CYR" w:cs="Times New Roman CYR"/>
                          <w:sz w:val="36"/>
                          <w:szCs w:val="36"/>
                        </w:rPr>
                      </w:pPr>
                    </w:p>
                    <w:p w14:paraId="5E6C19C0" w14:textId="77777777" w:rsidR="00A43AC3" w:rsidRDefault="00A43AC3"/>
                    <w:p w14:paraId="7424BE07" w14:textId="77777777" w:rsidR="00A43AC3" w:rsidRPr="00630E21" w:rsidRDefault="00A43AC3" w:rsidP="00987998">
                      <w:pPr>
                        <w:pStyle w:val="3"/>
                        <w:spacing w:line="276" w:lineRule="auto"/>
                        <w:rPr>
                          <w:rFonts w:ascii="Times New Roman" w:hAnsi="Times New Roman"/>
                          <w:bCs/>
                          <w:sz w:val="48"/>
                          <w:szCs w:val="48"/>
                        </w:rPr>
                      </w:pPr>
                      <w:bookmarkStart w:id="5125" w:name="_Toc169174454"/>
                      <w:r w:rsidRPr="00630E21">
                        <w:rPr>
                          <w:rFonts w:ascii="Times New Roman" w:hAnsi="Times New Roman"/>
                          <w:bCs/>
                          <w:sz w:val="48"/>
                          <w:szCs w:val="48"/>
                        </w:rPr>
                        <w:t>ДИПЛОМНА РОБОТА</w:t>
                      </w:r>
                      <w:bookmarkEnd w:id="5125"/>
                    </w:p>
                    <w:p w14:paraId="409B063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64AF0A9" w14:textId="77777777" w:rsidR="00A43AC3" w:rsidRPr="005E3013" w:rsidRDefault="00A43AC3" w:rsidP="00987998">
                      <w:pPr>
                        <w:pStyle w:val="2"/>
                        <w:spacing w:line="276" w:lineRule="auto"/>
                        <w:rPr>
                          <w:b w:val="0"/>
                          <w:bCs/>
                          <w:iCs/>
                          <w:sz w:val="48"/>
                          <w:szCs w:val="48"/>
                          <w:highlight w:val="yellow"/>
                        </w:rPr>
                      </w:pPr>
                      <w:bookmarkStart w:id="5126" w:name="_Toc16917445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126"/>
                    </w:p>
                    <w:p w14:paraId="53FF341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07E7F7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FECF70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0CCEE75" w14:textId="77777777" w:rsidR="00A43AC3" w:rsidRPr="00B1453A" w:rsidRDefault="00A43AC3" w:rsidP="00987998">
                      <w:pPr>
                        <w:jc w:val="center"/>
                        <w:rPr>
                          <w:rFonts w:ascii="Calibri" w:hAnsi="Calibri"/>
                          <w:sz w:val="36"/>
                          <w:szCs w:val="36"/>
                        </w:rPr>
                      </w:pPr>
                    </w:p>
                    <w:p w14:paraId="20E4BE9B" w14:textId="77777777" w:rsidR="00A43AC3" w:rsidRDefault="00A43AC3" w:rsidP="00987998">
                      <w:pPr>
                        <w:jc w:val="center"/>
                        <w:rPr>
                          <w:rFonts w:ascii="Times New Roman CYR" w:hAnsi="Times New Roman CYR" w:cs="Times New Roman CYR"/>
                          <w:sz w:val="36"/>
                          <w:szCs w:val="36"/>
                        </w:rPr>
                      </w:pPr>
                    </w:p>
                    <w:p w14:paraId="02711611" w14:textId="77777777" w:rsidR="00A43AC3" w:rsidRDefault="00A43AC3"/>
                    <w:p w14:paraId="47684C86" w14:textId="77777777" w:rsidR="000658DF" w:rsidRPr="003A41B8" w:rsidRDefault="000658DF" w:rsidP="000658DF">
                      <w:pPr>
                        <w:pStyle w:val="3"/>
                        <w:spacing w:line="300" w:lineRule="auto"/>
                        <w:rPr>
                          <w:rFonts w:ascii="Times New Roman CYR" w:hAnsi="Times New Roman CYR"/>
                          <w:i/>
                          <w:iCs/>
                          <w:sz w:val="44"/>
                          <w:szCs w:val="44"/>
                        </w:rPr>
                      </w:pPr>
                      <w:bookmarkStart w:id="5127" w:name="_Toc169174456"/>
                      <w:r w:rsidRPr="003A41B8">
                        <w:rPr>
                          <w:rFonts w:ascii="Times New Roman CYR" w:hAnsi="Times New Roman CYR"/>
                          <w:i/>
                          <w:iCs/>
                          <w:sz w:val="44"/>
                          <w:szCs w:val="44"/>
                        </w:rPr>
                        <w:t>ДИПЛОМНА РОБОТА БАКАЛАВРА</w:t>
                      </w:r>
                      <w:bookmarkEnd w:id="5127"/>
                      <w:r w:rsidRPr="003A41B8">
                        <w:rPr>
                          <w:rFonts w:ascii="Times New Roman CYR" w:hAnsi="Times New Roman CYR"/>
                          <w:i/>
                          <w:iCs/>
                          <w:sz w:val="44"/>
                          <w:szCs w:val="44"/>
                        </w:rPr>
                        <w:t xml:space="preserve"> </w:t>
                      </w:r>
                    </w:p>
                    <w:p w14:paraId="074C97AD" w14:textId="77777777" w:rsidR="000658DF" w:rsidRPr="000D3135" w:rsidRDefault="000658DF" w:rsidP="000658DF">
                      <w:pPr>
                        <w:pStyle w:val="2"/>
                        <w:spacing w:line="300" w:lineRule="auto"/>
                        <w:rPr>
                          <w:rFonts w:ascii="Times New Roman CYR" w:hAnsi="Times New Roman CYR"/>
                          <w:b w:val="0"/>
                          <w:sz w:val="44"/>
                          <w:szCs w:val="44"/>
                        </w:rPr>
                      </w:pPr>
                      <w:bookmarkStart w:id="5128" w:name="_Toc169174457"/>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5128"/>
                    </w:p>
                    <w:p w14:paraId="20637242"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2223207A"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38A19B46" w14:textId="77777777" w:rsidR="000658DF" w:rsidRPr="000D3135" w:rsidRDefault="000658DF" w:rsidP="000658DF">
                      <w:pPr>
                        <w:spacing w:line="300" w:lineRule="auto"/>
                        <w:jc w:val="center"/>
                        <w:rPr>
                          <w:b/>
                          <w:lang w:val="uk-UA"/>
                        </w:rPr>
                      </w:pPr>
                    </w:p>
                    <w:p w14:paraId="2ACE93B0"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520496CF" w14:textId="77777777" w:rsidR="00A43AC3" w:rsidRPr="00B1453A" w:rsidRDefault="00A43AC3" w:rsidP="00987998">
                      <w:pPr>
                        <w:jc w:val="center"/>
                        <w:rPr>
                          <w:rFonts w:ascii="Calibri" w:hAnsi="Calibri"/>
                          <w:sz w:val="36"/>
                          <w:szCs w:val="36"/>
                        </w:rPr>
                      </w:pPr>
                    </w:p>
                    <w:p w14:paraId="151A752B" w14:textId="77777777" w:rsidR="00A43AC3" w:rsidRDefault="00A43AC3" w:rsidP="00987998">
                      <w:pPr>
                        <w:jc w:val="center"/>
                        <w:rPr>
                          <w:rFonts w:ascii="Times New Roman CYR" w:hAnsi="Times New Roman CYR" w:cs="Times New Roman CYR"/>
                          <w:sz w:val="36"/>
                          <w:szCs w:val="36"/>
                        </w:rPr>
                      </w:pPr>
                    </w:p>
                    <w:p w14:paraId="330DB0AA" w14:textId="77777777" w:rsidR="00A43AC3" w:rsidRDefault="00A43AC3"/>
                    <w:p w14:paraId="2F3F2C85" w14:textId="77777777" w:rsidR="00A43AC3" w:rsidRPr="00630E21" w:rsidRDefault="00A43AC3" w:rsidP="00987998">
                      <w:pPr>
                        <w:pStyle w:val="3"/>
                        <w:spacing w:line="276" w:lineRule="auto"/>
                        <w:rPr>
                          <w:rFonts w:ascii="Times New Roman" w:hAnsi="Times New Roman"/>
                          <w:bCs/>
                          <w:sz w:val="48"/>
                          <w:szCs w:val="48"/>
                        </w:rPr>
                      </w:pPr>
                      <w:bookmarkStart w:id="5129" w:name="_Toc169174458"/>
                      <w:r w:rsidRPr="00630E21">
                        <w:rPr>
                          <w:rFonts w:ascii="Times New Roman" w:hAnsi="Times New Roman"/>
                          <w:bCs/>
                          <w:sz w:val="48"/>
                          <w:szCs w:val="48"/>
                        </w:rPr>
                        <w:t>ДИПЛОМНА РОБОТА</w:t>
                      </w:r>
                      <w:bookmarkEnd w:id="5129"/>
                    </w:p>
                    <w:p w14:paraId="259BBE1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2D82EAD" w14:textId="77777777" w:rsidR="00A43AC3" w:rsidRPr="005E3013" w:rsidRDefault="00A43AC3" w:rsidP="00987998">
                      <w:pPr>
                        <w:pStyle w:val="2"/>
                        <w:spacing w:line="276" w:lineRule="auto"/>
                        <w:rPr>
                          <w:b w:val="0"/>
                          <w:bCs/>
                          <w:iCs/>
                          <w:sz w:val="48"/>
                          <w:szCs w:val="48"/>
                          <w:highlight w:val="yellow"/>
                        </w:rPr>
                      </w:pPr>
                      <w:bookmarkStart w:id="5130" w:name="_Toc16917445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130"/>
                    </w:p>
                    <w:p w14:paraId="1A83972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549EFF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087667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572C29E" w14:textId="77777777" w:rsidR="00A43AC3" w:rsidRPr="00B1453A" w:rsidRDefault="00A43AC3" w:rsidP="00987998">
                      <w:pPr>
                        <w:jc w:val="center"/>
                        <w:rPr>
                          <w:rFonts w:ascii="Calibri" w:hAnsi="Calibri"/>
                          <w:sz w:val="36"/>
                          <w:szCs w:val="36"/>
                        </w:rPr>
                      </w:pPr>
                    </w:p>
                    <w:p w14:paraId="3EA0E3A4" w14:textId="77777777" w:rsidR="00A43AC3" w:rsidRDefault="00A43AC3" w:rsidP="00987998">
                      <w:pPr>
                        <w:jc w:val="center"/>
                        <w:rPr>
                          <w:rFonts w:ascii="Times New Roman CYR" w:hAnsi="Times New Roman CYR" w:cs="Times New Roman CYR"/>
                          <w:sz w:val="36"/>
                          <w:szCs w:val="36"/>
                        </w:rPr>
                      </w:pPr>
                    </w:p>
                    <w:p w14:paraId="3D49E5EB" w14:textId="77777777" w:rsidR="00A43AC3" w:rsidRDefault="00A43AC3"/>
                    <w:p w14:paraId="57062BF5" w14:textId="77777777" w:rsidR="00A43AC3" w:rsidRPr="00630E21" w:rsidRDefault="00A43AC3" w:rsidP="00987998">
                      <w:pPr>
                        <w:pStyle w:val="3"/>
                        <w:spacing w:line="276" w:lineRule="auto"/>
                        <w:rPr>
                          <w:rFonts w:ascii="Times New Roman" w:hAnsi="Times New Roman"/>
                          <w:bCs/>
                          <w:sz w:val="48"/>
                          <w:szCs w:val="48"/>
                        </w:rPr>
                      </w:pPr>
                      <w:bookmarkStart w:id="5131" w:name="_Toc169174460"/>
                      <w:r w:rsidRPr="00630E21">
                        <w:rPr>
                          <w:rFonts w:ascii="Times New Roman" w:hAnsi="Times New Roman"/>
                          <w:bCs/>
                          <w:sz w:val="48"/>
                          <w:szCs w:val="48"/>
                        </w:rPr>
                        <w:t>ДИПЛОМНА РОБОТА</w:t>
                      </w:r>
                      <w:bookmarkEnd w:id="5131"/>
                    </w:p>
                    <w:p w14:paraId="22D129B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D398DBF" w14:textId="77777777" w:rsidR="00A43AC3" w:rsidRPr="005E3013" w:rsidRDefault="00A43AC3" w:rsidP="00987998">
                      <w:pPr>
                        <w:pStyle w:val="2"/>
                        <w:spacing w:line="276" w:lineRule="auto"/>
                        <w:rPr>
                          <w:b w:val="0"/>
                          <w:bCs/>
                          <w:iCs/>
                          <w:sz w:val="48"/>
                          <w:szCs w:val="48"/>
                          <w:highlight w:val="yellow"/>
                        </w:rPr>
                      </w:pPr>
                      <w:bookmarkStart w:id="5132" w:name="_Toc16917446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132"/>
                    </w:p>
                    <w:p w14:paraId="33FFAA6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23A3A3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ED749C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43671B8" w14:textId="77777777" w:rsidR="00A43AC3" w:rsidRPr="00B1453A" w:rsidRDefault="00A43AC3" w:rsidP="00987998">
                      <w:pPr>
                        <w:jc w:val="center"/>
                        <w:rPr>
                          <w:rFonts w:ascii="Calibri" w:hAnsi="Calibri"/>
                          <w:sz w:val="36"/>
                          <w:szCs w:val="36"/>
                        </w:rPr>
                      </w:pPr>
                    </w:p>
                    <w:p w14:paraId="17B5878C" w14:textId="77777777" w:rsidR="00A43AC3" w:rsidRDefault="00A43AC3" w:rsidP="00987998">
                      <w:pPr>
                        <w:jc w:val="center"/>
                        <w:rPr>
                          <w:rFonts w:ascii="Times New Roman CYR" w:hAnsi="Times New Roman CYR" w:cs="Times New Roman CYR"/>
                          <w:sz w:val="36"/>
                          <w:szCs w:val="36"/>
                        </w:rPr>
                      </w:pPr>
                    </w:p>
                    <w:p w14:paraId="2A1DC853" w14:textId="77777777" w:rsidR="00A43AC3" w:rsidRDefault="00A43AC3"/>
                    <w:p w14:paraId="539AD00C" w14:textId="77777777" w:rsidR="00A43AC3" w:rsidRPr="00630E21" w:rsidRDefault="00A43AC3" w:rsidP="00987998">
                      <w:pPr>
                        <w:pStyle w:val="3"/>
                        <w:spacing w:line="276" w:lineRule="auto"/>
                        <w:rPr>
                          <w:rFonts w:ascii="Times New Roman" w:hAnsi="Times New Roman"/>
                          <w:bCs/>
                          <w:sz w:val="48"/>
                          <w:szCs w:val="48"/>
                        </w:rPr>
                      </w:pPr>
                      <w:bookmarkStart w:id="5133" w:name="_Toc169174462"/>
                      <w:r w:rsidRPr="00630E21">
                        <w:rPr>
                          <w:rFonts w:ascii="Times New Roman" w:hAnsi="Times New Roman"/>
                          <w:bCs/>
                          <w:sz w:val="48"/>
                          <w:szCs w:val="48"/>
                        </w:rPr>
                        <w:t>ДИПЛОМНА РОБОТА</w:t>
                      </w:r>
                      <w:bookmarkEnd w:id="5133"/>
                    </w:p>
                    <w:p w14:paraId="752C498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F0DB2D5" w14:textId="77777777" w:rsidR="00A43AC3" w:rsidRPr="005E3013" w:rsidRDefault="00A43AC3" w:rsidP="00987998">
                      <w:pPr>
                        <w:pStyle w:val="2"/>
                        <w:spacing w:line="276" w:lineRule="auto"/>
                        <w:rPr>
                          <w:b w:val="0"/>
                          <w:bCs/>
                          <w:iCs/>
                          <w:sz w:val="48"/>
                          <w:szCs w:val="48"/>
                          <w:highlight w:val="yellow"/>
                        </w:rPr>
                      </w:pPr>
                      <w:bookmarkStart w:id="5134" w:name="_Toc16917446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134"/>
                    </w:p>
                    <w:p w14:paraId="0B9279B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D53F6E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934208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FD10416" w14:textId="77777777" w:rsidR="00A43AC3" w:rsidRPr="00B1453A" w:rsidRDefault="00A43AC3" w:rsidP="00987998">
                      <w:pPr>
                        <w:jc w:val="center"/>
                        <w:rPr>
                          <w:rFonts w:ascii="Calibri" w:hAnsi="Calibri"/>
                          <w:sz w:val="36"/>
                          <w:szCs w:val="36"/>
                        </w:rPr>
                      </w:pPr>
                    </w:p>
                    <w:p w14:paraId="60966B13" w14:textId="77777777" w:rsidR="00A43AC3" w:rsidRDefault="00A43AC3" w:rsidP="00987998">
                      <w:pPr>
                        <w:jc w:val="center"/>
                        <w:rPr>
                          <w:rFonts w:ascii="Times New Roman CYR" w:hAnsi="Times New Roman CYR" w:cs="Times New Roman CYR"/>
                          <w:sz w:val="36"/>
                          <w:szCs w:val="36"/>
                        </w:rPr>
                      </w:pPr>
                    </w:p>
                    <w:p w14:paraId="0596A2C1" w14:textId="77777777" w:rsidR="00A43AC3" w:rsidRDefault="00A43AC3"/>
                    <w:p w14:paraId="7EEE7A56" w14:textId="77777777" w:rsidR="00A43AC3" w:rsidRPr="00630E21" w:rsidRDefault="00A43AC3" w:rsidP="00987998">
                      <w:pPr>
                        <w:pStyle w:val="3"/>
                        <w:spacing w:line="276" w:lineRule="auto"/>
                        <w:rPr>
                          <w:rFonts w:ascii="Times New Roman" w:hAnsi="Times New Roman"/>
                          <w:bCs/>
                          <w:sz w:val="48"/>
                          <w:szCs w:val="48"/>
                        </w:rPr>
                      </w:pPr>
                      <w:bookmarkStart w:id="5135" w:name="_Toc169174464"/>
                      <w:r w:rsidRPr="00630E21">
                        <w:rPr>
                          <w:rFonts w:ascii="Times New Roman" w:hAnsi="Times New Roman"/>
                          <w:bCs/>
                          <w:sz w:val="48"/>
                          <w:szCs w:val="48"/>
                        </w:rPr>
                        <w:t>ДИПЛОМНА РОБОТА</w:t>
                      </w:r>
                      <w:bookmarkEnd w:id="5135"/>
                    </w:p>
                    <w:p w14:paraId="1DD8263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83FA258" w14:textId="77777777" w:rsidR="00A43AC3" w:rsidRPr="005E3013" w:rsidRDefault="00A43AC3" w:rsidP="00987998">
                      <w:pPr>
                        <w:pStyle w:val="2"/>
                        <w:spacing w:line="276" w:lineRule="auto"/>
                        <w:rPr>
                          <w:b w:val="0"/>
                          <w:bCs/>
                          <w:iCs/>
                          <w:sz w:val="48"/>
                          <w:szCs w:val="48"/>
                          <w:highlight w:val="yellow"/>
                        </w:rPr>
                      </w:pPr>
                      <w:bookmarkStart w:id="5136" w:name="_Toc16917446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136"/>
                    </w:p>
                    <w:p w14:paraId="0C43B59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C99BDA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10E06D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22A198A" w14:textId="77777777" w:rsidR="00A43AC3" w:rsidRPr="00B1453A" w:rsidRDefault="00A43AC3" w:rsidP="00987998">
                      <w:pPr>
                        <w:jc w:val="center"/>
                        <w:rPr>
                          <w:rFonts w:ascii="Calibri" w:hAnsi="Calibri"/>
                          <w:sz w:val="36"/>
                          <w:szCs w:val="36"/>
                        </w:rPr>
                      </w:pPr>
                    </w:p>
                    <w:p w14:paraId="44228106" w14:textId="77777777" w:rsidR="00A43AC3" w:rsidRDefault="00A43AC3" w:rsidP="00987998">
                      <w:pPr>
                        <w:jc w:val="center"/>
                        <w:rPr>
                          <w:rFonts w:ascii="Times New Roman CYR" w:hAnsi="Times New Roman CYR" w:cs="Times New Roman CYR"/>
                          <w:sz w:val="36"/>
                          <w:szCs w:val="36"/>
                        </w:rPr>
                      </w:pPr>
                    </w:p>
                    <w:p w14:paraId="7ABC9E5D" w14:textId="77777777" w:rsidR="00A43AC3" w:rsidRDefault="00A43AC3"/>
                    <w:p w14:paraId="31145829" w14:textId="77777777" w:rsidR="00A43AC3" w:rsidRPr="00630E21" w:rsidRDefault="00A43AC3" w:rsidP="00987998">
                      <w:pPr>
                        <w:pStyle w:val="3"/>
                        <w:spacing w:line="276" w:lineRule="auto"/>
                        <w:rPr>
                          <w:rFonts w:ascii="Times New Roman" w:hAnsi="Times New Roman"/>
                          <w:bCs/>
                          <w:sz w:val="48"/>
                          <w:szCs w:val="48"/>
                        </w:rPr>
                      </w:pPr>
                      <w:bookmarkStart w:id="5137" w:name="_Toc169174466"/>
                      <w:r w:rsidRPr="00630E21">
                        <w:rPr>
                          <w:rFonts w:ascii="Times New Roman" w:hAnsi="Times New Roman"/>
                          <w:bCs/>
                          <w:sz w:val="48"/>
                          <w:szCs w:val="48"/>
                        </w:rPr>
                        <w:t>ДИПЛОМНА РОБОТА</w:t>
                      </w:r>
                      <w:bookmarkEnd w:id="5137"/>
                    </w:p>
                    <w:p w14:paraId="7486F8D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904D858" w14:textId="77777777" w:rsidR="00A43AC3" w:rsidRPr="005E3013" w:rsidRDefault="00A43AC3" w:rsidP="00987998">
                      <w:pPr>
                        <w:pStyle w:val="2"/>
                        <w:spacing w:line="276" w:lineRule="auto"/>
                        <w:rPr>
                          <w:b w:val="0"/>
                          <w:bCs/>
                          <w:iCs/>
                          <w:sz w:val="48"/>
                          <w:szCs w:val="48"/>
                          <w:highlight w:val="yellow"/>
                        </w:rPr>
                      </w:pPr>
                      <w:bookmarkStart w:id="5138" w:name="_Toc16917446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138"/>
                    </w:p>
                    <w:p w14:paraId="49ECA79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6E572C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B70A42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B56CCBB" w14:textId="77777777" w:rsidR="00A43AC3" w:rsidRPr="00B1453A" w:rsidRDefault="00A43AC3" w:rsidP="00987998">
                      <w:pPr>
                        <w:jc w:val="center"/>
                        <w:rPr>
                          <w:rFonts w:ascii="Calibri" w:hAnsi="Calibri"/>
                          <w:sz w:val="36"/>
                          <w:szCs w:val="36"/>
                        </w:rPr>
                      </w:pPr>
                    </w:p>
                    <w:p w14:paraId="3BF8E3F2" w14:textId="77777777" w:rsidR="00A43AC3" w:rsidRDefault="00A43AC3" w:rsidP="00987998">
                      <w:pPr>
                        <w:jc w:val="center"/>
                        <w:rPr>
                          <w:rFonts w:ascii="Times New Roman CYR" w:hAnsi="Times New Roman CYR" w:cs="Times New Roman CYR"/>
                          <w:sz w:val="36"/>
                          <w:szCs w:val="36"/>
                        </w:rPr>
                      </w:pPr>
                    </w:p>
                    <w:p w14:paraId="564D95BA" w14:textId="77777777" w:rsidR="00A43AC3" w:rsidRDefault="00A43AC3"/>
                    <w:p w14:paraId="7975E01A" w14:textId="77777777" w:rsidR="00A43AC3" w:rsidRPr="00630E21" w:rsidRDefault="00A43AC3" w:rsidP="00987998">
                      <w:pPr>
                        <w:pStyle w:val="3"/>
                        <w:spacing w:line="276" w:lineRule="auto"/>
                        <w:rPr>
                          <w:rFonts w:ascii="Times New Roman" w:hAnsi="Times New Roman"/>
                          <w:bCs/>
                          <w:sz w:val="48"/>
                          <w:szCs w:val="48"/>
                        </w:rPr>
                      </w:pPr>
                      <w:bookmarkStart w:id="5139" w:name="_Toc169174468"/>
                      <w:r w:rsidRPr="00630E21">
                        <w:rPr>
                          <w:rFonts w:ascii="Times New Roman" w:hAnsi="Times New Roman"/>
                          <w:bCs/>
                          <w:sz w:val="48"/>
                          <w:szCs w:val="48"/>
                        </w:rPr>
                        <w:t>ДИПЛОМНА РОБОТА</w:t>
                      </w:r>
                      <w:bookmarkEnd w:id="5139"/>
                    </w:p>
                    <w:p w14:paraId="3A2335F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3DAFE27" w14:textId="77777777" w:rsidR="00A43AC3" w:rsidRPr="005E3013" w:rsidRDefault="00A43AC3" w:rsidP="00987998">
                      <w:pPr>
                        <w:pStyle w:val="2"/>
                        <w:spacing w:line="276" w:lineRule="auto"/>
                        <w:rPr>
                          <w:b w:val="0"/>
                          <w:bCs/>
                          <w:iCs/>
                          <w:sz w:val="48"/>
                          <w:szCs w:val="48"/>
                          <w:highlight w:val="yellow"/>
                        </w:rPr>
                      </w:pPr>
                      <w:bookmarkStart w:id="5140" w:name="_Toc16917446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140"/>
                    </w:p>
                    <w:p w14:paraId="335516C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258A16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D34813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24F3AC1" w14:textId="77777777" w:rsidR="00A43AC3" w:rsidRPr="00B1453A" w:rsidRDefault="00A43AC3" w:rsidP="00987998">
                      <w:pPr>
                        <w:jc w:val="center"/>
                        <w:rPr>
                          <w:rFonts w:ascii="Calibri" w:hAnsi="Calibri"/>
                          <w:sz w:val="36"/>
                          <w:szCs w:val="36"/>
                        </w:rPr>
                      </w:pPr>
                    </w:p>
                    <w:p w14:paraId="148DFB79" w14:textId="77777777" w:rsidR="00A43AC3" w:rsidRDefault="00A43AC3" w:rsidP="00987998">
                      <w:pPr>
                        <w:jc w:val="center"/>
                        <w:rPr>
                          <w:rFonts w:ascii="Times New Roman CYR" w:hAnsi="Times New Roman CYR" w:cs="Times New Roman CYR"/>
                          <w:sz w:val="36"/>
                          <w:szCs w:val="36"/>
                        </w:rPr>
                      </w:pPr>
                    </w:p>
                    <w:p w14:paraId="25F50004" w14:textId="77777777" w:rsidR="00A43AC3" w:rsidRDefault="00A43AC3"/>
                    <w:p w14:paraId="430E4FA0" w14:textId="77777777" w:rsidR="00A43AC3" w:rsidRPr="00630E21" w:rsidRDefault="00A43AC3" w:rsidP="00987998">
                      <w:pPr>
                        <w:pStyle w:val="3"/>
                        <w:spacing w:line="276" w:lineRule="auto"/>
                        <w:rPr>
                          <w:rFonts w:ascii="Times New Roman" w:hAnsi="Times New Roman"/>
                          <w:bCs/>
                          <w:sz w:val="48"/>
                          <w:szCs w:val="48"/>
                        </w:rPr>
                      </w:pPr>
                      <w:bookmarkStart w:id="5141" w:name="_Toc169174470"/>
                      <w:r w:rsidRPr="00630E21">
                        <w:rPr>
                          <w:rFonts w:ascii="Times New Roman" w:hAnsi="Times New Roman"/>
                          <w:bCs/>
                          <w:sz w:val="48"/>
                          <w:szCs w:val="48"/>
                        </w:rPr>
                        <w:t>ДИПЛОМНА РОБОТА</w:t>
                      </w:r>
                      <w:bookmarkEnd w:id="5141"/>
                    </w:p>
                    <w:p w14:paraId="1711937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8538DCF" w14:textId="77777777" w:rsidR="00A43AC3" w:rsidRPr="005E3013" w:rsidRDefault="00A43AC3" w:rsidP="00987998">
                      <w:pPr>
                        <w:pStyle w:val="2"/>
                        <w:spacing w:line="276" w:lineRule="auto"/>
                        <w:rPr>
                          <w:b w:val="0"/>
                          <w:bCs/>
                          <w:iCs/>
                          <w:sz w:val="48"/>
                          <w:szCs w:val="48"/>
                          <w:highlight w:val="yellow"/>
                        </w:rPr>
                      </w:pPr>
                      <w:bookmarkStart w:id="5142" w:name="_Toc16917447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142"/>
                    </w:p>
                    <w:p w14:paraId="5873F38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353284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83D5DF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54AF133" w14:textId="77777777" w:rsidR="00A43AC3" w:rsidRPr="00B1453A" w:rsidRDefault="00A43AC3" w:rsidP="00987998">
                      <w:pPr>
                        <w:jc w:val="center"/>
                        <w:rPr>
                          <w:rFonts w:ascii="Calibri" w:hAnsi="Calibri"/>
                          <w:sz w:val="36"/>
                          <w:szCs w:val="36"/>
                        </w:rPr>
                      </w:pPr>
                    </w:p>
                    <w:p w14:paraId="6713FFE6" w14:textId="77777777" w:rsidR="00A43AC3" w:rsidRDefault="00A43AC3" w:rsidP="00987998">
                      <w:pPr>
                        <w:jc w:val="center"/>
                        <w:rPr>
                          <w:rFonts w:ascii="Times New Roman CYR" w:hAnsi="Times New Roman CYR" w:cs="Times New Roman CYR"/>
                          <w:sz w:val="36"/>
                          <w:szCs w:val="36"/>
                        </w:rPr>
                      </w:pPr>
                    </w:p>
                    <w:p w14:paraId="054D1A9C" w14:textId="77777777" w:rsidR="00A43AC3" w:rsidRDefault="00A43AC3"/>
                    <w:p w14:paraId="7A029667" w14:textId="77777777" w:rsidR="000658DF" w:rsidRPr="003A41B8" w:rsidRDefault="000658DF" w:rsidP="000658DF">
                      <w:pPr>
                        <w:pStyle w:val="3"/>
                        <w:spacing w:line="300" w:lineRule="auto"/>
                        <w:rPr>
                          <w:rFonts w:ascii="Times New Roman CYR" w:hAnsi="Times New Roman CYR"/>
                          <w:i/>
                          <w:iCs/>
                          <w:sz w:val="44"/>
                          <w:szCs w:val="44"/>
                        </w:rPr>
                      </w:pPr>
                      <w:bookmarkStart w:id="5143" w:name="_Toc169174472"/>
                      <w:r w:rsidRPr="003A41B8">
                        <w:rPr>
                          <w:rFonts w:ascii="Times New Roman CYR" w:hAnsi="Times New Roman CYR"/>
                          <w:i/>
                          <w:iCs/>
                          <w:sz w:val="44"/>
                          <w:szCs w:val="44"/>
                        </w:rPr>
                        <w:t>ДИПЛОМНА РОБОТА БАКАЛАВРА</w:t>
                      </w:r>
                      <w:bookmarkEnd w:id="5143"/>
                      <w:r w:rsidRPr="003A41B8">
                        <w:rPr>
                          <w:rFonts w:ascii="Times New Roman CYR" w:hAnsi="Times New Roman CYR"/>
                          <w:i/>
                          <w:iCs/>
                          <w:sz w:val="44"/>
                          <w:szCs w:val="44"/>
                        </w:rPr>
                        <w:t xml:space="preserve"> </w:t>
                      </w:r>
                    </w:p>
                    <w:p w14:paraId="5050F56A" w14:textId="77777777" w:rsidR="000658DF" w:rsidRPr="000D3135" w:rsidRDefault="000658DF" w:rsidP="000658DF">
                      <w:pPr>
                        <w:pStyle w:val="2"/>
                        <w:spacing w:line="300" w:lineRule="auto"/>
                        <w:rPr>
                          <w:rFonts w:ascii="Times New Roman CYR" w:hAnsi="Times New Roman CYR"/>
                          <w:b w:val="0"/>
                          <w:sz w:val="44"/>
                          <w:szCs w:val="44"/>
                        </w:rPr>
                      </w:pPr>
                      <w:bookmarkStart w:id="5144" w:name="_Toc169174473"/>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5144"/>
                    </w:p>
                    <w:p w14:paraId="4CE3B10F"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560C6636"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34BA16AF" w14:textId="77777777" w:rsidR="000658DF" w:rsidRPr="000D3135" w:rsidRDefault="000658DF" w:rsidP="000658DF">
                      <w:pPr>
                        <w:spacing w:line="300" w:lineRule="auto"/>
                        <w:jc w:val="center"/>
                        <w:rPr>
                          <w:b/>
                          <w:lang w:val="uk-UA"/>
                        </w:rPr>
                      </w:pPr>
                    </w:p>
                    <w:p w14:paraId="62051515"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7806BAD7" w14:textId="77777777" w:rsidR="00A43AC3" w:rsidRPr="00B1453A" w:rsidRDefault="00A43AC3" w:rsidP="00987998">
                      <w:pPr>
                        <w:jc w:val="center"/>
                        <w:rPr>
                          <w:rFonts w:ascii="Calibri" w:hAnsi="Calibri"/>
                          <w:sz w:val="36"/>
                          <w:szCs w:val="36"/>
                        </w:rPr>
                      </w:pPr>
                    </w:p>
                    <w:p w14:paraId="353ABFBE" w14:textId="77777777" w:rsidR="00A43AC3" w:rsidRDefault="00A43AC3" w:rsidP="00987998">
                      <w:pPr>
                        <w:jc w:val="center"/>
                        <w:rPr>
                          <w:rFonts w:ascii="Times New Roman CYR" w:hAnsi="Times New Roman CYR" w:cs="Times New Roman CYR"/>
                          <w:sz w:val="36"/>
                          <w:szCs w:val="36"/>
                        </w:rPr>
                      </w:pPr>
                    </w:p>
                    <w:p w14:paraId="29DABCC2" w14:textId="77777777" w:rsidR="00A43AC3" w:rsidRDefault="00A43AC3"/>
                    <w:p w14:paraId="4788250F" w14:textId="77777777" w:rsidR="00A43AC3" w:rsidRPr="00630E21" w:rsidRDefault="00A43AC3" w:rsidP="00987998">
                      <w:pPr>
                        <w:pStyle w:val="3"/>
                        <w:spacing w:line="276" w:lineRule="auto"/>
                        <w:rPr>
                          <w:rFonts w:ascii="Times New Roman" w:hAnsi="Times New Roman"/>
                          <w:bCs/>
                          <w:sz w:val="48"/>
                          <w:szCs w:val="48"/>
                        </w:rPr>
                      </w:pPr>
                      <w:bookmarkStart w:id="5145" w:name="_Toc169174474"/>
                      <w:r w:rsidRPr="00630E21">
                        <w:rPr>
                          <w:rFonts w:ascii="Times New Roman" w:hAnsi="Times New Roman"/>
                          <w:bCs/>
                          <w:sz w:val="48"/>
                          <w:szCs w:val="48"/>
                        </w:rPr>
                        <w:t>ДИПЛОМНА РОБОТА</w:t>
                      </w:r>
                      <w:bookmarkEnd w:id="5145"/>
                    </w:p>
                    <w:p w14:paraId="4D028E5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61B4391" w14:textId="77777777" w:rsidR="00A43AC3" w:rsidRPr="005E3013" w:rsidRDefault="00A43AC3" w:rsidP="00987998">
                      <w:pPr>
                        <w:pStyle w:val="2"/>
                        <w:spacing w:line="276" w:lineRule="auto"/>
                        <w:rPr>
                          <w:b w:val="0"/>
                          <w:bCs/>
                          <w:iCs/>
                          <w:sz w:val="48"/>
                          <w:szCs w:val="48"/>
                          <w:highlight w:val="yellow"/>
                        </w:rPr>
                      </w:pPr>
                      <w:bookmarkStart w:id="5146" w:name="_Toc16917447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146"/>
                    </w:p>
                    <w:p w14:paraId="0EFC191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85AAA1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93B48E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268DA81" w14:textId="77777777" w:rsidR="00A43AC3" w:rsidRPr="00B1453A" w:rsidRDefault="00A43AC3" w:rsidP="00987998">
                      <w:pPr>
                        <w:jc w:val="center"/>
                        <w:rPr>
                          <w:rFonts w:ascii="Calibri" w:hAnsi="Calibri"/>
                          <w:sz w:val="36"/>
                          <w:szCs w:val="36"/>
                        </w:rPr>
                      </w:pPr>
                    </w:p>
                    <w:p w14:paraId="0B9341C3" w14:textId="77777777" w:rsidR="00A43AC3" w:rsidRDefault="00A43AC3" w:rsidP="00987998">
                      <w:pPr>
                        <w:jc w:val="center"/>
                        <w:rPr>
                          <w:rFonts w:ascii="Times New Roman CYR" w:hAnsi="Times New Roman CYR" w:cs="Times New Roman CYR"/>
                          <w:sz w:val="36"/>
                          <w:szCs w:val="36"/>
                        </w:rPr>
                      </w:pPr>
                    </w:p>
                    <w:p w14:paraId="2B4E807A" w14:textId="77777777" w:rsidR="00A43AC3" w:rsidRDefault="00A43AC3"/>
                    <w:p w14:paraId="7DA3A059" w14:textId="77777777" w:rsidR="00A43AC3" w:rsidRPr="00630E21" w:rsidRDefault="00A43AC3" w:rsidP="00987998">
                      <w:pPr>
                        <w:pStyle w:val="3"/>
                        <w:spacing w:line="276" w:lineRule="auto"/>
                        <w:rPr>
                          <w:rFonts w:ascii="Times New Roman" w:hAnsi="Times New Roman"/>
                          <w:bCs/>
                          <w:sz w:val="48"/>
                          <w:szCs w:val="48"/>
                        </w:rPr>
                      </w:pPr>
                      <w:bookmarkStart w:id="5147" w:name="_Toc169174476"/>
                      <w:r w:rsidRPr="00630E21">
                        <w:rPr>
                          <w:rFonts w:ascii="Times New Roman" w:hAnsi="Times New Roman"/>
                          <w:bCs/>
                          <w:sz w:val="48"/>
                          <w:szCs w:val="48"/>
                        </w:rPr>
                        <w:t>ДИПЛОМНА РОБОТА</w:t>
                      </w:r>
                      <w:bookmarkEnd w:id="5147"/>
                    </w:p>
                    <w:p w14:paraId="094B77B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F3BC58D" w14:textId="77777777" w:rsidR="00A43AC3" w:rsidRPr="005E3013" w:rsidRDefault="00A43AC3" w:rsidP="00987998">
                      <w:pPr>
                        <w:pStyle w:val="2"/>
                        <w:spacing w:line="276" w:lineRule="auto"/>
                        <w:rPr>
                          <w:b w:val="0"/>
                          <w:bCs/>
                          <w:iCs/>
                          <w:sz w:val="48"/>
                          <w:szCs w:val="48"/>
                          <w:highlight w:val="yellow"/>
                        </w:rPr>
                      </w:pPr>
                      <w:bookmarkStart w:id="5148" w:name="_Toc16917447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148"/>
                    </w:p>
                    <w:p w14:paraId="23167C8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0B50E4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CF0B61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9859DF1" w14:textId="77777777" w:rsidR="00A43AC3" w:rsidRPr="00B1453A" w:rsidRDefault="00A43AC3" w:rsidP="00987998">
                      <w:pPr>
                        <w:jc w:val="center"/>
                        <w:rPr>
                          <w:rFonts w:ascii="Calibri" w:hAnsi="Calibri"/>
                          <w:sz w:val="36"/>
                          <w:szCs w:val="36"/>
                        </w:rPr>
                      </w:pPr>
                    </w:p>
                    <w:p w14:paraId="0608F262" w14:textId="77777777" w:rsidR="00A43AC3" w:rsidRDefault="00A43AC3" w:rsidP="00987998">
                      <w:pPr>
                        <w:jc w:val="center"/>
                        <w:rPr>
                          <w:rFonts w:ascii="Times New Roman CYR" w:hAnsi="Times New Roman CYR" w:cs="Times New Roman CYR"/>
                          <w:sz w:val="36"/>
                          <w:szCs w:val="36"/>
                        </w:rPr>
                      </w:pPr>
                    </w:p>
                    <w:p w14:paraId="20474630" w14:textId="77777777" w:rsidR="00A43AC3" w:rsidRDefault="00A43AC3"/>
                    <w:p w14:paraId="695C55D5" w14:textId="77777777" w:rsidR="00A43AC3" w:rsidRPr="00630E21" w:rsidRDefault="00A43AC3" w:rsidP="00987998">
                      <w:pPr>
                        <w:pStyle w:val="3"/>
                        <w:spacing w:line="276" w:lineRule="auto"/>
                        <w:rPr>
                          <w:rFonts w:ascii="Times New Roman" w:hAnsi="Times New Roman"/>
                          <w:bCs/>
                          <w:sz w:val="48"/>
                          <w:szCs w:val="48"/>
                        </w:rPr>
                      </w:pPr>
                      <w:bookmarkStart w:id="5149" w:name="_Toc169174478"/>
                      <w:r w:rsidRPr="00630E21">
                        <w:rPr>
                          <w:rFonts w:ascii="Times New Roman" w:hAnsi="Times New Roman"/>
                          <w:bCs/>
                          <w:sz w:val="48"/>
                          <w:szCs w:val="48"/>
                        </w:rPr>
                        <w:t>ДИПЛОМНА РОБОТА</w:t>
                      </w:r>
                      <w:bookmarkEnd w:id="5149"/>
                    </w:p>
                    <w:p w14:paraId="1655C7A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3D88A55" w14:textId="77777777" w:rsidR="00A43AC3" w:rsidRPr="005E3013" w:rsidRDefault="00A43AC3" w:rsidP="00987998">
                      <w:pPr>
                        <w:pStyle w:val="2"/>
                        <w:spacing w:line="276" w:lineRule="auto"/>
                        <w:rPr>
                          <w:b w:val="0"/>
                          <w:bCs/>
                          <w:iCs/>
                          <w:sz w:val="48"/>
                          <w:szCs w:val="48"/>
                          <w:highlight w:val="yellow"/>
                        </w:rPr>
                      </w:pPr>
                      <w:bookmarkStart w:id="5150" w:name="_Toc16917447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150"/>
                    </w:p>
                    <w:p w14:paraId="553FE21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ED0F53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15BA0D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336F103" w14:textId="77777777" w:rsidR="00A43AC3" w:rsidRPr="00B1453A" w:rsidRDefault="00A43AC3" w:rsidP="00987998">
                      <w:pPr>
                        <w:jc w:val="center"/>
                        <w:rPr>
                          <w:rFonts w:ascii="Calibri" w:hAnsi="Calibri"/>
                          <w:sz w:val="36"/>
                          <w:szCs w:val="36"/>
                        </w:rPr>
                      </w:pPr>
                    </w:p>
                    <w:p w14:paraId="5DC8D8CE" w14:textId="77777777" w:rsidR="00A43AC3" w:rsidRDefault="00A43AC3" w:rsidP="00987998">
                      <w:pPr>
                        <w:jc w:val="center"/>
                        <w:rPr>
                          <w:rFonts w:ascii="Times New Roman CYR" w:hAnsi="Times New Roman CYR" w:cs="Times New Roman CYR"/>
                          <w:sz w:val="36"/>
                          <w:szCs w:val="36"/>
                        </w:rPr>
                      </w:pPr>
                    </w:p>
                    <w:p w14:paraId="7D323E92" w14:textId="77777777" w:rsidR="00A43AC3" w:rsidRDefault="00A43AC3"/>
                    <w:p w14:paraId="0B976692" w14:textId="77777777" w:rsidR="00A43AC3" w:rsidRPr="00630E21" w:rsidRDefault="00A43AC3" w:rsidP="00987998">
                      <w:pPr>
                        <w:pStyle w:val="3"/>
                        <w:spacing w:line="276" w:lineRule="auto"/>
                        <w:rPr>
                          <w:rFonts w:ascii="Times New Roman" w:hAnsi="Times New Roman"/>
                          <w:bCs/>
                          <w:sz w:val="48"/>
                          <w:szCs w:val="48"/>
                        </w:rPr>
                      </w:pPr>
                      <w:bookmarkStart w:id="5151" w:name="_Toc169174480"/>
                      <w:r w:rsidRPr="00630E21">
                        <w:rPr>
                          <w:rFonts w:ascii="Times New Roman" w:hAnsi="Times New Roman"/>
                          <w:bCs/>
                          <w:sz w:val="48"/>
                          <w:szCs w:val="48"/>
                        </w:rPr>
                        <w:t>ДИПЛОМНА РОБОТА</w:t>
                      </w:r>
                      <w:bookmarkEnd w:id="5151"/>
                    </w:p>
                    <w:p w14:paraId="4A46A882"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3BB6948" w14:textId="77777777" w:rsidR="00A43AC3" w:rsidRPr="005E3013" w:rsidRDefault="00A43AC3" w:rsidP="00987998">
                      <w:pPr>
                        <w:pStyle w:val="2"/>
                        <w:spacing w:line="276" w:lineRule="auto"/>
                        <w:rPr>
                          <w:b w:val="0"/>
                          <w:bCs/>
                          <w:iCs/>
                          <w:sz w:val="48"/>
                          <w:szCs w:val="48"/>
                          <w:highlight w:val="yellow"/>
                        </w:rPr>
                      </w:pPr>
                      <w:bookmarkStart w:id="5152" w:name="_Toc16917448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152"/>
                    </w:p>
                    <w:p w14:paraId="17C2B1C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32A986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42565F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9C641BA" w14:textId="77777777" w:rsidR="00A43AC3" w:rsidRPr="00B1453A" w:rsidRDefault="00A43AC3" w:rsidP="00987998">
                      <w:pPr>
                        <w:jc w:val="center"/>
                        <w:rPr>
                          <w:rFonts w:ascii="Calibri" w:hAnsi="Calibri"/>
                          <w:sz w:val="36"/>
                          <w:szCs w:val="36"/>
                        </w:rPr>
                      </w:pPr>
                    </w:p>
                    <w:p w14:paraId="65D4337E" w14:textId="77777777" w:rsidR="00A43AC3" w:rsidRDefault="00A43AC3" w:rsidP="00987998">
                      <w:pPr>
                        <w:jc w:val="center"/>
                        <w:rPr>
                          <w:rFonts w:ascii="Times New Roman CYR" w:hAnsi="Times New Roman CYR" w:cs="Times New Roman CYR"/>
                          <w:sz w:val="36"/>
                          <w:szCs w:val="36"/>
                        </w:rPr>
                      </w:pPr>
                    </w:p>
                    <w:p w14:paraId="18C84816" w14:textId="77777777" w:rsidR="00A43AC3" w:rsidRDefault="00A43AC3"/>
                    <w:p w14:paraId="56822944" w14:textId="77777777" w:rsidR="00A43AC3" w:rsidRPr="00630E21" w:rsidRDefault="00A43AC3" w:rsidP="00987998">
                      <w:pPr>
                        <w:pStyle w:val="3"/>
                        <w:spacing w:line="276" w:lineRule="auto"/>
                        <w:rPr>
                          <w:rFonts w:ascii="Times New Roman" w:hAnsi="Times New Roman"/>
                          <w:bCs/>
                          <w:sz w:val="48"/>
                          <w:szCs w:val="48"/>
                        </w:rPr>
                      </w:pPr>
                      <w:bookmarkStart w:id="5153" w:name="_Toc169174482"/>
                      <w:r w:rsidRPr="00630E21">
                        <w:rPr>
                          <w:rFonts w:ascii="Times New Roman" w:hAnsi="Times New Roman"/>
                          <w:bCs/>
                          <w:sz w:val="48"/>
                          <w:szCs w:val="48"/>
                        </w:rPr>
                        <w:t>ДИПЛОМНА РОБОТА</w:t>
                      </w:r>
                      <w:bookmarkEnd w:id="5153"/>
                    </w:p>
                    <w:p w14:paraId="5A75F52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A4B0F77" w14:textId="77777777" w:rsidR="00A43AC3" w:rsidRPr="005E3013" w:rsidRDefault="00A43AC3" w:rsidP="00987998">
                      <w:pPr>
                        <w:pStyle w:val="2"/>
                        <w:spacing w:line="276" w:lineRule="auto"/>
                        <w:rPr>
                          <w:b w:val="0"/>
                          <w:bCs/>
                          <w:iCs/>
                          <w:sz w:val="48"/>
                          <w:szCs w:val="48"/>
                          <w:highlight w:val="yellow"/>
                        </w:rPr>
                      </w:pPr>
                      <w:bookmarkStart w:id="5154" w:name="_Toc16917448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154"/>
                    </w:p>
                    <w:p w14:paraId="2C9D45D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88C008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DFCE4D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9E466AD" w14:textId="77777777" w:rsidR="00A43AC3" w:rsidRPr="00B1453A" w:rsidRDefault="00A43AC3" w:rsidP="00987998">
                      <w:pPr>
                        <w:jc w:val="center"/>
                        <w:rPr>
                          <w:rFonts w:ascii="Calibri" w:hAnsi="Calibri"/>
                          <w:sz w:val="36"/>
                          <w:szCs w:val="36"/>
                        </w:rPr>
                      </w:pPr>
                    </w:p>
                    <w:p w14:paraId="1A43A868" w14:textId="77777777" w:rsidR="00A43AC3" w:rsidRDefault="00A43AC3" w:rsidP="00987998">
                      <w:pPr>
                        <w:jc w:val="center"/>
                        <w:rPr>
                          <w:rFonts w:ascii="Times New Roman CYR" w:hAnsi="Times New Roman CYR" w:cs="Times New Roman CYR"/>
                          <w:sz w:val="36"/>
                          <w:szCs w:val="36"/>
                        </w:rPr>
                      </w:pPr>
                    </w:p>
                    <w:p w14:paraId="30A0620B" w14:textId="77777777" w:rsidR="00A43AC3" w:rsidRDefault="00A43AC3"/>
                    <w:p w14:paraId="13DE05AF" w14:textId="77777777" w:rsidR="00A43AC3" w:rsidRPr="00630E21" w:rsidRDefault="00A43AC3" w:rsidP="00987998">
                      <w:pPr>
                        <w:pStyle w:val="3"/>
                        <w:spacing w:line="276" w:lineRule="auto"/>
                        <w:rPr>
                          <w:rFonts w:ascii="Times New Roman" w:hAnsi="Times New Roman"/>
                          <w:bCs/>
                          <w:sz w:val="48"/>
                          <w:szCs w:val="48"/>
                        </w:rPr>
                      </w:pPr>
                      <w:bookmarkStart w:id="5155" w:name="_Toc169174484"/>
                      <w:r w:rsidRPr="00630E21">
                        <w:rPr>
                          <w:rFonts w:ascii="Times New Roman" w:hAnsi="Times New Roman"/>
                          <w:bCs/>
                          <w:sz w:val="48"/>
                          <w:szCs w:val="48"/>
                        </w:rPr>
                        <w:t>ДИПЛОМНА РОБОТА</w:t>
                      </w:r>
                      <w:bookmarkEnd w:id="5155"/>
                    </w:p>
                    <w:p w14:paraId="478CBB3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CF68F4E" w14:textId="77777777" w:rsidR="00A43AC3" w:rsidRPr="005E3013" w:rsidRDefault="00A43AC3" w:rsidP="00987998">
                      <w:pPr>
                        <w:pStyle w:val="2"/>
                        <w:spacing w:line="276" w:lineRule="auto"/>
                        <w:rPr>
                          <w:b w:val="0"/>
                          <w:bCs/>
                          <w:iCs/>
                          <w:sz w:val="48"/>
                          <w:szCs w:val="48"/>
                          <w:highlight w:val="yellow"/>
                        </w:rPr>
                      </w:pPr>
                      <w:bookmarkStart w:id="5156" w:name="_Toc16917448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156"/>
                    </w:p>
                    <w:p w14:paraId="19E4A63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3CA323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EF59A2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F27EEA3" w14:textId="77777777" w:rsidR="00A43AC3" w:rsidRPr="00B1453A" w:rsidRDefault="00A43AC3" w:rsidP="00987998">
                      <w:pPr>
                        <w:jc w:val="center"/>
                        <w:rPr>
                          <w:rFonts w:ascii="Calibri" w:hAnsi="Calibri"/>
                          <w:sz w:val="36"/>
                          <w:szCs w:val="36"/>
                        </w:rPr>
                      </w:pPr>
                    </w:p>
                    <w:p w14:paraId="59FAB197" w14:textId="77777777" w:rsidR="00A43AC3" w:rsidRDefault="00A43AC3" w:rsidP="00987998">
                      <w:pPr>
                        <w:jc w:val="center"/>
                        <w:rPr>
                          <w:rFonts w:ascii="Times New Roman CYR" w:hAnsi="Times New Roman CYR" w:cs="Times New Roman CYR"/>
                          <w:sz w:val="36"/>
                          <w:szCs w:val="36"/>
                        </w:rPr>
                      </w:pPr>
                    </w:p>
                    <w:p w14:paraId="017BC78C" w14:textId="77777777" w:rsidR="00A43AC3" w:rsidRDefault="00A43AC3"/>
                    <w:p w14:paraId="04A30999" w14:textId="77777777" w:rsidR="00A43AC3" w:rsidRPr="00630E21" w:rsidRDefault="00A43AC3" w:rsidP="00987998">
                      <w:pPr>
                        <w:pStyle w:val="3"/>
                        <w:spacing w:line="276" w:lineRule="auto"/>
                        <w:rPr>
                          <w:rFonts w:ascii="Times New Roman" w:hAnsi="Times New Roman"/>
                          <w:bCs/>
                          <w:sz w:val="48"/>
                          <w:szCs w:val="48"/>
                        </w:rPr>
                      </w:pPr>
                      <w:bookmarkStart w:id="5157" w:name="_Toc169174486"/>
                      <w:r w:rsidRPr="00630E21">
                        <w:rPr>
                          <w:rFonts w:ascii="Times New Roman" w:hAnsi="Times New Roman"/>
                          <w:bCs/>
                          <w:sz w:val="48"/>
                          <w:szCs w:val="48"/>
                        </w:rPr>
                        <w:t>ДИПЛОМНА РОБОТА</w:t>
                      </w:r>
                      <w:bookmarkEnd w:id="5157"/>
                    </w:p>
                    <w:p w14:paraId="7DB3EDD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AB89D2A" w14:textId="77777777" w:rsidR="00A43AC3" w:rsidRPr="005E3013" w:rsidRDefault="00A43AC3" w:rsidP="00987998">
                      <w:pPr>
                        <w:pStyle w:val="2"/>
                        <w:spacing w:line="276" w:lineRule="auto"/>
                        <w:rPr>
                          <w:b w:val="0"/>
                          <w:bCs/>
                          <w:iCs/>
                          <w:sz w:val="48"/>
                          <w:szCs w:val="48"/>
                          <w:highlight w:val="yellow"/>
                        </w:rPr>
                      </w:pPr>
                      <w:bookmarkStart w:id="5158" w:name="_Toc16917448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158"/>
                    </w:p>
                    <w:p w14:paraId="1772547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81F049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900DB6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0ED7BCC" w14:textId="77777777" w:rsidR="00A43AC3" w:rsidRPr="00B1453A" w:rsidRDefault="00A43AC3" w:rsidP="00987998">
                      <w:pPr>
                        <w:jc w:val="center"/>
                        <w:rPr>
                          <w:rFonts w:ascii="Calibri" w:hAnsi="Calibri"/>
                          <w:sz w:val="36"/>
                          <w:szCs w:val="36"/>
                        </w:rPr>
                      </w:pPr>
                    </w:p>
                    <w:p w14:paraId="21B30D50" w14:textId="77777777" w:rsidR="00A43AC3" w:rsidRDefault="00A43AC3" w:rsidP="00987998">
                      <w:pPr>
                        <w:jc w:val="center"/>
                        <w:rPr>
                          <w:rFonts w:ascii="Times New Roman CYR" w:hAnsi="Times New Roman CYR" w:cs="Times New Roman CYR"/>
                          <w:sz w:val="36"/>
                          <w:szCs w:val="36"/>
                        </w:rPr>
                      </w:pPr>
                    </w:p>
                    <w:p w14:paraId="6D12857C" w14:textId="77777777" w:rsidR="00A43AC3" w:rsidRDefault="00A43AC3"/>
                    <w:p w14:paraId="7A97D490" w14:textId="77777777" w:rsidR="000658DF" w:rsidRPr="003A41B8" w:rsidRDefault="000658DF" w:rsidP="000658DF">
                      <w:pPr>
                        <w:pStyle w:val="3"/>
                        <w:spacing w:line="300" w:lineRule="auto"/>
                        <w:rPr>
                          <w:rFonts w:ascii="Times New Roman CYR" w:hAnsi="Times New Roman CYR"/>
                          <w:i/>
                          <w:iCs/>
                          <w:sz w:val="44"/>
                          <w:szCs w:val="44"/>
                        </w:rPr>
                      </w:pPr>
                      <w:bookmarkStart w:id="5159" w:name="_Toc169174488"/>
                      <w:r w:rsidRPr="003A41B8">
                        <w:rPr>
                          <w:rFonts w:ascii="Times New Roman CYR" w:hAnsi="Times New Roman CYR"/>
                          <w:i/>
                          <w:iCs/>
                          <w:sz w:val="44"/>
                          <w:szCs w:val="44"/>
                        </w:rPr>
                        <w:t>ДИПЛОМНА РОБОТА БАКАЛАВРА</w:t>
                      </w:r>
                      <w:bookmarkEnd w:id="5159"/>
                      <w:r w:rsidRPr="003A41B8">
                        <w:rPr>
                          <w:rFonts w:ascii="Times New Roman CYR" w:hAnsi="Times New Roman CYR"/>
                          <w:i/>
                          <w:iCs/>
                          <w:sz w:val="44"/>
                          <w:szCs w:val="44"/>
                        </w:rPr>
                        <w:t xml:space="preserve"> </w:t>
                      </w:r>
                    </w:p>
                    <w:p w14:paraId="2DC29585" w14:textId="77777777" w:rsidR="000658DF" w:rsidRPr="000D3135" w:rsidRDefault="000658DF" w:rsidP="000658DF">
                      <w:pPr>
                        <w:pStyle w:val="2"/>
                        <w:spacing w:line="300" w:lineRule="auto"/>
                        <w:rPr>
                          <w:rFonts w:ascii="Times New Roman CYR" w:hAnsi="Times New Roman CYR"/>
                          <w:b w:val="0"/>
                          <w:sz w:val="44"/>
                          <w:szCs w:val="44"/>
                        </w:rPr>
                      </w:pPr>
                      <w:bookmarkStart w:id="5160" w:name="_Toc169174489"/>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5160"/>
                    </w:p>
                    <w:p w14:paraId="1CEED6E0"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11B614C3"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114737F6" w14:textId="77777777" w:rsidR="000658DF" w:rsidRPr="000D3135" w:rsidRDefault="000658DF" w:rsidP="000658DF">
                      <w:pPr>
                        <w:spacing w:line="300" w:lineRule="auto"/>
                        <w:jc w:val="center"/>
                        <w:rPr>
                          <w:b/>
                          <w:lang w:val="uk-UA"/>
                        </w:rPr>
                      </w:pPr>
                    </w:p>
                    <w:p w14:paraId="743A97E7"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06E27A53" w14:textId="77777777" w:rsidR="00A43AC3" w:rsidRPr="00B1453A" w:rsidRDefault="00A43AC3" w:rsidP="00987998">
                      <w:pPr>
                        <w:jc w:val="center"/>
                        <w:rPr>
                          <w:rFonts w:ascii="Calibri" w:hAnsi="Calibri"/>
                          <w:sz w:val="36"/>
                          <w:szCs w:val="36"/>
                        </w:rPr>
                      </w:pPr>
                    </w:p>
                    <w:p w14:paraId="397B69F1" w14:textId="77777777" w:rsidR="00A43AC3" w:rsidRDefault="00A43AC3" w:rsidP="00987998">
                      <w:pPr>
                        <w:jc w:val="center"/>
                        <w:rPr>
                          <w:rFonts w:ascii="Times New Roman CYR" w:hAnsi="Times New Roman CYR" w:cs="Times New Roman CYR"/>
                          <w:sz w:val="36"/>
                          <w:szCs w:val="36"/>
                        </w:rPr>
                      </w:pPr>
                    </w:p>
                    <w:p w14:paraId="4E9C0756" w14:textId="77777777" w:rsidR="00A43AC3" w:rsidRDefault="00A43AC3"/>
                    <w:p w14:paraId="52D23E57" w14:textId="77777777" w:rsidR="00A43AC3" w:rsidRPr="00630E21" w:rsidRDefault="00A43AC3" w:rsidP="00987998">
                      <w:pPr>
                        <w:pStyle w:val="3"/>
                        <w:spacing w:line="276" w:lineRule="auto"/>
                        <w:rPr>
                          <w:rFonts w:ascii="Times New Roman" w:hAnsi="Times New Roman"/>
                          <w:bCs/>
                          <w:sz w:val="48"/>
                          <w:szCs w:val="48"/>
                        </w:rPr>
                      </w:pPr>
                      <w:bookmarkStart w:id="5161" w:name="_Toc169174490"/>
                      <w:r w:rsidRPr="00630E21">
                        <w:rPr>
                          <w:rFonts w:ascii="Times New Roman" w:hAnsi="Times New Roman"/>
                          <w:bCs/>
                          <w:sz w:val="48"/>
                          <w:szCs w:val="48"/>
                        </w:rPr>
                        <w:t>ДИПЛОМНА РОБОТА</w:t>
                      </w:r>
                      <w:bookmarkEnd w:id="5161"/>
                    </w:p>
                    <w:p w14:paraId="66AE701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D0FE093" w14:textId="77777777" w:rsidR="00A43AC3" w:rsidRPr="005E3013" w:rsidRDefault="00A43AC3" w:rsidP="00987998">
                      <w:pPr>
                        <w:pStyle w:val="2"/>
                        <w:spacing w:line="276" w:lineRule="auto"/>
                        <w:rPr>
                          <w:b w:val="0"/>
                          <w:bCs/>
                          <w:iCs/>
                          <w:sz w:val="48"/>
                          <w:szCs w:val="48"/>
                          <w:highlight w:val="yellow"/>
                        </w:rPr>
                      </w:pPr>
                      <w:bookmarkStart w:id="5162" w:name="_Toc16917449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162"/>
                    </w:p>
                    <w:p w14:paraId="752751A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0743CE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65022B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B4F6E17" w14:textId="77777777" w:rsidR="00A43AC3" w:rsidRPr="00B1453A" w:rsidRDefault="00A43AC3" w:rsidP="00987998">
                      <w:pPr>
                        <w:jc w:val="center"/>
                        <w:rPr>
                          <w:rFonts w:ascii="Calibri" w:hAnsi="Calibri"/>
                          <w:sz w:val="36"/>
                          <w:szCs w:val="36"/>
                        </w:rPr>
                      </w:pPr>
                    </w:p>
                    <w:p w14:paraId="413F3783" w14:textId="77777777" w:rsidR="00A43AC3" w:rsidRDefault="00A43AC3" w:rsidP="00987998">
                      <w:pPr>
                        <w:jc w:val="center"/>
                        <w:rPr>
                          <w:rFonts w:ascii="Times New Roman CYR" w:hAnsi="Times New Roman CYR" w:cs="Times New Roman CYR"/>
                          <w:sz w:val="36"/>
                          <w:szCs w:val="36"/>
                        </w:rPr>
                      </w:pPr>
                    </w:p>
                    <w:p w14:paraId="31417E4C" w14:textId="77777777" w:rsidR="00A43AC3" w:rsidRDefault="00A43AC3"/>
                    <w:p w14:paraId="3896FE0E" w14:textId="77777777" w:rsidR="00A43AC3" w:rsidRPr="00630E21" w:rsidRDefault="00A43AC3" w:rsidP="00987998">
                      <w:pPr>
                        <w:pStyle w:val="3"/>
                        <w:spacing w:line="276" w:lineRule="auto"/>
                        <w:rPr>
                          <w:rFonts w:ascii="Times New Roman" w:hAnsi="Times New Roman"/>
                          <w:bCs/>
                          <w:sz w:val="48"/>
                          <w:szCs w:val="48"/>
                        </w:rPr>
                      </w:pPr>
                      <w:bookmarkStart w:id="5163" w:name="_Toc169174492"/>
                      <w:r w:rsidRPr="00630E21">
                        <w:rPr>
                          <w:rFonts w:ascii="Times New Roman" w:hAnsi="Times New Roman"/>
                          <w:bCs/>
                          <w:sz w:val="48"/>
                          <w:szCs w:val="48"/>
                        </w:rPr>
                        <w:t>ДИПЛОМНА РОБОТА</w:t>
                      </w:r>
                      <w:bookmarkEnd w:id="5163"/>
                    </w:p>
                    <w:p w14:paraId="139D2DC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FF1610B" w14:textId="77777777" w:rsidR="00A43AC3" w:rsidRPr="005E3013" w:rsidRDefault="00A43AC3" w:rsidP="00987998">
                      <w:pPr>
                        <w:pStyle w:val="2"/>
                        <w:spacing w:line="276" w:lineRule="auto"/>
                        <w:rPr>
                          <w:b w:val="0"/>
                          <w:bCs/>
                          <w:iCs/>
                          <w:sz w:val="48"/>
                          <w:szCs w:val="48"/>
                          <w:highlight w:val="yellow"/>
                        </w:rPr>
                      </w:pPr>
                      <w:bookmarkStart w:id="5164" w:name="_Toc16917449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164"/>
                    </w:p>
                    <w:p w14:paraId="3A24963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8A4D20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619C93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648C35B" w14:textId="77777777" w:rsidR="00A43AC3" w:rsidRPr="00B1453A" w:rsidRDefault="00A43AC3" w:rsidP="00987998">
                      <w:pPr>
                        <w:jc w:val="center"/>
                        <w:rPr>
                          <w:rFonts w:ascii="Calibri" w:hAnsi="Calibri"/>
                          <w:sz w:val="36"/>
                          <w:szCs w:val="36"/>
                        </w:rPr>
                      </w:pPr>
                    </w:p>
                    <w:p w14:paraId="207B5061" w14:textId="77777777" w:rsidR="00A43AC3" w:rsidRDefault="00A43AC3" w:rsidP="00987998">
                      <w:pPr>
                        <w:jc w:val="center"/>
                        <w:rPr>
                          <w:rFonts w:ascii="Times New Roman CYR" w:hAnsi="Times New Roman CYR" w:cs="Times New Roman CYR"/>
                          <w:sz w:val="36"/>
                          <w:szCs w:val="36"/>
                        </w:rPr>
                      </w:pPr>
                    </w:p>
                    <w:p w14:paraId="35C7564E" w14:textId="77777777" w:rsidR="00A43AC3" w:rsidRDefault="00A43AC3"/>
                    <w:p w14:paraId="3B46C999" w14:textId="77777777" w:rsidR="00A43AC3" w:rsidRPr="00630E21" w:rsidRDefault="00A43AC3" w:rsidP="00987998">
                      <w:pPr>
                        <w:pStyle w:val="3"/>
                        <w:spacing w:line="276" w:lineRule="auto"/>
                        <w:rPr>
                          <w:rFonts w:ascii="Times New Roman" w:hAnsi="Times New Roman"/>
                          <w:bCs/>
                          <w:sz w:val="48"/>
                          <w:szCs w:val="48"/>
                        </w:rPr>
                      </w:pPr>
                      <w:bookmarkStart w:id="5165" w:name="_Toc169174494"/>
                      <w:r w:rsidRPr="00630E21">
                        <w:rPr>
                          <w:rFonts w:ascii="Times New Roman" w:hAnsi="Times New Roman"/>
                          <w:bCs/>
                          <w:sz w:val="48"/>
                          <w:szCs w:val="48"/>
                        </w:rPr>
                        <w:t>ДИПЛОМНА РОБОТА</w:t>
                      </w:r>
                      <w:bookmarkEnd w:id="5165"/>
                    </w:p>
                    <w:p w14:paraId="25B0D59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BFDCD22" w14:textId="77777777" w:rsidR="00A43AC3" w:rsidRPr="005E3013" w:rsidRDefault="00A43AC3" w:rsidP="00987998">
                      <w:pPr>
                        <w:pStyle w:val="2"/>
                        <w:spacing w:line="276" w:lineRule="auto"/>
                        <w:rPr>
                          <w:b w:val="0"/>
                          <w:bCs/>
                          <w:iCs/>
                          <w:sz w:val="48"/>
                          <w:szCs w:val="48"/>
                          <w:highlight w:val="yellow"/>
                        </w:rPr>
                      </w:pPr>
                      <w:bookmarkStart w:id="5166" w:name="_Toc16917449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166"/>
                    </w:p>
                    <w:p w14:paraId="22B3405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1B7D27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41149E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64C6792" w14:textId="77777777" w:rsidR="00A43AC3" w:rsidRPr="00B1453A" w:rsidRDefault="00A43AC3" w:rsidP="00987998">
                      <w:pPr>
                        <w:jc w:val="center"/>
                        <w:rPr>
                          <w:rFonts w:ascii="Calibri" w:hAnsi="Calibri"/>
                          <w:sz w:val="36"/>
                          <w:szCs w:val="36"/>
                        </w:rPr>
                      </w:pPr>
                    </w:p>
                    <w:p w14:paraId="6C2E51A2" w14:textId="77777777" w:rsidR="00A43AC3" w:rsidRDefault="00A43AC3" w:rsidP="00987998">
                      <w:pPr>
                        <w:jc w:val="center"/>
                        <w:rPr>
                          <w:rFonts w:ascii="Times New Roman CYR" w:hAnsi="Times New Roman CYR" w:cs="Times New Roman CYR"/>
                          <w:sz w:val="36"/>
                          <w:szCs w:val="36"/>
                        </w:rPr>
                      </w:pPr>
                    </w:p>
                    <w:p w14:paraId="47FEAEF5" w14:textId="77777777" w:rsidR="00A43AC3" w:rsidRDefault="00A43AC3"/>
                    <w:p w14:paraId="108AD7A1" w14:textId="77777777" w:rsidR="00A43AC3" w:rsidRPr="00630E21" w:rsidRDefault="00A43AC3" w:rsidP="00987998">
                      <w:pPr>
                        <w:pStyle w:val="3"/>
                        <w:spacing w:line="276" w:lineRule="auto"/>
                        <w:rPr>
                          <w:rFonts w:ascii="Times New Roman" w:hAnsi="Times New Roman"/>
                          <w:bCs/>
                          <w:sz w:val="48"/>
                          <w:szCs w:val="48"/>
                        </w:rPr>
                      </w:pPr>
                      <w:bookmarkStart w:id="5167" w:name="_Toc169174496"/>
                      <w:r w:rsidRPr="00630E21">
                        <w:rPr>
                          <w:rFonts w:ascii="Times New Roman" w:hAnsi="Times New Roman"/>
                          <w:bCs/>
                          <w:sz w:val="48"/>
                          <w:szCs w:val="48"/>
                        </w:rPr>
                        <w:t>ДИПЛОМНА РОБОТА</w:t>
                      </w:r>
                      <w:bookmarkEnd w:id="5167"/>
                    </w:p>
                    <w:p w14:paraId="397F012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85CCBFA" w14:textId="77777777" w:rsidR="00A43AC3" w:rsidRPr="005E3013" w:rsidRDefault="00A43AC3" w:rsidP="00987998">
                      <w:pPr>
                        <w:pStyle w:val="2"/>
                        <w:spacing w:line="276" w:lineRule="auto"/>
                        <w:rPr>
                          <w:b w:val="0"/>
                          <w:bCs/>
                          <w:iCs/>
                          <w:sz w:val="48"/>
                          <w:szCs w:val="48"/>
                          <w:highlight w:val="yellow"/>
                        </w:rPr>
                      </w:pPr>
                      <w:bookmarkStart w:id="5168" w:name="_Toc16917449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168"/>
                    </w:p>
                    <w:p w14:paraId="7B0A0B3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B5DFFB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027361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B52F5CF" w14:textId="77777777" w:rsidR="00A43AC3" w:rsidRPr="00B1453A" w:rsidRDefault="00A43AC3" w:rsidP="00987998">
                      <w:pPr>
                        <w:jc w:val="center"/>
                        <w:rPr>
                          <w:rFonts w:ascii="Calibri" w:hAnsi="Calibri"/>
                          <w:sz w:val="36"/>
                          <w:szCs w:val="36"/>
                        </w:rPr>
                      </w:pPr>
                    </w:p>
                    <w:p w14:paraId="28ACDDF1" w14:textId="77777777" w:rsidR="00A43AC3" w:rsidRDefault="00A43AC3" w:rsidP="00987998">
                      <w:pPr>
                        <w:jc w:val="center"/>
                        <w:rPr>
                          <w:rFonts w:ascii="Times New Roman CYR" w:hAnsi="Times New Roman CYR" w:cs="Times New Roman CYR"/>
                          <w:sz w:val="36"/>
                          <w:szCs w:val="36"/>
                        </w:rPr>
                      </w:pPr>
                    </w:p>
                    <w:p w14:paraId="0ACB34EE" w14:textId="77777777" w:rsidR="00A43AC3" w:rsidRDefault="00A43AC3"/>
                    <w:p w14:paraId="30BA41CA" w14:textId="77777777" w:rsidR="00A43AC3" w:rsidRPr="00630E21" w:rsidRDefault="00A43AC3" w:rsidP="00987998">
                      <w:pPr>
                        <w:pStyle w:val="3"/>
                        <w:spacing w:line="276" w:lineRule="auto"/>
                        <w:rPr>
                          <w:rFonts w:ascii="Times New Roman" w:hAnsi="Times New Roman"/>
                          <w:bCs/>
                          <w:sz w:val="48"/>
                          <w:szCs w:val="48"/>
                        </w:rPr>
                      </w:pPr>
                      <w:bookmarkStart w:id="5169" w:name="_Toc169174498"/>
                      <w:r w:rsidRPr="00630E21">
                        <w:rPr>
                          <w:rFonts w:ascii="Times New Roman" w:hAnsi="Times New Roman"/>
                          <w:bCs/>
                          <w:sz w:val="48"/>
                          <w:szCs w:val="48"/>
                        </w:rPr>
                        <w:t>ДИПЛОМНА РОБОТА</w:t>
                      </w:r>
                      <w:bookmarkEnd w:id="5169"/>
                    </w:p>
                    <w:p w14:paraId="747AA61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043AE88" w14:textId="77777777" w:rsidR="00A43AC3" w:rsidRPr="005E3013" w:rsidRDefault="00A43AC3" w:rsidP="00987998">
                      <w:pPr>
                        <w:pStyle w:val="2"/>
                        <w:spacing w:line="276" w:lineRule="auto"/>
                        <w:rPr>
                          <w:b w:val="0"/>
                          <w:bCs/>
                          <w:iCs/>
                          <w:sz w:val="48"/>
                          <w:szCs w:val="48"/>
                          <w:highlight w:val="yellow"/>
                        </w:rPr>
                      </w:pPr>
                      <w:bookmarkStart w:id="5170" w:name="_Toc16917449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170"/>
                    </w:p>
                    <w:p w14:paraId="5F8B64F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1ACE4C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0D1244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2694894" w14:textId="77777777" w:rsidR="00A43AC3" w:rsidRPr="00B1453A" w:rsidRDefault="00A43AC3" w:rsidP="00987998">
                      <w:pPr>
                        <w:jc w:val="center"/>
                        <w:rPr>
                          <w:rFonts w:ascii="Calibri" w:hAnsi="Calibri"/>
                          <w:sz w:val="36"/>
                          <w:szCs w:val="36"/>
                        </w:rPr>
                      </w:pPr>
                    </w:p>
                    <w:p w14:paraId="2C123A9F" w14:textId="77777777" w:rsidR="00A43AC3" w:rsidRDefault="00A43AC3" w:rsidP="00987998">
                      <w:pPr>
                        <w:jc w:val="center"/>
                        <w:rPr>
                          <w:rFonts w:ascii="Times New Roman CYR" w:hAnsi="Times New Roman CYR" w:cs="Times New Roman CYR"/>
                          <w:sz w:val="36"/>
                          <w:szCs w:val="36"/>
                        </w:rPr>
                      </w:pPr>
                    </w:p>
                    <w:p w14:paraId="525FABF8" w14:textId="77777777" w:rsidR="00A43AC3" w:rsidRDefault="00A43AC3"/>
                    <w:p w14:paraId="3B552A80" w14:textId="77777777" w:rsidR="00A43AC3" w:rsidRPr="00630E21" w:rsidRDefault="00A43AC3" w:rsidP="00987998">
                      <w:pPr>
                        <w:pStyle w:val="3"/>
                        <w:spacing w:line="276" w:lineRule="auto"/>
                        <w:rPr>
                          <w:rFonts w:ascii="Times New Roman" w:hAnsi="Times New Roman"/>
                          <w:bCs/>
                          <w:sz w:val="48"/>
                          <w:szCs w:val="48"/>
                        </w:rPr>
                      </w:pPr>
                      <w:bookmarkStart w:id="5171" w:name="_Toc169174500"/>
                      <w:r w:rsidRPr="00630E21">
                        <w:rPr>
                          <w:rFonts w:ascii="Times New Roman" w:hAnsi="Times New Roman"/>
                          <w:bCs/>
                          <w:sz w:val="48"/>
                          <w:szCs w:val="48"/>
                        </w:rPr>
                        <w:t>ДИПЛОМНА РОБОТА</w:t>
                      </w:r>
                      <w:bookmarkEnd w:id="5171"/>
                    </w:p>
                    <w:p w14:paraId="4D4C4F6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390347D" w14:textId="77777777" w:rsidR="00A43AC3" w:rsidRPr="005E3013" w:rsidRDefault="00A43AC3" w:rsidP="00987998">
                      <w:pPr>
                        <w:pStyle w:val="2"/>
                        <w:spacing w:line="276" w:lineRule="auto"/>
                        <w:rPr>
                          <w:b w:val="0"/>
                          <w:bCs/>
                          <w:iCs/>
                          <w:sz w:val="48"/>
                          <w:szCs w:val="48"/>
                          <w:highlight w:val="yellow"/>
                        </w:rPr>
                      </w:pPr>
                      <w:bookmarkStart w:id="5172" w:name="_Toc16917450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172"/>
                    </w:p>
                    <w:p w14:paraId="4E3A46B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CB8F51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E9F35D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CE0712F" w14:textId="77777777" w:rsidR="00A43AC3" w:rsidRPr="00B1453A" w:rsidRDefault="00A43AC3" w:rsidP="00987998">
                      <w:pPr>
                        <w:jc w:val="center"/>
                        <w:rPr>
                          <w:rFonts w:ascii="Calibri" w:hAnsi="Calibri"/>
                          <w:sz w:val="36"/>
                          <w:szCs w:val="36"/>
                        </w:rPr>
                      </w:pPr>
                    </w:p>
                    <w:p w14:paraId="5963053E" w14:textId="77777777" w:rsidR="00A43AC3" w:rsidRDefault="00A43AC3" w:rsidP="00987998">
                      <w:pPr>
                        <w:jc w:val="center"/>
                        <w:rPr>
                          <w:rFonts w:ascii="Times New Roman CYR" w:hAnsi="Times New Roman CYR" w:cs="Times New Roman CYR"/>
                          <w:sz w:val="36"/>
                          <w:szCs w:val="36"/>
                        </w:rPr>
                      </w:pPr>
                    </w:p>
                    <w:p w14:paraId="46CD0E50" w14:textId="77777777" w:rsidR="00A43AC3" w:rsidRDefault="00A43AC3"/>
                    <w:p w14:paraId="43AAF764" w14:textId="77777777" w:rsidR="00A43AC3" w:rsidRPr="00630E21" w:rsidRDefault="00A43AC3" w:rsidP="00987998">
                      <w:pPr>
                        <w:pStyle w:val="3"/>
                        <w:spacing w:line="276" w:lineRule="auto"/>
                        <w:rPr>
                          <w:rFonts w:ascii="Times New Roman" w:hAnsi="Times New Roman"/>
                          <w:bCs/>
                          <w:sz w:val="48"/>
                          <w:szCs w:val="48"/>
                        </w:rPr>
                      </w:pPr>
                      <w:bookmarkStart w:id="5173" w:name="_Toc169174502"/>
                      <w:r w:rsidRPr="00630E21">
                        <w:rPr>
                          <w:rFonts w:ascii="Times New Roman" w:hAnsi="Times New Roman"/>
                          <w:bCs/>
                          <w:sz w:val="48"/>
                          <w:szCs w:val="48"/>
                        </w:rPr>
                        <w:t>ДИПЛОМНА РОБОТА</w:t>
                      </w:r>
                      <w:bookmarkEnd w:id="5173"/>
                    </w:p>
                    <w:p w14:paraId="10E1997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9CA01F0" w14:textId="77777777" w:rsidR="00A43AC3" w:rsidRPr="005E3013" w:rsidRDefault="00A43AC3" w:rsidP="00987998">
                      <w:pPr>
                        <w:pStyle w:val="2"/>
                        <w:spacing w:line="276" w:lineRule="auto"/>
                        <w:rPr>
                          <w:b w:val="0"/>
                          <w:bCs/>
                          <w:iCs/>
                          <w:sz w:val="48"/>
                          <w:szCs w:val="48"/>
                          <w:highlight w:val="yellow"/>
                        </w:rPr>
                      </w:pPr>
                      <w:bookmarkStart w:id="5174" w:name="_Toc16917450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174"/>
                    </w:p>
                    <w:p w14:paraId="15B9308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C866FF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C8181C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F5BF095" w14:textId="77777777" w:rsidR="00A43AC3" w:rsidRPr="00B1453A" w:rsidRDefault="00A43AC3" w:rsidP="00987998">
                      <w:pPr>
                        <w:jc w:val="center"/>
                        <w:rPr>
                          <w:rFonts w:ascii="Calibri" w:hAnsi="Calibri"/>
                          <w:sz w:val="36"/>
                          <w:szCs w:val="36"/>
                        </w:rPr>
                      </w:pPr>
                    </w:p>
                    <w:p w14:paraId="25293655" w14:textId="77777777" w:rsidR="00A43AC3" w:rsidRDefault="00A43AC3" w:rsidP="00987998">
                      <w:pPr>
                        <w:jc w:val="center"/>
                        <w:rPr>
                          <w:rFonts w:ascii="Times New Roman CYR" w:hAnsi="Times New Roman CYR" w:cs="Times New Roman CYR"/>
                          <w:sz w:val="36"/>
                          <w:szCs w:val="36"/>
                        </w:rPr>
                      </w:pPr>
                    </w:p>
                    <w:p w14:paraId="3916292E" w14:textId="77777777" w:rsidR="00A43AC3" w:rsidRDefault="00A43AC3"/>
                    <w:p w14:paraId="22369C6F" w14:textId="77777777" w:rsidR="000658DF" w:rsidRPr="003A41B8" w:rsidRDefault="000658DF" w:rsidP="000658DF">
                      <w:pPr>
                        <w:pStyle w:val="3"/>
                        <w:spacing w:line="300" w:lineRule="auto"/>
                        <w:rPr>
                          <w:rFonts w:ascii="Times New Roman CYR" w:hAnsi="Times New Roman CYR"/>
                          <w:i/>
                          <w:iCs/>
                          <w:sz w:val="44"/>
                          <w:szCs w:val="44"/>
                        </w:rPr>
                      </w:pPr>
                      <w:bookmarkStart w:id="5175" w:name="_Toc169174504"/>
                      <w:r w:rsidRPr="003A41B8">
                        <w:rPr>
                          <w:rFonts w:ascii="Times New Roman CYR" w:hAnsi="Times New Roman CYR"/>
                          <w:i/>
                          <w:iCs/>
                          <w:sz w:val="44"/>
                          <w:szCs w:val="44"/>
                        </w:rPr>
                        <w:t>ДИПЛОМНА РОБОТА БАКАЛАВРА</w:t>
                      </w:r>
                      <w:bookmarkEnd w:id="5175"/>
                      <w:r w:rsidRPr="003A41B8">
                        <w:rPr>
                          <w:rFonts w:ascii="Times New Roman CYR" w:hAnsi="Times New Roman CYR"/>
                          <w:i/>
                          <w:iCs/>
                          <w:sz w:val="44"/>
                          <w:szCs w:val="44"/>
                        </w:rPr>
                        <w:t xml:space="preserve"> </w:t>
                      </w:r>
                    </w:p>
                    <w:p w14:paraId="241C162F" w14:textId="77777777" w:rsidR="000658DF" w:rsidRPr="000D3135" w:rsidRDefault="000658DF" w:rsidP="000658DF">
                      <w:pPr>
                        <w:pStyle w:val="2"/>
                        <w:spacing w:line="300" w:lineRule="auto"/>
                        <w:rPr>
                          <w:rFonts w:ascii="Times New Roman CYR" w:hAnsi="Times New Roman CYR"/>
                          <w:b w:val="0"/>
                          <w:sz w:val="44"/>
                          <w:szCs w:val="44"/>
                        </w:rPr>
                      </w:pPr>
                      <w:bookmarkStart w:id="5176" w:name="_Toc169174505"/>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5176"/>
                    </w:p>
                    <w:p w14:paraId="648BC3F7"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60E9D217"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052DA3C3" w14:textId="77777777" w:rsidR="000658DF" w:rsidRPr="000D3135" w:rsidRDefault="000658DF" w:rsidP="000658DF">
                      <w:pPr>
                        <w:spacing w:line="300" w:lineRule="auto"/>
                        <w:jc w:val="center"/>
                        <w:rPr>
                          <w:b/>
                          <w:lang w:val="uk-UA"/>
                        </w:rPr>
                      </w:pPr>
                    </w:p>
                    <w:p w14:paraId="42F0166E"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0F994258" w14:textId="77777777" w:rsidR="00A43AC3" w:rsidRPr="00B1453A" w:rsidRDefault="00A43AC3" w:rsidP="00987998">
                      <w:pPr>
                        <w:jc w:val="center"/>
                        <w:rPr>
                          <w:rFonts w:ascii="Calibri" w:hAnsi="Calibri"/>
                          <w:sz w:val="36"/>
                          <w:szCs w:val="36"/>
                        </w:rPr>
                      </w:pPr>
                    </w:p>
                    <w:p w14:paraId="0592EF48" w14:textId="77777777" w:rsidR="00A43AC3" w:rsidRDefault="00A43AC3" w:rsidP="00987998">
                      <w:pPr>
                        <w:jc w:val="center"/>
                        <w:rPr>
                          <w:rFonts w:ascii="Times New Roman CYR" w:hAnsi="Times New Roman CYR" w:cs="Times New Roman CYR"/>
                          <w:sz w:val="36"/>
                          <w:szCs w:val="36"/>
                        </w:rPr>
                      </w:pPr>
                    </w:p>
                    <w:p w14:paraId="70F2514E" w14:textId="77777777" w:rsidR="00A43AC3" w:rsidRDefault="00A43AC3"/>
                    <w:p w14:paraId="1B26075D" w14:textId="77777777" w:rsidR="00A43AC3" w:rsidRPr="00630E21" w:rsidRDefault="00A43AC3" w:rsidP="00987998">
                      <w:pPr>
                        <w:pStyle w:val="3"/>
                        <w:spacing w:line="276" w:lineRule="auto"/>
                        <w:rPr>
                          <w:rFonts w:ascii="Times New Roman" w:hAnsi="Times New Roman"/>
                          <w:bCs/>
                          <w:sz w:val="48"/>
                          <w:szCs w:val="48"/>
                        </w:rPr>
                      </w:pPr>
                      <w:bookmarkStart w:id="5177" w:name="_Toc169174506"/>
                      <w:r w:rsidRPr="00630E21">
                        <w:rPr>
                          <w:rFonts w:ascii="Times New Roman" w:hAnsi="Times New Roman"/>
                          <w:bCs/>
                          <w:sz w:val="48"/>
                          <w:szCs w:val="48"/>
                        </w:rPr>
                        <w:t>ДИПЛОМНА РОБОТА</w:t>
                      </w:r>
                      <w:bookmarkEnd w:id="5177"/>
                    </w:p>
                    <w:p w14:paraId="1CF52F2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51F1077" w14:textId="77777777" w:rsidR="00A43AC3" w:rsidRPr="005E3013" w:rsidRDefault="00A43AC3" w:rsidP="00987998">
                      <w:pPr>
                        <w:pStyle w:val="2"/>
                        <w:spacing w:line="276" w:lineRule="auto"/>
                        <w:rPr>
                          <w:b w:val="0"/>
                          <w:bCs/>
                          <w:iCs/>
                          <w:sz w:val="48"/>
                          <w:szCs w:val="48"/>
                          <w:highlight w:val="yellow"/>
                        </w:rPr>
                      </w:pPr>
                      <w:bookmarkStart w:id="5178" w:name="_Toc16917450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178"/>
                    </w:p>
                    <w:p w14:paraId="13C74D2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FE83D5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B8620D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3A61FEA" w14:textId="77777777" w:rsidR="00A43AC3" w:rsidRPr="00B1453A" w:rsidRDefault="00A43AC3" w:rsidP="00987998">
                      <w:pPr>
                        <w:jc w:val="center"/>
                        <w:rPr>
                          <w:rFonts w:ascii="Calibri" w:hAnsi="Calibri"/>
                          <w:sz w:val="36"/>
                          <w:szCs w:val="36"/>
                        </w:rPr>
                      </w:pPr>
                    </w:p>
                    <w:p w14:paraId="6722FECA" w14:textId="77777777" w:rsidR="00A43AC3" w:rsidRDefault="00A43AC3" w:rsidP="00987998">
                      <w:pPr>
                        <w:jc w:val="center"/>
                        <w:rPr>
                          <w:rFonts w:ascii="Times New Roman CYR" w:hAnsi="Times New Roman CYR" w:cs="Times New Roman CYR"/>
                          <w:sz w:val="36"/>
                          <w:szCs w:val="36"/>
                        </w:rPr>
                      </w:pPr>
                    </w:p>
                    <w:p w14:paraId="449580B8" w14:textId="77777777" w:rsidR="00A43AC3" w:rsidRDefault="00A43AC3"/>
                    <w:p w14:paraId="3677FDEB" w14:textId="77777777" w:rsidR="00A43AC3" w:rsidRPr="00630E21" w:rsidRDefault="00A43AC3" w:rsidP="00987998">
                      <w:pPr>
                        <w:pStyle w:val="3"/>
                        <w:spacing w:line="276" w:lineRule="auto"/>
                        <w:rPr>
                          <w:rFonts w:ascii="Times New Roman" w:hAnsi="Times New Roman"/>
                          <w:bCs/>
                          <w:sz w:val="48"/>
                          <w:szCs w:val="48"/>
                        </w:rPr>
                      </w:pPr>
                      <w:bookmarkStart w:id="5179" w:name="_Toc169174508"/>
                      <w:r w:rsidRPr="00630E21">
                        <w:rPr>
                          <w:rFonts w:ascii="Times New Roman" w:hAnsi="Times New Roman"/>
                          <w:bCs/>
                          <w:sz w:val="48"/>
                          <w:szCs w:val="48"/>
                        </w:rPr>
                        <w:t>ДИПЛОМНА РОБОТА</w:t>
                      </w:r>
                      <w:bookmarkEnd w:id="5179"/>
                    </w:p>
                    <w:p w14:paraId="3454E98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88EB821" w14:textId="77777777" w:rsidR="00A43AC3" w:rsidRPr="005E3013" w:rsidRDefault="00A43AC3" w:rsidP="00987998">
                      <w:pPr>
                        <w:pStyle w:val="2"/>
                        <w:spacing w:line="276" w:lineRule="auto"/>
                        <w:rPr>
                          <w:b w:val="0"/>
                          <w:bCs/>
                          <w:iCs/>
                          <w:sz w:val="48"/>
                          <w:szCs w:val="48"/>
                          <w:highlight w:val="yellow"/>
                        </w:rPr>
                      </w:pPr>
                      <w:bookmarkStart w:id="5180" w:name="_Toc16917450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180"/>
                    </w:p>
                    <w:p w14:paraId="563AA1A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258717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604B38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D66F8DC" w14:textId="77777777" w:rsidR="00A43AC3" w:rsidRPr="00B1453A" w:rsidRDefault="00A43AC3" w:rsidP="00987998">
                      <w:pPr>
                        <w:jc w:val="center"/>
                        <w:rPr>
                          <w:rFonts w:ascii="Calibri" w:hAnsi="Calibri"/>
                          <w:sz w:val="36"/>
                          <w:szCs w:val="36"/>
                        </w:rPr>
                      </w:pPr>
                    </w:p>
                    <w:p w14:paraId="2265F514" w14:textId="77777777" w:rsidR="00A43AC3" w:rsidRDefault="00A43AC3" w:rsidP="00987998">
                      <w:pPr>
                        <w:jc w:val="center"/>
                        <w:rPr>
                          <w:rFonts w:ascii="Times New Roman CYR" w:hAnsi="Times New Roman CYR" w:cs="Times New Roman CYR"/>
                          <w:sz w:val="36"/>
                          <w:szCs w:val="36"/>
                        </w:rPr>
                      </w:pPr>
                    </w:p>
                    <w:p w14:paraId="3C77BC22" w14:textId="77777777" w:rsidR="00A43AC3" w:rsidRDefault="00A43AC3"/>
                    <w:p w14:paraId="58794336" w14:textId="77777777" w:rsidR="00A43AC3" w:rsidRPr="00630E21" w:rsidRDefault="00A43AC3" w:rsidP="00987998">
                      <w:pPr>
                        <w:pStyle w:val="3"/>
                        <w:spacing w:line="276" w:lineRule="auto"/>
                        <w:rPr>
                          <w:rFonts w:ascii="Times New Roman" w:hAnsi="Times New Roman"/>
                          <w:bCs/>
                          <w:sz w:val="48"/>
                          <w:szCs w:val="48"/>
                        </w:rPr>
                      </w:pPr>
                      <w:bookmarkStart w:id="5181" w:name="_Toc169174510"/>
                      <w:r w:rsidRPr="00630E21">
                        <w:rPr>
                          <w:rFonts w:ascii="Times New Roman" w:hAnsi="Times New Roman"/>
                          <w:bCs/>
                          <w:sz w:val="48"/>
                          <w:szCs w:val="48"/>
                        </w:rPr>
                        <w:t>ДИПЛОМНА РОБОТА</w:t>
                      </w:r>
                      <w:bookmarkEnd w:id="5181"/>
                    </w:p>
                    <w:p w14:paraId="3F1446C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7ED4506" w14:textId="77777777" w:rsidR="00A43AC3" w:rsidRPr="005E3013" w:rsidRDefault="00A43AC3" w:rsidP="00987998">
                      <w:pPr>
                        <w:pStyle w:val="2"/>
                        <w:spacing w:line="276" w:lineRule="auto"/>
                        <w:rPr>
                          <w:b w:val="0"/>
                          <w:bCs/>
                          <w:iCs/>
                          <w:sz w:val="48"/>
                          <w:szCs w:val="48"/>
                          <w:highlight w:val="yellow"/>
                        </w:rPr>
                      </w:pPr>
                      <w:bookmarkStart w:id="5182" w:name="_Toc16917451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182"/>
                    </w:p>
                    <w:p w14:paraId="347DB82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60E296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858071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4153561" w14:textId="77777777" w:rsidR="00A43AC3" w:rsidRPr="00B1453A" w:rsidRDefault="00A43AC3" w:rsidP="00987998">
                      <w:pPr>
                        <w:jc w:val="center"/>
                        <w:rPr>
                          <w:rFonts w:ascii="Calibri" w:hAnsi="Calibri"/>
                          <w:sz w:val="36"/>
                          <w:szCs w:val="36"/>
                        </w:rPr>
                      </w:pPr>
                    </w:p>
                    <w:p w14:paraId="1CADA847" w14:textId="77777777" w:rsidR="00A43AC3" w:rsidRDefault="00A43AC3" w:rsidP="00987998">
                      <w:pPr>
                        <w:jc w:val="center"/>
                        <w:rPr>
                          <w:rFonts w:ascii="Times New Roman CYR" w:hAnsi="Times New Roman CYR" w:cs="Times New Roman CYR"/>
                          <w:sz w:val="36"/>
                          <w:szCs w:val="36"/>
                        </w:rPr>
                      </w:pPr>
                    </w:p>
                    <w:p w14:paraId="4D1D5DB2" w14:textId="77777777" w:rsidR="00A43AC3" w:rsidRDefault="00A43AC3"/>
                    <w:p w14:paraId="7AA04E73" w14:textId="77777777" w:rsidR="00A43AC3" w:rsidRPr="00630E21" w:rsidRDefault="00A43AC3" w:rsidP="00987998">
                      <w:pPr>
                        <w:pStyle w:val="3"/>
                        <w:spacing w:line="276" w:lineRule="auto"/>
                        <w:rPr>
                          <w:rFonts w:ascii="Times New Roman" w:hAnsi="Times New Roman"/>
                          <w:bCs/>
                          <w:sz w:val="48"/>
                          <w:szCs w:val="48"/>
                        </w:rPr>
                      </w:pPr>
                      <w:bookmarkStart w:id="5183" w:name="_Toc169174512"/>
                      <w:r w:rsidRPr="00630E21">
                        <w:rPr>
                          <w:rFonts w:ascii="Times New Roman" w:hAnsi="Times New Roman"/>
                          <w:bCs/>
                          <w:sz w:val="48"/>
                          <w:szCs w:val="48"/>
                        </w:rPr>
                        <w:t>ДИПЛОМНА РОБОТА</w:t>
                      </w:r>
                      <w:bookmarkEnd w:id="5183"/>
                    </w:p>
                    <w:p w14:paraId="72EE9B5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6CA6BB1" w14:textId="77777777" w:rsidR="00A43AC3" w:rsidRPr="005E3013" w:rsidRDefault="00A43AC3" w:rsidP="00987998">
                      <w:pPr>
                        <w:pStyle w:val="2"/>
                        <w:spacing w:line="276" w:lineRule="auto"/>
                        <w:rPr>
                          <w:b w:val="0"/>
                          <w:bCs/>
                          <w:iCs/>
                          <w:sz w:val="48"/>
                          <w:szCs w:val="48"/>
                          <w:highlight w:val="yellow"/>
                        </w:rPr>
                      </w:pPr>
                      <w:bookmarkStart w:id="5184" w:name="_Toc16917451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184"/>
                    </w:p>
                    <w:p w14:paraId="5E922E5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90936B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1850CA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84269E2" w14:textId="77777777" w:rsidR="00A43AC3" w:rsidRPr="00B1453A" w:rsidRDefault="00A43AC3" w:rsidP="00987998">
                      <w:pPr>
                        <w:jc w:val="center"/>
                        <w:rPr>
                          <w:rFonts w:ascii="Calibri" w:hAnsi="Calibri"/>
                          <w:sz w:val="36"/>
                          <w:szCs w:val="36"/>
                        </w:rPr>
                      </w:pPr>
                    </w:p>
                    <w:p w14:paraId="36E4E46F" w14:textId="77777777" w:rsidR="00A43AC3" w:rsidRDefault="00A43AC3" w:rsidP="00987998">
                      <w:pPr>
                        <w:jc w:val="center"/>
                        <w:rPr>
                          <w:rFonts w:ascii="Times New Roman CYR" w:hAnsi="Times New Roman CYR" w:cs="Times New Roman CYR"/>
                          <w:sz w:val="36"/>
                          <w:szCs w:val="36"/>
                        </w:rPr>
                      </w:pPr>
                    </w:p>
                    <w:p w14:paraId="061C4E4B" w14:textId="77777777" w:rsidR="00A43AC3" w:rsidRDefault="00A43AC3"/>
                    <w:p w14:paraId="06F4502B" w14:textId="77777777" w:rsidR="00A43AC3" w:rsidRPr="00630E21" w:rsidRDefault="00A43AC3" w:rsidP="00987998">
                      <w:pPr>
                        <w:pStyle w:val="3"/>
                        <w:spacing w:line="276" w:lineRule="auto"/>
                        <w:rPr>
                          <w:rFonts w:ascii="Times New Roman" w:hAnsi="Times New Roman"/>
                          <w:bCs/>
                          <w:sz w:val="48"/>
                          <w:szCs w:val="48"/>
                        </w:rPr>
                      </w:pPr>
                      <w:bookmarkStart w:id="5185" w:name="_Toc169174514"/>
                      <w:r w:rsidRPr="00630E21">
                        <w:rPr>
                          <w:rFonts w:ascii="Times New Roman" w:hAnsi="Times New Roman"/>
                          <w:bCs/>
                          <w:sz w:val="48"/>
                          <w:szCs w:val="48"/>
                        </w:rPr>
                        <w:t>ДИПЛОМНА РОБОТА</w:t>
                      </w:r>
                      <w:bookmarkEnd w:id="5185"/>
                    </w:p>
                    <w:p w14:paraId="65B4289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B85C75A" w14:textId="77777777" w:rsidR="00A43AC3" w:rsidRPr="005E3013" w:rsidRDefault="00A43AC3" w:rsidP="00987998">
                      <w:pPr>
                        <w:pStyle w:val="2"/>
                        <w:spacing w:line="276" w:lineRule="auto"/>
                        <w:rPr>
                          <w:b w:val="0"/>
                          <w:bCs/>
                          <w:iCs/>
                          <w:sz w:val="48"/>
                          <w:szCs w:val="48"/>
                          <w:highlight w:val="yellow"/>
                        </w:rPr>
                      </w:pPr>
                      <w:bookmarkStart w:id="5186" w:name="_Toc16917451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186"/>
                    </w:p>
                    <w:p w14:paraId="663D9EC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5007B3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E84387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177D3C7" w14:textId="77777777" w:rsidR="00A43AC3" w:rsidRPr="00B1453A" w:rsidRDefault="00A43AC3" w:rsidP="00987998">
                      <w:pPr>
                        <w:jc w:val="center"/>
                        <w:rPr>
                          <w:rFonts w:ascii="Calibri" w:hAnsi="Calibri"/>
                          <w:sz w:val="36"/>
                          <w:szCs w:val="36"/>
                        </w:rPr>
                      </w:pPr>
                    </w:p>
                    <w:p w14:paraId="3D042DE5" w14:textId="77777777" w:rsidR="00A43AC3" w:rsidRDefault="00A43AC3" w:rsidP="00987998">
                      <w:pPr>
                        <w:jc w:val="center"/>
                        <w:rPr>
                          <w:rFonts w:ascii="Times New Roman CYR" w:hAnsi="Times New Roman CYR" w:cs="Times New Roman CYR"/>
                          <w:sz w:val="36"/>
                          <w:szCs w:val="36"/>
                        </w:rPr>
                      </w:pPr>
                    </w:p>
                    <w:p w14:paraId="6461714C" w14:textId="77777777" w:rsidR="00A43AC3" w:rsidRDefault="00A43AC3"/>
                    <w:p w14:paraId="094458EA" w14:textId="77777777" w:rsidR="00A43AC3" w:rsidRPr="00630E21" w:rsidRDefault="00A43AC3" w:rsidP="00987998">
                      <w:pPr>
                        <w:pStyle w:val="3"/>
                        <w:spacing w:line="276" w:lineRule="auto"/>
                        <w:rPr>
                          <w:rFonts w:ascii="Times New Roman" w:hAnsi="Times New Roman"/>
                          <w:bCs/>
                          <w:sz w:val="48"/>
                          <w:szCs w:val="48"/>
                        </w:rPr>
                      </w:pPr>
                      <w:bookmarkStart w:id="5187" w:name="_Toc169174516"/>
                      <w:r w:rsidRPr="00630E21">
                        <w:rPr>
                          <w:rFonts w:ascii="Times New Roman" w:hAnsi="Times New Roman"/>
                          <w:bCs/>
                          <w:sz w:val="48"/>
                          <w:szCs w:val="48"/>
                        </w:rPr>
                        <w:t>ДИПЛОМНА РОБОТА</w:t>
                      </w:r>
                      <w:bookmarkEnd w:id="5187"/>
                    </w:p>
                    <w:p w14:paraId="1E13B67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54CBD10" w14:textId="77777777" w:rsidR="00A43AC3" w:rsidRPr="005E3013" w:rsidRDefault="00A43AC3" w:rsidP="00987998">
                      <w:pPr>
                        <w:pStyle w:val="2"/>
                        <w:spacing w:line="276" w:lineRule="auto"/>
                        <w:rPr>
                          <w:b w:val="0"/>
                          <w:bCs/>
                          <w:iCs/>
                          <w:sz w:val="48"/>
                          <w:szCs w:val="48"/>
                          <w:highlight w:val="yellow"/>
                        </w:rPr>
                      </w:pPr>
                      <w:bookmarkStart w:id="5188" w:name="_Toc16917451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188"/>
                    </w:p>
                    <w:p w14:paraId="1BFDFEF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A2BB9D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A86A64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AA6052E" w14:textId="77777777" w:rsidR="00A43AC3" w:rsidRPr="00B1453A" w:rsidRDefault="00A43AC3" w:rsidP="00987998">
                      <w:pPr>
                        <w:jc w:val="center"/>
                        <w:rPr>
                          <w:rFonts w:ascii="Calibri" w:hAnsi="Calibri"/>
                          <w:sz w:val="36"/>
                          <w:szCs w:val="36"/>
                        </w:rPr>
                      </w:pPr>
                    </w:p>
                    <w:p w14:paraId="6E217446" w14:textId="77777777" w:rsidR="00A43AC3" w:rsidRDefault="00A43AC3" w:rsidP="00987998">
                      <w:pPr>
                        <w:jc w:val="center"/>
                        <w:rPr>
                          <w:rFonts w:ascii="Times New Roman CYR" w:hAnsi="Times New Roman CYR" w:cs="Times New Roman CYR"/>
                          <w:sz w:val="36"/>
                          <w:szCs w:val="36"/>
                        </w:rPr>
                      </w:pPr>
                    </w:p>
                    <w:p w14:paraId="147694F9" w14:textId="77777777" w:rsidR="00A43AC3" w:rsidRDefault="00A43AC3"/>
                    <w:p w14:paraId="243DCB88" w14:textId="77777777" w:rsidR="00A43AC3" w:rsidRPr="00630E21" w:rsidRDefault="00A43AC3" w:rsidP="00987998">
                      <w:pPr>
                        <w:pStyle w:val="3"/>
                        <w:spacing w:line="276" w:lineRule="auto"/>
                        <w:rPr>
                          <w:rFonts w:ascii="Times New Roman" w:hAnsi="Times New Roman"/>
                          <w:bCs/>
                          <w:sz w:val="48"/>
                          <w:szCs w:val="48"/>
                        </w:rPr>
                      </w:pPr>
                      <w:bookmarkStart w:id="5189" w:name="_Toc169174518"/>
                      <w:r w:rsidRPr="00630E21">
                        <w:rPr>
                          <w:rFonts w:ascii="Times New Roman" w:hAnsi="Times New Roman"/>
                          <w:bCs/>
                          <w:sz w:val="48"/>
                          <w:szCs w:val="48"/>
                        </w:rPr>
                        <w:t>ДИПЛОМНА РОБОТА</w:t>
                      </w:r>
                      <w:bookmarkEnd w:id="5189"/>
                    </w:p>
                    <w:p w14:paraId="71B5E74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A76D547" w14:textId="77777777" w:rsidR="00A43AC3" w:rsidRPr="005E3013" w:rsidRDefault="00A43AC3" w:rsidP="00987998">
                      <w:pPr>
                        <w:pStyle w:val="2"/>
                        <w:spacing w:line="276" w:lineRule="auto"/>
                        <w:rPr>
                          <w:b w:val="0"/>
                          <w:bCs/>
                          <w:iCs/>
                          <w:sz w:val="48"/>
                          <w:szCs w:val="48"/>
                          <w:highlight w:val="yellow"/>
                        </w:rPr>
                      </w:pPr>
                      <w:bookmarkStart w:id="5190" w:name="_Toc16917451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190"/>
                    </w:p>
                    <w:p w14:paraId="6BE0E51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DC0F36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E4686A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2A91634" w14:textId="77777777" w:rsidR="00A43AC3" w:rsidRPr="00B1453A" w:rsidRDefault="00A43AC3" w:rsidP="00987998">
                      <w:pPr>
                        <w:jc w:val="center"/>
                        <w:rPr>
                          <w:rFonts w:ascii="Calibri" w:hAnsi="Calibri"/>
                          <w:sz w:val="36"/>
                          <w:szCs w:val="36"/>
                        </w:rPr>
                      </w:pPr>
                    </w:p>
                    <w:p w14:paraId="3BC598B1" w14:textId="77777777" w:rsidR="00A43AC3" w:rsidRDefault="00A43AC3" w:rsidP="00987998">
                      <w:pPr>
                        <w:jc w:val="center"/>
                        <w:rPr>
                          <w:rFonts w:ascii="Times New Roman CYR" w:hAnsi="Times New Roman CYR" w:cs="Times New Roman CYR"/>
                          <w:sz w:val="36"/>
                          <w:szCs w:val="36"/>
                        </w:rPr>
                      </w:pPr>
                    </w:p>
                    <w:p w14:paraId="267F82F0" w14:textId="77777777" w:rsidR="00A43AC3" w:rsidRDefault="00A43AC3"/>
                    <w:p w14:paraId="596EAE51" w14:textId="77777777" w:rsidR="000658DF" w:rsidRPr="003A41B8" w:rsidRDefault="000658DF" w:rsidP="000658DF">
                      <w:pPr>
                        <w:pStyle w:val="3"/>
                        <w:spacing w:line="300" w:lineRule="auto"/>
                        <w:rPr>
                          <w:rFonts w:ascii="Times New Roman CYR" w:hAnsi="Times New Roman CYR"/>
                          <w:i/>
                          <w:iCs/>
                          <w:sz w:val="44"/>
                          <w:szCs w:val="44"/>
                        </w:rPr>
                      </w:pPr>
                      <w:bookmarkStart w:id="5191" w:name="_Toc169174520"/>
                      <w:r w:rsidRPr="003A41B8">
                        <w:rPr>
                          <w:rFonts w:ascii="Times New Roman CYR" w:hAnsi="Times New Roman CYR"/>
                          <w:i/>
                          <w:iCs/>
                          <w:sz w:val="44"/>
                          <w:szCs w:val="44"/>
                        </w:rPr>
                        <w:t>ДИПЛОМНА РОБОТА БАКАЛАВРА</w:t>
                      </w:r>
                      <w:bookmarkEnd w:id="4147"/>
                      <w:bookmarkEnd w:id="5191"/>
                      <w:r w:rsidRPr="003A41B8">
                        <w:rPr>
                          <w:rFonts w:ascii="Times New Roman CYR" w:hAnsi="Times New Roman CYR"/>
                          <w:i/>
                          <w:iCs/>
                          <w:sz w:val="44"/>
                          <w:szCs w:val="44"/>
                        </w:rPr>
                        <w:t xml:space="preserve"> </w:t>
                      </w:r>
                    </w:p>
                    <w:p w14:paraId="06224F24" w14:textId="77777777" w:rsidR="000658DF" w:rsidRPr="000D3135" w:rsidRDefault="000658DF" w:rsidP="000658DF">
                      <w:pPr>
                        <w:pStyle w:val="2"/>
                        <w:spacing w:line="300" w:lineRule="auto"/>
                        <w:rPr>
                          <w:rFonts w:ascii="Times New Roman CYR" w:hAnsi="Times New Roman CYR"/>
                          <w:b w:val="0"/>
                          <w:sz w:val="44"/>
                          <w:szCs w:val="44"/>
                        </w:rPr>
                      </w:pPr>
                      <w:bookmarkStart w:id="5192" w:name="_Toc169172434"/>
                      <w:bookmarkStart w:id="5193" w:name="_Toc169174521"/>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5192"/>
                      <w:bookmarkEnd w:id="5193"/>
                    </w:p>
                    <w:p w14:paraId="6D42D943"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3895E098"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68D5E76E" w14:textId="77777777" w:rsidR="000658DF" w:rsidRPr="000D3135" w:rsidRDefault="000658DF" w:rsidP="000658DF">
                      <w:pPr>
                        <w:spacing w:line="300" w:lineRule="auto"/>
                        <w:jc w:val="center"/>
                        <w:rPr>
                          <w:b/>
                          <w:lang w:val="uk-UA"/>
                        </w:rPr>
                      </w:pPr>
                    </w:p>
                    <w:p w14:paraId="711C5A59"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67C2FE0B" w14:textId="77777777" w:rsidR="00A43AC3" w:rsidRPr="00B1453A" w:rsidRDefault="00A43AC3" w:rsidP="00987998">
                      <w:pPr>
                        <w:jc w:val="center"/>
                        <w:rPr>
                          <w:rFonts w:ascii="Calibri" w:hAnsi="Calibri"/>
                          <w:sz w:val="36"/>
                          <w:szCs w:val="36"/>
                        </w:rPr>
                      </w:pPr>
                    </w:p>
                    <w:p w14:paraId="3E98D39F" w14:textId="77777777" w:rsidR="00A43AC3" w:rsidRDefault="00A43AC3" w:rsidP="00987998">
                      <w:pPr>
                        <w:jc w:val="center"/>
                        <w:rPr>
                          <w:rFonts w:ascii="Times New Roman CYR" w:hAnsi="Times New Roman CYR" w:cs="Times New Roman CYR"/>
                          <w:sz w:val="36"/>
                          <w:szCs w:val="36"/>
                        </w:rPr>
                      </w:pPr>
                    </w:p>
                    <w:p w14:paraId="07FB5C9F" w14:textId="77777777" w:rsidR="00A43AC3" w:rsidRDefault="00A43AC3"/>
                    <w:p w14:paraId="511CFBC7" w14:textId="77777777" w:rsidR="00A43AC3" w:rsidRPr="00630E21" w:rsidRDefault="00A43AC3" w:rsidP="00987998">
                      <w:pPr>
                        <w:pStyle w:val="3"/>
                        <w:spacing w:line="276" w:lineRule="auto"/>
                        <w:rPr>
                          <w:rFonts w:ascii="Times New Roman" w:hAnsi="Times New Roman"/>
                          <w:bCs/>
                          <w:sz w:val="48"/>
                          <w:szCs w:val="48"/>
                        </w:rPr>
                      </w:pPr>
                      <w:bookmarkStart w:id="5194" w:name="_Toc169172435"/>
                      <w:bookmarkStart w:id="5195" w:name="_Toc169174522"/>
                      <w:r w:rsidRPr="00630E21">
                        <w:rPr>
                          <w:rFonts w:ascii="Times New Roman" w:hAnsi="Times New Roman"/>
                          <w:bCs/>
                          <w:sz w:val="48"/>
                          <w:szCs w:val="48"/>
                        </w:rPr>
                        <w:t>ДИПЛОМНА РОБОТА</w:t>
                      </w:r>
                      <w:bookmarkEnd w:id="5194"/>
                      <w:bookmarkEnd w:id="5195"/>
                    </w:p>
                    <w:p w14:paraId="5FF3EE1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C01B84E" w14:textId="77777777" w:rsidR="00A43AC3" w:rsidRPr="005E3013" w:rsidRDefault="00A43AC3" w:rsidP="00987998">
                      <w:pPr>
                        <w:pStyle w:val="2"/>
                        <w:spacing w:line="276" w:lineRule="auto"/>
                        <w:rPr>
                          <w:b w:val="0"/>
                          <w:bCs/>
                          <w:iCs/>
                          <w:sz w:val="48"/>
                          <w:szCs w:val="48"/>
                          <w:highlight w:val="yellow"/>
                        </w:rPr>
                      </w:pPr>
                      <w:bookmarkStart w:id="5196" w:name="_Toc169172436"/>
                      <w:bookmarkStart w:id="5197" w:name="_Toc16917452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196"/>
                      <w:bookmarkEnd w:id="5197"/>
                    </w:p>
                    <w:p w14:paraId="59085AE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094569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5C9BBD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736EACF" w14:textId="77777777" w:rsidR="00A43AC3" w:rsidRPr="00B1453A" w:rsidRDefault="00A43AC3" w:rsidP="00987998">
                      <w:pPr>
                        <w:jc w:val="center"/>
                        <w:rPr>
                          <w:rFonts w:ascii="Calibri" w:hAnsi="Calibri"/>
                          <w:sz w:val="36"/>
                          <w:szCs w:val="36"/>
                        </w:rPr>
                      </w:pPr>
                    </w:p>
                    <w:p w14:paraId="40DAF5A5" w14:textId="77777777" w:rsidR="00A43AC3" w:rsidRDefault="00A43AC3" w:rsidP="00987998">
                      <w:pPr>
                        <w:jc w:val="center"/>
                        <w:rPr>
                          <w:rFonts w:ascii="Times New Roman CYR" w:hAnsi="Times New Roman CYR" w:cs="Times New Roman CYR"/>
                          <w:sz w:val="36"/>
                          <w:szCs w:val="36"/>
                        </w:rPr>
                      </w:pPr>
                    </w:p>
                    <w:p w14:paraId="2B0E8ABE" w14:textId="77777777" w:rsidR="00A43AC3" w:rsidRDefault="00A43AC3"/>
                    <w:p w14:paraId="67ED5FA8" w14:textId="77777777" w:rsidR="00A43AC3" w:rsidRPr="00630E21" w:rsidRDefault="00A43AC3" w:rsidP="00987998">
                      <w:pPr>
                        <w:pStyle w:val="3"/>
                        <w:spacing w:line="276" w:lineRule="auto"/>
                        <w:rPr>
                          <w:rFonts w:ascii="Times New Roman" w:hAnsi="Times New Roman"/>
                          <w:bCs/>
                          <w:sz w:val="48"/>
                          <w:szCs w:val="48"/>
                        </w:rPr>
                      </w:pPr>
                      <w:bookmarkStart w:id="5198" w:name="_Toc169172437"/>
                      <w:bookmarkStart w:id="5199" w:name="_Toc169174524"/>
                      <w:r w:rsidRPr="00630E21">
                        <w:rPr>
                          <w:rFonts w:ascii="Times New Roman" w:hAnsi="Times New Roman"/>
                          <w:bCs/>
                          <w:sz w:val="48"/>
                          <w:szCs w:val="48"/>
                        </w:rPr>
                        <w:t>ДИПЛОМНА РОБОТА</w:t>
                      </w:r>
                      <w:bookmarkEnd w:id="5198"/>
                      <w:bookmarkEnd w:id="5199"/>
                    </w:p>
                    <w:p w14:paraId="187B988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8986856" w14:textId="77777777" w:rsidR="00A43AC3" w:rsidRPr="005E3013" w:rsidRDefault="00A43AC3" w:rsidP="00987998">
                      <w:pPr>
                        <w:pStyle w:val="2"/>
                        <w:spacing w:line="276" w:lineRule="auto"/>
                        <w:rPr>
                          <w:b w:val="0"/>
                          <w:bCs/>
                          <w:iCs/>
                          <w:sz w:val="48"/>
                          <w:szCs w:val="48"/>
                          <w:highlight w:val="yellow"/>
                        </w:rPr>
                      </w:pPr>
                      <w:bookmarkStart w:id="5200" w:name="_Toc169172438"/>
                      <w:bookmarkStart w:id="5201" w:name="_Toc16917452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200"/>
                      <w:bookmarkEnd w:id="5201"/>
                    </w:p>
                    <w:p w14:paraId="69E7828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1878CB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82D7B1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3D79632" w14:textId="77777777" w:rsidR="00A43AC3" w:rsidRPr="00B1453A" w:rsidRDefault="00A43AC3" w:rsidP="00987998">
                      <w:pPr>
                        <w:jc w:val="center"/>
                        <w:rPr>
                          <w:rFonts w:ascii="Calibri" w:hAnsi="Calibri"/>
                          <w:sz w:val="36"/>
                          <w:szCs w:val="36"/>
                        </w:rPr>
                      </w:pPr>
                    </w:p>
                    <w:p w14:paraId="00A9AD3F" w14:textId="77777777" w:rsidR="00A43AC3" w:rsidRDefault="00A43AC3" w:rsidP="00987998">
                      <w:pPr>
                        <w:jc w:val="center"/>
                        <w:rPr>
                          <w:rFonts w:ascii="Times New Roman CYR" w:hAnsi="Times New Roman CYR" w:cs="Times New Roman CYR"/>
                          <w:sz w:val="36"/>
                          <w:szCs w:val="36"/>
                        </w:rPr>
                      </w:pPr>
                    </w:p>
                    <w:p w14:paraId="0867FC64" w14:textId="77777777" w:rsidR="00A43AC3" w:rsidRDefault="00A43AC3"/>
                    <w:p w14:paraId="184A4C24" w14:textId="77777777" w:rsidR="00A43AC3" w:rsidRPr="00630E21" w:rsidRDefault="00A43AC3" w:rsidP="00987998">
                      <w:pPr>
                        <w:pStyle w:val="3"/>
                        <w:spacing w:line="276" w:lineRule="auto"/>
                        <w:rPr>
                          <w:rFonts w:ascii="Times New Roman" w:hAnsi="Times New Roman"/>
                          <w:bCs/>
                          <w:sz w:val="48"/>
                          <w:szCs w:val="48"/>
                        </w:rPr>
                      </w:pPr>
                      <w:bookmarkStart w:id="5202" w:name="_Toc169172439"/>
                      <w:bookmarkStart w:id="5203" w:name="_Toc169174526"/>
                      <w:r w:rsidRPr="00630E21">
                        <w:rPr>
                          <w:rFonts w:ascii="Times New Roman" w:hAnsi="Times New Roman"/>
                          <w:bCs/>
                          <w:sz w:val="48"/>
                          <w:szCs w:val="48"/>
                        </w:rPr>
                        <w:t>ДИПЛОМНА РОБОТА</w:t>
                      </w:r>
                      <w:bookmarkEnd w:id="5202"/>
                      <w:bookmarkEnd w:id="5203"/>
                    </w:p>
                    <w:p w14:paraId="7557CED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4A5FFEE" w14:textId="77777777" w:rsidR="00A43AC3" w:rsidRPr="005E3013" w:rsidRDefault="00A43AC3" w:rsidP="00987998">
                      <w:pPr>
                        <w:pStyle w:val="2"/>
                        <w:spacing w:line="276" w:lineRule="auto"/>
                        <w:rPr>
                          <w:b w:val="0"/>
                          <w:bCs/>
                          <w:iCs/>
                          <w:sz w:val="48"/>
                          <w:szCs w:val="48"/>
                          <w:highlight w:val="yellow"/>
                        </w:rPr>
                      </w:pPr>
                      <w:bookmarkStart w:id="5204" w:name="_Toc169172440"/>
                      <w:bookmarkStart w:id="5205" w:name="_Toc16917452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204"/>
                      <w:bookmarkEnd w:id="5205"/>
                    </w:p>
                    <w:p w14:paraId="2F58212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2FCD13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7F4564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39F777B" w14:textId="77777777" w:rsidR="00A43AC3" w:rsidRPr="00B1453A" w:rsidRDefault="00A43AC3" w:rsidP="00987998">
                      <w:pPr>
                        <w:jc w:val="center"/>
                        <w:rPr>
                          <w:rFonts w:ascii="Calibri" w:hAnsi="Calibri"/>
                          <w:sz w:val="36"/>
                          <w:szCs w:val="36"/>
                        </w:rPr>
                      </w:pPr>
                    </w:p>
                    <w:p w14:paraId="67B7634D" w14:textId="77777777" w:rsidR="00A43AC3" w:rsidRDefault="00A43AC3" w:rsidP="00987998">
                      <w:pPr>
                        <w:jc w:val="center"/>
                        <w:rPr>
                          <w:rFonts w:ascii="Times New Roman CYR" w:hAnsi="Times New Roman CYR" w:cs="Times New Roman CYR"/>
                          <w:sz w:val="36"/>
                          <w:szCs w:val="36"/>
                        </w:rPr>
                      </w:pPr>
                    </w:p>
                    <w:p w14:paraId="016974F7" w14:textId="77777777" w:rsidR="00A43AC3" w:rsidRDefault="00A43AC3"/>
                    <w:p w14:paraId="45B8E219" w14:textId="77777777" w:rsidR="00A43AC3" w:rsidRPr="00630E21" w:rsidRDefault="00A43AC3" w:rsidP="00987998">
                      <w:pPr>
                        <w:pStyle w:val="3"/>
                        <w:spacing w:line="276" w:lineRule="auto"/>
                        <w:rPr>
                          <w:rFonts w:ascii="Times New Roman" w:hAnsi="Times New Roman"/>
                          <w:bCs/>
                          <w:sz w:val="48"/>
                          <w:szCs w:val="48"/>
                        </w:rPr>
                      </w:pPr>
                      <w:bookmarkStart w:id="5206" w:name="_Toc169172441"/>
                      <w:bookmarkStart w:id="5207" w:name="_Toc169174528"/>
                      <w:r w:rsidRPr="00630E21">
                        <w:rPr>
                          <w:rFonts w:ascii="Times New Roman" w:hAnsi="Times New Roman"/>
                          <w:bCs/>
                          <w:sz w:val="48"/>
                          <w:szCs w:val="48"/>
                        </w:rPr>
                        <w:t>ДИПЛОМНА РОБОТА</w:t>
                      </w:r>
                      <w:bookmarkEnd w:id="5206"/>
                      <w:bookmarkEnd w:id="5207"/>
                    </w:p>
                    <w:p w14:paraId="60C6C60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4A7E3E4" w14:textId="77777777" w:rsidR="00A43AC3" w:rsidRPr="005E3013" w:rsidRDefault="00A43AC3" w:rsidP="00987998">
                      <w:pPr>
                        <w:pStyle w:val="2"/>
                        <w:spacing w:line="276" w:lineRule="auto"/>
                        <w:rPr>
                          <w:b w:val="0"/>
                          <w:bCs/>
                          <w:iCs/>
                          <w:sz w:val="48"/>
                          <w:szCs w:val="48"/>
                          <w:highlight w:val="yellow"/>
                        </w:rPr>
                      </w:pPr>
                      <w:bookmarkStart w:id="5208" w:name="_Toc169172442"/>
                      <w:bookmarkStart w:id="5209" w:name="_Toc16917452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208"/>
                      <w:bookmarkEnd w:id="5209"/>
                    </w:p>
                    <w:p w14:paraId="77DE8A8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F74473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ADBCB7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D1A4616" w14:textId="77777777" w:rsidR="00A43AC3" w:rsidRPr="00B1453A" w:rsidRDefault="00A43AC3" w:rsidP="00987998">
                      <w:pPr>
                        <w:jc w:val="center"/>
                        <w:rPr>
                          <w:rFonts w:ascii="Calibri" w:hAnsi="Calibri"/>
                          <w:sz w:val="36"/>
                          <w:szCs w:val="36"/>
                        </w:rPr>
                      </w:pPr>
                    </w:p>
                    <w:p w14:paraId="73FFA55D" w14:textId="77777777" w:rsidR="00A43AC3" w:rsidRDefault="00A43AC3" w:rsidP="00987998">
                      <w:pPr>
                        <w:jc w:val="center"/>
                        <w:rPr>
                          <w:rFonts w:ascii="Times New Roman CYR" w:hAnsi="Times New Roman CYR" w:cs="Times New Roman CYR"/>
                          <w:sz w:val="36"/>
                          <w:szCs w:val="36"/>
                        </w:rPr>
                      </w:pPr>
                    </w:p>
                    <w:p w14:paraId="3177C5DD" w14:textId="77777777" w:rsidR="00A43AC3" w:rsidRDefault="00A43AC3"/>
                    <w:p w14:paraId="5AEE8A79" w14:textId="77777777" w:rsidR="00A43AC3" w:rsidRPr="00630E21" w:rsidRDefault="00A43AC3" w:rsidP="00987998">
                      <w:pPr>
                        <w:pStyle w:val="3"/>
                        <w:spacing w:line="276" w:lineRule="auto"/>
                        <w:rPr>
                          <w:rFonts w:ascii="Times New Roman" w:hAnsi="Times New Roman"/>
                          <w:bCs/>
                          <w:sz w:val="48"/>
                          <w:szCs w:val="48"/>
                        </w:rPr>
                      </w:pPr>
                      <w:bookmarkStart w:id="5210" w:name="_Toc169172443"/>
                      <w:bookmarkStart w:id="5211" w:name="_Toc169174530"/>
                      <w:r w:rsidRPr="00630E21">
                        <w:rPr>
                          <w:rFonts w:ascii="Times New Roman" w:hAnsi="Times New Roman"/>
                          <w:bCs/>
                          <w:sz w:val="48"/>
                          <w:szCs w:val="48"/>
                        </w:rPr>
                        <w:t>ДИПЛОМНА РОБОТА</w:t>
                      </w:r>
                      <w:bookmarkEnd w:id="5210"/>
                      <w:bookmarkEnd w:id="5211"/>
                    </w:p>
                    <w:p w14:paraId="0C431FF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62E4909" w14:textId="77777777" w:rsidR="00A43AC3" w:rsidRPr="005E3013" w:rsidRDefault="00A43AC3" w:rsidP="00987998">
                      <w:pPr>
                        <w:pStyle w:val="2"/>
                        <w:spacing w:line="276" w:lineRule="auto"/>
                        <w:rPr>
                          <w:b w:val="0"/>
                          <w:bCs/>
                          <w:iCs/>
                          <w:sz w:val="48"/>
                          <w:szCs w:val="48"/>
                          <w:highlight w:val="yellow"/>
                        </w:rPr>
                      </w:pPr>
                      <w:bookmarkStart w:id="5212" w:name="_Toc169172444"/>
                      <w:bookmarkStart w:id="5213" w:name="_Toc16917453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212"/>
                      <w:bookmarkEnd w:id="5213"/>
                    </w:p>
                    <w:p w14:paraId="38B48CE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18D467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3D51BF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19DEF27" w14:textId="77777777" w:rsidR="00A43AC3" w:rsidRPr="00B1453A" w:rsidRDefault="00A43AC3" w:rsidP="00987998">
                      <w:pPr>
                        <w:jc w:val="center"/>
                        <w:rPr>
                          <w:rFonts w:ascii="Calibri" w:hAnsi="Calibri"/>
                          <w:sz w:val="36"/>
                          <w:szCs w:val="36"/>
                        </w:rPr>
                      </w:pPr>
                    </w:p>
                    <w:p w14:paraId="62EC8125" w14:textId="77777777" w:rsidR="00A43AC3" w:rsidRDefault="00A43AC3" w:rsidP="00987998">
                      <w:pPr>
                        <w:jc w:val="center"/>
                        <w:rPr>
                          <w:rFonts w:ascii="Times New Roman CYR" w:hAnsi="Times New Roman CYR" w:cs="Times New Roman CYR"/>
                          <w:sz w:val="36"/>
                          <w:szCs w:val="36"/>
                        </w:rPr>
                      </w:pPr>
                    </w:p>
                    <w:p w14:paraId="26236606" w14:textId="77777777" w:rsidR="00A43AC3" w:rsidRDefault="00A43AC3"/>
                    <w:p w14:paraId="370DB824" w14:textId="77777777" w:rsidR="00A43AC3" w:rsidRPr="00630E21" w:rsidRDefault="00A43AC3" w:rsidP="00987998">
                      <w:pPr>
                        <w:pStyle w:val="3"/>
                        <w:spacing w:line="276" w:lineRule="auto"/>
                        <w:rPr>
                          <w:rFonts w:ascii="Times New Roman" w:hAnsi="Times New Roman"/>
                          <w:bCs/>
                          <w:sz w:val="48"/>
                          <w:szCs w:val="48"/>
                        </w:rPr>
                      </w:pPr>
                      <w:bookmarkStart w:id="5214" w:name="_Toc169172445"/>
                      <w:bookmarkStart w:id="5215" w:name="_Toc169174532"/>
                      <w:r w:rsidRPr="00630E21">
                        <w:rPr>
                          <w:rFonts w:ascii="Times New Roman" w:hAnsi="Times New Roman"/>
                          <w:bCs/>
                          <w:sz w:val="48"/>
                          <w:szCs w:val="48"/>
                        </w:rPr>
                        <w:t>ДИПЛОМНА РОБОТА</w:t>
                      </w:r>
                      <w:bookmarkEnd w:id="5214"/>
                      <w:bookmarkEnd w:id="5215"/>
                    </w:p>
                    <w:p w14:paraId="245E0D4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72F37BA" w14:textId="77777777" w:rsidR="00A43AC3" w:rsidRPr="005E3013" w:rsidRDefault="00A43AC3" w:rsidP="00987998">
                      <w:pPr>
                        <w:pStyle w:val="2"/>
                        <w:spacing w:line="276" w:lineRule="auto"/>
                        <w:rPr>
                          <w:b w:val="0"/>
                          <w:bCs/>
                          <w:iCs/>
                          <w:sz w:val="48"/>
                          <w:szCs w:val="48"/>
                          <w:highlight w:val="yellow"/>
                        </w:rPr>
                      </w:pPr>
                      <w:bookmarkStart w:id="5216" w:name="_Toc169172446"/>
                      <w:bookmarkStart w:id="5217" w:name="_Toc16917453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216"/>
                      <w:bookmarkEnd w:id="5217"/>
                    </w:p>
                    <w:p w14:paraId="7979AE7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C27DC0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0310B0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480E980" w14:textId="77777777" w:rsidR="00A43AC3" w:rsidRPr="00B1453A" w:rsidRDefault="00A43AC3" w:rsidP="00987998">
                      <w:pPr>
                        <w:jc w:val="center"/>
                        <w:rPr>
                          <w:rFonts w:ascii="Calibri" w:hAnsi="Calibri"/>
                          <w:sz w:val="36"/>
                          <w:szCs w:val="36"/>
                        </w:rPr>
                      </w:pPr>
                    </w:p>
                    <w:p w14:paraId="408ACB29" w14:textId="77777777" w:rsidR="00A43AC3" w:rsidRDefault="00A43AC3" w:rsidP="00987998">
                      <w:pPr>
                        <w:jc w:val="center"/>
                        <w:rPr>
                          <w:rFonts w:ascii="Times New Roman CYR" w:hAnsi="Times New Roman CYR" w:cs="Times New Roman CYR"/>
                          <w:sz w:val="36"/>
                          <w:szCs w:val="36"/>
                        </w:rPr>
                      </w:pPr>
                    </w:p>
                    <w:p w14:paraId="27A0C0CF" w14:textId="77777777" w:rsidR="00A43AC3" w:rsidRDefault="00A43AC3"/>
                    <w:p w14:paraId="5D1181AA" w14:textId="77777777" w:rsidR="00A43AC3" w:rsidRPr="00630E21" w:rsidRDefault="00A43AC3" w:rsidP="00987998">
                      <w:pPr>
                        <w:pStyle w:val="3"/>
                        <w:spacing w:line="276" w:lineRule="auto"/>
                        <w:rPr>
                          <w:rFonts w:ascii="Times New Roman" w:hAnsi="Times New Roman"/>
                          <w:bCs/>
                          <w:sz w:val="48"/>
                          <w:szCs w:val="48"/>
                        </w:rPr>
                      </w:pPr>
                      <w:bookmarkStart w:id="5218" w:name="_Toc169172447"/>
                      <w:bookmarkStart w:id="5219" w:name="_Toc169174534"/>
                      <w:r w:rsidRPr="00630E21">
                        <w:rPr>
                          <w:rFonts w:ascii="Times New Roman" w:hAnsi="Times New Roman"/>
                          <w:bCs/>
                          <w:sz w:val="48"/>
                          <w:szCs w:val="48"/>
                        </w:rPr>
                        <w:t>ДИПЛОМНА РОБОТА</w:t>
                      </w:r>
                      <w:bookmarkEnd w:id="5218"/>
                      <w:bookmarkEnd w:id="5219"/>
                    </w:p>
                    <w:p w14:paraId="03A8470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9B8A895" w14:textId="77777777" w:rsidR="00A43AC3" w:rsidRPr="005E3013" w:rsidRDefault="00A43AC3" w:rsidP="00987998">
                      <w:pPr>
                        <w:pStyle w:val="2"/>
                        <w:spacing w:line="276" w:lineRule="auto"/>
                        <w:rPr>
                          <w:b w:val="0"/>
                          <w:bCs/>
                          <w:iCs/>
                          <w:sz w:val="48"/>
                          <w:szCs w:val="48"/>
                          <w:highlight w:val="yellow"/>
                        </w:rPr>
                      </w:pPr>
                      <w:bookmarkStart w:id="5220" w:name="_Toc169172448"/>
                      <w:bookmarkStart w:id="5221" w:name="_Toc16917453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220"/>
                      <w:bookmarkEnd w:id="5221"/>
                    </w:p>
                    <w:p w14:paraId="6C28574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2AA633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DAD160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432538C" w14:textId="77777777" w:rsidR="00A43AC3" w:rsidRPr="00B1453A" w:rsidRDefault="00A43AC3" w:rsidP="00987998">
                      <w:pPr>
                        <w:jc w:val="center"/>
                        <w:rPr>
                          <w:rFonts w:ascii="Calibri" w:hAnsi="Calibri"/>
                          <w:sz w:val="36"/>
                          <w:szCs w:val="36"/>
                        </w:rPr>
                      </w:pPr>
                    </w:p>
                    <w:p w14:paraId="09BBEF44" w14:textId="77777777" w:rsidR="00A43AC3" w:rsidRDefault="00A43AC3" w:rsidP="00987998">
                      <w:pPr>
                        <w:jc w:val="center"/>
                        <w:rPr>
                          <w:rFonts w:ascii="Times New Roman CYR" w:hAnsi="Times New Roman CYR" w:cs="Times New Roman CYR"/>
                          <w:sz w:val="36"/>
                          <w:szCs w:val="36"/>
                        </w:rPr>
                      </w:pPr>
                    </w:p>
                    <w:p w14:paraId="09D6A92C" w14:textId="77777777" w:rsidR="00A43AC3" w:rsidRDefault="00A43AC3"/>
                    <w:p w14:paraId="0B24A992" w14:textId="77777777" w:rsidR="000658DF" w:rsidRPr="003A41B8" w:rsidRDefault="000658DF" w:rsidP="000658DF">
                      <w:pPr>
                        <w:pStyle w:val="3"/>
                        <w:spacing w:line="300" w:lineRule="auto"/>
                        <w:rPr>
                          <w:rFonts w:ascii="Times New Roman CYR" w:hAnsi="Times New Roman CYR"/>
                          <w:i/>
                          <w:iCs/>
                          <w:sz w:val="44"/>
                          <w:szCs w:val="44"/>
                        </w:rPr>
                      </w:pPr>
                      <w:bookmarkStart w:id="5222" w:name="_Toc169172449"/>
                      <w:bookmarkStart w:id="5223" w:name="_Toc169174536"/>
                      <w:r w:rsidRPr="003A41B8">
                        <w:rPr>
                          <w:rFonts w:ascii="Times New Roman CYR" w:hAnsi="Times New Roman CYR"/>
                          <w:i/>
                          <w:iCs/>
                          <w:sz w:val="44"/>
                          <w:szCs w:val="44"/>
                        </w:rPr>
                        <w:t>ДИПЛОМНА РОБОТА БАКАЛАВРА</w:t>
                      </w:r>
                      <w:bookmarkEnd w:id="5222"/>
                      <w:bookmarkEnd w:id="5223"/>
                      <w:r w:rsidRPr="003A41B8">
                        <w:rPr>
                          <w:rFonts w:ascii="Times New Roman CYR" w:hAnsi="Times New Roman CYR"/>
                          <w:i/>
                          <w:iCs/>
                          <w:sz w:val="44"/>
                          <w:szCs w:val="44"/>
                        </w:rPr>
                        <w:t xml:space="preserve"> </w:t>
                      </w:r>
                    </w:p>
                    <w:p w14:paraId="1889FC71" w14:textId="77777777" w:rsidR="000658DF" w:rsidRPr="000D3135" w:rsidRDefault="000658DF" w:rsidP="000658DF">
                      <w:pPr>
                        <w:pStyle w:val="2"/>
                        <w:spacing w:line="300" w:lineRule="auto"/>
                        <w:rPr>
                          <w:rFonts w:ascii="Times New Roman CYR" w:hAnsi="Times New Roman CYR"/>
                          <w:b w:val="0"/>
                          <w:sz w:val="44"/>
                          <w:szCs w:val="44"/>
                        </w:rPr>
                      </w:pPr>
                      <w:bookmarkStart w:id="5224" w:name="_Toc169172450"/>
                      <w:bookmarkStart w:id="5225" w:name="_Toc169174537"/>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5224"/>
                      <w:bookmarkEnd w:id="5225"/>
                    </w:p>
                    <w:p w14:paraId="00A62996"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01960B41"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743A7316" w14:textId="77777777" w:rsidR="000658DF" w:rsidRPr="000D3135" w:rsidRDefault="000658DF" w:rsidP="000658DF">
                      <w:pPr>
                        <w:spacing w:line="300" w:lineRule="auto"/>
                        <w:jc w:val="center"/>
                        <w:rPr>
                          <w:b/>
                          <w:lang w:val="uk-UA"/>
                        </w:rPr>
                      </w:pPr>
                    </w:p>
                    <w:p w14:paraId="015DFA5C"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0D5A3AD2" w14:textId="77777777" w:rsidR="00A43AC3" w:rsidRPr="00B1453A" w:rsidRDefault="00A43AC3" w:rsidP="00987998">
                      <w:pPr>
                        <w:jc w:val="center"/>
                        <w:rPr>
                          <w:rFonts w:ascii="Calibri" w:hAnsi="Calibri"/>
                          <w:sz w:val="36"/>
                          <w:szCs w:val="36"/>
                        </w:rPr>
                      </w:pPr>
                    </w:p>
                    <w:p w14:paraId="598F41E3" w14:textId="77777777" w:rsidR="00A43AC3" w:rsidRDefault="00A43AC3" w:rsidP="00987998">
                      <w:pPr>
                        <w:jc w:val="center"/>
                        <w:rPr>
                          <w:rFonts w:ascii="Times New Roman CYR" w:hAnsi="Times New Roman CYR" w:cs="Times New Roman CYR"/>
                          <w:sz w:val="36"/>
                          <w:szCs w:val="36"/>
                        </w:rPr>
                      </w:pPr>
                    </w:p>
                    <w:p w14:paraId="67DF7E43" w14:textId="77777777" w:rsidR="00A43AC3" w:rsidRDefault="00A43AC3"/>
                    <w:p w14:paraId="03FBBBF1" w14:textId="77777777" w:rsidR="00A43AC3" w:rsidRPr="00630E21" w:rsidRDefault="00A43AC3" w:rsidP="00987998">
                      <w:pPr>
                        <w:pStyle w:val="3"/>
                        <w:spacing w:line="276" w:lineRule="auto"/>
                        <w:rPr>
                          <w:rFonts w:ascii="Times New Roman" w:hAnsi="Times New Roman"/>
                          <w:bCs/>
                          <w:sz w:val="48"/>
                          <w:szCs w:val="48"/>
                        </w:rPr>
                      </w:pPr>
                      <w:bookmarkStart w:id="5226" w:name="_Toc169172451"/>
                      <w:bookmarkStart w:id="5227" w:name="_Toc169174538"/>
                      <w:r w:rsidRPr="00630E21">
                        <w:rPr>
                          <w:rFonts w:ascii="Times New Roman" w:hAnsi="Times New Roman"/>
                          <w:bCs/>
                          <w:sz w:val="48"/>
                          <w:szCs w:val="48"/>
                        </w:rPr>
                        <w:t>ДИПЛОМНА РОБОТА</w:t>
                      </w:r>
                      <w:bookmarkEnd w:id="5226"/>
                      <w:bookmarkEnd w:id="5227"/>
                    </w:p>
                    <w:p w14:paraId="6B65B9B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8932914" w14:textId="77777777" w:rsidR="00A43AC3" w:rsidRPr="005E3013" w:rsidRDefault="00A43AC3" w:rsidP="00987998">
                      <w:pPr>
                        <w:pStyle w:val="2"/>
                        <w:spacing w:line="276" w:lineRule="auto"/>
                        <w:rPr>
                          <w:b w:val="0"/>
                          <w:bCs/>
                          <w:iCs/>
                          <w:sz w:val="48"/>
                          <w:szCs w:val="48"/>
                          <w:highlight w:val="yellow"/>
                        </w:rPr>
                      </w:pPr>
                      <w:bookmarkStart w:id="5228" w:name="_Toc169172452"/>
                      <w:bookmarkStart w:id="5229" w:name="_Toc16917453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228"/>
                      <w:bookmarkEnd w:id="5229"/>
                    </w:p>
                    <w:p w14:paraId="009BBEB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1EFE27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ACF0E3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460975E" w14:textId="77777777" w:rsidR="00A43AC3" w:rsidRPr="00B1453A" w:rsidRDefault="00A43AC3" w:rsidP="00987998">
                      <w:pPr>
                        <w:jc w:val="center"/>
                        <w:rPr>
                          <w:rFonts w:ascii="Calibri" w:hAnsi="Calibri"/>
                          <w:sz w:val="36"/>
                          <w:szCs w:val="36"/>
                        </w:rPr>
                      </w:pPr>
                    </w:p>
                    <w:p w14:paraId="589BA6A5" w14:textId="77777777" w:rsidR="00A43AC3" w:rsidRDefault="00A43AC3" w:rsidP="00987998">
                      <w:pPr>
                        <w:jc w:val="center"/>
                        <w:rPr>
                          <w:rFonts w:ascii="Times New Roman CYR" w:hAnsi="Times New Roman CYR" w:cs="Times New Roman CYR"/>
                          <w:sz w:val="36"/>
                          <w:szCs w:val="36"/>
                        </w:rPr>
                      </w:pPr>
                    </w:p>
                    <w:p w14:paraId="6654FC4E" w14:textId="77777777" w:rsidR="00A43AC3" w:rsidRDefault="00A43AC3"/>
                    <w:p w14:paraId="6560198B" w14:textId="77777777" w:rsidR="00A43AC3" w:rsidRPr="00630E21" w:rsidRDefault="00A43AC3" w:rsidP="00987998">
                      <w:pPr>
                        <w:pStyle w:val="3"/>
                        <w:spacing w:line="276" w:lineRule="auto"/>
                        <w:rPr>
                          <w:rFonts w:ascii="Times New Roman" w:hAnsi="Times New Roman"/>
                          <w:bCs/>
                          <w:sz w:val="48"/>
                          <w:szCs w:val="48"/>
                        </w:rPr>
                      </w:pPr>
                      <w:bookmarkStart w:id="5230" w:name="_Toc169172453"/>
                      <w:bookmarkStart w:id="5231" w:name="_Toc169174540"/>
                      <w:r w:rsidRPr="00630E21">
                        <w:rPr>
                          <w:rFonts w:ascii="Times New Roman" w:hAnsi="Times New Roman"/>
                          <w:bCs/>
                          <w:sz w:val="48"/>
                          <w:szCs w:val="48"/>
                        </w:rPr>
                        <w:t>ДИПЛОМНА РОБОТА</w:t>
                      </w:r>
                      <w:bookmarkEnd w:id="5230"/>
                      <w:bookmarkEnd w:id="5231"/>
                    </w:p>
                    <w:p w14:paraId="32C0E83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D98CC4A" w14:textId="77777777" w:rsidR="00A43AC3" w:rsidRPr="005E3013" w:rsidRDefault="00A43AC3" w:rsidP="00987998">
                      <w:pPr>
                        <w:pStyle w:val="2"/>
                        <w:spacing w:line="276" w:lineRule="auto"/>
                        <w:rPr>
                          <w:b w:val="0"/>
                          <w:bCs/>
                          <w:iCs/>
                          <w:sz w:val="48"/>
                          <w:szCs w:val="48"/>
                          <w:highlight w:val="yellow"/>
                        </w:rPr>
                      </w:pPr>
                      <w:bookmarkStart w:id="5232" w:name="_Toc169172454"/>
                      <w:bookmarkStart w:id="5233" w:name="_Toc16917454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232"/>
                      <w:bookmarkEnd w:id="5233"/>
                    </w:p>
                    <w:p w14:paraId="59E1EB9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B18600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1294B7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8408998" w14:textId="77777777" w:rsidR="00A43AC3" w:rsidRPr="00B1453A" w:rsidRDefault="00A43AC3" w:rsidP="00987998">
                      <w:pPr>
                        <w:jc w:val="center"/>
                        <w:rPr>
                          <w:rFonts w:ascii="Calibri" w:hAnsi="Calibri"/>
                          <w:sz w:val="36"/>
                          <w:szCs w:val="36"/>
                        </w:rPr>
                      </w:pPr>
                    </w:p>
                    <w:p w14:paraId="4EEB47A3" w14:textId="77777777" w:rsidR="00A43AC3" w:rsidRDefault="00A43AC3" w:rsidP="00987998">
                      <w:pPr>
                        <w:jc w:val="center"/>
                        <w:rPr>
                          <w:rFonts w:ascii="Times New Roman CYR" w:hAnsi="Times New Roman CYR" w:cs="Times New Roman CYR"/>
                          <w:sz w:val="36"/>
                          <w:szCs w:val="36"/>
                        </w:rPr>
                      </w:pPr>
                    </w:p>
                    <w:p w14:paraId="33281F21" w14:textId="77777777" w:rsidR="00A43AC3" w:rsidRDefault="00A43AC3"/>
                    <w:p w14:paraId="253F0E28" w14:textId="77777777" w:rsidR="00A43AC3" w:rsidRPr="00630E21" w:rsidRDefault="00A43AC3" w:rsidP="00987998">
                      <w:pPr>
                        <w:pStyle w:val="3"/>
                        <w:spacing w:line="276" w:lineRule="auto"/>
                        <w:rPr>
                          <w:rFonts w:ascii="Times New Roman" w:hAnsi="Times New Roman"/>
                          <w:bCs/>
                          <w:sz w:val="48"/>
                          <w:szCs w:val="48"/>
                        </w:rPr>
                      </w:pPr>
                      <w:bookmarkStart w:id="5234" w:name="_Toc169172455"/>
                      <w:bookmarkStart w:id="5235" w:name="_Toc169174542"/>
                      <w:r w:rsidRPr="00630E21">
                        <w:rPr>
                          <w:rFonts w:ascii="Times New Roman" w:hAnsi="Times New Roman"/>
                          <w:bCs/>
                          <w:sz w:val="48"/>
                          <w:szCs w:val="48"/>
                        </w:rPr>
                        <w:t>ДИПЛОМНА РОБОТА</w:t>
                      </w:r>
                      <w:bookmarkEnd w:id="5234"/>
                      <w:bookmarkEnd w:id="5235"/>
                    </w:p>
                    <w:p w14:paraId="7F0ECDD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5FBFC4F" w14:textId="77777777" w:rsidR="00A43AC3" w:rsidRPr="005E3013" w:rsidRDefault="00A43AC3" w:rsidP="00987998">
                      <w:pPr>
                        <w:pStyle w:val="2"/>
                        <w:spacing w:line="276" w:lineRule="auto"/>
                        <w:rPr>
                          <w:b w:val="0"/>
                          <w:bCs/>
                          <w:iCs/>
                          <w:sz w:val="48"/>
                          <w:szCs w:val="48"/>
                          <w:highlight w:val="yellow"/>
                        </w:rPr>
                      </w:pPr>
                      <w:bookmarkStart w:id="5236" w:name="_Toc169172456"/>
                      <w:bookmarkStart w:id="5237" w:name="_Toc16917454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236"/>
                      <w:bookmarkEnd w:id="5237"/>
                    </w:p>
                    <w:p w14:paraId="5F0B53E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09F238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422E4F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9B76373" w14:textId="77777777" w:rsidR="00A43AC3" w:rsidRPr="00B1453A" w:rsidRDefault="00A43AC3" w:rsidP="00987998">
                      <w:pPr>
                        <w:jc w:val="center"/>
                        <w:rPr>
                          <w:rFonts w:ascii="Calibri" w:hAnsi="Calibri"/>
                          <w:sz w:val="36"/>
                          <w:szCs w:val="36"/>
                        </w:rPr>
                      </w:pPr>
                    </w:p>
                    <w:p w14:paraId="1B6F0CB2" w14:textId="77777777" w:rsidR="00A43AC3" w:rsidRDefault="00A43AC3" w:rsidP="00987998">
                      <w:pPr>
                        <w:jc w:val="center"/>
                        <w:rPr>
                          <w:rFonts w:ascii="Times New Roman CYR" w:hAnsi="Times New Roman CYR" w:cs="Times New Roman CYR"/>
                          <w:sz w:val="36"/>
                          <w:szCs w:val="36"/>
                        </w:rPr>
                      </w:pPr>
                    </w:p>
                    <w:p w14:paraId="0E46BAF2" w14:textId="77777777" w:rsidR="00A43AC3" w:rsidRDefault="00A43AC3"/>
                    <w:p w14:paraId="4A7E84D2" w14:textId="77777777" w:rsidR="00A43AC3" w:rsidRPr="00630E21" w:rsidRDefault="00A43AC3" w:rsidP="00987998">
                      <w:pPr>
                        <w:pStyle w:val="3"/>
                        <w:spacing w:line="276" w:lineRule="auto"/>
                        <w:rPr>
                          <w:rFonts w:ascii="Times New Roman" w:hAnsi="Times New Roman"/>
                          <w:bCs/>
                          <w:sz w:val="48"/>
                          <w:szCs w:val="48"/>
                        </w:rPr>
                      </w:pPr>
                      <w:bookmarkStart w:id="5238" w:name="_Toc169172457"/>
                      <w:bookmarkStart w:id="5239" w:name="_Toc169174544"/>
                      <w:r w:rsidRPr="00630E21">
                        <w:rPr>
                          <w:rFonts w:ascii="Times New Roman" w:hAnsi="Times New Roman"/>
                          <w:bCs/>
                          <w:sz w:val="48"/>
                          <w:szCs w:val="48"/>
                        </w:rPr>
                        <w:t>ДИПЛОМНА РОБОТА</w:t>
                      </w:r>
                      <w:bookmarkEnd w:id="5238"/>
                      <w:bookmarkEnd w:id="5239"/>
                    </w:p>
                    <w:p w14:paraId="72BA3AE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D72050E" w14:textId="77777777" w:rsidR="00A43AC3" w:rsidRPr="005E3013" w:rsidRDefault="00A43AC3" w:rsidP="00987998">
                      <w:pPr>
                        <w:pStyle w:val="2"/>
                        <w:spacing w:line="276" w:lineRule="auto"/>
                        <w:rPr>
                          <w:b w:val="0"/>
                          <w:bCs/>
                          <w:iCs/>
                          <w:sz w:val="48"/>
                          <w:szCs w:val="48"/>
                          <w:highlight w:val="yellow"/>
                        </w:rPr>
                      </w:pPr>
                      <w:bookmarkStart w:id="5240" w:name="_Toc169172458"/>
                      <w:bookmarkStart w:id="5241" w:name="_Toc16917454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240"/>
                      <w:bookmarkEnd w:id="5241"/>
                    </w:p>
                    <w:p w14:paraId="4A38EE2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51663E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703852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D18537A" w14:textId="77777777" w:rsidR="00A43AC3" w:rsidRPr="00B1453A" w:rsidRDefault="00A43AC3" w:rsidP="00987998">
                      <w:pPr>
                        <w:jc w:val="center"/>
                        <w:rPr>
                          <w:rFonts w:ascii="Calibri" w:hAnsi="Calibri"/>
                          <w:sz w:val="36"/>
                          <w:szCs w:val="36"/>
                        </w:rPr>
                      </w:pPr>
                    </w:p>
                    <w:p w14:paraId="59476A80" w14:textId="77777777" w:rsidR="00A43AC3" w:rsidRDefault="00A43AC3" w:rsidP="00987998">
                      <w:pPr>
                        <w:jc w:val="center"/>
                        <w:rPr>
                          <w:rFonts w:ascii="Times New Roman CYR" w:hAnsi="Times New Roman CYR" w:cs="Times New Roman CYR"/>
                          <w:sz w:val="36"/>
                          <w:szCs w:val="36"/>
                        </w:rPr>
                      </w:pPr>
                    </w:p>
                    <w:p w14:paraId="23CDA205" w14:textId="77777777" w:rsidR="00A43AC3" w:rsidRDefault="00A43AC3"/>
                    <w:p w14:paraId="22CD546A" w14:textId="77777777" w:rsidR="00A43AC3" w:rsidRPr="00630E21" w:rsidRDefault="00A43AC3" w:rsidP="00987998">
                      <w:pPr>
                        <w:pStyle w:val="3"/>
                        <w:spacing w:line="276" w:lineRule="auto"/>
                        <w:rPr>
                          <w:rFonts w:ascii="Times New Roman" w:hAnsi="Times New Roman"/>
                          <w:bCs/>
                          <w:sz w:val="48"/>
                          <w:szCs w:val="48"/>
                        </w:rPr>
                      </w:pPr>
                      <w:bookmarkStart w:id="5242" w:name="_Toc169172459"/>
                      <w:bookmarkStart w:id="5243" w:name="_Toc169174546"/>
                      <w:r w:rsidRPr="00630E21">
                        <w:rPr>
                          <w:rFonts w:ascii="Times New Roman" w:hAnsi="Times New Roman"/>
                          <w:bCs/>
                          <w:sz w:val="48"/>
                          <w:szCs w:val="48"/>
                        </w:rPr>
                        <w:t>ДИПЛОМНА РОБОТА</w:t>
                      </w:r>
                      <w:bookmarkEnd w:id="5242"/>
                      <w:bookmarkEnd w:id="5243"/>
                    </w:p>
                    <w:p w14:paraId="3A2C1BA2"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92CE760" w14:textId="77777777" w:rsidR="00A43AC3" w:rsidRPr="005E3013" w:rsidRDefault="00A43AC3" w:rsidP="00987998">
                      <w:pPr>
                        <w:pStyle w:val="2"/>
                        <w:spacing w:line="276" w:lineRule="auto"/>
                        <w:rPr>
                          <w:b w:val="0"/>
                          <w:bCs/>
                          <w:iCs/>
                          <w:sz w:val="48"/>
                          <w:szCs w:val="48"/>
                          <w:highlight w:val="yellow"/>
                        </w:rPr>
                      </w:pPr>
                      <w:bookmarkStart w:id="5244" w:name="_Toc169172460"/>
                      <w:bookmarkStart w:id="5245" w:name="_Toc16917454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244"/>
                      <w:bookmarkEnd w:id="5245"/>
                    </w:p>
                    <w:p w14:paraId="5AB5195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09981F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C1C6B8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956D351" w14:textId="77777777" w:rsidR="00A43AC3" w:rsidRPr="00B1453A" w:rsidRDefault="00A43AC3" w:rsidP="00987998">
                      <w:pPr>
                        <w:jc w:val="center"/>
                        <w:rPr>
                          <w:rFonts w:ascii="Calibri" w:hAnsi="Calibri"/>
                          <w:sz w:val="36"/>
                          <w:szCs w:val="36"/>
                        </w:rPr>
                      </w:pPr>
                    </w:p>
                    <w:p w14:paraId="12F5B520" w14:textId="77777777" w:rsidR="00A43AC3" w:rsidRDefault="00A43AC3" w:rsidP="00987998">
                      <w:pPr>
                        <w:jc w:val="center"/>
                        <w:rPr>
                          <w:rFonts w:ascii="Times New Roman CYR" w:hAnsi="Times New Roman CYR" w:cs="Times New Roman CYR"/>
                          <w:sz w:val="36"/>
                          <w:szCs w:val="36"/>
                        </w:rPr>
                      </w:pPr>
                    </w:p>
                    <w:p w14:paraId="77325946" w14:textId="77777777" w:rsidR="00A43AC3" w:rsidRDefault="00A43AC3"/>
                    <w:p w14:paraId="6197CBA9" w14:textId="77777777" w:rsidR="00A43AC3" w:rsidRPr="00630E21" w:rsidRDefault="00A43AC3" w:rsidP="00987998">
                      <w:pPr>
                        <w:pStyle w:val="3"/>
                        <w:spacing w:line="276" w:lineRule="auto"/>
                        <w:rPr>
                          <w:rFonts w:ascii="Times New Roman" w:hAnsi="Times New Roman"/>
                          <w:bCs/>
                          <w:sz w:val="48"/>
                          <w:szCs w:val="48"/>
                        </w:rPr>
                      </w:pPr>
                      <w:bookmarkStart w:id="5246" w:name="_Toc169172461"/>
                      <w:bookmarkStart w:id="5247" w:name="_Toc169174548"/>
                      <w:r w:rsidRPr="00630E21">
                        <w:rPr>
                          <w:rFonts w:ascii="Times New Roman" w:hAnsi="Times New Roman"/>
                          <w:bCs/>
                          <w:sz w:val="48"/>
                          <w:szCs w:val="48"/>
                        </w:rPr>
                        <w:t>ДИПЛОМНА РОБОТА</w:t>
                      </w:r>
                      <w:bookmarkEnd w:id="5246"/>
                      <w:bookmarkEnd w:id="5247"/>
                    </w:p>
                    <w:p w14:paraId="176D0EB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DD9CFFA" w14:textId="77777777" w:rsidR="00A43AC3" w:rsidRPr="005E3013" w:rsidRDefault="00A43AC3" w:rsidP="00987998">
                      <w:pPr>
                        <w:pStyle w:val="2"/>
                        <w:spacing w:line="276" w:lineRule="auto"/>
                        <w:rPr>
                          <w:b w:val="0"/>
                          <w:bCs/>
                          <w:iCs/>
                          <w:sz w:val="48"/>
                          <w:szCs w:val="48"/>
                          <w:highlight w:val="yellow"/>
                        </w:rPr>
                      </w:pPr>
                      <w:bookmarkStart w:id="5248" w:name="_Toc169172462"/>
                      <w:bookmarkStart w:id="5249" w:name="_Toc16917454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248"/>
                      <w:bookmarkEnd w:id="5249"/>
                    </w:p>
                    <w:p w14:paraId="380C99B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670D60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1D04D6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F36F183" w14:textId="77777777" w:rsidR="00A43AC3" w:rsidRPr="00B1453A" w:rsidRDefault="00A43AC3" w:rsidP="00987998">
                      <w:pPr>
                        <w:jc w:val="center"/>
                        <w:rPr>
                          <w:rFonts w:ascii="Calibri" w:hAnsi="Calibri"/>
                          <w:sz w:val="36"/>
                          <w:szCs w:val="36"/>
                        </w:rPr>
                      </w:pPr>
                    </w:p>
                    <w:p w14:paraId="29DC2128" w14:textId="77777777" w:rsidR="00A43AC3" w:rsidRDefault="00A43AC3" w:rsidP="00987998">
                      <w:pPr>
                        <w:jc w:val="center"/>
                        <w:rPr>
                          <w:rFonts w:ascii="Times New Roman CYR" w:hAnsi="Times New Roman CYR" w:cs="Times New Roman CYR"/>
                          <w:sz w:val="36"/>
                          <w:szCs w:val="36"/>
                        </w:rPr>
                      </w:pPr>
                    </w:p>
                    <w:p w14:paraId="7CF0CB07" w14:textId="77777777" w:rsidR="00A43AC3" w:rsidRDefault="00A43AC3"/>
                    <w:p w14:paraId="3CA9C108" w14:textId="77777777" w:rsidR="00A43AC3" w:rsidRPr="00630E21" w:rsidRDefault="00A43AC3" w:rsidP="00987998">
                      <w:pPr>
                        <w:pStyle w:val="3"/>
                        <w:spacing w:line="276" w:lineRule="auto"/>
                        <w:rPr>
                          <w:rFonts w:ascii="Times New Roman" w:hAnsi="Times New Roman"/>
                          <w:bCs/>
                          <w:sz w:val="48"/>
                          <w:szCs w:val="48"/>
                        </w:rPr>
                      </w:pPr>
                      <w:bookmarkStart w:id="5250" w:name="_Toc169172463"/>
                      <w:bookmarkStart w:id="5251" w:name="_Toc169174550"/>
                      <w:r w:rsidRPr="00630E21">
                        <w:rPr>
                          <w:rFonts w:ascii="Times New Roman" w:hAnsi="Times New Roman"/>
                          <w:bCs/>
                          <w:sz w:val="48"/>
                          <w:szCs w:val="48"/>
                        </w:rPr>
                        <w:t>ДИПЛОМНА РОБОТА</w:t>
                      </w:r>
                      <w:bookmarkEnd w:id="5250"/>
                      <w:bookmarkEnd w:id="5251"/>
                    </w:p>
                    <w:p w14:paraId="575F228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7BD6279" w14:textId="77777777" w:rsidR="00A43AC3" w:rsidRPr="005E3013" w:rsidRDefault="00A43AC3" w:rsidP="00987998">
                      <w:pPr>
                        <w:pStyle w:val="2"/>
                        <w:spacing w:line="276" w:lineRule="auto"/>
                        <w:rPr>
                          <w:b w:val="0"/>
                          <w:bCs/>
                          <w:iCs/>
                          <w:sz w:val="48"/>
                          <w:szCs w:val="48"/>
                          <w:highlight w:val="yellow"/>
                        </w:rPr>
                      </w:pPr>
                      <w:bookmarkStart w:id="5252" w:name="_Toc169172464"/>
                      <w:bookmarkStart w:id="5253" w:name="_Toc16917455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252"/>
                      <w:bookmarkEnd w:id="5253"/>
                    </w:p>
                    <w:p w14:paraId="3777A15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37530F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1E3591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9DD31B3" w14:textId="77777777" w:rsidR="00A43AC3" w:rsidRPr="00B1453A" w:rsidRDefault="00A43AC3" w:rsidP="00987998">
                      <w:pPr>
                        <w:jc w:val="center"/>
                        <w:rPr>
                          <w:rFonts w:ascii="Calibri" w:hAnsi="Calibri"/>
                          <w:sz w:val="36"/>
                          <w:szCs w:val="36"/>
                        </w:rPr>
                      </w:pPr>
                    </w:p>
                    <w:p w14:paraId="45C88D46" w14:textId="77777777" w:rsidR="00A43AC3" w:rsidRDefault="00A43AC3" w:rsidP="00987998">
                      <w:pPr>
                        <w:jc w:val="center"/>
                        <w:rPr>
                          <w:rFonts w:ascii="Times New Roman CYR" w:hAnsi="Times New Roman CYR" w:cs="Times New Roman CYR"/>
                          <w:sz w:val="36"/>
                          <w:szCs w:val="36"/>
                        </w:rPr>
                      </w:pPr>
                    </w:p>
                    <w:p w14:paraId="39E089D3" w14:textId="77777777" w:rsidR="00A43AC3" w:rsidRDefault="00A43AC3"/>
                    <w:p w14:paraId="761443DB" w14:textId="77777777" w:rsidR="000658DF" w:rsidRPr="003A41B8" w:rsidRDefault="000658DF" w:rsidP="000658DF">
                      <w:pPr>
                        <w:pStyle w:val="3"/>
                        <w:spacing w:line="300" w:lineRule="auto"/>
                        <w:rPr>
                          <w:rFonts w:ascii="Times New Roman CYR" w:hAnsi="Times New Roman CYR"/>
                          <w:i/>
                          <w:iCs/>
                          <w:sz w:val="44"/>
                          <w:szCs w:val="44"/>
                        </w:rPr>
                      </w:pPr>
                      <w:bookmarkStart w:id="5254" w:name="_Toc169172465"/>
                      <w:bookmarkStart w:id="5255" w:name="_Toc169174552"/>
                      <w:r w:rsidRPr="003A41B8">
                        <w:rPr>
                          <w:rFonts w:ascii="Times New Roman CYR" w:hAnsi="Times New Roman CYR"/>
                          <w:i/>
                          <w:iCs/>
                          <w:sz w:val="44"/>
                          <w:szCs w:val="44"/>
                        </w:rPr>
                        <w:t>ДИПЛОМНА РОБОТА БАКАЛАВРА</w:t>
                      </w:r>
                      <w:bookmarkEnd w:id="5254"/>
                      <w:bookmarkEnd w:id="5255"/>
                      <w:r w:rsidRPr="003A41B8">
                        <w:rPr>
                          <w:rFonts w:ascii="Times New Roman CYR" w:hAnsi="Times New Roman CYR"/>
                          <w:i/>
                          <w:iCs/>
                          <w:sz w:val="44"/>
                          <w:szCs w:val="44"/>
                        </w:rPr>
                        <w:t xml:space="preserve"> </w:t>
                      </w:r>
                    </w:p>
                    <w:p w14:paraId="027C3175" w14:textId="77777777" w:rsidR="000658DF" w:rsidRPr="000D3135" w:rsidRDefault="000658DF" w:rsidP="000658DF">
                      <w:pPr>
                        <w:pStyle w:val="2"/>
                        <w:spacing w:line="300" w:lineRule="auto"/>
                        <w:rPr>
                          <w:rFonts w:ascii="Times New Roman CYR" w:hAnsi="Times New Roman CYR"/>
                          <w:b w:val="0"/>
                          <w:sz w:val="44"/>
                          <w:szCs w:val="44"/>
                        </w:rPr>
                      </w:pPr>
                      <w:bookmarkStart w:id="5256" w:name="_Toc169172466"/>
                      <w:bookmarkStart w:id="5257" w:name="_Toc169174553"/>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5256"/>
                      <w:bookmarkEnd w:id="5257"/>
                    </w:p>
                    <w:p w14:paraId="71820395"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23D0602C"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0C0637E7" w14:textId="77777777" w:rsidR="000658DF" w:rsidRPr="000D3135" w:rsidRDefault="000658DF" w:rsidP="000658DF">
                      <w:pPr>
                        <w:spacing w:line="300" w:lineRule="auto"/>
                        <w:jc w:val="center"/>
                        <w:rPr>
                          <w:b/>
                          <w:lang w:val="uk-UA"/>
                        </w:rPr>
                      </w:pPr>
                    </w:p>
                    <w:p w14:paraId="659B4A12"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11757460" w14:textId="77777777" w:rsidR="00A43AC3" w:rsidRPr="00B1453A" w:rsidRDefault="00A43AC3" w:rsidP="00987998">
                      <w:pPr>
                        <w:jc w:val="center"/>
                        <w:rPr>
                          <w:rFonts w:ascii="Calibri" w:hAnsi="Calibri"/>
                          <w:sz w:val="36"/>
                          <w:szCs w:val="36"/>
                        </w:rPr>
                      </w:pPr>
                    </w:p>
                    <w:p w14:paraId="61FE4690" w14:textId="77777777" w:rsidR="00A43AC3" w:rsidRDefault="00A43AC3" w:rsidP="00987998">
                      <w:pPr>
                        <w:jc w:val="center"/>
                        <w:rPr>
                          <w:rFonts w:ascii="Times New Roman CYR" w:hAnsi="Times New Roman CYR" w:cs="Times New Roman CYR"/>
                          <w:sz w:val="36"/>
                          <w:szCs w:val="36"/>
                        </w:rPr>
                      </w:pPr>
                    </w:p>
                    <w:p w14:paraId="72E5EB49" w14:textId="77777777" w:rsidR="00A43AC3" w:rsidRDefault="00A43AC3"/>
                    <w:p w14:paraId="79803BB6" w14:textId="77777777" w:rsidR="00A43AC3" w:rsidRPr="00630E21" w:rsidRDefault="00A43AC3" w:rsidP="00987998">
                      <w:pPr>
                        <w:pStyle w:val="3"/>
                        <w:spacing w:line="276" w:lineRule="auto"/>
                        <w:rPr>
                          <w:rFonts w:ascii="Times New Roman" w:hAnsi="Times New Roman"/>
                          <w:bCs/>
                          <w:sz w:val="48"/>
                          <w:szCs w:val="48"/>
                        </w:rPr>
                      </w:pPr>
                      <w:bookmarkStart w:id="5258" w:name="_Toc169172467"/>
                      <w:bookmarkStart w:id="5259" w:name="_Toc169174554"/>
                      <w:r w:rsidRPr="00630E21">
                        <w:rPr>
                          <w:rFonts w:ascii="Times New Roman" w:hAnsi="Times New Roman"/>
                          <w:bCs/>
                          <w:sz w:val="48"/>
                          <w:szCs w:val="48"/>
                        </w:rPr>
                        <w:t>ДИПЛОМНА РОБОТА</w:t>
                      </w:r>
                      <w:bookmarkEnd w:id="5258"/>
                      <w:bookmarkEnd w:id="5259"/>
                    </w:p>
                    <w:p w14:paraId="477FC06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B054966" w14:textId="77777777" w:rsidR="00A43AC3" w:rsidRPr="005E3013" w:rsidRDefault="00A43AC3" w:rsidP="00987998">
                      <w:pPr>
                        <w:pStyle w:val="2"/>
                        <w:spacing w:line="276" w:lineRule="auto"/>
                        <w:rPr>
                          <w:b w:val="0"/>
                          <w:bCs/>
                          <w:iCs/>
                          <w:sz w:val="48"/>
                          <w:szCs w:val="48"/>
                          <w:highlight w:val="yellow"/>
                        </w:rPr>
                      </w:pPr>
                      <w:bookmarkStart w:id="5260" w:name="_Toc169172468"/>
                      <w:bookmarkStart w:id="5261" w:name="_Toc16917455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260"/>
                      <w:bookmarkEnd w:id="5261"/>
                    </w:p>
                    <w:p w14:paraId="64DD8BF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24E9E1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D14277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93A8F71" w14:textId="77777777" w:rsidR="00A43AC3" w:rsidRPr="00B1453A" w:rsidRDefault="00A43AC3" w:rsidP="00987998">
                      <w:pPr>
                        <w:jc w:val="center"/>
                        <w:rPr>
                          <w:rFonts w:ascii="Calibri" w:hAnsi="Calibri"/>
                          <w:sz w:val="36"/>
                          <w:szCs w:val="36"/>
                        </w:rPr>
                      </w:pPr>
                    </w:p>
                    <w:p w14:paraId="669DB704" w14:textId="77777777" w:rsidR="00A43AC3" w:rsidRDefault="00A43AC3" w:rsidP="00987998">
                      <w:pPr>
                        <w:jc w:val="center"/>
                        <w:rPr>
                          <w:rFonts w:ascii="Times New Roman CYR" w:hAnsi="Times New Roman CYR" w:cs="Times New Roman CYR"/>
                          <w:sz w:val="36"/>
                          <w:szCs w:val="36"/>
                        </w:rPr>
                      </w:pPr>
                    </w:p>
                    <w:p w14:paraId="4B8313E8" w14:textId="77777777" w:rsidR="00A43AC3" w:rsidRDefault="00A43AC3"/>
                    <w:p w14:paraId="7E9F83FE" w14:textId="77777777" w:rsidR="00A43AC3" w:rsidRPr="00630E21" w:rsidRDefault="00A43AC3" w:rsidP="00987998">
                      <w:pPr>
                        <w:pStyle w:val="3"/>
                        <w:spacing w:line="276" w:lineRule="auto"/>
                        <w:rPr>
                          <w:rFonts w:ascii="Times New Roman" w:hAnsi="Times New Roman"/>
                          <w:bCs/>
                          <w:sz w:val="48"/>
                          <w:szCs w:val="48"/>
                        </w:rPr>
                      </w:pPr>
                      <w:bookmarkStart w:id="5262" w:name="_Toc169172469"/>
                      <w:bookmarkStart w:id="5263" w:name="_Toc169174556"/>
                      <w:r w:rsidRPr="00630E21">
                        <w:rPr>
                          <w:rFonts w:ascii="Times New Roman" w:hAnsi="Times New Roman"/>
                          <w:bCs/>
                          <w:sz w:val="48"/>
                          <w:szCs w:val="48"/>
                        </w:rPr>
                        <w:t>ДИПЛОМНА РОБОТА</w:t>
                      </w:r>
                      <w:bookmarkEnd w:id="5262"/>
                      <w:bookmarkEnd w:id="5263"/>
                    </w:p>
                    <w:p w14:paraId="4897A9E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D5CC0ED" w14:textId="77777777" w:rsidR="00A43AC3" w:rsidRPr="005E3013" w:rsidRDefault="00A43AC3" w:rsidP="00987998">
                      <w:pPr>
                        <w:pStyle w:val="2"/>
                        <w:spacing w:line="276" w:lineRule="auto"/>
                        <w:rPr>
                          <w:b w:val="0"/>
                          <w:bCs/>
                          <w:iCs/>
                          <w:sz w:val="48"/>
                          <w:szCs w:val="48"/>
                          <w:highlight w:val="yellow"/>
                        </w:rPr>
                      </w:pPr>
                      <w:bookmarkStart w:id="5264" w:name="_Toc169172470"/>
                      <w:bookmarkStart w:id="5265" w:name="_Toc16917455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264"/>
                      <w:bookmarkEnd w:id="5265"/>
                    </w:p>
                    <w:p w14:paraId="6A623A0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559418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C331B0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FA1A11C" w14:textId="77777777" w:rsidR="00A43AC3" w:rsidRPr="00B1453A" w:rsidRDefault="00A43AC3" w:rsidP="00987998">
                      <w:pPr>
                        <w:jc w:val="center"/>
                        <w:rPr>
                          <w:rFonts w:ascii="Calibri" w:hAnsi="Calibri"/>
                          <w:sz w:val="36"/>
                          <w:szCs w:val="36"/>
                        </w:rPr>
                      </w:pPr>
                    </w:p>
                    <w:p w14:paraId="66AE6B6A" w14:textId="77777777" w:rsidR="00A43AC3" w:rsidRDefault="00A43AC3" w:rsidP="00987998">
                      <w:pPr>
                        <w:jc w:val="center"/>
                        <w:rPr>
                          <w:rFonts w:ascii="Times New Roman CYR" w:hAnsi="Times New Roman CYR" w:cs="Times New Roman CYR"/>
                          <w:sz w:val="36"/>
                          <w:szCs w:val="36"/>
                        </w:rPr>
                      </w:pPr>
                    </w:p>
                    <w:p w14:paraId="4C5B9CD8" w14:textId="77777777" w:rsidR="00A43AC3" w:rsidRDefault="00A43AC3"/>
                    <w:p w14:paraId="719CF46A" w14:textId="77777777" w:rsidR="00A43AC3" w:rsidRPr="00630E21" w:rsidRDefault="00A43AC3" w:rsidP="00987998">
                      <w:pPr>
                        <w:pStyle w:val="3"/>
                        <w:spacing w:line="276" w:lineRule="auto"/>
                        <w:rPr>
                          <w:rFonts w:ascii="Times New Roman" w:hAnsi="Times New Roman"/>
                          <w:bCs/>
                          <w:sz w:val="48"/>
                          <w:szCs w:val="48"/>
                        </w:rPr>
                      </w:pPr>
                      <w:bookmarkStart w:id="5266" w:name="_Toc169172471"/>
                      <w:bookmarkStart w:id="5267" w:name="_Toc169174558"/>
                      <w:r w:rsidRPr="00630E21">
                        <w:rPr>
                          <w:rFonts w:ascii="Times New Roman" w:hAnsi="Times New Roman"/>
                          <w:bCs/>
                          <w:sz w:val="48"/>
                          <w:szCs w:val="48"/>
                        </w:rPr>
                        <w:t>ДИПЛОМНА РОБОТА</w:t>
                      </w:r>
                      <w:bookmarkEnd w:id="5266"/>
                      <w:bookmarkEnd w:id="5267"/>
                    </w:p>
                    <w:p w14:paraId="2D59809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DA61078" w14:textId="77777777" w:rsidR="00A43AC3" w:rsidRPr="005E3013" w:rsidRDefault="00A43AC3" w:rsidP="00987998">
                      <w:pPr>
                        <w:pStyle w:val="2"/>
                        <w:spacing w:line="276" w:lineRule="auto"/>
                        <w:rPr>
                          <w:b w:val="0"/>
                          <w:bCs/>
                          <w:iCs/>
                          <w:sz w:val="48"/>
                          <w:szCs w:val="48"/>
                          <w:highlight w:val="yellow"/>
                        </w:rPr>
                      </w:pPr>
                      <w:bookmarkStart w:id="5268" w:name="_Toc169172472"/>
                      <w:bookmarkStart w:id="5269" w:name="_Toc16917455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268"/>
                      <w:bookmarkEnd w:id="5269"/>
                    </w:p>
                    <w:p w14:paraId="46D2A49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A01C66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125D73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3BEBC8A" w14:textId="77777777" w:rsidR="00A43AC3" w:rsidRPr="00B1453A" w:rsidRDefault="00A43AC3" w:rsidP="00987998">
                      <w:pPr>
                        <w:jc w:val="center"/>
                        <w:rPr>
                          <w:rFonts w:ascii="Calibri" w:hAnsi="Calibri"/>
                          <w:sz w:val="36"/>
                          <w:szCs w:val="36"/>
                        </w:rPr>
                      </w:pPr>
                    </w:p>
                    <w:p w14:paraId="3753C643" w14:textId="77777777" w:rsidR="00A43AC3" w:rsidRDefault="00A43AC3" w:rsidP="00987998">
                      <w:pPr>
                        <w:jc w:val="center"/>
                        <w:rPr>
                          <w:rFonts w:ascii="Times New Roman CYR" w:hAnsi="Times New Roman CYR" w:cs="Times New Roman CYR"/>
                          <w:sz w:val="36"/>
                          <w:szCs w:val="36"/>
                        </w:rPr>
                      </w:pPr>
                    </w:p>
                    <w:p w14:paraId="23E9C0CC" w14:textId="77777777" w:rsidR="00A43AC3" w:rsidRDefault="00A43AC3"/>
                    <w:p w14:paraId="59961E63" w14:textId="77777777" w:rsidR="00A43AC3" w:rsidRPr="00630E21" w:rsidRDefault="00A43AC3" w:rsidP="00987998">
                      <w:pPr>
                        <w:pStyle w:val="3"/>
                        <w:spacing w:line="276" w:lineRule="auto"/>
                        <w:rPr>
                          <w:rFonts w:ascii="Times New Roman" w:hAnsi="Times New Roman"/>
                          <w:bCs/>
                          <w:sz w:val="48"/>
                          <w:szCs w:val="48"/>
                        </w:rPr>
                      </w:pPr>
                      <w:bookmarkStart w:id="5270" w:name="_Toc169172473"/>
                      <w:bookmarkStart w:id="5271" w:name="_Toc169174560"/>
                      <w:r w:rsidRPr="00630E21">
                        <w:rPr>
                          <w:rFonts w:ascii="Times New Roman" w:hAnsi="Times New Roman"/>
                          <w:bCs/>
                          <w:sz w:val="48"/>
                          <w:szCs w:val="48"/>
                        </w:rPr>
                        <w:t>ДИПЛОМНА РОБОТА</w:t>
                      </w:r>
                      <w:bookmarkEnd w:id="5270"/>
                      <w:bookmarkEnd w:id="5271"/>
                    </w:p>
                    <w:p w14:paraId="6F18925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CB39776" w14:textId="77777777" w:rsidR="00A43AC3" w:rsidRPr="005E3013" w:rsidRDefault="00A43AC3" w:rsidP="00987998">
                      <w:pPr>
                        <w:pStyle w:val="2"/>
                        <w:spacing w:line="276" w:lineRule="auto"/>
                        <w:rPr>
                          <w:b w:val="0"/>
                          <w:bCs/>
                          <w:iCs/>
                          <w:sz w:val="48"/>
                          <w:szCs w:val="48"/>
                          <w:highlight w:val="yellow"/>
                        </w:rPr>
                      </w:pPr>
                      <w:bookmarkStart w:id="5272" w:name="_Toc169172474"/>
                      <w:bookmarkStart w:id="5273" w:name="_Toc16917456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272"/>
                      <w:bookmarkEnd w:id="5273"/>
                    </w:p>
                    <w:p w14:paraId="30C63AA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FC4AF4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785CAE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2C5E704" w14:textId="77777777" w:rsidR="00A43AC3" w:rsidRPr="00B1453A" w:rsidRDefault="00A43AC3" w:rsidP="00987998">
                      <w:pPr>
                        <w:jc w:val="center"/>
                        <w:rPr>
                          <w:rFonts w:ascii="Calibri" w:hAnsi="Calibri"/>
                          <w:sz w:val="36"/>
                          <w:szCs w:val="36"/>
                        </w:rPr>
                      </w:pPr>
                    </w:p>
                    <w:p w14:paraId="5D3C8242" w14:textId="77777777" w:rsidR="00A43AC3" w:rsidRDefault="00A43AC3" w:rsidP="00987998">
                      <w:pPr>
                        <w:jc w:val="center"/>
                        <w:rPr>
                          <w:rFonts w:ascii="Times New Roman CYR" w:hAnsi="Times New Roman CYR" w:cs="Times New Roman CYR"/>
                          <w:sz w:val="36"/>
                          <w:szCs w:val="36"/>
                        </w:rPr>
                      </w:pPr>
                    </w:p>
                    <w:p w14:paraId="755DF6D7" w14:textId="77777777" w:rsidR="00A43AC3" w:rsidRDefault="00A43AC3"/>
                    <w:p w14:paraId="30D38048" w14:textId="77777777" w:rsidR="00A43AC3" w:rsidRPr="00630E21" w:rsidRDefault="00A43AC3" w:rsidP="00987998">
                      <w:pPr>
                        <w:pStyle w:val="3"/>
                        <w:spacing w:line="276" w:lineRule="auto"/>
                        <w:rPr>
                          <w:rFonts w:ascii="Times New Roman" w:hAnsi="Times New Roman"/>
                          <w:bCs/>
                          <w:sz w:val="48"/>
                          <w:szCs w:val="48"/>
                        </w:rPr>
                      </w:pPr>
                      <w:bookmarkStart w:id="5274" w:name="_Toc169172475"/>
                      <w:bookmarkStart w:id="5275" w:name="_Toc169174562"/>
                      <w:r w:rsidRPr="00630E21">
                        <w:rPr>
                          <w:rFonts w:ascii="Times New Roman" w:hAnsi="Times New Roman"/>
                          <w:bCs/>
                          <w:sz w:val="48"/>
                          <w:szCs w:val="48"/>
                        </w:rPr>
                        <w:t>ДИПЛОМНА РОБОТА</w:t>
                      </w:r>
                      <w:bookmarkEnd w:id="5274"/>
                      <w:bookmarkEnd w:id="5275"/>
                    </w:p>
                    <w:p w14:paraId="3CED0C7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D0427EA" w14:textId="77777777" w:rsidR="00A43AC3" w:rsidRPr="005E3013" w:rsidRDefault="00A43AC3" w:rsidP="00987998">
                      <w:pPr>
                        <w:pStyle w:val="2"/>
                        <w:spacing w:line="276" w:lineRule="auto"/>
                        <w:rPr>
                          <w:b w:val="0"/>
                          <w:bCs/>
                          <w:iCs/>
                          <w:sz w:val="48"/>
                          <w:szCs w:val="48"/>
                          <w:highlight w:val="yellow"/>
                        </w:rPr>
                      </w:pPr>
                      <w:bookmarkStart w:id="5276" w:name="_Toc169172476"/>
                      <w:bookmarkStart w:id="5277" w:name="_Toc16917456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276"/>
                      <w:bookmarkEnd w:id="5277"/>
                    </w:p>
                    <w:p w14:paraId="537C316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E80C7F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D8500E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27FE559" w14:textId="77777777" w:rsidR="00A43AC3" w:rsidRPr="00B1453A" w:rsidRDefault="00A43AC3" w:rsidP="00987998">
                      <w:pPr>
                        <w:jc w:val="center"/>
                        <w:rPr>
                          <w:rFonts w:ascii="Calibri" w:hAnsi="Calibri"/>
                          <w:sz w:val="36"/>
                          <w:szCs w:val="36"/>
                        </w:rPr>
                      </w:pPr>
                    </w:p>
                    <w:p w14:paraId="3F8E5BDA" w14:textId="77777777" w:rsidR="00A43AC3" w:rsidRDefault="00A43AC3" w:rsidP="00987998">
                      <w:pPr>
                        <w:jc w:val="center"/>
                        <w:rPr>
                          <w:rFonts w:ascii="Times New Roman CYR" w:hAnsi="Times New Roman CYR" w:cs="Times New Roman CYR"/>
                          <w:sz w:val="36"/>
                          <w:szCs w:val="36"/>
                        </w:rPr>
                      </w:pPr>
                    </w:p>
                    <w:p w14:paraId="53668FD6" w14:textId="77777777" w:rsidR="00A43AC3" w:rsidRDefault="00A43AC3"/>
                    <w:p w14:paraId="20A8F630" w14:textId="77777777" w:rsidR="00A43AC3" w:rsidRPr="00630E21" w:rsidRDefault="00A43AC3" w:rsidP="00987998">
                      <w:pPr>
                        <w:pStyle w:val="3"/>
                        <w:spacing w:line="276" w:lineRule="auto"/>
                        <w:rPr>
                          <w:rFonts w:ascii="Times New Roman" w:hAnsi="Times New Roman"/>
                          <w:bCs/>
                          <w:sz w:val="48"/>
                          <w:szCs w:val="48"/>
                        </w:rPr>
                      </w:pPr>
                      <w:bookmarkStart w:id="5278" w:name="_Toc169172477"/>
                      <w:bookmarkStart w:id="5279" w:name="_Toc169174564"/>
                      <w:r w:rsidRPr="00630E21">
                        <w:rPr>
                          <w:rFonts w:ascii="Times New Roman" w:hAnsi="Times New Roman"/>
                          <w:bCs/>
                          <w:sz w:val="48"/>
                          <w:szCs w:val="48"/>
                        </w:rPr>
                        <w:t>ДИПЛОМНА РОБОТА</w:t>
                      </w:r>
                      <w:bookmarkEnd w:id="5278"/>
                      <w:bookmarkEnd w:id="5279"/>
                    </w:p>
                    <w:p w14:paraId="0CF9431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18E9C6C" w14:textId="77777777" w:rsidR="00A43AC3" w:rsidRPr="005E3013" w:rsidRDefault="00A43AC3" w:rsidP="00987998">
                      <w:pPr>
                        <w:pStyle w:val="2"/>
                        <w:spacing w:line="276" w:lineRule="auto"/>
                        <w:rPr>
                          <w:b w:val="0"/>
                          <w:bCs/>
                          <w:iCs/>
                          <w:sz w:val="48"/>
                          <w:szCs w:val="48"/>
                          <w:highlight w:val="yellow"/>
                        </w:rPr>
                      </w:pPr>
                      <w:bookmarkStart w:id="5280" w:name="_Toc169172478"/>
                      <w:bookmarkStart w:id="5281" w:name="_Toc16917456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280"/>
                      <w:bookmarkEnd w:id="5281"/>
                    </w:p>
                    <w:p w14:paraId="6713AC6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8C8FA9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141C47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31B4586" w14:textId="77777777" w:rsidR="00A43AC3" w:rsidRPr="00B1453A" w:rsidRDefault="00A43AC3" w:rsidP="00987998">
                      <w:pPr>
                        <w:jc w:val="center"/>
                        <w:rPr>
                          <w:rFonts w:ascii="Calibri" w:hAnsi="Calibri"/>
                          <w:sz w:val="36"/>
                          <w:szCs w:val="36"/>
                        </w:rPr>
                      </w:pPr>
                    </w:p>
                    <w:p w14:paraId="28471147" w14:textId="77777777" w:rsidR="00A43AC3" w:rsidRDefault="00A43AC3" w:rsidP="00987998">
                      <w:pPr>
                        <w:jc w:val="center"/>
                        <w:rPr>
                          <w:rFonts w:ascii="Times New Roman CYR" w:hAnsi="Times New Roman CYR" w:cs="Times New Roman CYR"/>
                          <w:sz w:val="36"/>
                          <w:szCs w:val="36"/>
                        </w:rPr>
                      </w:pPr>
                    </w:p>
                    <w:p w14:paraId="496EA456" w14:textId="77777777" w:rsidR="00A43AC3" w:rsidRDefault="00A43AC3"/>
                    <w:p w14:paraId="34A36563" w14:textId="77777777" w:rsidR="00A43AC3" w:rsidRPr="00630E21" w:rsidRDefault="00A43AC3" w:rsidP="00987998">
                      <w:pPr>
                        <w:pStyle w:val="3"/>
                        <w:spacing w:line="276" w:lineRule="auto"/>
                        <w:rPr>
                          <w:rFonts w:ascii="Times New Roman" w:hAnsi="Times New Roman"/>
                          <w:bCs/>
                          <w:sz w:val="48"/>
                          <w:szCs w:val="48"/>
                        </w:rPr>
                      </w:pPr>
                      <w:bookmarkStart w:id="5282" w:name="_Toc169172479"/>
                      <w:bookmarkStart w:id="5283" w:name="_Toc169174566"/>
                      <w:r w:rsidRPr="00630E21">
                        <w:rPr>
                          <w:rFonts w:ascii="Times New Roman" w:hAnsi="Times New Roman"/>
                          <w:bCs/>
                          <w:sz w:val="48"/>
                          <w:szCs w:val="48"/>
                        </w:rPr>
                        <w:t>ДИПЛОМНА РОБОТА</w:t>
                      </w:r>
                      <w:bookmarkEnd w:id="5282"/>
                      <w:bookmarkEnd w:id="5283"/>
                    </w:p>
                    <w:p w14:paraId="7B75614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120CFBB" w14:textId="77777777" w:rsidR="00A43AC3" w:rsidRPr="005E3013" w:rsidRDefault="00A43AC3" w:rsidP="00987998">
                      <w:pPr>
                        <w:pStyle w:val="2"/>
                        <w:spacing w:line="276" w:lineRule="auto"/>
                        <w:rPr>
                          <w:b w:val="0"/>
                          <w:bCs/>
                          <w:iCs/>
                          <w:sz w:val="48"/>
                          <w:szCs w:val="48"/>
                          <w:highlight w:val="yellow"/>
                        </w:rPr>
                      </w:pPr>
                      <w:bookmarkStart w:id="5284" w:name="_Toc169172480"/>
                      <w:bookmarkStart w:id="5285" w:name="_Toc16917456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284"/>
                      <w:bookmarkEnd w:id="5285"/>
                    </w:p>
                    <w:p w14:paraId="42CE1FF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8ACF0D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DA0451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8876D3B" w14:textId="77777777" w:rsidR="00A43AC3" w:rsidRPr="00B1453A" w:rsidRDefault="00A43AC3" w:rsidP="00987998">
                      <w:pPr>
                        <w:jc w:val="center"/>
                        <w:rPr>
                          <w:rFonts w:ascii="Calibri" w:hAnsi="Calibri"/>
                          <w:sz w:val="36"/>
                          <w:szCs w:val="36"/>
                        </w:rPr>
                      </w:pPr>
                    </w:p>
                    <w:p w14:paraId="6E763D28" w14:textId="77777777" w:rsidR="00A43AC3" w:rsidRDefault="00A43AC3" w:rsidP="00987998">
                      <w:pPr>
                        <w:jc w:val="center"/>
                        <w:rPr>
                          <w:rFonts w:ascii="Times New Roman CYR" w:hAnsi="Times New Roman CYR" w:cs="Times New Roman CYR"/>
                          <w:sz w:val="36"/>
                          <w:szCs w:val="36"/>
                        </w:rPr>
                      </w:pPr>
                    </w:p>
                    <w:p w14:paraId="491527BC" w14:textId="77777777" w:rsidR="00A43AC3" w:rsidRDefault="00A43AC3"/>
                    <w:p w14:paraId="4BA2290B" w14:textId="77777777" w:rsidR="000658DF" w:rsidRPr="003A41B8" w:rsidRDefault="000658DF" w:rsidP="000658DF">
                      <w:pPr>
                        <w:pStyle w:val="3"/>
                        <w:spacing w:line="300" w:lineRule="auto"/>
                        <w:rPr>
                          <w:rFonts w:ascii="Times New Roman CYR" w:hAnsi="Times New Roman CYR"/>
                          <w:i/>
                          <w:iCs/>
                          <w:sz w:val="44"/>
                          <w:szCs w:val="44"/>
                        </w:rPr>
                      </w:pPr>
                      <w:bookmarkStart w:id="5286" w:name="_Toc169172481"/>
                      <w:bookmarkStart w:id="5287" w:name="_Toc169174568"/>
                      <w:r w:rsidRPr="003A41B8">
                        <w:rPr>
                          <w:rFonts w:ascii="Times New Roman CYR" w:hAnsi="Times New Roman CYR"/>
                          <w:i/>
                          <w:iCs/>
                          <w:sz w:val="44"/>
                          <w:szCs w:val="44"/>
                        </w:rPr>
                        <w:t>ДИПЛОМНА РОБОТА БАКАЛАВРА</w:t>
                      </w:r>
                      <w:bookmarkEnd w:id="5286"/>
                      <w:bookmarkEnd w:id="5287"/>
                      <w:r w:rsidRPr="003A41B8">
                        <w:rPr>
                          <w:rFonts w:ascii="Times New Roman CYR" w:hAnsi="Times New Roman CYR"/>
                          <w:i/>
                          <w:iCs/>
                          <w:sz w:val="44"/>
                          <w:szCs w:val="44"/>
                        </w:rPr>
                        <w:t xml:space="preserve"> </w:t>
                      </w:r>
                    </w:p>
                    <w:p w14:paraId="270D6B5B" w14:textId="77777777" w:rsidR="000658DF" w:rsidRPr="000D3135" w:rsidRDefault="000658DF" w:rsidP="000658DF">
                      <w:pPr>
                        <w:pStyle w:val="2"/>
                        <w:spacing w:line="300" w:lineRule="auto"/>
                        <w:rPr>
                          <w:rFonts w:ascii="Times New Roman CYR" w:hAnsi="Times New Roman CYR"/>
                          <w:b w:val="0"/>
                          <w:sz w:val="44"/>
                          <w:szCs w:val="44"/>
                        </w:rPr>
                      </w:pPr>
                      <w:bookmarkStart w:id="5288" w:name="_Toc169172482"/>
                      <w:bookmarkStart w:id="5289" w:name="_Toc169174569"/>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5288"/>
                      <w:bookmarkEnd w:id="5289"/>
                    </w:p>
                    <w:p w14:paraId="48DC4C2A"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4662B363"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5388A56B" w14:textId="77777777" w:rsidR="000658DF" w:rsidRPr="000D3135" w:rsidRDefault="000658DF" w:rsidP="000658DF">
                      <w:pPr>
                        <w:spacing w:line="300" w:lineRule="auto"/>
                        <w:jc w:val="center"/>
                        <w:rPr>
                          <w:b/>
                          <w:lang w:val="uk-UA"/>
                        </w:rPr>
                      </w:pPr>
                    </w:p>
                    <w:p w14:paraId="3C3EEC83"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550433FB" w14:textId="77777777" w:rsidR="00A43AC3" w:rsidRPr="00B1453A" w:rsidRDefault="00A43AC3" w:rsidP="00987998">
                      <w:pPr>
                        <w:jc w:val="center"/>
                        <w:rPr>
                          <w:rFonts w:ascii="Calibri" w:hAnsi="Calibri"/>
                          <w:sz w:val="36"/>
                          <w:szCs w:val="36"/>
                        </w:rPr>
                      </w:pPr>
                    </w:p>
                    <w:p w14:paraId="1D4B0E96" w14:textId="77777777" w:rsidR="00A43AC3" w:rsidRDefault="00A43AC3" w:rsidP="00987998">
                      <w:pPr>
                        <w:jc w:val="center"/>
                        <w:rPr>
                          <w:rFonts w:ascii="Times New Roman CYR" w:hAnsi="Times New Roman CYR" w:cs="Times New Roman CYR"/>
                          <w:sz w:val="36"/>
                          <w:szCs w:val="36"/>
                        </w:rPr>
                      </w:pPr>
                    </w:p>
                    <w:p w14:paraId="637B4145" w14:textId="77777777" w:rsidR="00A43AC3" w:rsidRDefault="00A43AC3"/>
                    <w:p w14:paraId="0A83D76D" w14:textId="77777777" w:rsidR="00A43AC3" w:rsidRPr="00630E21" w:rsidRDefault="00A43AC3" w:rsidP="00987998">
                      <w:pPr>
                        <w:pStyle w:val="3"/>
                        <w:spacing w:line="276" w:lineRule="auto"/>
                        <w:rPr>
                          <w:rFonts w:ascii="Times New Roman" w:hAnsi="Times New Roman"/>
                          <w:bCs/>
                          <w:sz w:val="48"/>
                          <w:szCs w:val="48"/>
                        </w:rPr>
                      </w:pPr>
                      <w:bookmarkStart w:id="5290" w:name="_Toc169172483"/>
                      <w:bookmarkStart w:id="5291" w:name="_Toc169174570"/>
                      <w:r w:rsidRPr="00630E21">
                        <w:rPr>
                          <w:rFonts w:ascii="Times New Roman" w:hAnsi="Times New Roman"/>
                          <w:bCs/>
                          <w:sz w:val="48"/>
                          <w:szCs w:val="48"/>
                        </w:rPr>
                        <w:t>ДИПЛОМНА РОБОТА</w:t>
                      </w:r>
                      <w:bookmarkEnd w:id="5290"/>
                      <w:bookmarkEnd w:id="5291"/>
                    </w:p>
                    <w:p w14:paraId="7EEC1E8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35C0825" w14:textId="77777777" w:rsidR="00A43AC3" w:rsidRPr="005E3013" w:rsidRDefault="00A43AC3" w:rsidP="00987998">
                      <w:pPr>
                        <w:pStyle w:val="2"/>
                        <w:spacing w:line="276" w:lineRule="auto"/>
                        <w:rPr>
                          <w:b w:val="0"/>
                          <w:bCs/>
                          <w:iCs/>
                          <w:sz w:val="48"/>
                          <w:szCs w:val="48"/>
                          <w:highlight w:val="yellow"/>
                        </w:rPr>
                      </w:pPr>
                      <w:bookmarkStart w:id="5292" w:name="_Toc169172484"/>
                      <w:bookmarkStart w:id="5293" w:name="_Toc16917457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292"/>
                      <w:bookmarkEnd w:id="5293"/>
                    </w:p>
                    <w:p w14:paraId="3CB14AE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89298F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B0325E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2D1F798" w14:textId="77777777" w:rsidR="00A43AC3" w:rsidRPr="00B1453A" w:rsidRDefault="00A43AC3" w:rsidP="00987998">
                      <w:pPr>
                        <w:jc w:val="center"/>
                        <w:rPr>
                          <w:rFonts w:ascii="Calibri" w:hAnsi="Calibri"/>
                          <w:sz w:val="36"/>
                          <w:szCs w:val="36"/>
                        </w:rPr>
                      </w:pPr>
                    </w:p>
                    <w:p w14:paraId="3C14528B" w14:textId="77777777" w:rsidR="00A43AC3" w:rsidRDefault="00A43AC3" w:rsidP="00987998">
                      <w:pPr>
                        <w:jc w:val="center"/>
                        <w:rPr>
                          <w:rFonts w:ascii="Times New Roman CYR" w:hAnsi="Times New Roman CYR" w:cs="Times New Roman CYR"/>
                          <w:sz w:val="36"/>
                          <w:szCs w:val="36"/>
                        </w:rPr>
                      </w:pPr>
                    </w:p>
                    <w:p w14:paraId="72AF6D8B" w14:textId="77777777" w:rsidR="00A43AC3" w:rsidRDefault="00A43AC3"/>
                    <w:p w14:paraId="4F0A5F89" w14:textId="77777777" w:rsidR="00A43AC3" w:rsidRPr="00630E21" w:rsidRDefault="00A43AC3" w:rsidP="00987998">
                      <w:pPr>
                        <w:pStyle w:val="3"/>
                        <w:spacing w:line="276" w:lineRule="auto"/>
                        <w:rPr>
                          <w:rFonts w:ascii="Times New Roman" w:hAnsi="Times New Roman"/>
                          <w:bCs/>
                          <w:sz w:val="48"/>
                          <w:szCs w:val="48"/>
                        </w:rPr>
                      </w:pPr>
                      <w:bookmarkStart w:id="5294" w:name="_Toc169172485"/>
                      <w:bookmarkStart w:id="5295" w:name="_Toc169174572"/>
                      <w:r w:rsidRPr="00630E21">
                        <w:rPr>
                          <w:rFonts w:ascii="Times New Roman" w:hAnsi="Times New Roman"/>
                          <w:bCs/>
                          <w:sz w:val="48"/>
                          <w:szCs w:val="48"/>
                        </w:rPr>
                        <w:t>ДИПЛОМНА РОБОТА</w:t>
                      </w:r>
                      <w:bookmarkEnd w:id="5294"/>
                      <w:bookmarkEnd w:id="5295"/>
                    </w:p>
                    <w:p w14:paraId="5BFFF64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59867D4" w14:textId="77777777" w:rsidR="00A43AC3" w:rsidRPr="005E3013" w:rsidRDefault="00A43AC3" w:rsidP="00987998">
                      <w:pPr>
                        <w:pStyle w:val="2"/>
                        <w:spacing w:line="276" w:lineRule="auto"/>
                        <w:rPr>
                          <w:b w:val="0"/>
                          <w:bCs/>
                          <w:iCs/>
                          <w:sz w:val="48"/>
                          <w:szCs w:val="48"/>
                          <w:highlight w:val="yellow"/>
                        </w:rPr>
                      </w:pPr>
                      <w:bookmarkStart w:id="5296" w:name="_Toc169172486"/>
                      <w:bookmarkStart w:id="5297" w:name="_Toc16917457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296"/>
                      <w:bookmarkEnd w:id="5297"/>
                    </w:p>
                    <w:p w14:paraId="42D3D58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3B4828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EFF412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172D759" w14:textId="77777777" w:rsidR="00A43AC3" w:rsidRPr="00B1453A" w:rsidRDefault="00A43AC3" w:rsidP="00987998">
                      <w:pPr>
                        <w:jc w:val="center"/>
                        <w:rPr>
                          <w:rFonts w:ascii="Calibri" w:hAnsi="Calibri"/>
                          <w:sz w:val="36"/>
                          <w:szCs w:val="36"/>
                        </w:rPr>
                      </w:pPr>
                    </w:p>
                    <w:p w14:paraId="1DBC3FEF" w14:textId="77777777" w:rsidR="00A43AC3" w:rsidRDefault="00A43AC3" w:rsidP="00987998">
                      <w:pPr>
                        <w:jc w:val="center"/>
                        <w:rPr>
                          <w:rFonts w:ascii="Times New Roman CYR" w:hAnsi="Times New Roman CYR" w:cs="Times New Roman CYR"/>
                          <w:sz w:val="36"/>
                          <w:szCs w:val="36"/>
                        </w:rPr>
                      </w:pPr>
                    </w:p>
                    <w:p w14:paraId="59ED7C0E" w14:textId="77777777" w:rsidR="00A43AC3" w:rsidRDefault="00A43AC3"/>
                    <w:p w14:paraId="06BD02D3" w14:textId="77777777" w:rsidR="00A43AC3" w:rsidRPr="00630E21" w:rsidRDefault="00A43AC3" w:rsidP="00987998">
                      <w:pPr>
                        <w:pStyle w:val="3"/>
                        <w:spacing w:line="276" w:lineRule="auto"/>
                        <w:rPr>
                          <w:rFonts w:ascii="Times New Roman" w:hAnsi="Times New Roman"/>
                          <w:bCs/>
                          <w:sz w:val="48"/>
                          <w:szCs w:val="48"/>
                        </w:rPr>
                      </w:pPr>
                      <w:bookmarkStart w:id="5298" w:name="_Toc169172487"/>
                      <w:bookmarkStart w:id="5299" w:name="_Toc169174574"/>
                      <w:r w:rsidRPr="00630E21">
                        <w:rPr>
                          <w:rFonts w:ascii="Times New Roman" w:hAnsi="Times New Roman"/>
                          <w:bCs/>
                          <w:sz w:val="48"/>
                          <w:szCs w:val="48"/>
                        </w:rPr>
                        <w:t>ДИПЛОМНА РОБОТА</w:t>
                      </w:r>
                      <w:bookmarkEnd w:id="5298"/>
                      <w:bookmarkEnd w:id="5299"/>
                    </w:p>
                    <w:p w14:paraId="1C22150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28E3045" w14:textId="77777777" w:rsidR="00A43AC3" w:rsidRPr="005E3013" w:rsidRDefault="00A43AC3" w:rsidP="00987998">
                      <w:pPr>
                        <w:pStyle w:val="2"/>
                        <w:spacing w:line="276" w:lineRule="auto"/>
                        <w:rPr>
                          <w:b w:val="0"/>
                          <w:bCs/>
                          <w:iCs/>
                          <w:sz w:val="48"/>
                          <w:szCs w:val="48"/>
                          <w:highlight w:val="yellow"/>
                        </w:rPr>
                      </w:pPr>
                      <w:bookmarkStart w:id="5300" w:name="_Toc169172488"/>
                      <w:bookmarkStart w:id="5301" w:name="_Toc16917457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300"/>
                      <w:bookmarkEnd w:id="5301"/>
                    </w:p>
                    <w:p w14:paraId="03DEA8C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FFD886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C65998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0C0856C" w14:textId="77777777" w:rsidR="00A43AC3" w:rsidRPr="00B1453A" w:rsidRDefault="00A43AC3" w:rsidP="00987998">
                      <w:pPr>
                        <w:jc w:val="center"/>
                        <w:rPr>
                          <w:rFonts w:ascii="Calibri" w:hAnsi="Calibri"/>
                          <w:sz w:val="36"/>
                          <w:szCs w:val="36"/>
                        </w:rPr>
                      </w:pPr>
                    </w:p>
                    <w:p w14:paraId="64CB59D9" w14:textId="77777777" w:rsidR="00A43AC3" w:rsidRDefault="00A43AC3" w:rsidP="00987998">
                      <w:pPr>
                        <w:jc w:val="center"/>
                        <w:rPr>
                          <w:rFonts w:ascii="Times New Roman CYR" w:hAnsi="Times New Roman CYR" w:cs="Times New Roman CYR"/>
                          <w:sz w:val="36"/>
                          <w:szCs w:val="36"/>
                        </w:rPr>
                      </w:pPr>
                    </w:p>
                    <w:p w14:paraId="6842BCF6" w14:textId="77777777" w:rsidR="00A43AC3" w:rsidRDefault="00A43AC3"/>
                    <w:p w14:paraId="63580F1E" w14:textId="77777777" w:rsidR="00A43AC3" w:rsidRPr="00630E21" w:rsidRDefault="00A43AC3" w:rsidP="00987998">
                      <w:pPr>
                        <w:pStyle w:val="3"/>
                        <w:spacing w:line="276" w:lineRule="auto"/>
                        <w:rPr>
                          <w:rFonts w:ascii="Times New Roman" w:hAnsi="Times New Roman"/>
                          <w:bCs/>
                          <w:sz w:val="48"/>
                          <w:szCs w:val="48"/>
                        </w:rPr>
                      </w:pPr>
                      <w:bookmarkStart w:id="5302" w:name="_Toc169172489"/>
                      <w:bookmarkStart w:id="5303" w:name="_Toc169174576"/>
                      <w:r w:rsidRPr="00630E21">
                        <w:rPr>
                          <w:rFonts w:ascii="Times New Roman" w:hAnsi="Times New Roman"/>
                          <w:bCs/>
                          <w:sz w:val="48"/>
                          <w:szCs w:val="48"/>
                        </w:rPr>
                        <w:t>ДИПЛОМНА РОБОТА</w:t>
                      </w:r>
                      <w:bookmarkEnd w:id="5302"/>
                      <w:bookmarkEnd w:id="5303"/>
                    </w:p>
                    <w:p w14:paraId="4448E55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B93F71A" w14:textId="77777777" w:rsidR="00A43AC3" w:rsidRPr="005E3013" w:rsidRDefault="00A43AC3" w:rsidP="00987998">
                      <w:pPr>
                        <w:pStyle w:val="2"/>
                        <w:spacing w:line="276" w:lineRule="auto"/>
                        <w:rPr>
                          <w:b w:val="0"/>
                          <w:bCs/>
                          <w:iCs/>
                          <w:sz w:val="48"/>
                          <w:szCs w:val="48"/>
                          <w:highlight w:val="yellow"/>
                        </w:rPr>
                      </w:pPr>
                      <w:bookmarkStart w:id="5304" w:name="_Toc169172490"/>
                      <w:bookmarkStart w:id="5305" w:name="_Toc16917457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304"/>
                      <w:bookmarkEnd w:id="5305"/>
                    </w:p>
                    <w:p w14:paraId="367B83E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B7F03A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2BB673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A72C0FB" w14:textId="77777777" w:rsidR="00A43AC3" w:rsidRPr="00B1453A" w:rsidRDefault="00A43AC3" w:rsidP="00987998">
                      <w:pPr>
                        <w:jc w:val="center"/>
                        <w:rPr>
                          <w:rFonts w:ascii="Calibri" w:hAnsi="Calibri"/>
                          <w:sz w:val="36"/>
                          <w:szCs w:val="36"/>
                        </w:rPr>
                      </w:pPr>
                    </w:p>
                    <w:p w14:paraId="5F623286" w14:textId="77777777" w:rsidR="00A43AC3" w:rsidRDefault="00A43AC3" w:rsidP="00987998">
                      <w:pPr>
                        <w:jc w:val="center"/>
                        <w:rPr>
                          <w:rFonts w:ascii="Times New Roman CYR" w:hAnsi="Times New Roman CYR" w:cs="Times New Roman CYR"/>
                          <w:sz w:val="36"/>
                          <w:szCs w:val="36"/>
                        </w:rPr>
                      </w:pPr>
                    </w:p>
                    <w:p w14:paraId="55393A9C" w14:textId="77777777" w:rsidR="00A43AC3" w:rsidRDefault="00A43AC3"/>
                    <w:p w14:paraId="0F8A5D26" w14:textId="77777777" w:rsidR="00A43AC3" w:rsidRPr="00630E21" w:rsidRDefault="00A43AC3" w:rsidP="00987998">
                      <w:pPr>
                        <w:pStyle w:val="3"/>
                        <w:spacing w:line="276" w:lineRule="auto"/>
                        <w:rPr>
                          <w:rFonts w:ascii="Times New Roman" w:hAnsi="Times New Roman"/>
                          <w:bCs/>
                          <w:sz w:val="48"/>
                          <w:szCs w:val="48"/>
                        </w:rPr>
                      </w:pPr>
                      <w:bookmarkStart w:id="5306" w:name="_Toc169172491"/>
                      <w:bookmarkStart w:id="5307" w:name="_Toc169174578"/>
                      <w:r w:rsidRPr="00630E21">
                        <w:rPr>
                          <w:rFonts w:ascii="Times New Roman" w:hAnsi="Times New Roman"/>
                          <w:bCs/>
                          <w:sz w:val="48"/>
                          <w:szCs w:val="48"/>
                        </w:rPr>
                        <w:t>ДИПЛОМНА РОБОТА</w:t>
                      </w:r>
                      <w:bookmarkEnd w:id="5306"/>
                      <w:bookmarkEnd w:id="5307"/>
                    </w:p>
                    <w:p w14:paraId="4A24328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9B42A74" w14:textId="77777777" w:rsidR="00A43AC3" w:rsidRPr="005E3013" w:rsidRDefault="00A43AC3" w:rsidP="00987998">
                      <w:pPr>
                        <w:pStyle w:val="2"/>
                        <w:spacing w:line="276" w:lineRule="auto"/>
                        <w:rPr>
                          <w:b w:val="0"/>
                          <w:bCs/>
                          <w:iCs/>
                          <w:sz w:val="48"/>
                          <w:szCs w:val="48"/>
                          <w:highlight w:val="yellow"/>
                        </w:rPr>
                      </w:pPr>
                      <w:bookmarkStart w:id="5308" w:name="_Toc169172492"/>
                      <w:bookmarkStart w:id="5309" w:name="_Toc16917457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308"/>
                      <w:bookmarkEnd w:id="5309"/>
                    </w:p>
                    <w:p w14:paraId="3FCD9F2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E603E9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D4D038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E8C9353" w14:textId="77777777" w:rsidR="00A43AC3" w:rsidRPr="00B1453A" w:rsidRDefault="00A43AC3" w:rsidP="00987998">
                      <w:pPr>
                        <w:jc w:val="center"/>
                        <w:rPr>
                          <w:rFonts w:ascii="Calibri" w:hAnsi="Calibri"/>
                          <w:sz w:val="36"/>
                          <w:szCs w:val="36"/>
                        </w:rPr>
                      </w:pPr>
                    </w:p>
                    <w:p w14:paraId="21FCD615" w14:textId="77777777" w:rsidR="00A43AC3" w:rsidRDefault="00A43AC3" w:rsidP="00987998">
                      <w:pPr>
                        <w:jc w:val="center"/>
                        <w:rPr>
                          <w:rFonts w:ascii="Times New Roman CYR" w:hAnsi="Times New Roman CYR" w:cs="Times New Roman CYR"/>
                          <w:sz w:val="36"/>
                          <w:szCs w:val="36"/>
                        </w:rPr>
                      </w:pPr>
                    </w:p>
                    <w:p w14:paraId="7BADB213" w14:textId="77777777" w:rsidR="00A43AC3" w:rsidRDefault="00A43AC3"/>
                    <w:p w14:paraId="519589EC" w14:textId="77777777" w:rsidR="00A43AC3" w:rsidRPr="00630E21" w:rsidRDefault="00A43AC3" w:rsidP="00987998">
                      <w:pPr>
                        <w:pStyle w:val="3"/>
                        <w:spacing w:line="276" w:lineRule="auto"/>
                        <w:rPr>
                          <w:rFonts w:ascii="Times New Roman" w:hAnsi="Times New Roman"/>
                          <w:bCs/>
                          <w:sz w:val="48"/>
                          <w:szCs w:val="48"/>
                        </w:rPr>
                      </w:pPr>
                      <w:bookmarkStart w:id="5310" w:name="_Toc169172493"/>
                      <w:bookmarkStart w:id="5311" w:name="_Toc169174580"/>
                      <w:r w:rsidRPr="00630E21">
                        <w:rPr>
                          <w:rFonts w:ascii="Times New Roman" w:hAnsi="Times New Roman"/>
                          <w:bCs/>
                          <w:sz w:val="48"/>
                          <w:szCs w:val="48"/>
                        </w:rPr>
                        <w:t>ДИПЛОМНА РОБОТА</w:t>
                      </w:r>
                      <w:bookmarkEnd w:id="5310"/>
                      <w:bookmarkEnd w:id="5311"/>
                    </w:p>
                    <w:p w14:paraId="70D908D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135CFDD" w14:textId="77777777" w:rsidR="00A43AC3" w:rsidRPr="005E3013" w:rsidRDefault="00A43AC3" w:rsidP="00987998">
                      <w:pPr>
                        <w:pStyle w:val="2"/>
                        <w:spacing w:line="276" w:lineRule="auto"/>
                        <w:rPr>
                          <w:b w:val="0"/>
                          <w:bCs/>
                          <w:iCs/>
                          <w:sz w:val="48"/>
                          <w:szCs w:val="48"/>
                          <w:highlight w:val="yellow"/>
                        </w:rPr>
                      </w:pPr>
                      <w:bookmarkStart w:id="5312" w:name="_Toc169172494"/>
                      <w:bookmarkStart w:id="5313" w:name="_Toc16917458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312"/>
                      <w:bookmarkEnd w:id="5313"/>
                    </w:p>
                    <w:p w14:paraId="1874398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DCF237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E90740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6BF3A29" w14:textId="77777777" w:rsidR="00A43AC3" w:rsidRPr="00B1453A" w:rsidRDefault="00A43AC3" w:rsidP="00987998">
                      <w:pPr>
                        <w:jc w:val="center"/>
                        <w:rPr>
                          <w:rFonts w:ascii="Calibri" w:hAnsi="Calibri"/>
                          <w:sz w:val="36"/>
                          <w:szCs w:val="36"/>
                        </w:rPr>
                      </w:pPr>
                    </w:p>
                    <w:p w14:paraId="4126EAAC" w14:textId="77777777" w:rsidR="00A43AC3" w:rsidRDefault="00A43AC3" w:rsidP="00987998">
                      <w:pPr>
                        <w:jc w:val="center"/>
                        <w:rPr>
                          <w:rFonts w:ascii="Times New Roman CYR" w:hAnsi="Times New Roman CYR" w:cs="Times New Roman CYR"/>
                          <w:sz w:val="36"/>
                          <w:szCs w:val="36"/>
                        </w:rPr>
                      </w:pPr>
                    </w:p>
                    <w:p w14:paraId="0D058FAB" w14:textId="77777777" w:rsidR="00A43AC3" w:rsidRDefault="00A43AC3"/>
                    <w:p w14:paraId="29655C07" w14:textId="77777777" w:rsidR="00A43AC3" w:rsidRPr="00630E21" w:rsidRDefault="00A43AC3" w:rsidP="00987998">
                      <w:pPr>
                        <w:pStyle w:val="3"/>
                        <w:spacing w:line="276" w:lineRule="auto"/>
                        <w:rPr>
                          <w:rFonts w:ascii="Times New Roman" w:hAnsi="Times New Roman"/>
                          <w:bCs/>
                          <w:sz w:val="48"/>
                          <w:szCs w:val="48"/>
                        </w:rPr>
                      </w:pPr>
                      <w:bookmarkStart w:id="5314" w:name="_Toc169172495"/>
                      <w:bookmarkStart w:id="5315" w:name="_Toc169174582"/>
                      <w:r w:rsidRPr="00630E21">
                        <w:rPr>
                          <w:rFonts w:ascii="Times New Roman" w:hAnsi="Times New Roman"/>
                          <w:bCs/>
                          <w:sz w:val="48"/>
                          <w:szCs w:val="48"/>
                        </w:rPr>
                        <w:t>ДИПЛОМНА РОБОТА</w:t>
                      </w:r>
                      <w:bookmarkEnd w:id="5314"/>
                      <w:bookmarkEnd w:id="5315"/>
                    </w:p>
                    <w:p w14:paraId="3088484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7493CBB" w14:textId="77777777" w:rsidR="00A43AC3" w:rsidRPr="005E3013" w:rsidRDefault="00A43AC3" w:rsidP="00987998">
                      <w:pPr>
                        <w:pStyle w:val="2"/>
                        <w:spacing w:line="276" w:lineRule="auto"/>
                        <w:rPr>
                          <w:b w:val="0"/>
                          <w:bCs/>
                          <w:iCs/>
                          <w:sz w:val="48"/>
                          <w:szCs w:val="48"/>
                          <w:highlight w:val="yellow"/>
                        </w:rPr>
                      </w:pPr>
                      <w:bookmarkStart w:id="5316" w:name="_Toc169172496"/>
                      <w:bookmarkStart w:id="5317" w:name="_Toc16917458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316"/>
                      <w:bookmarkEnd w:id="5317"/>
                    </w:p>
                    <w:p w14:paraId="4FABBE9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ABB1C4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7392BA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74BBD24" w14:textId="77777777" w:rsidR="00A43AC3" w:rsidRPr="00B1453A" w:rsidRDefault="00A43AC3" w:rsidP="00987998">
                      <w:pPr>
                        <w:jc w:val="center"/>
                        <w:rPr>
                          <w:rFonts w:ascii="Calibri" w:hAnsi="Calibri"/>
                          <w:sz w:val="36"/>
                          <w:szCs w:val="36"/>
                        </w:rPr>
                      </w:pPr>
                    </w:p>
                    <w:p w14:paraId="2FA3FF5F" w14:textId="77777777" w:rsidR="00A43AC3" w:rsidRDefault="00A43AC3" w:rsidP="00987998">
                      <w:pPr>
                        <w:jc w:val="center"/>
                        <w:rPr>
                          <w:rFonts w:ascii="Times New Roman CYR" w:hAnsi="Times New Roman CYR" w:cs="Times New Roman CYR"/>
                          <w:sz w:val="36"/>
                          <w:szCs w:val="36"/>
                        </w:rPr>
                      </w:pPr>
                    </w:p>
                    <w:p w14:paraId="4188AB90" w14:textId="77777777" w:rsidR="00A43AC3" w:rsidRDefault="00A43AC3"/>
                    <w:p w14:paraId="332A9B2A" w14:textId="77777777" w:rsidR="000658DF" w:rsidRPr="003A41B8" w:rsidRDefault="000658DF" w:rsidP="000658DF">
                      <w:pPr>
                        <w:pStyle w:val="3"/>
                        <w:spacing w:line="300" w:lineRule="auto"/>
                        <w:rPr>
                          <w:rFonts w:ascii="Times New Roman CYR" w:hAnsi="Times New Roman CYR"/>
                          <w:i/>
                          <w:iCs/>
                          <w:sz w:val="44"/>
                          <w:szCs w:val="44"/>
                        </w:rPr>
                      </w:pPr>
                      <w:bookmarkStart w:id="5318" w:name="_Toc169172497"/>
                      <w:bookmarkStart w:id="5319" w:name="_Toc169174584"/>
                      <w:r w:rsidRPr="003A41B8">
                        <w:rPr>
                          <w:rFonts w:ascii="Times New Roman CYR" w:hAnsi="Times New Roman CYR"/>
                          <w:i/>
                          <w:iCs/>
                          <w:sz w:val="44"/>
                          <w:szCs w:val="44"/>
                        </w:rPr>
                        <w:t>ДИПЛОМНА РОБОТА БАКАЛАВРА</w:t>
                      </w:r>
                      <w:bookmarkEnd w:id="5318"/>
                      <w:bookmarkEnd w:id="5319"/>
                      <w:r w:rsidRPr="003A41B8">
                        <w:rPr>
                          <w:rFonts w:ascii="Times New Roman CYR" w:hAnsi="Times New Roman CYR"/>
                          <w:i/>
                          <w:iCs/>
                          <w:sz w:val="44"/>
                          <w:szCs w:val="44"/>
                        </w:rPr>
                        <w:t xml:space="preserve"> </w:t>
                      </w:r>
                    </w:p>
                    <w:p w14:paraId="048F6AA9" w14:textId="77777777" w:rsidR="000658DF" w:rsidRPr="000D3135" w:rsidRDefault="000658DF" w:rsidP="000658DF">
                      <w:pPr>
                        <w:pStyle w:val="2"/>
                        <w:spacing w:line="300" w:lineRule="auto"/>
                        <w:rPr>
                          <w:rFonts w:ascii="Times New Roman CYR" w:hAnsi="Times New Roman CYR"/>
                          <w:b w:val="0"/>
                          <w:sz w:val="44"/>
                          <w:szCs w:val="44"/>
                        </w:rPr>
                      </w:pPr>
                      <w:bookmarkStart w:id="5320" w:name="_Toc169172498"/>
                      <w:bookmarkStart w:id="5321" w:name="_Toc169174585"/>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5320"/>
                      <w:bookmarkEnd w:id="5321"/>
                    </w:p>
                    <w:p w14:paraId="0CFB850D"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282C0B48"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3CB98E8A" w14:textId="77777777" w:rsidR="000658DF" w:rsidRPr="000D3135" w:rsidRDefault="000658DF" w:rsidP="000658DF">
                      <w:pPr>
                        <w:spacing w:line="300" w:lineRule="auto"/>
                        <w:jc w:val="center"/>
                        <w:rPr>
                          <w:b/>
                          <w:lang w:val="uk-UA"/>
                        </w:rPr>
                      </w:pPr>
                    </w:p>
                    <w:p w14:paraId="359E259E"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0F15DDF1" w14:textId="77777777" w:rsidR="00A43AC3" w:rsidRPr="00B1453A" w:rsidRDefault="00A43AC3" w:rsidP="00987998">
                      <w:pPr>
                        <w:jc w:val="center"/>
                        <w:rPr>
                          <w:rFonts w:ascii="Calibri" w:hAnsi="Calibri"/>
                          <w:sz w:val="36"/>
                          <w:szCs w:val="36"/>
                        </w:rPr>
                      </w:pPr>
                    </w:p>
                    <w:p w14:paraId="54F01B39" w14:textId="77777777" w:rsidR="00A43AC3" w:rsidRDefault="00A43AC3" w:rsidP="00987998">
                      <w:pPr>
                        <w:jc w:val="center"/>
                        <w:rPr>
                          <w:rFonts w:ascii="Times New Roman CYR" w:hAnsi="Times New Roman CYR" w:cs="Times New Roman CYR"/>
                          <w:sz w:val="36"/>
                          <w:szCs w:val="36"/>
                        </w:rPr>
                      </w:pPr>
                    </w:p>
                    <w:p w14:paraId="1A514E26" w14:textId="77777777" w:rsidR="00A43AC3" w:rsidRDefault="00A43AC3"/>
                    <w:p w14:paraId="3C2FC59F" w14:textId="77777777" w:rsidR="00A43AC3" w:rsidRPr="00630E21" w:rsidRDefault="00A43AC3" w:rsidP="00987998">
                      <w:pPr>
                        <w:pStyle w:val="3"/>
                        <w:spacing w:line="276" w:lineRule="auto"/>
                        <w:rPr>
                          <w:rFonts w:ascii="Times New Roman" w:hAnsi="Times New Roman"/>
                          <w:bCs/>
                          <w:sz w:val="48"/>
                          <w:szCs w:val="48"/>
                        </w:rPr>
                      </w:pPr>
                      <w:bookmarkStart w:id="5322" w:name="_Toc169172499"/>
                      <w:bookmarkStart w:id="5323" w:name="_Toc169174586"/>
                      <w:r w:rsidRPr="00630E21">
                        <w:rPr>
                          <w:rFonts w:ascii="Times New Roman" w:hAnsi="Times New Roman"/>
                          <w:bCs/>
                          <w:sz w:val="48"/>
                          <w:szCs w:val="48"/>
                        </w:rPr>
                        <w:t>ДИПЛОМНА РОБОТА</w:t>
                      </w:r>
                      <w:bookmarkEnd w:id="5322"/>
                      <w:bookmarkEnd w:id="5323"/>
                    </w:p>
                    <w:p w14:paraId="0FBD38F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93FD550" w14:textId="77777777" w:rsidR="00A43AC3" w:rsidRPr="005E3013" w:rsidRDefault="00A43AC3" w:rsidP="00987998">
                      <w:pPr>
                        <w:pStyle w:val="2"/>
                        <w:spacing w:line="276" w:lineRule="auto"/>
                        <w:rPr>
                          <w:b w:val="0"/>
                          <w:bCs/>
                          <w:iCs/>
                          <w:sz w:val="48"/>
                          <w:szCs w:val="48"/>
                          <w:highlight w:val="yellow"/>
                        </w:rPr>
                      </w:pPr>
                      <w:bookmarkStart w:id="5324" w:name="_Toc169172500"/>
                      <w:bookmarkStart w:id="5325" w:name="_Toc16917458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324"/>
                      <w:bookmarkEnd w:id="5325"/>
                    </w:p>
                    <w:p w14:paraId="50E75FF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75A456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D2547C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A3E6797" w14:textId="77777777" w:rsidR="00A43AC3" w:rsidRPr="00B1453A" w:rsidRDefault="00A43AC3" w:rsidP="00987998">
                      <w:pPr>
                        <w:jc w:val="center"/>
                        <w:rPr>
                          <w:rFonts w:ascii="Calibri" w:hAnsi="Calibri"/>
                          <w:sz w:val="36"/>
                          <w:szCs w:val="36"/>
                        </w:rPr>
                      </w:pPr>
                    </w:p>
                    <w:p w14:paraId="2718F9B4" w14:textId="77777777" w:rsidR="00A43AC3" w:rsidRDefault="00A43AC3" w:rsidP="00987998">
                      <w:pPr>
                        <w:jc w:val="center"/>
                        <w:rPr>
                          <w:rFonts w:ascii="Times New Roman CYR" w:hAnsi="Times New Roman CYR" w:cs="Times New Roman CYR"/>
                          <w:sz w:val="36"/>
                          <w:szCs w:val="36"/>
                        </w:rPr>
                      </w:pPr>
                    </w:p>
                    <w:p w14:paraId="04302CCF" w14:textId="77777777" w:rsidR="00A43AC3" w:rsidRDefault="00A43AC3"/>
                    <w:p w14:paraId="4733C070" w14:textId="77777777" w:rsidR="00A43AC3" w:rsidRPr="00630E21" w:rsidRDefault="00A43AC3" w:rsidP="00987998">
                      <w:pPr>
                        <w:pStyle w:val="3"/>
                        <w:spacing w:line="276" w:lineRule="auto"/>
                        <w:rPr>
                          <w:rFonts w:ascii="Times New Roman" w:hAnsi="Times New Roman"/>
                          <w:bCs/>
                          <w:sz w:val="48"/>
                          <w:szCs w:val="48"/>
                        </w:rPr>
                      </w:pPr>
                      <w:bookmarkStart w:id="5326" w:name="_Toc169172501"/>
                      <w:bookmarkStart w:id="5327" w:name="_Toc169174588"/>
                      <w:r w:rsidRPr="00630E21">
                        <w:rPr>
                          <w:rFonts w:ascii="Times New Roman" w:hAnsi="Times New Roman"/>
                          <w:bCs/>
                          <w:sz w:val="48"/>
                          <w:szCs w:val="48"/>
                        </w:rPr>
                        <w:t>ДИПЛОМНА РОБОТА</w:t>
                      </w:r>
                      <w:bookmarkEnd w:id="5326"/>
                      <w:bookmarkEnd w:id="5327"/>
                    </w:p>
                    <w:p w14:paraId="276A6E3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913128A" w14:textId="77777777" w:rsidR="00A43AC3" w:rsidRPr="005E3013" w:rsidRDefault="00A43AC3" w:rsidP="00987998">
                      <w:pPr>
                        <w:pStyle w:val="2"/>
                        <w:spacing w:line="276" w:lineRule="auto"/>
                        <w:rPr>
                          <w:b w:val="0"/>
                          <w:bCs/>
                          <w:iCs/>
                          <w:sz w:val="48"/>
                          <w:szCs w:val="48"/>
                          <w:highlight w:val="yellow"/>
                        </w:rPr>
                      </w:pPr>
                      <w:bookmarkStart w:id="5328" w:name="_Toc169172502"/>
                      <w:bookmarkStart w:id="5329" w:name="_Toc16917458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328"/>
                      <w:bookmarkEnd w:id="5329"/>
                    </w:p>
                    <w:p w14:paraId="2BBB1AD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4007FD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2364D7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8471564" w14:textId="77777777" w:rsidR="00A43AC3" w:rsidRPr="00B1453A" w:rsidRDefault="00A43AC3" w:rsidP="00987998">
                      <w:pPr>
                        <w:jc w:val="center"/>
                        <w:rPr>
                          <w:rFonts w:ascii="Calibri" w:hAnsi="Calibri"/>
                          <w:sz w:val="36"/>
                          <w:szCs w:val="36"/>
                        </w:rPr>
                      </w:pPr>
                    </w:p>
                    <w:p w14:paraId="3A0C6F86" w14:textId="77777777" w:rsidR="00A43AC3" w:rsidRDefault="00A43AC3" w:rsidP="00987998">
                      <w:pPr>
                        <w:jc w:val="center"/>
                        <w:rPr>
                          <w:rFonts w:ascii="Times New Roman CYR" w:hAnsi="Times New Roman CYR" w:cs="Times New Roman CYR"/>
                          <w:sz w:val="36"/>
                          <w:szCs w:val="36"/>
                        </w:rPr>
                      </w:pPr>
                    </w:p>
                    <w:p w14:paraId="0A1F4B7D" w14:textId="77777777" w:rsidR="00A43AC3" w:rsidRDefault="00A43AC3"/>
                    <w:p w14:paraId="6D9FABC9" w14:textId="77777777" w:rsidR="00A43AC3" w:rsidRPr="00630E21" w:rsidRDefault="00A43AC3" w:rsidP="00987998">
                      <w:pPr>
                        <w:pStyle w:val="3"/>
                        <w:spacing w:line="276" w:lineRule="auto"/>
                        <w:rPr>
                          <w:rFonts w:ascii="Times New Roman" w:hAnsi="Times New Roman"/>
                          <w:bCs/>
                          <w:sz w:val="48"/>
                          <w:szCs w:val="48"/>
                        </w:rPr>
                      </w:pPr>
                      <w:bookmarkStart w:id="5330" w:name="_Toc169172503"/>
                      <w:bookmarkStart w:id="5331" w:name="_Toc169174590"/>
                      <w:r w:rsidRPr="00630E21">
                        <w:rPr>
                          <w:rFonts w:ascii="Times New Roman" w:hAnsi="Times New Roman"/>
                          <w:bCs/>
                          <w:sz w:val="48"/>
                          <w:szCs w:val="48"/>
                        </w:rPr>
                        <w:t>ДИПЛОМНА РОБОТА</w:t>
                      </w:r>
                      <w:bookmarkEnd w:id="5330"/>
                      <w:bookmarkEnd w:id="5331"/>
                    </w:p>
                    <w:p w14:paraId="218E32C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73E1650" w14:textId="77777777" w:rsidR="00A43AC3" w:rsidRPr="005E3013" w:rsidRDefault="00A43AC3" w:rsidP="00987998">
                      <w:pPr>
                        <w:pStyle w:val="2"/>
                        <w:spacing w:line="276" w:lineRule="auto"/>
                        <w:rPr>
                          <w:b w:val="0"/>
                          <w:bCs/>
                          <w:iCs/>
                          <w:sz w:val="48"/>
                          <w:szCs w:val="48"/>
                          <w:highlight w:val="yellow"/>
                        </w:rPr>
                      </w:pPr>
                      <w:bookmarkStart w:id="5332" w:name="_Toc169172504"/>
                      <w:bookmarkStart w:id="5333" w:name="_Toc16917459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332"/>
                      <w:bookmarkEnd w:id="5333"/>
                    </w:p>
                    <w:p w14:paraId="53EAF31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77CDF7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C95F33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F9F1DD3" w14:textId="77777777" w:rsidR="00A43AC3" w:rsidRPr="00B1453A" w:rsidRDefault="00A43AC3" w:rsidP="00987998">
                      <w:pPr>
                        <w:jc w:val="center"/>
                        <w:rPr>
                          <w:rFonts w:ascii="Calibri" w:hAnsi="Calibri"/>
                          <w:sz w:val="36"/>
                          <w:szCs w:val="36"/>
                        </w:rPr>
                      </w:pPr>
                    </w:p>
                    <w:p w14:paraId="464819FE" w14:textId="77777777" w:rsidR="00A43AC3" w:rsidRDefault="00A43AC3" w:rsidP="00987998">
                      <w:pPr>
                        <w:jc w:val="center"/>
                        <w:rPr>
                          <w:rFonts w:ascii="Times New Roman CYR" w:hAnsi="Times New Roman CYR" w:cs="Times New Roman CYR"/>
                          <w:sz w:val="36"/>
                          <w:szCs w:val="36"/>
                        </w:rPr>
                      </w:pPr>
                    </w:p>
                    <w:p w14:paraId="571A064E" w14:textId="77777777" w:rsidR="00A43AC3" w:rsidRDefault="00A43AC3"/>
                    <w:p w14:paraId="1C70C0CB" w14:textId="77777777" w:rsidR="00A43AC3" w:rsidRPr="00630E21" w:rsidRDefault="00A43AC3" w:rsidP="00987998">
                      <w:pPr>
                        <w:pStyle w:val="3"/>
                        <w:spacing w:line="276" w:lineRule="auto"/>
                        <w:rPr>
                          <w:rFonts w:ascii="Times New Roman" w:hAnsi="Times New Roman"/>
                          <w:bCs/>
                          <w:sz w:val="48"/>
                          <w:szCs w:val="48"/>
                        </w:rPr>
                      </w:pPr>
                      <w:bookmarkStart w:id="5334" w:name="_Toc169172505"/>
                      <w:bookmarkStart w:id="5335" w:name="_Toc169174592"/>
                      <w:r w:rsidRPr="00630E21">
                        <w:rPr>
                          <w:rFonts w:ascii="Times New Roman" w:hAnsi="Times New Roman"/>
                          <w:bCs/>
                          <w:sz w:val="48"/>
                          <w:szCs w:val="48"/>
                        </w:rPr>
                        <w:t>ДИПЛОМНА РОБОТА</w:t>
                      </w:r>
                      <w:bookmarkEnd w:id="5334"/>
                      <w:bookmarkEnd w:id="5335"/>
                    </w:p>
                    <w:p w14:paraId="2CA0F92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682F2A2" w14:textId="77777777" w:rsidR="00A43AC3" w:rsidRPr="005E3013" w:rsidRDefault="00A43AC3" w:rsidP="00987998">
                      <w:pPr>
                        <w:pStyle w:val="2"/>
                        <w:spacing w:line="276" w:lineRule="auto"/>
                        <w:rPr>
                          <w:b w:val="0"/>
                          <w:bCs/>
                          <w:iCs/>
                          <w:sz w:val="48"/>
                          <w:szCs w:val="48"/>
                          <w:highlight w:val="yellow"/>
                        </w:rPr>
                      </w:pPr>
                      <w:bookmarkStart w:id="5336" w:name="_Toc169172506"/>
                      <w:bookmarkStart w:id="5337" w:name="_Toc16917459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336"/>
                      <w:bookmarkEnd w:id="5337"/>
                    </w:p>
                    <w:p w14:paraId="58A303C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0D585E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A7D90E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E2CE667" w14:textId="77777777" w:rsidR="00A43AC3" w:rsidRPr="00B1453A" w:rsidRDefault="00A43AC3" w:rsidP="00987998">
                      <w:pPr>
                        <w:jc w:val="center"/>
                        <w:rPr>
                          <w:rFonts w:ascii="Calibri" w:hAnsi="Calibri"/>
                          <w:sz w:val="36"/>
                          <w:szCs w:val="36"/>
                        </w:rPr>
                      </w:pPr>
                    </w:p>
                    <w:p w14:paraId="7B8FE5C1" w14:textId="77777777" w:rsidR="00A43AC3" w:rsidRDefault="00A43AC3" w:rsidP="00987998">
                      <w:pPr>
                        <w:jc w:val="center"/>
                        <w:rPr>
                          <w:rFonts w:ascii="Times New Roman CYR" w:hAnsi="Times New Roman CYR" w:cs="Times New Roman CYR"/>
                          <w:sz w:val="36"/>
                          <w:szCs w:val="36"/>
                        </w:rPr>
                      </w:pPr>
                    </w:p>
                    <w:p w14:paraId="5A6E07A9" w14:textId="77777777" w:rsidR="00A43AC3" w:rsidRDefault="00A43AC3"/>
                    <w:p w14:paraId="4A28C39F" w14:textId="77777777" w:rsidR="00A43AC3" w:rsidRPr="00630E21" w:rsidRDefault="00A43AC3" w:rsidP="00987998">
                      <w:pPr>
                        <w:pStyle w:val="3"/>
                        <w:spacing w:line="276" w:lineRule="auto"/>
                        <w:rPr>
                          <w:rFonts w:ascii="Times New Roman" w:hAnsi="Times New Roman"/>
                          <w:bCs/>
                          <w:sz w:val="48"/>
                          <w:szCs w:val="48"/>
                        </w:rPr>
                      </w:pPr>
                      <w:bookmarkStart w:id="5338" w:name="_Toc169172507"/>
                      <w:bookmarkStart w:id="5339" w:name="_Toc169174594"/>
                      <w:r w:rsidRPr="00630E21">
                        <w:rPr>
                          <w:rFonts w:ascii="Times New Roman" w:hAnsi="Times New Roman"/>
                          <w:bCs/>
                          <w:sz w:val="48"/>
                          <w:szCs w:val="48"/>
                        </w:rPr>
                        <w:t>ДИПЛОМНА РОБОТА</w:t>
                      </w:r>
                      <w:bookmarkEnd w:id="5338"/>
                      <w:bookmarkEnd w:id="5339"/>
                    </w:p>
                    <w:p w14:paraId="18E593D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A645F5D" w14:textId="77777777" w:rsidR="00A43AC3" w:rsidRPr="005E3013" w:rsidRDefault="00A43AC3" w:rsidP="00987998">
                      <w:pPr>
                        <w:pStyle w:val="2"/>
                        <w:spacing w:line="276" w:lineRule="auto"/>
                        <w:rPr>
                          <w:b w:val="0"/>
                          <w:bCs/>
                          <w:iCs/>
                          <w:sz w:val="48"/>
                          <w:szCs w:val="48"/>
                          <w:highlight w:val="yellow"/>
                        </w:rPr>
                      </w:pPr>
                      <w:bookmarkStart w:id="5340" w:name="_Toc169172508"/>
                      <w:bookmarkStart w:id="5341" w:name="_Toc16917459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340"/>
                      <w:bookmarkEnd w:id="5341"/>
                    </w:p>
                    <w:p w14:paraId="37AB539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2B2BBC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DDA4E5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AFBDD96" w14:textId="77777777" w:rsidR="00A43AC3" w:rsidRPr="00B1453A" w:rsidRDefault="00A43AC3" w:rsidP="00987998">
                      <w:pPr>
                        <w:jc w:val="center"/>
                        <w:rPr>
                          <w:rFonts w:ascii="Calibri" w:hAnsi="Calibri"/>
                          <w:sz w:val="36"/>
                          <w:szCs w:val="36"/>
                        </w:rPr>
                      </w:pPr>
                    </w:p>
                    <w:p w14:paraId="4B707AA4" w14:textId="77777777" w:rsidR="00A43AC3" w:rsidRDefault="00A43AC3" w:rsidP="00987998">
                      <w:pPr>
                        <w:jc w:val="center"/>
                        <w:rPr>
                          <w:rFonts w:ascii="Times New Roman CYR" w:hAnsi="Times New Roman CYR" w:cs="Times New Roman CYR"/>
                          <w:sz w:val="36"/>
                          <w:szCs w:val="36"/>
                        </w:rPr>
                      </w:pPr>
                    </w:p>
                    <w:p w14:paraId="351DB36E" w14:textId="77777777" w:rsidR="00A43AC3" w:rsidRDefault="00A43AC3"/>
                    <w:p w14:paraId="4F79523C" w14:textId="77777777" w:rsidR="00A43AC3" w:rsidRPr="00630E21" w:rsidRDefault="00A43AC3" w:rsidP="00987998">
                      <w:pPr>
                        <w:pStyle w:val="3"/>
                        <w:spacing w:line="276" w:lineRule="auto"/>
                        <w:rPr>
                          <w:rFonts w:ascii="Times New Roman" w:hAnsi="Times New Roman"/>
                          <w:bCs/>
                          <w:sz w:val="48"/>
                          <w:szCs w:val="48"/>
                        </w:rPr>
                      </w:pPr>
                      <w:bookmarkStart w:id="5342" w:name="_Toc169172509"/>
                      <w:bookmarkStart w:id="5343" w:name="_Toc169174596"/>
                      <w:r w:rsidRPr="00630E21">
                        <w:rPr>
                          <w:rFonts w:ascii="Times New Roman" w:hAnsi="Times New Roman"/>
                          <w:bCs/>
                          <w:sz w:val="48"/>
                          <w:szCs w:val="48"/>
                        </w:rPr>
                        <w:t>ДИПЛОМНА РОБОТА</w:t>
                      </w:r>
                      <w:bookmarkEnd w:id="5342"/>
                      <w:bookmarkEnd w:id="5343"/>
                    </w:p>
                    <w:p w14:paraId="7C54A86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6CC703F" w14:textId="77777777" w:rsidR="00A43AC3" w:rsidRPr="005E3013" w:rsidRDefault="00A43AC3" w:rsidP="00987998">
                      <w:pPr>
                        <w:pStyle w:val="2"/>
                        <w:spacing w:line="276" w:lineRule="auto"/>
                        <w:rPr>
                          <w:b w:val="0"/>
                          <w:bCs/>
                          <w:iCs/>
                          <w:sz w:val="48"/>
                          <w:szCs w:val="48"/>
                          <w:highlight w:val="yellow"/>
                        </w:rPr>
                      </w:pPr>
                      <w:bookmarkStart w:id="5344" w:name="_Toc169172510"/>
                      <w:bookmarkStart w:id="5345" w:name="_Toc16917459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344"/>
                      <w:bookmarkEnd w:id="5345"/>
                    </w:p>
                    <w:p w14:paraId="7BFB070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848EE0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0E0912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22C923A" w14:textId="77777777" w:rsidR="00A43AC3" w:rsidRPr="00B1453A" w:rsidRDefault="00A43AC3" w:rsidP="00987998">
                      <w:pPr>
                        <w:jc w:val="center"/>
                        <w:rPr>
                          <w:rFonts w:ascii="Calibri" w:hAnsi="Calibri"/>
                          <w:sz w:val="36"/>
                          <w:szCs w:val="36"/>
                        </w:rPr>
                      </w:pPr>
                    </w:p>
                    <w:p w14:paraId="12F2A2D9" w14:textId="77777777" w:rsidR="00A43AC3" w:rsidRDefault="00A43AC3" w:rsidP="00987998">
                      <w:pPr>
                        <w:jc w:val="center"/>
                        <w:rPr>
                          <w:rFonts w:ascii="Times New Roman CYR" w:hAnsi="Times New Roman CYR" w:cs="Times New Roman CYR"/>
                          <w:sz w:val="36"/>
                          <w:szCs w:val="36"/>
                        </w:rPr>
                      </w:pPr>
                    </w:p>
                    <w:p w14:paraId="015E2844" w14:textId="77777777" w:rsidR="00A43AC3" w:rsidRDefault="00A43AC3"/>
                    <w:p w14:paraId="143B6C7B" w14:textId="77777777" w:rsidR="00A43AC3" w:rsidRPr="00630E21" w:rsidRDefault="00A43AC3" w:rsidP="00987998">
                      <w:pPr>
                        <w:pStyle w:val="3"/>
                        <w:spacing w:line="276" w:lineRule="auto"/>
                        <w:rPr>
                          <w:rFonts w:ascii="Times New Roman" w:hAnsi="Times New Roman"/>
                          <w:bCs/>
                          <w:sz w:val="48"/>
                          <w:szCs w:val="48"/>
                        </w:rPr>
                      </w:pPr>
                      <w:bookmarkStart w:id="5346" w:name="_Toc169172511"/>
                      <w:bookmarkStart w:id="5347" w:name="_Toc169174598"/>
                      <w:r w:rsidRPr="00630E21">
                        <w:rPr>
                          <w:rFonts w:ascii="Times New Roman" w:hAnsi="Times New Roman"/>
                          <w:bCs/>
                          <w:sz w:val="48"/>
                          <w:szCs w:val="48"/>
                        </w:rPr>
                        <w:t>ДИПЛОМНА РОБОТА</w:t>
                      </w:r>
                      <w:bookmarkEnd w:id="5346"/>
                      <w:bookmarkEnd w:id="5347"/>
                    </w:p>
                    <w:p w14:paraId="46BD71D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CC6260E" w14:textId="77777777" w:rsidR="00A43AC3" w:rsidRPr="005E3013" w:rsidRDefault="00A43AC3" w:rsidP="00987998">
                      <w:pPr>
                        <w:pStyle w:val="2"/>
                        <w:spacing w:line="276" w:lineRule="auto"/>
                        <w:rPr>
                          <w:b w:val="0"/>
                          <w:bCs/>
                          <w:iCs/>
                          <w:sz w:val="48"/>
                          <w:szCs w:val="48"/>
                          <w:highlight w:val="yellow"/>
                        </w:rPr>
                      </w:pPr>
                      <w:bookmarkStart w:id="5348" w:name="_Toc169172512"/>
                      <w:bookmarkStart w:id="5349" w:name="_Toc16917459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348"/>
                      <w:bookmarkEnd w:id="5349"/>
                    </w:p>
                    <w:p w14:paraId="08AEC58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3DB6DE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4133B4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0D64498" w14:textId="77777777" w:rsidR="00A43AC3" w:rsidRPr="00B1453A" w:rsidRDefault="00A43AC3" w:rsidP="00987998">
                      <w:pPr>
                        <w:jc w:val="center"/>
                        <w:rPr>
                          <w:rFonts w:ascii="Calibri" w:hAnsi="Calibri"/>
                          <w:sz w:val="36"/>
                          <w:szCs w:val="36"/>
                        </w:rPr>
                      </w:pPr>
                    </w:p>
                    <w:p w14:paraId="67127CB1" w14:textId="77777777" w:rsidR="00A43AC3" w:rsidRDefault="00A43AC3" w:rsidP="00987998">
                      <w:pPr>
                        <w:jc w:val="center"/>
                        <w:rPr>
                          <w:rFonts w:ascii="Times New Roman CYR" w:hAnsi="Times New Roman CYR" w:cs="Times New Roman CYR"/>
                          <w:sz w:val="36"/>
                          <w:szCs w:val="36"/>
                        </w:rPr>
                      </w:pPr>
                    </w:p>
                    <w:p w14:paraId="4B468DB5" w14:textId="77777777" w:rsidR="00A43AC3" w:rsidRDefault="00A43AC3"/>
                    <w:p w14:paraId="6CB738CF" w14:textId="77777777" w:rsidR="000658DF" w:rsidRPr="003A41B8" w:rsidRDefault="000658DF" w:rsidP="000658DF">
                      <w:pPr>
                        <w:pStyle w:val="3"/>
                        <w:spacing w:line="300" w:lineRule="auto"/>
                        <w:rPr>
                          <w:rFonts w:ascii="Times New Roman CYR" w:hAnsi="Times New Roman CYR"/>
                          <w:i/>
                          <w:iCs/>
                          <w:sz w:val="44"/>
                          <w:szCs w:val="44"/>
                        </w:rPr>
                      </w:pPr>
                      <w:bookmarkStart w:id="5350" w:name="_Toc169172513"/>
                      <w:bookmarkStart w:id="5351" w:name="_Toc169174600"/>
                      <w:r w:rsidRPr="003A41B8">
                        <w:rPr>
                          <w:rFonts w:ascii="Times New Roman CYR" w:hAnsi="Times New Roman CYR"/>
                          <w:i/>
                          <w:iCs/>
                          <w:sz w:val="44"/>
                          <w:szCs w:val="44"/>
                        </w:rPr>
                        <w:t>ДИПЛОМНА РОБОТА БАКАЛАВРА</w:t>
                      </w:r>
                      <w:bookmarkEnd w:id="5350"/>
                      <w:bookmarkEnd w:id="5351"/>
                      <w:r w:rsidRPr="003A41B8">
                        <w:rPr>
                          <w:rFonts w:ascii="Times New Roman CYR" w:hAnsi="Times New Roman CYR"/>
                          <w:i/>
                          <w:iCs/>
                          <w:sz w:val="44"/>
                          <w:szCs w:val="44"/>
                        </w:rPr>
                        <w:t xml:space="preserve"> </w:t>
                      </w:r>
                    </w:p>
                    <w:p w14:paraId="4C0B5828" w14:textId="77777777" w:rsidR="000658DF" w:rsidRPr="000D3135" w:rsidRDefault="000658DF" w:rsidP="000658DF">
                      <w:pPr>
                        <w:pStyle w:val="2"/>
                        <w:spacing w:line="300" w:lineRule="auto"/>
                        <w:rPr>
                          <w:rFonts w:ascii="Times New Roman CYR" w:hAnsi="Times New Roman CYR"/>
                          <w:b w:val="0"/>
                          <w:sz w:val="44"/>
                          <w:szCs w:val="44"/>
                        </w:rPr>
                      </w:pPr>
                      <w:bookmarkStart w:id="5352" w:name="_Toc169172514"/>
                      <w:bookmarkStart w:id="5353" w:name="_Toc169174601"/>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5352"/>
                      <w:bookmarkEnd w:id="5353"/>
                    </w:p>
                    <w:p w14:paraId="6A41D337"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7A50D944"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0AAC0250" w14:textId="77777777" w:rsidR="000658DF" w:rsidRPr="000D3135" w:rsidRDefault="000658DF" w:rsidP="000658DF">
                      <w:pPr>
                        <w:spacing w:line="300" w:lineRule="auto"/>
                        <w:jc w:val="center"/>
                        <w:rPr>
                          <w:b/>
                          <w:lang w:val="uk-UA"/>
                        </w:rPr>
                      </w:pPr>
                    </w:p>
                    <w:p w14:paraId="03E16D3D"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7A287D25" w14:textId="77777777" w:rsidR="00A43AC3" w:rsidRPr="00B1453A" w:rsidRDefault="00A43AC3" w:rsidP="00987998">
                      <w:pPr>
                        <w:jc w:val="center"/>
                        <w:rPr>
                          <w:rFonts w:ascii="Calibri" w:hAnsi="Calibri"/>
                          <w:sz w:val="36"/>
                          <w:szCs w:val="36"/>
                        </w:rPr>
                      </w:pPr>
                    </w:p>
                    <w:p w14:paraId="7E55F949" w14:textId="77777777" w:rsidR="00A43AC3" w:rsidRDefault="00A43AC3" w:rsidP="00987998">
                      <w:pPr>
                        <w:jc w:val="center"/>
                        <w:rPr>
                          <w:rFonts w:ascii="Times New Roman CYR" w:hAnsi="Times New Roman CYR" w:cs="Times New Roman CYR"/>
                          <w:sz w:val="36"/>
                          <w:szCs w:val="36"/>
                        </w:rPr>
                      </w:pPr>
                    </w:p>
                    <w:p w14:paraId="434967AC" w14:textId="77777777" w:rsidR="00A43AC3" w:rsidRDefault="00A43AC3"/>
                    <w:p w14:paraId="721AF897" w14:textId="77777777" w:rsidR="00A43AC3" w:rsidRPr="00630E21" w:rsidRDefault="00A43AC3" w:rsidP="00987998">
                      <w:pPr>
                        <w:pStyle w:val="3"/>
                        <w:spacing w:line="276" w:lineRule="auto"/>
                        <w:rPr>
                          <w:rFonts w:ascii="Times New Roman" w:hAnsi="Times New Roman"/>
                          <w:bCs/>
                          <w:sz w:val="48"/>
                          <w:szCs w:val="48"/>
                        </w:rPr>
                      </w:pPr>
                      <w:bookmarkStart w:id="5354" w:name="_Toc169172515"/>
                      <w:bookmarkStart w:id="5355" w:name="_Toc169174602"/>
                      <w:r w:rsidRPr="00630E21">
                        <w:rPr>
                          <w:rFonts w:ascii="Times New Roman" w:hAnsi="Times New Roman"/>
                          <w:bCs/>
                          <w:sz w:val="48"/>
                          <w:szCs w:val="48"/>
                        </w:rPr>
                        <w:t>ДИПЛОМНА РОБОТА</w:t>
                      </w:r>
                      <w:bookmarkEnd w:id="5354"/>
                      <w:bookmarkEnd w:id="5355"/>
                    </w:p>
                    <w:p w14:paraId="0FBFA12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5964F60" w14:textId="77777777" w:rsidR="00A43AC3" w:rsidRPr="005E3013" w:rsidRDefault="00A43AC3" w:rsidP="00987998">
                      <w:pPr>
                        <w:pStyle w:val="2"/>
                        <w:spacing w:line="276" w:lineRule="auto"/>
                        <w:rPr>
                          <w:b w:val="0"/>
                          <w:bCs/>
                          <w:iCs/>
                          <w:sz w:val="48"/>
                          <w:szCs w:val="48"/>
                          <w:highlight w:val="yellow"/>
                        </w:rPr>
                      </w:pPr>
                      <w:bookmarkStart w:id="5356" w:name="_Toc169172516"/>
                      <w:bookmarkStart w:id="5357" w:name="_Toc16917460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356"/>
                      <w:bookmarkEnd w:id="5357"/>
                    </w:p>
                    <w:p w14:paraId="326FF98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CC4A03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E430E3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D85ECBD" w14:textId="77777777" w:rsidR="00A43AC3" w:rsidRPr="00B1453A" w:rsidRDefault="00A43AC3" w:rsidP="00987998">
                      <w:pPr>
                        <w:jc w:val="center"/>
                        <w:rPr>
                          <w:rFonts w:ascii="Calibri" w:hAnsi="Calibri"/>
                          <w:sz w:val="36"/>
                          <w:szCs w:val="36"/>
                        </w:rPr>
                      </w:pPr>
                    </w:p>
                    <w:p w14:paraId="35D7D984" w14:textId="77777777" w:rsidR="00A43AC3" w:rsidRDefault="00A43AC3" w:rsidP="00987998">
                      <w:pPr>
                        <w:jc w:val="center"/>
                        <w:rPr>
                          <w:rFonts w:ascii="Times New Roman CYR" w:hAnsi="Times New Roman CYR" w:cs="Times New Roman CYR"/>
                          <w:sz w:val="36"/>
                          <w:szCs w:val="36"/>
                        </w:rPr>
                      </w:pPr>
                    </w:p>
                    <w:p w14:paraId="34C0620A" w14:textId="77777777" w:rsidR="00A43AC3" w:rsidRDefault="00A43AC3"/>
                    <w:p w14:paraId="537DDF3E" w14:textId="77777777" w:rsidR="00A43AC3" w:rsidRPr="00630E21" w:rsidRDefault="00A43AC3" w:rsidP="00987998">
                      <w:pPr>
                        <w:pStyle w:val="3"/>
                        <w:spacing w:line="276" w:lineRule="auto"/>
                        <w:rPr>
                          <w:rFonts w:ascii="Times New Roman" w:hAnsi="Times New Roman"/>
                          <w:bCs/>
                          <w:sz w:val="48"/>
                          <w:szCs w:val="48"/>
                        </w:rPr>
                      </w:pPr>
                      <w:bookmarkStart w:id="5358" w:name="_Toc169172517"/>
                      <w:bookmarkStart w:id="5359" w:name="_Toc169174604"/>
                      <w:r w:rsidRPr="00630E21">
                        <w:rPr>
                          <w:rFonts w:ascii="Times New Roman" w:hAnsi="Times New Roman"/>
                          <w:bCs/>
                          <w:sz w:val="48"/>
                          <w:szCs w:val="48"/>
                        </w:rPr>
                        <w:t>ДИПЛОМНА РОБОТА</w:t>
                      </w:r>
                      <w:bookmarkEnd w:id="5358"/>
                      <w:bookmarkEnd w:id="5359"/>
                    </w:p>
                    <w:p w14:paraId="1EEA1D8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67C5D67" w14:textId="77777777" w:rsidR="00A43AC3" w:rsidRPr="005E3013" w:rsidRDefault="00A43AC3" w:rsidP="00987998">
                      <w:pPr>
                        <w:pStyle w:val="2"/>
                        <w:spacing w:line="276" w:lineRule="auto"/>
                        <w:rPr>
                          <w:b w:val="0"/>
                          <w:bCs/>
                          <w:iCs/>
                          <w:sz w:val="48"/>
                          <w:szCs w:val="48"/>
                          <w:highlight w:val="yellow"/>
                        </w:rPr>
                      </w:pPr>
                      <w:bookmarkStart w:id="5360" w:name="_Toc169172518"/>
                      <w:bookmarkStart w:id="5361" w:name="_Toc16917460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360"/>
                      <w:bookmarkEnd w:id="5361"/>
                    </w:p>
                    <w:p w14:paraId="3C17EE3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D1A9DD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126A74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2EC755C" w14:textId="77777777" w:rsidR="00A43AC3" w:rsidRPr="00B1453A" w:rsidRDefault="00A43AC3" w:rsidP="00987998">
                      <w:pPr>
                        <w:jc w:val="center"/>
                        <w:rPr>
                          <w:rFonts w:ascii="Calibri" w:hAnsi="Calibri"/>
                          <w:sz w:val="36"/>
                          <w:szCs w:val="36"/>
                        </w:rPr>
                      </w:pPr>
                    </w:p>
                    <w:p w14:paraId="045F1C19" w14:textId="77777777" w:rsidR="00A43AC3" w:rsidRDefault="00A43AC3" w:rsidP="00987998">
                      <w:pPr>
                        <w:jc w:val="center"/>
                        <w:rPr>
                          <w:rFonts w:ascii="Times New Roman CYR" w:hAnsi="Times New Roman CYR" w:cs="Times New Roman CYR"/>
                          <w:sz w:val="36"/>
                          <w:szCs w:val="36"/>
                        </w:rPr>
                      </w:pPr>
                    </w:p>
                    <w:p w14:paraId="4FC5A992" w14:textId="77777777" w:rsidR="00A43AC3" w:rsidRDefault="00A43AC3"/>
                    <w:p w14:paraId="6D07329C" w14:textId="77777777" w:rsidR="00A43AC3" w:rsidRPr="00630E21" w:rsidRDefault="00A43AC3" w:rsidP="00987998">
                      <w:pPr>
                        <w:pStyle w:val="3"/>
                        <w:spacing w:line="276" w:lineRule="auto"/>
                        <w:rPr>
                          <w:rFonts w:ascii="Times New Roman" w:hAnsi="Times New Roman"/>
                          <w:bCs/>
                          <w:sz w:val="48"/>
                          <w:szCs w:val="48"/>
                        </w:rPr>
                      </w:pPr>
                      <w:bookmarkStart w:id="5362" w:name="_Toc169172519"/>
                      <w:bookmarkStart w:id="5363" w:name="_Toc169174606"/>
                      <w:r w:rsidRPr="00630E21">
                        <w:rPr>
                          <w:rFonts w:ascii="Times New Roman" w:hAnsi="Times New Roman"/>
                          <w:bCs/>
                          <w:sz w:val="48"/>
                          <w:szCs w:val="48"/>
                        </w:rPr>
                        <w:t>ДИПЛОМНА РОБОТА</w:t>
                      </w:r>
                      <w:bookmarkEnd w:id="5362"/>
                      <w:bookmarkEnd w:id="5363"/>
                    </w:p>
                    <w:p w14:paraId="482D6C1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1981A34" w14:textId="77777777" w:rsidR="00A43AC3" w:rsidRPr="005E3013" w:rsidRDefault="00A43AC3" w:rsidP="00987998">
                      <w:pPr>
                        <w:pStyle w:val="2"/>
                        <w:spacing w:line="276" w:lineRule="auto"/>
                        <w:rPr>
                          <w:b w:val="0"/>
                          <w:bCs/>
                          <w:iCs/>
                          <w:sz w:val="48"/>
                          <w:szCs w:val="48"/>
                          <w:highlight w:val="yellow"/>
                        </w:rPr>
                      </w:pPr>
                      <w:bookmarkStart w:id="5364" w:name="_Toc169172520"/>
                      <w:bookmarkStart w:id="5365" w:name="_Toc16917460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364"/>
                      <w:bookmarkEnd w:id="5365"/>
                    </w:p>
                    <w:p w14:paraId="1331F5B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EAB2EA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8290AE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9949BD6" w14:textId="77777777" w:rsidR="00A43AC3" w:rsidRPr="00B1453A" w:rsidRDefault="00A43AC3" w:rsidP="00987998">
                      <w:pPr>
                        <w:jc w:val="center"/>
                        <w:rPr>
                          <w:rFonts w:ascii="Calibri" w:hAnsi="Calibri"/>
                          <w:sz w:val="36"/>
                          <w:szCs w:val="36"/>
                        </w:rPr>
                      </w:pPr>
                    </w:p>
                    <w:p w14:paraId="452B18A4" w14:textId="77777777" w:rsidR="00A43AC3" w:rsidRDefault="00A43AC3" w:rsidP="00987998">
                      <w:pPr>
                        <w:jc w:val="center"/>
                        <w:rPr>
                          <w:rFonts w:ascii="Times New Roman CYR" w:hAnsi="Times New Roman CYR" w:cs="Times New Roman CYR"/>
                          <w:sz w:val="36"/>
                          <w:szCs w:val="36"/>
                        </w:rPr>
                      </w:pPr>
                    </w:p>
                    <w:p w14:paraId="215D1263" w14:textId="77777777" w:rsidR="00A43AC3" w:rsidRDefault="00A43AC3"/>
                    <w:p w14:paraId="0A972C65" w14:textId="77777777" w:rsidR="00A43AC3" w:rsidRPr="00630E21" w:rsidRDefault="00A43AC3" w:rsidP="00987998">
                      <w:pPr>
                        <w:pStyle w:val="3"/>
                        <w:spacing w:line="276" w:lineRule="auto"/>
                        <w:rPr>
                          <w:rFonts w:ascii="Times New Roman" w:hAnsi="Times New Roman"/>
                          <w:bCs/>
                          <w:sz w:val="48"/>
                          <w:szCs w:val="48"/>
                        </w:rPr>
                      </w:pPr>
                      <w:bookmarkStart w:id="5366" w:name="_Toc169172521"/>
                      <w:bookmarkStart w:id="5367" w:name="_Toc169174608"/>
                      <w:r w:rsidRPr="00630E21">
                        <w:rPr>
                          <w:rFonts w:ascii="Times New Roman" w:hAnsi="Times New Roman"/>
                          <w:bCs/>
                          <w:sz w:val="48"/>
                          <w:szCs w:val="48"/>
                        </w:rPr>
                        <w:t>ДИПЛОМНА РОБОТА</w:t>
                      </w:r>
                      <w:bookmarkEnd w:id="5366"/>
                      <w:bookmarkEnd w:id="5367"/>
                    </w:p>
                    <w:p w14:paraId="648EDCA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7B3FB30" w14:textId="77777777" w:rsidR="00A43AC3" w:rsidRPr="005E3013" w:rsidRDefault="00A43AC3" w:rsidP="00987998">
                      <w:pPr>
                        <w:pStyle w:val="2"/>
                        <w:spacing w:line="276" w:lineRule="auto"/>
                        <w:rPr>
                          <w:b w:val="0"/>
                          <w:bCs/>
                          <w:iCs/>
                          <w:sz w:val="48"/>
                          <w:szCs w:val="48"/>
                          <w:highlight w:val="yellow"/>
                        </w:rPr>
                      </w:pPr>
                      <w:bookmarkStart w:id="5368" w:name="_Toc169172522"/>
                      <w:bookmarkStart w:id="5369" w:name="_Toc16917460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368"/>
                      <w:bookmarkEnd w:id="5369"/>
                    </w:p>
                    <w:p w14:paraId="2EB8385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C55CAD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252F87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412B1CA" w14:textId="77777777" w:rsidR="00A43AC3" w:rsidRPr="00B1453A" w:rsidRDefault="00A43AC3" w:rsidP="00987998">
                      <w:pPr>
                        <w:jc w:val="center"/>
                        <w:rPr>
                          <w:rFonts w:ascii="Calibri" w:hAnsi="Calibri"/>
                          <w:sz w:val="36"/>
                          <w:szCs w:val="36"/>
                        </w:rPr>
                      </w:pPr>
                    </w:p>
                    <w:p w14:paraId="4C3B73F0" w14:textId="77777777" w:rsidR="00A43AC3" w:rsidRDefault="00A43AC3" w:rsidP="00987998">
                      <w:pPr>
                        <w:jc w:val="center"/>
                        <w:rPr>
                          <w:rFonts w:ascii="Times New Roman CYR" w:hAnsi="Times New Roman CYR" w:cs="Times New Roman CYR"/>
                          <w:sz w:val="36"/>
                          <w:szCs w:val="36"/>
                        </w:rPr>
                      </w:pPr>
                    </w:p>
                    <w:p w14:paraId="1FDBAB10" w14:textId="77777777" w:rsidR="00A43AC3" w:rsidRDefault="00A43AC3"/>
                    <w:p w14:paraId="493E355E" w14:textId="77777777" w:rsidR="00A43AC3" w:rsidRPr="00630E21" w:rsidRDefault="00A43AC3" w:rsidP="00987998">
                      <w:pPr>
                        <w:pStyle w:val="3"/>
                        <w:spacing w:line="276" w:lineRule="auto"/>
                        <w:rPr>
                          <w:rFonts w:ascii="Times New Roman" w:hAnsi="Times New Roman"/>
                          <w:bCs/>
                          <w:sz w:val="48"/>
                          <w:szCs w:val="48"/>
                        </w:rPr>
                      </w:pPr>
                      <w:bookmarkStart w:id="5370" w:name="_Toc169172523"/>
                      <w:bookmarkStart w:id="5371" w:name="_Toc169174610"/>
                      <w:r w:rsidRPr="00630E21">
                        <w:rPr>
                          <w:rFonts w:ascii="Times New Roman" w:hAnsi="Times New Roman"/>
                          <w:bCs/>
                          <w:sz w:val="48"/>
                          <w:szCs w:val="48"/>
                        </w:rPr>
                        <w:t>ДИПЛОМНА РОБОТА</w:t>
                      </w:r>
                      <w:bookmarkEnd w:id="5370"/>
                      <w:bookmarkEnd w:id="5371"/>
                    </w:p>
                    <w:p w14:paraId="7292259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BB93F3D" w14:textId="77777777" w:rsidR="00A43AC3" w:rsidRPr="005E3013" w:rsidRDefault="00A43AC3" w:rsidP="00987998">
                      <w:pPr>
                        <w:pStyle w:val="2"/>
                        <w:spacing w:line="276" w:lineRule="auto"/>
                        <w:rPr>
                          <w:b w:val="0"/>
                          <w:bCs/>
                          <w:iCs/>
                          <w:sz w:val="48"/>
                          <w:szCs w:val="48"/>
                          <w:highlight w:val="yellow"/>
                        </w:rPr>
                      </w:pPr>
                      <w:bookmarkStart w:id="5372" w:name="_Toc169172524"/>
                      <w:bookmarkStart w:id="5373" w:name="_Toc16917461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372"/>
                      <w:bookmarkEnd w:id="5373"/>
                    </w:p>
                    <w:p w14:paraId="3CBBED4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08AF98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E93EBD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BCA6BBE" w14:textId="77777777" w:rsidR="00A43AC3" w:rsidRPr="00B1453A" w:rsidRDefault="00A43AC3" w:rsidP="00987998">
                      <w:pPr>
                        <w:jc w:val="center"/>
                        <w:rPr>
                          <w:rFonts w:ascii="Calibri" w:hAnsi="Calibri"/>
                          <w:sz w:val="36"/>
                          <w:szCs w:val="36"/>
                        </w:rPr>
                      </w:pPr>
                    </w:p>
                    <w:p w14:paraId="2F94486B" w14:textId="77777777" w:rsidR="00A43AC3" w:rsidRDefault="00A43AC3" w:rsidP="00987998">
                      <w:pPr>
                        <w:jc w:val="center"/>
                        <w:rPr>
                          <w:rFonts w:ascii="Times New Roman CYR" w:hAnsi="Times New Roman CYR" w:cs="Times New Roman CYR"/>
                          <w:sz w:val="36"/>
                          <w:szCs w:val="36"/>
                        </w:rPr>
                      </w:pPr>
                    </w:p>
                    <w:p w14:paraId="66AAF607" w14:textId="77777777" w:rsidR="00A43AC3" w:rsidRDefault="00A43AC3"/>
                    <w:p w14:paraId="47AD5D7C" w14:textId="77777777" w:rsidR="00A43AC3" w:rsidRPr="00630E21" w:rsidRDefault="00A43AC3" w:rsidP="00987998">
                      <w:pPr>
                        <w:pStyle w:val="3"/>
                        <w:spacing w:line="276" w:lineRule="auto"/>
                        <w:rPr>
                          <w:rFonts w:ascii="Times New Roman" w:hAnsi="Times New Roman"/>
                          <w:bCs/>
                          <w:sz w:val="48"/>
                          <w:szCs w:val="48"/>
                        </w:rPr>
                      </w:pPr>
                      <w:bookmarkStart w:id="5374" w:name="_Toc169172525"/>
                      <w:bookmarkStart w:id="5375" w:name="_Toc169174612"/>
                      <w:r w:rsidRPr="00630E21">
                        <w:rPr>
                          <w:rFonts w:ascii="Times New Roman" w:hAnsi="Times New Roman"/>
                          <w:bCs/>
                          <w:sz w:val="48"/>
                          <w:szCs w:val="48"/>
                        </w:rPr>
                        <w:t>ДИПЛОМНА РОБОТА</w:t>
                      </w:r>
                      <w:bookmarkEnd w:id="5374"/>
                      <w:bookmarkEnd w:id="5375"/>
                    </w:p>
                    <w:p w14:paraId="60E829F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59E2931" w14:textId="77777777" w:rsidR="00A43AC3" w:rsidRPr="005E3013" w:rsidRDefault="00A43AC3" w:rsidP="00987998">
                      <w:pPr>
                        <w:pStyle w:val="2"/>
                        <w:spacing w:line="276" w:lineRule="auto"/>
                        <w:rPr>
                          <w:b w:val="0"/>
                          <w:bCs/>
                          <w:iCs/>
                          <w:sz w:val="48"/>
                          <w:szCs w:val="48"/>
                          <w:highlight w:val="yellow"/>
                        </w:rPr>
                      </w:pPr>
                      <w:bookmarkStart w:id="5376" w:name="_Toc169172526"/>
                      <w:bookmarkStart w:id="5377" w:name="_Toc16917461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376"/>
                      <w:bookmarkEnd w:id="5377"/>
                    </w:p>
                    <w:p w14:paraId="5F9F157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506655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169C96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25FC9A3" w14:textId="77777777" w:rsidR="00A43AC3" w:rsidRPr="00B1453A" w:rsidRDefault="00A43AC3" w:rsidP="00987998">
                      <w:pPr>
                        <w:jc w:val="center"/>
                        <w:rPr>
                          <w:rFonts w:ascii="Calibri" w:hAnsi="Calibri"/>
                          <w:sz w:val="36"/>
                          <w:szCs w:val="36"/>
                        </w:rPr>
                      </w:pPr>
                    </w:p>
                    <w:p w14:paraId="4FC7308E" w14:textId="77777777" w:rsidR="00A43AC3" w:rsidRDefault="00A43AC3" w:rsidP="00987998">
                      <w:pPr>
                        <w:jc w:val="center"/>
                        <w:rPr>
                          <w:rFonts w:ascii="Times New Roman CYR" w:hAnsi="Times New Roman CYR" w:cs="Times New Roman CYR"/>
                          <w:sz w:val="36"/>
                          <w:szCs w:val="36"/>
                        </w:rPr>
                      </w:pPr>
                    </w:p>
                    <w:p w14:paraId="279E9639" w14:textId="77777777" w:rsidR="00A43AC3" w:rsidRDefault="00A43AC3"/>
                    <w:p w14:paraId="09F5CBFF" w14:textId="77777777" w:rsidR="00A43AC3" w:rsidRPr="00630E21" w:rsidRDefault="00A43AC3" w:rsidP="00987998">
                      <w:pPr>
                        <w:pStyle w:val="3"/>
                        <w:spacing w:line="276" w:lineRule="auto"/>
                        <w:rPr>
                          <w:rFonts w:ascii="Times New Roman" w:hAnsi="Times New Roman"/>
                          <w:bCs/>
                          <w:sz w:val="48"/>
                          <w:szCs w:val="48"/>
                        </w:rPr>
                      </w:pPr>
                      <w:bookmarkStart w:id="5378" w:name="_Toc169172527"/>
                      <w:bookmarkStart w:id="5379" w:name="_Toc169174614"/>
                      <w:r w:rsidRPr="00630E21">
                        <w:rPr>
                          <w:rFonts w:ascii="Times New Roman" w:hAnsi="Times New Roman"/>
                          <w:bCs/>
                          <w:sz w:val="48"/>
                          <w:szCs w:val="48"/>
                        </w:rPr>
                        <w:t>ДИПЛОМНА РОБОТА</w:t>
                      </w:r>
                      <w:bookmarkEnd w:id="5378"/>
                      <w:bookmarkEnd w:id="5379"/>
                    </w:p>
                    <w:p w14:paraId="359FAD7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9CE47B5" w14:textId="77777777" w:rsidR="00A43AC3" w:rsidRPr="005E3013" w:rsidRDefault="00A43AC3" w:rsidP="00987998">
                      <w:pPr>
                        <w:pStyle w:val="2"/>
                        <w:spacing w:line="276" w:lineRule="auto"/>
                        <w:rPr>
                          <w:b w:val="0"/>
                          <w:bCs/>
                          <w:iCs/>
                          <w:sz w:val="48"/>
                          <w:szCs w:val="48"/>
                          <w:highlight w:val="yellow"/>
                        </w:rPr>
                      </w:pPr>
                      <w:bookmarkStart w:id="5380" w:name="_Toc169172528"/>
                      <w:bookmarkStart w:id="5381" w:name="_Toc16917461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380"/>
                      <w:bookmarkEnd w:id="5381"/>
                    </w:p>
                    <w:p w14:paraId="09A1BB4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C9B5CE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F48D5C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83DF96C" w14:textId="77777777" w:rsidR="00A43AC3" w:rsidRPr="00B1453A" w:rsidRDefault="00A43AC3" w:rsidP="00987998">
                      <w:pPr>
                        <w:jc w:val="center"/>
                        <w:rPr>
                          <w:rFonts w:ascii="Calibri" w:hAnsi="Calibri"/>
                          <w:sz w:val="36"/>
                          <w:szCs w:val="36"/>
                        </w:rPr>
                      </w:pPr>
                    </w:p>
                    <w:p w14:paraId="7C96A508" w14:textId="77777777" w:rsidR="00A43AC3" w:rsidRDefault="00A43AC3" w:rsidP="00987998">
                      <w:pPr>
                        <w:jc w:val="center"/>
                        <w:rPr>
                          <w:rFonts w:ascii="Times New Roman CYR" w:hAnsi="Times New Roman CYR" w:cs="Times New Roman CYR"/>
                          <w:sz w:val="36"/>
                          <w:szCs w:val="36"/>
                        </w:rPr>
                      </w:pPr>
                    </w:p>
                    <w:p w14:paraId="3A462D66" w14:textId="77777777" w:rsidR="00A43AC3" w:rsidRDefault="00A43AC3"/>
                    <w:p w14:paraId="314887E2" w14:textId="77777777" w:rsidR="000658DF" w:rsidRPr="003A41B8" w:rsidRDefault="000658DF" w:rsidP="000658DF">
                      <w:pPr>
                        <w:pStyle w:val="3"/>
                        <w:spacing w:line="300" w:lineRule="auto"/>
                        <w:rPr>
                          <w:rFonts w:ascii="Times New Roman CYR" w:hAnsi="Times New Roman CYR"/>
                          <w:i/>
                          <w:iCs/>
                          <w:sz w:val="44"/>
                          <w:szCs w:val="44"/>
                        </w:rPr>
                      </w:pPr>
                      <w:bookmarkStart w:id="5382" w:name="_Toc169172529"/>
                      <w:bookmarkStart w:id="5383" w:name="_Toc169174616"/>
                      <w:r w:rsidRPr="003A41B8">
                        <w:rPr>
                          <w:rFonts w:ascii="Times New Roman CYR" w:hAnsi="Times New Roman CYR"/>
                          <w:i/>
                          <w:iCs/>
                          <w:sz w:val="44"/>
                          <w:szCs w:val="44"/>
                        </w:rPr>
                        <w:t>ДИПЛОМНА РОБОТА БАКАЛАВРА</w:t>
                      </w:r>
                      <w:bookmarkEnd w:id="5382"/>
                      <w:bookmarkEnd w:id="5383"/>
                      <w:r w:rsidRPr="003A41B8">
                        <w:rPr>
                          <w:rFonts w:ascii="Times New Roman CYR" w:hAnsi="Times New Roman CYR"/>
                          <w:i/>
                          <w:iCs/>
                          <w:sz w:val="44"/>
                          <w:szCs w:val="44"/>
                        </w:rPr>
                        <w:t xml:space="preserve"> </w:t>
                      </w:r>
                    </w:p>
                    <w:p w14:paraId="4691BD2C" w14:textId="77777777" w:rsidR="000658DF" w:rsidRPr="000D3135" w:rsidRDefault="000658DF" w:rsidP="000658DF">
                      <w:pPr>
                        <w:pStyle w:val="2"/>
                        <w:spacing w:line="300" w:lineRule="auto"/>
                        <w:rPr>
                          <w:rFonts w:ascii="Times New Roman CYR" w:hAnsi="Times New Roman CYR"/>
                          <w:b w:val="0"/>
                          <w:sz w:val="44"/>
                          <w:szCs w:val="44"/>
                        </w:rPr>
                      </w:pPr>
                      <w:bookmarkStart w:id="5384" w:name="_Toc169172530"/>
                      <w:bookmarkStart w:id="5385" w:name="_Toc169174617"/>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5384"/>
                      <w:bookmarkEnd w:id="5385"/>
                    </w:p>
                    <w:p w14:paraId="6013132E"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56D3AF84"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120132B3" w14:textId="77777777" w:rsidR="000658DF" w:rsidRPr="000D3135" w:rsidRDefault="000658DF" w:rsidP="000658DF">
                      <w:pPr>
                        <w:spacing w:line="300" w:lineRule="auto"/>
                        <w:jc w:val="center"/>
                        <w:rPr>
                          <w:b/>
                          <w:lang w:val="uk-UA"/>
                        </w:rPr>
                      </w:pPr>
                    </w:p>
                    <w:p w14:paraId="5302A50A"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27824A53" w14:textId="77777777" w:rsidR="00A43AC3" w:rsidRPr="00B1453A" w:rsidRDefault="00A43AC3" w:rsidP="00987998">
                      <w:pPr>
                        <w:jc w:val="center"/>
                        <w:rPr>
                          <w:rFonts w:ascii="Calibri" w:hAnsi="Calibri"/>
                          <w:sz w:val="36"/>
                          <w:szCs w:val="36"/>
                        </w:rPr>
                      </w:pPr>
                    </w:p>
                    <w:p w14:paraId="4C6A15E3" w14:textId="77777777" w:rsidR="00A43AC3" w:rsidRDefault="00A43AC3" w:rsidP="00987998">
                      <w:pPr>
                        <w:jc w:val="center"/>
                        <w:rPr>
                          <w:rFonts w:ascii="Times New Roman CYR" w:hAnsi="Times New Roman CYR" w:cs="Times New Roman CYR"/>
                          <w:sz w:val="36"/>
                          <w:szCs w:val="36"/>
                        </w:rPr>
                      </w:pPr>
                    </w:p>
                    <w:p w14:paraId="1CD68719" w14:textId="77777777" w:rsidR="00A43AC3" w:rsidRDefault="00A43AC3"/>
                    <w:p w14:paraId="6D09978E" w14:textId="77777777" w:rsidR="00A43AC3" w:rsidRPr="00630E21" w:rsidRDefault="00A43AC3" w:rsidP="00987998">
                      <w:pPr>
                        <w:pStyle w:val="3"/>
                        <w:spacing w:line="276" w:lineRule="auto"/>
                        <w:rPr>
                          <w:rFonts w:ascii="Times New Roman" w:hAnsi="Times New Roman"/>
                          <w:bCs/>
                          <w:sz w:val="48"/>
                          <w:szCs w:val="48"/>
                        </w:rPr>
                      </w:pPr>
                      <w:bookmarkStart w:id="5386" w:name="_Toc169172531"/>
                      <w:bookmarkStart w:id="5387" w:name="_Toc169174618"/>
                      <w:r w:rsidRPr="00630E21">
                        <w:rPr>
                          <w:rFonts w:ascii="Times New Roman" w:hAnsi="Times New Roman"/>
                          <w:bCs/>
                          <w:sz w:val="48"/>
                          <w:szCs w:val="48"/>
                        </w:rPr>
                        <w:t>ДИПЛОМНА РОБОТА</w:t>
                      </w:r>
                      <w:bookmarkEnd w:id="5386"/>
                      <w:bookmarkEnd w:id="5387"/>
                    </w:p>
                    <w:p w14:paraId="24081BB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61D3D49" w14:textId="77777777" w:rsidR="00A43AC3" w:rsidRPr="005E3013" w:rsidRDefault="00A43AC3" w:rsidP="00987998">
                      <w:pPr>
                        <w:pStyle w:val="2"/>
                        <w:spacing w:line="276" w:lineRule="auto"/>
                        <w:rPr>
                          <w:b w:val="0"/>
                          <w:bCs/>
                          <w:iCs/>
                          <w:sz w:val="48"/>
                          <w:szCs w:val="48"/>
                          <w:highlight w:val="yellow"/>
                        </w:rPr>
                      </w:pPr>
                      <w:bookmarkStart w:id="5388" w:name="_Toc169172532"/>
                      <w:bookmarkStart w:id="5389" w:name="_Toc16917461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388"/>
                      <w:bookmarkEnd w:id="5389"/>
                    </w:p>
                    <w:p w14:paraId="0AC4FDA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242B06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375372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2D0C82E" w14:textId="77777777" w:rsidR="00A43AC3" w:rsidRPr="00B1453A" w:rsidRDefault="00A43AC3" w:rsidP="00987998">
                      <w:pPr>
                        <w:jc w:val="center"/>
                        <w:rPr>
                          <w:rFonts w:ascii="Calibri" w:hAnsi="Calibri"/>
                          <w:sz w:val="36"/>
                          <w:szCs w:val="36"/>
                        </w:rPr>
                      </w:pPr>
                    </w:p>
                    <w:p w14:paraId="6E9C425B" w14:textId="77777777" w:rsidR="00A43AC3" w:rsidRDefault="00A43AC3" w:rsidP="00987998">
                      <w:pPr>
                        <w:jc w:val="center"/>
                        <w:rPr>
                          <w:rFonts w:ascii="Times New Roman CYR" w:hAnsi="Times New Roman CYR" w:cs="Times New Roman CYR"/>
                          <w:sz w:val="36"/>
                          <w:szCs w:val="36"/>
                        </w:rPr>
                      </w:pPr>
                    </w:p>
                    <w:p w14:paraId="7BAA9F5B" w14:textId="77777777" w:rsidR="00A43AC3" w:rsidRDefault="00A43AC3"/>
                    <w:p w14:paraId="5BB06177" w14:textId="77777777" w:rsidR="00A43AC3" w:rsidRPr="00630E21" w:rsidRDefault="00A43AC3" w:rsidP="00987998">
                      <w:pPr>
                        <w:pStyle w:val="3"/>
                        <w:spacing w:line="276" w:lineRule="auto"/>
                        <w:rPr>
                          <w:rFonts w:ascii="Times New Roman" w:hAnsi="Times New Roman"/>
                          <w:bCs/>
                          <w:sz w:val="48"/>
                          <w:szCs w:val="48"/>
                        </w:rPr>
                      </w:pPr>
                      <w:bookmarkStart w:id="5390" w:name="_Toc169172533"/>
                      <w:bookmarkStart w:id="5391" w:name="_Toc169174620"/>
                      <w:r w:rsidRPr="00630E21">
                        <w:rPr>
                          <w:rFonts w:ascii="Times New Roman" w:hAnsi="Times New Roman"/>
                          <w:bCs/>
                          <w:sz w:val="48"/>
                          <w:szCs w:val="48"/>
                        </w:rPr>
                        <w:t>ДИПЛОМНА РОБОТА</w:t>
                      </w:r>
                      <w:bookmarkEnd w:id="5390"/>
                      <w:bookmarkEnd w:id="5391"/>
                    </w:p>
                    <w:p w14:paraId="1897F25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839B55A" w14:textId="77777777" w:rsidR="00A43AC3" w:rsidRPr="005E3013" w:rsidRDefault="00A43AC3" w:rsidP="00987998">
                      <w:pPr>
                        <w:pStyle w:val="2"/>
                        <w:spacing w:line="276" w:lineRule="auto"/>
                        <w:rPr>
                          <w:b w:val="0"/>
                          <w:bCs/>
                          <w:iCs/>
                          <w:sz w:val="48"/>
                          <w:szCs w:val="48"/>
                          <w:highlight w:val="yellow"/>
                        </w:rPr>
                      </w:pPr>
                      <w:bookmarkStart w:id="5392" w:name="_Toc169172534"/>
                      <w:bookmarkStart w:id="5393" w:name="_Toc16917462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392"/>
                      <w:bookmarkEnd w:id="5393"/>
                    </w:p>
                    <w:p w14:paraId="78EEEFD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17338F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C5DF26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B28ADCF" w14:textId="77777777" w:rsidR="00A43AC3" w:rsidRPr="00B1453A" w:rsidRDefault="00A43AC3" w:rsidP="00987998">
                      <w:pPr>
                        <w:jc w:val="center"/>
                        <w:rPr>
                          <w:rFonts w:ascii="Calibri" w:hAnsi="Calibri"/>
                          <w:sz w:val="36"/>
                          <w:szCs w:val="36"/>
                        </w:rPr>
                      </w:pPr>
                    </w:p>
                    <w:p w14:paraId="62A0CE71" w14:textId="77777777" w:rsidR="00A43AC3" w:rsidRDefault="00A43AC3" w:rsidP="00987998">
                      <w:pPr>
                        <w:jc w:val="center"/>
                        <w:rPr>
                          <w:rFonts w:ascii="Times New Roman CYR" w:hAnsi="Times New Roman CYR" w:cs="Times New Roman CYR"/>
                          <w:sz w:val="36"/>
                          <w:szCs w:val="36"/>
                        </w:rPr>
                      </w:pPr>
                    </w:p>
                    <w:p w14:paraId="4E1CA2C9" w14:textId="77777777" w:rsidR="00A43AC3" w:rsidRDefault="00A43AC3"/>
                    <w:p w14:paraId="3B9DDBC7" w14:textId="77777777" w:rsidR="00A43AC3" w:rsidRPr="00630E21" w:rsidRDefault="00A43AC3" w:rsidP="00987998">
                      <w:pPr>
                        <w:pStyle w:val="3"/>
                        <w:spacing w:line="276" w:lineRule="auto"/>
                        <w:rPr>
                          <w:rFonts w:ascii="Times New Roman" w:hAnsi="Times New Roman"/>
                          <w:bCs/>
                          <w:sz w:val="48"/>
                          <w:szCs w:val="48"/>
                        </w:rPr>
                      </w:pPr>
                      <w:bookmarkStart w:id="5394" w:name="_Toc169172535"/>
                      <w:bookmarkStart w:id="5395" w:name="_Toc169174622"/>
                      <w:r w:rsidRPr="00630E21">
                        <w:rPr>
                          <w:rFonts w:ascii="Times New Roman" w:hAnsi="Times New Roman"/>
                          <w:bCs/>
                          <w:sz w:val="48"/>
                          <w:szCs w:val="48"/>
                        </w:rPr>
                        <w:t>ДИПЛОМНА РОБОТА</w:t>
                      </w:r>
                      <w:bookmarkEnd w:id="5394"/>
                      <w:bookmarkEnd w:id="5395"/>
                    </w:p>
                    <w:p w14:paraId="3205243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A4AC09A" w14:textId="77777777" w:rsidR="00A43AC3" w:rsidRPr="005E3013" w:rsidRDefault="00A43AC3" w:rsidP="00987998">
                      <w:pPr>
                        <w:pStyle w:val="2"/>
                        <w:spacing w:line="276" w:lineRule="auto"/>
                        <w:rPr>
                          <w:b w:val="0"/>
                          <w:bCs/>
                          <w:iCs/>
                          <w:sz w:val="48"/>
                          <w:szCs w:val="48"/>
                          <w:highlight w:val="yellow"/>
                        </w:rPr>
                      </w:pPr>
                      <w:bookmarkStart w:id="5396" w:name="_Toc169172536"/>
                      <w:bookmarkStart w:id="5397" w:name="_Toc16917462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396"/>
                      <w:bookmarkEnd w:id="5397"/>
                    </w:p>
                    <w:p w14:paraId="70CB820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A48153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A62D4B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C8671DA" w14:textId="77777777" w:rsidR="00A43AC3" w:rsidRPr="00B1453A" w:rsidRDefault="00A43AC3" w:rsidP="00987998">
                      <w:pPr>
                        <w:jc w:val="center"/>
                        <w:rPr>
                          <w:rFonts w:ascii="Calibri" w:hAnsi="Calibri"/>
                          <w:sz w:val="36"/>
                          <w:szCs w:val="36"/>
                        </w:rPr>
                      </w:pPr>
                    </w:p>
                    <w:p w14:paraId="5CCA9315" w14:textId="77777777" w:rsidR="00A43AC3" w:rsidRDefault="00A43AC3" w:rsidP="00987998">
                      <w:pPr>
                        <w:jc w:val="center"/>
                        <w:rPr>
                          <w:rFonts w:ascii="Times New Roman CYR" w:hAnsi="Times New Roman CYR" w:cs="Times New Roman CYR"/>
                          <w:sz w:val="36"/>
                          <w:szCs w:val="36"/>
                        </w:rPr>
                      </w:pPr>
                    </w:p>
                    <w:p w14:paraId="62797321" w14:textId="77777777" w:rsidR="00A43AC3" w:rsidRDefault="00A43AC3"/>
                    <w:p w14:paraId="6842A568" w14:textId="77777777" w:rsidR="00A43AC3" w:rsidRPr="00630E21" w:rsidRDefault="00A43AC3" w:rsidP="00987998">
                      <w:pPr>
                        <w:pStyle w:val="3"/>
                        <w:spacing w:line="276" w:lineRule="auto"/>
                        <w:rPr>
                          <w:rFonts w:ascii="Times New Roman" w:hAnsi="Times New Roman"/>
                          <w:bCs/>
                          <w:sz w:val="48"/>
                          <w:szCs w:val="48"/>
                        </w:rPr>
                      </w:pPr>
                      <w:bookmarkStart w:id="5398" w:name="_Toc169172537"/>
                      <w:bookmarkStart w:id="5399" w:name="_Toc169174624"/>
                      <w:r w:rsidRPr="00630E21">
                        <w:rPr>
                          <w:rFonts w:ascii="Times New Roman" w:hAnsi="Times New Roman"/>
                          <w:bCs/>
                          <w:sz w:val="48"/>
                          <w:szCs w:val="48"/>
                        </w:rPr>
                        <w:t>ДИПЛОМНА РОБОТА</w:t>
                      </w:r>
                      <w:bookmarkEnd w:id="5398"/>
                      <w:bookmarkEnd w:id="5399"/>
                    </w:p>
                    <w:p w14:paraId="5FD0809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CE2EE36" w14:textId="77777777" w:rsidR="00A43AC3" w:rsidRPr="005E3013" w:rsidRDefault="00A43AC3" w:rsidP="00987998">
                      <w:pPr>
                        <w:pStyle w:val="2"/>
                        <w:spacing w:line="276" w:lineRule="auto"/>
                        <w:rPr>
                          <w:b w:val="0"/>
                          <w:bCs/>
                          <w:iCs/>
                          <w:sz w:val="48"/>
                          <w:szCs w:val="48"/>
                          <w:highlight w:val="yellow"/>
                        </w:rPr>
                      </w:pPr>
                      <w:bookmarkStart w:id="5400" w:name="_Toc169172538"/>
                      <w:bookmarkStart w:id="5401" w:name="_Toc16917462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400"/>
                      <w:bookmarkEnd w:id="5401"/>
                    </w:p>
                    <w:p w14:paraId="08D96C0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8121D4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9FA641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5DDC541" w14:textId="77777777" w:rsidR="00A43AC3" w:rsidRPr="00B1453A" w:rsidRDefault="00A43AC3" w:rsidP="00987998">
                      <w:pPr>
                        <w:jc w:val="center"/>
                        <w:rPr>
                          <w:rFonts w:ascii="Calibri" w:hAnsi="Calibri"/>
                          <w:sz w:val="36"/>
                          <w:szCs w:val="36"/>
                        </w:rPr>
                      </w:pPr>
                    </w:p>
                    <w:p w14:paraId="07E529BB" w14:textId="77777777" w:rsidR="00A43AC3" w:rsidRDefault="00A43AC3" w:rsidP="00987998">
                      <w:pPr>
                        <w:jc w:val="center"/>
                        <w:rPr>
                          <w:rFonts w:ascii="Times New Roman CYR" w:hAnsi="Times New Roman CYR" w:cs="Times New Roman CYR"/>
                          <w:sz w:val="36"/>
                          <w:szCs w:val="36"/>
                        </w:rPr>
                      </w:pPr>
                    </w:p>
                    <w:p w14:paraId="7D7E999C" w14:textId="77777777" w:rsidR="00A43AC3" w:rsidRDefault="00A43AC3"/>
                    <w:p w14:paraId="7CD7FC17" w14:textId="77777777" w:rsidR="00A43AC3" w:rsidRPr="00630E21" w:rsidRDefault="00A43AC3" w:rsidP="00987998">
                      <w:pPr>
                        <w:pStyle w:val="3"/>
                        <w:spacing w:line="276" w:lineRule="auto"/>
                        <w:rPr>
                          <w:rFonts w:ascii="Times New Roman" w:hAnsi="Times New Roman"/>
                          <w:bCs/>
                          <w:sz w:val="48"/>
                          <w:szCs w:val="48"/>
                        </w:rPr>
                      </w:pPr>
                      <w:bookmarkStart w:id="5402" w:name="_Toc169172539"/>
                      <w:bookmarkStart w:id="5403" w:name="_Toc169174626"/>
                      <w:r w:rsidRPr="00630E21">
                        <w:rPr>
                          <w:rFonts w:ascii="Times New Roman" w:hAnsi="Times New Roman"/>
                          <w:bCs/>
                          <w:sz w:val="48"/>
                          <w:szCs w:val="48"/>
                        </w:rPr>
                        <w:t>ДИПЛОМНА РОБОТА</w:t>
                      </w:r>
                      <w:bookmarkEnd w:id="5402"/>
                      <w:bookmarkEnd w:id="5403"/>
                    </w:p>
                    <w:p w14:paraId="04EEF97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EE50E7D" w14:textId="77777777" w:rsidR="00A43AC3" w:rsidRPr="005E3013" w:rsidRDefault="00A43AC3" w:rsidP="00987998">
                      <w:pPr>
                        <w:pStyle w:val="2"/>
                        <w:spacing w:line="276" w:lineRule="auto"/>
                        <w:rPr>
                          <w:b w:val="0"/>
                          <w:bCs/>
                          <w:iCs/>
                          <w:sz w:val="48"/>
                          <w:szCs w:val="48"/>
                          <w:highlight w:val="yellow"/>
                        </w:rPr>
                      </w:pPr>
                      <w:bookmarkStart w:id="5404" w:name="_Toc169172540"/>
                      <w:bookmarkStart w:id="5405" w:name="_Toc16917462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404"/>
                      <w:bookmarkEnd w:id="5405"/>
                    </w:p>
                    <w:p w14:paraId="1469BD7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796087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1D0C58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137B520" w14:textId="77777777" w:rsidR="00A43AC3" w:rsidRPr="00B1453A" w:rsidRDefault="00A43AC3" w:rsidP="00987998">
                      <w:pPr>
                        <w:jc w:val="center"/>
                        <w:rPr>
                          <w:rFonts w:ascii="Calibri" w:hAnsi="Calibri"/>
                          <w:sz w:val="36"/>
                          <w:szCs w:val="36"/>
                        </w:rPr>
                      </w:pPr>
                    </w:p>
                    <w:p w14:paraId="212C4C9E" w14:textId="77777777" w:rsidR="00A43AC3" w:rsidRDefault="00A43AC3" w:rsidP="00987998">
                      <w:pPr>
                        <w:jc w:val="center"/>
                        <w:rPr>
                          <w:rFonts w:ascii="Times New Roman CYR" w:hAnsi="Times New Roman CYR" w:cs="Times New Roman CYR"/>
                          <w:sz w:val="36"/>
                          <w:szCs w:val="36"/>
                        </w:rPr>
                      </w:pPr>
                    </w:p>
                    <w:p w14:paraId="3B840185" w14:textId="77777777" w:rsidR="00A43AC3" w:rsidRDefault="00A43AC3"/>
                    <w:p w14:paraId="523B2707" w14:textId="77777777" w:rsidR="00A43AC3" w:rsidRPr="00630E21" w:rsidRDefault="00A43AC3" w:rsidP="00987998">
                      <w:pPr>
                        <w:pStyle w:val="3"/>
                        <w:spacing w:line="276" w:lineRule="auto"/>
                        <w:rPr>
                          <w:rFonts w:ascii="Times New Roman" w:hAnsi="Times New Roman"/>
                          <w:bCs/>
                          <w:sz w:val="48"/>
                          <w:szCs w:val="48"/>
                        </w:rPr>
                      </w:pPr>
                      <w:bookmarkStart w:id="5406" w:name="_Toc169172541"/>
                      <w:bookmarkStart w:id="5407" w:name="_Toc169174628"/>
                      <w:r w:rsidRPr="00630E21">
                        <w:rPr>
                          <w:rFonts w:ascii="Times New Roman" w:hAnsi="Times New Roman"/>
                          <w:bCs/>
                          <w:sz w:val="48"/>
                          <w:szCs w:val="48"/>
                        </w:rPr>
                        <w:t>ДИПЛОМНА РОБОТА</w:t>
                      </w:r>
                      <w:bookmarkEnd w:id="5406"/>
                      <w:bookmarkEnd w:id="5407"/>
                    </w:p>
                    <w:p w14:paraId="42551DF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66B988C" w14:textId="77777777" w:rsidR="00A43AC3" w:rsidRPr="005E3013" w:rsidRDefault="00A43AC3" w:rsidP="00987998">
                      <w:pPr>
                        <w:pStyle w:val="2"/>
                        <w:spacing w:line="276" w:lineRule="auto"/>
                        <w:rPr>
                          <w:b w:val="0"/>
                          <w:bCs/>
                          <w:iCs/>
                          <w:sz w:val="48"/>
                          <w:szCs w:val="48"/>
                          <w:highlight w:val="yellow"/>
                        </w:rPr>
                      </w:pPr>
                      <w:bookmarkStart w:id="5408" w:name="_Toc169172542"/>
                      <w:bookmarkStart w:id="5409" w:name="_Toc16917462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408"/>
                      <w:bookmarkEnd w:id="5409"/>
                    </w:p>
                    <w:p w14:paraId="78C80A7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D45C49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89343B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498ED03" w14:textId="77777777" w:rsidR="00A43AC3" w:rsidRPr="00B1453A" w:rsidRDefault="00A43AC3" w:rsidP="00987998">
                      <w:pPr>
                        <w:jc w:val="center"/>
                        <w:rPr>
                          <w:rFonts w:ascii="Calibri" w:hAnsi="Calibri"/>
                          <w:sz w:val="36"/>
                          <w:szCs w:val="36"/>
                        </w:rPr>
                      </w:pPr>
                    </w:p>
                    <w:p w14:paraId="29C974C4" w14:textId="77777777" w:rsidR="00A43AC3" w:rsidRDefault="00A43AC3" w:rsidP="00987998">
                      <w:pPr>
                        <w:jc w:val="center"/>
                        <w:rPr>
                          <w:rFonts w:ascii="Times New Roman CYR" w:hAnsi="Times New Roman CYR" w:cs="Times New Roman CYR"/>
                          <w:sz w:val="36"/>
                          <w:szCs w:val="36"/>
                        </w:rPr>
                      </w:pPr>
                    </w:p>
                    <w:p w14:paraId="3091539A" w14:textId="77777777" w:rsidR="00A43AC3" w:rsidRDefault="00A43AC3"/>
                    <w:p w14:paraId="524110F6" w14:textId="77777777" w:rsidR="00A43AC3" w:rsidRPr="00630E21" w:rsidRDefault="00A43AC3" w:rsidP="00987998">
                      <w:pPr>
                        <w:pStyle w:val="3"/>
                        <w:spacing w:line="276" w:lineRule="auto"/>
                        <w:rPr>
                          <w:rFonts w:ascii="Times New Roman" w:hAnsi="Times New Roman"/>
                          <w:bCs/>
                          <w:sz w:val="48"/>
                          <w:szCs w:val="48"/>
                        </w:rPr>
                      </w:pPr>
                      <w:bookmarkStart w:id="5410" w:name="_Toc169172543"/>
                      <w:bookmarkStart w:id="5411" w:name="_Toc169174630"/>
                      <w:r w:rsidRPr="00630E21">
                        <w:rPr>
                          <w:rFonts w:ascii="Times New Roman" w:hAnsi="Times New Roman"/>
                          <w:bCs/>
                          <w:sz w:val="48"/>
                          <w:szCs w:val="48"/>
                        </w:rPr>
                        <w:t>ДИПЛОМНА РОБОТА</w:t>
                      </w:r>
                      <w:bookmarkEnd w:id="5410"/>
                      <w:bookmarkEnd w:id="5411"/>
                    </w:p>
                    <w:p w14:paraId="25349B4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E362B44" w14:textId="77777777" w:rsidR="00A43AC3" w:rsidRPr="005E3013" w:rsidRDefault="00A43AC3" w:rsidP="00987998">
                      <w:pPr>
                        <w:pStyle w:val="2"/>
                        <w:spacing w:line="276" w:lineRule="auto"/>
                        <w:rPr>
                          <w:b w:val="0"/>
                          <w:bCs/>
                          <w:iCs/>
                          <w:sz w:val="48"/>
                          <w:szCs w:val="48"/>
                          <w:highlight w:val="yellow"/>
                        </w:rPr>
                      </w:pPr>
                      <w:bookmarkStart w:id="5412" w:name="_Toc169172544"/>
                      <w:bookmarkStart w:id="5413" w:name="_Toc16917463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412"/>
                      <w:bookmarkEnd w:id="5413"/>
                    </w:p>
                    <w:p w14:paraId="2F26B13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A683E0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C215AB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6A281E3" w14:textId="77777777" w:rsidR="00A43AC3" w:rsidRPr="00B1453A" w:rsidRDefault="00A43AC3" w:rsidP="00987998">
                      <w:pPr>
                        <w:jc w:val="center"/>
                        <w:rPr>
                          <w:rFonts w:ascii="Calibri" w:hAnsi="Calibri"/>
                          <w:sz w:val="36"/>
                          <w:szCs w:val="36"/>
                        </w:rPr>
                      </w:pPr>
                    </w:p>
                    <w:p w14:paraId="535DC605" w14:textId="77777777" w:rsidR="00A43AC3" w:rsidRDefault="00A43AC3" w:rsidP="00987998">
                      <w:pPr>
                        <w:jc w:val="center"/>
                        <w:rPr>
                          <w:rFonts w:ascii="Times New Roman CYR" w:hAnsi="Times New Roman CYR" w:cs="Times New Roman CYR"/>
                          <w:sz w:val="36"/>
                          <w:szCs w:val="36"/>
                        </w:rPr>
                      </w:pPr>
                    </w:p>
                    <w:p w14:paraId="4F827EAA" w14:textId="77777777" w:rsidR="00A43AC3" w:rsidRDefault="00A43AC3"/>
                    <w:p w14:paraId="5C421939" w14:textId="77777777" w:rsidR="000658DF" w:rsidRPr="003A41B8" w:rsidRDefault="000658DF" w:rsidP="000658DF">
                      <w:pPr>
                        <w:pStyle w:val="3"/>
                        <w:spacing w:line="300" w:lineRule="auto"/>
                        <w:rPr>
                          <w:rFonts w:ascii="Times New Roman CYR" w:hAnsi="Times New Roman CYR"/>
                          <w:i/>
                          <w:iCs/>
                          <w:sz w:val="44"/>
                          <w:szCs w:val="44"/>
                        </w:rPr>
                      </w:pPr>
                      <w:bookmarkStart w:id="5414" w:name="_Toc169172545"/>
                      <w:bookmarkStart w:id="5415" w:name="_Toc169174632"/>
                      <w:r w:rsidRPr="003A41B8">
                        <w:rPr>
                          <w:rFonts w:ascii="Times New Roman CYR" w:hAnsi="Times New Roman CYR"/>
                          <w:i/>
                          <w:iCs/>
                          <w:sz w:val="44"/>
                          <w:szCs w:val="44"/>
                        </w:rPr>
                        <w:t>ДИПЛОМНА РОБОТА БАКАЛАВРА</w:t>
                      </w:r>
                      <w:bookmarkEnd w:id="5414"/>
                      <w:bookmarkEnd w:id="5415"/>
                      <w:r w:rsidRPr="003A41B8">
                        <w:rPr>
                          <w:rFonts w:ascii="Times New Roman CYR" w:hAnsi="Times New Roman CYR"/>
                          <w:i/>
                          <w:iCs/>
                          <w:sz w:val="44"/>
                          <w:szCs w:val="44"/>
                        </w:rPr>
                        <w:t xml:space="preserve"> </w:t>
                      </w:r>
                    </w:p>
                    <w:p w14:paraId="6ECE74E6" w14:textId="77777777" w:rsidR="000658DF" w:rsidRPr="000D3135" w:rsidRDefault="000658DF" w:rsidP="000658DF">
                      <w:pPr>
                        <w:pStyle w:val="2"/>
                        <w:spacing w:line="300" w:lineRule="auto"/>
                        <w:rPr>
                          <w:rFonts w:ascii="Times New Roman CYR" w:hAnsi="Times New Roman CYR"/>
                          <w:b w:val="0"/>
                          <w:sz w:val="44"/>
                          <w:szCs w:val="44"/>
                        </w:rPr>
                      </w:pPr>
                      <w:bookmarkStart w:id="5416" w:name="_Toc169172546"/>
                      <w:bookmarkStart w:id="5417" w:name="_Toc169174633"/>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5416"/>
                      <w:bookmarkEnd w:id="5417"/>
                    </w:p>
                    <w:p w14:paraId="0167898E"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7C14B292"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41138EC4" w14:textId="77777777" w:rsidR="000658DF" w:rsidRPr="000D3135" w:rsidRDefault="000658DF" w:rsidP="000658DF">
                      <w:pPr>
                        <w:spacing w:line="300" w:lineRule="auto"/>
                        <w:jc w:val="center"/>
                        <w:rPr>
                          <w:b/>
                          <w:lang w:val="uk-UA"/>
                        </w:rPr>
                      </w:pPr>
                    </w:p>
                    <w:p w14:paraId="2658C0A8"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35E3C380" w14:textId="77777777" w:rsidR="00A43AC3" w:rsidRPr="00B1453A" w:rsidRDefault="00A43AC3" w:rsidP="00987998">
                      <w:pPr>
                        <w:jc w:val="center"/>
                        <w:rPr>
                          <w:rFonts w:ascii="Calibri" w:hAnsi="Calibri"/>
                          <w:sz w:val="36"/>
                          <w:szCs w:val="36"/>
                        </w:rPr>
                      </w:pPr>
                    </w:p>
                    <w:p w14:paraId="7DCFD080" w14:textId="77777777" w:rsidR="00A43AC3" w:rsidRDefault="00A43AC3" w:rsidP="00987998">
                      <w:pPr>
                        <w:jc w:val="center"/>
                        <w:rPr>
                          <w:rFonts w:ascii="Times New Roman CYR" w:hAnsi="Times New Roman CYR" w:cs="Times New Roman CYR"/>
                          <w:sz w:val="36"/>
                          <w:szCs w:val="36"/>
                        </w:rPr>
                      </w:pPr>
                    </w:p>
                    <w:p w14:paraId="287EB7E3" w14:textId="77777777" w:rsidR="00A43AC3" w:rsidRDefault="00A43AC3"/>
                    <w:p w14:paraId="20613CD5" w14:textId="77777777" w:rsidR="00A43AC3" w:rsidRPr="00630E21" w:rsidRDefault="00A43AC3" w:rsidP="00987998">
                      <w:pPr>
                        <w:pStyle w:val="3"/>
                        <w:spacing w:line="276" w:lineRule="auto"/>
                        <w:rPr>
                          <w:rFonts w:ascii="Times New Roman" w:hAnsi="Times New Roman"/>
                          <w:bCs/>
                          <w:sz w:val="48"/>
                          <w:szCs w:val="48"/>
                        </w:rPr>
                      </w:pPr>
                      <w:bookmarkStart w:id="5418" w:name="_Toc169172547"/>
                      <w:bookmarkStart w:id="5419" w:name="_Toc169174634"/>
                      <w:r w:rsidRPr="00630E21">
                        <w:rPr>
                          <w:rFonts w:ascii="Times New Roman" w:hAnsi="Times New Roman"/>
                          <w:bCs/>
                          <w:sz w:val="48"/>
                          <w:szCs w:val="48"/>
                        </w:rPr>
                        <w:t>ДИПЛОМНА РОБОТА</w:t>
                      </w:r>
                      <w:bookmarkEnd w:id="5418"/>
                      <w:bookmarkEnd w:id="5419"/>
                    </w:p>
                    <w:p w14:paraId="4D67882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7DF12AB" w14:textId="77777777" w:rsidR="00A43AC3" w:rsidRPr="005E3013" w:rsidRDefault="00A43AC3" w:rsidP="00987998">
                      <w:pPr>
                        <w:pStyle w:val="2"/>
                        <w:spacing w:line="276" w:lineRule="auto"/>
                        <w:rPr>
                          <w:b w:val="0"/>
                          <w:bCs/>
                          <w:iCs/>
                          <w:sz w:val="48"/>
                          <w:szCs w:val="48"/>
                          <w:highlight w:val="yellow"/>
                        </w:rPr>
                      </w:pPr>
                      <w:bookmarkStart w:id="5420" w:name="_Toc169172548"/>
                      <w:bookmarkStart w:id="5421" w:name="_Toc16917463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420"/>
                      <w:bookmarkEnd w:id="5421"/>
                    </w:p>
                    <w:p w14:paraId="63DBDD1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4BCE92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E4999C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89CE62B" w14:textId="77777777" w:rsidR="00A43AC3" w:rsidRPr="00B1453A" w:rsidRDefault="00A43AC3" w:rsidP="00987998">
                      <w:pPr>
                        <w:jc w:val="center"/>
                        <w:rPr>
                          <w:rFonts w:ascii="Calibri" w:hAnsi="Calibri"/>
                          <w:sz w:val="36"/>
                          <w:szCs w:val="36"/>
                        </w:rPr>
                      </w:pPr>
                    </w:p>
                    <w:p w14:paraId="4636E406" w14:textId="77777777" w:rsidR="00A43AC3" w:rsidRDefault="00A43AC3" w:rsidP="00987998">
                      <w:pPr>
                        <w:jc w:val="center"/>
                        <w:rPr>
                          <w:rFonts w:ascii="Times New Roman CYR" w:hAnsi="Times New Roman CYR" w:cs="Times New Roman CYR"/>
                          <w:sz w:val="36"/>
                          <w:szCs w:val="36"/>
                        </w:rPr>
                      </w:pPr>
                    </w:p>
                    <w:p w14:paraId="42D6A34E" w14:textId="77777777" w:rsidR="00A43AC3" w:rsidRDefault="00A43AC3"/>
                    <w:p w14:paraId="3F43BB1B" w14:textId="77777777" w:rsidR="00A43AC3" w:rsidRPr="00630E21" w:rsidRDefault="00A43AC3" w:rsidP="00987998">
                      <w:pPr>
                        <w:pStyle w:val="3"/>
                        <w:spacing w:line="276" w:lineRule="auto"/>
                        <w:rPr>
                          <w:rFonts w:ascii="Times New Roman" w:hAnsi="Times New Roman"/>
                          <w:bCs/>
                          <w:sz w:val="48"/>
                          <w:szCs w:val="48"/>
                        </w:rPr>
                      </w:pPr>
                      <w:bookmarkStart w:id="5422" w:name="_Toc169172549"/>
                      <w:bookmarkStart w:id="5423" w:name="_Toc169174636"/>
                      <w:r w:rsidRPr="00630E21">
                        <w:rPr>
                          <w:rFonts w:ascii="Times New Roman" w:hAnsi="Times New Roman"/>
                          <w:bCs/>
                          <w:sz w:val="48"/>
                          <w:szCs w:val="48"/>
                        </w:rPr>
                        <w:t>ДИПЛОМНА РОБОТА</w:t>
                      </w:r>
                      <w:bookmarkEnd w:id="5422"/>
                      <w:bookmarkEnd w:id="5423"/>
                    </w:p>
                    <w:p w14:paraId="246DD77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4F0F110" w14:textId="77777777" w:rsidR="00A43AC3" w:rsidRPr="005E3013" w:rsidRDefault="00A43AC3" w:rsidP="00987998">
                      <w:pPr>
                        <w:pStyle w:val="2"/>
                        <w:spacing w:line="276" w:lineRule="auto"/>
                        <w:rPr>
                          <w:b w:val="0"/>
                          <w:bCs/>
                          <w:iCs/>
                          <w:sz w:val="48"/>
                          <w:szCs w:val="48"/>
                          <w:highlight w:val="yellow"/>
                        </w:rPr>
                      </w:pPr>
                      <w:bookmarkStart w:id="5424" w:name="_Toc169172550"/>
                      <w:bookmarkStart w:id="5425" w:name="_Toc16917463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424"/>
                      <w:bookmarkEnd w:id="5425"/>
                    </w:p>
                    <w:p w14:paraId="4A5CC90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499FA8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22DAC3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D35A921" w14:textId="77777777" w:rsidR="00A43AC3" w:rsidRPr="00B1453A" w:rsidRDefault="00A43AC3" w:rsidP="00987998">
                      <w:pPr>
                        <w:jc w:val="center"/>
                        <w:rPr>
                          <w:rFonts w:ascii="Calibri" w:hAnsi="Calibri"/>
                          <w:sz w:val="36"/>
                          <w:szCs w:val="36"/>
                        </w:rPr>
                      </w:pPr>
                    </w:p>
                    <w:p w14:paraId="7EA63253" w14:textId="77777777" w:rsidR="00A43AC3" w:rsidRDefault="00A43AC3" w:rsidP="00987998">
                      <w:pPr>
                        <w:jc w:val="center"/>
                        <w:rPr>
                          <w:rFonts w:ascii="Times New Roman CYR" w:hAnsi="Times New Roman CYR" w:cs="Times New Roman CYR"/>
                          <w:sz w:val="36"/>
                          <w:szCs w:val="36"/>
                        </w:rPr>
                      </w:pPr>
                    </w:p>
                    <w:p w14:paraId="48E59B1B" w14:textId="77777777" w:rsidR="00A43AC3" w:rsidRDefault="00A43AC3"/>
                    <w:p w14:paraId="2B7C2584" w14:textId="77777777" w:rsidR="00A43AC3" w:rsidRPr="00630E21" w:rsidRDefault="00A43AC3" w:rsidP="00987998">
                      <w:pPr>
                        <w:pStyle w:val="3"/>
                        <w:spacing w:line="276" w:lineRule="auto"/>
                        <w:rPr>
                          <w:rFonts w:ascii="Times New Roman" w:hAnsi="Times New Roman"/>
                          <w:bCs/>
                          <w:sz w:val="48"/>
                          <w:szCs w:val="48"/>
                        </w:rPr>
                      </w:pPr>
                      <w:bookmarkStart w:id="5426" w:name="_Toc169172551"/>
                      <w:bookmarkStart w:id="5427" w:name="_Toc169174638"/>
                      <w:r w:rsidRPr="00630E21">
                        <w:rPr>
                          <w:rFonts w:ascii="Times New Roman" w:hAnsi="Times New Roman"/>
                          <w:bCs/>
                          <w:sz w:val="48"/>
                          <w:szCs w:val="48"/>
                        </w:rPr>
                        <w:t>ДИПЛОМНА РОБОТА</w:t>
                      </w:r>
                      <w:bookmarkEnd w:id="5426"/>
                      <w:bookmarkEnd w:id="5427"/>
                    </w:p>
                    <w:p w14:paraId="54B7F01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F82E34C" w14:textId="77777777" w:rsidR="00A43AC3" w:rsidRPr="005E3013" w:rsidRDefault="00A43AC3" w:rsidP="00987998">
                      <w:pPr>
                        <w:pStyle w:val="2"/>
                        <w:spacing w:line="276" w:lineRule="auto"/>
                        <w:rPr>
                          <w:b w:val="0"/>
                          <w:bCs/>
                          <w:iCs/>
                          <w:sz w:val="48"/>
                          <w:szCs w:val="48"/>
                          <w:highlight w:val="yellow"/>
                        </w:rPr>
                      </w:pPr>
                      <w:bookmarkStart w:id="5428" w:name="_Toc169172552"/>
                      <w:bookmarkStart w:id="5429" w:name="_Toc16917463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428"/>
                      <w:bookmarkEnd w:id="5429"/>
                    </w:p>
                    <w:p w14:paraId="4B56A9E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6C023A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425CF9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9996D41" w14:textId="77777777" w:rsidR="00A43AC3" w:rsidRPr="00B1453A" w:rsidRDefault="00A43AC3" w:rsidP="00987998">
                      <w:pPr>
                        <w:jc w:val="center"/>
                        <w:rPr>
                          <w:rFonts w:ascii="Calibri" w:hAnsi="Calibri"/>
                          <w:sz w:val="36"/>
                          <w:szCs w:val="36"/>
                        </w:rPr>
                      </w:pPr>
                    </w:p>
                    <w:p w14:paraId="6E01468E" w14:textId="77777777" w:rsidR="00A43AC3" w:rsidRDefault="00A43AC3" w:rsidP="00987998">
                      <w:pPr>
                        <w:jc w:val="center"/>
                        <w:rPr>
                          <w:rFonts w:ascii="Times New Roman CYR" w:hAnsi="Times New Roman CYR" w:cs="Times New Roman CYR"/>
                          <w:sz w:val="36"/>
                          <w:szCs w:val="36"/>
                        </w:rPr>
                      </w:pPr>
                    </w:p>
                    <w:p w14:paraId="41FC9DA9" w14:textId="77777777" w:rsidR="00A43AC3" w:rsidRDefault="00A43AC3"/>
                    <w:p w14:paraId="133941C7" w14:textId="77777777" w:rsidR="00A43AC3" w:rsidRPr="00630E21" w:rsidRDefault="00A43AC3" w:rsidP="00987998">
                      <w:pPr>
                        <w:pStyle w:val="3"/>
                        <w:spacing w:line="276" w:lineRule="auto"/>
                        <w:rPr>
                          <w:rFonts w:ascii="Times New Roman" w:hAnsi="Times New Roman"/>
                          <w:bCs/>
                          <w:sz w:val="48"/>
                          <w:szCs w:val="48"/>
                        </w:rPr>
                      </w:pPr>
                      <w:bookmarkStart w:id="5430" w:name="_Toc169172553"/>
                      <w:bookmarkStart w:id="5431" w:name="_Toc169174640"/>
                      <w:r w:rsidRPr="00630E21">
                        <w:rPr>
                          <w:rFonts w:ascii="Times New Roman" w:hAnsi="Times New Roman"/>
                          <w:bCs/>
                          <w:sz w:val="48"/>
                          <w:szCs w:val="48"/>
                        </w:rPr>
                        <w:t>ДИПЛОМНА РОБОТА</w:t>
                      </w:r>
                      <w:bookmarkEnd w:id="5430"/>
                      <w:bookmarkEnd w:id="5431"/>
                    </w:p>
                    <w:p w14:paraId="169D198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3EA2126" w14:textId="77777777" w:rsidR="00A43AC3" w:rsidRPr="005E3013" w:rsidRDefault="00A43AC3" w:rsidP="00987998">
                      <w:pPr>
                        <w:pStyle w:val="2"/>
                        <w:spacing w:line="276" w:lineRule="auto"/>
                        <w:rPr>
                          <w:b w:val="0"/>
                          <w:bCs/>
                          <w:iCs/>
                          <w:sz w:val="48"/>
                          <w:szCs w:val="48"/>
                          <w:highlight w:val="yellow"/>
                        </w:rPr>
                      </w:pPr>
                      <w:bookmarkStart w:id="5432" w:name="_Toc169172554"/>
                      <w:bookmarkStart w:id="5433" w:name="_Toc16917464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432"/>
                      <w:bookmarkEnd w:id="5433"/>
                    </w:p>
                    <w:p w14:paraId="680669F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91D488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3737A2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021ABE5" w14:textId="77777777" w:rsidR="00A43AC3" w:rsidRPr="00B1453A" w:rsidRDefault="00A43AC3" w:rsidP="00987998">
                      <w:pPr>
                        <w:jc w:val="center"/>
                        <w:rPr>
                          <w:rFonts w:ascii="Calibri" w:hAnsi="Calibri"/>
                          <w:sz w:val="36"/>
                          <w:szCs w:val="36"/>
                        </w:rPr>
                      </w:pPr>
                    </w:p>
                    <w:p w14:paraId="76CC2A7C" w14:textId="77777777" w:rsidR="00A43AC3" w:rsidRDefault="00A43AC3" w:rsidP="00987998">
                      <w:pPr>
                        <w:jc w:val="center"/>
                        <w:rPr>
                          <w:rFonts w:ascii="Times New Roman CYR" w:hAnsi="Times New Roman CYR" w:cs="Times New Roman CYR"/>
                          <w:sz w:val="36"/>
                          <w:szCs w:val="36"/>
                        </w:rPr>
                      </w:pPr>
                    </w:p>
                    <w:p w14:paraId="1186BD07" w14:textId="77777777" w:rsidR="00A43AC3" w:rsidRDefault="00A43AC3"/>
                    <w:p w14:paraId="790E7142" w14:textId="77777777" w:rsidR="00A43AC3" w:rsidRPr="00630E21" w:rsidRDefault="00A43AC3" w:rsidP="00987998">
                      <w:pPr>
                        <w:pStyle w:val="3"/>
                        <w:spacing w:line="276" w:lineRule="auto"/>
                        <w:rPr>
                          <w:rFonts w:ascii="Times New Roman" w:hAnsi="Times New Roman"/>
                          <w:bCs/>
                          <w:sz w:val="48"/>
                          <w:szCs w:val="48"/>
                        </w:rPr>
                      </w:pPr>
                      <w:bookmarkStart w:id="5434" w:name="_Toc169172555"/>
                      <w:bookmarkStart w:id="5435" w:name="_Toc169174642"/>
                      <w:r w:rsidRPr="00630E21">
                        <w:rPr>
                          <w:rFonts w:ascii="Times New Roman" w:hAnsi="Times New Roman"/>
                          <w:bCs/>
                          <w:sz w:val="48"/>
                          <w:szCs w:val="48"/>
                        </w:rPr>
                        <w:t>ДИПЛОМНА РОБОТА</w:t>
                      </w:r>
                      <w:bookmarkEnd w:id="5434"/>
                      <w:bookmarkEnd w:id="5435"/>
                    </w:p>
                    <w:p w14:paraId="3A1BE84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BAA32C5" w14:textId="77777777" w:rsidR="00A43AC3" w:rsidRPr="005E3013" w:rsidRDefault="00A43AC3" w:rsidP="00987998">
                      <w:pPr>
                        <w:pStyle w:val="2"/>
                        <w:spacing w:line="276" w:lineRule="auto"/>
                        <w:rPr>
                          <w:b w:val="0"/>
                          <w:bCs/>
                          <w:iCs/>
                          <w:sz w:val="48"/>
                          <w:szCs w:val="48"/>
                          <w:highlight w:val="yellow"/>
                        </w:rPr>
                      </w:pPr>
                      <w:bookmarkStart w:id="5436" w:name="_Toc169172556"/>
                      <w:bookmarkStart w:id="5437" w:name="_Toc16917464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436"/>
                      <w:bookmarkEnd w:id="5437"/>
                    </w:p>
                    <w:p w14:paraId="2B6AA70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595995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7299A5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212EABA" w14:textId="77777777" w:rsidR="00A43AC3" w:rsidRPr="00B1453A" w:rsidRDefault="00A43AC3" w:rsidP="00987998">
                      <w:pPr>
                        <w:jc w:val="center"/>
                        <w:rPr>
                          <w:rFonts w:ascii="Calibri" w:hAnsi="Calibri"/>
                          <w:sz w:val="36"/>
                          <w:szCs w:val="36"/>
                        </w:rPr>
                      </w:pPr>
                    </w:p>
                    <w:p w14:paraId="4AC3A35B" w14:textId="77777777" w:rsidR="00A43AC3" w:rsidRDefault="00A43AC3" w:rsidP="00987998">
                      <w:pPr>
                        <w:jc w:val="center"/>
                        <w:rPr>
                          <w:rFonts w:ascii="Times New Roman CYR" w:hAnsi="Times New Roman CYR" w:cs="Times New Roman CYR"/>
                          <w:sz w:val="36"/>
                          <w:szCs w:val="36"/>
                        </w:rPr>
                      </w:pPr>
                    </w:p>
                    <w:p w14:paraId="4E5EC654" w14:textId="77777777" w:rsidR="00A43AC3" w:rsidRDefault="00A43AC3"/>
                    <w:p w14:paraId="24EB706A" w14:textId="77777777" w:rsidR="00A43AC3" w:rsidRPr="00630E21" w:rsidRDefault="00A43AC3" w:rsidP="00987998">
                      <w:pPr>
                        <w:pStyle w:val="3"/>
                        <w:spacing w:line="276" w:lineRule="auto"/>
                        <w:rPr>
                          <w:rFonts w:ascii="Times New Roman" w:hAnsi="Times New Roman"/>
                          <w:bCs/>
                          <w:sz w:val="48"/>
                          <w:szCs w:val="48"/>
                        </w:rPr>
                      </w:pPr>
                      <w:bookmarkStart w:id="5438" w:name="_Toc169172557"/>
                      <w:bookmarkStart w:id="5439" w:name="_Toc169174644"/>
                      <w:r w:rsidRPr="00630E21">
                        <w:rPr>
                          <w:rFonts w:ascii="Times New Roman" w:hAnsi="Times New Roman"/>
                          <w:bCs/>
                          <w:sz w:val="48"/>
                          <w:szCs w:val="48"/>
                        </w:rPr>
                        <w:t>ДИПЛОМНА РОБОТА</w:t>
                      </w:r>
                      <w:bookmarkEnd w:id="5438"/>
                      <w:bookmarkEnd w:id="5439"/>
                    </w:p>
                    <w:p w14:paraId="77445B8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47980FA" w14:textId="77777777" w:rsidR="00A43AC3" w:rsidRPr="005E3013" w:rsidRDefault="00A43AC3" w:rsidP="00987998">
                      <w:pPr>
                        <w:pStyle w:val="2"/>
                        <w:spacing w:line="276" w:lineRule="auto"/>
                        <w:rPr>
                          <w:b w:val="0"/>
                          <w:bCs/>
                          <w:iCs/>
                          <w:sz w:val="48"/>
                          <w:szCs w:val="48"/>
                          <w:highlight w:val="yellow"/>
                        </w:rPr>
                      </w:pPr>
                      <w:bookmarkStart w:id="5440" w:name="_Toc169172558"/>
                      <w:bookmarkStart w:id="5441" w:name="_Toc16917464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440"/>
                      <w:bookmarkEnd w:id="5441"/>
                    </w:p>
                    <w:p w14:paraId="1455AC6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5C373A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638F37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1E1B4C2" w14:textId="77777777" w:rsidR="00A43AC3" w:rsidRPr="00B1453A" w:rsidRDefault="00A43AC3" w:rsidP="00987998">
                      <w:pPr>
                        <w:jc w:val="center"/>
                        <w:rPr>
                          <w:rFonts w:ascii="Calibri" w:hAnsi="Calibri"/>
                          <w:sz w:val="36"/>
                          <w:szCs w:val="36"/>
                        </w:rPr>
                      </w:pPr>
                    </w:p>
                    <w:p w14:paraId="7AE07913" w14:textId="77777777" w:rsidR="00A43AC3" w:rsidRDefault="00A43AC3" w:rsidP="00987998">
                      <w:pPr>
                        <w:jc w:val="center"/>
                        <w:rPr>
                          <w:rFonts w:ascii="Times New Roman CYR" w:hAnsi="Times New Roman CYR" w:cs="Times New Roman CYR"/>
                          <w:sz w:val="36"/>
                          <w:szCs w:val="36"/>
                        </w:rPr>
                      </w:pPr>
                    </w:p>
                    <w:p w14:paraId="1091BED3" w14:textId="77777777" w:rsidR="00A43AC3" w:rsidRDefault="00A43AC3"/>
                    <w:p w14:paraId="42524DF0" w14:textId="77777777" w:rsidR="00A43AC3" w:rsidRPr="00630E21" w:rsidRDefault="00A43AC3" w:rsidP="00987998">
                      <w:pPr>
                        <w:pStyle w:val="3"/>
                        <w:spacing w:line="276" w:lineRule="auto"/>
                        <w:rPr>
                          <w:rFonts w:ascii="Times New Roman" w:hAnsi="Times New Roman"/>
                          <w:bCs/>
                          <w:sz w:val="48"/>
                          <w:szCs w:val="48"/>
                        </w:rPr>
                      </w:pPr>
                      <w:bookmarkStart w:id="5442" w:name="_Toc169172559"/>
                      <w:bookmarkStart w:id="5443" w:name="_Toc169174646"/>
                      <w:r w:rsidRPr="00630E21">
                        <w:rPr>
                          <w:rFonts w:ascii="Times New Roman" w:hAnsi="Times New Roman"/>
                          <w:bCs/>
                          <w:sz w:val="48"/>
                          <w:szCs w:val="48"/>
                        </w:rPr>
                        <w:t>ДИПЛОМНА РОБОТА</w:t>
                      </w:r>
                      <w:bookmarkEnd w:id="5442"/>
                      <w:bookmarkEnd w:id="5443"/>
                    </w:p>
                    <w:p w14:paraId="6A84CD3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3C2DAA8" w14:textId="77777777" w:rsidR="00A43AC3" w:rsidRPr="005E3013" w:rsidRDefault="00A43AC3" w:rsidP="00987998">
                      <w:pPr>
                        <w:pStyle w:val="2"/>
                        <w:spacing w:line="276" w:lineRule="auto"/>
                        <w:rPr>
                          <w:b w:val="0"/>
                          <w:bCs/>
                          <w:iCs/>
                          <w:sz w:val="48"/>
                          <w:szCs w:val="48"/>
                          <w:highlight w:val="yellow"/>
                        </w:rPr>
                      </w:pPr>
                      <w:bookmarkStart w:id="5444" w:name="_Toc169172560"/>
                      <w:bookmarkStart w:id="5445" w:name="_Toc16917464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444"/>
                      <w:bookmarkEnd w:id="5445"/>
                    </w:p>
                    <w:p w14:paraId="654B20A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E311E7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D6A3C4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F975E76" w14:textId="77777777" w:rsidR="00A43AC3" w:rsidRPr="00B1453A" w:rsidRDefault="00A43AC3" w:rsidP="00987998">
                      <w:pPr>
                        <w:jc w:val="center"/>
                        <w:rPr>
                          <w:rFonts w:ascii="Calibri" w:hAnsi="Calibri"/>
                          <w:sz w:val="36"/>
                          <w:szCs w:val="36"/>
                        </w:rPr>
                      </w:pPr>
                    </w:p>
                    <w:p w14:paraId="2D0FB993" w14:textId="77777777" w:rsidR="00A43AC3" w:rsidRDefault="00A43AC3" w:rsidP="00987998">
                      <w:pPr>
                        <w:jc w:val="center"/>
                        <w:rPr>
                          <w:rFonts w:ascii="Times New Roman CYR" w:hAnsi="Times New Roman CYR" w:cs="Times New Roman CYR"/>
                          <w:sz w:val="36"/>
                          <w:szCs w:val="36"/>
                        </w:rPr>
                      </w:pPr>
                    </w:p>
                    <w:p w14:paraId="4F4EF4AC" w14:textId="77777777" w:rsidR="00A43AC3" w:rsidRDefault="00A43AC3"/>
                    <w:p w14:paraId="230D5423" w14:textId="77777777" w:rsidR="000658DF" w:rsidRPr="003A41B8" w:rsidRDefault="000658DF" w:rsidP="000658DF">
                      <w:pPr>
                        <w:pStyle w:val="3"/>
                        <w:spacing w:line="300" w:lineRule="auto"/>
                        <w:rPr>
                          <w:rFonts w:ascii="Times New Roman CYR" w:hAnsi="Times New Roman CYR"/>
                          <w:i/>
                          <w:iCs/>
                          <w:sz w:val="44"/>
                          <w:szCs w:val="44"/>
                        </w:rPr>
                      </w:pPr>
                      <w:bookmarkStart w:id="5446" w:name="_Toc169172561"/>
                      <w:bookmarkStart w:id="5447" w:name="_Toc169174648"/>
                      <w:r w:rsidRPr="003A41B8">
                        <w:rPr>
                          <w:rFonts w:ascii="Times New Roman CYR" w:hAnsi="Times New Roman CYR"/>
                          <w:i/>
                          <w:iCs/>
                          <w:sz w:val="44"/>
                          <w:szCs w:val="44"/>
                        </w:rPr>
                        <w:t>ДИПЛОМНА РОБОТА БАКАЛАВРА</w:t>
                      </w:r>
                      <w:bookmarkEnd w:id="5446"/>
                      <w:bookmarkEnd w:id="5447"/>
                      <w:r w:rsidRPr="003A41B8">
                        <w:rPr>
                          <w:rFonts w:ascii="Times New Roman CYR" w:hAnsi="Times New Roman CYR"/>
                          <w:i/>
                          <w:iCs/>
                          <w:sz w:val="44"/>
                          <w:szCs w:val="44"/>
                        </w:rPr>
                        <w:t xml:space="preserve"> </w:t>
                      </w:r>
                    </w:p>
                    <w:p w14:paraId="51617A89" w14:textId="77777777" w:rsidR="000658DF" w:rsidRPr="000D3135" w:rsidRDefault="000658DF" w:rsidP="000658DF">
                      <w:pPr>
                        <w:pStyle w:val="2"/>
                        <w:spacing w:line="300" w:lineRule="auto"/>
                        <w:rPr>
                          <w:rFonts w:ascii="Times New Roman CYR" w:hAnsi="Times New Roman CYR"/>
                          <w:b w:val="0"/>
                          <w:sz w:val="44"/>
                          <w:szCs w:val="44"/>
                        </w:rPr>
                      </w:pPr>
                      <w:bookmarkStart w:id="5448" w:name="_Toc169172562"/>
                      <w:bookmarkStart w:id="5449" w:name="_Toc169174649"/>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5448"/>
                      <w:bookmarkEnd w:id="5449"/>
                    </w:p>
                    <w:p w14:paraId="23A6BFF9"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4F1F8401"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0717FE52" w14:textId="77777777" w:rsidR="000658DF" w:rsidRPr="000D3135" w:rsidRDefault="000658DF" w:rsidP="000658DF">
                      <w:pPr>
                        <w:spacing w:line="300" w:lineRule="auto"/>
                        <w:jc w:val="center"/>
                        <w:rPr>
                          <w:b/>
                          <w:lang w:val="uk-UA"/>
                        </w:rPr>
                      </w:pPr>
                    </w:p>
                    <w:p w14:paraId="3E844F1B"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74DB84F0" w14:textId="77777777" w:rsidR="00A43AC3" w:rsidRPr="00B1453A" w:rsidRDefault="00A43AC3" w:rsidP="00987998">
                      <w:pPr>
                        <w:jc w:val="center"/>
                        <w:rPr>
                          <w:rFonts w:ascii="Calibri" w:hAnsi="Calibri"/>
                          <w:sz w:val="36"/>
                          <w:szCs w:val="36"/>
                        </w:rPr>
                      </w:pPr>
                    </w:p>
                    <w:p w14:paraId="2487EBFE" w14:textId="77777777" w:rsidR="00A43AC3" w:rsidRDefault="00A43AC3" w:rsidP="00987998">
                      <w:pPr>
                        <w:jc w:val="center"/>
                        <w:rPr>
                          <w:rFonts w:ascii="Times New Roman CYR" w:hAnsi="Times New Roman CYR" w:cs="Times New Roman CYR"/>
                          <w:sz w:val="36"/>
                          <w:szCs w:val="36"/>
                        </w:rPr>
                      </w:pPr>
                    </w:p>
                    <w:p w14:paraId="0D752C0B" w14:textId="77777777" w:rsidR="00A43AC3" w:rsidRDefault="00A43AC3"/>
                    <w:p w14:paraId="63276162" w14:textId="77777777" w:rsidR="00A43AC3" w:rsidRPr="00630E21" w:rsidRDefault="00A43AC3" w:rsidP="00987998">
                      <w:pPr>
                        <w:pStyle w:val="3"/>
                        <w:spacing w:line="276" w:lineRule="auto"/>
                        <w:rPr>
                          <w:rFonts w:ascii="Times New Roman" w:hAnsi="Times New Roman"/>
                          <w:bCs/>
                          <w:sz w:val="48"/>
                          <w:szCs w:val="48"/>
                        </w:rPr>
                      </w:pPr>
                      <w:bookmarkStart w:id="5450" w:name="_Toc169172563"/>
                      <w:bookmarkStart w:id="5451" w:name="_Toc169174650"/>
                      <w:r w:rsidRPr="00630E21">
                        <w:rPr>
                          <w:rFonts w:ascii="Times New Roman" w:hAnsi="Times New Roman"/>
                          <w:bCs/>
                          <w:sz w:val="48"/>
                          <w:szCs w:val="48"/>
                        </w:rPr>
                        <w:t>ДИПЛОМНА РОБОТА</w:t>
                      </w:r>
                      <w:bookmarkEnd w:id="5450"/>
                      <w:bookmarkEnd w:id="5451"/>
                    </w:p>
                    <w:p w14:paraId="78CFE01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9D3C27E" w14:textId="77777777" w:rsidR="00A43AC3" w:rsidRPr="005E3013" w:rsidRDefault="00A43AC3" w:rsidP="00987998">
                      <w:pPr>
                        <w:pStyle w:val="2"/>
                        <w:spacing w:line="276" w:lineRule="auto"/>
                        <w:rPr>
                          <w:b w:val="0"/>
                          <w:bCs/>
                          <w:iCs/>
                          <w:sz w:val="48"/>
                          <w:szCs w:val="48"/>
                          <w:highlight w:val="yellow"/>
                        </w:rPr>
                      </w:pPr>
                      <w:bookmarkStart w:id="5452" w:name="_Toc169172564"/>
                      <w:bookmarkStart w:id="5453" w:name="_Toc16917465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452"/>
                      <w:bookmarkEnd w:id="5453"/>
                    </w:p>
                    <w:p w14:paraId="2BD93F3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85A892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44C802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5DD09A0" w14:textId="77777777" w:rsidR="00A43AC3" w:rsidRPr="00B1453A" w:rsidRDefault="00A43AC3" w:rsidP="00987998">
                      <w:pPr>
                        <w:jc w:val="center"/>
                        <w:rPr>
                          <w:rFonts w:ascii="Calibri" w:hAnsi="Calibri"/>
                          <w:sz w:val="36"/>
                          <w:szCs w:val="36"/>
                        </w:rPr>
                      </w:pPr>
                    </w:p>
                    <w:p w14:paraId="5BC6EE1B" w14:textId="77777777" w:rsidR="00A43AC3" w:rsidRDefault="00A43AC3" w:rsidP="00987998">
                      <w:pPr>
                        <w:jc w:val="center"/>
                        <w:rPr>
                          <w:rFonts w:ascii="Times New Roman CYR" w:hAnsi="Times New Roman CYR" w:cs="Times New Roman CYR"/>
                          <w:sz w:val="36"/>
                          <w:szCs w:val="36"/>
                        </w:rPr>
                      </w:pPr>
                    </w:p>
                    <w:p w14:paraId="79A95760" w14:textId="77777777" w:rsidR="00A43AC3" w:rsidRDefault="00A43AC3"/>
                    <w:p w14:paraId="7089E858" w14:textId="77777777" w:rsidR="00A43AC3" w:rsidRPr="00630E21" w:rsidRDefault="00A43AC3" w:rsidP="00987998">
                      <w:pPr>
                        <w:pStyle w:val="3"/>
                        <w:spacing w:line="276" w:lineRule="auto"/>
                        <w:rPr>
                          <w:rFonts w:ascii="Times New Roman" w:hAnsi="Times New Roman"/>
                          <w:bCs/>
                          <w:sz w:val="48"/>
                          <w:szCs w:val="48"/>
                        </w:rPr>
                      </w:pPr>
                      <w:bookmarkStart w:id="5454" w:name="_Toc169172565"/>
                      <w:bookmarkStart w:id="5455" w:name="_Toc169174652"/>
                      <w:r w:rsidRPr="00630E21">
                        <w:rPr>
                          <w:rFonts w:ascii="Times New Roman" w:hAnsi="Times New Roman"/>
                          <w:bCs/>
                          <w:sz w:val="48"/>
                          <w:szCs w:val="48"/>
                        </w:rPr>
                        <w:t>ДИПЛОМНА РОБОТА</w:t>
                      </w:r>
                      <w:bookmarkEnd w:id="5454"/>
                      <w:bookmarkEnd w:id="5455"/>
                    </w:p>
                    <w:p w14:paraId="75A37C8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BECBA3C" w14:textId="77777777" w:rsidR="00A43AC3" w:rsidRPr="005E3013" w:rsidRDefault="00A43AC3" w:rsidP="00987998">
                      <w:pPr>
                        <w:pStyle w:val="2"/>
                        <w:spacing w:line="276" w:lineRule="auto"/>
                        <w:rPr>
                          <w:b w:val="0"/>
                          <w:bCs/>
                          <w:iCs/>
                          <w:sz w:val="48"/>
                          <w:szCs w:val="48"/>
                          <w:highlight w:val="yellow"/>
                        </w:rPr>
                      </w:pPr>
                      <w:bookmarkStart w:id="5456" w:name="_Toc169172566"/>
                      <w:bookmarkStart w:id="5457" w:name="_Toc16917465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456"/>
                      <w:bookmarkEnd w:id="5457"/>
                    </w:p>
                    <w:p w14:paraId="63B1410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21869F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DA6A41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CF2D5E3" w14:textId="77777777" w:rsidR="00A43AC3" w:rsidRPr="00B1453A" w:rsidRDefault="00A43AC3" w:rsidP="00987998">
                      <w:pPr>
                        <w:jc w:val="center"/>
                        <w:rPr>
                          <w:rFonts w:ascii="Calibri" w:hAnsi="Calibri"/>
                          <w:sz w:val="36"/>
                          <w:szCs w:val="36"/>
                        </w:rPr>
                      </w:pPr>
                    </w:p>
                    <w:p w14:paraId="2B0427C7" w14:textId="77777777" w:rsidR="00A43AC3" w:rsidRDefault="00A43AC3" w:rsidP="00987998">
                      <w:pPr>
                        <w:jc w:val="center"/>
                        <w:rPr>
                          <w:rFonts w:ascii="Times New Roman CYR" w:hAnsi="Times New Roman CYR" w:cs="Times New Roman CYR"/>
                          <w:sz w:val="36"/>
                          <w:szCs w:val="36"/>
                        </w:rPr>
                      </w:pPr>
                    </w:p>
                    <w:p w14:paraId="5976CD9D" w14:textId="77777777" w:rsidR="00A43AC3" w:rsidRDefault="00A43AC3"/>
                    <w:p w14:paraId="3DBAF573" w14:textId="77777777" w:rsidR="00A43AC3" w:rsidRPr="00630E21" w:rsidRDefault="00A43AC3" w:rsidP="00987998">
                      <w:pPr>
                        <w:pStyle w:val="3"/>
                        <w:spacing w:line="276" w:lineRule="auto"/>
                        <w:rPr>
                          <w:rFonts w:ascii="Times New Roman" w:hAnsi="Times New Roman"/>
                          <w:bCs/>
                          <w:sz w:val="48"/>
                          <w:szCs w:val="48"/>
                        </w:rPr>
                      </w:pPr>
                      <w:bookmarkStart w:id="5458" w:name="_Toc169172567"/>
                      <w:bookmarkStart w:id="5459" w:name="_Toc169174654"/>
                      <w:r w:rsidRPr="00630E21">
                        <w:rPr>
                          <w:rFonts w:ascii="Times New Roman" w:hAnsi="Times New Roman"/>
                          <w:bCs/>
                          <w:sz w:val="48"/>
                          <w:szCs w:val="48"/>
                        </w:rPr>
                        <w:t>ДИПЛОМНА РОБОТА</w:t>
                      </w:r>
                      <w:bookmarkEnd w:id="5458"/>
                      <w:bookmarkEnd w:id="5459"/>
                    </w:p>
                    <w:p w14:paraId="4867087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3BC3584" w14:textId="77777777" w:rsidR="00A43AC3" w:rsidRPr="005E3013" w:rsidRDefault="00A43AC3" w:rsidP="00987998">
                      <w:pPr>
                        <w:pStyle w:val="2"/>
                        <w:spacing w:line="276" w:lineRule="auto"/>
                        <w:rPr>
                          <w:b w:val="0"/>
                          <w:bCs/>
                          <w:iCs/>
                          <w:sz w:val="48"/>
                          <w:szCs w:val="48"/>
                          <w:highlight w:val="yellow"/>
                        </w:rPr>
                      </w:pPr>
                      <w:bookmarkStart w:id="5460" w:name="_Toc169172568"/>
                      <w:bookmarkStart w:id="5461" w:name="_Toc16917465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460"/>
                      <w:bookmarkEnd w:id="5461"/>
                    </w:p>
                    <w:p w14:paraId="565DC79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6BEE65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49856F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34C87F6" w14:textId="77777777" w:rsidR="00A43AC3" w:rsidRPr="00B1453A" w:rsidRDefault="00A43AC3" w:rsidP="00987998">
                      <w:pPr>
                        <w:jc w:val="center"/>
                        <w:rPr>
                          <w:rFonts w:ascii="Calibri" w:hAnsi="Calibri"/>
                          <w:sz w:val="36"/>
                          <w:szCs w:val="36"/>
                        </w:rPr>
                      </w:pPr>
                    </w:p>
                    <w:p w14:paraId="4A08C07C" w14:textId="77777777" w:rsidR="00A43AC3" w:rsidRDefault="00A43AC3" w:rsidP="00987998">
                      <w:pPr>
                        <w:jc w:val="center"/>
                        <w:rPr>
                          <w:rFonts w:ascii="Times New Roman CYR" w:hAnsi="Times New Roman CYR" w:cs="Times New Roman CYR"/>
                          <w:sz w:val="36"/>
                          <w:szCs w:val="36"/>
                        </w:rPr>
                      </w:pPr>
                    </w:p>
                    <w:p w14:paraId="4CCD1FE6" w14:textId="77777777" w:rsidR="00A43AC3" w:rsidRDefault="00A43AC3"/>
                    <w:p w14:paraId="744DA600" w14:textId="77777777" w:rsidR="00A43AC3" w:rsidRPr="00630E21" w:rsidRDefault="00A43AC3" w:rsidP="00987998">
                      <w:pPr>
                        <w:pStyle w:val="3"/>
                        <w:spacing w:line="276" w:lineRule="auto"/>
                        <w:rPr>
                          <w:rFonts w:ascii="Times New Roman" w:hAnsi="Times New Roman"/>
                          <w:bCs/>
                          <w:sz w:val="48"/>
                          <w:szCs w:val="48"/>
                        </w:rPr>
                      </w:pPr>
                      <w:bookmarkStart w:id="5462" w:name="_Toc169172569"/>
                      <w:bookmarkStart w:id="5463" w:name="_Toc169174656"/>
                      <w:r w:rsidRPr="00630E21">
                        <w:rPr>
                          <w:rFonts w:ascii="Times New Roman" w:hAnsi="Times New Roman"/>
                          <w:bCs/>
                          <w:sz w:val="48"/>
                          <w:szCs w:val="48"/>
                        </w:rPr>
                        <w:t>ДИПЛОМНА РОБОТА</w:t>
                      </w:r>
                      <w:bookmarkEnd w:id="5462"/>
                      <w:bookmarkEnd w:id="5463"/>
                    </w:p>
                    <w:p w14:paraId="61E639F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84AD58E" w14:textId="77777777" w:rsidR="00A43AC3" w:rsidRPr="005E3013" w:rsidRDefault="00A43AC3" w:rsidP="00987998">
                      <w:pPr>
                        <w:pStyle w:val="2"/>
                        <w:spacing w:line="276" w:lineRule="auto"/>
                        <w:rPr>
                          <w:b w:val="0"/>
                          <w:bCs/>
                          <w:iCs/>
                          <w:sz w:val="48"/>
                          <w:szCs w:val="48"/>
                          <w:highlight w:val="yellow"/>
                        </w:rPr>
                      </w:pPr>
                      <w:bookmarkStart w:id="5464" w:name="_Toc169172570"/>
                      <w:bookmarkStart w:id="5465" w:name="_Toc16917465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464"/>
                      <w:bookmarkEnd w:id="5465"/>
                    </w:p>
                    <w:p w14:paraId="49EF891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56B35C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CFA3DB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71ED1C7" w14:textId="77777777" w:rsidR="00A43AC3" w:rsidRPr="00B1453A" w:rsidRDefault="00A43AC3" w:rsidP="00987998">
                      <w:pPr>
                        <w:jc w:val="center"/>
                        <w:rPr>
                          <w:rFonts w:ascii="Calibri" w:hAnsi="Calibri"/>
                          <w:sz w:val="36"/>
                          <w:szCs w:val="36"/>
                        </w:rPr>
                      </w:pPr>
                    </w:p>
                    <w:p w14:paraId="6462849A" w14:textId="77777777" w:rsidR="00A43AC3" w:rsidRDefault="00A43AC3" w:rsidP="00987998">
                      <w:pPr>
                        <w:jc w:val="center"/>
                        <w:rPr>
                          <w:rFonts w:ascii="Times New Roman CYR" w:hAnsi="Times New Roman CYR" w:cs="Times New Roman CYR"/>
                          <w:sz w:val="36"/>
                          <w:szCs w:val="36"/>
                        </w:rPr>
                      </w:pPr>
                    </w:p>
                    <w:p w14:paraId="3285E276" w14:textId="77777777" w:rsidR="00A43AC3" w:rsidRDefault="00A43AC3"/>
                    <w:p w14:paraId="554D8C87" w14:textId="77777777" w:rsidR="00A43AC3" w:rsidRPr="00630E21" w:rsidRDefault="00A43AC3" w:rsidP="00987998">
                      <w:pPr>
                        <w:pStyle w:val="3"/>
                        <w:spacing w:line="276" w:lineRule="auto"/>
                        <w:rPr>
                          <w:rFonts w:ascii="Times New Roman" w:hAnsi="Times New Roman"/>
                          <w:bCs/>
                          <w:sz w:val="48"/>
                          <w:szCs w:val="48"/>
                        </w:rPr>
                      </w:pPr>
                      <w:bookmarkStart w:id="5466" w:name="_Toc169172571"/>
                      <w:bookmarkStart w:id="5467" w:name="_Toc169174658"/>
                      <w:r w:rsidRPr="00630E21">
                        <w:rPr>
                          <w:rFonts w:ascii="Times New Roman" w:hAnsi="Times New Roman"/>
                          <w:bCs/>
                          <w:sz w:val="48"/>
                          <w:szCs w:val="48"/>
                        </w:rPr>
                        <w:t>ДИПЛОМНА РОБОТА</w:t>
                      </w:r>
                      <w:bookmarkEnd w:id="5466"/>
                      <w:bookmarkEnd w:id="5467"/>
                    </w:p>
                    <w:p w14:paraId="1B14F1B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D897E5B" w14:textId="77777777" w:rsidR="00A43AC3" w:rsidRPr="005E3013" w:rsidRDefault="00A43AC3" w:rsidP="00987998">
                      <w:pPr>
                        <w:pStyle w:val="2"/>
                        <w:spacing w:line="276" w:lineRule="auto"/>
                        <w:rPr>
                          <w:b w:val="0"/>
                          <w:bCs/>
                          <w:iCs/>
                          <w:sz w:val="48"/>
                          <w:szCs w:val="48"/>
                          <w:highlight w:val="yellow"/>
                        </w:rPr>
                      </w:pPr>
                      <w:bookmarkStart w:id="5468" w:name="_Toc169172572"/>
                      <w:bookmarkStart w:id="5469" w:name="_Toc16917465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468"/>
                      <w:bookmarkEnd w:id="5469"/>
                    </w:p>
                    <w:p w14:paraId="6EC1151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053F24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F81265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8A8AE14" w14:textId="77777777" w:rsidR="00A43AC3" w:rsidRPr="00B1453A" w:rsidRDefault="00A43AC3" w:rsidP="00987998">
                      <w:pPr>
                        <w:jc w:val="center"/>
                        <w:rPr>
                          <w:rFonts w:ascii="Calibri" w:hAnsi="Calibri"/>
                          <w:sz w:val="36"/>
                          <w:szCs w:val="36"/>
                        </w:rPr>
                      </w:pPr>
                    </w:p>
                    <w:p w14:paraId="4A2AE84B" w14:textId="77777777" w:rsidR="00A43AC3" w:rsidRDefault="00A43AC3" w:rsidP="00987998">
                      <w:pPr>
                        <w:jc w:val="center"/>
                        <w:rPr>
                          <w:rFonts w:ascii="Times New Roman CYR" w:hAnsi="Times New Roman CYR" w:cs="Times New Roman CYR"/>
                          <w:sz w:val="36"/>
                          <w:szCs w:val="36"/>
                        </w:rPr>
                      </w:pPr>
                    </w:p>
                    <w:p w14:paraId="6B1E5378" w14:textId="77777777" w:rsidR="00A43AC3" w:rsidRDefault="00A43AC3"/>
                    <w:p w14:paraId="057514B7" w14:textId="77777777" w:rsidR="00A43AC3" w:rsidRPr="00630E21" w:rsidRDefault="00A43AC3" w:rsidP="00987998">
                      <w:pPr>
                        <w:pStyle w:val="3"/>
                        <w:spacing w:line="276" w:lineRule="auto"/>
                        <w:rPr>
                          <w:rFonts w:ascii="Times New Roman" w:hAnsi="Times New Roman"/>
                          <w:bCs/>
                          <w:sz w:val="48"/>
                          <w:szCs w:val="48"/>
                        </w:rPr>
                      </w:pPr>
                      <w:bookmarkStart w:id="5470" w:name="_Toc169172573"/>
                      <w:bookmarkStart w:id="5471" w:name="_Toc169174660"/>
                      <w:r w:rsidRPr="00630E21">
                        <w:rPr>
                          <w:rFonts w:ascii="Times New Roman" w:hAnsi="Times New Roman"/>
                          <w:bCs/>
                          <w:sz w:val="48"/>
                          <w:szCs w:val="48"/>
                        </w:rPr>
                        <w:t>ДИПЛОМНА РОБОТА</w:t>
                      </w:r>
                      <w:bookmarkEnd w:id="5470"/>
                      <w:bookmarkEnd w:id="5471"/>
                    </w:p>
                    <w:p w14:paraId="77A8562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FFE977A" w14:textId="77777777" w:rsidR="00A43AC3" w:rsidRPr="005E3013" w:rsidRDefault="00A43AC3" w:rsidP="00987998">
                      <w:pPr>
                        <w:pStyle w:val="2"/>
                        <w:spacing w:line="276" w:lineRule="auto"/>
                        <w:rPr>
                          <w:b w:val="0"/>
                          <w:bCs/>
                          <w:iCs/>
                          <w:sz w:val="48"/>
                          <w:szCs w:val="48"/>
                          <w:highlight w:val="yellow"/>
                        </w:rPr>
                      </w:pPr>
                      <w:bookmarkStart w:id="5472" w:name="_Toc169172574"/>
                      <w:bookmarkStart w:id="5473" w:name="_Toc16917466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472"/>
                      <w:bookmarkEnd w:id="5473"/>
                    </w:p>
                    <w:p w14:paraId="3505CD8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AA9B1D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B17849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046F470" w14:textId="77777777" w:rsidR="00A43AC3" w:rsidRPr="00B1453A" w:rsidRDefault="00A43AC3" w:rsidP="00987998">
                      <w:pPr>
                        <w:jc w:val="center"/>
                        <w:rPr>
                          <w:rFonts w:ascii="Calibri" w:hAnsi="Calibri"/>
                          <w:sz w:val="36"/>
                          <w:szCs w:val="36"/>
                        </w:rPr>
                      </w:pPr>
                    </w:p>
                    <w:p w14:paraId="6D1C6D7D" w14:textId="77777777" w:rsidR="00A43AC3" w:rsidRDefault="00A43AC3" w:rsidP="00987998">
                      <w:pPr>
                        <w:jc w:val="center"/>
                        <w:rPr>
                          <w:rFonts w:ascii="Times New Roman CYR" w:hAnsi="Times New Roman CYR" w:cs="Times New Roman CYR"/>
                          <w:sz w:val="36"/>
                          <w:szCs w:val="36"/>
                        </w:rPr>
                      </w:pPr>
                    </w:p>
                    <w:p w14:paraId="76A1378A" w14:textId="77777777" w:rsidR="00A43AC3" w:rsidRDefault="00A43AC3"/>
                    <w:p w14:paraId="21DC8EF6" w14:textId="77777777" w:rsidR="00A43AC3" w:rsidRPr="00630E21" w:rsidRDefault="00A43AC3" w:rsidP="00987998">
                      <w:pPr>
                        <w:pStyle w:val="3"/>
                        <w:spacing w:line="276" w:lineRule="auto"/>
                        <w:rPr>
                          <w:rFonts w:ascii="Times New Roman" w:hAnsi="Times New Roman"/>
                          <w:bCs/>
                          <w:sz w:val="48"/>
                          <w:szCs w:val="48"/>
                        </w:rPr>
                      </w:pPr>
                      <w:bookmarkStart w:id="5474" w:name="_Toc169172575"/>
                      <w:bookmarkStart w:id="5475" w:name="_Toc169174662"/>
                      <w:r w:rsidRPr="00630E21">
                        <w:rPr>
                          <w:rFonts w:ascii="Times New Roman" w:hAnsi="Times New Roman"/>
                          <w:bCs/>
                          <w:sz w:val="48"/>
                          <w:szCs w:val="48"/>
                        </w:rPr>
                        <w:t>ДИПЛОМНА РОБОТА</w:t>
                      </w:r>
                      <w:bookmarkEnd w:id="5474"/>
                      <w:bookmarkEnd w:id="5475"/>
                    </w:p>
                    <w:p w14:paraId="2565478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97545C1" w14:textId="77777777" w:rsidR="00A43AC3" w:rsidRPr="005E3013" w:rsidRDefault="00A43AC3" w:rsidP="00987998">
                      <w:pPr>
                        <w:pStyle w:val="2"/>
                        <w:spacing w:line="276" w:lineRule="auto"/>
                        <w:rPr>
                          <w:b w:val="0"/>
                          <w:bCs/>
                          <w:iCs/>
                          <w:sz w:val="48"/>
                          <w:szCs w:val="48"/>
                          <w:highlight w:val="yellow"/>
                        </w:rPr>
                      </w:pPr>
                      <w:bookmarkStart w:id="5476" w:name="_Toc169172576"/>
                      <w:bookmarkStart w:id="5477" w:name="_Toc16917466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476"/>
                      <w:bookmarkEnd w:id="5477"/>
                    </w:p>
                    <w:p w14:paraId="6301DCC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980563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B78B9E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1817E2E" w14:textId="77777777" w:rsidR="00A43AC3" w:rsidRPr="00B1453A" w:rsidRDefault="00A43AC3" w:rsidP="00987998">
                      <w:pPr>
                        <w:jc w:val="center"/>
                        <w:rPr>
                          <w:rFonts w:ascii="Calibri" w:hAnsi="Calibri"/>
                          <w:sz w:val="36"/>
                          <w:szCs w:val="36"/>
                        </w:rPr>
                      </w:pPr>
                    </w:p>
                    <w:p w14:paraId="6FD296AE" w14:textId="77777777" w:rsidR="00A43AC3" w:rsidRDefault="00A43AC3" w:rsidP="00987998">
                      <w:pPr>
                        <w:jc w:val="center"/>
                        <w:rPr>
                          <w:rFonts w:ascii="Times New Roman CYR" w:hAnsi="Times New Roman CYR" w:cs="Times New Roman CYR"/>
                          <w:sz w:val="36"/>
                          <w:szCs w:val="36"/>
                        </w:rPr>
                      </w:pPr>
                    </w:p>
                    <w:p w14:paraId="7CEB8798" w14:textId="77777777" w:rsidR="00A43AC3" w:rsidRDefault="00A43AC3"/>
                    <w:p w14:paraId="72BDD21E" w14:textId="77777777" w:rsidR="000658DF" w:rsidRPr="003A41B8" w:rsidRDefault="000658DF" w:rsidP="000658DF">
                      <w:pPr>
                        <w:pStyle w:val="3"/>
                        <w:spacing w:line="300" w:lineRule="auto"/>
                        <w:rPr>
                          <w:rFonts w:ascii="Times New Roman CYR" w:hAnsi="Times New Roman CYR"/>
                          <w:i/>
                          <w:iCs/>
                          <w:sz w:val="44"/>
                          <w:szCs w:val="44"/>
                        </w:rPr>
                      </w:pPr>
                      <w:bookmarkStart w:id="5478" w:name="_Toc169172577"/>
                      <w:bookmarkStart w:id="5479" w:name="_Toc169174664"/>
                      <w:r w:rsidRPr="003A41B8">
                        <w:rPr>
                          <w:rFonts w:ascii="Times New Roman CYR" w:hAnsi="Times New Roman CYR"/>
                          <w:i/>
                          <w:iCs/>
                          <w:sz w:val="44"/>
                          <w:szCs w:val="44"/>
                        </w:rPr>
                        <w:t>ДИПЛОМНА РОБОТА БАКАЛАВРА</w:t>
                      </w:r>
                      <w:bookmarkEnd w:id="5478"/>
                      <w:bookmarkEnd w:id="5479"/>
                      <w:r w:rsidRPr="003A41B8">
                        <w:rPr>
                          <w:rFonts w:ascii="Times New Roman CYR" w:hAnsi="Times New Roman CYR"/>
                          <w:i/>
                          <w:iCs/>
                          <w:sz w:val="44"/>
                          <w:szCs w:val="44"/>
                        </w:rPr>
                        <w:t xml:space="preserve"> </w:t>
                      </w:r>
                    </w:p>
                    <w:p w14:paraId="7732CB7F" w14:textId="77777777" w:rsidR="000658DF" w:rsidRPr="000D3135" w:rsidRDefault="000658DF" w:rsidP="000658DF">
                      <w:pPr>
                        <w:pStyle w:val="2"/>
                        <w:spacing w:line="300" w:lineRule="auto"/>
                        <w:rPr>
                          <w:rFonts w:ascii="Times New Roman CYR" w:hAnsi="Times New Roman CYR"/>
                          <w:b w:val="0"/>
                          <w:sz w:val="44"/>
                          <w:szCs w:val="44"/>
                        </w:rPr>
                      </w:pPr>
                      <w:bookmarkStart w:id="5480" w:name="_Toc169172578"/>
                      <w:bookmarkStart w:id="5481" w:name="_Toc169174665"/>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5480"/>
                      <w:bookmarkEnd w:id="5481"/>
                    </w:p>
                    <w:p w14:paraId="72B5B80D"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4062C0BC"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2788C96F" w14:textId="77777777" w:rsidR="000658DF" w:rsidRPr="000D3135" w:rsidRDefault="000658DF" w:rsidP="000658DF">
                      <w:pPr>
                        <w:spacing w:line="300" w:lineRule="auto"/>
                        <w:jc w:val="center"/>
                        <w:rPr>
                          <w:b/>
                          <w:lang w:val="uk-UA"/>
                        </w:rPr>
                      </w:pPr>
                    </w:p>
                    <w:p w14:paraId="45A478B2"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51B7288B" w14:textId="77777777" w:rsidR="00A43AC3" w:rsidRPr="00B1453A" w:rsidRDefault="00A43AC3" w:rsidP="00987998">
                      <w:pPr>
                        <w:jc w:val="center"/>
                        <w:rPr>
                          <w:rFonts w:ascii="Calibri" w:hAnsi="Calibri"/>
                          <w:sz w:val="36"/>
                          <w:szCs w:val="36"/>
                        </w:rPr>
                      </w:pPr>
                    </w:p>
                    <w:p w14:paraId="7A9B3B34" w14:textId="77777777" w:rsidR="00A43AC3" w:rsidRDefault="00A43AC3" w:rsidP="00987998">
                      <w:pPr>
                        <w:jc w:val="center"/>
                        <w:rPr>
                          <w:rFonts w:ascii="Times New Roman CYR" w:hAnsi="Times New Roman CYR" w:cs="Times New Roman CYR"/>
                          <w:sz w:val="36"/>
                          <w:szCs w:val="36"/>
                        </w:rPr>
                      </w:pPr>
                    </w:p>
                    <w:p w14:paraId="303B2A82" w14:textId="77777777" w:rsidR="00A43AC3" w:rsidRDefault="00A43AC3"/>
                    <w:p w14:paraId="68DA975D" w14:textId="77777777" w:rsidR="00A43AC3" w:rsidRPr="00630E21" w:rsidRDefault="00A43AC3" w:rsidP="00987998">
                      <w:pPr>
                        <w:pStyle w:val="3"/>
                        <w:spacing w:line="276" w:lineRule="auto"/>
                        <w:rPr>
                          <w:rFonts w:ascii="Times New Roman" w:hAnsi="Times New Roman"/>
                          <w:bCs/>
                          <w:sz w:val="48"/>
                          <w:szCs w:val="48"/>
                        </w:rPr>
                      </w:pPr>
                      <w:bookmarkStart w:id="5482" w:name="_Toc169172579"/>
                      <w:bookmarkStart w:id="5483" w:name="_Toc169174666"/>
                      <w:r w:rsidRPr="00630E21">
                        <w:rPr>
                          <w:rFonts w:ascii="Times New Roman" w:hAnsi="Times New Roman"/>
                          <w:bCs/>
                          <w:sz w:val="48"/>
                          <w:szCs w:val="48"/>
                        </w:rPr>
                        <w:t>ДИПЛОМНА РОБОТА</w:t>
                      </w:r>
                      <w:bookmarkEnd w:id="5482"/>
                      <w:bookmarkEnd w:id="5483"/>
                    </w:p>
                    <w:p w14:paraId="24EDB85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EC55DC9" w14:textId="77777777" w:rsidR="00A43AC3" w:rsidRPr="005E3013" w:rsidRDefault="00A43AC3" w:rsidP="00987998">
                      <w:pPr>
                        <w:pStyle w:val="2"/>
                        <w:spacing w:line="276" w:lineRule="auto"/>
                        <w:rPr>
                          <w:b w:val="0"/>
                          <w:bCs/>
                          <w:iCs/>
                          <w:sz w:val="48"/>
                          <w:szCs w:val="48"/>
                          <w:highlight w:val="yellow"/>
                        </w:rPr>
                      </w:pPr>
                      <w:bookmarkStart w:id="5484" w:name="_Toc169172580"/>
                      <w:bookmarkStart w:id="5485" w:name="_Toc16917466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484"/>
                      <w:bookmarkEnd w:id="5485"/>
                    </w:p>
                    <w:p w14:paraId="04ABB7B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AB4D80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6D1575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8119985" w14:textId="77777777" w:rsidR="00A43AC3" w:rsidRPr="00B1453A" w:rsidRDefault="00A43AC3" w:rsidP="00987998">
                      <w:pPr>
                        <w:jc w:val="center"/>
                        <w:rPr>
                          <w:rFonts w:ascii="Calibri" w:hAnsi="Calibri"/>
                          <w:sz w:val="36"/>
                          <w:szCs w:val="36"/>
                        </w:rPr>
                      </w:pPr>
                    </w:p>
                    <w:p w14:paraId="563B847E" w14:textId="77777777" w:rsidR="00A43AC3" w:rsidRDefault="00A43AC3" w:rsidP="00987998">
                      <w:pPr>
                        <w:jc w:val="center"/>
                        <w:rPr>
                          <w:rFonts w:ascii="Times New Roman CYR" w:hAnsi="Times New Roman CYR" w:cs="Times New Roman CYR"/>
                          <w:sz w:val="36"/>
                          <w:szCs w:val="36"/>
                        </w:rPr>
                      </w:pPr>
                    </w:p>
                    <w:p w14:paraId="4456B54F" w14:textId="77777777" w:rsidR="00A43AC3" w:rsidRDefault="00A43AC3"/>
                    <w:p w14:paraId="4D7661E1" w14:textId="77777777" w:rsidR="00A43AC3" w:rsidRPr="00630E21" w:rsidRDefault="00A43AC3" w:rsidP="00987998">
                      <w:pPr>
                        <w:pStyle w:val="3"/>
                        <w:spacing w:line="276" w:lineRule="auto"/>
                        <w:rPr>
                          <w:rFonts w:ascii="Times New Roman" w:hAnsi="Times New Roman"/>
                          <w:bCs/>
                          <w:sz w:val="48"/>
                          <w:szCs w:val="48"/>
                        </w:rPr>
                      </w:pPr>
                      <w:bookmarkStart w:id="5486" w:name="_Toc169172581"/>
                      <w:bookmarkStart w:id="5487" w:name="_Toc169174668"/>
                      <w:r w:rsidRPr="00630E21">
                        <w:rPr>
                          <w:rFonts w:ascii="Times New Roman" w:hAnsi="Times New Roman"/>
                          <w:bCs/>
                          <w:sz w:val="48"/>
                          <w:szCs w:val="48"/>
                        </w:rPr>
                        <w:t>ДИПЛОМНА РОБОТА</w:t>
                      </w:r>
                      <w:bookmarkEnd w:id="5486"/>
                      <w:bookmarkEnd w:id="5487"/>
                    </w:p>
                    <w:p w14:paraId="5195C7D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A202113" w14:textId="77777777" w:rsidR="00A43AC3" w:rsidRPr="005E3013" w:rsidRDefault="00A43AC3" w:rsidP="00987998">
                      <w:pPr>
                        <w:pStyle w:val="2"/>
                        <w:spacing w:line="276" w:lineRule="auto"/>
                        <w:rPr>
                          <w:b w:val="0"/>
                          <w:bCs/>
                          <w:iCs/>
                          <w:sz w:val="48"/>
                          <w:szCs w:val="48"/>
                          <w:highlight w:val="yellow"/>
                        </w:rPr>
                      </w:pPr>
                      <w:bookmarkStart w:id="5488" w:name="_Toc169172582"/>
                      <w:bookmarkStart w:id="5489" w:name="_Toc16917466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488"/>
                      <w:bookmarkEnd w:id="5489"/>
                    </w:p>
                    <w:p w14:paraId="3DA1C8E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2A5B25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9B6AA3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FABC855" w14:textId="77777777" w:rsidR="00A43AC3" w:rsidRPr="00B1453A" w:rsidRDefault="00A43AC3" w:rsidP="00987998">
                      <w:pPr>
                        <w:jc w:val="center"/>
                        <w:rPr>
                          <w:rFonts w:ascii="Calibri" w:hAnsi="Calibri"/>
                          <w:sz w:val="36"/>
                          <w:szCs w:val="36"/>
                        </w:rPr>
                      </w:pPr>
                    </w:p>
                    <w:p w14:paraId="5C314E00" w14:textId="77777777" w:rsidR="00A43AC3" w:rsidRDefault="00A43AC3" w:rsidP="00987998">
                      <w:pPr>
                        <w:jc w:val="center"/>
                        <w:rPr>
                          <w:rFonts w:ascii="Times New Roman CYR" w:hAnsi="Times New Roman CYR" w:cs="Times New Roman CYR"/>
                          <w:sz w:val="36"/>
                          <w:szCs w:val="36"/>
                        </w:rPr>
                      </w:pPr>
                    </w:p>
                    <w:p w14:paraId="6A8A5021" w14:textId="77777777" w:rsidR="00A43AC3" w:rsidRDefault="00A43AC3"/>
                    <w:p w14:paraId="57310509" w14:textId="77777777" w:rsidR="00A43AC3" w:rsidRPr="00630E21" w:rsidRDefault="00A43AC3" w:rsidP="00987998">
                      <w:pPr>
                        <w:pStyle w:val="3"/>
                        <w:spacing w:line="276" w:lineRule="auto"/>
                        <w:rPr>
                          <w:rFonts w:ascii="Times New Roman" w:hAnsi="Times New Roman"/>
                          <w:bCs/>
                          <w:sz w:val="48"/>
                          <w:szCs w:val="48"/>
                        </w:rPr>
                      </w:pPr>
                      <w:bookmarkStart w:id="5490" w:name="_Toc169172583"/>
                      <w:bookmarkStart w:id="5491" w:name="_Toc169174670"/>
                      <w:r w:rsidRPr="00630E21">
                        <w:rPr>
                          <w:rFonts w:ascii="Times New Roman" w:hAnsi="Times New Roman"/>
                          <w:bCs/>
                          <w:sz w:val="48"/>
                          <w:szCs w:val="48"/>
                        </w:rPr>
                        <w:t>ДИПЛОМНА РОБОТА</w:t>
                      </w:r>
                      <w:bookmarkEnd w:id="5490"/>
                      <w:bookmarkEnd w:id="5491"/>
                    </w:p>
                    <w:p w14:paraId="0E9B1E9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FF02A30" w14:textId="77777777" w:rsidR="00A43AC3" w:rsidRPr="005E3013" w:rsidRDefault="00A43AC3" w:rsidP="00987998">
                      <w:pPr>
                        <w:pStyle w:val="2"/>
                        <w:spacing w:line="276" w:lineRule="auto"/>
                        <w:rPr>
                          <w:b w:val="0"/>
                          <w:bCs/>
                          <w:iCs/>
                          <w:sz w:val="48"/>
                          <w:szCs w:val="48"/>
                          <w:highlight w:val="yellow"/>
                        </w:rPr>
                      </w:pPr>
                      <w:bookmarkStart w:id="5492" w:name="_Toc169172584"/>
                      <w:bookmarkStart w:id="5493" w:name="_Toc16917467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492"/>
                      <w:bookmarkEnd w:id="5493"/>
                    </w:p>
                    <w:p w14:paraId="6B8F764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9B8C7D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0D8A6A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27D48A0" w14:textId="77777777" w:rsidR="00A43AC3" w:rsidRPr="00B1453A" w:rsidRDefault="00A43AC3" w:rsidP="00987998">
                      <w:pPr>
                        <w:jc w:val="center"/>
                        <w:rPr>
                          <w:rFonts w:ascii="Calibri" w:hAnsi="Calibri"/>
                          <w:sz w:val="36"/>
                          <w:szCs w:val="36"/>
                        </w:rPr>
                      </w:pPr>
                    </w:p>
                    <w:p w14:paraId="2B580FAC" w14:textId="77777777" w:rsidR="00A43AC3" w:rsidRDefault="00A43AC3" w:rsidP="00987998">
                      <w:pPr>
                        <w:jc w:val="center"/>
                        <w:rPr>
                          <w:rFonts w:ascii="Times New Roman CYR" w:hAnsi="Times New Roman CYR" w:cs="Times New Roman CYR"/>
                          <w:sz w:val="36"/>
                          <w:szCs w:val="36"/>
                        </w:rPr>
                      </w:pPr>
                    </w:p>
                    <w:p w14:paraId="6C5E0263" w14:textId="77777777" w:rsidR="00A43AC3" w:rsidRDefault="00A43AC3"/>
                    <w:p w14:paraId="6D8E860D" w14:textId="77777777" w:rsidR="00A43AC3" w:rsidRPr="00630E21" w:rsidRDefault="00A43AC3" w:rsidP="00987998">
                      <w:pPr>
                        <w:pStyle w:val="3"/>
                        <w:spacing w:line="276" w:lineRule="auto"/>
                        <w:rPr>
                          <w:rFonts w:ascii="Times New Roman" w:hAnsi="Times New Roman"/>
                          <w:bCs/>
                          <w:sz w:val="48"/>
                          <w:szCs w:val="48"/>
                        </w:rPr>
                      </w:pPr>
                      <w:bookmarkStart w:id="5494" w:name="_Toc169172585"/>
                      <w:bookmarkStart w:id="5495" w:name="_Toc169174672"/>
                      <w:r w:rsidRPr="00630E21">
                        <w:rPr>
                          <w:rFonts w:ascii="Times New Roman" w:hAnsi="Times New Roman"/>
                          <w:bCs/>
                          <w:sz w:val="48"/>
                          <w:szCs w:val="48"/>
                        </w:rPr>
                        <w:t>ДИПЛОМНА РОБОТА</w:t>
                      </w:r>
                      <w:bookmarkEnd w:id="5494"/>
                      <w:bookmarkEnd w:id="5495"/>
                    </w:p>
                    <w:p w14:paraId="0FB984C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B26A678" w14:textId="77777777" w:rsidR="00A43AC3" w:rsidRPr="005E3013" w:rsidRDefault="00A43AC3" w:rsidP="00987998">
                      <w:pPr>
                        <w:pStyle w:val="2"/>
                        <w:spacing w:line="276" w:lineRule="auto"/>
                        <w:rPr>
                          <w:b w:val="0"/>
                          <w:bCs/>
                          <w:iCs/>
                          <w:sz w:val="48"/>
                          <w:szCs w:val="48"/>
                          <w:highlight w:val="yellow"/>
                        </w:rPr>
                      </w:pPr>
                      <w:bookmarkStart w:id="5496" w:name="_Toc169172586"/>
                      <w:bookmarkStart w:id="5497" w:name="_Toc16917467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496"/>
                      <w:bookmarkEnd w:id="5497"/>
                    </w:p>
                    <w:p w14:paraId="74CD38E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00E25E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9D008B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CEB6ED5" w14:textId="77777777" w:rsidR="00A43AC3" w:rsidRPr="00B1453A" w:rsidRDefault="00A43AC3" w:rsidP="00987998">
                      <w:pPr>
                        <w:jc w:val="center"/>
                        <w:rPr>
                          <w:rFonts w:ascii="Calibri" w:hAnsi="Calibri"/>
                          <w:sz w:val="36"/>
                          <w:szCs w:val="36"/>
                        </w:rPr>
                      </w:pPr>
                    </w:p>
                    <w:p w14:paraId="6F07CFBF" w14:textId="77777777" w:rsidR="00A43AC3" w:rsidRDefault="00A43AC3" w:rsidP="00987998">
                      <w:pPr>
                        <w:jc w:val="center"/>
                        <w:rPr>
                          <w:rFonts w:ascii="Times New Roman CYR" w:hAnsi="Times New Roman CYR" w:cs="Times New Roman CYR"/>
                          <w:sz w:val="36"/>
                          <w:szCs w:val="36"/>
                        </w:rPr>
                      </w:pPr>
                    </w:p>
                    <w:p w14:paraId="19B9C1A8" w14:textId="77777777" w:rsidR="00A43AC3" w:rsidRDefault="00A43AC3"/>
                    <w:p w14:paraId="064719D5" w14:textId="77777777" w:rsidR="00A43AC3" w:rsidRPr="00630E21" w:rsidRDefault="00A43AC3" w:rsidP="00987998">
                      <w:pPr>
                        <w:pStyle w:val="3"/>
                        <w:spacing w:line="276" w:lineRule="auto"/>
                        <w:rPr>
                          <w:rFonts w:ascii="Times New Roman" w:hAnsi="Times New Roman"/>
                          <w:bCs/>
                          <w:sz w:val="48"/>
                          <w:szCs w:val="48"/>
                        </w:rPr>
                      </w:pPr>
                      <w:bookmarkStart w:id="5498" w:name="_Toc169172587"/>
                      <w:bookmarkStart w:id="5499" w:name="_Toc169174674"/>
                      <w:r w:rsidRPr="00630E21">
                        <w:rPr>
                          <w:rFonts w:ascii="Times New Roman" w:hAnsi="Times New Roman"/>
                          <w:bCs/>
                          <w:sz w:val="48"/>
                          <w:szCs w:val="48"/>
                        </w:rPr>
                        <w:t>ДИПЛОМНА РОБОТА</w:t>
                      </w:r>
                      <w:bookmarkEnd w:id="5498"/>
                      <w:bookmarkEnd w:id="5499"/>
                    </w:p>
                    <w:p w14:paraId="70B6C50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EB0EC9E" w14:textId="77777777" w:rsidR="00A43AC3" w:rsidRPr="005E3013" w:rsidRDefault="00A43AC3" w:rsidP="00987998">
                      <w:pPr>
                        <w:pStyle w:val="2"/>
                        <w:spacing w:line="276" w:lineRule="auto"/>
                        <w:rPr>
                          <w:b w:val="0"/>
                          <w:bCs/>
                          <w:iCs/>
                          <w:sz w:val="48"/>
                          <w:szCs w:val="48"/>
                          <w:highlight w:val="yellow"/>
                        </w:rPr>
                      </w:pPr>
                      <w:bookmarkStart w:id="5500" w:name="_Toc169172588"/>
                      <w:bookmarkStart w:id="5501" w:name="_Toc16917467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500"/>
                      <w:bookmarkEnd w:id="5501"/>
                    </w:p>
                    <w:p w14:paraId="54722BD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B09752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4E152E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3357488" w14:textId="77777777" w:rsidR="00A43AC3" w:rsidRPr="00B1453A" w:rsidRDefault="00A43AC3" w:rsidP="00987998">
                      <w:pPr>
                        <w:jc w:val="center"/>
                        <w:rPr>
                          <w:rFonts w:ascii="Calibri" w:hAnsi="Calibri"/>
                          <w:sz w:val="36"/>
                          <w:szCs w:val="36"/>
                        </w:rPr>
                      </w:pPr>
                    </w:p>
                    <w:p w14:paraId="34C4435F" w14:textId="77777777" w:rsidR="00A43AC3" w:rsidRDefault="00A43AC3" w:rsidP="00987998">
                      <w:pPr>
                        <w:jc w:val="center"/>
                        <w:rPr>
                          <w:rFonts w:ascii="Times New Roman CYR" w:hAnsi="Times New Roman CYR" w:cs="Times New Roman CYR"/>
                          <w:sz w:val="36"/>
                          <w:szCs w:val="36"/>
                        </w:rPr>
                      </w:pPr>
                    </w:p>
                    <w:p w14:paraId="685975AB" w14:textId="77777777" w:rsidR="00A43AC3" w:rsidRDefault="00A43AC3"/>
                    <w:p w14:paraId="4B041004" w14:textId="77777777" w:rsidR="00A43AC3" w:rsidRPr="00630E21" w:rsidRDefault="00A43AC3" w:rsidP="00987998">
                      <w:pPr>
                        <w:pStyle w:val="3"/>
                        <w:spacing w:line="276" w:lineRule="auto"/>
                        <w:rPr>
                          <w:rFonts w:ascii="Times New Roman" w:hAnsi="Times New Roman"/>
                          <w:bCs/>
                          <w:sz w:val="48"/>
                          <w:szCs w:val="48"/>
                        </w:rPr>
                      </w:pPr>
                      <w:bookmarkStart w:id="5502" w:name="_Toc169172589"/>
                      <w:bookmarkStart w:id="5503" w:name="_Toc169174676"/>
                      <w:r w:rsidRPr="00630E21">
                        <w:rPr>
                          <w:rFonts w:ascii="Times New Roman" w:hAnsi="Times New Roman"/>
                          <w:bCs/>
                          <w:sz w:val="48"/>
                          <w:szCs w:val="48"/>
                        </w:rPr>
                        <w:t>ДИПЛОМНА РОБОТА</w:t>
                      </w:r>
                      <w:bookmarkEnd w:id="5502"/>
                      <w:bookmarkEnd w:id="5503"/>
                    </w:p>
                    <w:p w14:paraId="75E73CB2"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310714C" w14:textId="77777777" w:rsidR="00A43AC3" w:rsidRPr="005E3013" w:rsidRDefault="00A43AC3" w:rsidP="00987998">
                      <w:pPr>
                        <w:pStyle w:val="2"/>
                        <w:spacing w:line="276" w:lineRule="auto"/>
                        <w:rPr>
                          <w:b w:val="0"/>
                          <w:bCs/>
                          <w:iCs/>
                          <w:sz w:val="48"/>
                          <w:szCs w:val="48"/>
                          <w:highlight w:val="yellow"/>
                        </w:rPr>
                      </w:pPr>
                      <w:bookmarkStart w:id="5504" w:name="_Toc169172590"/>
                      <w:bookmarkStart w:id="5505" w:name="_Toc16917467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504"/>
                      <w:bookmarkEnd w:id="5505"/>
                    </w:p>
                    <w:p w14:paraId="68D75B8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8DF51F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A58373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54BF614" w14:textId="77777777" w:rsidR="00A43AC3" w:rsidRPr="00B1453A" w:rsidRDefault="00A43AC3" w:rsidP="00987998">
                      <w:pPr>
                        <w:jc w:val="center"/>
                        <w:rPr>
                          <w:rFonts w:ascii="Calibri" w:hAnsi="Calibri"/>
                          <w:sz w:val="36"/>
                          <w:szCs w:val="36"/>
                        </w:rPr>
                      </w:pPr>
                    </w:p>
                    <w:p w14:paraId="0E2C2BB8" w14:textId="77777777" w:rsidR="00A43AC3" w:rsidRDefault="00A43AC3" w:rsidP="00987998">
                      <w:pPr>
                        <w:jc w:val="center"/>
                        <w:rPr>
                          <w:rFonts w:ascii="Times New Roman CYR" w:hAnsi="Times New Roman CYR" w:cs="Times New Roman CYR"/>
                          <w:sz w:val="36"/>
                          <w:szCs w:val="36"/>
                        </w:rPr>
                      </w:pPr>
                    </w:p>
                    <w:p w14:paraId="4F95EC23" w14:textId="77777777" w:rsidR="00A43AC3" w:rsidRDefault="00A43AC3"/>
                    <w:p w14:paraId="4590E0B1" w14:textId="77777777" w:rsidR="00A43AC3" w:rsidRPr="00630E21" w:rsidRDefault="00A43AC3" w:rsidP="00987998">
                      <w:pPr>
                        <w:pStyle w:val="3"/>
                        <w:spacing w:line="276" w:lineRule="auto"/>
                        <w:rPr>
                          <w:rFonts w:ascii="Times New Roman" w:hAnsi="Times New Roman"/>
                          <w:bCs/>
                          <w:sz w:val="48"/>
                          <w:szCs w:val="48"/>
                        </w:rPr>
                      </w:pPr>
                      <w:bookmarkStart w:id="5506" w:name="_Toc169172591"/>
                      <w:bookmarkStart w:id="5507" w:name="_Toc169174678"/>
                      <w:r w:rsidRPr="00630E21">
                        <w:rPr>
                          <w:rFonts w:ascii="Times New Roman" w:hAnsi="Times New Roman"/>
                          <w:bCs/>
                          <w:sz w:val="48"/>
                          <w:szCs w:val="48"/>
                        </w:rPr>
                        <w:t>ДИПЛОМНА РОБОТА</w:t>
                      </w:r>
                      <w:bookmarkEnd w:id="5506"/>
                      <w:bookmarkEnd w:id="5507"/>
                    </w:p>
                    <w:p w14:paraId="6208C84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5F948A8" w14:textId="77777777" w:rsidR="00A43AC3" w:rsidRPr="005E3013" w:rsidRDefault="00A43AC3" w:rsidP="00987998">
                      <w:pPr>
                        <w:pStyle w:val="2"/>
                        <w:spacing w:line="276" w:lineRule="auto"/>
                        <w:rPr>
                          <w:b w:val="0"/>
                          <w:bCs/>
                          <w:iCs/>
                          <w:sz w:val="48"/>
                          <w:szCs w:val="48"/>
                          <w:highlight w:val="yellow"/>
                        </w:rPr>
                      </w:pPr>
                      <w:bookmarkStart w:id="5508" w:name="_Toc169172592"/>
                      <w:bookmarkStart w:id="5509" w:name="_Toc16917467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508"/>
                      <w:bookmarkEnd w:id="5509"/>
                    </w:p>
                    <w:p w14:paraId="4765133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B9F426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7C35B4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C92C323" w14:textId="77777777" w:rsidR="00A43AC3" w:rsidRPr="00B1453A" w:rsidRDefault="00A43AC3" w:rsidP="00987998">
                      <w:pPr>
                        <w:jc w:val="center"/>
                        <w:rPr>
                          <w:rFonts w:ascii="Calibri" w:hAnsi="Calibri"/>
                          <w:sz w:val="36"/>
                          <w:szCs w:val="36"/>
                        </w:rPr>
                      </w:pPr>
                    </w:p>
                    <w:p w14:paraId="4554DCAC" w14:textId="77777777" w:rsidR="00A43AC3" w:rsidRDefault="00A43AC3" w:rsidP="00987998">
                      <w:pPr>
                        <w:jc w:val="center"/>
                        <w:rPr>
                          <w:rFonts w:ascii="Times New Roman CYR" w:hAnsi="Times New Roman CYR" w:cs="Times New Roman CYR"/>
                          <w:sz w:val="36"/>
                          <w:szCs w:val="36"/>
                        </w:rPr>
                      </w:pPr>
                    </w:p>
                    <w:p w14:paraId="63A28CD9" w14:textId="77777777" w:rsidR="00A43AC3" w:rsidRDefault="00A43AC3"/>
                    <w:p w14:paraId="6E023CEB" w14:textId="77777777" w:rsidR="000658DF" w:rsidRPr="003A41B8" w:rsidRDefault="000658DF" w:rsidP="000658DF">
                      <w:pPr>
                        <w:pStyle w:val="3"/>
                        <w:spacing w:line="300" w:lineRule="auto"/>
                        <w:rPr>
                          <w:rFonts w:ascii="Times New Roman CYR" w:hAnsi="Times New Roman CYR"/>
                          <w:i/>
                          <w:iCs/>
                          <w:sz w:val="44"/>
                          <w:szCs w:val="44"/>
                        </w:rPr>
                      </w:pPr>
                      <w:bookmarkStart w:id="5510" w:name="_Toc169172593"/>
                      <w:bookmarkStart w:id="5511" w:name="_Toc169174680"/>
                      <w:r w:rsidRPr="003A41B8">
                        <w:rPr>
                          <w:rFonts w:ascii="Times New Roman CYR" w:hAnsi="Times New Roman CYR"/>
                          <w:i/>
                          <w:iCs/>
                          <w:sz w:val="44"/>
                          <w:szCs w:val="44"/>
                        </w:rPr>
                        <w:t>ДИПЛОМНА РОБОТА БАКАЛАВРА</w:t>
                      </w:r>
                      <w:bookmarkEnd w:id="5510"/>
                      <w:bookmarkEnd w:id="5511"/>
                      <w:r w:rsidRPr="003A41B8">
                        <w:rPr>
                          <w:rFonts w:ascii="Times New Roman CYR" w:hAnsi="Times New Roman CYR"/>
                          <w:i/>
                          <w:iCs/>
                          <w:sz w:val="44"/>
                          <w:szCs w:val="44"/>
                        </w:rPr>
                        <w:t xml:space="preserve"> </w:t>
                      </w:r>
                    </w:p>
                    <w:p w14:paraId="66E7E646" w14:textId="77777777" w:rsidR="000658DF" w:rsidRPr="000D3135" w:rsidRDefault="000658DF" w:rsidP="000658DF">
                      <w:pPr>
                        <w:pStyle w:val="2"/>
                        <w:spacing w:line="300" w:lineRule="auto"/>
                        <w:rPr>
                          <w:rFonts w:ascii="Times New Roman CYR" w:hAnsi="Times New Roman CYR"/>
                          <w:b w:val="0"/>
                          <w:sz w:val="44"/>
                          <w:szCs w:val="44"/>
                        </w:rPr>
                      </w:pPr>
                      <w:bookmarkStart w:id="5512" w:name="_Toc169172594"/>
                      <w:bookmarkStart w:id="5513" w:name="_Toc169174681"/>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5512"/>
                      <w:bookmarkEnd w:id="5513"/>
                    </w:p>
                    <w:p w14:paraId="697A02A3"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08C4270C"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681AA630" w14:textId="77777777" w:rsidR="000658DF" w:rsidRPr="000D3135" w:rsidRDefault="000658DF" w:rsidP="000658DF">
                      <w:pPr>
                        <w:spacing w:line="300" w:lineRule="auto"/>
                        <w:jc w:val="center"/>
                        <w:rPr>
                          <w:b/>
                          <w:lang w:val="uk-UA"/>
                        </w:rPr>
                      </w:pPr>
                    </w:p>
                    <w:p w14:paraId="61666D6E"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318107AD" w14:textId="77777777" w:rsidR="00A43AC3" w:rsidRPr="00B1453A" w:rsidRDefault="00A43AC3" w:rsidP="00987998">
                      <w:pPr>
                        <w:jc w:val="center"/>
                        <w:rPr>
                          <w:rFonts w:ascii="Calibri" w:hAnsi="Calibri"/>
                          <w:sz w:val="36"/>
                          <w:szCs w:val="36"/>
                        </w:rPr>
                      </w:pPr>
                    </w:p>
                    <w:p w14:paraId="3E105535" w14:textId="77777777" w:rsidR="00A43AC3" w:rsidRDefault="00A43AC3" w:rsidP="00987998">
                      <w:pPr>
                        <w:jc w:val="center"/>
                        <w:rPr>
                          <w:rFonts w:ascii="Times New Roman CYR" w:hAnsi="Times New Roman CYR" w:cs="Times New Roman CYR"/>
                          <w:sz w:val="36"/>
                          <w:szCs w:val="36"/>
                        </w:rPr>
                      </w:pPr>
                    </w:p>
                    <w:p w14:paraId="13A1B889" w14:textId="77777777" w:rsidR="00A43AC3" w:rsidRDefault="00A43AC3"/>
                    <w:p w14:paraId="3E3110EC" w14:textId="77777777" w:rsidR="00A43AC3" w:rsidRPr="00630E21" w:rsidRDefault="00A43AC3" w:rsidP="00987998">
                      <w:pPr>
                        <w:pStyle w:val="3"/>
                        <w:spacing w:line="276" w:lineRule="auto"/>
                        <w:rPr>
                          <w:rFonts w:ascii="Times New Roman" w:hAnsi="Times New Roman"/>
                          <w:bCs/>
                          <w:sz w:val="48"/>
                          <w:szCs w:val="48"/>
                        </w:rPr>
                      </w:pPr>
                      <w:bookmarkStart w:id="5514" w:name="_Toc169172595"/>
                      <w:bookmarkStart w:id="5515" w:name="_Toc169174682"/>
                      <w:r w:rsidRPr="00630E21">
                        <w:rPr>
                          <w:rFonts w:ascii="Times New Roman" w:hAnsi="Times New Roman"/>
                          <w:bCs/>
                          <w:sz w:val="48"/>
                          <w:szCs w:val="48"/>
                        </w:rPr>
                        <w:t>ДИПЛОМНА РОБОТА</w:t>
                      </w:r>
                      <w:bookmarkEnd w:id="5514"/>
                      <w:bookmarkEnd w:id="5515"/>
                    </w:p>
                    <w:p w14:paraId="7B630D9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20C59BB" w14:textId="77777777" w:rsidR="00A43AC3" w:rsidRPr="005E3013" w:rsidRDefault="00A43AC3" w:rsidP="00987998">
                      <w:pPr>
                        <w:pStyle w:val="2"/>
                        <w:spacing w:line="276" w:lineRule="auto"/>
                        <w:rPr>
                          <w:b w:val="0"/>
                          <w:bCs/>
                          <w:iCs/>
                          <w:sz w:val="48"/>
                          <w:szCs w:val="48"/>
                          <w:highlight w:val="yellow"/>
                        </w:rPr>
                      </w:pPr>
                      <w:bookmarkStart w:id="5516" w:name="_Toc169172596"/>
                      <w:bookmarkStart w:id="5517" w:name="_Toc16917468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516"/>
                      <w:bookmarkEnd w:id="5517"/>
                    </w:p>
                    <w:p w14:paraId="4EDB1DB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70F096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6E9C40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1117503" w14:textId="77777777" w:rsidR="00A43AC3" w:rsidRPr="00B1453A" w:rsidRDefault="00A43AC3" w:rsidP="00987998">
                      <w:pPr>
                        <w:jc w:val="center"/>
                        <w:rPr>
                          <w:rFonts w:ascii="Calibri" w:hAnsi="Calibri"/>
                          <w:sz w:val="36"/>
                          <w:szCs w:val="36"/>
                        </w:rPr>
                      </w:pPr>
                    </w:p>
                    <w:p w14:paraId="45C2F0B2" w14:textId="77777777" w:rsidR="00A43AC3" w:rsidRDefault="00A43AC3" w:rsidP="00987998">
                      <w:pPr>
                        <w:jc w:val="center"/>
                        <w:rPr>
                          <w:rFonts w:ascii="Times New Roman CYR" w:hAnsi="Times New Roman CYR" w:cs="Times New Roman CYR"/>
                          <w:sz w:val="36"/>
                          <w:szCs w:val="36"/>
                        </w:rPr>
                      </w:pPr>
                    </w:p>
                    <w:p w14:paraId="6298B933" w14:textId="77777777" w:rsidR="00A43AC3" w:rsidRDefault="00A43AC3"/>
                    <w:p w14:paraId="1805BFE2" w14:textId="77777777" w:rsidR="00A43AC3" w:rsidRPr="00630E21" w:rsidRDefault="00A43AC3" w:rsidP="00987998">
                      <w:pPr>
                        <w:pStyle w:val="3"/>
                        <w:spacing w:line="276" w:lineRule="auto"/>
                        <w:rPr>
                          <w:rFonts w:ascii="Times New Roman" w:hAnsi="Times New Roman"/>
                          <w:bCs/>
                          <w:sz w:val="48"/>
                          <w:szCs w:val="48"/>
                        </w:rPr>
                      </w:pPr>
                      <w:bookmarkStart w:id="5518" w:name="_Toc169172597"/>
                      <w:bookmarkStart w:id="5519" w:name="_Toc169174684"/>
                      <w:r w:rsidRPr="00630E21">
                        <w:rPr>
                          <w:rFonts w:ascii="Times New Roman" w:hAnsi="Times New Roman"/>
                          <w:bCs/>
                          <w:sz w:val="48"/>
                          <w:szCs w:val="48"/>
                        </w:rPr>
                        <w:t>ДИПЛОМНА РОБОТА</w:t>
                      </w:r>
                      <w:bookmarkEnd w:id="5518"/>
                      <w:bookmarkEnd w:id="5519"/>
                    </w:p>
                    <w:p w14:paraId="2F9EF93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0CBDB6C" w14:textId="77777777" w:rsidR="00A43AC3" w:rsidRPr="005E3013" w:rsidRDefault="00A43AC3" w:rsidP="00987998">
                      <w:pPr>
                        <w:pStyle w:val="2"/>
                        <w:spacing w:line="276" w:lineRule="auto"/>
                        <w:rPr>
                          <w:b w:val="0"/>
                          <w:bCs/>
                          <w:iCs/>
                          <w:sz w:val="48"/>
                          <w:szCs w:val="48"/>
                          <w:highlight w:val="yellow"/>
                        </w:rPr>
                      </w:pPr>
                      <w:bookmarkStart w:id="5520" w:name="_Toc169172598"/>
                      <w:bookmarkStart w:id="5521" w:name="_Toc16917468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520"/>
                      <w:bookmarkEnd w:id="5521"/>
                    </w:p>
                    <w:p w14:paraId="27AD7E4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5D30F1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CF5BBE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A368269" w14:textId="77777777" w:rsidR="00A43AC3" w:rsidRPr="00B1453A" w:rsidRDefault="00A43AC3" w:rsidP="00987998">
                      <w:pPr>
                        <w:jc w:val="center"/>
                        <w:rPr>
                          <w:rFonts w:ascii="Calibri" w:hAnsi="Calibri"/>
                          <w:sz w:val="36"/>
                          <w:szCs w:val="36"/>
                        </w:rPr>
                      </w:pPr>
                    </w:p>
                    <w:p w14:paraId="6835A26D" w14:textId="77777777" w:rsidR="00A43AC3" w:rsidRDefault="00A43AC3" w:rsidP="00987998">
                      <w:pPr>
                        <w:jc w:val="center"/>
                        <w:rPr>
                          <w:rFonts w:ascii="Times New Roman CYR" w:hAnsi="Times New Roman CYR" w:cs="Times New Roman CYR"/>
                          <w:sz w:val="36"/>
                          <w:szCs w:val="36"/>
                        </w:rPr>
                      </w:pPr>
                    </w:p>
                    <w:p w14:paraId="6CA516D9" w14:textId="77777777" w:rsidR="00A43AC3" w:rsidRDefault="00A43AC3"/>
                    <w:p w14:paraId="146A6837" w14:textId="77777777" w:rsidR="00A43AC3" w:rsidRPr="00630E21" w:rsidRDefault="00A43AC3" w:rsidP="00987998">
                      <w:pPr>
                        <w:pStyle w:val="3"/>
                        <w:spacing w:line="276" w:lineRule="auto"/>
                        <w:rPr>
                          <w:rFonts w:ascii="Times New Roman" w:hAnsi="Times New Roman"/>
                          <w:bCs/>
                          <w:sz w:val="48"/>
                          <w:szCs w:val="48"/>
                        </w:rPr>
                      </w:pPr>
                      <w:bookmarkStart w:id="5522" w:name="_Toc169172599"/>
                      <w:bookmarkStart w:id="5523" w:name="_Toc169174686"/>
                      <w:r w:rsidRPr="00630E21">
                        <w:rPr>
                          <w:rFonts w:ascii="Times New Roman" w:hAnsi="Times New Roman"/>
                          <w:bCs/>
                          <w:sz w:val="48"/>
                          <w:szCs w:val="48"/>
                        </w:rPr>
                        <w:t>ДИПЛОМНА РОБОТА</w:t>
                      </w:r>
                      <w:bookmarkEnd w:id="5522"/>
                      <w:bookmarkEnd w:id="5523"/>
                    </w:p>
                    <w:p w14:paraId="512CB05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A74DEF4" w14:textId="77777777" w:rsidR="00A43AC3" w:rsidRPr="005E3013" w:rsidRDefault="00A43AC3" w:rsidP="00987998">
                      <w:pPr>
                        <w:pStyle w:val="2"/>
                        <w:spacing w:line="276" w:lineRule="auto"/>
                        <w:rPr>
                          <w:b w:val="0"/>
                          <w:bCs/>
                          <w:iCs/>
                          <w:sz w:val="48"/>
                          <w:szCs w:val="48"/>
                          <w:highlight w:val="yellow"/>
                        </w:rPr>
                      </w:pPr>
                      <w:bookmarkStart w:id="5524" w:name="_Toc169172600"/>
                      <w:bookmarkStart w:id="5525" w:name="_Toc16917468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524"/>
                      <w:bookmarkEnd w:id="5525"/>
                    </w:p>
                    <w:p w14:paraId="309A141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2010A2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CEF273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DBFAFBD" w14:textId="77777777" w:rsidR="00A43AC3" w:rsidRPr="00B1453A" w:rsidRDefault="00A43AC3" w:rsidP="00987998">
                      <w:pPr>
                        <w:jc w:val="center"/>
                        <w:rPr>
                          <w:rFonts w:ascii="Calibri" w:hAnsi="Calibri"/>
                          <w:sz w:val="36"/>
                          <w:szCs w:val="36"/>
                        </w:rPr>
                      </w:pPr>
                    </w:p>
                    <w:p w14:paraId="5DC5A1D3" w14:textId="77777777" w:rsidR="00A43AC3" w:rsidRDefault="00A43AC3" w:rsidP="00987998">
                      <w:pPr>
                        <w:jc w:val="center"/>
                        <w:rPr>
                          <w:rFonts w:ascii="Times New Roman CYR" w:hAnsi="Times New Roman CYR" w:cs="Times New Roman CYR"/>
                          <w:sz w:val="36"/>
                          <w:szCs w:val="36"/>
                        </w:rPr>
                      </w:pPr>
                    </w:p>
                    <w:p w14:paraId="01DE1664" w14:textId="77777777" w:rsidR="00A43AC3" w:rsidRDefault="00A43AC3"/>
                    <w:p w14:paraId="400D9BAC" w14:textId="77777777" w:rsidR="00A43AC3" w:rsidRPr="00630E21" w:rsidRDefault="00A43AC3" w:rsidP="00987998">
                      <w:pPr>
                        <w:pStyle w:val="3"/>
                        <w:spacing w:line="276" w:lineRule="auto"/>
                        <w:rPr>
                          <w:rFonts w:ascii="Times New Roman" w:hAnsi="Times New Roman"/>
                          <w:bCs/>
                          <w:sz w:val="48"/>
                          <w:szCs w:val="48"/>
                        </w:rPr>
                      </w:pPr>
                      <w:bookmarkStart w:id="5526" w:name="_Toc169172601"/>
                      <w:bookmarkStart w:id="5527" w:name="_Toc169174688"/>
                      <w:r w:rsidRPr="00630E21">
                        <w:rPr>
                          <w:rFonts w:ascii="Times New Roman" w:hAnsi="Times New Roman"/>
                          <w:bCs/>
                          <w:sz w:val="48"/>
                          <w:szCs w:val="48"/>
                        </w:rPr>
                        <w:t>ДИПЛОМНА РОБОТА</w:t>
                      </w:r>
                      <w:bookmarkEnd w:id="5526"/>
                      <w:bookmarkEnd w:id="5527"/>
                    </w:p>
                    <w:p w14:paraId="6519E8C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E051714" w14:textId="77777777" w:rsidR="00A43AC3" w:rsidRPr="005E3013" w:rsidRDefault="00A43AC3" w:rsidP="00987998">
                      <w:pPr>
                        <w:pStyle w:val="2"/>
                        <w:spacing w:line="276" w:lineRule="auto"/>
                        <w:rPr>
                          <w:b w:val="0"/>
                          <w:bCs/>
                          <w:iCs/>
                          <w:sz w:val="48"/>
                          <w:szCs w:val="48"/>
                          <w:highlight w:val="yellow"/>
                        </w:rPr>
                      </w:pPr>
                      <w:bookmarkStart w:id="5528" w:name="_Toc169172602"/>
                      <w:bookmarkStart w:id="5529" w:name="_Toc16917468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528"/>
                      <w:bookmarkEnd w:id="5529"/>
                    </w:p>
                    <w:p w14:paraId="145337D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7927B0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986139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7AB0245" w14:textId="77777777" w:rsidR="00A43AC3" w:rsidRPr="00B1453A" w:rsidRDefault="00A43AC3" w:rsidP="00987998">
                      <w:pPr>
                        <w:jc w:val="center"/>
                        <w:rPr>
                          <w:rFonts w:ascii="Calibri" w:hAnsi="Calibri"/>
                          <w:sz w:val="36"/>
                          <w:szCs w:val="36"/>
                        </w:rPr>
                      </w:pPr>
                    </w:p>
                    <w:p w14:paraId="1682C632" w14:textId="77777777" w:rsidR="00A43AC3" w:rsidRDefault="00A43AC3" w:rsidP="00987998">
                      <w:pPr>
                        <w:jc w:val="center"/>
                        <w:rPr>
                          <w:rFonts w:ascii="Times New Roman CYR" w:hAnsi="Times New Roman CYR" w:cs="Times New Roman CYR"/>
                          <w:sz w:val="36"/>
                          <w:szCs w:val="36"/>
                        </w:rPr>
                      </w:pPr>
                    </w:p>
                    <w:p w14:paraId="31FA1753" w14:textId="77777777" w:rsidR="00A43AC3" w:rsidRDefault="00A43AC3"/>
                    <w:p w14:paraId="625D969A" w14:textId="77777777" w:rsidR="00A43AC3" w:rsidRPr="00630E21" w:rsidRDefault="00A43AC3" w:rsidP="00987998">
                      <w:pPr>
                        <w:pStyle w:val="3"/>
                        <w:spacing w:line="276" w:lineRule="auto"/>
                        <w:rPr>
                          <w:rFonts w:ascii="Times New Roman" w:hAnsi="Times New Roman"/>
                          <w:bCs/>
                          <w:sz w:val="48"/>
                          <w:szCs w:val="48"/>
                        </w:rPr>
                      </w:pPr>
                      <w:bookmarkStart w:id="5530" w:name="_Toc169172603"/>
                      <w:bookmarkStart w:id="5531" w:name="_Toc169174690"/>
                      <w:r w:rsidRPr="00630E21">
                        <w:rPr>
                          <w:rFonts w:ascii="Times New Roman" w:hAnsi="Times New Roman"/>
                          <w:bCs/>
                          <w:sz w:val="48"/>
                          <w:szCs w:val="48"/>
                        </w:rPr>
                        <w:t>ДИПЛОМНА РОБОТА</w:t>
                      </w:r>
                      <w:bookmarkEnd w:id="5530"/>
                      <w:bookmarkEnd w:id="5531"/>
                    </w:p>
                    <w:p w14:paraId="3B678EC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EDD334D" w14:textId="77777777" w:rsidR="00A43AC3" w:rsidRPr="005E3013" w:rsidRDefault="00A43AC3" w:rsidP="00987998">
                      <w:pPr>
                        <w:pStyle w:val="2"/>
                        <w:spacing w:line="276" w:lineRule="auto"/>
                        <w:rPr>
                          <w:b w:val="0"/>
                          <w:bCs/>
                          <w:iCs/>
                          <w:sz w:val="48"/>
                          <w:szCs w:val="48"/>
                          <w:highlight w:val="yellow"/>
                        </w:rPr>
                      </w:pPr>
                      <w:bookmarkStart w:id="5532" w:name="_Toc169172604"/>
                      <w:bookmarkStart w:id="5533" w:name="_Toc16917469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532"/>
                      <w:bookmarkEnd w:id="5533"/>
                    </w:p>
                    <w:p w14:paraId="5705BDA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248AD3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92A0E1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D6C6765" w14:textId="77777777" w:rsidR="00A43AC3" w:rsidRPr="00B1453A" w:rsidRDefault="00A43AC3" w:rsidP="00987998">
                      <w:pPr>
                        <w:jc w:val="center"/>
                        <w:rPr>
                          <w:rFonts w:ascii="Calibri" w:hAnsi="Calibri"/>
                          <w:sz w:val="36"/>
                          <w:szCs w:val="36"/>
                        </w:rPr>
                      </w:pPr>
                    </w:p>
                    <w:p w14:paraId="32C76702" w14:textId="77777777" w:rsidR="00A43AC3" w:rsidRDefault="00A43AC3" w:rsidP="00987998">
                      <w:pPr>
                        <w:jc w:val="center"/>
                        <w:rPr>
                          <w:rFonts w:ascii="Times New Roman CYR" w:hAnsi="Times New Roman CYR" w:cs="Times New Roman CYR"/>
                          <w:sz w:val="36"/>
                          <w:szCs w:val="36"/>
                        </w:rPr>
                      </w:pPr>
                    </w:p>
                    <w:p w14:paraId="26C77EFC" w14:textId="77777777" w:rsidR="00A43AC3" w:rsidRDefault="00A43AC3"/>
                    <w:p w14:paraId="4E5F596B" w14:textId="77777777" w:rsidR="00A43AC3" w:rsidRPr="00630E21" w:rsidRDefault="00A43AC3" w:rsidP="00987998">
                      <w:pPr>
                        <w:pStyle w:val="3"/>
                        <w:spacing w:line="276" w:lineRule="auto"/>
                        <w:rPr>
                          <w:rFonts w:ascii="Times New Roman" w:hAnsi="Times New Roman"/>
                          <w:bCs/>
                          <w:sz w:val="48"/>
                          <w:szCs w:val="48"/>
                        </w:rPr>
                      </w:pPr>
                      <w:bookmarkStart w:id="5534" w:name="_Toc169172605"/>
                      <w:bookmarkStart w:id="5535" w:name="_Toc169174692"/>
                      <w:r w:rsidRPr="00630E21">
                        <w:rPr>
                          <w:rFonts w:ascii="Times New Roman" w:hAnsi="Times New Roman"/>
                          <w:bCs/>
                          <w:sz w:val="48"/>
                          <w:szCs w:val="48"/>
                        </w:rPr>
                        <w:t>ДИПЛОМНА РОБОТА</w:t>
                      </w:r>
                      <w:bookmarkEnd w:id="5534"/>
                      <w:bookmarkEnd w:id="5535"/>
                    </w:p>
                    <w:p w14:paraId="3AF64FD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661A926" w14:textId="77777777" w:rsidR="00A43AC3" w:rsidRPr="005E3013" w:rsidRDefault="00A43AC3" w:rsidP="00987998">
                      <w:pPr>
                        <w:pStyle w:val="2"/>
                        <w:spacing w:line="276" w:lineRule="auto"/>
                        <w:rPr>
                          <w:b w:val="0"/>
                          <w:bCs/>
                          <w:iCs/>
                          <w:sz w:val="48"/>
                          <w:szCs w:val="48"/>
                          <w:highlight w:val="yellow"/>
                        </w:rPr>
                      </w:pPr>
                      <w:bookmarkStart w:id="5536" w:name="_Toc169172606"/>
                      <w:bookmarkStart w:id="5537" w:name="_Toc16917469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536"/>
                      <w:bookmarkEnd w:id="5537"/>
                    </w:p>
                    <w:p w14:paraId="3BA2D99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181637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BD0E91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88B5872" w14:textId="77777777" w:rsidR="00A43AC3" w:rsidRPr="00B1453A" w:rsidRDefault="00A43AC3" w:rsidP="00987998">
                      <w:pPr>
                        <w:jc w:val="center"/>
                        <w:rPr>
                          <w:rFonts w:ascii="Calibri" w:hAnsi="Calibri"/>
                          <w:sz w:val="36"/>
                          <w:szCs w:val="36"/>
                        </w:rPr>
                      </w:pPr>
                    </w:p>
                    <w:p w14:paraId="44CCEAA0" w14:textId="77777777" w:rsidR="00A43AC3" w:rsidRDefault="00A43AC3" w:rsidP="00987998">
                      <w:pPr>
                        <w:jc w:val="center"/>
                        <w:rPr>
                          <w:rFonts w:ascii="Times New Roman CYR" w:hAnsi="Times New Roman CYR" w:cs="Times New Roman CYR"/>
                          <w:sz w:val="36"/>
                          <w:szCs w:val="36"/>
                        </w:rPr>
                      </w:pPr>
                    </w:p>
                    <w:p w14:paraId="0451D478" w14:textId="77777777" w:rsidR="00A43AC3" w:rsidRDefault="00A43AC3"/>
                    <w:p w14:paraId="5250B8FD" w14:textId="77777777" w:rsidR="00A43AC3" w:rsidRPr="00630E21" w:rsidRDefault="00A43AC3" w:rsidP="00987998">
                      <w:pPr>
                        <w:pStyle w:val="3"/>
                        <w:spacing w:line="276" w:lineRule="auto"/>
                        <w:rPr>
                          <w:rFonts w:ascii="Times New Roman" w:hAnsi="Times New Roman"/>
                          <w:bCs/>
                          <w:sz w:val="48"/>
                          <w:szCs w:val="48"/>
                        </w:rPr>
                      </w:pPr>
                      <w:bookmarkStart w:id="5538" w:name="_Toc169172607"/>
                      <w:bookmarkStart w:id="5539" w:name="_Toc169174694"/>
                      <w:r w:rsidRPr="00630E21">
                        <w:rPr>
                          <w:rFonts w:ascii="Times New Roman" w:hAnsi="Times New Roman"/>
                          <w:bCs/>
                          <w:sz w:val="48"/>
                          <w:szCs w:val="48"/>
                        </w:rPr>
                        <w:t>ДИПЛОМНА РОБОТА</w:t>
                      </w:r>
                      <w:bookmarkEnd w:id="5538"/>
                      <w:bookmarkEnd w:id="5539"/>
                    </w:p>
                    <w:p w14:paraId="7DD5A0F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78E1D5F" w14:textId="77777777" w:rsidR="00A43AC3" w:rsidRPr="005E3013" w:rsidRDefault="00A43AC3" w:rsidP="00987998">
                      <w:pPr>
                        <w:pStyle w:val="2"/>
                        <w:spacing w:line="276" w:lineRule="auto"/>
                        <w:rPr>
                          <w:b w:val="0"/>
                          <w:bCs/>
                          <w:iCs/>
                          <w:sz w:val="48"/>
                          <w:szCs w:val="48"/>
                          <w:highlight w:val="yellow"/>
                        </w:rPr>
                      </w:pPr>
                      <w:bookmarkStart w:id="5540" w:name="_Toc169172608"/>
                      <w:bookmarkStart w:id="5541" w:name="_Toc16917469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540"/>
                      <w:bookmarkEnd w:id="5541"/>
                    </w:p>
                    <w:p w14:paraId="72098AF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325348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55D9A6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2FA3106" w14:textId="77777777" w:rsidR="00A43AC3" w:rsidRPr="00B1453A" w:rsidRDefault="00A43AC3" w:rsidP="00987998">
                      <w:pPr>
                        <w:jc w:val="center"/>
                        <w:rPr>
                          <w:rFonts w:ascii="Calibri" w:hAnsi="Calibri"/>
                          <w:sz w:val="36"/>
                          <w:szCs w:val="36"/>
                        </w:rPr>
                      </w:pPr>
                    </w:p>
                    <w:p w14:paraId="73377C88" w14:textId="77777777" w:rsidR="00A43AC3" w:rsidRDefault="00A43AC3" w:rsidP="00987998">
                      <w:pPr>
                        <w:jc w:val="center"/>
                        <w:rPr>
                          <w:rFonts w:ascii="Times New Roman CYR" w:hAnsi="Times New Roman CYR" w:cs="Times New Roman CYR"/>
                          <w:sz w:val="36"/>
                          <w:szCs w:val="36"/>
                        </w:rPr>
                      </w:pPr>
                    </w:p>
                    <w:p w14:paraId="32B166F1" w14:textId="77777777" w:rsidR="00A43AC3" w:rsidRDefault="00A43AC3"/>
                    <w:p w14:paraId="5AC6F701" w14:textId="77777777" w:rsidR="000658DF" w:rsidRPr="003A41B8" w:rsidRDefault="000658DF" w:rsidP="000658DF">
                      <w:pPr>
                        <w:pStyle w:val="3"/>
                        <w:spacing w:line="300" w:lineRule="auto"/>
                        <w:rPr>
                          <w:rFonts w:ascii="Times New Roman CYR" w:hAnsi="Times New Roman CYR"/>
                          <w:i/>
                          <w:iCs/>
                          <w:sz w:val="44"/>
                          <w:szCs w:val="44"/>
                        </w:rPr>
                      </w:pPr>
                      <w:bookmarkStart w:id="5542" w:name="_Toc169172609"/>
                      <w:bookmarkStart w:id="5543" w:name="_Toc169174696"/>
                      <w:r w:rsidRPr="003A41B8">
                        <w:rPr>
                          <w:rFonts w:ascii="Times New Roman CYR" w:hAnsi="Times New Roman CYR"/>
                          <w:i/>
                          <w:iCs/>
                          <w:sz w:val="44"/>
                          <w:szCs w:val="44"/>
                        </w:rPr>
                        <w:t>ДИПЛОМНА РОБОТА БАКАЛАВРА</w:t>
                      </w:r>
                      <w:bookmarkEnd w:id="5542"/>
                      <w:bookmarkEnd w:id="5543"/>
                      <w:r w:rsidRPr="003A41B8">
                        <w:rPr>
                          <w:rFonts w:ascii="Times New Roman CYR" w:hAnsi="Times New Roman CYR"/>
                          <w:i/>
                          <w:iCs/>
                          <w:sz w:val="44"/>
                          <w:szCs w:val="44"/>
                        </w:rPr>
                        <w:t xml:space="preserve"> </w:t>
                      </w:r>
                    </w:p>
                    <w:p w14:paraId="1DFEB7D5" w14:textId="77777777" w:rsidR="000658DF" w:rsidRPr="000D3135" w:rsidRDefault="000658DF" w:rsidP="000658DF">
                      <w:pPr>
                        <w:pStyle w:val="2"/>
                        <w:spacing w:line="300" w:lineRule="auto"/>
                        <w:rPr>
                          <w:rFonts w:ascii="Times New Roman CYR" w:hAnsi="Times New Roman CYR"/>
                          <w:b w:val="0"/>
                          <w:sz w:val="44"/>
                          <w:szCs w:val="44"/>
                        </w:rPr>
                      </w:pPr>
                      <w:bookmarkStart w:id="5544" w:name="_Toc169172610"/>
                      <w:bookmarkStart w:id="5545" w:name="_Toc169174697"/>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5544"/>
                      <w:bookmarkEnd w:id="5545"/>
                    </w:p>
                    <w:p w14:paraId="4FDF3162"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40764F9F"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15D96A7F" w14:textId="77777777" w:rsidR="000658DF" w:rsidRPr="000D3135" w:rsidRDefault="000658DF" w:rsidP="000658DF">
                      <w:pPr>
                        <w:spacing w:line="300" w:lineRule="auto"/>
                        <w:jc w:val="center"/>
                        <w:rPr>
                          <w:b/>
                          <w:lang w:val="uk-UA"/>
                        </w:rPr>
                      </w:pPr>
                    </w:p>
                    <w:p w14:paraId="50D7348C"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6B07B15A" w14:textId="77777777" w:rsidR="00A43AC3" w:rsidRPr="00B1453A" w:rsidRDefault="00A43AC3" w:rsidP="00987998">
                      <w:pPr>
                        <w:jc w:val="center"/>
                        <w:rPr>
                          <w:rFonts w:ascii="Calibri" w:hAnsi="Calibri"/>
                          <w:sz w:val="36"/>
                          <w:szCs w:val="36"/>
                        </w:rPr>
                      </w:pPr>
                    </w:p>
                    <w:p w14:paraId="212BC960" w14:textId="77777777" w:rsidR="00A43AC3" w:rsidRDefault="00A43AC3" w:rsidP="00987998">
                      <w:pPr>
                        <w:jc w:val="center"/>
                        <w:rPr>
                          <w:rFonts w:ascii="Times New Roman CYR" w:hAnsi="Times New Roman CYR" w:cs="Times New Roman CYR"/>
                          <w:sz w:val="36"/>
                          <w:szCs w:val="36"/>
                        </w:rPr>
                      </w:pPr>
                    </w:p>
                    <w:p w14:paraId="27D92F22" w14:textId="77777777" w:rsidR="00A43AC3" w:rsidRDefault="00A43AC3"/>
                    <w:p w14:paraId="51F1FB39" w14:textId="77777777" w:rsidR="00A43AC3" w:rsidRPr="00630E21" w:rsidRDefault="00A43AC3" w:rsidP="00987998">
                      <w:pPr>
                        <w:pStyle w:val="3"/>
                        <w:spacing w:line="276" w:lineRule="auto"/>
                        <w:rPr>
                          <w:rFonts w:ascii="Times New Roman" w:hAnsi="Times New Roman"/>
                          <w:bCs/>
                          <w:sz w:val="48"/>
                          <w:szCs w:val="48"/>
                        </w:rPr>
                      </w:pPr>
                      <w:bookmarkStart w:id="5546" w:name="_Toc169172611"/>
                      <w:bookmarkStart w:id="5547" w:name="_Toc169174698"/>
                      <w:r w:rsidRPr="00630E21">
                        <w:rPr>
                          <w:rFonts w:ascii="Times New Roman" w:hAnsi="Times New Roman"/>
                          <w:bCs/>
                          <w:sz w:val="48"/>
                          <w:szCs w:val="48"/>
                        </w:rPr>
                        <w:t>ДИПЛОМНА РОБОТА</w:t>
                      </w:r>
                      <w:bookmarkEnd w:id="5546"/>
                      <w:bookmarkEnd w:id="5547"/>
                    </w:p>
                    <w:p w14:paraId="4B3FABA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4A9C9E3" w14:textId="77777777" w:rsidR="00A43AC3" w:rsidRPr="005E3013" w:rsidRDefault="00A43AC3" w:rsidP="00987998">
                      <w:pPr>
                        <w:pStyle w:val="2"/>
                        <w:spacing w:line="276" w:lineRule="auto"/>
                        <w:rPr>
                          <w:b w:val="0"/>
                          <w:bCs/>
                          <w:iCs/>
                          <w:sz w:val="48"/>
                          <w:szCs w:val="48"/>
                          <w:highlight w:val="yellow"/>
                        </w:rPr>
                      </w:pPr>
                      <w:bookmarkStart w:id="5548" w:name="_Toc169172612"/>
                      <w:bookmarkStart w:id="5549" w:name="_Toc16917469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548"/>
                      <w:bookmarkEnd w:id="5549"/>
                    </w:p>
                    <w:p w14:paraId="60B2F29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C115EA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167FCD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D5A857E" w14:textId="77777777" w:rsidR="00A43AC3" w:rsidRPr="00B1453A" w:rsidRDefault="00A43AC3" w:rsidP="00987998">
                      <w:pPr>
                        <w:jc w:val="center"/>
                        <w:rPr>
                          <w:rFonts w:ascii="Calibri" w:hAnsi="Calibri"/>
                          <w:sz w:val="36"/>
                          <w:szCs w:val="36"/>
                        </w:rPr>
                      </w:pPr>
                    </w:p>
                    <w:p w14:paraId="34BFE2A7" w14:textId="77777777" w:rsidR="00A43AC3" w:rsidRDefault="00A43AC3" w:rsidP="00987998">
                      <w:pPr>
                        <w:jc w:val="center"/>
                        <w:rPr>
                          <w:rFonts w:ascii="Times New Roman CYR" w:hAnsi="Times New Roman CYR" w:cs="Times New Roman CYR"/>
                          <w:sz w:val="36"/>
                          <w:szCs w:val="36"/>
                        </w:rPr>
                      </w:pPr>
                    </w:p>
                    <w:p w14:paraId="4066FD21" w14:textId="77777777" w:rsidR="00A43AC3" w:rsidRDefault="00A43AC3"/>
                    <w:p w14:paraId="4A09BA5F" w14:textId="77777777" w:rsidR="00A43AC3" w:rsidRPr="00630E21" w:rsidRDefault="00A43AC3" w:rsidP="00987998">
                      <w:pPr>
                        <w:pStyle w:val="3"/>
                        <w:spacing w:line="276" w:lineRule="auto"/>
                        <w:rPr>
                          <w:rFonts w:ascii="Times New Roman" w:hAnsi="Times New Roman"/>
                          <w:bCs/>
                          <w:sz w:val="48"/>
                          <w:szCs w:val="48"/>
                        </w:rPr>
                      </w:pPr>
                      <w:bookmarkStart w:id="5550" w:name="_Toc169172613"/>
                      <w:bookmarkStart w:id="5551" w:name="_Toc169174700"/>
                      <w:r w:rsidRPr="00630E21">
                        <w:rPr>
                          <w:rFonts w:ascii="Times New Roman" w:hAnsi="Times New Roman"/>
                          <w:bCs/>
                          <w:sz w:val="48"/>
                          <w:szCs w:val="48"/>
                        </w:rPr>
                        <w:t>ДИПЛОМНА РОБОТА</w:t>
                      </w:r>
                      <w:bookmarkEnd w:id="5550"/>
                      <w:bookmarkEnd w:id="5551"/>
                    </w:p>
                    <w:p w14:paraId="723FB11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07AA73D" w14:textId="77777777" w:rsidR="00A43AC3" w:rsidRPr="005E3013" w:rsidRDefault="00A43AC3" w:rsidP="00987998">
                      <w:pPr>
                        <w:pStyle w:val="2"/>
                        <w:spacing w:line="276" w:lineRule="auto"/>
                        <w:rPr>
                          <w:b w:val="0"/>
                          <w:bCs/>
                          <w:iCs/>
                          <w:sz w:val="48"/>
                          <w:szCs w:val="48"/>
                          <w:highlight w:val="yellow"/>
                        </w:rPr>
                      </w:pPr>
                      <w:bookmarkStart w:id="5552" w:name="_Toc169172614"/>
                      <w:bookmarkStart w:id="5553" w:name="_Toc16917470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552"/>
                      <w:bookmarkEnd w:id="5553"/>
                    </w:p>
                    <w:p w14:paraId="4C6E92D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9035CF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111CE3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321CC95" w14:textId="77777777" w:rsidR="00A43AC3" w:rsidRPr="00B1453A" w:rsidRDefault="00A43AC3" w:rsidP="00987998">
                      <w:pPr>
                        <w:jc w:val="center"/>
                        <w:rPr>
                          <w:rFonts w:ascii="Calibri" w:hAnsi="Calibri"/>
                          <w:sz w:val="36"/>
                          <w:szCs w:val="36"/>
                        </w:rPr>
                      </w:pPr>
                    </w:p>
                    <w:p w14:paraId="02B2427B" w14:textId="77777777" w:rsidR="00A43AC3" w:rsidRDefault="00A43AC3" w:rsidP="00987998">
                      <w:pPr>
                        <w:jc w:val="center"/>
                        <w:rPr>
                          <w:rFonts w:ascii="Times New Roman CYR" w:hAnsi="Times New Roman CYR" w:cs="Times New Roman CYR"/>
                          <w:sz w:val="36"/>
                          <w:szCs w:val="36"/>
                        </w:rPr>
                      </w:pPr>
                    </w:p>
                    <w:p w14:paraId="0BAD0DB4" w14:textId="77777777" w:rsidR="00A43AC3" w:rsidRDefault="00A43AC3"/>
                    <w:p w14:paraId="08F35B88" w14:textId="77777777" w:rsidR="00A43AC3" w:rsidRPr="00630E21" w:rsidRDefault="00A43AC3" w:rsidP="00987998">
                      <w:pPr>
                        <w:pStyle w:val="3"/>
                        <w:spacing w:line="276" w:lineRule="auto"/>
                        <w:rPr>
                          <w:rFonts w:ascii="Times New Roman" w:hAnsi="Times New Roman"/>
                          <w:bCs/>
                          <w:sz w:val="48"/>
                          <w:szCs w:val="48"/>
                        </w:rPr>
                      </w:pPr>
                      <w:bookmarkStart w:id="5554" w:name="_Toc169172615"/>
                      <w:bookmarkStart w:id="5555" w:name="_Toc169174702"/>
                      <w:r w:rsidRPr="00630E21">
                        <w:rPr>
                          <w:rFonts w:ascii="Times New Roman" w:hAnsi="Times New Roman"/>
                          <w:bCs/>
                          <w:sz w:val="48"/>
                          <w:szCs w:val="48"/>
                        </w:rPr>
                        <w:t>ДИПЛОМНА РОБОТА</w:t>
                      </w:r>
                      <w:bookmarkEnd w:id="5554"/>
                      <w:bookmarkEnd w:id="5555"/>
                    </w:p>
                    <w:p w14:paraId="7B0B302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7437594" w14:textId="77777777" w:rsidR="00A43AC3" w:rsidRPr="005E3013" w:rsidRDefault="00A43AC3" w:rsidP="00987998">
                      <w:pPr>
                        <w:pStyle w:val="2"/>
                        <w:spacing w:line="276" w:lineRule="auto"/>
                        <w:rPr>
                          <w:b w:val="0"/>
                          <w:bCs/>
                          <w:iCs/>
                          <w:sz w:val="48"/>
                          <w:szCs w:val="48"/>
                          <w:highlight w:val="yellow"/>
                        </w:rPr>
                      </w:pPr>
                      <w:bookmarkStart w:id="5556" w:name="_Toc169172616"/>
                      <w:bookmarkStart w:id="5557" w:name="_Toc16917470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556"/>
                      <w:bookmarkEnd w:id="5557"/>
                    </w:p>
                    <w:p w14:paraId="72029C3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930922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7647CE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5175D84" w14:textId="77777777" w:rsidR="00A43AC3" w:rsidRPr="00B1453A" w:rsidRDefault="00A43AC3" w:rsidP="00987998">
                      <w:pPr>
                        <w:jc w:val="center"/>
                        <w:rPr>
                          <w:rFonts w:ascii="Calibri" w:hAnsi="Calibri"/>
                          <w:sz w:val="36"/>
                          <w:szCs w:val="36"/>
                        </w:rPr>
                      </w:pPr>
                    </w:p>
                    <w:p w14:paraId="5C6B5702" w14:textId="77777777" w:rsidR="00A43AC3" w:rsidRDefault="00A43AC3" w:rsidP="00987998">
                      <w:pPr>
                        <w:jc w:val="center"/>
                        <w:rPr>
                          <w:rFonts w:ascii="Times New Roman CYR" w:hAnsi="Times New Roman CYR" w:cs="Times New Roman CYR"/>
                          <w:sz w:val="36"/>
                          <w:szCs w:val="36"/>
                        </w:rPr>
                      </w:pPr>
                    </w:p>
                    <w:p w14:paraId="1CF5E190" w14:textId="77777777" w:rsidR="00A43AC3" w:rsidRDefault="00A43AC3"/>
                    <w:p w14:paraId="1FDB1221" w14:textId="77777777" w:rsidR="00A43AC3" w:rsidRPr="00630E21" w:rsidRDefault="00A43AC3" w:rsidP="00987998">
                      <w:pPr>
                        <w:pStyle w:val="3"/>
                        <w:spacing w:line="276" w:lineRule="auto"/>
                        <w:rPr>
                          <w:rFonts w:ascii="Times New Roman" w:hAnsi="Times New Roman"/>
                          <w:bCs/>
                          <w:sz w:val="48"/>
                          <w:szCs w:val="48"/>
                        </w:rPr>
                      </w:pPr>
                      <w:bookmarkStart w:id="5558" w:name="_Toc169172617"/>
                      <w:bookmarkStart w:id="5559" w:name="_Toc169174704"/>
                      <w:r w:rsidRPr="00630E21">
                        <w:rPr>
                          <w:rFonts w:ascii="Times New Roman" w:hAnsi="Times New Roman"/>
                          <w:bCs/>
                          <w:sz w:val="48"/>
                          <w:szCs w:val="48"/>
                        </w:rPr>
                        <w:t>ДИПЛОМНА РОБОТА</w:t>
                      </w:r>
                      <w:bookmarkEnd w:id="5558"/>
                      <w:bookmarkEnd w:id="5559"/>
                    </w:p>
                    <w:p w14:paraId="3253340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D001204" w14:textId="77777777" w:rsidR="00A43AC3" w:rsidRPr="005E3013" w:rsidRDefault="00A43AC3" w:rsidP="00987998">
                      <w:pPr>
                        <w:pStyle w:val="2"/>
                        <w:spacing w:line="276" w:lineRule="auto"/>
                        <w:rPr>
                          <w:b w:val="0"/>
                          <w:bCs/>
                          <w:iCs/>
                          <w:sz w:val="48"/>
                          <w:szCs w:val="48"/>
                          <w:highlight w:val="yellow"/>
                        </w:rPr>
                      </w:pPr>
                      <w:bookmarkStart w:id="5560" w:name="_Toc169172618"/>
                      <w:bookmarkStart w:id="5561" w:name="_Toc16917470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560"/>
                      <w:bookmarkEnd w:id="5561"/>
                    </w:p>
                    <w:p w14:paraId="46BFE7A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B263D4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50A415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57A3B77" w14:textId="77777777" w:rsidR="00A43AC3" w:rsidRPr="00B1453A" w:rsidRDefault="00A43AC3" w:rsidP="00987998">
                      <w:pPr>
                        <w:jc w:val="center"/>
                        <w:rPr>
                          <w:rFonts w:ascii="Calibri" w:hAnsi="Calibri"/>
                          <w:sz w:val="36"/>
                          <w:szCs w:val="36"/>
                        </w:rPr>
                      </w:pPr>
                    </w:p>
                    <w:p w14:paraId="7D482449" w14:textId="77777777" w:rsidR="00A43AC3" w:rsidRDefault="00A43AC3" w:rsidP="00987998">
                      <w:pPr>
                        <w:jc w:val="center"/>
                        <w:rPr>
                          <w:rFonts w:ascii="Times New Roman CYR" w:hAnsi="Times New Roman CYR" w:cs="Times New Roman CYR"/>
                          <w:sz w:val="36"/>
                          <w:szCs w:val="36"/>
                        </w:rPr>
                      </w:pPr>
                    </w:p>
                    <w:p w14:paraId="53A4FF7A" w14:textId="77777777" w:rsidR="00A43AC3" w:rsidRDefault="00A43AC3"/>
                    <w:p w14:paraId="7BE9C801" w14:textId="77777777" w:rsidR="00A43AC3" w:rsidRPr="00630E21" w:rsidRDefault="00A43AC3" w:rsidP="00987998">
                      <w:pPr>
                        <w:pStyle w:val="3"/>
                        <w:spacing w:line="276" w:lineRule="auto"/>
                        <w:rPr>
                          <w:rFonts w:ascii="Times New Roman" w:hAnsi="Times New Roman"/>
                          <w:bCs/>
                          <w:sz w:val="48"/>
                          <w:szCs w:val="48"/>
                        </w:rPr>
                      </w:pPr>
                      <w:bookmarkStart w:id="5562" w:name="_Toc169172619"/>
                      <w:bookmarkStart w:id="5563" w:name="_Toc169174706"/>
                      <w:r w:rsidRPr="00630E21">
                        <w:rPr>
                          <w:rFonts w:ascii="Times New Roman" w:hAnsi="Times New Roman"/>
                          <w:bCs/>
                          <w:sz w:val="48"/>
                          <w:szCs w:val="48"/>
                        </w:rPr>
                        <w:t>ДИПЛОМНА РОБОТА</w:t>
                      </w:r>
                      <w:bookmarkEnd w:id="5562"/>
                      <w:bookmarkEnd w:id="5563"/>
                    </w:p>
                    <w:p w14:paraId="52AAC2A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BFA56E8" w14:textId="77777777" w:rsidR="00A43AC3" w:rsidRPr="005E3013" w:rsidRDefault="00A43AC3" w:rsidP="00987998">
                      <w:pPr>
                        <w:pStyle w:val="2"/>
                        <w:spacing w:line="276" w:lineRule="auto"/>
                        <w:rPr>
                          <w:b w:val="0"/>
                          <w:bCs/>
                          <w:iCs/>
                          <w:sz w:val="48"/>
                          <w:szCs w:val="48"/>
                          <w:highlight w:val="yellow"/>
                        </w:rPr>
                      </w:pPr>
                      <w:bookmarkStart w:id="5564" w:name="_Toc169172620"/>
                      <w:bookmarkStart w:id="5565" w:name="_Toc16917470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564"/>
                      <w:bookmarkEnd w:id="5565"/>
                    </w:p>
                    <w:p w14:paraId="4DE5051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601BC5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BA3462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1C6F2E6" w14:textId="77777777" w:rsidR="00A43AC3" w:rsidRPr="00B1453A" w:rsidRDefault="00A43AC3" w:rsidP="00987998">
                      <w:pPr>
                        <w:jc w:val="center"/>
                        <w:rPr>
                          <w:rFonts w:ascii="Calibri" w:hAnsi="Calibri"/>
                          <w:sz w:val="36"/>
                          <w:szCs w:val="36"/>
                        </w:rPr>
                      </w:pPr>
                    </w:p>
                    <w:p w14:paraId="78614C53" w14:textId="77777777" w:rsidR="00A43AC3" w:rsidRDefault="00A43AC3" w:rsidP="00987998">
                      <w:pPr>
                        <w:jc w:val="center"/>
                        <w:rPr>
                          <w:rFonts w:ascii="Times New Roman CYR" w:hAnsi="Times New Roman CYR" w:cs="Times New Roman CYR"/>
                          <w:sz w:val="36"/>
                          <w:szCs w:val="36"/>
                        </w:rPr>
                      </w:pPr>
                    </w:p>
                    <w:p w14:paraId="47BA0636" w14:textId="77777777" w:rsidR="00A43AC3" w:rsidRDefault="00A43AC3"/>
                    <w:p w14:paraId="468D1B69" w14:textId="77777777" w:rsidR="00A43AC3" w:rsidRPr="00630E21" w:rsidRDefault="00A43AC3" w:rsidP="00987998">
                      <w:pPr>
                        <w:pStyle w:val="3"/>
                        <w:spacing w:line="276" w:lineRule="auto"/>
                        <w:rPr>
                          <w:rFonts w:ascii="Times New Roman" w:hAnsi="Times New Roman"/>
                          <w:bCs/>
                          <w:sz w:val="48"/>
                          <w:szCs w:val="48"/>
                        </w:rPr>
                      </w:pPr>
                      <w:bookmarkStart w:id="5566" w:name="_Toc169172621"/>
                      <w:bookmarkStart w:id="5567" w:name="_Toc169174708"/>
                      <w:r w:rsidRPr="00630E21">
                        <w:rPr>
                          <w:rFonts w:ascii="Times New Roman" w:hAnsi="Times New Roman"/>
                          <w:bCs/>
                          <w:sz w:val="48"/>
                          <w:szCs w:val="48"/>
                        </w:rPr>
                        <w:t>ДИПЛОМНА РОБОТА</w:t>
                      </w:r>
                      <w:bookmarkEnd w:id="5566"/>
                      <w:bookmarkEnd w:id="5567"/>
                    </w:p>
                    <w:p w14:paraId="2E61642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94C4AA4" w14:textId="77777777" w:rsidR="00A43AC3" w:rsidRPr="005E3013" w:rsidRDefault="00A43AC3" w:rsidP="00987998">
                      <w:pPr>
                        <w:pStyle w:val="2"/>
                        <w:spacing w:line="276" w:lineRule="auto"/>
                        <w:rPr>
                          <w:b w:val="0"/>
                          <w:bCs/>
                          <w:iCs/>
                          <w:sz w:val="48"/>
                          <w:szCs w:val="48"/>
                          <w:highlight w:val="yellow"/>
                        </w:rPr>
                      </w:pPr>
                      <w:bookmarkStart w:id="5568" w:name="_Toc169172622"/>
                      <w:bookmarkStart w:id="5569" w:name="_Toc16917470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568"/>
                      <w:bookmarkEnd w:id="5569"/>
                    </w:p>
                    <w:p w14:paraId="2ED855F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C65A24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20FE36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692A254" w14:textId="77777777" w:rsidR="00A43AC3" w:rsidRPr="00B1453A" w:rsidRDefault="00A43AC3" w:rsidP="00987998">
                      <w:pPr>
                        <w:jc w:val="center"/>
                        <w:rPr>
                          <w:rFonts w:ascii="Calibri" w:hAnsi="Calibri"/>
                          <w:sz w:val="36"/>
                          <w:szCs w:val="36"/>
                        </w:rPr>
                      </w:pPr>
                    </w:p>
                    <w:p w14:paraId="526A6328" w14:textId="77777777" w:rsidR="00A43AC3" w:rsidRDefault="00A43AC3" w:rsidP="00987998">
                      <w:pPr>
                        <w:jc w:val="center"/>
                        <w:rPr>
                          <w:rFonts w:ascii="Times New Roman CYR" w:hAnsi="Times New Roman CYR" w:cs="Times New Roman CYR"/>
                          <w:sz w:val="36"/>
                          <w:szCs w:val="36"/>
                        </w:rPr>
                      </w:pPr>
                    </w:p>
                    <w:p w14:paraId="566ACBEC" w14:textId="77777777" w:rsidR="00A43AC3" w:rsidRDefault="00A43AC3"/>
                    <w:p w14:paraId="5A1E0722" w14:textId="77777777" w:rsidR="00A43AC3" w:rsidRPr="00630E21" w:rsidRDefault="00A43AC3" w:rsidP="00987998">
                      <w:pPr>
                        <w:pStyle w:val="3"/>
                        <w:spacing w:line="276" w:lineRule="auto"/>
                        <w:rPr>
                          <w:rFonts w:ascii="Times New Roman" w:hAnsi="Times New Roman"/>
                          <w:bCs/>
                          <w:sz w:val="48"/>
                          <w:szCs w:val="48"/>
                        </w:rPr>
                      </w:pPr>
                      <w:bookmarkStart w:id="5570" w:name="_Toc169172623"/>
                      <w:bookmarkStart w:id="5571" w:name="_Toc169174710"/>
                      <w:r w:rsidRPr="00630E21">
                        <w:rPr>
                          <w:rFonts w:ascii="Times New Roman" w:hAnsi="Times New Roman"/>
                          <w:bCs/>
                          <w:sz w:val="48"/>
                          <w:szCs w:val="48"/>
                        </w:rPr>
                        <w:t>ДИПЛОМНА РОБОТА</w:t>
                      </w:r>
                      <w:bookmarkEnd w:id="5570"/>
                      <w:bookmarkEnd w:id="5571"/>
                    </w:p>
                    <w:p w14:paraId="4D047A7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FDC1721" w14:textId="77777777" w:rsidR="00A43AC3" w:rsidRPr="005E3013" w:rsidRDefault="00A43AC3" w:rsidP="00987998">
                      <w:pPr>
                        <w:pStyle w:val="2"/>
                        <w:spacing w:line="276" w:lineRule="auto"/>
                        <w:rPr>
                          <w:b w:val="0"/>
                          <w:bCs/>
                          <w:iCs/>
                          <w:sz w:val="48"/>
                          <w:szCs w:val="48"/>
                          <w:highlight w:val="yellow"/>
                        </w:rPr>
                      </w:pPr>
                      <w:bookmarkStart w:id="5572" w:name="_Toc169172624"/>
                      <w:bookmarkStart w:id="5573" w:name="_Toc16917471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572"/>
                      <w:bookmarkEnd w:id="5573"/>
                    </w:p>
                    <w:p w14:paraId="7970214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DB9AE4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75EF16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0606EBC" w14:textId="77777777" w:rsidR="00A43AC3" w:rsidRPr="00B1453A" w:rsidRDefault="00A43AC3" w:rsidP="00987998">
                      <w:pPr>
                        <w:jc w:val="center"/>
                        <w:rPr>
                          <w:rFonts w:ascii="Calibri" w:hAnsi="Calibri"/>
                          <w:sz w:val="36"/>
                          <w:szCs w:val="36"/>
                        </w:rPr>
                      </w:pPr>
                    </w:p>
                    <w:p w14:paraId="1E850C79" w14:textId="77777777" w:rsidR="00A43AC3" w:rsidRDefault="00A43AC3" w:rsidP="00987998">
                      <w:pPr>
                        <w:jc w:val="center"/>
                        <w:rPr>
                          <w:rFonts w:ascii="Times New Roman CYR" w:hAnsi="Times New Roman CYR" w:cs="Times New Roman CYR"/>
                          <w:sz w:val="36"/>
                          <w:szCs w:val="36"/>
                        </w:rPr>
                      </w:pPr>
                    </w:p>
                    <w:p w14:paraId="713C4031" w14:textId="77777777" w:rsidR="00A43AC3" w:rsidRDefault="00A43AC3"/>
                    <w:p w14:paraId="2F778785" w14:textId="77777777" w:rsidR="000658DF" w:rsidRPr="003A41B8" w:rsidRDefault="000658DF" w:rsidP="000658DF">
                      <w:pPr>
                        <w:pStyle w:val="3"/>
                        <w:spacing w:line="300" w:lineRule="auto"/>
                        <w:rPr>
                          <w:rFonts w:ascii="Times New Roman CYR" w:hAnsi="Times New Roman CYR"/>
                          <w:i/>
                          <w:iCs/>
                          <w:sz w:val="44"/>
                          <w:szCs w:val="44"/>
                        </w:rPr>
                      </w:pPr>
                      <w:bookmarkStart w:id="5574" w:name="_Toc169172625"/>
                      <w:bookmarkStart w:id="5575" w:name="_Toc169174712"/>
                      <w:r w:rsidRPr="003A41B8">
                        <w:rPr>
                          <w:rFonts w:ascii="Times New Roman CYR" w:hAnsi="Times New Roman CYR"/>
                          <w:i/>
                          <w:iCs/>
                          <w:sz w:val="44"/>
                          <w:szCs w:val="44"/>
                        </w:rPr>
                        <w:t>ДИПЛОМНА РОБОТА БАКАЛАВРА</w:t>
                      </w:r>
                      <w:bookmarkEnd w:id="5574"/>
                      <w:bookmarkEnd w:id="5575"/>
                      <w:r w:rsidRPr="003A41B8">
                        <w:rPr>
                          <w:rFonts w:ascii="Times New Roman CYR" w:hAnsi="Times New Roman CYR"/>
                          <w:i/>
                          <w:iCs/>
                          <w:sz w:val="44"/>
                          <w:szCs w:val="44"/>
                        </w:rPr>
                        <w:t xml:space="preserve"> </w:t>
                      </w:r>
                    </w:p>
                    <w:p w14:paraId="1796CC91" w14:textId="77777777" w:rsidR="000658DF" w:rsidRPr="000D3135" w:rsidRDefault="000658DF" w:rsidP="000658DF">
                      <w:pPr>
                        <w:pStyle w:val="2"/>
                        <w:spacing w:line="300" w:lineRule="auto"/>
                        <w:rPr>
                          <w:rFonts w:ascii="Times New Roman CYR" w:hAnsi="Times New Roman CYR"/>
                          <w:b w:val="0"/>
                          <w:sz w:val="44"/>
                          <w:szCs w:val="44"/>
                        </w:rPr>
                      </w:pPr>
                      <w:bookmarkStart w:id="5576" w:name="_Toc169172626"/>
                      <w:bookmarkStart w:id="5577" w:name="_Toc169174713"/>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5576"/>
                      <w:bookmarkEnd w:id="5577"/>
                    </w:p>
                    <w:p w14:paraId="0F328296"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1FC878E7"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68D30989" w14:textId="77777777" w:rsidR="000658DF" w:rsidRPr="000D3135" w:rsidRDefault="000658DF" w:rsidP="000658DF">
                      <w:pPr>
                        <w:spacing w:line="300" w:lineRule="auto"/>
                        <w:jc w:val="center"/>
                        <w:rPr>
                          <w:b/>
                          <w:lang w:val="uk-UA"/>
                        </w:rPr>
                      </w:pPr>
                    </w:p>
                    <w:p w14:paraId="0321C1E3"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4117D145" w14:textId="77777777" w:rsidR="00A43AC3" w:rsidRPr="00B1453A" w:rsidRDefault="00A43AC3" w:rsidP="00987998">
                      <w:pPr>
                        <w:jc w:val="center"/>
                        <w:rPr>
                          <w:rFonts w:ascii="Calibri" w:hAnsi="Calibri"/>
                          <w:sz w:val="36"/>
                          <w:szCs w:val="36"/>
                        </w:rPr>
                      </w:pPr>
                    </w:p>
                    <w:p w14:paraId="49C41990" w14:textId="77777777" w:rsidR="00A43AC3" w:rsidRDefault="00A43AC3" w:rsidP="00987998">
                      <w:pPr>
                        <w:jc w:val="center"/>
                        <w:rPr>
                          <w:rFonts w:ascii="Times New Roman CYR" w:hAnsi="Times New Roman CYR" w:cs="Times New Roman CYR"/>
                          <w:sz w:val="36"/>
                          <w:szCs w:val="36"/>
                        </w:rPr>
                      </w:pPr>
                    </w:p>
                    <w:p w14:paraId="03157D76" w14:textId="77777777" w:rsidR="00A43AC3" w:rsidRDefault="00A43AC3"/>
                    <w:p w14:paraId="6A7ACAAB" w14:textId="77777777" w:rsidR="00A43AC3" w:rsidRPr="00630E21" w:rsidRDefault="00A43AC3" w:rsidP="00987998">
                      <w:pPr>
                        <w:pStyle w:val="3"/>
                        <w:spacing w:line="276" w:lineRule="auto"/>
                        <w:rPr>
                          <w:rFonts w:ascii="Times New Roman" w:hAnsi="Times New Roman"/>
                          <w:bCs/>
                          <w:sz w:val="48"/>
                          <w:szCs w:val="48"/>
                        </w:rPr>
                      </w:pPr>
                      <w:bookmarkStart w:id="5578" w:name="_Toc169172627"/>
                      <w:bookmarkStart w:id="5579" w:name="_Toc169174714"/>
                      <w:r w:rsidRPr="00630E21">
                        <w:rPr>
                          <w:rFonts w:ascii="Times New Roman" w:hAnsi="Times New Roman"/>
                          <w:bCs/>
                          <w:sz w:val="48"/>
                          <w:szCs w:val="48"/>
                        </w:rPr>
                        <w:t>ДИПЛОМНА РОБОТА</w:t>
                      </w:r>
                      <w:bookmarkEnd w:id="5578"/>
                      <w:bookmarkEnd w:id="5579"/>
                    </w:p>
                    <w:p w14:paraId="03BDE1D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68C8AF5" w14:textId="77777777" w:rsidR="00A43AC3" w:rsidRPr="005E3013" w:rsidRDefault="00A43AC3" w:rsidP="00987998">
                      <w:pPr>
                        <w:pStyle w:val="2"/>
                        <w:spacing w:line="276" w:lineRule="auto"/>
                        <w:rPr>
                          <w:b w:val="0"/>
                          <w:bCs/>
                          <w:iCs/>
                          <w:sz w:val="48"/>
                          <w:szCs w:val="48"/>
                          <w:highlight w:val="yellow"/>
                        </w:rPr>
                      </w:pPr>
                      <w:bookmarkStart w:id="5580" w:name="_Toc169172628"/>
                      <w:bookmarkStart w:id="5581" w:name="_Toc16917471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580"/>
                      <w:bookmarkEnd w:id="5581"/>
                    </w:p>
                    <w:p w14:paraId="78BB9AC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02E23A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51AA9A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AEAC89A" w14:textId="77777777" w:rsidR="00A43AC3" w:rsidRPr="00B1453A" w:rsidRDefault="00A43AC3" w:rsidP="00987998">
                      <w:pPr>
                        <w:jc w:val="center"/>
                        <w:rPr>
                          <w:rFonts w:ascii="Calibri" w:hAnsi="Calibri"/>
                          <w:sz w:val="36"/>
                          <w:szCs w:val="36"/>
                        </w:rPr>
                      </w:pPr>
                    </w:p>
                    <w:p w14:paraId="5C1E957C" w14:textId="77777777" w:rsidR="00A43AC3" w:rsidRDefault="00A43AC3" w:rsidP="00987998">
                      <w:pPr>
                        <w:jc w:val="center"/>
                        <w:rPr>
                          <w:rFonts w:ascii="Times New Roman CYR" w:hAnsi="Times New Roman CYR" w:cs="Times New Roman CYR"/>
                          <w:sz w:val="36"/>
                          <w:szCs w:val="36"/>
                        </w:rPr>
                      </w:pPr>
                    </w:p>
                    <w:p w14:paraId="1C599236" w14:textId="77777777" w:rsidR="00A43AC3" w:rsidRDefault="00A43AC3"/>
                    <w:p w14:paraId="334AE521" w14:textId="77777777" w:rsidR="00A43AC3" w:rsidRPr="00630E21" w:rsidRDefault="00A43AC3" w:rsidP="00987998">
                      <w:pPr>
                        <w:pStyle w:val="3"/>
                        <w:spacing w:line="276" w:lineRule="auto"/>
                        <w:rPr>
                          <w:rFonts w:ascii="Times New Roman" w:hAnsi="Times New Roman"/>
                          <w:bCs/>
                          <w:sz w:val="48"/>
                          <w:szCs w:val="48"/>
                        </w:rPr>
                      </w:pPr>
                      <w:bookmarkStart w:id="5582" w:name="_Toc169172629"/>
                      <w:bookmarkStart w:id="5583" w:name="_Toc169174716"/>
                      <w:r w:rsidRPr="00630E21">
                        <w:rPr>
                          <w:rFonts w:ascii="Times New Roman" w:hAnsi="Times New Roman"/>
                          <w:bCs/>
                          <w:sz w:val="48"/>
                          <w:szCs w:val="48"/>
                        </w:rPr>
                        <w:t>ДИПЛОМНА РОБОТА</w:t>
                      </w:r>
                      <w:bookmarkEnd w:id="5582"/>
                      <w:bookmarkEnd w:id="5583"/>
                    </w:p>
                    <w:p w14:paraId="5B44EFB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EAD1951" w14:textId="77777777" w:rsidR="00A43AC3" w:rsidRPr="005E3013" w:rsidRDefault="00A43AC3" w:rsidP="00987998">
                      <w:pPr>
                        <w:pStyle w:val="2"/>
                        <w:spacing w:line="276" w:lineRule="auto"/>
                        <w:rPr>
                          <w:b w:val="0"/>
                          <w:bCs/>
                          <w:iCs/>
                          <w:sz w:val="48"/>
                          <w:szCs w:val="48"/>
                          <w:highlight w:val="yellow"/>
                        </w:rPr>
                      </w:pPr>
                      <w:bookmarkStart w:id="5584" w:name="_Toc169172630"/>
                      <w:bookmarkStart w:id="5585" w:name="_Toc16917471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584"/>
                      <w:bookmarkEnd w:id="5585"/>
                    </w:p>
                    <w:p w14:paraId="51B1307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59CF86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1F289F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0A2CC6D" w14:textId="77777777" w:rsidR="00A43AC3" w:rsidRPr="00B1453A" w:rsidRDefault="00A43AC3" w:rsidP="00987998">
                      <w:pPr>
                        <w:jc w:val="center"/>
                        <w:rPr>
                          <w:rFonts w:ascii="Calibri" w:hAnsi="Calibri"/>
                          <w:sz w:val="36"/>
                          <w:szCs w:val="36"/>
                        </w:rPr>
                      </w:pPr>
                    </w:p>
                    <w:p w14:paraId="50893E53" w14:textId="77777777" w:rsidR="00A43AC3" w:rsidRDefault="00A43AC3" w:rsidP="00987998">
                      <w:pPr>
                        <w:jc w:val="center"/>
                        <w:rPr>
                          <w:rFonts w:ascii="Times New Roman CYR" w:hAnsi="Times New Roman CYR" w:cs="Times New Roman CYR"/>
                          <w:sz w:val="36"/>
                          <w:szCs w:val="36"/>
                        </w:rPr>
                      </w:pPr>
                    </w:p>
                    <w:p w14:paraId="3C28CFFE" w14:textId="77777777" w:rsidR="00A43AC3" w:rsidRDefault="00A43AC3"/>
                    <w:p w14:paraId="04C014F3" w14:textId="77777777" w:rsidR="00A43AC3" w:rsidRPr="00630E21" w:rsidRDefault="00A43AC3" w:rsidP="00987998">
                      <w:pPr>
                        <w:pStyle w:val="3"/>
                        <w:spacing w:line="276" w:lineRule="auto"/>
                        <w:rPr>
                          <w:rFonts w:ascii="Times New Roman" w:hAnsi="Times New Roman"/>
                          <w:bCs/>
                          <w:sz w:val="48"/>
                          <w:szCs w:val="48"/>
                        </w:rPr>
                      </w:pPr>
                      <w:bookmarkStart w:id="5586" w:name="_Toc169172631"/>
                      <w:bookmarkStart w:id="5587" w:name="_Toc169174718"/>
                      <w:r w:rsidRPr="00630E21">
                        <w:rPr>
                          <w:rFonts w:ascii="Times New Roman" w:hAnsi="Times New Roman"/>
                          <w:bCs/>
                          <w:sz w:val="48"/>
                          <w:szCs w:val="48"/>
                        </w:rPr>
                        <w:t>ДИПЛОМНА РОБОТА</w:t>
                      </w:r>
                      <w:bookmarkEnd w:id="5586"/>
                      <w:bookmarkEnd w:id="5587"/>
                    </w:p>
                    <w:p w14:paraId="57F0614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BD1BB90" w14:textId="77777777" w:rsidR="00A43AC3" w:rsidRPr="005E3013" w:rsidRDefault="00A43AC3" w:rsidP="00987998">
                      <w:pPr>
                        <w:pStyle w:val="2"/>
                        <w:spacing w:line="276" w:lineRule="auto"/>
                        <w:rPr>
                          <w:b w:val="0"/>
                          <w:bCs/>
                          <w:iCs/>
                          <w:sz w:val="48"/>
                          <w:szCs w:val="48"/>
                          <w:highlight w:val="yellow"/>
                        </w:rPr>
                      </w:pPr>
                      <w:bookmarkStart w:id="5588" w:name="_Toc169172632"/>
                      <w:bookmarkStart w:id="5589" w:name="_Toc16917471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588"/>
                      <w:bookmarkEnd w:id="5589"/>
                    </w:p>
                    <w:p w14:paraId="78154F1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4870B2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BC3B83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E7E5EFD" w14:textId="77777777" w:rsidR="00A43AC3" w:rsidRPr="00B1453A" w:rsidRDefault="00A43AC3" w:rsidP="00987998">
                      <w:pPr>
                        <w:jc w:val="center"/>
                        <w:rPr>
                          <w:rFonts w:ascii="Calibri" w:hAnsi="Calibri"/>
                          <w:sz w:val="36"/>
                          <w:szCs w:val="36"/>
                        </w:rPr>
                      </w:pPr>
                    </w:p>
                    <w:p w14:paraId="210EB6F3" w14:textId="77777777" w:rsidR="00A43AC3" w:rsidRDefault="00A43AC3" w:rsidP="00987998">
                      <w:pPr>
                        <w:jc w:val="center"/>
                        <w:rPr>
                          <w:rFonts w:ascii="Times New Roman CYR" w:hAnsi="Times New Roman CYR" w:cs="Times New Roman CYR"/>
                          <w:sz w:val="36"/>
                          <w:szCs w:val="36"/>
                        </w:rPr>
                      </w:pPr>
                    </w:p>
                    <w:p w14:paraId="4C8D541B" w14:textId="77777777" w:rsidR="00A43AC3" w:rsidRDefault="00A43AC3"/>
                    <w:p w14:paraId="64E062C1" w14:textId="77777777" w:rsidR="00A43AC3" w:rsidRPr="00630E21" w:rsidRDefault="00A43AC3" w:rsidP="00987998">
                      <w:pPr>
                        <w:pStyle w:val="3"/>
                        <w:spacing w:line="276" w:lineRule="auto"/>
                        <w:rPr>
                          <w:rFonts w:ascii="Times New Roman" w:hAnsi="Times New Roman"/>
                          <w:bCs/>
                          <w:sz w:val="48"/>
                          <w:szCs w:val="48"/>
                        </w:rPr>
                      </w:pPr>
                      <w:bookmarkStart w:id="5590" w:name="_Toc169172633"/>
                      <w:bookmarkStart w:id="5591" w:name="_Toc169174720"/>
                      <w:r w:rsidRPr="00630E21">
                        <w:rPr>
                          <w:rFonts w:ascii="Times New Roman" w:hAnsi="Times New Roman"/>
                          <w:bCs/>
                          <w:sz w:val="48"/>
                          <w:szCs w:val="48"/>
                        </w:rPr>
                        <w:t>ДИПЛОМНА РОБОТА</w:t>
                      </w:r>
                      <w:bookmarkEnd w:id="5590"/>
                      <w:bookmarkEnd w:id="5591"/>
                    </w:p>
                    <w:p w14:paraId="0F3962E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7930045" w14:textId="77777777" w:rsidR="00A43AC3" w:rsidRPr="005E3013" w:rsidRDefault="00A43AC3" w:rsidP="00987998">
                      <w:pPr>
                        <w:pStyle w:val="2"/>
                        <w:spacing w:line="276" w:lineRule="auto"/>
                        <w:rPr>
                          <w:b w:val="0"/>
                          <w:bCs/>
                          <w:iCs/>
                          <w:sz w:val="48"/>
                          <w:szCs w:val="48"/>
                          <w:highlight w:val="yellow"/>
                        </w:rPr>
                      </w:pPr>
                      <w:bookmarkStart w:id="5592" w:name="_Toc169172634"/>
                      <w:bookmarkStart w:id="5593" w:name="_Toc16917472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592"/>
                      <w:bookmarkEnd w:id="5593"/>
                    </w:p>
                    <w:p w14:paraId="4D7E293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BFEF34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EC7A04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B5D2B65" w14:textId="77777777" w:rsidR="00A43AC3" w:rsidRPr="00B1453A" w:rsidRDefault="00A43AC3" w:rsidP="00987998">
                      <w:pPr>
                        <w:jc w:val="center"/>
                        <w:rPr>
                          <w:rFonts w:ascii="Calibri" w:hAnsi="Calibri"/>
                          <w:sz w:val="36"/>
                          <w:szCs w:val="36"/>
                        </w:rPr>
                      </w:pPr>
                    </w:p>
                    <w:p w14:paraId="5056ACEA" w14:textId="77777777" w:rsidR="00A43AC3" w:rsidRDefault="00A43AC3" w:rsidP="00987998">
                      <w:pPr>
                        <w:jc w:val="center"/>
                        <w:rPr>
                          <w:rFonts w:ascii="Times New Roman CYR" w:hAnsi="Times New Roman CYR" w:cs="Times New Roman CYR"/>
                          <w:sz w:val="36"/>
                          <w:szCs w:val="36"/>
                        </w:rPr>
                      </w:pPr>
                    </w:p>
                    <w:p w14:paraId="28346414" w14:textId="77777777" w:rsidR="00A43AC3" w:rsidRDefault="00A43AC3"/>
                    <w:p w14:paraId="7CF00949" w14:textId="77777777" w:rsidR="00A43AC3" w:rsidRPr="00630E21" w:rsidRDefault="00A43AC3" w:rsidP="00987998">
                      <w:pPr>
                        <w:pStyle w:val="3"/>
                        <w:spacing w:line="276" w:lineRule="auto"/>
                        <w:rPr>
                          <w:rFonts w:ascii="Times New Roman" w:hAnsi="Times New Roman"/>
                          <w:bCs/>
                          <w:sz w:val="48"/>
                          <w:szCs w:val="48"/>
                        </w:rPr>
                      </w:pPr>
                      <w:bookmarkStart w:id="5594" w:name="_Toc169172635"/>
                      <w:bookmarkStart w:id="5595" w:name="_Toc169174722"/>
                      <w:r w:rsidRPr="00630E21">
                        <w:rPr>
                          <w:rFonts w:ascii="Times New Roman" w:hAnsi="Times New Roman"/>
                          <w:bCs/>
                          <w:sz w:val="48"/>
                          <w:szCs w:val="48"/>
                        </w:rPr>
                        <w:t>ДИПЛОМНА РОБОТА</w:t>
                      </w:r>
                      <w:bookmarkEnd w:id="5594"/>
                      <w:bookmarkEnd w:id="5595"/>
                    </w:p>
                    <w:p w14:paraId="1FA1344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6602E57" w14:textId="77777777" w:rsidR="00A43AC3" w:rsidRPr="005E3013" w:rsidRDefault="00A43AC3" w:rsidP="00987998">
                      <w:pPr>
                        <w:pStyle w:val="2"/>
                        <w:spacing w:line="276" w:lineRule="auto"/>
                        <w:rPr>
                          <w:b w:val="0"/>
                          <w:bCs/>
                          <w:iCs/>
                          <w:sz w:val="48"/>
                          <w:szCs w:val="48"/>
                          <w:highlight w:val="yellow"/>
                        </w:rPr>
                      </w:pPr>
                      <w:bookmarkStart w:id="5596" w:name="_Toc169172636"/>
                      <w:bookmarkStart w:id="5597" w:name="_Toc16917472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596"/>
                      <w:bookmarkEnd w:id="5597"/>
                    </w:p>
                    <w:p w14:paraId="32DE743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B1CDC5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D3E9DB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635960E" w14:textId="77777777" w:rsidR="00A43AC3" w:rsidRPr="00B1453A" w:rsidRDefault="00A43AC3" w:rsidP="00987998">
                      <w:pPr>
                        <w:jc w:val="center"/>
                        <w:rPr>
                          <w:rFonts w:ascii="Calibri" w:hAnsi="Calibri"/>
                          <w:sz w:val="36"/>
                          <w:szCs w:val="36"/>
                        </w:rPr>
                      </w:pPr>
                    </w:p>
                    <w:p w14:paraId="70CA5460" w14:textId="77777777" w:rsidR="00A43AC3" w:rsidRDefault="00A43AC3" w:rsidP="00987998">
                      <w:pPr>
                        <w:jc w:val="center"/>
                        <w:rPr>
                          <w:rFonts w:ascii="Times New Roman CYR" w:hAnsi="Times New Roman CYR" w:cs="Times New Roman CYR"/>
                          <w:sz w:val="36"/>
                          <w:szCs w:val="36"/>
                        </w:rPr>
                      </w:pPr>
                    </w:p>
                    <w:p w14:paraId="1D13D70C" w14:textId="77777777" w:rsidR="00A43AC3" w:rsidRDefault="00A43AC3"/>
                    <w:p w14:paraId="1D2D97B1" w14:textId="77777777" w:rsidR="00A43AC3" w:rsidRPr="00630E21" w:rsidRDefault="00A43AC3" w:rsidP="00987998">
                      <w:pPr>
                        <w:pStyle w:val="3"/>
                        <w:spacing w:line="276" w:lineRule="auto"/>
                        <w:rPr>
                          <w:rFonts w:ascii="Times New Roman" w:hAnsi="Times New Roman"/>
                          <w:bCs/>
                          <w:sz w:val="48"/>
                          <w:szCs w:val="48"/>
                        </w:rPr>
                      </w:pPr>
                      <w:bookmarkStart w:id="5598" w:name="_Toc169172637"/>
                      <w:bookmarkStart w:id="5599" w:name="_Toc169174724"/>
                      <w:r w:rsidRPr="00630E21">
                        <w:rPr>
                          <w:rFonts w:ascii="Times New Roman" w:hAnsi="Times New Roman"/>
                          <w:bCs/>
                          <w:sz w:val="48"/>
                          <w:szCs w:val="48"/>
                        </w:rPr>
                        <w:t>ДИПЛОМНА РОБОТА</w:t>
                      </w:r>
                      <w:bookmarkEnd w:id="5598"/>
                      <w:bookmarkEnd w:id="5599"/>
                    </w:p>
                    <w:p w14:paraId="79211AD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60FBD7E" w14:textId="77777777" w:rsidR="00A43AC3" w:rsidRPr="005E3013" w:rsidRDefault="00A43AC3" w:rsidP="00987998">
                      <w:pPr>
                        <w:pStyle w:val="2"/>
                        <w:spacing w:line="276" w:lineRule="auto"/>
                        <w:rPr>
                          <w:b w:val="0"/>
                          <w:bCs/>
                          <w:iCs/>
                          <w:sz w:val="48"/>
                          <w:szCs w:val="48"/>
                          <w:highlight w:val="yellow"/>
                        </w:rPr>
                      </w:pPr>
                      <w:bookmarkStart w:id="5600" w:name="_Toc169172638"/>
                      <w:bookmarkStart w:id="5601" w:name="_Toc16917472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600"/>
                      <w:bookmarkEnd w:id="5601"/>
                    </w:p>
                    <w:p w14:paraId="24E5495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B3B5BC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F3CE4F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E27D0DC" w14:textId="77777777" w:rsidR="00A43AC3" w:rsidRPr="00B1453A" w:rsidRDefault="00A43AC3" w:rsidP="00987998">
                      <w:pPr>
                        <w:jc w:val="center"/>
                        <w:rPr>
                          <w:rFonts w:ascii="Calibri" w:hAnsi="Calibri"/>
                          <w:sz w:val="36"/>
                          <w:szCs w:val="36"/>
                        </w:rPr>
                      </w:pPr>
                    </w:p>
                    <w:p w14:paraId="3884638F" w14:textId="77777777" w:rsidR="00A43AC3" w:rsidRDefault="00A43AC3" w:rsidP="00987998">
                      <w:pPr>
                        <w:jc w:val="center"/>
                        <w:rPr>
                          <w:rFonts w:ascii="Times New Roman CYR" w:hAnsi="Times New Roman CYR" w:cs="Times New Roman CYR"/>
                          <w:sz w:val="36"/>
                          <w:szCs w:val="36"/>
                        </w:rPr>
                      </w:pPr>
                    </w:p>
                    <w:p w14:paraId="49EC4468" w14:textId="77777777" w:rsidR="00A43AC3" w:rsidRDefault="00A43AC3"/>
                    <w:p w14:paraId="0809335C" w14:textId="77777777" w:rsidR="00A43AC3" w:rsidRPr="00630E21" w:rsidRDefault="00A43AC3" w:rsidP="00987998">
                      <w:pPr>
                        <w:pStyle w:val="3"/>
                        <w:spacing w:line="276" w:lineRule="auto"/>
                        <w:rPr>
                          <w:rFonts w:ascii="Times New Roman" w:hAnsi="Times New Roman"/>
                          <w:bCs/>
                          <w:sz w:val="48"/>
                          <w:szCs w:val="48"/>
                        </w:rPr>
                      </w:pPr>
                      <w:bookmarkStart w:id="5602" w:name="_Toc169172639"/>
                      <w:bookmarkStart w:id="5603" w:name="_Toc169174726"/>
                      <w:r w:rsidRPr="00630E21">
                        <w:rPr>
                          <w:rFonts w:ascii="Times New Roman" w:hAnsi="Times New Roman"/>
                          <w:bCs/>
                          <w:sz w:val="48"/>
                          <w:szCs w:val="48"/>
                        </w:rPr>
                        <w:t>ДИПЛОМНА РОБОТА</w:t>
                      </w:r>
                      <w:bookmarkEnd w:id="5602"/>
                      <w:bookmarkEnd w:id="5603"/>
                    </w:p>
                    <w:p w14:paraId="6404014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8B1C4C2" w14:textId="77777777" w:rsidR="00A43AC3" w:rsidRPr="005E3013" w:rsidRDefault="00A43AC3" w:rsidP="00987998">
                      <w:pPr>
                        <w:pStyle w:val="2"/>
                        <w:spacing w:line="276" w:lineRule="auto"/>
                        <w:rPr>
                          <w:b w:val="0"/>
                          <w:bCs/>
                          <w:iCs/>
                          <w:sz w:val="48"/>
                          <w:szCs w:val="48"/>
                          <w:highlight w:val="yellow"/>
                        </w:rPr>
                      </w:pPr>
                      <w:bookmarkStart w:id="5604" w:name="_Toc169172640"/>
                      <w:bookmarkStart w:id="5605" w:name="_Toc16917472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604"/>
                      <w:bookmarkEnd w:id="5605"/>
                    </w:p>
                    <w:p w14:paraId="26D5F04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87007F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CEF958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E495336" w14:textId="77777777" w:rsidR="00A43AC3" w:rsidRPr="00B1453A" w:rsidRDefault="00A43AC3" w:rsidP="00987998">
                      <w:pPr>
                        <w:jc w:val="center"/>
                        <w:rPr>
                          <w:rFonts w:ascii="Calibri" w:hAnsi="Calibri"/>
                          <w:sz w:val="36"/>
                          <w:szCs w:val="36"/>
                        </w:rPr>
                      </w:pPr>
                    </w:p>
                    <w:p w14:paraId="2E0A0460" w14:textId="77777777" w:rsidR="00A43AC3" w:rsidRDefault="00A43AC3" w:rsidP="00987998">
                      <w:pPr>
                        <w:jc w:val="center"/>
                        <w:rPr>
                          <w:rFonts w:ascii="Times New Roman CYR" w:hAnsi="Times New Roman CYR" w:cs="Times New Roman CYR"/>
                          <w:sz w:val="36"/>
                          <w:szCs w:val="36"/>
                        </w:rPr>
                      </w:pPr>
                    </w:p>
                    <w:p w14:paraId="5156B4D6" w14:textId="77777777" w:rsidR="00A43AC3" w:rsidRDefault="00A43AC3"/>
                    <w:p w14:paraId="0664470B" w14:textId="77777777" w:rsidR="000658DF" w:rsidRPr="003A41B8" w:rsidRDefault="000658DF" w:rsidP="000658DF">
                      <w:pPr>
                        <w:pStyle w:val="3"/>
                        <w:spacing w:line="300" w:lineRule="auto"/>
                        <w:rPr>
                          <w:rFonts w:ascii="Times New Roman CYR" w:hAnsi="Times New Roman CYR"/>
                          <w:i/>
                          <w:iCs/>
                          <w:sz w:val="44"/>
                          <w:szCs w:val="44"/>
                        </w:rPr>
                      </w:pPr>
                      <w:bookmarkStart w:id="5606" w:name="_Toc169172641"/>
                      <w:bookmarkStart w:id="5607" w:name="_Toc169174728"/>
                      <w:r w:rsidRPr="003A41B8">
                        <w:rPr>
                          <w:rFonts w:ascii="Times New Roman CYR" w:hAnsi="Times New Roman CYR"/>
                          <w:i/>
                          <w:iCs/>
                          <w:sz w:val="44"/>
                          <w:szCs w:val="44"/>
                        </w:rPr>
                        <w:t>ДИПЛОМНА РОБОТА БАКАЛАВРА</w:t>
                      </w:r>
                      <w:bookmarkEnd w:id="5606"/>
                      <w:bookmarkEnd w:id="5607"/>
                      <w:r w:rsidRPr="003A41B8">
                        <w:rPr>
                          <w:rFonts w:ascii="Times New Roman CYR" w:hAnsi="Times New Roman CYR"/>
                          <w:i/>
                          <w:iCs/>
                          <w:sz w:val="44"/>
                          <w:szCs w:val="44"/>
                        </w:rPr>
                        <w:t xml:space="preserve"> </w:t>
                      </w:r>
                    </w:p>
                    <w:p w14:paraId="5006278B" w14:textId="77777777" w:rsidR="000658DF" w:rsidRPr="000D3135" w:rsidRDefault="000658DF" w:rsidP="000658DF">
                      <w:pPr>
                        <w:pStyle w:val="2"/>
                        <w:spacing w:line="300" w:lineRule="auto"/>
                        <w:rPr>
                          <w:rFonts w:ascii="Times New Roman CYR" w:hAnsi="Times New Roman CYR"/>
                          <w:b w:val="0"/>
                          <w:sz w:val="44"/>
                          <w:szCs w:val="44"/>
                        </w:rPr>
                      </w:pPr>
                      <w:bookmarkStart w:id="5608" w:name="_Toc169172642"/>
                      <w:bookmarkStart w:id="5609" w:name="_Toc169174729"/>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5608"/>
                      <w:bookmarkEnd w:id="5609"/>
                    </w:p>
                    <w:p w14:paraId="1727E254"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70227A64"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75BE5246" w14:textId="77777777" w:rsidR="000658DF" w:rsidRPr="000D3135" w:rsidRDefault="000658DF" w:rsidP="000658DF">
                      <w:pPr>
                        <w:spacing w:line="300" w:lineRule="auto"/>
                        <w:jc w:val="center"/>
                        <w:rPr>
                          <w:b/>
                          <w:lang w:val="uk-UA"/>
                        </w:rPr>
                      </w:pPr>
                    </w:p>
                    <w:p w14:paraId="216742B0"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11762C23" w14:textId="77777777" w:rsidR="00A43AC3" w:rsidRPr="00B1453A" w:rsidRDefault="00A43AC3" w:rsidP="00987998">
                      <w:pPr>
                        <w:jc w:val="center"/>
                        <w:rPr>
                          <w:rFonts w:ascii="Calibri" w:hAnsi="Calibri"/>
                          <w:sz w:val="36"/>
                          <w:szCs w:val="36"/>
                        </w:rPr>
                      </w:pPr>
                    </w:p>
                    <w:p w14:paraId="7D87F827" w14:textId="77777777" w:rsidR="00A43AC3" w:rsidRDefault="00A43AC3" w:rsidP="00987998">
                      <w:pPr>
                        <w:jc w:val="center"/>
                        <w:rPr>
                          <w:rFonts w:ascii="Times New Roman CYR" w:hAnsi="Times New Roman CYR" w:cs="Times New Roman CYR"/>
                          <w:sz w:val="36"/>
                          <w:szCs w:val="36"/>
                        </w:rPr>
                      </w:pPr>
                    </w:p>
                    <w:p w14:paraId="6447EE45" w14:textId="77777777" w:rsidR="00A43AC3" w:rsidRDefault="00A43AC3"/>
                    <w:p w14:paraId="368CC1E1" w14:textId="77777777" w:rsidR="00A43AC3" w:rsidRPr="00630E21" w:rsidRDefault="00A43AC3" w:rsidP="00987998">
                      <w:pPr>
                        <w:pStyle w:val="3"/>
                        <w:spacing w:line="276" w:lineRule="auto"/>
                        <w:rPr>
                          <w:rFonts w:ascii="Times New Roman" w:hAnsi="Times New Roman"/>
                          <w:bCs/>
                          <w:sz w:val="48"/>
                          <w:szCs w:val="48"/>
                        </w:rPr>
                      </w:pPr>
                      <w:bookmarkStart w:id="5610" w:name="_Toc169172643"/>
                      <w:bookmarkStart w:id="5611" w:name="_Toc169174730"/>
                      <w:r w:rsidRPr="00630E21">
                        <w:rPr>
                          <w:rFonts w:ascii="Times New Roman" w:hAnsi="Times New Roman"/>
                          <w:bCs/>
                          <w:sz w:val="48"/>
                          <w:szCs w:val="48"/>
                        </w:rPr>
                        <w:t>ДИПЛОМНА РОБОТА</w:t>
                      </w:r>
                      <w:bookmarkEnd w:id="5610"/>
                      <w:bookmarkEnd w:id="5611"/>
                    </w:p>
                    <w:p w14:paraId="50F6B56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399C9AC" w14:textId="77777777" w:rsidR="00A43AC3" w:rsidRPr="005E3013" w:rsidRDefault="00A43AC3" w:rsidP="00987998">
                      <w:pPr>
                        <w:pStyle w:val="2"/>
                        <w:spacing w:line="276" w:lineRule="auto"/>
                        <w:rPr>
                          <w:b w:val="0"/>
                          <w:bCs/>
                          <w:iCs/>
                          <w:sz w:val="48"/>
                          <w:szCs w:val="48"/>
                          <w:highlight w:val="yellow"/>
                        </w:rPr>
                      </w:pPr>
                      <w:bookmarkStart w:id="5612" w:name="_Toc169172644"/>
                      <w:bookmarkStart w:id="5613" w:name="_Toc16917473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612"/>
                      <w:bookmarkEnd w:id="5613"/>
                    </w:p>
                    <w:p w14:paraId="5DDA872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37EC6F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1A2F01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2E20C81" w14:textId="77777777" w:rsidR="00A43AC3" w:rsidRPr="00B1453A" w:rsidRDefault="00A43AC3" w:rsidP="00987998">
                      <w:pPr>
                        <w:jc w:val="center"/>
                        <w:rPr>
                          <w:rFonts w:ascii="Calibri" w:hAnsi="Calibri"/>
                          <w:sz w:val="36"/>
                          <w:szCs w:val="36"/>
                        </w:rPr>
                      </w:pPr>
                    </w:p>
                    <w:p w14:paraId="6506A2C1" w14:textId="77777777" w:rsidR="00A43AC3" w:rsidRDefault="00A43AC3" w:rsidP="00987998">
                      <w:pPr>
                        <w:jc w:val="center"/>
                        <w:rPr>
                          <w:rFonts w:ascii="Times New Roman CYR" w:hAnsi="Times New Roman CYR" w:cs="Times New Roman CYR"/>
                          <w:sz w:val="36"/>
                          <w:szCs w:val="36"/>
                        </w:rPr>
                      </w:pPr>
                    </w:p>
                    <w:p w14:paraId="4A9EA38C" w14:textId="77777777" w:rsidR="00A43AC3" w:rsidRDefault="00A43AC3"/>
                    <w:p w14:paraId="42F51F1B" w14:textId="77777777" w:rsidR="00A43AC3" w:rsidRPr="00630E21" w:rsidRDefault="00A43AC3" w:rsidP="00987998">
                      <w:pPr>
                        <w:pStyle w:val="3"/>
                        <w:spacing w:line="276" w:lineRule="auto"/>
                        <w:rPr>
                          <w:rFonts w:ascii="Times New Roman" w:hAnsi="Times New Roman"/>
                          <w:bCs/>
                          <w:sz w:val="48"/>
                          <w:szCs w:val="48"/>
                        </w:rPr>
                      </w:pPr>
                      <w:bookmarkStart w:id="5614" w:name="_Toc169172645"/>
                      <w:bookmarkStart w:id="5615" w:name="_Toc169174732"/>
                      <w:r w:rsidRPr="00630E21">
                        <w:rPr>
                          <w:rFonts w:ascii="Times New Roman" w:hAnsi="Times New Roman"/>
                          <w:bCs/>
                          <w:sz w:val="48"/>
                          <w:szCs w:val="48"/>
                        </w:rPr>
                        <w:t>ДИПЛОМНА РОБОТА</w:t>
                      </w:r>
                      <w:bookmarkEnd w:id="5614"/>
                      <w:bookmarkEnd w:id="5615"/>
                    </w:p>
                    <w:p w14:paraId="50B7223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CA8051A" w14:textId="77777777" w:rsidR="00A43AC3" w:rsidRPr="005E3013" w:rsidRDefault="00A43AC3" w:rsidP="00987998">
                      <w:pPr>
                        <w:pStyle w:val="2"/>
                        <w:spacing w:line="276" w:lineRule="auto"/>
                        <w:rPr>
                          <w:b w:val="0"/>
                          <w:bCs/>
                          <w:iCs/>
                          <w:sz w:val="48"/>
                          <w:szCs w:val="48"/>
                          <w:highlight w:val="yellow"/>
                        </w:rPr>
                      </w:pPr>
                      <w:bookmarkStart w:id="5616" w:name="_Toc169172646"/>
                      <w:bookmarkStart w:id="5617" w:name="_Toc16917473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616"/>
                      <w:bookmarkEnd w:id="5617"/>
                    </w:p>
                    <w:p w14:paraId="74D8729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EB1C56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4EEEEA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D45C47A" w14:textId="77777777" w:rsidR="00A43AC3" w:rsidRPr="00B1453A" w:rsidRDefault="00A43AC3" w:rsidP="00987998">
                      <w:pPr>
                        <w:jc w:val="center"/>
                        <w:rPr>
                          <w:rFonts w:ascii="Calibri" w:hAnsi="Calibri"/>
                          <w:sz w:val="36"/>
                          <w:szCs w:val="36"/>
                        </w:rPr>
                      </w:pPr>
                    </w:p>
                    <w:p w14:paraId="488F271B" w14:textId="77777777" w:rsidR="00A43AC3" w:rsidRDefault="00A43AC3" w:rsidP="00987998">
                      <w:pPr>
                        <w:jc w:val="center"/>
                        <w:rPr>
                          <w:rFonts w:ascii="Times New Roman CYR" w:hAnsi="Times New Roman CYR" w:cs="Times New Roman CYR"/>
                          <w:sz w:val="36"/>
                          <w:szCs w:val="36"/>
                        </w:rPr>
                      </w:pPr>
                    </w:p>
                    <w:p w14:paraId="36DC05C9" w14:textId="77777777" w:rsidR="00A43AC3" w:rsidRDefault="00A43AC3"/>
                    <w:p w14:paraId="31D6B4BB" w14:textId="77777777" w:rsidR="00A43AC3" w:rsidRPr="00630E21" w:rsidRDefault="00A43AC3" w:rsidP="00987998">
                      <w:pPr>
                        <w:pStyle w:val="3"/>
                        <w:spacing w:line="276" w:lineRule="auto"/>
                        <w:rPr>
                          <w:rFonts w:ascii="Times New Roman" w:hAnsi="Times New Roman"/>
                          <w:bCs/>
                          <w:sz w:val="48"/>
                          <w:szCs w:val="48"/>
                        </w:rPr>
                      </w:pPr>
                      <w:bookmarkStart w:id="5618" w:name="_Toc169172647"/>
                      <w:bookmarkStart w:id="5619" w:name="_Toc169174734"/>
                      <w:r w:rsidRPr="00630E21">
                        <w:rPr>
                          <w:rFonts w:ascii="Times New Roman" w:hAnsi="Times New Roman"/>
                          <w:bCs/>
                          <w:sz w:val="48"/>
                          <w:szCs w:val="48"/>
                        </w:rPr>
                        <w:t>ДИПЛОМНА РОБОТА</w:t>
                      </w:r>
                      <w:bookmarkEnd w:id="5618"/>
                      <w:bookmarkEnd w:id="5619"/>
                    </w:p>
                    <w:p w14:paraId="14E0331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813D170" w14:textId="77777777" w:rsidR="00A43AC3" w:rsidRPr="005E3013" w:rsidRDefault="00A43AC3" w:rsidP="00987998">
                      <w:pPr>
                        <w:pStyle w:val="2"/>
                        <w:spacing w:line="276" w:lineRule="auto"/>
                        <w:rPr>
                          <w:b w:val="0"/>
                          <w:bCs/>
                          <w:iCs/>
                          <w:sz w:val="48"/>
                          <w:szCs w:val="48"/>
                          <w:highlight w:val="yellow"/>
                        </w:rPr>
                      </w:pPr>
                      <w:bookmarkStart w:id="5620" w:name="_Toc169172648"/>
                      <w:bookmarkStart w:id="5621" w:name="_Toc16917473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620"/>
                      <w:bookmarkEnd w:id="5621"/>
                    </w:p>
                    <w:p w14:paraId="2B56B3B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839616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C5A71C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4CCA6F5" w14:textId="77777777" w:rsidR="00A43AC3" w:rsidRPr="00B1453A" w:rsidRDefault="00A43AC3" w:rsidP="00987998">
                      <w:pPr>
                        <w:jc w:val="center"/>
                        <w:rPr>
                          <w:rFonts w:ascii="Calibri" w:hAnsi="Calibri"/>
                          <w:sz w:val="36"/>
                          <w:szCs w:val="36"/>
                        </w:rPr>
                      </w:pPr>
                    </w:p>
                    <w:p w14:paraId="3A2DC48B" w14:textId="77777777" w:rsidR="00A43AC3" w:rsidRDefault="00A43AC3" w:rsidP="00987998">
                      <w:pPr>
                        <w:jc w:val="center"/>
                        <w:rPr>
                          <w:rFonts w:ascii="Times New Roman CYR" w:hAnsi="Times New Roman CYR" w:cs="Times New Roman CYR"/>
                          <w:sz w:val="36"/>
                          <w:szCs w:val="36"/>
                        </w:rPr>
                      </w:pPr>
                    </w:p>
                    <w:p w14:paraId="08D9E38A" w14:textId="77777777" w:rsidR="00A43AC3" w:rsidRDefault="00A43AC3"/>
                    <w:p w14:paraId="29FACCD9" w14:textId="77777777" w:rsidR="00A43AC3" w:rsidRPr="00630E21" w:rsidRDefault="00A43AC3" w:rsidP="00987998">
                      <w:pPr>
                        <w:pStyle w:val="3"/>
                        <w:spacing w:line="276" w:lineRule="auto"/>
                        <w:rPr>
                          <w:rFonts w:ascii="Times New Roman" w:hAnsi="Times New Roman"/>
                          <w:bCs/>
                          <w:sz w:val="48"/>
                          <w:szCs w:val="48"/>
                        </w:rPr>
                      </w:pPr>
                      <w:bookmarkStart w:id="5622" w:name="_Toc169172649"/>
                      <w:bookmarkStart w:id="5623" w:name="_Toc169174736"/>
                      <w:r w:rsidRPr="00630E21">
                        <w:rPr>
                          <w:rFonts w:ascii="Times New Roman" w:hAnsi="Times New Roman"/>
                          <w:bCs/>
                          <w:sz w:val="48"/>
                          <w:szCs w:val="48"/>
                        </w:rPr>
                        <w:t>ДИПЛОМНА РОБОТА</w:t>
                      </w:r>
                      <w:bookmarkEnd w:id="5622"/>
                      <w:bookmarkEnd w:id="5623"/>
                    </w:p>
                    <w:p w14:paraId="15915EA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4E8DA87" w14:textId="77777777" w:rsidR="00A43AC3" w:rsidRPr="005E3013" w:rsidRDefault="00A43AC3" w:rsidP="00987998">
                      <w:pPr>
                        <w:pStyle w:val="2"/>
                        <w:spacing w:line="276" w:lineRule="auto"/>
                        <w:rPr>
                          <w:b w:val="0"/>
                          <w:bCs/>
                          <w:iCs/>
                          <w:sz w:val="48"/>
                          <w:szCs w:val="48"/>
                          <w:highlight w:val="yellow"/>
                        </w:rPr>
                      </w:pPr>
                      <w:bookmarkStart w:id="5624" w:name="_Toc169172650"/>
                      <w:bookmarkStart w:id="5625" w:name="_Toc16917473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624"/>
                      <w:bookmarkEnd w:id="5625"/>
                    </w:p>
                    <w:p w14:paraId="741426C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421D52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0FA054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2A8D6F8" w14:textId="77777777" w:rsidR="00A43AC3" w:rsidRPr="00B1453A" w:rsidRDefault="00A43AC3" w:rsidP="00987998">
                      <w:pPr>
                        <w:jc w:val="center"/>
                        <w:rPr>
                          <w:rFonts w:ascii="Calibri" w:hAnsi="Calibri"/>
                          <w:sz w:val="36"/>
                          <w:szCs w:val="36"/>
                        </w:rPr>
                      </w:pPr>
                    </w:p>
                    <w:p w14:paraId="524BDD0E" w14:textId="77777777" w:rsidR="00A43AC3" w:rsidRDefault="00A43AC3" w:rsidP="00987998">
                      <w:pPr>
                        <w:jc w:val="center"/>
                        <w:rPr>
                          <w:rFonts w:ascii="Times New Roman CYR" w:hAnsi="Times New Roman CYR" w:cs="Times New Roman CYR"/>
                          <w:sz w:val="36"/>
                          <w:szCs w:val="36"/>
                        </w:rPr>
                      </w:pPr>
                    </w:p>
                    <w:p w14:paraId="436C50C1" w14:textId="77777777" w:rsidR="00A43AC3" w:rsidRDefault="00A43AC3"/>
                    <w:p w14:paraId="2D62E0D2" w14:textId="77777777" w:rsidR="00A43AC3" w:rsidRPr="00630E21" w:rsidRDefault="00A43AC3" w:rsidP="00987998">
                      <w:pPr>
                        <w:pStyle w:val="3"/>
                        <w:spacing w:line="276" w:lineRule="auto"/>
                        <w:rPr>
                          <w:rFonts w:ascii="Times New Roman" w:hAnsi="Times New Roman"/>
                          <w:bCs/>
                          <w:sz w:val="48"/>
                          <w:szCs w:val="48"/>
                        </w:rPr>
                      </w:pPr>
                      <w:bookmarkStart w:id="5626" w:name="_Toc169172651"/>
                      <w:bookmarkStart w:id="5627" w:name="_Toc169174738"/>
                      <w:r w:rsidRPr="00630E21">
                        <w:rPr>
                          <w:rFonts w:ascii="Times New Roman" w:hAnsi="Times New Roman"/>
                          <w:bCs/>
                          <w:sz w:val="48"/>
                          <w:szCs w:val="48"/>
                        </w:rPr>
                        <w:t>ДИПЛОМНА РОБОТА</w:t>
                      </w:r>
                      <w:bookmarkEnd w:id="5626"/>
                      <w:bookmarkEnd w:id="5627"/>
                    </w:p>
                    <w:p w14:paraId="4557908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B51A799" w14:textId="77777777" w:rsidR="00A43AC3" w:rsidRPr="005E3013" w:rsidRDefault="00A43AC3" w:rsidP="00987998">
                      <w:pPr>
                        <w:pStyle w:val="2"/>
                        <w:spacing w:line="276" w:lineRule="auto"/>
                        <w:rPr>
                          <w:b w:val="0"/>
                          <w:bCs/>
                          <w:iCs/>
                          <w:sz w:val="48"/>
                          <w:szCs w:val="48"/>
                          <w:highlight w:val="yellow"/>
                        </w:rPr>
                      </w:pPr>
                      <w:bookmarkStart w:id="5628" w:name="_Toc169172652"/>
                      <w:bookmarkStart w:id="5629" w:name="_Toc16917473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628"/>
                      <w:bookmarkEnd w:id="5629"/>
                    </w:p>
                    <w:p w14:paraId="169776C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BB4236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8BF1D5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6D50379" w14:textId="77777777" w:rsidR="00A43AC3" w:rsidRPr="00B1453A" w:rsidRDefault="00A43AC3" w:rsidP="00987998">
                      <w:pPr>
                        <w:jc w:val="center"/>
                        <w:rPr>
                          <w:rFonts w:ascii="Calibri" w:hAnsi="Calibri"/>
                          <w:sz w:val="36"/>
                          <w:szCs w:val="36"/>
                        </w:rPr>
                      </w:pPr>
                    </w:p>
                    <w:p w14:paraId="24F2F846" w14:textId="77777777" w:rsidR="00A43AC3" w:rsidRDefault="00A43AC3" w:rsidP="00987998">
                      <w:pPr>
                        <w:jc w:val="center"/>
                        <w:rPr>
                          <w:rFonts w:ascii="Times New Roman CYR" w:hAnsi="Times New Roman CYR" w:cs="Times New Roman CYR"/>
                          <w:sz w:val="36"/>
                          <w:szCs w:val="36"/>
                        </w:rPr>
                      </w:pPr>
                    </w:p>
                    <w:p w14:paraId="182B5B91" w14:textId="77777777" w:rsidR="00A43AC3" w:rsidRDefault="00A43AC3"/>
                    <w:p w14:paraId="52647DC0" w14:textId="77777777" w:rsidR="00A43AC3" w:rsidRPr="00630E21" w:rsidRDefault="00A43AC3" w:rsidP="00987998">
                      <w:pPr>
                        <w:pStyle w:val="3"/>
                        <w:spacing w:line="276" w:lineRule="auto"/>
                        <w:rPr>
                          <w:rFonts w:ascii="Times New Roman" w:hAnsi="Times New Roman"/>
                          <w:bCs/>
                          <w:sz w:val="48"/>
                          <w:szCs w:val="48"/>
                        </w:rPr>
                      </w:pPr>
                      <w:bookmarkStart w:id="5630" w:name="_Toc169172653"/>
                      <w:bookmarkStart w:id="5631" w:name="_Toc169174740"/>
                      <w:r w:rsidRPr="00630E21">
                        <w:rPr>
                          <w:rFonts w:ascii="Times New Roman" w:hAnsi="Times New Roman"/>
                          <w:bCs/>
                          <w:sz w:val="48"/>
                          <w:szCs w:val="48"/>
                        </w:rPr>
                        <w:t>ДИПЛОМНА РОБОТА</w:t>
                      </w:r>
                      <w:bookmarkEnd w:id="5630"/>
                      <w:bookmarkEnd w:id="5631"/>
                    </w:p>
                    <w:p w14:paraId="743911C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C6CEA9F" w14:textId="77777777" w:rsidR="00A43AC3" w:rsidRPr="005E3013" w:rsidRDefault="00A43AC3" w:rsidP="00987998">
                      <w:pPr>
                        <w:pStyle w:val="2"/>
                        <w:spacing w:line="276" w:lineRule="auto"/>
                        <w:rPr>
                          <w:b w:val="0"/>
                          <w:bCs/>
                          <w:iCs/>
                          <w:sz w:val="48"/>
                          <w:szCs w:val="48"/>
                          <w:highlight w:val="yellow"/>
                        </w:rPr>
                      </w:pPr>
                      <w:bookmarkStart w:id="5632" w:name="_Toc169172654"/>
                      <w:bookmarkStart w:id="5633" w:name="_Toc16917474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632"/>
                      <w:bookmarkEnd w:id="5633"/>
                    </w:p>
                    <w:p w14:paraId="0971A71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822C75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946F74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288427E" w14:textId="77777777" w:rsidR="00A43AC3" w:rsidRPr="00B1453A" w:rsidRDefault="00A43AC3" w:rsidP="00987998">
                      <w:pPr>
                        <w:jc w:val="center"/>
                        <w:rPr>
                          <w:rFonts w:ascii="Calibri" w:hAnsi="Calibri"/>
                          <w:sz w:val="36"/>
                          <w:szCs w:val="36"/>
                        </w:rPr>
                      </w:pPr>
                    </w:p>
                    <w:p w14:paraId="506BB95C" w14:textId="77777777" w:rsidR="00A43AC3" w:rsidRDefault="00A43AC3" w:rsidP="00987998">
                      <w:pPr>
                        <w:jc w:val="center"/>
                        <w:rPr>
                          <w:rFonts w:ascii="Times New Roman CYR" w:hAnsi="Times New Roman CYR" w:cs="Times New Roman CYR"/>
                          <w:sz w:val="36"/>
                          <w:szCs w:val="36"/>
                        </w:rPr>
                      </w:pPr>
                    </w:p>
                    <w:p w14:paraId="4FB2D33D" w14:textId="77777777" w:rsidR="00A43AC3" w:rsidRDefault="00A43AC3"/>
                    <w:p w14:paraId="1A5EBCAE" w14:textId="77777777" w:rsidR="00A43AC3" w:rsidRPr="00630E21" w:rsidRDefault="00A43AC3" w:rsidP="00987998">
                      <w:pPr>
                        <w:pStyle w:val="3"/>
                        <w:spacing w:line="276" w:lineRule="auto"/>
                        <w:rPr>
                          <w:rFonts w:ascii="Times New Roman" w:hAnsi="Times New Roman"/>
                          <w:bCs/>
                          <w:sz w:val="48"/>
                          <w:szCs w:val="48"/>
                        </w:rPr>
                      </w:pPr>
                      <w:bookmarkStart w:id="5634" w:name="_Toc169172655"/>
                      <w:bookmarkStart w:id="5635" w:name="_Toc169174742"/>
                      <w:r w:rsidRPr="00630E21">
                        <w:rPr>
                          <w:rFonts w:ascii="Times New Roman" w:hAnsi="Times New Roman"/>
                          <w:bCs/>
                          <w:sz w:val="48"/>
                          <w:szCs w:val="48"/>
                        </w:rPr>
                        <w:t>ДИПЛОМНА РОБОТА</w:t>
                      </w:r>
                      <w:bookmarkEnd w:id="5634"/>
                      <w:bookmarkEnd w:id="5635"/>
                    </w:p>
                    <w:p w14:paraId="3F7919C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3DFCF53" w14:textId="77777777" w:rsidR="00A43AC3" w:rsidRPr="005E3013" w:rsidRDefault="00A43AC3" w:rsidP="00987998">
                      <w:pPr>
                        <w:pStyle w:val="2"/>
                        <w:spacing w:line="276" w:lineRule="auto"/>
                        <w:rPr>
                          <w:b w:val="0"/>
                          <w:bCs/>
                          <w:iCs/>
                          <w:sz w:val="48"/>
                          <w:szCs w:val="48"/>
                          <w:highlight w:val="yellow"/>
                        </w:rPr>
                      </w:pPr>
                      <w:bookmarkStart w:id="5636" w:name="_Toc169172656"/>
                      <w:bookmarkStart w:id="5637" w:name="_Toc16917474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636"/>
                      <w:bookmarkEnd w:id="5637"/>
                    </w:p>
                    <w:p w14:paraId="5C2174A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A85DC4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C614C7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BBE560E" w14:textId="77777777" w:rsidR="00A43AC3" w:rsidRPr="00B1453A" w:rsidRDefault="00A43AC3" w:rsidP="00987998">
                      <w:pPr>
                        <w:jc w:val="center"/>
                        <w:rPr>
                          <w:rFonts w:ascii="Calibri" w:hAnsi="Calibri"/>
                          <w:sz w:val="36"/>
                          <w:szCs w:val="36"/>
                        </w:rPr>
                      </w:pPr>
                    </w:p>
                    <w:p w14:paraId="5FF82A1B" w14:textId="77777777" w:rsidR="00A43AC3" w:rsidRDefault="00A43AC3" w:rsidP="00987998">
                      <w:pPr>
                        <w:jc w:val="center"/>
                        <w:rPr>
                          <w:rFonts w:ascii="Times New Roman CYR" w:hAnsi="Times New Roman CYR" w:cs="Times New Roman CYR"/>
                          <w:sz w:val="36"/>
                          <w:szCs w:val="36"/>
                        </w:rPr>
                      </w:pPr>
                    </w:p>
                    <w:p w14:paraId="4E74318A" w14:textId="77777777" w:rsidR="00A43AC3" w:rsidRDefault="00A43AC3"/>
                    <w:p w14:paraId="5A9D4BE7" w14:textId="77777777" w:rsidR="000658DF" w:rsidRPr="003A41B8" w:rsidRDefault="000658DF" w:rsidP="000658DF">
                      <w:pPr>
                        <w:pStyle w:val="3"/>
                        <w:spacing w:line="300" w:lineRule="auto"/>
                        <w:rPr>
                          <w:rFonts w:ascii="Times New Roman CYR" w:hAnsi="Times New Roman CYR"/>
                          <w:i/>
                          <w:iCs/>
                          <w:sz w:val="44"/>
                          <w:szCs w:val="44"/>
                        </w:rPr>
                      </w:pPr>
                      <w:bookmarkStart w:id="5638" w:name="_Toc169172657"/>
                      <w:bookmarkStart w:id="5639" w:name="_Toc169174744"/>
                      <w:r w:rsidRPr="003A41B8">
                        <w:rPr>
                          <w:rFonts w:ascii="Times New Roman CYR" w:hAnsi="Times New Roman CYR"/>
                          <w:i/>
                          <w:iCs/>
                          <w:sz w:val="44"/>
                          <w:szCs w:val="44"/>
                        </w:rPr>
                        <w:t>ДИПЛОМНА РОБОТА БАКАЛАВРА</w:t>
                      </w:r>
                      <w:bookmarkEnd w:id="5638"/>
                      <w:bookmarkEnd w:id="5639"/>
                      <w:r w:rsidRPr="003A41B8">
                        <w:rPr>
                          <w:rFonts w:ascii="Times New Roman CYR" w:hAnsi="Times New Roman CYR"/>
                          <w:i/>
                          <w:iCs/>
                          <w:sz w:val="44"/>
                          <w:szCs w:val="44"/>
                        </w:rPr>
                        <w:t xml:space="preserve"> </w:t>
                      </w:r>
                    </w:p>
                    <w:p w14:paraId="5F75D5C7" w14:textId="77777777" w:rsidR="000658DF" w:rsidRPr="000D3135" w:rsidRDefault="000658DF" w:rsidP="000658DF">
                      <w:pPr>
                        <w:pStyle w:val="2"/>
                        <w:spacing w:line="300" w:lineRule="auto"/>
                        <w:rPr>
                          <w:rFonts w:ascii="Times New Roman CYR" w:hAnsi="Times New Roman CYR"/>
                          <w:b w:val="0"/>
                          <w:sz w:val="44"/>
                          <w:szCs w:val="44"/>
                        </w:rPr>
                      </w:pPr>
                      <w:bookmarkStart w:id="5640" w:name="_Toc169172658"/>
                      <w:bookmarkStart w:id="5641" w:name="_Toc169174745"/>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5640"/>
                      <w:bookmarkEnd w:id="5641"/>
                    </w:p>
                    <w:p w14:paraId="46970C9B"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2BCB83EE"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39911156" w14:textId="77777777" w:rsidR="000658DF" w:rsidRPr="000D3135" w:rsidRDefault="000658DF" w:rsidP="000658DF">
                      <w:pPr>
                        <w:spacing w:line="300" w:lineRule="auto"/>
                        <w:jc w:val="center"/>
                        <w:rPr>
                          <w:b/>
                          <w:lang w:val="uk-UA"/>
                        </w:rPr>
                      </w:pPr>
                    </w:p>
                    <w:p w14:paraId="0D52DBD9"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3EC8D1E0" w14:textId="77777777" w:rsidR="00A43AC3" w:rsidRPr="00B1453A" w:rsidRDefault="00A43AC3" w:rsidP="00987998">
                      <w:pPr>
                        <w:jc w:val="center"/>
                        <w:rPr>
                          <w:rFonts w:ascii="Calibri" w:hAnsi="Calibri"/>
                          <w:sz w:val="36"/>
                          <w:szCs w:val="36"/>
                        </w:rPr>
                      </w:pPr>
                    </w:p>
                    <w:p w14:paraId="39284123" w14:textId="77777777" w:rsidR="00A43AC3" w:rsidRDefault="00A43AC3" w:rsidP="00987998">
                      <w:pPr>
                        <w:jc w:val="center"/>
                        <w:rPr>
                          <w:rFonts w:ascii="Times New Roman CYR" w:hAnsi="Times New Roman CYR" w:cs="Times New Roman CYR"/>
                          <w:sz w:val="36"/>
                          <w:szCs w:val="36"/>
                        </w:rPr>
                      </w:pPr>
                    </w:p>
                    <w:p w14:paraId="5857AF7C" w14:textId="77777777" w:rsidR="00A43AC3" w:rsidRDefault="00A43AC3"/>
                    <w:p w14:paraId="36F404BC" w14:textId="77777777" w:rsidR="00A43AC3" w:rsidRPr="00630E21" w:rsidRDefault="00A43AC3" w:rsidP="00987998">
                      <w:pPr>
                        <w:pStyle w:val="3"/>
                        <w:spacing w:line="276" w:lineRule="auto"/>
                        <w:rPr>
                          <w:rFonts w:ascii="Times New Roman" w:hAnsi="Times New Roman"/>
                          <w:bCs/>
                          <w:sz w:val="48"/>
                          <w:szCs w:val="48"/>
                        </w:rPr>
                      </w:pPr>
                      <w:bookmarkStart w:id="5642" w:name="_Toc169172659"/>
                      <w:bookmarkStart w:id="5643" w:name="_Toc169174746"/>
                      <w:r w:rsidRPr="00630E21">
                        <w:rPr>
                          <w:rFonts w:ascii="Times New Roman" w:hAnsi="Times New Roman"/>
                          <w:bCs/>
                          <w:sz w:val="48"/>
                          <w:szCs w:val="48"/>
                        </w:rPr>
                        <w:t>ДИПЛОМНА РОБОТА</w:t>
                      </w:r>
                      <w:bookmarkEnd w:id="5642"/>
                      <w:bookmarkEnd w:id="5643"/>
                    </w:p>
                    <w:p w14:paraId="4A666E3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69F56F3" w14:textId="77777777" w:rsidR="00A43AC3" w:rsidRPr="005E3013" w:rsidRDefault="00A43AC3" w:rsidP="00987998">
                      <w:pPr>
                        <w:pStyle w:val="2"/>
                        <w:spacing w:line="276" w:lineRule="auto"/>
                        <w:rPr>
                          <w:b w:val="0"/>
                          <w:bCs/>
                          <w:iCs/>
                          <w:sz w:val="48"/>
                          <w:szCs w:val="48"/>
                          <w:highlight w:val="yellow"/>
                        </w:rPr>
                      </w:pPr>
                      <w:bookmarkStart w:id="5644" w:name="_Toc169172660"/>
                      <w:bookmarkStart w:id="5645" w:name="_Toc16917474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644"/>
                      <w:bookmarkEnd w:id="5645"/>
                    </w:p>
                    <w:p w14:paraId="39D784B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C0C260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91C569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F332D48" w14:textId="77777777" w:rsidR="00A43AC3" w:rsidRPr="00B1453A" w:rsidRDefault="00A43AC3" w:rsidP="00987998">
                      <w:pPr>
                        <w:jc w:val="center"/>
                        <w:rPr>
                          <w:rFonts w:ascii="Calibri" w:hAnsi="Calibri"/>
                          <w:sz w:val="36"/>
                          <w:szCs w:val="36"/>
                        </w:rPr>
                      </w:pPr>
                    </w:p>
                    <w:p w14:paraId="195D0D1C" w14:textId="77777777" w:rsidR="00A43AC3" w:rsidRDefault="00A43AC3" w:rsidP="00987998">
                      <w:pPr>
                        <w:jc w:val="center"/>
                        <w:rPr>
                          <w:rFonts w:ascii="Times New Roman CYR" w:hAnsi="Times New Roman CYR" w:cs="Times New Roman CYR"/>
                          <w:sz w:val="36"/>
                          <w:szCs w:val="36"/>
                        </w:rPr>
                      </w:pPr>
                    </w:p>
                    <w:p w14:paraId="21CC98A8" w14:textId="77777777" w:rsidR="00A43AC3" w:rsidRDefault="00A43AC3"/>
                    <w:p w14:paraId="41092253" w14:textId="77777777" w:rsidR="00A43AC3" w:rsidRPr="00630E21" w:rsidRDefault="00A43AC3" w:rsidP="00987998">
                      <w:pPr>
                        <w:pStyle w:val="3"/>
                        <w:spacing w:line="276" w:lineRule="auto"/>
                        <w:rPr>
                          <w:rFonts w:ascii="Times New Roman" w:hAnsi="Times New Roman"/>
                          <w:bCs/>
                          <w:sz w:val="48"/>
                          <w:szCs w:val="48"/>
                        </w:rPr>
                      </w:pPr>
                      <w:bookmarkStart w:id="5646" w:name="_Toc169172661"/>
                      <w:bookmarkStart w:id="5647" w:name="_Toc169174748"/>
                      <w:r w:rsidRPr="00630E21">
                        <w:rPr>
                          <w:rFonts w:ascii="Times New Roman" w:hAnsi="Times New Roman"/>
                          <w:bCs/>
                          <w:sz w:val="48"/>
                          <w:szCs w:val="48"/>
                        </w:rPr>
                        <w:t>ДИПЛОМНА РОБОТА</w:t>
                      </w:r>
                      <w:bookmarkEnd w:id="5646"/>
                      <w:bookmarkEnd w:id="5647"/>
                    </w:p>
                    <w:p w14:paraId="167693F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E16F49F" w14:textId="77777777" w:rsidR="00A43AC3" w:rsidRPr="005E3013" w:rsidRDefault="00A43AC3" w:rsidP="00987998">
                      <w:pPr>
                        <w:pStyle w:val="2"/>
                        <w:spacing w:line="276" w:lineRule="auto"/>
                        <w:rPr>
                          <w:b w:val="0"/>
                          <w:bCs/>
                          <w:iCs/>
                          <w:sz w:val="48"/>
                          <w:szCs w:val="48"/>
                          <w:highlight w:val="yellow"/>
                        </w:rPr>
                      </w:pPr>
                      <w:bookmarkStart w:id="5648" w:name="_Toc169172662"/>
                      <w:bookmarkStart w:id="5649" w:name="_Toc16917474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648"/>
                      <w:bookmarkEnd w:id="5649"/>
                    </w:p>
                    <w:p w14:paraId="31B350B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72BD42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7775A1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8C8612D" w14:textId="77777777" w:rsidR="00A43AC3" w:rsidRPr="00B1453A" w:rsidRDefault="00A43AC3" w:rsidP="00987998">
                      <w:pPr>
                        <w:jc w:val="center"/>
                        <w:rPr>
                          <w:rFonts w:ascii="Calibri" w:hAnsi="Calibri"/>
                          <w:sz w:val="36"/>
                          <w:szCs w:val="36"/>
                        </w:rPr>
                      </w:pPr>
                    </w:p>
                    <w:p w14:paraId="7A44CAFE" w14:textId="77777777" w:rsidR="00A43AC3" w:rsidRDefault="00A43AC3" w:rsidP="00987998">
                      <w:pPr>
                        <w:jc w:val="center"/>
                        <w:rPr>
                          <w:rFonts w:ascii="Times New Roman CYR" w:hAnsi="Times New Roman CYR" w:cs="Times New Roman CYR"/>
                          <w:sz w:val="36"/>
                          <w:szCs w:val="36"/>
                        </w:rPr>
                      </w:pPr>
                    </w:p>
                    <w:p w14:paraId="3C2C75B3" w14:textId="77777777" w:rsidR="00A43AC3" w:rsidRDefault="00A43AC3"/>
                    <w:p w14:paraId="10AC1E96" w14:textId="77777777" w:rsidR="00A43AC3" w:rsidRPr="00630E21" w:rsidRDefault="00A43AC3" w:rsidP="00987998">
                      <w:pPr>
                        <w:pStyle w:val="3"/>
                        <w:spacing w:line="276" w:lineRule="auto"/>
                        <w:rPr>
                          <w:rFonts w:ascii="Times New Roman" w:hAnsi="Times New Roman"/>
                          <w:bCs/>
                          <w:sz w:val="48"/>
                          <w:szCs w:val="48"/>
                        </w:rPr>
                      </w:pPr>
                      <w:bookmarkStart w:id="5650" w:name="_Toc169172663"/>
                      <w:bookmarkStart w:id="5651" w:name="_Toc169174750"/>
                      <w:r w:rsidRPr="00630E21">
                        <w:rPr>
                          <w:rFonts w:ascii="Times New Roman" w:hAnsi="Times New Roman"/>
                          <w:bCs/>
                          <w:sz w:val="48"/>
                          <w:szCs w:val="48"/>
                        </w:rPr>
                        <w:t>ДИПЛОМНА РОБОТА</w:t>
                      </w:r>
                      <w:bookmarkEnd w:id="5650"/>
                      <w:bookmarkEnd w:id="5651"/>
                    </w:p>
                    <w:p w14:paraId="361E09B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967147C" w14:textId="77777777" w:rsidR="00A43AC3" w:rsidRPr="005E3013" w:rsidRDefault="00A43AC3" w:rsidP="00987998">
                      <w:pPr>
                        <w:pStyle w:val="2"/>
                        <w:spacing w:line="276" w:lineRule="auto"/>
                        <w:rPr>
                          <w:b w:val="0"/>
                          <w:bCs/>
                          <w:iCs/>
                          <w:sz w:val="48"/>
                          <w:szCs w:val="48"/>
                          <w:highlight w:val="yellow"/>
                        </w:rPr>
                      </w:pPr>
                      <w:bookmarkStart w:id="5652" w:name="_Toc169172664"/>
                      <w:bookmarkStart w:id="5653" w:name="_Toc16917475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652"/>
                      <w:bookmarkEnd w:id="5653"/>
                    </w:p>
                    <w:p w14:paraId="4289A79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5EE73A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7D8229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9B4C36A" w14:textId="77777777" w:rsidR="00A43AC3" w:rsidRPr="00B1453A" w:rsidRDefault="00A43AC3" w:rsidP="00987998">
                      <w:pPr>
                        <w:jc w:val="center"/>
                        <w:rPr>
                          <w:rFonts w:ascii="Calibri" w:hAnsi="Calibri"/>
                          <w:sz w:val="36"/>
                          <w:szCs w:val="36"/>
                        </w:rPr>
                      </w:pPr>
                    </w:p>
                    <w:p w14:paraId="06B9A64F" w14:textId="77777777" w:rsidR="00A43AC3" w:rsidRDefault="00A43AC3" w:rsidP="00987998">
                      <w:pPr>
                        <w:jc w:val="center"/>
                        <w:rPr>
                          <w:rFonts w:ascii="Times New Roman CYR" w:hAnsi="Times New Roman CYR" w:cs="Times New Roman CYR"/>
                          <w:sz w:val="36"/>
                          <w:szCs w:val="36"/>
                        </w:rPr>
                      </w:pPr>
                    </w:p>
                    <w:p w14:paraId="1B2DCE49" w14:textId="77777777" w:rsidR="00A43AC3" w:rsidRDefault="00A43AC3"/>
                    <w:p w14:paraId="474F9917" w14:textId="77777777" w:rsidR="00A43AC3" w:rsidRPr="00630E21" w:rsidRDefault="00A43AC3" w:rsidP="00987998">
                      <w:pPr>
                        <w:pStyle w:val="3"/>
                        <w:spacing w:line="276" w:lineRule="auto"/>
                        <w:rPr>
                          <w:rFonts w:ascii="Times New Roman" w:hAnsi="Times New Roman"/>
                          <w:bCs/>
                          <w:sz w:val="48"/>
                          <w:szCs w:val="48"/>
                        </w:rPr>
                      </w:pPr>
                      <w:bookmarkStart w:id="5654" w:name="_Toc169172665"/>
                      <w:bookmarkStart w:id="5655" w:name="_Toc169174752"/>
                      <w:r w:rsidRPr="00630E21">
                        <w:rPr>
                          <w:rFonts w:ascii="Times New Roman" w:hAnsi="Times New Roman"/>
                          <w:bCs/>
                          <w:sz w:val="48"/>
                          <w:szCs w:val="48"/>
                        </w:rPr>
                        <w:t>ДИПЛОМНА РОБОТА</w:t>
                      </w:r>
                      <w:bookmarkEnd w:id="5654"/>
                      <w:bookmarkEnd w:id="5655"/>
                    </w:p>
                    <w:p w14:paraId="53B0E7A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4B341B7" w14:textId="77777777" w:rsidR="00A43AC3" w:rsidRPr="005E3013" w:rsidRDefault="00A43AC3" w:rsidP="00987998">
                      <w:pPr>
                        <w:pStyle w:val="2"/>
                        <w:spacing w:line="276" w:lineRule="auto"/>
                        <w:rPr>
                          <w:b w:val="0"/>
                          <w:bCs/>
                          <w:iCs/>
                          <w:sz w:val="48"/>
                          <w:szCs w:val="48"/>
                          <w:highlight w:val="yellow"/>
                        </w:rPr>
                      </w:pPr>
                      <w:bookmarkStart w:id="5656" w:name="_Toc169172666"/>
                      <w:bookmarkStart w:id="5657" w:name="_Toc16917475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656"/>
                      <w:bookmarkEnd w:id="5657"/>
                    </w:p>
                    <w:p w14:paraId="2BECD9B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869A30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79FA04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1D3A23F" w14:textId="77777777" w:rsidR="00A43AC3" w:rsidRPr="00B1453A" w:rsidRDefault="00A43AC3" w:rsidP="00987998">
                      <w:pPr>
                        <w:jc w:val="center"/>
                        <w:rPr>
                          <w:rFonts w:ascii="Calibri" w:hAnsi="Calibri"/>
                          <w:sz w:val="36"/>
                          <w:szCs w:val="36"/>
                        </w:rPr>
                      </w:pPr>
                    </w:p>
                    <w:p w14:paraId="3F043369" w14:textId="77777777" w:rsidR="00A43AC3" w:rsidRDefault="00A43AC3" w:rsidP="00987998">
                      <w:pPr>
                        <w:jc w:val="center"/>
                        <w:rPr>
                          <w:rFonts w:ascii="Times New Roman CYR" w:hAnsi="Times New Roman CYR" w:cs="Times New Roman CYR"/>
                          <w:sz w:val="36"/>
                          <w:szCs w:val="36"/>
                        </w:rPr>
                      </w:pPr>
                    </w:p>
                    <w:p w14:paraId="1F352BE6" w14:textId="77777777" w:rsidR="00A43AC3" w:rsidRDefault="00A43AC3"/>
                    <w:p w14:paraId="55E1C77B" w14:textId="77777777" w:rsidR="00A43AC3" w:rsidRPr="00630E21" w:rsidRDefault="00A43AC3" w:rsidP="00987998">
                      <w:pPr>
                        <w:pStyle w:val="3"/>
                        <w:spacing w:line="276" w:lineRule="auto"/>
                        <w:rPr>
                          <w:rFonts w:ascii="Times New Roman" w:hAnsi="Times New Roman"/>
                          <w:bCs/>
                          <w:sz w:val="48"/>
                          <w:szCs w:val="48"/>
                        </w:rPr>
                      </w:pPr>
                      <w:bookmarkStart w:id="5658" w:name="_Toc169172667"/>
                      <w:bookmarkStart w:id="5659" w:name="_Toc169174754"/>
                      <w:r w:rsidRPr="00630E21">
                        <w:rPr>
                          <w:rFonts w:ascii="Times New Roman" w:hAnsi="Times New Roman"/>
                          <w:bCs/>
                          <w:sz w:val="48"/>
                          <w:szCs w:val="48"/>
                        </w:rPr>
                        <w:t>ДИПЛОМНА РОБОТА</w:t>
                      </w:r>
                      <w:bookmarkEnd w:id="5658"/>
                      <w:bookmarkEnd w:id="5659"/>
                    </w:p>
                    <w:p w14:paraId="51AEAAF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4E204E0" w14:textId="77777777" w:rsidR="00A43AC3" w:rsidRPr="005E3013" w:rsidRDefault="00A43AC3" w:rsidP="00987998">
                      <w:pPr>
                        <w:pStyle w:val="2"/>
                        <w:spacing w:line="276" w:lineRule="auto"/>
                        <w:rPr>
                          <w:b w:val="0"/>
                          <w:bCs/>
                          <w:iCs/>
                          <w:sz w:val="48"/>
                          <w:szCs w:val="48"/>
                          <w:highlight w:val="yellow"/>
                        </w:rPr>
                      </w:pPr>
                      <w:bookmarkStart w:id="5660" w:name="_Toc169172668"/>
                      <w:bookmarkStart w:id="5661" w:name="_Toc16917475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660"/>
                      <w:bookmarkEnd w:id="5661"/>
                    </w:p>
                    <w:p w14:paraId="5DE1C6D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996DCA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B9CFB9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06CBDC8" w14:textId="77777777" w:rsidR="00A43AC3" w:rsidRPr="00B1453A" w:rsidRDefault="00A43AC3" w:rsidP="00987998">
                      <w:pPr>
                        <w:jc w:val="center"/>
                        <w:rPr>
                          <w:rFonts w:ascii="Calibri" w:hAnsi="Calibri"/>
                          <w:sz w:val="36"/>
                          <w:szCs w:val="36"/>
                        </w:rPr>
                      </w:pPr>
                    </w:p>
                    <w:p w14:paraId="66B940C0" w14:textId="77777777" w:rsidR="00A43AC3" w:rsidRDefault="00A43AC3" w:rsidP="00987998">
                      <w:pPr>
                        <w:jc w:val="center"/>
                        <w:rPr>
                          <w:rFonts w:ascii="Times New Roman CYR" w:hAnsi="Times New Roman CYR" w:cs="Times New Roman CYR"/>
                          <w:sz w:val="36"/>
                          <w:szCs w:val="36"/>
                        </w:rPr>
                      </w:pPr>
                    </w:p>
                    <w:p w14:paraId="6BF5EE33" w14:textId="77777777" w:rsidR="00A43AC3" w:rsidRDefault="00A43AC3"/>
                    <w:p w14:paraId="54C007C6" w14:textId="77777777" w:rsidR="00A43AC3" w:rsidRPr="00630E21" w:rsidRDefault="00A43AC3" w:rsidP="00987998">
                      <w:pPr>
                        <w:pStyle w:val="3"/>
                        <w:spacing w:line="276" w:lineRule="auto"/>
                        <w:rPr>
                          <w:rFonts w:ascii="Times New Roman" w:hAnsi="Times New Roman"/>
                          <w:bCs/>
                          <w:sz w:val="48"/>
                          <w:szCs w:val="48"/>
                        </w:rPr>
                      </w:pPr>
                      <w:bookmarkStart w:id="5662" w:name="_Toc169172669"/>
                      <w:bookmarkStart w:id="5663" w:name="_Toc169174756"/>
                      <w:r w:rsidRPr="00630E21">
                        <w:rPr>
                          <w:rFonts w:ascii="Times New Roman" w:hAnsi="Times New Roman"/>
                          <w:bCs/>
                          <w:sz w:val="48"/>
                          <w:szCs w:val="48"/>
                        </w:rPr>
                        <w:t>ДИПЛОМНА РОБОТА</w:t>
                      </w:r>
                      <w:bookmarkEnd w:id="5662"/>
                      <w:bookmarkEnd w:id="5663"/>
                    </w:p>
                    <w:p w14:paraId="65F70A7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159B21A" w14:textId="77777777" w:rsidR="00A43AC3" w:rsidRPr="005E3013" w:rsidRDefault="00A43AC3" w:rsidP="00987998">
                      <w:pPr>
                        <w:pStyle w:val="2"/>
                        <w:spacing w:line="276" w:lineRule="auto"/>
                        <w:rPr>
                          <w:b w:val="0"/>
                          <w:bCs/>
                          <w:iCs/>
                          <w:sz w:val="48"/>
                          <w:szCs w:val="48"/>
                          <w:highlight w:val="yellow"/>
                        </w:rPr>
                      </w:pPr>
                      <w:bookmarkStart w:id="5664" w:name="_Toc169172670"/>
                      <w:bookmarkStart w:id="5665" w:name="_Toc16917475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664"/>
                      <w:bookmarkEnd w:id="5665"/>
                    </w:p>
                    <w:p w14:paraId="791269B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26F266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D21978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CBF333E" w14:textId="77777777" w:rsidR="00A43AC3" w:rsidRPr="00B1453A" w:rsidRDefault="00A43AC3" w:rsidP="00987998">
                      <w:pPr>
                        <w:jc w:val="center"/>
                        <w:rPr>
                          <w:rFonts w:ascii="Calibri" w:hAnsi="Calibri"/>
                          <w:sz w:val="36"/>
                          <w:szCs w:val="36"/>
                        </w:rPr>
                      </w:pPr>
                    </w:p>
                    <w:p w14:paraId="2E1DAE83" w14:textId="77777777" w:rsidR="00A43AC3" w:rsidRDefault="00A43AC3" w:rsidP="00987998">
                      <w:pPr>
                        <w:jc w:val="center"/>
                        <w:rPr>
                          <w:rFonts w:ascii="Times New Roman CYR" w:hAnsi="Times New Roman CYR" w:cs="Times New Roman CYR"/>
                          <w:sz w:val="36"/>
                          <w:szCs w:val="36"/>
                        </w:rPr>
                      </w:pPr>
                    </w:p>
                    <w:p w14:paraId="43BC9B07" w14:textId="77777777" w:rsidR="00A43AC3" w:rsidRDefault="00A43AC3"/>
                    <w:p w14:paraId="3594214D" w14:textId="77777777" w:rsidR="00A43AC3" w:rsidRPr="00630E21" w:rsidRDefault="00A43AC3" w:rsidP="00987998">
                      <w:pPr>
                        <w:pStyle w:val="3"/>
                        <w:spacing w:line="276" w:lineRule="auto"/>
                        <w:rPr>
                          <w:rFonts w:ascii="Times New Roman" w:hAnsi="Times New Roman"/>
                          <w:bCs/>
                          <w:sz w:val="48"/>
                          <w:szCs w:val="48"/>
                        </w:rPr>
                      </w:pPr>
                      <w:bookmarkStart w:id="5666" w:name="_Toc169172671"/>
                      <w:bookmarkStart w:id="5667" w:name="_Toc169174758"/>
                      <w:r w:rsidRPr="00630E21">
                        <w:rPr>
                          <w:rFonts w:ascii="Times New Roman" w:hAnsi="Times New Roman"/>
                          <w:bCs/>
                          <w:sz w:val="48"/>
                          <w:szCs w:val="48"/>
                        </w:rPr>
                        <w:t>ДИПЛОМНА РОБОТА</w:t>
                      </w:r>
                      <w:bookmarkEnd w:id="5666"/>
                      <w:bookmarkEnd w:id="5667"/>
                    </w:p>
                    <w:p w14:paraId="0ECE64F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F02F620" w14:textId="77777777" w:rsidR="00A43AC3" w:rsidRPr="005E3013" w:rsidRDefault="00A43AC3" w:rsidP="00987998">
                      <w:pPr>
                        <w:pStyle w:val="2"/>
                        <w:spacing w:line="276" w:lineRule="auto"/>
                        <w:rPr>
                          <w:b w:val="0"/>
                          <w:bCs/>
                          <w:iCs/>
                          <w:sz w:val="48"/>
                          <w:szCs w:val="48"/>
                          <w:highlight w:val="yellow"/>
                        </w:rPr>
                      </w:pPr>
                      <w:bookmarkStart w:id="5668" w:name="_Toc169172672"/>
                      <w:bookmarkStart w:id="5669" w:name="_Toc16917475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668"/>
                      <w:bookmarkEnd w:id="5669"/>
                    </w:p>
                    <w:p w14:paraId="4FA8E02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CACDAD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E534DC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CDCB56C" w14:textId="77777777" w:rsidR="00A43AC3" w:rsidRPr="00B1453A" w:rsidRDefault="00A43AC3" w:rsidP="00987998">
                      <w:pPr>
                        <w:jc w:val="center"/>
                        <w:rPr>
                          <w:rFonts w:ascii="Calibri" w:hAnsi="Calibri"/>
                          <w:sz w:val="36"/>
                          <w:szCs w:val="36"/>
                        </w:rPr>
                      </w:pPr>
                    </w:p>
                    <w:p w14:paraId="4A28C50E" w14:textId="77777777" w:rsidR="00A43AC3" w:rsidRDefault="00A43AC3" w:rsidP="00987998">
                      <w:pPr>
                        <w:jc w:val="center"/>
                        <w:rPr>
                          <w:rFonts w:ascii="Times New Roman CYR" w:hAnsi="Times New Roman CYR" w:cs="Times New Roman CYR"/>
                          <w:sz w:val="36"/>
                          <w:szCs w:val="36"/>
                        </w:rPr>
                      </w:pPr>
                    </w:p>
                    <w:p w14:paraId="191C753E" w14:textId="77777777" w:rsidR="00A43AC3" w:rsidRDefault="00A43AC3"/>
                    <w:p w14:paraId="73CA861D" w14:textId="77777777" w:rsidR="000658DF" w:rsidRPr="003A41B8" w:rsidRDefault="000658DF" w:rsidP="000658DF">
                      <w:pPr>
                        <w:pStyle w:val="3"/>
                        <w:spacing w:line="300" w:lineRule="auto"/>
                        <w:rPr>
                          <w:rFonts w:ascii="Times New Roman CYR" w:hAnsi="Times New Roman CYR"/>
                          <w:i/>
                          <w:iCs/>
                          <w:sz w:val="44"/>
                          <w:szCs w:val="44"/>
                        </w:rPr>
                      </w:pPr>
                      <w:bookmarkStart w:id="5670" w:name="_Toc169172673"/>
                      <w:bookmarkStart w:id="5671" w:name="_Toc169174760"/>
                      <w:r w:rsidRPr="003A41B8">
                        <w:rPr>
                          <w:rFonts w:ascii="Times New Roman CYR" w:hAnsi="Times New Roman CYR"/>
                          <w:i/>
                          <w:iCs/>
                          <w:sz w:val="44"/>
                          <w:szCs w:val="44"/>
                        </w:rPr>
                        <w:t>ДИПЛОМНА РОБОТА БАКАЛАВРА</w:t>
                      </w:r>
                      <w:bookmarkEnd w:id="5670"/>
                      <w:bookmarkEnd w:id="5671"/>
                      <w:r w:rsidRPr="003A41B8">
                        <w:rPr>
                          <w:rFonts w:ascii="Times New Roman CYR" w:hAnsi="Times New Roman CYR"/>
                          <w:i/>
                          <w:iCs/>
                          <w:sz w:val="44"/>
                          <w:szCs w:val="44"/>
                        </w:rPr>
                        <w:t xml:space="preserve"> </w:t>
                      </w:r>
                    </w:p>
                    <w:p w14:paraId="3B880863" w14:textId="77777777" w:rsidR="000658DF" w:rsidRPr="000D3135" w:rsidRDefault="000658DF" w:rsidP="000658DF">
                      <w:pPr>
                        <w:pStyle w:val="2"/>
                        <w:spacing w:line="300" w:lineRule="auto"/>
                        <w:rPr>
                          <w:rFonts w:ascii="Times New Roman CYR" w:hAnsi="Times New Roman CYR"/>
                          <w:b w:val="0"/>
                          <w:sz w:val="44"/>
                          <w:szCs w:val="44"/>
                        </w:rPr>
                      </w:pPr>
                      <w:bookmarkStart w:id="5672" w:name="_Toc169172674"/>
                      <w:bookmarkStart w:id="5673" w:name="_Toc169174761"/>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5672"/>
                      <w:bookmarkEnd w:id="5673"/>
                    </w:p>
                    <w:p w14:paraId="6CB68F8F"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32AE59BC"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65B553A4" w14:textId="77777777" w:rsidR="000658DF" w:rsidRPr="000D3135" w:rsidRDefault="000658DF" w:rsidP="000658DF">
                      <w:pPr>
                        <w:spacing w:line="300" w:lineRule="auto"/>
                        <w:jc w:val="center"/>
                        <w:rPr>
                          <w:b/>
                          <w:lang w:val="uk-UA"/>
                        </w:rPr>
                      </w:pPr>
                    </w:p>
                    <w:p w14:paraId="7856AC51"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301D954A" w14:textId="77777777" w:rsidR="00A43AC3" w:rsidRPr="00B1453A" w:rsidRDefault="00A43AC3" w:rsidP="00987998">
                      <w:pPr>
                        <w:jc w:val="center"/>
                        <w:rPr>
                          <w:rFonts w:ascii="Calibri" w:hAnsi="Calibri"/>
                          <w:sz w:val="36"/>
                          <w:szCs w:val="36"/>
                        </w:rPr>
                      </w:pPr>
                    </w:p>
                    <w:p w14:paraId="79F50714" w14:textId="77777777" w:rsidR="00A43AC3" w:rsidRDefault="00A43AC3" w:rsidP="00987998">
                      <w:pPr>
                        <w:jc w:val="center"/>
                        <w:rPr>
                          <w:rFonts w:ascii="Times New Roman CYR" w:hAnsi="Times New Roman CYR" w:cs="Times New Roman CYR"/>
                          <w:sz w:val="36"/>
                          <w:szCs w:val="36"/>
                        </w:rPr>
                      </w:pPr>
                    </w:p>
                    <w:p w14:paraId="481D8A3E" w14:textId="77777777" w:rsidR="00A43AC3" w:rsidRDefault="00A43AC3"/>
                    <w:p w14:paraId="304D4FA8" w14:textId="77777777" w:rsidR="00A43AC3" w:rsidRPr="00630E21" w:rsidRDefault="00A43AC3" w:rsidP="00987998">
                      <w:pPr>
                        <w:pStyle w:val="3"/>
                        <w:spacing w:line="276" w:lineRule="auto"/>
                        <w:rPr>
                          <w:rFonts w:ascii="Times New Roman" w:hAnsi="Times New Roman"/>
                          <w:bCs/>
                          <w:sz w:val="48"/>
                          <w:szCs w:val="48"/>
                        </w:rPr>
                      </w:pPr>
                      <w:bookmarkStart w:id="5674" w:name="_Toc169172675"/>
                      <w:bookmarkStart w:id="5675" w:name="_Toc169174762"/>
                      <w:r w:rsidRPr="00630E21">
                        <w:rPr>
                          <w:rFonts w:ascii="Times New Roman" w:hAnsi="Times New Roman"/>
                          <w:bCs/>
                          <w:sz w:val="48"/>
                          <w:szCs w:val="48"/>
                        </w:rPr>
                        <w:t>ДИПЛОМНА РОБОТА</w:t>
                      </w:r>
                      <w:bookmarkEnd w:id="5674"/>
                      <w:bookmarkEnd w:id="5675"/>
                    </w:p>
                    <w:p w14:paraId="20F59F6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9F1BF57" w14:textId="77777777" w:rsidR="00A43AC3" w:rsidRPr="005E3013" w:rsidRDefault="00A43AC3" w:rsidP="00987998">
                      <w:pPr>
                        <w:pStyle w:val="2"/>
                        <w:spacing w:line="276" w:lineRule="auto"/>
                        <w:rPr>
                          <w:b w:val="0"/>
                          <w:bCs/>
                          <w:iCs/>
                          <w:sz w:val="48"/>
                          <w:szCs w:val="48"/>
                          <w:highlight w:val="yellow"/>
                        </w:rPr>
                      </w:pPr>
                      <w:bookmarkStart w:id="5676" w:name="_Toc169172676"/>
                      <w:bookmarkStart w:id="5677" w:name="_Toc16917476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676"/>
                      <w:bookmarkEnd w:id="5677"/>
                    </w:p>
                    <w:p w14:paraId="1A461C9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EC27D6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650CD8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4E88A7A" w14:textId="77777777" w:rsidR="00A43AC3" w:rsidRPr="00B1453A" w:rsidRDefault="00A43AC3" w:rsidP="00987998">
                      <w:pPr>
                        <w:jc w:val="center"/>
                        <w:rPr>
                          <w:rFonts w:ascii="Calibri" w:hAnsi="Calibri"/>
                          <w:sz w:val="36"/>
                          <w:szCs w:val="36"/>
                        </w:rPr>
                      </w:pPr>
                    </w:p>
                    <w:p w14:paraId="18156881" w14:textId="77777777" w:rsidR="00A43AC3" w:rsidRDefault="00A43AC3" w:rsidP="00987998">
                      <w:pPr>
                        <w:jc w:val="center"/>
                        <w:rPr>
                          <w:rFonts w:ascii="Times New Roman CYR" w:hAnsi="Times New Roman CYR" w:cs="Times New Roman CYR"/>
                          <w:sz w:val="36"/>
                          <w:szCs w:val="36"/>
                        </w:rPr>
                      </w:pPr>
                    </w:p>
                    <w:p w14:paraId="0856CBD9" w14:textId="77777777" w:rsidR="00A43AC3" w:rsidRDefault="00A43AC3"/>
                    <w:p w14:paraId="04D6F30A" w14:textId="77777777" w:rsidR="00A43AC3" w:rsidRPr="00630E21" w:rsidRDefault="00A43AC3" w:rsidP="00987998">
                      <w:pPr>
                        <w:pStyle w:val="3"/>
                        <w:spacing w:line="276" w:lineRule="auto"/>
                        <w:rPr>
                          <w:rFonts w:ascii="Times New Roman" w:hAnsi="Times New Roman"/>
                          <w:bCs/>
                          <w:sz w:val="48"/>
                          <w:szCs w:val="48"/>
                        </w:rPr>
                      </w:pPr>
                      <w:bookmarkStart w:id="5678" w:name="_Toc169172677"/>
                      <w:bookmarkStart w:id="5679" w:name="_Toc169174764"/>
                      <w:r w:rsidRPr="00630E21">
                        <w:rPr>
                          <w:rFonts w:ascii="Times New Roman" w:hAnsi="Times New Roman"/>
                          <w:bCs/>
                          <w:sz w:val="48"/>
                          <w:szCs w:val="48"/>
                        </w:rPr>
                        <w:t>ДИПЛОМНА РОБОТА</w:t>
                      </w:r>
                      <w:bookmarkEnd w:id="5678"/>
                      <w:bookmarkEnd w:id="5679"/>
                    </w:p>
                    <w:p w14:paraId="45368AB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8757922" w14:textId="77777777" w:rsidR="00A43AC3" w:rsidRPr="005E3013" w:rsidRDefault="00A43AC3" w:rsidP="00987998">
                      <w:pPr>
                        <w:pStyle w:val="2"/>
                        <w:spacing w:line="276" w:lineRule="auto"/>
                        <w:rPr>
                          <w:b w:val="0"/>
                          <w:bCs/>
                          <w:iCs/>
                          <w:sz w:val="48"/>
                          <w:szCs w:val="48"/>
                          <w:highlight w:val="yellow"/>
                        </w:rPr>
                      </w:pPr>
                      <w:bookmarkStart w:id="5680" w:name="_Toc169172678"/>
                      <w:bookmarkStart w:id="5681" w:name="_Toc16917476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680"/>
                      <w:bookmarkEnd w:id="5681"/>
                    </w:p>
                    <w:p w14:paraId="2DB4EC9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0E50B2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DEA077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62D9628" w14:textId="77777777" w:rsidR="00A43AC3" w:rsidRPr="00B1453A" w:rsidRDefault="00A43AC3" w:rsidP="00987998">
                      <w:pPr>
                        <w:jc w:val="center"/>
                        <w:rPr>
                          <w:rFonts w:ascii="Calibri" w:hAnsi="Calibri"/>
                          <w:sz w:val="36"/>
                          <w:szCs w:val="36"/>
                        </w:rPr>
                      </w:pPr>
                    </w:p>
                    <w:p w14:paraId="2DE65745" w14:textId="77777777" w:rsidR="00A43AC3" w:rsidRDefault="00A43AC3" w:rsidP="00987998">
                      <w:pPr>
                        <w:jc w:val="center"/>
                        <w:rPr>
                          <w:rFonts w:ascii="Times New Roman CYR" w:hAnsi="Times New Roman CYR" w:cs="Times New Roman CYR"/>
                          <w:sz w:val="36"/>
                          <w:szCs w:val="36"/>
                        </w:rPr>
                      </w:pPr>
                    </w:p>
                    <w:p w14:paraId="78AECAA1" w14:textId="77777777" w:rsidR="00A43AC3" w:rsidRDefault="00A43AC3"/>
                    <w:p w14:paraId="64A07726" w14:textId="77777777" w:rsidR="00A43AC3" w:rsidRPr="00630E21" w:rsidRDefault="00A43AC3" w:rsidP="00987998">
                      <w:pPr>
                        <w:pStyle w:val="3"/>
                        <w:spacing w:line="276" w:lineRule="auto"/>
                        <w:rPr>
                          <w:rFonts w:ascii="Times New Roman" w:hAnsi="Times New Roman"/>
                          <w:bCs/>
                          <w:sz w:val="48"/>
                          <w:szCs w:val="48"/>
                        </w:rPr>
                      </w:pPr>
                      <w:bookmarkStart w:id="5682" w:name="_Toc169172679"/>
                      <w:bookmarkStart w:id="5683" w:name="_Toc169174766"/>
                      <w:r w:rsidRPr="00630E21">
                        <w:rPr>
                          <w:rFonts w:ascii="Times New Roman" w:hAnsi="Times New Roman"/>
                          <w:bCs/>
                          <w:sz w:val="48"/>
                          <w:szCs w:val="48"/>
                        </w:rPr>
                        <w:t>ДИПЛОМНА РОБОТА</w:t>
                      </w:r>
                      <w:bookmarkEnd w:id="5682"/>
                      <w:bookmarkEnd w:id="5683"/>
                    </w:p>
                    <w:p w14:paraId="7B07E5F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90E038D" w14:textId="77777777" w:rsidR="00A43AC3" w:rsidRPr="005E3013" w:rsidRDefault="00A43AC3" w:rsidP="00987998">
                      <w:pPr>
                        <w:pStyle w:val="2"/>
                        <w:spacing w:line="276" w:lineRule="auto"/>
                        <w:rPr>
                          <w:b w:val="0"/>
                          <w:bCs/>
                          <w:iCs/>
                          <w:sz w:val="48"/>
                          <w:szCs w:val="48"/>
                          <w:highlight w:val="yellow"/>
                        </w:rPr>
                      </w:pPr>
                      <w:bookmarkStart w:id="5684" w:name="_Toc169172680"/>
                      <w:bookmarkStart w:id="5685" w:name="_Toc16917476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684"/>
                      <w:bookmarkEnd w:id="5685"/>
                    </w:p>
                    <w:p w14:paraId="29AB3BB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91EF9A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45C668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7D5B08C" w14:textId="77777777" w:rsidR="00A43AC3" w:rsidRPr="00B1453A" w:rsidRDefault="00A43AC3" w:rsidP="00987998">
                      <w:pPr>
                        <w:jc w:val="center"/>
                        <w:rPr>
                          <w:rFonts w:ascii="Calibri" w:hAnsi="Calibri"/>
                          <w:sz w:val="36"/>
                          <w:szCs w:val="36"/>
                        </w:rPr>
                      </w:pPr>
                    </w:p>
                    <w:p w14:paraId="2BE28F20" w14:textId="77777777" w:rsidR="00A43AC3" w:rsidRDefault="00A43AC3" w:rsidP="00987998">
                      <w:pPr>
                        <w:jc w:val="center"/>
                        <w:rPr>
                          <w:rFonts w:ascii="Times New Roman CYR" w:hAnsi="Times New Roman CYR" w:cs="Times New Roman CYR"/>
                          <w:sz w:val="36"/>
                          <w:szCs w:val="36"/>
                        </w:rPr>
                      </w:pPr>
                    </w:p>
                    <w:p w14:paraId="2D99952B" w14:textId="77777777" w:rsidR="00A43AC3" w:rsidRDefault="00A43AC3"/>
                    <w:p w14:paraId="77FC6497" w14:textId="77777777" w:rsidR="00A43AC3" w:rsidRPr="00630E21" w:rsidRDefault="00A43AC3" w:rsidP="00987998">
                      <w:pPr>
                        <w:pStyle w:val="3"/>
                        <w:spacing w:line="276" w:lineRule="auto"/>
                        <w:rPr>
                          <w:rFonts w:ascii="Times New Roman" w:hAnsi="Times New Roman"/>
                          <w:bCs/>
                          <w:sz w:val="48"/>
                          <w:szCs w:val="48"/>
                        </w:rPr>
                      </w:pPr>
                      <w:bookmarkStart w:id="5686" w:name="_Toc169172681"/>
                      <w:bookmarkStart w:id="5687" w:name="_Toc169174768"/>
                      <w:r w:rsidRPr="00630E21">
                        <w:rPr>
                          <w:rFonts w:ascii="Times New Roman" w:hAnsi="Times New Roman"/>
                          <w:bCs/>
                          <w:sz w:val="48"/>
                          <w:szCs w:val="48"/>
                        </w:rPr>
                        <w:t>ДИПЛОМНА РОБОТА</w:t>
                      </w:r>
                      <w:bookmarkEnd w:id="5686"/>
                      <w:bookmarkEnd w:id="5687"/>
                    </w:p>
                    <w:p w14:paraId="28ABEA1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6416513" w14:textId="77777777" w:rsidR="00A43AC3" w:rsidRPr="005E3013" w:rsidRDefault="00A43AC3" w:rsidP="00987998">
                      <w:pPr>
                        <w:pStyle w:val="2"/>
                        <w:spacing w:line="276" w:lineRule="auto"/>
                        <w:rPr>
                          <w:b w:val="0"/>
                          <w:bCs/>
                          <w:iCs/>
                          <w:sz w:val="48"/>
                          <w:szCs w:val="48"/>
                          <w:highlight w:val="yellow"/>
                        </w:rPr>
                      </w:pPr>
                      <w:bookmarkStart w:id="5688" w:name="_Toc169172682"/>
                      <w:bookmarkStart w:id="5689" w:name="_Toc16917476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688"/>
                      <w:bookmarkEnd w:id="5689"/>
                    </w:p>
                    <w:p w14:paraId="75CF847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51A692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141E55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80866CA" w14:textId="77777777" w:rsidR="00A43AC3" w:rsidRPr="00B1453A" w:rsidRDefault="00A43AC3" w:rsidP="00987998">
                      <w:pPr>
                        <w:jc w:val="center"/>
                        <w:rPr>
                          <w:rFonts w:ascii="Calibri" w:hAnsi="Calibri"/>
                          <w:sz w:val="36"/>
                          <w:szCs w:val="36"/>
                        </w:rPr>
                      </w:pPr>
                    </w:p>
                    <w:p w14:paraId="255C3CF5" w14:textId="77777777" w:rsidR="00A43AC3" w:rsidRDefault="00A43AC3" w:rsidP="00987998">
                      <w:pPr>
                        <w:jc w:val="center"/>
                        <w:rPr>
                          <w:rFonts w:ascii="Times New Roman CYR" w:hAnsi="Times New Roman CYR" w:cs="Times New Roman CYR"/>
                          <w:sz w:val="36"/>
                          <w:szCs w:val="36"/>
                        </w:rPr>
                      </w:pPr>
                    </w:p>
                    <w:p w14:paraId="5E9B5A38" w14:textId="77777777" w:rsidR="00A43AC3" w:rsidRDefault="00A43AC3"/>
                    <w:p w14:paraId="08E100AC" w14:textId="77777777" w:rsidR="00A43AC3" w:rsidRPr="00630E21" w:rsidRDefault="00A43AC3" w:rsidP="00987998">
                      <w:pPr>
                        <w:pStyle w:val="3"/>
                        <w:spacing w:line="276" w:lineRule="auto"/>
                        <w:rPr>
                          <w:rFonts w:ascii="Times New Roman" w:hAnsi="Times New Roman"/>
                          <w:bCs/>
                          <w:sz w:val="48"/>
                          <w:szCs w:val="48"/>
                        </w:rPr>
                      </w:pPr>
                      <w:bookmarkStart w:id="5690" w:name="_Toc169172683"/>
                      <w:bookmarkStart w:id="5691" w:name="_Toc169174770"/>
                      <w:r w:rsidRPr="00630E21">
                        <w:rPr>
                          <w:rFonts w:ascii="Times New Roman" w:hAnsi="Times New Roman"/>
                          <w:bCs/>
                          <w:sz w:val="48"/>
                          <w:szCs w:val="48"/>
                        </w:rPr>
                        <w:t>ДИПЛОМНА РОБОТА</w:t>
                      </w:r>
                      <w:bookmarkEnd w:id="5690"/>
                      <w:bookmarkEnd w:id="5691"/>
                    </w:p>
                    <w:p w14:paraId="3AE3704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257D4B9" w14:textId="77777777" w:rsidR="00A43AC3" w:rsidRPr="005E3013" w:rsidRDefault="00A43AC3" w:rsidP="00987998">
                      <w:pPr>
                        <w:pStyle w:val="2"/>
                        <w:spacing w:line="276" w:lineRule="auto"/>
                        <w:rPr>
                          <w:b w:val="0"/>
                          <w:bCs/>
                          <w:iCs/>
                          <w:sz w:val="48"/>
                          <w:szCs w:val="48"/>
                          <w:highlight w:val="yellow"/>
                        </w:rPr>
                      </w:pPr>
                      <w:bookmarkStart w:id="5692" w:name="_Toc169172684"/>
                      <w:bookmarkStart w:id="5693" w:name="_Toc16917477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692"/>
                      <w:bookmarkEnd w:id="5693"/>
                    </w:p>
                    <w:p w14:paraId="3E88912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834634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CD053E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F30CED1" w14:textId="77777777" w:rsidR="00A43AC3" w:rsidRPr="00B1453A" w:rsidRDefault="00A43AC3" w:rsidP="00987998">
                      <w:pPr>
                        <w:jc w:val="center"/>
                        <w:rPr>
                          <w:rFonts w:ascii="Calibri" w:hAnsi="Calibri"/>
                          <w:sz w:val="36"/>
                          <w:szCs w:val="36"/>
                        </w:rPr>
                      </w:pPr>
                    </w:p>
                    <w:p w14:paraId="1E7AFD59" w14:textId="77777777" w:rsidR="00A43AC3" w:rsidRDefault="00A43AC3" w:rsidP="00987998">
                      <w:pPr>
                        <w:jc w:val="center"/>
                        <w:rPr>
                          <w:rFonts w:ascii="Times New Roman CYR" w:hAnsi="Times New Roman CYR" w:cs="Times New Roman CYR"/>
                          <w:sz w:val="36"/>
                          <w:szCs w:val="36"/>
                        </w:rPr>
                      </w:pPr>
                    </w:p>
                    <w:p w14:paraId="6F55F581" w14:textId="77777777" w:rsidR="00A43AC3" w:rsidRDefault="00A43AC3"/>
                    <w:p w14:paraId="4FB83C37" w14:textId="77777777" w:rsidR="00A43AC3" w:rsidRPr="00630E21" w:rsidRDefault="00A43AC3" w:rsidP="00987998">
                      <w:pPr>
                        <w:pStyle w:val="3"/>
                        <w:spacing w:line="276" w:lineRule="auto"/>
                        <w:rPr>
                          <w:rFonts w:ascii="Times New Roman" w:hAnsi="Times New Roman"/>
                          <w:bCs/>
                          <w:sz w:val="48"/>
                          <w:szCs w:val="48"/>
                        </w:rPr>
                      </w:pPr>
                      <w:bookmarkStart w:id="5694" w:name="_Toc169172685"/>
                      <w:bookmarkStart w:id="5695" w:name="_Toc169174772"/>
                      <w:r w:rsidRPr="00630E21">
                        <w:rPr>
                          <w:rFonts w:ascii="Times New Roman" w:hAnsi="Times New Roman"/>
                          <w:bCs/>
                          <w:sz w:val="48"/>
                          <w:szCs w:val="48"/>
                        </w:rPr>
                        <w:t>ДИПЛОМНА РОБОТА</w:t>
                      </w:r>
                      <w:bookmarkEnd w:id="5694"/>
                      <w:bookmarkEnd w:id="5695"/>
                    </w:p>
                    <w:p w14:paraId="69EAE89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3EAB8AE" w14:textId="77777777" w:rsidR="00A43AC3" w:rsidRPr="005E3013" w:rsidRDefault="00A43AC3" w:rsidP="00987998">
                      <w:pPr>
                        <w:pStyle w:val="2"/>
                        <w:spacing w:line="276" w:lineRule="auto"/>
                        <w:rPr>
                          <w:b w:val="0"/>
                          <w:bCs/>
                          <w:iCs/>
                          <w:sz w:val="48"/>
                          <w:szCs w:val="48"/>
                          <w:highlight w:val="yellow"/>
                        </w:rPr>
                      </w:pPr>
                      <w:bookmarkStart w:id="5696" w:name="_Toc169172686"/>
                      <w:bookmarkStart w:id="5697" w:name="_Toc16917477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696"/>
                      <w:bookmarkEnd w:id="5697"/>
                    </w:p>
                    <w:p w14:paraId="0EBBEFC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AE9CBC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63A82A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DB23A53" w14:textId="77777777" w:rsidR="00A43AC3" w:rsidRPr="00B1453A" w:rsidRDefault="00A43AC3" w:rsidP="00987998">
                      <w:pPr>
                        <w:jc w:val="center"/>
                        <w:rPr>
                          <w:rFonts w:ascii="Calibri" w:hAnsi="Calibri"/>
                          <w:sz w:val="36"/>
                          <w:szCs w:val="36"/>
                        </w:rPr>
                      </w:pPr>
                    </w:p>
                    <w:p w14:paraId="597441D7" w14:textId="77777777" w:rsidR="00A43AC3" w:rsidRDefault="00A43AC3" w:rsidP="00987998">
                      <w:pPr>
                        <w:jc w:val="center"/>
                        <w:rPr>
                          <w:rFonts w:ascii="Times New Roman CYR" w:hAnsi="Times New Roman CYR" w:cs="Times New Roman CYR"/>
                          <w:sz w:val="36"/>
                          <w:szCs w:val="36"/>
                        </w:rPr>
                      </w:pPr>
                    </w:p>
                    <w:p w14:paraId="5C0EBE14" w14:textId="77777777" w:rsidR="00A43AC3" w:rsidRDefault="00A43AC3"/>
                    <w:p w14:paraId="3C9EF176" w14:textId="77777777" w:rsidR="00A43AC3" w:rsidRPr="00630E21" w:rsidRDefault="00A43AC3" w:rsidP="00987998">
                      <w:pPr>
                        <w:pStyle w:val="3"/>
                        <w:spacing w:line="276" w:lineRule="auto"/>
                        <w:rPr>
                          <w:rFonts w:ascii="Times New Roman" w:hAnsi="Times New Roman"/>
                          <w:bCs/>
                          <w:sz w:val="48"/>
                          <w:szCs w:val="48"/>
                        </w:rPr>
                      </w:pPr>
                      <w:bookmarkStart w:id="5698" w:name="_Toc169172687"/>
                      <w:bookmarkStart w:id="5699" w:name="_Toc169174774"/>
                      <w:r w:rsidRPr="00630E21">
                        <w:rPr>
                          <w:rFonts w:ascii="Times New Roman" w:hAnsi="Times New Roman"/>
                          <w:bCs/>
                          <w:sz w:val="48"/>
                          <w:szCs w:val="48"/>
                        </w:rPr>
                        <w:t>ДИПЛОМНА РОБОТА</w:t>
                      </w:r>
                      <w:bookmarkEnd w:id="5698"/>
                      <w:bookmarkEnd w:id="5699"/>
                    </w:p>
                    <w:p w14:paraId="38A220C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ED0FF49" w14:textId="77777777" w:rsidR="00A43AC3" w:rsidRPr="005E3013" w:rsidRDefault="00A43AC3" w:rsidP="00987998">
                      <w:pPr>
                        <w:pStyle w:val="2"/>
                        <w:spacing w:line="276" w:lineRule="auto"/>
                        <w:rPr>
                          <w:b w:val="0"/>
                          <w:bCs/>
                          <w:iCs/>
                          <w:sz w:val="48"/>
                          <w:szCs w:val="48"/>
                          <w:highlight w:val="yellow"/>
                        </w:rPr>
                      </w:pPr>
                      <w:bookmarkStart w:id="5700" w:name="_Toc169172688"/>
                      <w:bookmarkStart w:id="5701" w:name="_Toc16917477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700"/>
                      <w:bookmarkEnd w:id="5701"/>
                    </w:p>
                    <w:p w14:paraId="72DE70C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A9A6E2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1805D1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47FA7B9" w14:textId="77777777" w:rsidR="00A43AC3" w:rsidRPr="00B1453A" w:rsidRDefault="00A43AC3" w:rsidP="00987998">
                      <w:pPr>
                        <w:jc w:val="center"/>
                        <w:rPr>
                          <w:rFonts w:ascii="Calibri" w:hAnsi="Calibri"/>
                          <w:sz w:val="36"/>
                          <w:szCs w:val="36"/>
                        </w:rPr>
                      </w:pPr>
                    </w:p>
                    <w:p w14:paraId="10524DEF" w14:textId="77777777" w:rsidR="00A43AC3" w:rsidRDefault="00A43AC3" w:rsidP="00987998">
                      <w:pPr>
                        <w:jc w:val="center"/>
                        <w:rPr>
                          <w:rFonts w:ascii="Times New Roman CYR" w:hAnsi="Times New Roman CYR" w:cs="Times New Roman CYR"/>
                          <w:sz w:val="36"/>
                          <w:szCs w:val="36"/>
                        </w:rPr>
                      </w:pPr>
                    </w:p>
                    <w:p w14:paraId="4084889D" w14:textId="77777777" w:rsidR="00A43AC3" w:rsidRDefault="00A43AC3"/>
                    <w:p w14:paraId="3779D11E" w14:textId="77777777" w:rsidR="000658DF" w:rsidRPr="003A41B8" w:rsidRDefault="000658DF" w:rsidP="000658DF">
                      <w:pPr>
                        <w:pStyle w:val="3"/>
                        <w:spacing w:line="300" w:lineRule="auto"/>
                        <w:rPr>
                          <w:rFonts w:ascii="Times New Roman CYR" w:hAnsi="Times New Roman CYR"/>
                          <w:i/>
                          <w:iCs/>
                          <w:sz w:val="44"/>
                          <w:szCs w:val="44"/>
                        </w:rPr>
                      </w:pPr>
                      <w:bookmarkStart w:id="5702" w:name="_Toc169172689"/>
                      <w:bookmarkStart w:id="5703" w:name="_Toc169174776"/>
                      <w:r w:rsidRPr="003A41B8">
                        <w:rPr>
                          <w:rFonts w:ascii="Times New Roman CYR" w:hAnsi="Times New Roman CYR"/>
                          <w:i/>
                          <w:iCs/>
                          <w:sz w:val="44"/>
                          <w:szCs w:val="44"/>
                        </w:rPr>
                        <w:t>ДИПЛОМНА РОБОТА БАКАЛАВРА</w:t>
                      </w:r>
                      <w:bookmarkEnd w:id="5702"/>
                      <w:bookmarkEnd w:id="5703"/>
                      <w:r w:rsidRPr="003A41B8">
                        <w:rPr>
                          <w:rFonts w:ascii="Times New Roman CYR" w:hAnsi="Times New Roman CYR"/>
                          <w:i/>
                          <w:iCs/>
                          <w:sz w:val="44"/>
                          <w:szCs w:val="44"/>
                        </w:rPr>
                        <w:t xml:space="preserve"> </w:t>
                      </w:r>
                    </w:p>
                    <w:p w14:paraId="57583CD2" w14:textId="77777777" w:rsidR="000658DF" w:rsidRPr="000D3135" w:rsidRDefault="000658DF" w:rsidP="000658DF">
                      <w:pPr>
                        <w:pStyle w:val="2"/>
                        <w:spacing w:line="300" w:lineRule="auto"/>
                        <w:rPr>
                          <w:rFonts w:ascii="Times New Roman CYR" w:hAnsi="Times New Roman CYR"/>
                          <w:b w:val="0"/>
                          <w:sz w:val="44"/>
                          <w:szCs w:val="44"/>
                        </w:rPr>
                      </w:pPr>
                      <w:bookmarkStart w:id="5704" w:name="_Toc169172690"/>
                      <w:bookmarkStart w:id="5705" w:name="_Toc169174777"/>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5704"/>
                      <w:bookmarkEnd w:id="5705"/>
                    </w:p>
                    <w:p w14:paraId="6F2224B8"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0BE79E48"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4FAFF850" w14:textId="77777777" w:rsidR="000658DF" w:rsidRPr="000D3135" w:rsidRDefault="000658DF" w:rsidP="000658DF">
                      <w:pPr>
                        <w:spacing w:line="300" w:lineRule="auto"/>
                        <w:jc w:val="center"/>
                        <w:rPr>
                          <w:b/>
                          <w:lang w:val="uk-UA"/>
                        </w:rPr>
                      </w:pPr>
                    </w:p>
                    <w:p w14:paraId="2CD5EBD5"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25C50AE5" w14:textId="77777777" w:rsidR="00A43AC3" w:rsidRPr="00B1453A" w:rsidRDefault="00A43AC3" w:rsidP="00987998">
                      <w:pPr>
                        <w:jc w:val="center"/>
                        <w:rPr>
                          <w:rFonts w:ascii="Calibri" w:hAnsi="Calibri"/>
                          <w:sz w:val="36"/>
                          <w:szCs w:val="36"/>
                        </w:rPr>
                      </w:pPr>
                    </w:p>
                    <w:p w14:paraId="133FB5BB" w14:textId="77777777" w:rsidR="00A43AC3" w:rsidRDefault="00A43AC3" w:rsidP="00987998">
                      <w:pPr>
                        <w:jc w:val="center"/>
                        <w:rPr>
                          <w:rFonts w:ascii="Times New Roman CYR" w:hAnsi="Times New Roman CYR" w:cs="Times New Roman CYR"/>
                          <w:sz w:val="36"/>
                          <w:szCs w:val="36"/>
                        </w:rPr>
                      </w:pPr>
                    </w:p>
                    <w:p w14:paraId="0E2B85CD" w14:textId="77777777" w:rsidR="00A43AC3" w:rsidRDefault="00A43AC3"/>
                    <w:p w14:paraId="36B8CC29" w14:textId="77777777" w:rsidR="00A43AC3" w:rsidRPr="00630E21" w:rsidRDefault="00A43AC3" w:rsidP="00987998">
                      <w:pPr>
                        <w:pStyle w:val="3"/>
                        <w:spacing w:line="276" w:lineRule="auto"/>
                        <w:rPr>
                          <w:rFonts w:ascii="Times New Roman" w:hAnsi="Times New Roman"/>
                          <w:bCs/>
                          <w:sz w:val="48"/>
                          <w:szCs w:val="48"/>
                        </w:rPr>
                      </w:pPr>
                      <w:bookmarkStart w:id="5706" w:name="_Toc169172691"/>
                      <w:bookmarkStart w:id="5707" w:name="_Toc169174778"/>
                      <w:r w:rsidRPr="00630E21">
                        <w:rPr>
                          <w:rFonts w:ascii="Times New Roman" w:hAnsi="Times New Roman"/>
                          <w:bCs/>
                          <w:sz w:val="48"/>
                          <w:szCs w:val="48"/>
                        </w:rPr>
                        <w:t>ДИПЛОМНА РОБОТА</w:t>
                      </w:r>
                      <w:bookmarkEnd w:id="5706"/>
                      <w:bookmarkEnd w:id="5707"/>
                    </w:p>
                    <w:p w14:paraId="6A7D0DB2"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A834678" w14:textId="77777777" w:rsidR="00A43AC3" w:rsidRPr="005E3013" w:rsidRDefault="00A43AC3" w:rsidP="00987998">
                      <w:pPr>
                        <w:pStyle w:val="2"/>
                        <w:spacing w:line="276" w:lineRule="auto"/>
                        <w:rPr>
                          <w:b w:val="0"/>
                          <w:bCs/>
                          <w:iCs/>
                          <w:sz w:val="48"/>
                          <w:szCs w:val="48"/>
                          <w:highlight w:val="yellow"/>
                        </w:rPr>
                      </w:pPr>
                      <w:bookmarkStart w:id="5708" w:name="_Toc169172692"/>
                      <w:bookmarkStart w:id="5709" w:name="_Toc16917477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708"/>
                      <w:bookmarkEnd w:id="5709"/>
                    </w:p>
                    <w:p w14:paraId="79335D8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2971DF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A66642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51C0B13" w14:textId="77777777" w:rsidR="00A43AC3" w:rsidRPr="00B1453A" w:rsidRDefault="00A43AC3" w:rsidP="00987998">
                      <w:pPr>
                        <w:jc w:val="center"/>
                        <w:rPr>
                          <w:rFonts w:ascii="Calibri" w:hAnsi="Calibri"/>
                          <w:sz w:val="36"/>
                          <w:szCs w:val="36"/>
                        </w:rPr>
                      </w:pPr>
                    </w:p>
                    <w:p w14:paraId="1FE19D83" w14:textId="77777777" w:rsidR="00A43AC3" w:rsidRDefault="00A43AC3" w:rsidP="00987998">
                      <w:pPr>
                        <w:jc w:val="center"/>
                        <w:rPr>
                          <w:rFonts w:ascii="Times New Roman CYR" w:hAnsi="Times New Roman CYR" w:cs="Times New Roman CYR"/>
                          <w:sz w:val="36"/>
                          <w:szCs w:val="36"/>
                        </w:rPr>
                      </w:pPr>
                    </w:p>
                    <w:p w14:paraId="2D647A9D" w14:textId="77777777" w:rsidR="00A43AC3" w:rsidRDefault="00A43AC3"/>
                    <w:p w14:paraId="02C0B294" w14:textId="77777777" w:rsidR="00A43AC3" w:rsidRPr="00630E21" w:rsidRDefault="00A43AC3" w:rsidP="00987998">
                      <w:pPr>
                        <w:pStyle w:val="3"/>
                        <w:spacing w:line="276" w:lineRule="auto"/>
                        <w:rPr>
                          <w:rFonts w:ascii="Times New Roman" w:hAnsi="Times New Roman"/>
                          <w:bCs/>
                          <w:sz w:val="48"/>
                          <w:szCs w:val="48"/>
                        </w:rPr>
                      </w:pPr>
                      <w:bookmarkStart w:id="5710" w:name="_Toc169172693"/>
                      <w:bookmarkStart w:id="5711" w:name="_Toc169174780"/>
                      <w:r w:rsidRPr="00630E21">
                        <w:rPr>
                          <w:rFonts w:ascii="Times New Roman" w:hAnsi="Times New Roman"/>
                          <w:bCs/>
                          <w:sz w:val="48"/>
                          <w:szCs w:val="48"/>
                        </w:rPr>
                        <w:t>ДИПЛОМНА РОБОТА</w:t>
                      </w:r>
                      <w:bookmarkEnd w:id="5710"/>
                      <w:bookmarkEnd w:id="5711"/>
                    </w:p>
                    <w:p w14:paraId="358F8D9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F36B730" w14:textId="77777777" w:rsidR="00A43AC3" w:rsidRPr="005E3013" w:rsidRDefault="00A43AC3" w:rsidP="00987998">
                      <w:pPr>
                        <w:pStyle w:val="2"/>
                        <w:spacing w:line="276" w:lineRule="auto"/>
                        <w:rPr>
                          <w:b w:val="0"/>
                          <w:bCs/>
                          <w:iCs/>
                          <w:sz w:val="48"/>
                          <w:szCs w:val="48"/>
                          <w:highlight w:val="yellow"/>
                        </w:rPr>
                      </w:pPr>
                      <w:bookmarkStart w:id="5712" w:name="_Toc169172694"/>
                      <w:bookmarkStart w:id="5713" w:name="_Toc16917478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712"/>
                      <w:bookmarkEnd w:id="5713"/>
                    </w:p>
                    <w:p w14:paraId="511E902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C8D926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E35FF2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88BADC0" w14:textId="77777777" w:rsidR="00A43AC3" w:rsidRPr="00B1453A" w:rsidRDefault="00A43AC3" w:rsidP="00987998">
                      <w:pPr>
                        <w:jc w:val="center"/>
                        <w:rPr>
                          <w:rFonts w:ascii="Calibri" w:hAnsi="Calibri"/>
                          <w:sz w:val="36"/>
                          <w:szCs w:val="36"/>
                        </w:rPr>
                      </w:pPr>
                    </w:p>
                    <w:p w14:paraId="21958C5F" w14:textId="77777777" w:rsidR="00A43AC3" w:rsidRDefault="00A43AC3" w:rsidP="00987998">
                      <w:pPr>
                        <w:jc w:val="center"/>
                        <w:rPr>
                          <w:rFonts w:ascii="Times New Roman CYR" w:hAnsi="Times New Roman CYR" w:cs="Times New Roman CYR"/>
                          <w:sz w:val="36"/>
                          <w:szCs w:val="36"/>
                        </w:rPr>
                      </w:pPr>
                    </w:p>
                    <w:p w14:paraId="0136E877" w14:textId="77777777" w:rsidR="00A43AC3" w:rsidRDefault="00A43AC3"/>
                    <w:p w14:paraId="3280C970" w14:textId="77777777" w:rsidR="00A43AC3" w:rsidRPr="00630E21" w:rsidRDefault="00A43AC3" w:rsidP="00987998">
                      <w:pPr>
                        <w:pStyle w:val="3"/>
                        <w:spacing w:line="276" w:lineRule="auto"/>
                        <w:rPr>
                          <w:rFonts w:ascii="Times New Roman" w:hAnsi="Times New Roman"/>
                          <w:bCs/>
                          <w:sz w:val="48"/>
                          <w:szCs w:val="48"/>
                        </w:rPr>
                      </w:pPr>
                      <w:bookmarkStart w:id="5714" w:name="_Toc169172695"/>
                      <w:bookmarkStart w:id="5715" w:name="_Toc169174782"/>
                      <w:r w:rsidRPr="00630E21">
                        <w:rPr>
                          <w:rFonts w:ascii="Times New Roman" w:hAnsi="Times New Roman"/>
                          <w:bCs/>
                          <w:sz w:val="48"/>
                          <w:szCs w:val="48"/>
                        </w:rPr>
                        <w:t>ДИПЛОМНА РОБОТА</w:t>
                      </w:r>
                      <w:bookmarkEnd w:id="5714"/>
                      <w:bookmarkEnd w:id="5715"/>
                    </w:p>
                    <w:p w14:paraId="11BCADF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E6AF819" w14:textId="77777777" w:rsidR="00A43AC3" w:rsidRPr="005E3013" w:rsidRDefault="00A43AC3" w:rsidP="00987998">
                      <w:pPr>
                        <w:pStyle w:val="2"/>
                        <w:spacing w:line="276" w:lineRule="auto"/>
                        <w:rPr>
                          <w:b w:val="0"/>
                          <w:bCs/>
                          <w:iCs/>
                          <w:sz w:val="48"/>
                          <w:szCs w:val="48"/>
                          <w:highlight w:val="yellow"/>
                        </w:rPr>
                      </w:pPr>
                      <w:bookmarkStart w:id="5716" w:name="_Toc169172696"/>
                      <w:bookmarkStart w:id="5717" w:name="_Toc16917478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716"/>
                      <w:bookmarkEnd w:id="5717"/>
                    </w:p>
                    <w:p w14:paraId="38BC8F9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4DE68E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36AD5B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4965E25" w14:textId="77777777" w:rsidR="00A43AC3" w:rsidRPr="00B1453A" w:rsidRDefault="00A43AC3" w:rsidP="00987998">
                      <w:pPr>
                        <w:jc w:val="center"/>
                        <w:rPr>
                          <w:rFonts w:ascii="Calibri" w:hAnsi="Calibri"/>
                          <w:sz w:val="36"/>
                          <w:szCs w:val="36"/>
                        </w:rPr>
                      </w:pPr>
                    </w:p>
                    <w:p w14:paraId="57A68AE8" w14:textId="77777777" w:rsidR="00A43AC3" w:rsidRDefault="00A43AC3" w:rsidP="00987998">
                      <w:pPr>
                        <w:jc w:val="center"/>
                        <w:rPr>
                          <w:rFonts w:ascii="Times New Roman CYR" w:hAnsi="Times New Roman CYR" w:cs="Times New Roman CYR"/>
                          <w:sz w:val="36"/>
                          <w:szCs w:val="36"/>
                        </w:rPr>
                      </w:pPr>
                    </w:p>
                    <w:p w14:paraId="2B2BBB7A" w14:textId="77777777" w:rsidR="00A43AC3" w:rsidRDefault="00A43AC3"/>
                    <w:p w14:paraId="47C3FEF4" w14:textId="77777777" w:rsidR="00A43AC3" w:rsidRPr="00630E21" w:rsidRDefault="00A43AC3" w:rsidP="00987998">
                      <w:pPr>
                        <w:pStyle w:val="3"/>
                        <w:spacing w:line="276" w:lineRule="auto"/>
                        <w:rPr>
                          <w:rFonts w:ascii="Times New Roman" w:hAnsi="Times New Roman"/>
                          <w:bCs/>
                          <w:sz w:val="48"/>
                          <w:szCs w:val="48"/>
                        </w:rPr>
                      </w:pPr>
                      <w:bookmarkStart w:id="5718" w:name="_Toc169172697"/>
                      <w:bookmarkStart w:id="5719" w:name="_Toc169174784"/>
                      <w:r w:rsidRPr="00630E21">
                        <w:rPr>
                          <w:rFonts w:ascii="Times New Roman" w:hAnsi="Times New Roman"/>
                          <w:bCs/>
                          <w:sz w:val="48"/>
                          <w:szCs w:val="48"/>
                        </w:rPr>
                        <w:t>ДИПЛОМНА РОБОТА</w:t>
                      </w:r>
                      <w:bookmarkEnd w:id="5718"/>
                      <w:bookmarkEnd w:id="5719"/>
                    </w:p>
                    <w:p w14:paraId="4518A2F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D31C7A2" w14:textId="77777777" w:rsidR="00A43AC3" w:rsidRPr="005E3013" w:rsidRDefault="00A43AC3" w:rsidP="00987998">
                      <w:pPr>
                        <w:pStyle w:val="2"/>
                        <w:spacing w:line="276" w:lineRule="auto"/>
                        <w:rPr>
                          <w:b w:val="0"/>
                          <w:bCs/>
                          <w:iCs/>
                          <w:sz w:val="48"/>
                          <w:szCs w:val="48"/>
                          <w:highlight w:val="yellow"/>
                        </w:rPr>
                      </w:pPr>
                      <w:bookmarkStart w:id="5720" w:name="_Toc169172698"/>
                      <w:bookmarkStart w:id="5721" w:name="_Toc16917478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720"/>
                      <w:bookmarkEnd w:id="5721"/>
                    </w:p>
                    <w:p w14:paraId="59C4782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141618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44671B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D849FB8" w14:textId="77777777" w:rsidR="00A43AC3" w:rsidRPr="00B1453A" w:rsidRDefault="00A43AC3" w:rsidP="00987998">
                      <w:pPr>
                        <w:jc w:val="center"/>
                        <w:rPr>
                          <w:rFonts w:ascii="Calibri" w:hAnsi="Calibri"/>
                          <w:sz w:val="36"/>
                          <w:szCs w:val="36"/>
                        </w:rPr>
                      </w:pPr>
                    </w:p>
                    <w:p w14:paraId="23F01875" w14:textId="77777777" w:rsidR="00A43AC3" w:rsidRDefault="00A43AC3" w:rsidP="00987998">
                      <w:pPr>
                        <w:jc w:val="center"/>
                        <w:rPr>
                          <w:rFonts w:ascii="Times New Roman CYR" w:hAnsi="Times New Roman CYR" w:cs="Times New Roman CYR"/>
                          <w:sz w:val="36"/>
                          <w:szCs w:val="36"/>
                        </w:rPr>
                      </w:pPr>
                    </w:p>
                    <w:p w14:paraId="4CE70656" w14:textId="77777777" w:rsidR="00A43AC3" w:rsidRDefault="00A43AC3"/>
                    <w:p w14:paraId="55EAF62B" w14:textId="77777777" w:rsidR="00A43AC3" w:rsidRPr="00630E21" w:rsidRDefault="00A43AC3" w:rsidP="00987998">
                      <w:pPr>
                        <w:pStyle w:val="3"/>
                        <w:spacing w:line="276" w:lineRule="auto"/>
                        <w:rPr>
                          <w:rFonts w:ascii="Times New Roman" w:hAnsi="Times New Roman"/>
                          <w:bCs/>
                          <w:sz w:val="48"/>
                          <w:szCs w:val="48"/>
                        </w:rPr>
                      </w:pPr>
                      <w:bookmarkStart w:id="5722" w:name="_Toc169172699"/>
                      <w:bookmarkStart w:id="5723" w:name="_Toc169174786"/>
                      <w:r w:rsidRPr="00630E21">
                        <w:rPr>
                          <w:rFonts w:ascii="Times New Roman" w:hAnsi="Times New Roman"/>
                          <w:bCs/>
                          <w:sz w:val="48"/>
                          <w:szCs w:val="48"/>
                        </w:rPr>
                        <w:t>ДИПЛОМНА РОБОТА</w:t>
                      </w:r>
                      <w:bookmarkEnd w:id="5722"/>
                      <w:bookmarkEnd w:id="5723"/>
                    </w:p>
                    <w:p w14:paraId="31F2C32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935D92E" w14:textId="77777777" w:rsidR="00A43AC3" w:rsidRPr="005E3013" w:rsidRDefault="00A43AC3" w:rsidP="00987998">
                      <w:pPr>
                        <w:pStyle w:val="2"/>
                        <w:spacing w:line="276" w:lineRule="auto"/>
                        <w:rPr>
                          <w:b w:val="0"/>
                          <w:bCs/>
                          <w:iCs/>
                          <w:sz w:val="48"/>
                          <w:szCs w:val="48"/>
                          <w:highlight w:val="yellow"/>
                        </w:rPr>
                      </w:pPr>
                      <w:bookmarkStart w:id="5724" w:name="_Toc169172700"/>
                      <w:bookmarkStart w:id="5725" w:name="_Toc16917478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724"/>
                      <w:bookmarkEnd w:id="5725"/>
                    </w:p>
                    <w:p w14:paraId="31D9990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3D0307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4DFB19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4AD2427" w14:textId="77777777" w:rsidR="00A43AC3" w:rsidRPr="00B1453A" w:rsidRDefault="00A43AC3" w:rsidP="00987998">
                      <w:pPr>
                        <w:jc w:val="center"/>
                        <w:rPr>
                          <w:rFonts w:ascii="Calibri" w:hAnsi="Calibri"/>
                          <w:sz w:val="36"/>
                          <w:szCs w:val="36"/>
                        </w:rPr>
                      </w:pPr>
                    </w:p>
                    <w:p w14:paraId="3150E9C0" w14:textId="77777777" w:rsidR="00A43AC3" w:rsidRDefault="00A43AC3" w:rsidP="00987998">
                      <w:pPr>
                        <w:jc w:val="center"/>
                        <w:rPr>
                          <w:rFonts w:ascii="Times New Roman CYR" w:hAnsi="Times New Roman CYR" w:cs="Times New Roman CYR"/>
                          <w:sz w:val="36"/>
                          <w:szCs w:val="36"/>
                        </w:rPr>
                      </w:pPr>
                    </w:p>
                    <w:p w14:paraId="08242EB7" w14:textId="77777777" w:rsidR="00A43AC3" w:rsidRDefault="00A43AC3"/>
                    <w:p w14:paraId="6F20CC4A" w14:textId="77777777" w:rsidR="00A43AC3" w:rsidRPr="00630E21" w:rsidRDefault="00A43AC3" w:rsidP="00987998">
                      <w:pPr>
                        <w:pStyle w:val="3"/>
                        <w:spacing w:line="276" w:lineRule="auto"/>
                        <w:rPr>
                          <w:rFonts w:ascii="Times New Roman" w:hAnsi="Times New Roman"/>
                          <w:bCs/>
                          <w:sz w:val="48"/>
                          <w:szCs w:val="48"/>
                        </w:rPr>
                      </w:pPr>
                      <w:bookmarkStart w:id="5726" w:name="_Toc169172701"/>
                      <w:bookmarkStart w:id="5727" w:name="_Toc169174788"/>
                      <w:r w:rsidRPr="00630E21">
                        <w:rPr>
                          <w:rFonts w:ascii="Times New Roman" w:hAnsi="Times New Roman"/>
                          <w:bCs/>
                          <w:sz w:val="48"/>
                          <w:szCs w:val="48"/>
                        </w:rPr>
                        <w:t>ДИПЛОМНА РОБОТА</w:t>
                      </w:r>
                      <w:bookmarkEnd w:id="5726"/>
                      <w:bookmarkEnd w:id="5727"/>
                    </w:p>
                    <w:p w14:paraId="584A1A5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DE20F6B" w14:textId="77777777" w:rsidR="00A43AC3" w:rsidRPr="005E3013" w:rsidRDefault="00A43AC3" w:rsidP="00987998">
                      <w:pPr>
                        <w:pStyle w:val="2"/>
                        <w:spacing w:line="276" w:lineRule="auto"/>
                        <w:rPr>
                          <w:b w:val="0"/>
                          <w:bCs/>
                          <w:iCs/>
                          <w:sz w:val="48"/>
                          <w:szCs w:val="48"/>
                          <w:highlight w:val="yellow"/>
                        </w:rPr>
                      </w:pPr>
                      <w:bookmarkStart w:id="5728" w:name="_Toc169172702"/>
                      <w:bookmarkStart w:id="5729" w:name="_Toc16917478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728"/>
                      <w:bookmarkEnd w:id="5729"/>
                    </w:p>
                    <w:p w14:paraId="5476471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892720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52C8E1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954009E" w14:textId="77777777" w:rsidR="00A43AC3" w:rsidRPr="00B1453A" w:rsidRDefault="00A43AC3" w:rsidP="00987998">
                      <w:pPr>
                        <w:jc w:val="center"/>
                        <w:rPr>
                          <w:rFonts w:ascii="Calibri" w:hAnsi="Calibri"/>
                          <w:sz w:val="36"/>
                          <w:szCs w:val="36"/>
                        </w:rPr>
                      </w:pPr>
                    </w:p>
                    <w:p w14:paraId="46A87554" w14:textId="77777777" w:rsidR="00A43AC3" w:rsidRDefault="00A43AC3" w:rsidP="00987998">
                      <w:pPr>
                        <w:jc w:val="center"/>
                        <w:rPr>
                          <w:rFonts w:ascii="Times New Roman CYR" w:hAnsi="Times New Roman CYR" w:cs="Times New Roman CYR"/>
                          <w:sz w:val="36"/>
                          <w:szCs w:val="36"/>
                        </w:rPr>
                      </w:pPr>
                    </w:p>
                    <w:p w14:paraId="47A9FFBE" w14:textId="77777777" w:rsidR="00A43AC3" w:rsidRDefault="00A43AC3"/>
                    <w:p w14:paraId="5FC4E8E6" w14:textId="77777777" w:rsidR="00A43AC3" w:rsidRPr="00630E21" w:rsidRDefault="00A43AC3" w:rsidP="00987998">
                      <w:pPr>
                        <w:pStyle w:val="3"/>
                        <w:spacing w:line="276" w:lineRule="auto"/>
                        <w:rPr>
                          <w:rFonts w:ascii="Times New Roman" w:hAnsi="Times New Roman"/>
                          <w:bCs/>
                          <w:sz w:val="48"/>
                          <w:szCs w:val="48"/>
                        </w:rPr>
                      </w:pPr>
                      <w:bookmarkStart w:id="5730" w:name="_Toc169172703"/>
                      <w:bookmarkStart w:id="5731" w:name="_Toc169174790"/>
                      <w:r w:rsidRPr="00630E21">
                        <w:rPr>
                          <w:rFonts w:ascii="Times New Roman" w:hAnsi="Times New Roman"/>
                          <w:bCs/>
                          <w:sz w:val="48"/>
                          <w:szCs w:val="48"/>
                        </w:rPr>
                        <w:t>ДИПЛОМНА РОБОТА</w:t>
                      </w:r>
                      <w:bookmarkEnd w:id="5730"/>
                      <w:bookmarkEnd w:id="5731"/>
                    </w:p>
                    <w:p w14:paraId="2027A75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C4B314F" w14:textId="77777777" w:rsidR="00A43AC3" w:rsidRPr="005E3013" w:rsidRDefault="00A43AC3" w:rsidP="00987998">
                      <w:pPr>
                        <w:pStyle w:val="2"/>
                        <w:spacing w:line="276" w:lineRule="auto"/>
                        <w:rPr>
                          <w:b w:val="0"/>
                          <w:bCs/>
                          <w:iCs/>
                          <w:sz w:val="48"/>
                          <w:szCs w:val="48"/>
                          <w:highlight w:val="yellow"/>
                        </w:rPr>
                      </w:pPr>
                      <w:bookmarkStart w:id="5732" w:name="_Toc169172704"/>
                      <w:bookmarkStart w:id="5733" w:name="_Toc16917479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732"/>
                      <w:bookmarkEnd w:id="5733"/>
                    </w:p>
                    <w:p w14:paraId="5BAF7DD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67B684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75CA7C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89DC02F" w14:textId="77777777" w:rsidR="00A43AC3" w:rsidRPr="00B1453A" w:rsidRDefault="00A43AC3" w:rsidP="00987998">
                      <w:pPr>
                        <w:jc w:val="center"/>
                        <w:rPr>
                          <w:rFonts w:ascii="Calibri" w:hAnsi="Calibri"/>
                          <w:sz w:val="36"/>
                          <w:szCs w:val="36"/>
                        </w:rPr>
                      </w:pPr>
                    </w:p>
                    <w:p w14:paraId="16E28FC9" w14:textId="77777777" w:rsidR="00A43AC3" w:rsidRDefault="00A43AC3" w:rsidP="00987998">
                      <w:pPr>
                        <w:jc w:val="center"/>
                        <w:rPr>
                          <w:rFonts w:ascii="Times New Roman CYR" w:hAnsi="Times New Roman CYR" w:cs="Times New Roman CYR"/>
                          <w:sz w:val="36"/>
                          <w:szCs w:val="36"/>
                        </w:rPr>
                      </w:pPr>
                    </w:p>
                    <w:p w14:paraId="0CB2DB27" w14:textId="77777777" w:rsidR="00A43AC3" w:rsidRDefault="00A43AC3"/>
                    <w:p w14:paraId="448E256F" w14:textId="77777777" w:rsidR="000658DF" w:rsidRPr="003A41B8" w:rsidRDefault="000658DF" w:rsidP="000658DF">
                      <w:pPr>
                        <w:pStyle w:val="3"/>
                        <w:spacing w:line="300" w:lineRule="auto"/>
                        <w:rPr>
                          <w:rFonts w:ascii="Times New Roman CYR" w:hAnsi="Times New Roman CYR"/>
                          <w:i/>
                          <w:iCs/>
                          <w:sz w:val="44"/>
                          <w:szCs w:val="44"/>
                        </w:rPr>
                      </w:pPr>
                      <w:bookmarkStart w:id="5734" w:name="_Toc169172705"/>
                      <w:bookmarkStart w:id="5735" w:name="_Toc169174792"/>
                      <w:r w:rsidRPr="003A41B8">
                        <w:rPr>
                          <w:rFonts w:ascii="Times New Roman CYR" w:hAnsi="Times New Roman CYR"/>
                          <w:i/>
                          <w:iCs/>
                          <w:sz w:val="44"/>
                          <w:szCs w:val="44"/>
                        </w:rPr>
                        <w:t>ДИПЛОМНА РОБОТА БАКАЛАВРА</w:t>
                      </w:r>
                      <w:bookmarkEnd w:id="5734"/>
                      <w:bookmarkEnd w:id="5735"/>
                      <w:r w:rsidRPr="003A41B8">
                        <w:rPr>
                          <w:rFonts w:ascii="Times New Roman CYR" w:hAnsi="Times New Roman CYR"/>
                          <w:i/>
                          <w:iCs/>
                          <w:sz w:val="44"/>
                          <w:szCs w:val="44"/>
                        </w:rPr>
                        <w:t xml:space="preserve"> </w:t>
                      </w:r>
                    </w:p>
                    <w:p w14:paraId="1C3EEAFE" w14:textId="77777777" w:rsidR="000658DF" w:rsidRPr="000D3135" w:rsidRDefault="000658DF" w:rsidP="000658DF">
                      <w:pPr>
                        <w:pStyle w:val="2"/>
                        <w:spacing w:line="300" w:lineRule="auto"/>
                        <w:rPr>
                          <w:rFonts w:ascii="Times New Roman CYR" w:hAnsi="Times New Roman CYR"/>
                          <w:b w:val="0"/>
                          <w:sz w:val="44"/>
                          <w:szCs w:val="44"/>
                        </w:rPr>
                      </w:pPr>
                      <w:bookmarkStart w:id="5736" w:name="_Toc169172706"/>
                      <w:bookmarkStart w:id="5737" w:name="_Toc169174793"/>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5736"/>
                      <w:bookmarkEnd w:id="5737"/>
                    </w:p>
                    <w:p w14:paraId="34C9D9AE"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3EB0C606"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1EA9978B" w14:textId="77777777" w:rsidR="000658DF" w:rsidRPr="000D3135" w:rsidRDefault="000658DF" w:rsidP="000658DF">
                      <w:pPr>
                        <w:spacing w:line="300" w:lineRule="auto"/>
                        <w:jc w:val="center"/>
                        <w:rPr>
                          <w:b/>
                          <w:lang w:val="uk-UA"/>
                        </w:rPr>
                      </w:pPr>
                    </w:p>
                    <w:p w14:paraId="6B276E49"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62BEC899" w14:textId="77777777" w:rsidR="00A43AC3" w:rsidRPr="00B1453A" w:rsidRDefault="00A43AC3" w:rsidP="00987998">
                      <w:pPr>
                        <w:jc w:val="center"/>
                        <w:rPr>
                          <w:rFonts w:ascii="Calibri" w:hAnsi="Calibri"/>
                          <w:sz w:val="36"/>
                          <w:szCs w:val="36"/>
                        </w:rPr>
                      </w:pPr>
                    </w:p>
                    <w:p w14:paraId="4C228CF1" w14:textId="77777777" w:rsidR="00A43AC3" w:rsidRDefault="00A43AC3" w:rsidP="00987998">
                      <w:pPr>
                        <w:jc w:val="center"/>
                        <w:rPr>
                          <w:rFonts w:ascii="Times New Roman CYR" w:hAnsi="Times New Roman CYR" w:cs="Times New Roman CYR"/>
                          <w:sz w:val="36"/>
                          <w:szCs w:val="36"/>
                        </w:rPr>
                      </w:pPr>
                    </w:p>
                    <w:p w14:paraId="6485E0F3" w14:textId="77777777" w:rsidR="00A43AC3" w:rsidRDefault="00A43AC3"/>
                    <w:p w14:paraId="7F13BD97" w14:textId="77777777" w:rsidR="00A43AC3" w:rsidRPr="00630E21" w:rsidRDefault="00A43AC3" w:rsidP="00987998">
                      <w:pPr>
                        <w:pStyle w:val="3"/>
                        <w:spacing w:line="276" w:lineRule="auto"/>
                        <w:rPr>
                          <w:rFonts w:ascii="Times New Roman" w:hAnsi="Times New Roman"/>
                          <w:bCs/>
                          <w:sz w:val="48"/>
                          <w:szCs w:val="48"/>
                        </w:rPr>
                      </w:pPr>
                      <w:bookmarkStart w:id="5738" w:name="_Toc169172707"/>
                      <w:bookmarkStart w:id="5739" w:name="_Toc169174794"/>
                      <w:r w:rsidRPr="00630E21">
                        <w:rPr>
                          <w:rFonts w:ascii="Times New Roman" w:hAnsi="Times New Roman"/>
                          <w:bCs/>
                          <w:sz w:val="48"/>
                          <w:szCs w:val="48"/>
                        </w:rPr>
                        <w:t>ДИПЛОМНА РОБОТА</w:t>
                      </w:r>
                      <w:bookmarkEnd w:id="5738"/>
                      <w:bookmarkEnd w:id="5739"/>
                    </w:p>
                    <w:p w14:paraId="335D389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A513168" w14:textId="77777777" w:rsidR="00A43AC3" w:rsidRPr="005E3013" w:rsidRDefault="00A43AC3" w:rsidP="00987998">
                      <w:pPr>
                        <w:pStyle w:val="2"/>
                        <w:spacing w:line="276" w:lineRule="auto"/>
                        <w:rPr>
                          <w:b w:val="0"/>
                          <w:bCs/>
                          <w:iCs/>
                          <w:sz w:val="48"/>
                          <w:szCs w:val="48"/>
                          <w:highlight w:val="yellow"/>
                        </w:rPr>
                      </w:pPr>
                      <w:bookmarkStart w:id="5740" w:name="_Toc169172708"/>
                      <w:bookmarkStart w:id="5741" w:name="_Toc16917479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740"/>
                      <w:bookmarkEnd w:id="5741"/>
                    </w:p>
                    <w:p w14:paraId="37E124D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3503A6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7DE696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A7D526E" w14:textId="77777777" w:rsidR="00A43AC3" w:rsidRPr="00B1453A" w:rsidRDefault="00A43AC3" w:rsidP="00987998">
                      <w:pPr>
                        <w:jc w:val="center"/>
                        <w:rPr>
                          <w:rFonts w:ascii="Calibri" w:hAnsi="Calibri"/>
                          <w:sz w:val="36"/>
                          <w:szCs w:val="36"/>
                        </w:rPr>
                      </w:pPr>
                    </w:p>
                    <w:p w14:paraId="74D01588" w14:textId="77777777" w:rsidR="00A43AC3" w:rsidRDefault="00A43AC3" w:rsidP="00987998">
                      <w:pPr>
                        <w:jc w:val="center"/>
                        <w:rPr>
                          <w:rFonts w:ascii="Times New Roman CYR" w:hAnsi="Times New Roman CYR" w:cs="Times New Roman CYR"/>
                          <w:sz w:val="36"/>
                          <w:szCs w:val="36"/>
                        </w:rPr>
                      </w:pPr>
                    </w:p>
                    <w:p w14:paraId="6DD6FEDC" w14:textId="77777777" w:rsidR="00A43AC3" w:rsidRDefault="00A43AC3"/>
                    <w:p w14:paraId="6BFC32E2" w14:textId="77777777" w:rsidR="00A43AC3" w:rsidRPr="00630E21" w:rsidRDefault="00A43AC3" w:rsidP="00987998">
                      <w:pPr>
                        <w:pStyle w:val="3"/>
                        <w:spacing w:line="276" w:lineRule="auto"/>
                        <w:rPr>
                          <w:rFonts w:ascii="Times New Roman" w:hAnsi="Times New Roman"/>
                          <w:bCs/>
                          <w:sz w:val="48"/>
                          <w:szCs w:val="48"/>
                        </w:rPr>
                      </w:pPr>
                      <w:bookmarkStart w:id="5742" w:name="_Toc169172709"/>
                      <w:bookmarkStart w:id="5743" w:name="_Toc169174796"/>
                      <w:r w:rsidRPr="00630E21">
                        <w:rPr>
                          <w:rFonts w:ascii="Times New Roman" w:hAnsi="Times New Roman"/>
                          <w:bCs/>
                          <w:sz w:val="48"/>
                          <w:szCs w:val="48"/>
                        </w:rPr>
                        <w:t>ДИПЛОМНА РОБОТА</w:t>
                      </w:r>
                      <w:bookmarkEnd w:id="5742"/>
                      <w:bookmarkEnd w:id="5743"/>
                    </w:p>
                    <w:p w14:paraId="4538F6C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55FC859" w14:textId="77777777" w:rsidR="00A43AC3" w:rsidRPr="005E3013" w:rsidRDefault="00A43AC3" w:rsidP="00987998">
                      <w:pPr>
                        <w:pStyle w:val="2"/>
                        <w:spacing w:line="276" w:lineRule="auto"/>
                        <w:rPr>
                          <w:b w:val="0"/>
                          <w:bCs/>
                          <w:iCs/>
                          <w:sz w:val="48"/>
                          <w:szCs w:val="48"/>
                          <w:highlight w:val="yellow"/>
                        </w:rPr>
                      </w:pPr>
                      <w:bookmarkStart w:id="5744" w:name="_Toc169172710"/>
                      <w:bookmarkStart w:id="5745" w:name="_Toc16917479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744"/>
                      <w:bookmarkEnd w:id="5745"/>
                    </w:p>
                    <w:p w14:paraId="3695BD9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9966F9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B42EC3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16D9C7B" w14:textId="77777777" w:rsidR="00A43AC3" w:rsidRPr="00B1453A" w:rsidRDefault="00A43AC3" w:rsidP="00987998">
                      <w:pPr>
                        <w:jc w:val="center"/>
                        <w:rPr>
                          <w:rFonts w:ascii="Calibri" w:hAnsi="Calibri"/>
                          <w:sz w:val="36"/>
                          <w:szCs w:val="36"/>
                        </w:rPr>
                      </w:pPr>
                    </w:p>
                    <w:p w14:paraId="0518D6A1" w14:textId="77777777" w:rsidR="00A43AC3" w:rsidRDefault="00A43AC3" w:rsidP="00987998">
                      <w:pPr>
                        <w:jc w:val="center"/>
                        <w:rPr>
                          <w:rFonts w:ascii="Times New Roman CYR" w:hAnsi="Times New Roman CYR" w:cs="Times New Roman CYR"/>
                          <w:sz w:val="36"/>
                          <w:szCs w:val="36"/>
                        </w:rPr>
                      </w:pPr>
                    </w:p>
                    <w:p w14:paraId="24EE9DF4" w14:textId="77777777" w:rsidR="00A43AC3" w:rsidRDefault="00A43AC3"/>
                    <w:p w14:paraId="712E6DB5" w14:textId="77777777" w:rsidR="00A43AC3" w:rsidRPr="00630E21" w:rsidRDefault="00A43AC3" w:rsidP="00987998">
                      <w:pPr>
                        <w:pStyle w:val="3"/>
                        <w:spacing w:line="276" w:lineRule="auto"/>
                        <w:rPr>
                          <w:rFonts w:ascii="Times New Roman" w:hAnsi="Times New Roman"/>
                          <w:bCs/>
                          <w:sz w:val="48"/>
                          <w:szCs w:val="48"/>
                        </w:rPr>
                      </w:pPr>
                      <w:bookmarkStart w:id="5746" w:name="_Toc169172711"/>
                      <w:bookmarkStart w:id="5747" w:name="_Toc169174798"/>
                      <w:r w:rsidRPr="00630E21">
                        <w:rPr>
                          <w:rFonts w:ascii="Times New Roman" w:hAnsi="Times New Roman"/>
                          <w:bCs/>
                          <w:sz w:val="48"/>
                          <w:szCs w:val="48"/>
                        </w:rPr>
                        <w:t>ДИПЛОМНА РОБОТА</w:t>
                      </w:r>
                      <w:bookmarkEnd w:id="5746"/>
                      <w:bookmarkEnd w:id="5747"/>
                    </w:p>
                    <w:p w14:paraId="1D33B15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3262DF1" w14:textId="77777777" w:rsidR="00A43AC3" w:rsidRPr="005E3013" w:rsidRDefault="00A43AC3" w:rsidP="00987998">
                      <w:pPr>
                        <w:pStyle w:val="2"/>
                        <w:spacing w:line="276" w:lineRule="auto"/>
                        <w:rPr>
                          <w:b w:val="0"/>
                          <w:bCs/>
                          <w:iCs/>
                          <w:sz w:val="48"/>
                          <w:szCs w:val="48"/>
                          <w:highlight w:val="yellow"/>
                        </w:rPr>
                      </w:pPr>
                      <w:bookmarkStart w:id="5748" w:name="_Toc169172712"/>
                      <w:bookmarkStart w:id="5749" w:name="_Toc16917479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748"/>
                      <w:bookmarkEnd w:id="5749"/>
                    </w:p>
                    <w:p w14:paraId="4ABD554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C7CB59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74F624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B7A4ABB" w14:textId="77777777" w:rsidR="00A43AC3" w:rsidRPr="00B1453A" w:rsidRDefault="00A43AC3" w:rsidP="00987998">
                      <w:pPr>
                        <w:jc w:val="center"/>
                        <w:rPr>
                          <w:rFonts w:ascii="Calibri" w:hAnsi="Calibri"/>
                          <w:sz w:val="36"/>
                          <w:szCs w:val="36"/>
                        </w:rPr>
                      </w:pPr>
                    </w:p>
                    <w:p w14:paraId="1D91DB53" w14:textId="77777777" w:rsidR="00A43AC3" w:rsidRDefault="00A43AC3" w:rsidP="00987998">
                      <w:pPr>
                        <w:jc w:val="center"/>
                        <w:rPr>
                          <w:rFonts w:ascii="Times New Roman CYR" w:hAnsi="Times New Roman CYR" w:cs="Times New Roman CYR"/>
                          <w:sz w:val="36"/>
                          <w:szCs w:val="36"/>
                        </w:rPr>
                      </w:pPr>
                    </w:p>
                    <w:p w14:paraId="7F97CE7F" w14:textId="77777777" w:rsidR="00A43AC3" w:rsidRDefault="00A43AC3"/>
                    <w:p w14:paraId="7DD9EC0C" w14:textId="77777777" w:rsidR="00A43AC3" w:rsidRPr="00630E21" w:rsidRDefault="00A43AC3" w:rsidP="00987998">
                      <w:pPr>
                        <w:pStyle w:val="3"/>
                        <w:spacing w:line="276" w:lineRule="auto"/>
                        <w:rPr>
                          <w:rFonts w:ascii="Times New Roman" w:hAnsi="Times New Roman"/>
                          <w:bCs/>
                          <w:sz w:val="48"/>
                          <w:szCs w:val="48"/>
                        </w:rPr>
                      </w:pPr>
                      <w:bookmarkStart w:id="5750" w:name="_Toc169172713"/>
                      <w:bookmarkStart w:id="5751" w:name="_Toc169174800"/>
                      <w:r w:rsidRPr="00630E21">
                        <w:rPr>
                          <w:rFonts w:ascii="Times New Roman" w:hAnsi="Times New Roman"/>
                          <w:bCs/>
                          <w:sz w:val="48"/>
                          <w:szCs w:val="48"/>
                        </w:rPr>
                        <w:t>ДИПЛОМНА РОБОТА</w:t>
                      </w:r>
                      <w:bookmarkEnd w:id="5750"/>
                      <w:bookmarkEnd w:id="5751"/>
                    </w:p>
                    <w:p w14:paraId="2C4189C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94ECBFD" w14:textId="77777777" w:rsidR="00A43AC3" w:rsidRPr="005E3013" w:rsidRDefault="00A43AC3" w:rsidP="00987998">
                      <w:pPr>
                        <w:pStyle w:val="2"/>
                        <w:spacing w:line="276" w:lineRule="auto"/>
                        <w:rPr>
                          <w:b w:val="0"/>
                          <w:bCs/>
                          <w:iCs/>
                          <w:sz w:val="48"/>
                          <w:szCs w:val="48"/>
                          <w:highlight w:val="yellow"/>
                        </w:rPr>
                      </w:pPr>
                      <w:bookmarkStart w:id="5752" w:name="_Toc169172714"/>
                      <w:bookmarkStart w:id="5753" w:name="_Toc16917480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752"/>
                      <w:bookmarkEnd w:id="5753"/>
                    </w:p>
                    <w:p w14:paraId="0EF4941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7E0D38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720825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5362830" w14:textId="77777777" w:rsidR="00A43AC3" w:rsidRPr="00B1453A" w:rsidRDefault="00A43AC3" w:rsidP="00987998">
                      <w:pPr>
                        <w:jc w:val="center"/>
                        <w:rPr>
                          <w:rFonts w:ascii="Calibri" w:hAnsi="Calibri"/>
                          <w:sz w:val="36"/>
                          <w:szCs w:val="36"/>
                        </w:rPr>
                      </w:pPr>
                    </w:p>
                    <w:p w14:paraId="69B0A3AF" w14:textId="77777777" w:rsidR="00A43AC3" w:rsidRDefault="00A43AC3" w:rsidP="00987998">
                      <w:pPr>
                        <w:jc w:val="center"/>
                        <w:rPr>
                          <w:rFonts w:ascii="Times New Roman CYR" w:hAnsi="Times New Roman CYR" w:cs="Times New Roman CYR"/>
                          <w:sz w:val="36"/>
                          <w:szCs w:val="36"/>
                        </w:rPr>
                      </w:pPr>
                    </w:p>
                    <w:p w14:paraId="38846025" w14:textId="77777777" w:rsidR="00A43AC3" w:rsidRDefault="00A43AC3"/>
                    <w:p w14:paraId="496930AD" w14:textId="77777777" w:rsidR="00A43AC3" w:rsidRPr="00630E21" w:rsidRDefault="00A43AC3" w:rsidP="00987998">
                      <w:pPr>
                        <w:pStyle w:val="3"/>
                        <w:spacing w:line="276" w:lineRule="auto"/>
                        <w:rPr>
                          <w:rFonts w:ascii="Times New Roman" w:hAnsi="Times New Roman"/>
                          <w:bCs/>
                          <w:sz w:val="48"/>
                          <w:szCs w:val="48"/>
                        </w:rPr>
                      </w:pPr>
                      <w:bookmarkStart w:id="5754" w:name="_Toc169172715"/>
                      <w:bookmarkStart w:id="5755" w:name="_Toc169174802"/>
                      <w:r w:rsidRPr="00630E21">
                        <w:rPr>
                          <w:rFonts w:ascii="Times New Roman" w:hAnsi="Times New Roman"/>
                          <w:bCs/>
                          <w:sz w:val="48"/>
                          <w:szCs w:val="48"/>
                        </w:rPr>
                        <w:t>ДИПЛОМНА РОБОТА</w:t>
                      </w:r>
                      <w:bookmarkEnd w:id="5754"/>
                      <w:bookmarkEnd w:id="5755"/>
                    </w:p>
                    <w:p w14:paraId="637D306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4B65A79" w14:textId="77777777" w:rsidR="00A43AC3" w:rsidRPr="005E3013" w:rsidRDefault="00A43AC3" w:rsidP="00987998">
                      <w:pPr>
                        <w:pStyle w:val="2"/>
                        <w:spacing w:line="276" w:lineRule="auto"/>
                        <w:rPr>
                          <w:b w:val="0"/>
                          <w:bCs/>
                          <w:iCs/>
                          <w:sz w:val="48"/>
                          <w:szCs w:val="48"/>
                          <w:highlight w:val="yellow"/>
                        </w:rPr>
                      </w:pPr>
                      <w:bookmarkStart w:id="5756" w:name="_Toc169172716"/>
                      <w:bookmarkStart w:id="5757" w:name="_Toc16917480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756"/>
                      <w:bookmarkEnd w:id="5757"/>
                    </w:p>
                    <w:p w14:paraId="72B9AE3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85E7C0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BC8196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682E1CE" w14:textId="77777777" w:rsidR="00A43AC3" w:rsidRPr="00B1453A" w:rsidRDefault="00A43AC3" w:rsidP="00987998">
                      <w:pPr>
                        <w:jc w:val="center"/>
                        <w:rPr>
                          <w:rFonts w:ascii="Calibri" w:hAnsi="Calibri"/>
                          <w:sz w:val="36"/>
                          <w:szCs w:val="36"/>
                        </w:rPr>
                      </w:pPr>
                    </w:p>
                    <w:p w14:paraId="661D5275" w14:textId="77777777" w:rsidR="00A43AC3" w:rsidRDefault="00A43AC3" w:rsidP="00987998">
                      <w:pPr>
                        <w:jc w:val="center"/>
                        <w:rPr>
                          <w:rFonts w:ascii="Times New Roman CYR" w:hAnsi="Times New Roman CYR" w:cs="Times New Roman CYR"/>
                          <w:sz w:val="36"/>
                          <w:szCs w:val="36"/>
                        </w:rPr>
                      </w:pPr>
                    </w:p>
                    <w:p w14:paraId="0DF13C4E" w14:textId="77777777" w:rsidR="00A43AC3" w:rsidRDefault="00A43AC3"/>
                    <w:p w14:paraId="7AA34217" w14:textId="77777777" w:rsidR="00A43AC3" w:rsidRPr="00630E21" w:rsidRDefault="00A43AC3" w:rsidP="00987998">
                      <w:pPr>
                        <w:pStyle w:val="3"/>
                        <w:spacing w:line="276" w:lineRule="auto"/>
                        <w:rPr>
                          <w:rFonts w:ascii="Times New Roman" w:hAnsi="Times New Roman"/>
                          <w:bCs/>
                          <w:sz w:val="48"/>
                          <w:szCs w:val="48"/>
                        </w:rPr>
                      </w:pPr>
                      <w:bookmarkStart w:id="5758" w:name="_Toc169172717"/>
                      <w:bookmarkStart w:id="5759" w:name="_Toc169174804"/>
                      <w:r w:rsidRPr="00630E21">
                        <w:rPr>
                          <w:rFonts w:ascii="Times New Roman" w:hAnsi="Times New Roman"/>
                          <w:bCs/>
                          <w:sz w:val="48"/>
                          <w:szCs w:val="48"/>
                        </w:rPr>
                        <w:t>ДИПЛОМНА РОБОТА</w:t>
                      </w:r>
                      <w:bookmarkEnd w:id="5758"/>
                      <w:bookmarkEnd w:id="5759"/>
                    </w:p>
                    <w:p w14:paraId="642B70A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18E94A8" w14:textId="77777777" w:rsidR="00A43AC3" w:rsidRPr="005E3013" w:rsidRDefault="00A43AC3" w:rsidP="00987998">
                      <w:pPr>
                        <w:pStyle w:val="2"/>
                        <w:spacing w:line="276" w:lineRule="auto"/>
                        <w:rPr>
                          <w:b w:val="0"/>
                          <w:bCs/>
                          <w:iCs/>
                          <w:sz w:val="48"/>
                          <w:szCs w:val="48"/>
                          <w:highlight w:val="yellow"/>
                        </w:rPr>
                      </w:pPr>
                      <w:bookmarkStart w:id="5760" w:name="_Toc169172718"/>
                      <w:bookmarkStart w:id="5761" w:name="_Toc16917480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760"/>
                      <w:bookmarkEnd w:id="5761"/>
                    </w:p>
                    <w:p w14:paraId="05E9DBE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7A5217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5021DE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D415BEB" w14:textId="77777777" w:rsidR="00A43AC3" w:rsidRPr="00B1453A" w:rsidRDefault="00A43AC3" w:rsidP="00987998">
                      <w:pPr>
                        <w:jc w:val="center"/>
                        <w:rPr>
                          <w:rFonts w:ascii="Calibri" w:hAnsi="Calibri"/>
                          <w:sz w:val="36"/>
                          <w:szCs w:val="36"/>
                        </w:rPr>
                      </w:pPr>
                    </w:p>
                    <w:p w14:paraId="1F7000AB" w14:textId="77777777" w:rsidR="00A43AC3" w:rsidRDefault="00A43AC3" w:rsidP="00987998">
                      <w:pPr>
                        <w:jc w:val="center"/>
                        <w:rPr>
                          <w:rFonts w:ascii="Times New Roman CYR" w:hAnsi="Times New Roman CYR" w:cs="Times New Roman CYR"/>
                          <w:sz w:val="36"/>
                          <w:szCs w:val="36"/>
                        </w:rPr>
                      </w:pPr>
                    </w:p>
                    <w:p w14:paraId="26D65FBD" w14:textId="77777777" w:rsidR="00A43AC3" w:rsidRDefault="00A43AC3"/>
                    <w:p w14:paraId="0923914F" w14:textId="77777777" w:rsidR="00A43AC3" w:rsidRPr="00630E21" w:rsidRDefault="00A43AC3" w:rsidP="00987998">
                      <w:pPr>
                        <w:pStyle w:val="3"/>
                        <w:spacing w:line="276" w:lineRule="auto"/>
                        <w:rPr>
                          <w:rFonts w:ascii="Times New Roman" w:hAnsi="Times New Roman"/>
                          <w:bCs/>
                          <w:sz w:val="48"/>
                          <w:szCs w:val="48"/>
                        </w:rPr>
                      </w:pPr>
                      <w:bookmarkStart w:id="5762" w:name="_Toc169172719"/>
                      <w:bookmarkStart w:id="5763" w:name="_Toc169174806"/>
                      <w:r w:rsidRPr="00630E21">
                        <w:rPr>
                          <w:rFonts w:ascii="Times New Roman" w:hAnsi="Times New Roman"/>
                          <w:bCs/>
                          <w:sz w:val="48"/>
                          <w:szCs w:val="48"/>
                        </w:rPr>
                        <w:t>ДИПЛОМНА РОБОТА</w:t>
                      </w:r>
                      <w:bookmarkEnd w:id="5762"/>
                      <w:bookmarkEnd w:id="5763"/>
                    </w:p>
                    <w:p w14:paraId="348A274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3122670" w14:textId="77777777" w:rsidR="00A43AC3" w:rsidRPr="005E3013" w:rsidRDefault="00A43AC3" w:rsidP="00987998">
                      <w:pPr>
                        <w:pStyle w:val="2"/>
                        <w:spacing w:line="276" w:lineRule="auto"/>
                        <w:rPr>
                          <w:b w:val="0"/>
                          <w:bCs/>
                          <w:iCs/>
                          <w:sz w:val="48"/>
                          <w:szCs w:val="48"/>
                          <w:highlight w:val="yellow"/>
                        </w:rPr>
                      </w:pPr>
                      <w:bookmarkStart w:id="5764" w:name="_Toc169172720"/>
                      <w:bookmarkStart w:id="5765" w:name="_Toc16917480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764"/>
                      <w:bookmarkEnd w:id="5765"/>
                    </w:p>
                    <w:p w14:paraId="5A59676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2E00C7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84C1B3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ABCAD7F" w14:textId="77777777" w:rsidR="00A43AC3" w:rsidRPr="00B1453A" w:rsidRDefault="00A43AC3" w:rsidP="00987998">
                      <w:pPr>
                        <w:jc w:val="center"/>
                        <w:rPr>
                          <w:rFonts w:ascii="Calibri" w:hAnsi="Calibri"/>
                          <w:sz w:val="36"/>
                          <w:szCs w:val="36"/>
                        </w:rPr>
                      </w:pPr>
                    </w:p>
                    <w:p w14:paraId="3358DAE5" w14:textId="77777777" w:rsidR="00A43AC3" w:rsidRDefault="00A43AC3" w:rsidP="00987998">
                      <w:pPr>
                        <w:jc w:val="center"/>
                        <w:rPr>
                          <w:rFonts w:ascii="Times New Roman CYR" w:hAnsi="Times New Roman CYR" w:cs="Times New Roman CYR"/>
                          <w:sz w:val="36"/>
                          <w:szCs w:val="36"/>
                        </w:rPr>
                      </w:pPr>
                    </w:p>
                    <w:p w14:paraId="72D26379" w14:textId="77777777" w:rsidR="00A43AC3" w:rsidRDefault="00A43AC3"/>
                    <w:p w14:paraId="0C3F0276" w14:textId="77777777" w:rsidR="000658DF" w:rsidRPr="003A41B8" w:rsidRDefault="000658DF" w:rsidP="000658DF">
                      <w:pPr>
                        <w:pStyle w:val="3"/>
                        <w:spacing w:line="300" w:lineRule="auto"/>
                        <w:rPr>
                          <w:rFonts w:ascii="Times New Roman CYR" w:hAnsi="Times New Roman CYR"/>
                          <w:i/>
                          <w:iCs/>
                          <w:sz w:val="44"/>
                          <w:szCs w:val="44"/>
                        </w:rPr>
                      </w:pPr>
                      <w:bookmarkStart w:id="5766" w:name="_Toc169172721"/>
                      <w:bookmarkStart w:id="5767" w:name="_Toc169174808"/>
                      <w:r w:rsidRPr="003A41B8">
                        <w:rPr>
                          <w:rFonts w:ascii="Times New Roman CYR" w:hAnsi="Times New Roman CYR"/>
                          <w:i/>
                          <w:iCs/>
                          <w:sz w:val="44"/>
                          <w:szCs w:val="44"/>
                        </w:rPr>
                        <w:t>ДИПЛОМНА РОБОТА БАКАЛАВРА</w:t>
                      </w:r>
                      <w:bookmarkEnd w:id="5766"/>
                      <w:bookmarkEnd w:id="5767"/>
                      <w:r w:rsidRPr="003A41B8">
                        <w:rPr>
                          <w:rFonts w:ascii="Times New Roman CYR" w:hAnsi="Times New Roman CYR"/>
                          <w:i/>
                          <w:iCs/>
                          <w:sz w:val="44"/>
                          <w:szCs w:val="44"/>
                        </w:rPr>
                        <w:t xml:space="preserve"> </w:t>
                      </w:r>
                    </w:p>
                    <w:p w14:paraId="684E12C0" w14:textId="77777777" w:rsidR="000658DF" w:rsidRPr="000D3135" w:rsidRDefault="000658DF" w:rsidP="000658DF">
                      <w:pPr>
                        <w:pStyle w:val="2"/>
                        <w:spacing w:line="300" w:lineRule="auto"/>
                        <w:rPr>
                          <w:rFonts w:ascii="Times New Roman CYR" w:hAnsi="Times New Roman CYR"/>
                          <w:b w:val="0"/>
                          <w:sz w:val="44"/>
                          <w:szCs w:val="44"/>
                        </w:rPr>
                      </w:pPr>
                      <w:bookmarkStart w:id="5768" w:name="_Toc169172722"/>
                      <w:bookmarkStart w:id="5769" w:name="_Toc169174809"/>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5768"/>
                      <w:bookmarkEnd w:id="5769"/>
                    </w:p>
                    <w:p w14:paraId="16323E32"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2088D3F7"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3C386F5E" w14:textId="77777777" w:rsidR="000658DF" w:rsidRPr="000D3135" w:rsidRDefault="000658DF" w:rsidP="000658DF">
                      <w:pPr>
                        <w:spacing w:line="300" w:lineRule="auto"/>
                        <w:jc w:val="center"/>
                        <w:rPr>
                          <w:b/>
                          <w:lang w:val="uk-UA"/>
                        </w:rPr>
                      </w:pPr>
                    </w:p>
                    <w:p w14:paraId="5C152B4F"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332B5E73" w14:textId="77777777" w:rsidR="00A43AC3" w:rsidRPr="00B1453A" w:rsidRDefault="00A43AC3" w:rsidP="00987998">
                      <w:pPr>
                        <w:jc w:val="center"/>
                        <w:rPr>
                          <w:rFonts w:ascii="Calibri" w:hAnsi="Calibri"/>
                          <w:sz w:val="36"/>
                          <w:szCs w:val="36"/>
                        </w:rPr>
                      </w:pPr>
                    </w:p>
                    <w:p w14:paraId="21D33912" w14:textId="77777777" w:rsidR="00A43AC3" w:rsidRDefault="00A43AC3" w:rsidP="00987998">
                      <w:pPr>
                        <w:jc w:val="center"/>
                        <w:rPr>
                          <w:rFonts w:ascii="Times New Roman CYR" w:hAnsi="Times New Roman CYR" w:cs="Times New Roman CYR"/>
                          <w:sz w:val="36"/>
                          <w:szCs w:val="36"/>
                        </w:rPr>
                      </w:pPr>
                    </w:p>
                    <w:p w14:paraId="3F413278" w14:textId="77777777" w:rsidR="00A43AC3" w:rsidRDefault="00A43AC3"/>
                    <w:p w14:paraId="4339F1A5" w14:textId="77777777" w:rsidR="00A43AC3" w:rsidRPr="00630E21" w:rsidRDefault="00A43AC3" w:rsidP="00987998">
                      <w:pPr>
                        <w:pStyle w:val="3"/>
                        <w:spacing w:line="276" w:lineRule="auto"/>
                        <w:rPr>
                          <w:rFonts w:ascii="Times New Roman" w:hAnsi="Times New Roman"/>
                          <w:bCs/>
                          <w:sz w:val="48"/>
                          <w:szCs w:val="48"/>
                        </w:rPr>
                      </w:pPr>
                      <w:bookmarkStart w:id="5770" w:name="_Toc169172723"/>
                      <w:bookmarkStart w:id="5771" w:name="_Toc169174810"/>
                      <w:r w:rsidRPr="00630E21">
                        <w:rPr>
                          <w:rFonts w:ascii="Times New Roman" w:hAnsi="Times New Roman"/>
                          <w:bCs/>
                          <w:sz w:val="48"/>
                          <w:szCs w:val="48"/>
                        </w:rPr>
                        <w:t>ДИПЛОМНА РОБОТА</w:t>
                      </w:r>
                      <w:bookmarkEnd w:id="5770"/>
                      <w:bookmarkEnd w:id="5771"/>
                    </w:p>
                    <w:p w14:paraId="20F82EC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C27F224" w14:textId="77777777" w:rsidR="00A43AC3" w:rsidRPr="005E3013" w:rsidRDefault="00A43AC3" w:rsidP="00987998">
                      <w:pPr>
                        <w:pStyle w:val="2"/>
                        <w:spacing w:line="276" w:lineRule="auto"/>
                        <w:rPr>
                          <w:b w:val="0"/>
                          <w:bCs/>
                          <w:iCs/>
                          <w:sz w:val="48"/>
                          <w:szCs w:val="48"/>
                          <w:highlight w:val="yellow"/>
                        </w:rPr>
                      </w:pPr>
                      <w:bookmarkStart w:id="5772" w:name="_Toc169172724"/>
                      <w:bookmarkStart w:id="5773" w:name="_Toc16917481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772"/>
                      <w:bookmarkEnd w:id="5773"/>
                    </w:p>
                    <w:p w14:paraId="53814B7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238B56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494DBF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DC80DAB" w14:textId="77777777" w:rsidR="00A43AC3" w:rsidRPr="00B1453A" w:rsidRDefault="00A43AC3" w:rsidP="00987998">
                      <w:pPr>
                        <w:jc w:val="center"/>
                        <w:rPr>
                          <w:rFonts w:ascii="Calibri" w:hAnsi="Calibri"/>
                          <w:sz w:val="36"/>
                          <w:szCs w:val="36"/>
                        </w:rPr>
                      </w:pPr>
                    </w:p>
                    <w:p w14:paraId="4EC118BC" w14:textId="77777777" w:rsidR="00A43AC3" w:rsidRDefault="00A43AC3" w:rsidP="00987998">
                      <w:pPr>
                        <w:jc w:val="center"/>
                        <w:rPr>
                          <w:rFonts w:ascii="Times New Roman CYR" w:hAnsi="Times New Roman CYR" w:cs="Times New Roman CYR"/>
                          <w:sz w:val="36"/>
                          <w:szCs w:val="36"/>
                        </w:rPr>
                      </w:pPr>
                    </w:p>
                    <w:p w14:paraId="60DEC64D" w14:textId="77777777" w:rsidR="00A43AC3" w:rsidRDefault="00A43AC3"/>
                    <w:p w14:paraId="5D6A684A" w14:textId="77777777" w:rsidR="00A43AC3" w:rsidRPr="00630E21" w:rsidRDefault="00A43AC3" w:rsidP="00987998">
                      <w:pPr>
                        <w:pStyle w:val="3"/>
                        <w:spacing w:line="276" w:lineRule="auto"/>
                        <w:rPr>
                          <w:rFonts w:ascii="Times New Roman" w:hAnsi="Times New Roman"/>
                          <w:bCs/>
                          <w:sz w:val="48"/>
                          <w:szCs w:val="48"/>
                        </w:rPr>
                      </w:pPr>
                      <w:bookmarkStart w:id="5774" w:name="_Toc169172725"/>
                      <w:bookmarkStart w:id="5775" w:name="_Toc169174812"/>
                      <w:r w:rsidRPr="00630E21">
                        <w:rPr>
                          <w:rFonts w:ascii="Times New Roman" w:hAnsi="Times New Roman"/>
                          <w:bCs/>
                          <w:sz w:val="48"/>
                          <w:szCs w:val="48"/>
                        </w:rPr>
                        <w:t>ДИПЛОМНА РОБОТА</w:t>
                      </w:r>
                      <w:bookmarkEnd w:id="5774"/>
                      <w:bookmarkEnd w:id="5775"/>
                    </w:p>
                    <w:p w14:paraId="562FC37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1697064" w14:textId="77777777" w:rsidR="00A43AC3" w:rsidRPr="005E3013" w:rsidRDefault="00A43AC3" w:rsidP="00987998">
                      <w:pPr>
                        <w:pStyle w:val="2"/>
                        <w:spacing w:line="276" w:lineRule="auto"/>
                        <w:rPr>
                          <w:b w:val="0"/>
                          <w:bCs/>
                          <w:iCs/>
                          <w:sz w:val="48"/>
                          <w:szCs w:val="48"/>
                          <w:highlight w:val="yellow"/>
                        </w:rPr>
                      </w:pPr>
                      <w:bookmarkStart w:id="5776" w:name="_Toc169172726"/>
                      <w:bookmarkStart w:id="5777" w:name="_Toc16917481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776"/>
                      <w:bookmarkEnd w:id="5777"/>
                    </w:p>
                    <w:p w14:paraId="4509517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1882C3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014E5F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CC7001C" w14:textId="77777777" w:rsidR="00A43AC3" w:rsidRPr="00B1453A" w:rsidRDefault="00A43AC3" w:rsidP="00987998">
                      <w:pPr>
                        <w:jc w:val="center"/>
                        <w:rPr>
                          <w:rFonts w:ascii="Calibri" w:hAnsi="Calibri"/>
                          <w:sz w:val="36"/>
                          <w:szCs w:val="36"/>
                        </w:rPr>
                      </w:pPr>
                    </w:p>
                    <w:p w14:paraId="695C01AB" w14:textId="77777777" w:rsidR="00A43AC3" w:rsidRDefault="00A43AC3" w:rsidP="00987998">
                      <w:pPr>
                        <w:jc w:val="center"/>
                        <w:rPr>
                          <w:rFonts w:ascii="Times New Roman CYR" w:hAnsi="Times New Roman CYR" w:cs="Times New Roman CYR"/>
                          <w:sz w:val="36"/>
                          <w:szCs w:val="36"/>
                        </w:rPr>
                      </w:pPr>
                    </w:p>
                    <w:p w14:paraId="09B8F29D" w14:textId="77777777" w:rsidR="00A43AC3" w:rsidRDefault="00A43AC3"/>
                    <w:p w14:paraId="17401D52" w14:textId="77777777" w:rsidR="00A43AC3" w:rsidRPr="00630E21" w:rsidRDefault="00A43AC3" w:rsidP="00987998">
                      <w:pPr>
                        <w:pStyle w:val="3"/>
                        <w:spacing w:line="276" w:lineRule="auto"/>
                        <w:rPr>
                          <w:rFonts w:ascii="Times New Roman" w:hAnsi="Times New Roman"/>
                          <w:bCs/>
                          <w:sz w:val="48"/>
                          <w:szCs w:val="48"/>
                        </w:rPr>
                      </w:pPr>
                      <w:bookmarkStart w:id="5778" w:name="_Toc169172727"/>
                      <w:bookmarkStart w:id="5779" w:name="_Toc169174814"/>
                      <w:r w:rsidRPr="00630E21">
                        <w:rPr>
                          <w:rFonts w:ascii="Times New Roman" w:hAnsi="Times New Roman"/>
                          <w:bCs/>
                          <w:sz w:val="48"/>
                          <w:szCs w:val="48"/>
                        </w:rPr>
                        <w:t>ДИПЛОМНА РОБОТА</w:t>
                      </w:r>
                      <w:bookmarkEnd w:id="5778"/>
                      <w:bookmarkEnd w:id="5779"/>
                    </w:p>
                    <w:p w14:paraId="11B193A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47B3939" w14:textId="77777777" w:rsidR="00A43AC3" w:rsidRPr="005E3013" w:rsidRDefault="00A43AC3" w:rsidP="00987998">
                      <w:pPr>
                        <w:pStyle w:val="2"/>
                        <w:spacing w:line="276" w:lineRule="auto"/>
                        <w:rPr>
                          <w:b w:val="0"/>
                          <w:bCs/>
                          <w:iCs/>
                          <w:sz w:val="48"/>
                          <w:szCs w:val="48"/>
                          <w:highlight w:val="yellow"/>
                        </w:rPr>
                      </w:pPr>
                      <w:bookmarkStart w:id="5780" w:name="_Toc169172728"/>
                      <w:bookmarkStart w:id="5781" w:name="_Toc16917481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780"/>
                      <w:bookmarkEnd w:id="5781"/>
                    </w:p>
                    <w:p w14:paraId="664F36B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7F20F3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C3EDF4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307FA36" w14:textId="77777777" w:rsidR="00A43AC3" w:rsidRPr="00B1453A" w:rsidRDefault="00A43AC3" w:rsidP="00987998">
                      <w:pPr>
                        <w:jc w:val="center"/>
                        <w:rPr>
                          <w:rFonts w:ascii="Calibri" w:hAnsi="Calibri"/>
                          <w:sz w:val="36"/>
                          <w:szCs w:val="36"/>
                        </w:rPr>
                      </w:pPr>
                    </w:p>
                    <w:p w14:paraId="2416C09C" w14:textId="77777777" w:rsidR="00A43AC3" w:rsidRDefault="00A43AC3" w:rsidP="00987998">
                      <w:pPr>
                        <w:jc w:val="center"/>
                        <w:rPr>
                          <w:rFonts w:ascii="Times New Roman CYR" w:hAnsi="Times New Roman CYR" w:cs="Times New Roman CYR"/>
                          <w:sz w:val="36"/>
                          <w:szCs w:val="36"/>
                        </w:rPr>
                      </w:pPr>
                    </w:p>
                    <w:p w14:paraId="17E7F618" w14:textId="77777777" w:rsidR="00A43AC3" w:rsidRDefault="00A43AC3"/>
                    <w:p w14:paraId="38D8ACE5" w14:textId="77777777" w:rsidR="00A43AC3" w:rsidRPr="00630E21" w:rsidRDefault="00A43AC3" w:rsidP="00987998">
                      <w:pPr>
                        <w:pStyle w:val="3"/>
                        <w:spacing w:line="276" w:lineRule="auto"/>
                        <w:rPr>
                          <w:rFonts w:ascii="Times New Roman" w:hAnsi="Times New Roman"/>
                          <w:bCs/>
                          <w:sz w:val="48"/>
                          <w:szCs w:val="48"/>
                        </w:rPr>
                      </w:pPr>
                      <w:bookmarkStart w:id="5782" w:name="_Toc169172729"/>
                      <w:bookmarkStart w:id="5783" w:name="_Toc169174816"/>
                      <w:r w:rsidRPr="00630E21">
                        <w:rPr>
                          <w:rFonts w:ascii="Times New Roman" w:hAnsi="Times New Roman"/>
                          <w:bCs/>
                          <w:sz w:val="48"/>
                          <w:szCs w:val="48"/>
                        </w:rPr>
                        <w:t>ДИПЛОМНА РОБОТА</w:t>
                      </w:r>
                      <w:bookmarkEnd w:id="5782"/>
                      <w:bookmarkEnd w:id="5783"/>
                    </w:p>
                    <w:p w14:paraId="6B6D8D2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4CDFC32" w14:textId="77777777" w:rsidR="00A43AC3" w:rsidRPr="005E3013" w:rsidRDefault="00A43AC3" w:rsidP="00987998">
                      <w:pPr>
                        <w:pStyle w:val="2"/>
                        <w:spacing w:line="276" w:lineRule="auto"/>
                        <w:rPr>
                          <w:b w:val="0"/>
                          <w:bCs/>
                          <w:iCs/>
                          <w:sz w:val="48"/>
                          <w:szCs w:val="48"/>
                          <w:highlight w:val="yellow"/>
                        </w:rPr>
                      </w:pPr>
                      <w:bookmarkStart w:id="5784" w:name="_Toc169172730"/>
                      <w:bookmarkStart w:id="5785" w:name="_Toc16917481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784"/>
                      <w:bookmarkEnd w:id="5785"/>
                    </w:p>
                    <w:p w14:paraId="4D50E5F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39288A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7920FD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9759CE4" w14:textId="77777777" w:rsidR="00A43AC3" w:rsidRPr="00B1453A" w:rsidRDefault="00A43AC3" w:rsidP="00987998">
                      <w:pPr>
                        <w:jc w:val="center"/>
                        <w:rPr>
                          <w:rFonts w:ascii="Calibri" w:hAnsi="Calibri"/>
                          <w:sz w:val="36"/>
                          <w:szCs w:val="36"/>
                        </w:rPr>
                      </w:pPr>
                    </w:p>
                    <w:p w14:paraId="1010BA1D" w14:textId="77777777" w:rsidR="00A43AC3" w:rsidRDefault="00A43AC3" w:rsidP="00987998">
                      <w:pPr>
                        <w:jc w:val="center"/>
                        <w:rPr>
                          <w:rFonts w:ascii="Times New Roman CYR" w:hAnsi="Times New Roman CYR" w:cs="Times New Roman CYR"/>
                          <w:sz w:val="36"/>
                          <w:szCs w:val="36"/>
                        </w:rPr>
                      </w:pPr>
                    </w:p>
                    <w:p w14:paraId="6CC0917F" w14:textId="77777777" w:rsidR="00A43AC3" w:rsidRDefault="00A43AC3"/>
                    <w:p w14:paraId="329AA05C" w14:textId="77777777" w:rsidR="00A43AC3" w:rsidRPr="00630E21" w:rsidRDefault="00A43AC3" w:rsidP="00987998">
                      <w:pPr>
                        <w:pStyle w:val="3"/>
                        <w:spacing w:line="276" w:lineRule="auto"/>
                        <w:rPr>
                          <w:rFonts w:ascii="Times New Roman" w:hAnsi="Times New Roman"/>
                          <w:bCs/>
                          <w:sz w:val="48"/>
                          <w:szCs w:val="48"/>
                        </w:rPr>
                      </w:pPr>
                      <w:bookmarkStart w:id="5786" w:name="_Toc169172731"/>
                      <w:bookmarkStart w:id="5787" w:name="_Toc169174818"/>
                      <w:r w:rsidRPr="00630E21">
                        <w:rPr>
                          <w:rFonts w:ascii="Times New Roman" w:hAnsi="Times New Roman"/>
                          <w:bCs/>
                          <w:sz w:val="48"/>
                          <w:szCs w:val="48"/>
                        </w:rPr>
                        <w:t>ДИПЛОМНА РОБОТА</w:t>
                      </w:r>
                      <w:bookmarkEnd w:id="5786"/>
                      <w:bookmarkEnd w:id="5787"/>
                    </w:p>
                    <w:p w14:paraId="7106C09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B1637AB" w14:textId="77777777" w:rsidR="00A43AC3" w:rsidRPr="005E3013" w:rsidRDefault="00A43AC3" w:rsidP="00987998">
                      <w:pPr>
                        <w:pStyle w:val="2"/>
                        <w:spacing w:line="276" w:lineRule="auto"/>
                        <w:rPr>
                          <w:b w:val="0"/>
                          <w:bCs/>
                          <w:iCs/>
                          <w:sz w:val="48"/>
                          <w:szCs w:val="48"/>
                          <w:highlight w:val="yellow"/>
                        </w:rPr>
                      </w:pPr>
                      <w:bookmarkStart w:id="5788" w:name="_Toc169172732"/>
                      <w:bookmarkStart w:id="5789" w:name="_Toc16917481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788"/>
                      <w:bookmarkEnd w:id="5789"/>
                    </w:p>
                    <w:p w14:paraId="0E626F9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15EDC5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F3837E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AC525E2" w14:textId="77777777" w:rsidR="00A43AC3" w:rsidRPr="00B1453A" w:rsidRDefault="00A43AC3" w:rsidP="00987998">
                      <w:pPr>
                        <w:jc w:val="center"/>
                        <w:rPr>
                          <w:rFonts w:ascii="Calibri" w:hAnsi="Calibri"/>
                          <w:sz w:val="36"/>
                          <w:szCs w:val="36"/>
                        </w:rPr>
                      </w:pPr>
                    </w:p>
                    <w:p w14:paraId="484B12D6" w14:textId="77777777" w:rsidR="00A43AC3" w:rsidRDefault="00A43AC3" w:rsidP="00987998">
                      <w:pPr>
                        <w:jc w:val="center"/>
                        <w:rPr>
                          <w:rFonts w:ascii="Times New Roman CYR" w:hAnsi="Times New Roman CYR" w:cs="Times New Roman CYR"/>
                          <w:sz w:val="36"/>
                          <w:szCs w:val="36"/>
                        </w:rPr>
                      </w:pPr>
                    </w:p>
                    <w:p w14:paraId="031E7D61" w14:textId="77777777" w:rsidR="00A43AC3" w:rsidRDefault="00A43AC3"/>
                    <w:p w14:paraId="43BC995A" w14:textId="77777777" w:rsidR="00A43AC3" w:rsidRPr="00630E21" w:rsidRDefault="00A43AC3" w:rsidP="00987998">
                      <w:pPr>
                        <w:pStyle w:val="3"/>
                        <w:spacing w:line="276" w:lineRule="auto"/>
                        <w:rPr>
                          <w:rFonts w:ascii="Times New Roman" w:hAnsi="Times New Roman"/>
                          <w:bCs/>
                          <w:sz w:val="48"/>
                          <w:szCs w:val="48"/>
                        </w:rPr>
                      </w:pPr>
                      <w:bookmarkStart w:id="5790" w:name="_Toc169172733"/>
                      <w:bookmarkStart w:id="5791" w:name="_Toc169174820"/>
                      <w:r w:rsidRPr="00630E21">
                        <w:rPr>
                          <w:rFonts w:ascii="Times New Roman" w:hAnsi="Times New Roman"/>
                          <w:bCs/>
                          <w:sz w:val="48"/>
                          <w:szCs w:val="48"/>
                        </w:rPr>
                        <w:t>ДИПЛОМНА РОБОТА</w:t>
                      </w:r>
                      <w:bookmarkEnd w:id="5790"/>
                      <w:bookmarkEnd w:id="5791"/>
                    </w:p>
                    <w:p w14:paraId="3553E47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E719B99" w14:textId="77777777" w:rsidR="00A43AC3" w:rsidRPr="005E3013" w:rsidRDefault="00A43AC3" w:rsidP="00987998">
                      <w:pPr>
                        <w:pStyle w:val="2"/>
                        <w:spacing w:line="276" w:lineRule="auto"/>
                        <w:rPr>
                          <w:b w:val="0"/>
                          <w:bCs/>
                          <w:iCs/>
                          <w:sz w:val="48"/>
                          <w:szCs w:val="48"/>
                          <w:highlight w:val="yellow"/>
                        </w:rPr>
                      </w:pPr>
                      <w:bookmarkStart w:id="5792" w:name="_Toc169172734"/>
                      <w:bookmarkStart w:id="5793" w:name="_Toc16917482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792"/>
                      <w:bookmarkEnd w:id="5793"/>
                    </w:p>
                    <w:p w14:paraId="176B370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72A66C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0B691D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70627B1" w14:textId="77777777" w:rsidR="00A43AC3" w:rsidRPr="00B1453A" w:rsidRDefault="00A43AC3" w:rsidP="00987998">
                      <w:pPr>
                        <w:jc w:val="center"/>
                        <w:rPr>
                          <w:rFonts w:ascii="Calibri" w:hAnsi="Calibri"/>
                          <w:sz w:val="36"/>
                          <w:szCs w:val="36"/>
                        </w:rPr>
                      </w:pPr>
                    </w:p>
                    <w:p w14:paraId="422DA6CA" w14:textId="77777777" w:rsidR="00A43AC3" w:rsidRDefault="00A43AC3" w:rsidP="00987998">
                      <w:pPr>
                        <w:jc w:val="center"/>
                        <w:rPr>
                          <w:rFonts w:ascii="Times New Roman CYR" w:hAnsi="Times New Roman CYR" w:cs="Times New Roman CYR"/>
                          <w:sz w:val="36"/>
                          <w:szCs w:val="36"/>
                        </w:rPr>
                      </w:pPr>
                    </w:p>
                    <w:p w14:paraId="6C647191" w14:textId="77777777" w:rsidR="00A43AC3" w:rsidRDefault="00A43AC3"/>
                    <w:p w14:paraId="6465ADE0" w14:textId="77777777" w:rsidR="00A43AC3" w:rsidRPr="00630E21" w:rsidRDefault="00A43AC3" w:rsidP="00987998">
                      <w:pPr>
                        <w:pStyle w:val="3"/>
                        <w:spacing w:line="276" w:lineRule="auto"/>
                        <w:rPr>
                          <w:rFonts w:ascii="Times New Roman" w:hAnsi="Times New Roman"/>
                          <w:bCs/>
                          <w:sz w:val="48"/>
                          <w:szCs w:val="48"/>
                        </w:rPr>
                      </w:pPr>
                      <w:bookmarkStart w:id="5794" w:name="_Toc169172735"/>
                      <w:bookmarkStart w:id="5795" w:name="_Toc169174822"/>
                      <w:r w:rsidRPr="00630E21">
                        <w:rPr>
                          <w:rFonts w:ascii="Times New Roman" w:hAnsi="Times New Roman"/>
                          <w:bCs/>
                          <w:sz w:val="48"/>
                          <w:szCs w:val="48"/>
                        </w:rPr>
                        <w:t>ДИПЛОМНА РОБОТА</w:t>
                      </w:r>
                      <w:bookmarkEnd w:id="5794"/>
                      <w:bookmarkEnd w:id="5795"/>
                    </w:p>
                    <w:p w14:paraId="2BCC614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ABD1179" w14:textId="77777777" w:rsidR="00A43AC3" w:rsidRPr="005E3013" w:rsidRDefault="00A43AC3" w:rsidP="00987998">
                      <w:pPr>
                        <w:pStyle w:val="2"/>
                        <w:spacing w:line="276" w:lineRule="auto"/>
                        <w:rPr>
                          <w:b w:val="0"/>
                          <w:bCs/>
                          <w:iCs/>
                          <w:sz w:val="48"/>
                          <w:szCs w:val="48"/>
                          <w:highlight w:val="yellow"/>
                        </w:rPr>
                      </w:pPr>
                      <w:bookmarkStart w:id="5796" w:name="_Toc169172736"/>
                      <w:bookmarkStart w:id="5797" w:name="_Toc16917482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796"/>
                      <w:bookmarkEnd w:id="5797"/>
                    </w:p>
                    <w:p w14:paraId="225434A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374175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7B08BC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AEEE79E" w14:textId="77777777" w:rsidR="00A43AC3" w:rsidRPr="00B1453A" w:rsidRDefault="00A43AC3" w:rsidP="00987998">
                      <w:pPr>
                        <w:jc w:val="center"/>
                        <w:rPr>
                          <w:rFonts w:ascii="Calibri" w:hAnsi="Calibri"/>
                          <w:sz w:val="36"/>
                          <w:szCs w:val="36"/>
                        </w:rPr>
                      </w:pPr>
                    </w:p>
                    <w:p w14:paraId="3A389D8C" w14:textId="77777777" w:rsidR="00A43AC3" w:rsidRDefault="00A43AC3" w:rsidP="00987998">
                      <w:pPr>
                        <w:jc w:val="center"/>
                        <w:rPr>
                          <w:rFonts w:ascii="Times New Roman CYR" w:hAnsi="Times New Roman CYR" w:cs="Times New Roman CYR"/>
                          <w:sz w:val="36"/>
                          <w:szCs w:val="36"/>
                        </w:rPr>
                      </w:pPr>
                    </w:p>
                    <w:p w14:paraId="2900D529" w14:textId="77777777" w:rsidR="00A43AC3" w:rsidRDefault="00A43AC3"/>
                    <w:p w14:paraId="1FFE3C72" w14:textId="77777777" w:rsidR="000658DF" w:rsidRPr="003A41B8" w:rsidRDefault="000658DF" w:rsidP="000658DF">
                      <w:pPr>
                        <w:pStyle w:val="3"/>
                        <w:spacing w:line="300" w:lineRule="auto"/>
                        <w:rPr>
                          <w:rFonts w:ascii="Times New Roman CYR" w:hAnsi="Times New Roman CYR"/>
                          <w:i/>
                          <w:iCs/>
                          <w:sz w:val="44"/>
                          <w:szCs w:val="44"/>
                        </w:rPr>
                      </w:pPr>
                      <w:bookmarkStart w:id="5798" w:name="_Toc169172737"/>
                      <w:bookmarkStart w:id="5799" w:name="_Toc169174824"/>
                      <w:r w:rsidRPr="003A41B8">
                        <w:rPr>
                          <w:rFonts w:ascii="Times New Roman CYR" w:hAnsi="Times New Roman CYR"/>
                          <w:i/>
                          <w:iCs/>
                          <w:sz w:val="44"/>
                          <w:szCs w:val="44"/>
                        </w:rPr>
                        <w:t>ДИПЛОМНА РОБОТА БАКАЛАВРА</w:t>
                      </w:r>
                      <w:bookmarkEnd w:id="5798"/>
                      <w:bookmarkEnd w:id="5799"/>
                      <w:r w:rsidRPr="003A41B8">
                        <w:rPr>
                          <w:rFonts w:ascii="Times New Roman CYR" w:hAnsi="Times New Roman CYR"/>
                          <w:i/>
                          <w:iCs/>
                          <w:sz w:val="44"/>
                          <w:szCs w:val="44"/>
                        </w:rPr>
                        <w:t xml:space="preserve"> </w:t>
                      </w:r>
                    </w:p>
                    <w:p w14:paraId="77619DE1" w14:textId="77777777" w:rsidR="000658DF" w:rsidRPr="000D3135" w:rsidRDefault="000658DF" w:rsidP="000658DF">
                      <w:pPr>
                        <w:pStyle w:val="2"/>
                        <w:spacing w:line="300" w:lineRule="auto"/>
                        <w:rPr>
                          <w:rFonts w:ascii="Times New Roman CYR" w:hAnsi="Times New Roman CYR"/>
                          <w:b w:val="0"/>
                          <w:sz w:val="44"/>
                          <w:szCs w:val="44"/>
                        </w:rPr>
                      </w:pPr>
                      <w:bookmarkStart w:id="5800" w:name="_Toc169172738"/>
                      <w:bookmarkStart w:id="5801" w:name="_Toc169174825"/>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5800"/>
                      <w:bookmarkEnd w:id="5801"/>
                    </w:p>
                    <w:p w14:paraId="76F2B0FA"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577C6AEB"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5B1E9C33" w14:textId="77777777" w:rsidR="000658DF" w:rsidRPr="000D3135" w:rsidRDefault="000658DF" w:rsidP="000658DF">
                      <w:pPr>
                        <w:spacing w:line="300" w:lineRule="auto"/>
                        <w:jc w:val="center"/>
                        <w:rPr>
                          <w:b/>
                          <w:lang w:val="uk-UA"/>
                        </w:rPr>
                      </w:pPr>
                    </w:p>
                    <w:p w14:paraId="405B40C5"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07D0A328" w14:textId="77777777" w:rsidR="00A43AC3" w:rsidRPr="00B1453A" w:rsidRDefault="00A43AC3" w:rsidP="00987998">
                      <w:pPr>
                        <w:jc w:val="center"/>
                        <w:rPr>
                          <w:rFonts w:ascii="Calibri" w:hAnsi="Calibri"/>
                          <w:sz w:val="36"/>
                          <w:szCs w:val="36"/>
                        </w:rPr>
                      </w:pPr>
                    </w:p>
                    <w:p w14:paraId="6A0FE3FC" w14:textId="77777777" w:rsidR="00A43AC3" w:rsidRDefault="00A43AC3" w:rsidP="00987998">
                      <w:pPr>
                        <w:jc w:val="center"/>
                        <w:rPr>
                          <w:rFonts w:ascii="Times New Roman CYR" w:hAnsi="Times New Roman CYR" w:cs="Times New Roman CYR"/>
                          <w:sz w:val="36"/>
                          <w:szCs w:val="36"/>
                        </w:rPr>
                      </w:pPr>
                    </w:p>
                    <w:p w14:paraId="7EAA2C0F" w14:textId="77777777" w:rsidR="00A43AC3" w:rsidRDefault="00A43AC3"/>
                    <w:p w14:paraId="616942C5" w14:textId="77777777" w:rsidR="00A43AC3" w:rsidRPr="00630E21" w:rsidRDefault="00A43AC3" w:rsidP="00987998">
                      <w:pPr>
                        <w:pStyle w:val="3"/>
                        <w:spacing w:line="276" w:lineRule="auto"/>
                        <w:rPr>
                          <w:rFonts w:ascii="Times New Roman" w:hAnsi="Times New Roman"/>
                          <w:bCs/>
                          <w:sz w:val="48"/>
                          <w:szCs w:val="48"/>
                        </w:rPr>
                      </w:pPr>
                      <w:bookmarkStart w:id="5802" w:name="_Toc169172739"/>
                      <w:bookmarkStart w:id="5803" w:name="_Toc169174826"/>
                      <w:r w:rsidRPr="00630E21">
                        <w:rPr>
                          <w:rFonts w:ascii="Times New Roman" w:hAnsi="Times New Roman"/>
                          <w:bCs/>
                          <w:sz w:val="48"/>
                          <w:szCs w:val="48"/>
                        </w:rPr>
                        <w:t>ДИПЛОМНА РОБОТА</w:t>
                      </w:r>
                      <w:bookmarkEnd w:id="5802"/>
                      <w:bookmarkEnd w:id="5803"/>
                    </w:p>
                    <w:p w14:paraId="1E335B3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33EB95A" w14:textId="77777777" w:rsidR="00A43AC3" w:rsidRPr="005E3013" w:rsidRDefault="00A43AC3" w:rsidP="00987998">
                      <w:pPr>
                        <w:pStyle w:val="2"/>
                        <w:spacing w:line="276" w:lineRule="auto"/>
                        <w:rPr>
                          <w:b w:val="0"/>
                          <w:bCs/>
                          <w:iCs/>
                          <w:sz w:val="48"/>
                          <w:szCs w:val="48"/>
                          <w:highlight w:val="yellow"/>
                        </w:rPr>
                      </w:pPr>
                      <w:bookmarkStart w:id="5804" w:name="_Toc169172740"/>
                      <w:bookmarkStart w:id="5805" w:name="_Toc16917482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804"/>
                      <w:bookmarkEnd w:id="5805"/>
                    </w:p>
                    <w:p w14:paraId="085974E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AE6BF7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14D557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ED4601D" w14:textId="77777777" w:rsidR="00A43AC3" w:rsidRPr="00B1453A" w:rsidRDefault="00A43AC3" w:rsidP="00987998">
                      <w:pPr>
                        <w:jc w:val="center"/>
                        <w:rPr>
                          <w:rFonts w:ascii="Calibri" w:hAnsi="Calibri"/>
                          <w:sz w:val="36"/>
                          <w:szCs w:val="36"/>
                        </w:rPr>
                      </w:pPr>
                    </w:p>
                    <w:p w14:paraId="347826FB" w14:textId="77777777" w:rsidR="00A43AC3" w:rsidRDefault="00A43AC3" w:rsidP="00987998">
                      <w:pPr>
                        <w:jc w:val="center"/>
                        <w:rPr>
                          <w:rFonts w:ascii="Times New Roman CYR" w:hAnsi="Times New Roman CYR" w:cs="Times New Roman CYR"/>
                          <w:sz w:val="36"/>
                          <w:szCs w:val="36"/>
                        </w:rPr>
                      </w:pPr>
                    </w:p>
                    <w:p w14:paraId="007C3B23" w14:textId="77777777" w:rsidR="00A43AC3" w:rsidRDefault="00A43AC3"/>
                    <w:p w14:paraId="38F559EC" w14:textId="77777777" w:rsidR="00A43AC3" w:rsidRPr="00630E21" w:rsidRDefault="00A43AC3" w:rsidP="00987998">
                      <w:pPr>
                        <w:pStyle w:val="3"/>
                        <w:spacing w:line="276" w:lineRule="auto"/>
                        <w:rPr>
                          <w:rFonts w:ascii="Times New Roman" w:hAnsi="Times New Roman"/>
                          <w:bCs/>
                          <w:sz w:val="48"/>
                          <w:szCs w:val="48"/>
                        </w:rPr>
                      </w:pPr>
                      <w:bookmarkStart w:id="5806" w:name="_Toc169172741"/>
                      <w:bookmarkStart w:id="5807" w:name="_Toc169174828"/>
                      <w:r w:rsidRPr="00630E21">
                        <w:rPr>
                          <w:rFonts w:ascii="Times New Roman" w:hAnsi="Times New Roman"/>
                          <w:bCs/>
                          <w:sz w:val="48"/>
                          <w:szCs w:val="48"/>
                        </w:rPr>
                        <w:t>ДИПЛОМНА РОБОТА</w:t>
                      </w:r>
                      <w:bookmarkEnd w:id="5806"/>
                      <w:bookmarkEnd w:id="5807"/>
                    </w:p>
                    <w:p w14:paraId="3787930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71FF56A" w14:textId="77777777" w:rsidR="00A43AC3" w:rsidRPr="005E3013" w:rsidRDefault="00A43AC3" w:rsidP="00987998">
                      <w:pPr>
                        <w:pStyle w:val="2"/>
                        <w:spacing w:line="276" w:lineRule="auto"/>
                        <w:rPr>
                          <w:b w:val="0"/>
                          <w:bCs/>
                          <w:iCs/>
                          <w:sz w:val="48"/>
                          <w:szCs w:val="48"/>
                          <w:highlight w:val="yellow"/>
                        </w:rPr>
                      </w:pPr>
                      <w:bookmarkStart w:id="5808" w:name="_Toc169172742"/>
                      <w:bookmarkStart w:id="5809" w:name="_Toc16917482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808"/>
                      <w:bookmarkEnd w:id="5809"/>
                    </w:p>
                    <w:p w14:paraId="5016D21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6870D2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611807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87A3E80" w14:textId="77777777" w:rsidR="00A43AC3" w:rsidRPr="00B1453A" w:rsidRDefault="00A43AC3" w:rsidP="00987998">
                      <w:pPr>
                        <w:jc w:val="center"/>
                        <w:rPr>
                          <w:rFonts w:ascii="Calibri" w:hAnsi="Calibri"/>
                          <w:sz w:val="36"/>
                          <w:szCs w:val="36"/>
                        </w:rPr>
                      </w:pPr>
                    </w:p>
                    <w:p w14:paraId="04BCBC93" w14:textId="77777777" w:rsidR="00A43AC3" w:rsidRDefault="00A43AC3" w:rsidP="00987998">
                      <w:pPr>
                        <w:jc w:val="center"/>
                        <w:rPr>
                          <w:rFonts w:ascii="Times New Roman CYR" w:hAnsi="Times New Roman CYR" w:cs="Times New Roman CYR"/>
                          <w:sz w:val="36"/>
                          <w:szCs w:val="36"/>
                        </w:rPr>
                      </w:pPr>
                    </w:p>
                    <w:p w14:paraId="579B017B" w14:textId="77777777" w:rsidR="00A43AC3" w:rsidRDefault="00A43AC3"/>
                    <w:p w14:paraId="7094C0B8" w14:textId="77777777" w:rsidR="00A43AC3" w:rsidRPr="00630E21" w:rsidRDefault="00A43AC3" w:rsidP="00987998">
                      <w:pPr>
                        <w:pStyle w:val="3"/>
                        <w:spacing w:line="276" w:lineRule="auto"/>
                        <w:rPr>
                          <w:rFonts w:ascii="Times New Roman" w:hAnsi="Times New Roman"/>
                          <w:bCs/>
                          <w:sz w:val="48"/>
                          <w:szCs w:val="48"/>
                        </w:rPr>
                      </w:pPr>
                      <w:bookmarkStart w:id="5810" w:name="_Toc169172743"/>
                      <w:bookmarkStart w:id="5811" w:name="_Toc169174830"/>
                      <w:r w:rsidRPr="00630E21">
                        <w:rPr>
                          <w:rFonts w:ascii="Times New Roman" w:hAnsi="Times New Roman"/>
                          <w:bCs/>
                          <w:sz w:val="48"/>
                          <w:szCs w:val="48"/>
                        </w:rPr>
                        <w:t>ДИПЛОМНА РОБОТА</w:t>
                      </w:r>
                      <w:bookmarkEnd w:id="5810"/>
                      <w:bookmarkEnd w:id="5811"/>
                    </w:p>
                    <w:p w14:paraId="15B2486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3909778" w14:textId="77777777" w:rsidR="00A43AC3" w:rsidRPr="005E3013" w:rsidRDefault="00A43AC3" w:rsidP="00987998">
                      <w:pPr>
                        <w:pStyle w:val="2"/>
                        <w:spacing w:line="276" w:lineRule="auto"/>
                        <w:rPr>
                          <w:b w:val="0"/>
                          <w:bCs/>
                          <w:iCs/>
                          <w:sz w:val="48"/>
                          <w:szCs w:val="48"/>
                          <w:highlight w:val="yellow"/>
                        </w:rPr>
                      </w:pPr>
                      <w:bookmarkStart w:id="5812" w:name="_Toc169172744"/>
                      <w:bookmarkStart w:id="5813" w:name="_Toc16917483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812"/>
                      <w:bookmarkEnd w:id="5813"/>
                    </w:p>
                    <w:p w14:paraId="0D0FC0B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06027E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3E8C94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47F61C5" w14:textId="77777777" w:rsidR="00A43AC3" w:rsidRPr="00B1453A" w:rsidRDefault="00A43AC3" w:rsidP="00987998">
                      <w:pPr>
                        <w:jc w:val="center"/>
                        <w:rPr>
                          <w:rFonts w:ascii="Calibri" w:hAnsi="Calibri"/>
                          <w:sz w:val="36"/>
                          <w:szCs w:val="36"/>
                        </w:rPr>
                      </w:pPr>
                    </w:p>
                    <w:p w14:paraId="65D69177" w14:textId="77777777" w:rsidR="00A43AC3" w:rsidRDefault="00A43AC3" w:rsidP="00987998">
                      <w:pPr>
                        <w:jc w:val="center"/>
                        <w:rPr>
                          <w:rFonts w:ascii="Times New Roman CYR" w:hAnsi="Times New Roman CYR" w:cs="Times New Roman CYR"/>
                          <w:sz w:val="36"/>
                          <w:szCs w:val="36"/>
                        </w:rPr>
                      </w:pPr>
                    </w:p>
                    <w:p w14:paraId="73976655" w14:textId="77777777" w:rsidR="00A43AC3" w:rsidRDefault="00A43AC3"/>
                    <w:p w14:paraId="123DBE7F" w14:textId="77777777" w:rsidR="00A43AC3" w:rsidRPr="00630E21" w:rsidRDefault="00A43AC3" w:rsidP="00987998">
                      <w:pPr>
                        <w:pStyle w:val="3"/>
                        <w:spacing w:line="276" w:lineRule="auto"/>
                        <w:rPr>
                          <w:rFonts w:ascii="Times New Roman" w:hAnsi="Times New Roman"/>
                          <w:bCs/>
                          <w:sz w:val="48"/>
                          <w:szCs w:val="48"/>
                        </w:rPr>
                      </w:pPr>
                      <w:bookmarkStart w:id="5814" w:name="_Toc169172745"/>
                      <w:bookmarkStart w:id="5815" w:name="_Toc169174832"/>
                      <w:r w:rsidRPr="00630E21">
                        <w:rPr>
                          <w:rFonts w:ascii="Times New Roman" w:hAnsi="Times New Roman"/>
                          <w:bCs/>
                          <w:sz w:val="48"/>
                          <w:szCs w:val="48"/>
                        </w:rPr>
                        <w:t>ДИПЛОМНА РОБОТА</w:t>
                      </w:r>
                      <w:bookmarkEnd w:id="5814"/>
                      <w:bookmarkEnd w:id="5815"/>
                    </w:p>
                    <w:p w14:paraId="65C1CC1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6BFE39A" w14:textId="77777777" w:rsidR="00A43AC3" w:rsidRPr="005E3013" w:rsidRDefault="00A43AC3" w:rsidP="00987998">
                      <w:pPr>
                        <w:pStyle w:val="2"/>
                        <w:spacing w:line="276" w:lineRule="auto"/>
                        <w:rPr>
                          <w:b w:val="0"/>
                          <w:bCs/>
                          <w:iCs/>
                          <w:sz w:val="48"/>
                          <w:szCs w:val="48"/>
                          <w:highlight w:val="yellow"/>
                        </w:rPr>
                      </w:pPr>
                      <w:bookmarkStart w:id="5816" w:name="_Toc169172746"/>
                      <w:bookmarkStart w:id="5817" w:name="_Toc16917483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816"/>
                      <w:bookmarkEnd w:id="5817"/>
                    </w:p>
                    <w:p w14:paraId="1A8B62D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05B880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27F528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98E1654" w14:textId="77777777" w:rsidR="00A43AC3" w:rsidRPr="00B1453A" w:rsidRDefault="00A43AC3" w:rsidP="00987998">
                      <w:pPr>
                        <w:jc w:val="center"/>
                        <w:rPr>
                          <w:rFonts w:ascii="Calibri" w:hAnsi="Calibri"/>
                          <w:sz w:val="36"/>
                          <w:szCs w:val="36"/>
                        </w:rPr>
                      </w:pPr>
                    </w:p>
                    <w:p w14:paraId="0AFB7614" w14:textId="77777777" w:rsidR="00A43AC3" w:rsidRDefault="00A43AC3" w:rsidP="00987998">
                      <w:pPr>
                        <w:jc w:val="center"/>
                        <w:rPr>
                          <w:rFonts w:ascii="Times New Roman CYR" w:hAnsi="Times New Roman CYR" w:cs="Times New Roman CYR"/>
                          <w:sz w:val="36"/>
                          <w:szCs w:val="36"/>
                        </w:rPr>
                      </w:pPr>
                    </w:p>
                    <w:p w14:paraId="6BED9469" w14:textId="77777777" w:rsidR="00A43AC3" w:rsidRDefault="00A43AC3"/>
                    <w:p w14:paraId="1463745C" w14:textId="77777777" w:rsidR="00A43AC3" w:rsidRPr="00630E21" w:rsidRDefault="00A43AC3" w:rsidP="00987998">
                      <w:pPr>
                        <w:pStyle w:val="3"/>
                        <w:spacing w:line="276" w:lineRule="auto"/>
                        <w:rPr>
                          <w:rFonts w:ascii="Times New Roman" w:hAnsi="Times New Roman"/>
                          <w:bCs/>
                          <w:sz w:val="48"/>
                          <w:szCs w:val="48"/>
                        </w:rPr>
                      </w:pPr>
                      <w:bookmarkStart w:id="5818" w:name="_Toc169172747"/>
                      <w:bookmarkStart w:id="5819" w:name="_Toc169174834"/>
                      <w:r w:rsidRPr="00630E21">
                        <w:rPr>
                          <w:rFonts w:ascii="Times New Roman" w:hAnsi="Times New Roman"/>
                          <w:bCs/>
                          <w:sz w:val="48"/>
                          <w:szCs w:val="48"/>
                        </w:rPr>
                        <w:t>ДИПЛОМНА РОБОТА</w:t>
                      </w:r>
                      <w:bookmarkEnd w:id="5818"/>
                      <w:bookmarkEnd w:id="5819"/>
                    </w:p>
                    <w:p w14:paraId="4673BCC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11DB91E" w14:textId="77777777" w:rsidR="00A43AC3" w:rsidRPr="005E3013" w:rsidRDefault="00A43AC3" w:rsidP="00987998">
                      <w:pPr>
                        <w:pStyle w:val="2"/>
                        <w:spacing w:line="276" w:lineRule="auto"/>
                        <w:rPr>
                          <w:b w:val="0"/>
                          <w:bCs/>
                          <w:iCs/>
                          <w:sz w:val="48"/>
                          <w:szCs w:val="48"/>
                          <w:highlight w:val="yellow"/>
                        </w:rPr>
                      </w:pPr>
                      <w:bookmarkStart w:id="5820" w:name="_Toc169172748"/>
                      <w:bookmarkStart w:id="5821" w:name="_Toc16917483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820"/>
                      <w:bookmarkEnd w:id="5821"/>
                    </w:p>
                    <w:p w14:paraId="4C538EC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C999B8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BF029B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77E0B21" w14:textId="77777777" w:rsidR="00A43AC3" w:rsidRPr="00B1453A" w:rsidRDefault="00A43AC3" w:rsidP="00987998">
                      <w:pPr>
                        <w:jc w:val="center"/>
                        <w:rPr>
                          <w:rFonts w:ascii="Calibri" w:hAnsi="Calibri"/>
                          <w:sz w:val="36"/>
                          <w:szCs w:val="36"/>
                        </w:rPr>
                      </w:pPr>
                    </w:p>
                    <w:p w14:paraId="397DD851" w14:textId="77777777" w:rsidR="00A43AC3" w:rsidRDefault="00A43AC3" w:rsidP="00987998">
                      <w:pPr>
                        <w:jc w:val="center"/>
                        <w:rPr>
                          <w:rFonts w:ascii="Times New Roman CYR" w:hAnsi="Times New Roman CYR" w:cs="Times New Roman CYR"/>
                          <w:sz w:val="36"/>
                          <w:szCs w:val="36"/>
                        </w:rPr>
                      </w:pPr>
                    </w:p>
                    <w:p w14:paraId="2BE0617C" w14:textId="77777777" w:rsidR="00A43AC3" w:rsidRDefault="00A43AC3"/>
                    <w:p w14:paraId="5A08A584" w14:textId="77777777" w:rsidR="00A43AC3" w:rsidRPr="00630E21" w:rsidRDefault="00A43AC3" w:rsidP="00987998">
                      <w:pPr>
                        <w:pStyle w:val="3"/>
                        <w:spacing w:line="276" w:lineRule="auto"/>
                        <w:rPr>
                          <w:rFonts w:ascii="Times New Roman" w:hAnsi="Times New Roman"/>
                          <w:bCs/>
                          <w:sz w:val="48"/>
                          <w:szCs w:val="48"/>
                        </w:rPr>
                      </w:pPr>
                      <w:bookmarkStart w:id="5822" w:name="_Toc169172749"/>
                      <w:bookmarkStart w:id="5823" w:name="_Toc169174836"/>
                      <w:r w:rsidRPr="00630E21">
                        <w:rPr>
                          <w:rFonts w:ascii="Times New Roman" w:hAnsi="Times New Roman"/>
                          <w:bCs/>
                          <w:sz w:val="48"/>
                          <w:szCs w:val="48"/>
                        </w:rPr>
                        <w:t>ДИПЛОМНА РОБОТА</w:t>
                      </w:r>
                      <w:bookmarkEnd w:id="5822"/>
                      <w:bookmarkEnd w:id="5823"/>
                    </w:p>
                    <w:p w14:paraId="18C2A022"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D85F065" w14:textId="77777777" w:rsidR="00A43AC3" w:rsidRPr="005E3013" w:rsidRDefault="00A43AC3" w:rsidP="00987998">
                      <w:pPr>
                        <w:pStyle w:val="2"/>
                        <w:spacing w:line="276" w:lineRule="auto"/>
                        <w:rPr>
                          <w:b w:val="0"/>
                          <w:bCs/>
                          <w:iCs/>
                          <w:sz w:val="48"/>
                          <w:szCs w:val="48"/>
                          <w:highlight w:val="yellow"/>
                        </w:rPr>
                      </w:pPr>
                      <w:bookmarkStart w:id="5824" w:name="_Toc169172750"/>
                      <w:bookmarkStart w:id="5825" w:name="_Toc16917483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824"/>
                      <w:bookmarkEnd w:id="5825"/>
                    </w:p>
                    <w:p w14:paraId="16644DC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10975B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2F672F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3A5DE2D" w14:textId="77777777" w:rsidR="00A43AC3" w:rsidRPr="00B1453A" w:rsidRDefault="00A43AC3" w:rsidP="00987998">
                      <w:pPr>
                        <w:jc w:val="center"/>
                        <w:rPr>
                          <w:rFonts w:ascii="Calibri" w:hAnsi="Calibri"/>
                          <w:sz w:val="36"/>
                          <w:szCs w:val="36"/>
                        </w:rPr>
                      </w:pPr>
                    </w:p>
                    <w:p w14:paraId="4D4939C5" w14:textId="77777777" w:rsidR="00A43AC3" w:rsidRDefault="00A43AC3" w:rsidP="00987998">
                      <w:pPr>
                        <w:jc w:val="center"/>
                        <w:rPr>
                          <w:rFonts w:ascii="Times New Roman CYR" w:hAnsi="Times New Roman CYR" w:cs="Times New Roman CYR"/>
                          <w:sz w:val="36"/>
                          <w:szCs w:val="36"/>
                        </w:rPr>
                      </w:pPr>
                    </w:p>
                    <w:p w14:paraId="0D3A07BF" w14:textId="77777777" w:rsidR="00A43AC3" w:rsidRDefault="00A43AC3"/>
                    <w:p w14:paraId="0647E150" w14:textId="77777777" w:rsidR="00A43AC3" w:rsidRPr="00630E21" w:rsidRDefault="00A43AC3" w:rsidP="00987998">
                      <w:pPr>
                        <w:pStyle w:val="3"/>
                        <w:spacing w:line="276" w:lineRule="auto"/>
                        <w:rPr>
                          <w:rFonts w:ascii="Times New Roman" w:hAnsi="Times New Roman"/>
                          <w:bCs/>
                          <w:sz w:val="48"/>
                          <w:szCs w:val="48"/>
                        </w:rPr>
                      </w:pPr>
                      <w:bookmarkStart w:id="5826" w:name="_Toc169172751"/>
                      <w:bookmarkStart w:id="5827" w:name="_Toc169174838"/>
                      <w:r w:rsidRPr="00630E21">
                        <w:rPr>
                          <w:rFonts w:ascii="Times New Roman" w:hAnsi="Times New Roman"/>
                          <w:bCs/>
                          <w:sz w:val="48"/>
                          <w:szCs w:val="48"/>
                        </w:rPr>
                        <w:t>ДИПЛОМНА РОБОТА</w:t>
                      </w:r>
                      <w:bookmarkEnd w:id="5826"/>
                      <w:bookmarkEnd w:id="5827"/>
                    </w:p>
                    <w:p w14:paraId="0E9B730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C97EF5C" w14:textId="77777777" w:rsidR="00A43AC3" w:rsidRPr="005E3013" w:rsidRDefault="00A43AC3" w:rsidP="00987998">
                      <w:pPr>
                        <w:pStyle w:val="2"/>
                        <w:spacing w:line="276" w:lineRule="auto"/>
                        <w:rPr>
                          <w:b w:val="0"/>
                          <w:bCs/>
                          <w:iCs/>
                          <w:sz w:val="48"/>
                          <w:szCs w:val="48"/>
                          <w:highlight w:val="yellow"/>
                        </w:rPr>
                      </w:pPr>
                      <w:bookmarkStart w:id="5828" w:name="_Toc169172752"/>
                      <w:bookmarkStart w:id="5829" w:name="_Toc16917483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828"/>
                      <w:bookmarkEnd w:id="5829"/>
                    </w:p>
                    <w:p w14:paraId="6BC6A23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E4B0E3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06E6C1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7367D97" w14:textId="77777777" w:rsidR="00A43AC3" w:rsidRPr="00B1453A" w:rsidRDefault="00A43AC3" w:rsidP="00987998">
                      <w:pPr>
                        <w:jc w:val="center"/>
                        <w:rPr>
                          <w:rFonts w:ascii="Calibri" w:hAnsi="Calibri"/>
                          <w:sz w:val="36"/>
                          <w:szCs w:val="36"/>
                        </w:rPr>
                      </w:pPr>
                    </w:p>
                    <w:p w14:paraId="507CB04B" w14:textId="77777777" w:rsidR="00A43AC3" w:rsidRDefault="00A43AC3" w:rsidP="00987998">
                      <w:pPr>
                        <w:jc w:val="center"/>
                        <w:rPr>
                          <w:rFonts w:ascii="Times New Roman CYR" w:hAnsi="Times New Roman CYR" w:cs="Times New Roman CYR"/>
                          <w:sz w:val="36"/>
                          <w:szCs w:val="36"/>
                        </w:rPr>
                      </w:pPr>
                    </w:p>
                    <w:p w14:paraId="5A840E0D" w14:textId="77777777" w:rsidR="00A43AC3" w:rsidRDefault="00A43AC3"/>
                    <w:p w14:paraId="171BFCA4" w14:textId="77777777" w:rsidR="000658DF" w:rsidRPr="003A41B8" w:rsidRDefault="000658DF" w:rsidP="000658DF">
                      <w:pPr>
                        <w:pStyle w:val="3"/>
                        <w:spacing w:line="300" w:lineRule="auto"/>
                        <w:rPr>
                          <w:rFonts w:ascii="Times New Roman CYR" w:hAnsi="Times New Roman CYR"/>
                          <w:i/>
                          <w:iCs/>
                          <w:sz w:val="44"/>
                          <w:szCs w:val="44"/>
                        </w:rPr>
                      </w:pPr>
                      <w:bookmarkStart w:id="5830" w:name="_Toc169172753"/>
                      <w:bookmarkStart w:id="5831" w:name="_Toc169174840"/>
                      <w:r w:rsidRPr="003A41B8">
                        <w:rPr>
                          <w:rFonts w:ascii="Times New Roman CYR" w:hAnsi="Times New Roman CYR"/>
                          <w:i/>
                          <w:iCs/>
                          <w:sz w:val="44"/>
                          <w:szCs w:val="44"/>
                        </w:rPr>
                        <w:t>ДИПЛОМНА РОБОТА БАКАЛАВРА</w:t>
                      </w:r>
                      <w:bookmarkEnd w:id="5830"/>
                      <w:bookmarkEnd w:id="5831"/>
                      <w:r w:rsidRPr="003A41B8">
                        <w:rPr>
                          <w:rFonts w:ascii="Times New Roman CYR" w:hAnsi="Times New Roman CYR"/>
                          <w:i/>
                          <w:iCs/>
                          <w:sz w:val="44"/>
                          <w:szCs w:val="44"/>
                        </w:rPr>
                        <w:t xml:space="preserve"> </w:t>
                      </w:r>
                    </w:p>
                    <w:p w14:paraId="27B7D2FB" w14:textId="77777777" w:rsidR="000658DF" w:rsidRPr="000D3135" w:rsidRDefault="000658DF" w:rsidP="000658DF">
                      <w:pPr>
                        <w:pStyle w:val="2"/>
                        <w:spacing w:line="300" w:lineRule="auto"/>
                        <w:rPr>
                          <w:rFonts w:ascii="Times New Roman CYR" w:hAnsi="Times New Roman CYR"/>
                          <w:b w:val="0"/>
                          <w:sz w:val="44"/>
                          <w:szCs w:val="44"/>
                        </w:rPr>
                      </w:pPr>
                      <w:bookmarkStart w:id="5832" w:name="_Toc169172754"/>
                      <w:bookmarkStart w:id="5833" w:name="_Toc169174841"/>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5832"/>
                      <w:bookmarkEnd w:id="5833"/>
                    </w:p>
                    <w:p w14:paraId="5225B1E3"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0B262EFB"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52E4FAAC" w14:textId="77777777" w:rsidR="000658DF" w:rsidRPr="000D3135" w:rsidRDefault="000658DF" w:rsidP="000658DF">
                      <w:pPr>
                        <w:spacing w:line="300" w:lineRule="auto"/>
                        <w:jc w:val="center"/>
                        <w:rPr>
                          <w:b/>
                          <w:lang w:val="uk-UA"/>
                        </w:rPr>
                      </w:pPr>
                    </w:p>
                    <w:p w14:paraId="357167C2"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5AA65E0F" w14:textId="77777777" w:rsidR="00A43AC3" w:rsidRPr="00B1453A" w:rsidRDefault="00A43AC3" w:rsidP="00987998">
                      <w:pPr>
                        <w:jc w:val="center"/>
                        <w:rPr>
                          <w:rFonts w:ascii="Calibri" w:hAnsi="Calibri"/>
                          <w:sz w:val="36"/>
                          <w:szCs w:val="36"/>
                        </w:rPr>
                      </w:pPr>
                    </w:p>
                    <w:p w14:paraId="3B734475" w14:textId="77777777" w:rsidR="00A43AC3" w:rsidRDefault="00A43AC3" w:rsidP="00987998">
                      <w:pPr>
                        <w:jc w:val="center"/>
                        <w:rPr>
                          <w:rFonts w:ascii="Times New Roman CYR" w:hAnsi="Times New Roman CYR" w:cs="Times New Roman CYR"/>
                          <w:sz w:val="36"/>
                          <w:szCs w:val="36"/>
                        </w:rPr>
                      </w:pPr>
                    </w:p>
                    <w:p w14:paraId="501622A1" w14:textId="77777777" w:rsidR="00A43AC3" w:rsidRDefault="00A43AC3"/>
                    <w:p w14:paraId="7C3B6A6E" w14:textId="77777777" w:rsidR="00A43AC3" w:rsidRPr="00630E21" w:rsidRDefault="00A43AC3" w:rsidP="00987998">
                      <w:pPr>
                        <w:pStyle w:val="3"/>
                        <w:spacing w:line="276" w:lineRule="auto"/>
                        <w:rPr>
                          <w:rFonts w:ascii="Times New Roman" w:hAnsi="Times New Roman"/>
                          <w:bCs/>
                          <w:sz w:val="48"/>
                          <w:szCs w:val="48"/>
                        </w:rPr>
                      </w:pPr>
                      <w:bookmarkStart w:id="5834" w:name="_Toc169172755"/>
                      <w:bookmarkStart w:id="5835" w:name="_Toc169174842"/>
                      <w:r w:rsidRPr="00630E21">
                        <w:rPr>
                          <w:rFonts w:ascii="Times New Roman" w:hAnsi="Times New Roman"/>
                          <w:bCs/>
                          <w:sz w:val="48"/>
                          <w:szCs w:val="48"/>
                        </w:rPr>
                        <w:t>ДИПЛОМНА РОБОТА</w:t>
                      </w:r>
                      <w:bookmarkEnd w:id="5834"/>
                      <w:bookmarkEnd w:id="5835"/>
                    </w:p>
                    <w:p w14:paraId="0E6EE60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F7BCCA6" w14:textId="77777777" w:rsidR="00A43AC3" w:rsidRPr="005E3013" w:rsidRDefault="00A43AC3" w:rsidP="00987998">
                      <w:pPr>
                        <w:pStyle w:val="2"/>
                        <w:spacing w:line="276" w:lineRule="auto"/>
                        <w:rPr>
                          <w:b w:val="0"/>
                          <w:bCs/>
                          <w:iCs/>
                          <w:sz w:val="48"/>
                          <w:szCs w:val="48"/>
                          <w:highlight w:val="yellow"/>
                        </w:rPr>
                      </w:pPr>
                      <w:bookmarkStart w:id="5836" w:name="_Toc169172756"/>
                      <w:bookmarkStart w:id="5837" w:name="_Toc16917484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836"/>
                      <w:bookmarkEnd w:id="5837"/>
                    </w:p>
                    <w:p w14:paraId="5B66CCE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1D08B0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872206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D50C963" w14:textId="77777777" w:rsidR="00A43AC3" w:rsidRPr="00B1453A" w:rsidRDefault="00A43AC3" w:rsidP="00987998">
                      <w:pPr>
                        <w:jc w:val="center"/>
                        <w:rPr>
                          <w:rFonts w:ascii="Calibri" w:hAnsi="Calibri"/>
                          <w:sz w:val="36"/>
                          <w:szCs w:val="36"/>
                        </w:rPr>
                      </w:pPr>
                    </w:p>
                    <w:p w14:paraId="3F4A8B85" w14:textId="77777777" w:rsidR="00A43AC3" w:rsidRDefault="00A43AC3" w:rsidP="00987998">
                      <w:pPr>
                        <w:jc w:val="center"/>
                        <w:rPr>
                          <w:rFonts w:ascii="Times New Roman CYR" w:hAnsi="Times New Roman CYR" w:cs="Times New Roman CYR"/>
                          <w:sz w:val="36"/>
                          <w:szCs w:val="36"/>
                        </w:rPr>
                      </w:pPr>
                    </w:p>
                    <w:p w14:paraId="29D73BC5" w14:textId="77777777" w:rsidR="00A43AC3" w:rsidRDefault="00A43AC3"/>
                    <w:p w14:paraId="411CAEDC" w14:textId="77777777" w:rsidR="00A43AC3" w:rsidRPr="00630E21" w:rsidRDefault="00A43AC3" w:rsidP="00987998">
                      <w:pPr>
                        <w:pStyle w:val="3"/>
                        <w:spacing w:line="276" w:lineRule="auto"/>
                        <w:rPr>
                          <w:rFonts w:ascii="Times New Roman" w:hAnsi="Times New Roman"/>
                          <w:bCs/>
                          <w:sz w:val="48"/>
                          <w:szCs w:val="48"/>
                        </w:rPr>
                      </w:pPr>
                      <w:bookmarkStart w:id="5838" w:name="_Toc169172757"/>
                      <w:bookmarkStart w:id="5839" w:name="_Toc169174844"/>
                      <w:r w:rsidRPr="00630E21">
                        <w:rPr>
                          <w:rFonts w:ascii="Times New Roman" w:hAnsi="Times New Roman"/>
                          <w:bCs/>
                          <w:sz w:val="48"/>
                          <w:szCs w:val="48"/>
                        </w:rPr>
                        <w:t>ДИПЛОМНА РОБОТА</w:t>
                      </w:r>
                      <w:bookmarkEnd w:id="5838"/>
                      <w:bookmarkEnd w:id="5839"/>
                    </w:p>
                    <w:p w14:paraId="046D13E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7A1408F" w14:textId="77777777" w:rsidR="00A43AC3" w:rsidRPr="005E3013" w:rsidRDefault="00A43AC3" w:rsidP="00987998">
                      <w:pPr>
                        <w:pStyle w:val="2"/>
                        <w:spacing w:line="276" w:lineRule="auto"/>
                        <w:rPr>
                          <w:b w:val="0"/>
                          <w:bCs/>
                          <w:iCs/>
                          <w:sz w:val="48"/>
                          <w:szCs w:val="48"/>
                          <w:highlight w:val="yellow"/>
                        </w:rPr>
                      </w:pPr>
                      <w:bookmarkStart w:id="5840" w:name="_Toc169172758"/>
                      <w:bookmarkStart w:id="5841" w:name="_Toc16917484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840"/>
                      <w:bookmarkEnd w:id="5841"/>
                    </w:p>
                    <w:p w14:paraId="30369E4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A627B4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F1F63A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23FAF61" w14:textId="77777777" w:rsidR="00A43AC3" w:rsidRPr="00B1453A" w:rsidRDefault="00A43AC3" w:rsidP="00987998">
                      <w:pPr>
                        <w:jc w:val="center"/>
                        <w:rPr>
                          <w:rFonts w:ascii="Calibri" w:hAnsi="Calibri"/>
                          <w:sz w:val="36"/>
                          <w:szCs w:val="36"/>
                        </w:rPr>
                      </w:pPr>
                    </w:p>
                    <w:p w14:paraId="0037D351" w14:textId="77777777" w:rsidR="00A43AC3" w:rsidRDefault="00A43AC3" w:rsidP="00987998">
                      <w:pPr>
                        <w:jc w:val="center"/>
                        <w:rPr>
                          <w:rFonts w:ascii="Times New Roman CYR" w:hAnsi="Times New Roman CYR" w:cs="Times New Roman CYR"/>
                          <w:sz w:val="36"/>
                          <w:szCs w:val="36"/>
                        </w:rPr>
                      </w:pPr>
                    </w:p>
                    <w:p w14:paraId="78B26AF1" w14:textId="77777777" w:rsidR="00A43AC3" w:rsidRDefault="00A43AC3"/>
                    <w:p w14:paraId="6FBD994F" w14:textId="77777777" w:rsidR="00A43AC3" w:rsidRPr="00630E21" w:rsidRDefault="00A43AC3" w:rsidP="00987998">
                      <w:pPr>
                        <w:pStyle w:val="3"/>
                        <w:spacing w:line="276" w:lineRule="auto"/>
                        <w:rPr>
                          <w:rFonts w:ascii="Times New Roman" w:hAnsi="Times New Roman"/>
                          <w:bCs/>
                          <w:sz w:val="48"/>
                          <w:szCs w:val="48"/>
                        </w:rPr>
                      </w:pPr>
                      <w:bookmarkStart w:id="5842" w:name="_Toc169172759"/>
                      <w:bookmarkStart w:id="5843" w:name="_Toc169174846"/>
                      <w:r w:rsidRPr="00630E21">
                        <w:rPr>
                          <w:rFonts w:ascii="Times New Roman" w:hAnsi="Times New Roman"/>
                          <w:bCs/>
                          <w:sz w:val="48"/>
                          <w:szCs w:val="48"/>
                        </w:rPr>
                        <w:t>ДИПЛОМНА РОБОТА</w:t>
                      </w:r>
                      <w:bookmarkEnd w:id="5842"/>
                      <w:bookmarkEnd w:id="5843"/>
                    </w:p>
                    <w:p w14:paraId="57AF5A5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D2AACEC" w14:textId="77777777" w:rsidR="00A43AC3" w:rsidRPr="005E3013" w:rsidRDefault="00A43AC3" w:rsidP="00987998">
                      <w:pPr>
                        <w:pStyle w:val="2"/>
                        <w:spacing w:line="276" w:lineRule="auto"/>
                        <w:rPr>
                          <w:b w:val="0"/>
                          <w:bCs/>
                          <w:iCs/>
                          <w:sz w:val="48"/>
                          <w:szCs w:val="48"/>
                          <w:highlight w:val="yellow"/>
                        </w:rPr>
                      </w:pPr>
                      <w:bookmarkStart w:id="5844" w:name="_Toc169172760"/>
                      <w:bookmarkStart w:id="5845" w:name="_Toc16917484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844"/>
                      <w:bookmarkEnd w:id="5845"/>
                    </w:p>
                    <w:p w14:paraId="6938E5B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6D0E98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79CCB2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52A2D1F" w14:textId="77777777" w:rsidR="00A43AC3" w:rsidRPr="00B1453A" w:rsidRDefault="00A43AC3" w:rsidP="00987998">
                      <w:pPr>
                        <w:jc w:val="center"/>
                        <w:rPr>
                          <w:rFonts w:ascii="Calibri" w:hAnsi="Calibri"/>
                          <w:sz w:val="36"/>
                          <w:szCs w:val="36"/>
                        </w:rPr>
                      </w:pPr>
                    </w:p>
                    <w:p w14:paraId="2E11E092" w14:textId="77777777" w:rsidR="00A43AC3" w:rsidRDefault="00A43AC3" w:rsidP="00987998">
                      <w:pPr>
                        <w:jc w:val="center"/>
                        <w:rPr>
                          <w:rFonts w:ascii="Times New Roman CYR" w:hAnsi="Times New Roman CYR" w:cs="Times New Roman CYR"/>
                          <w:sz w:val="36"/>
                          <w:szCs w:val="36"/>
                        </w:rPr>
                      </w:pPr>
                    </w:p>
                    <w:p w14:paraId="7EE10080" w14:textId="77777777" w:rsidR="00A43AC3" w:rsidRDefault="00A43AC3"/>
                    <w:p w14:paraId="18DD28F0" w14:textId="77777777" w:rsidR="00A43AC3" w:rsidRPr="00630E21" w:rsidRDefault="00A43AC3" w:rsidP="00987998">
                      <w:pPr>
                        <w:pStyle w:val="3"/>
                        <w:spacing w:line="276" w:lineRule="auto"/>
                        <w:rPr>
                          <w:rFonts w:ascii="Times New Roman" w:hAnsi="Times New Roman"/>
                          <w:bCs/>
                          <w:sz w:val="48"/>
                          <w:szCs w:val="48"/>
                        </w:rPr>
                      </w:pPr>
                      <w:bookmarkStart w:id="5846" w:name="_Toc169172761"/>
                      <w:bookmarkStart w:id="5847" w:name="_Toc169174848"/>
                      <w:r w:rsidRPr="00630E21">
                        <w:rPr>
                          <w:rFonts w:ascii="Times New Roman" w:hAnsi="Times New Roman"/>
                          <w:bCs/>
                          <w:sz w:val="48"/>
                          <w:szCs w:val="48"/>
                        </w:rPr>
                        <w:t>ДИПЛОМНА РОБОТА</w:t>
                      </w:r>
                      <w:bookmarkEnd w:id="5846"/>
                      <w:bookmarkEnd w:id="5847"/>
                    </w:p>
                    <w:p w14:paraId="77782B2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81D025C" w14:textId="77777777" w:rsidR="00A43AC3" w:rsidRPr="005E3013" w:rsidRDefault="00A43AC3" w:rsidP="00987998">
                      <w:pPr>
                        <w:pStyle w:val="2"/>
                        <w:spacing w:line="276" w:lineRule="auto"/>
                        <w:rPr>
                          <w:b w:val="0"/>
                          <w:bCs/>
                          <w:iCs/>
                          <w:sz w:val="48"/>
                          <w:szCs w:val="48"/>
                          <w:highlight w:val="yellow"/>
                        </w:rPr>
                      </w:pPr>
                      <w:bookmarkStart w:id="5848" w:name="_Toc169172762"/>
                      <w:bookmarkStart w:id="5849" w:name="_Toc16917484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848"/>
                      <w:bookmarkEnd w:id="5849"/>
                    </w:p>
                    <w:p w14:paraId="6BF0796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36F746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5D0C48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50FF1E5" w14:textId="77777777" w:rsidR="00A43AC3" w:rsidRPr="00B1453A" w:rsidRDefault="00A43AC3" w:rsidP="00987998">
                      <w:pPr>
                        <w:jc w:val="center"/>
                        <w:rPr>
                          <w:rFonts w:ascii="Calibri" w:hAnsi="Calibri"/>
                          <w:sz w:val="36"/>
                          <w:szCs w:val="36"/>
                        </w:rPr>
                      </w:pPr>
                    </w:p>
                    <w:p w14:paraId="1FBF8DEC" w14:textId="77777777" w:rsidR="00A43AC3" w:rsidRDefault="00A43AC3" w:rsidP="00987998">
                      <w:pPr>
                        <w:jc w:val="center"/>
                        <w:rPr>
                          <w:rFonts w:ascii="Times New Roman CYR" w:hAnsi="Times New Roman CYR" w:cs="Times New Roman CYR"/>
                          <w:sz w:val="36"/>
                          <w:szCs w:val="36"/>
                        </w:rPr>
                      </w:pPr>
                    </w:p>
                    <w:p w14:paraId="12B46543" w14:textId="77777777" w:rsidR="00A43AC3" w:rsidRDefault="00A43AC3"/>
                    <w:p w14:paraId="2D9D7C9B" w14:textId="77777777" w:rsidR="00A43AC3" w:rsidRPr="00630E21" w:rsidRDefault="00A43AC3" w:rsidP="00987998">
                      <w:pPr>
                        <w:pStyle w:val="3"/>
                        <w:spacing w:line="276" w:lineRule="auto"/>
                        <w:rPr>
                          <w:rFonts w:ascii="Times New Roman" w:hAnsi="Times New Roman"/>
                          <w:bCs/>
                          <w:sz w:val="48"/>
                          <w:szCs w:val="48"/>
                        </w:rPr>
                      </w:pPr>
                      <w:bookmarkStart w:id="5850" w:name="_Toc169172763"/>
                      <w:bookmarkStart w:id="5851" w:name="_Toc169174850"/>
                      <w:r w:rsidRPr="00630E21">
                        <w:rPr>
                          <w:rFonts w:ascii="Times New Roman" w:hAnsi="Times New Roman"/>
                          <w:bCs/>
                          <w:sz w:val="48"/>
                          <w:szCs w:val="48"/>
                        </w:rPr>
                        <w:t>ДИПЛОМНА РОБОТА</w:t>
                      </w:r>
                      <w:bookmarkEnd w:id="5850"/>
                      <w:bookmarkEnd w:id="5851"/>
                    </w:p>
                    <w:p w14:paraId="0DC201C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6CBF7DA" w14:textId="77777777" w:rsidR="00A43AC3" w:rsidRPr="005E3013" w:rsidRDefault="00A43AC3" w:rsidP="00987998">
                      <w:pPr>
                        <w:pStyle w:val="2"/>
                        <w:spacing w:line="276" w:lineRule="auto"/>
                        <w:rPr>
                          <w:b w:val="0"/>
                          <w:bCs/>
                          <w:iCs/>
                          <w:sz w:val="48"/>
                          <w:szCs w:val="48"/>
                          <w:highlight w:val="yellow"/>
                        </w:rPr>
                      </w:pPr>
                      <w:bookmarkStart w:id="5852" w:name="_Toc169172764"/>
                      <w:bookmarkStart w:id="5853" w:name="_Toc16917485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852"/>
                      <w:bookmarkEnd w:id="5853"/>
                    </w:p>
                    <w:p w14:paraId="39F052F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3ACAA3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20B1F4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FBBC714" w14:textId="77777777" w:rsidR="00A43AC3" w:rsidRPr="00B1453A" w:rsidRDefault="00A43AC3" w:rsidP="00987998">
                      <w:pPr>
                        <w:jc w:val="center"/>
                        <w:rPr>
                          <w:rFonts w:ascii="Calibri" w:hAnsi="Calibri"/>
                          <w:sz w:val="36"/>
                          <w:szCs w:val="36"/>
                        </w:rPr>
                      </w:pPr>
                    </w:p>
                    <w:p w14:paraId="01D10D68" w14:textId="77777777" w:rsidR="00A43AC3" w:rsidRDefault="00A43AC3" w:rsidP="00987998">
                      <w:pPr>
                        <w:jc w:val="center"/>
                        <w:rPr>
                          <w:rFonts w:ascii="Times New Roman CYR" w:hAnsi="Times New Roman CYR" w:cs="Times New Roman CYR"/>
                          <w:sz w:val="36"/>
                          <w:szCs w:val="36"/>
                        </w:rPr>
                      </w:pPr>
                    </w:p>
                    <w:p w14:paraId="4BFBF8AA" w14:textId="77777777" w:rsidR="00A43AC3" w:rsidRDefault="00A43AC3"/>
                    <w:p w14:paraId="1C7F8035" w14:textId="77777777" w:rsidR="00A43AC3" w:rsidRPr="00630E21" w:rsidRDefault="00A43AC3" w:rsidP="00987998">
                      <w:pPr>
                        <w:pStyle w:val="3"/>
                        <w:spacing w:line="276" w:lineRule="auto"/>
                        <w:rPr>
                          <w:rFonts w:ascii="Times New Roman" w:hAnsi="Times New Roman"/>
                          <w:bCs/>
                          <w:sz w:val="48"/>
                          <w:szCs w:val="48"/>
                        </w:rPr>
                      </w:pPr>
                      <w:bookmarkStart w:id="5854" w:name="_Toc169172765"/>
                      <w:bookmarkStart w:id="5855" w:name="_Toc169174852"/>
                      <w:r w:rsidRPr="00630E21">
                        <w:rPr>
                          <w:rFonts w:ascii="Times New Roman" w:hAnsi="Times New Roman"/>
                          <w:bCs/>
                          <w:sz w:val="48"/>
                          <w:szCs w:val="48"/>
                        </w:rPr>
                        <w:t>ДИПЛОМНА РОБОТА</w:t>
                      </w:r>
                      <w:bookmarkEnd w:id="5854"/>
                      <w:bookmarkEnd w:id="5855"/>
                    </w:p>
                    <w:p w14:paraId="626631B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58D353C" w14:textId="77777777" w:rsidR="00A43AC3" w:rsidRPr="005E3013" w:rsidRDefault="00A43AC3" w:rsidP="00987998">
                      <w:pPr>
                        <w:pStyle w:val="2"/>
                        <w:spacing w:line="276" w:lineRule="auto"/>
                        <w:rPr>
                          <w:b w:val="0"/>
                          <w:bCs/>
                          <w:iCs/>
                          <w:sz w:val="48"/>
                          <w:szCs w:val="48"/>
                          <w:highlight w:val="yellow"/>
                        </w:rPr>
                      </w:pPr>
                      <w:bookmarkStart w:id="5856" w:name="_Toc169172766"/>
                      <w:bookmarkStart w:id="5857" w:name="_Toc16917485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856"/>
                      <w:bookmarkEnd w:id="5857"/>
                    </w:p>
                    <w:p w14:paraId="154001C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3913E5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611133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81A80F0" w14:textId="77777777" w:rsidR="00A43AC3" w:rsidRPr="00B1453A" w:rsidRDefault="00A43AC3" w:rsidP="00987998">
                      <w:pPr>
                        <w:jc w:val="center"/>
                        <w:rPr>
                          <w:rFonts w:ascii="Calibri" w:hAnsi="Calibri"/>
                          <w:sz w:val="36"/>
                          <w:szCs w:val="36"/>
                        </w:rPr>
                      </w:pPr>
                    </w:p>
                    <w:p w14:paraId="0BD1693B" w14:textId="77777777" w:rsidR="00A43AC3" w:rsidRDefault="00A43AC3" w:rsidP="00987998">
                      <w:pPr>
                        <w:jc w:val="center"/>
                        <w:rPr>
                          <w:rFonts w:ascii="Times New Roman CYR" w:hAnsi="Times New Roman CYR" w:cs="Times New Roman CYR"/>
                          <w:sz w:val="36"/>
                          <w:szCs w:val="36"/>
                        </w:rPr>
                      </w:pPr>
                    </w:p>
                    <w:p w14:paraId="7BBEC170" w14:textId="77777777" w:rsidR="00A43AC3" w:rsidRDefault="00A43AC3"/>
                    <w:p w14:paraId="600FF10D" w14:textId="77777777" w:rsidR="00A43AC3" w:rsidRPr="00630E21" w:rsidRDefault="00A43AC3" w:rsidP="00987998">
                      <w:pPr>
                        <w:pStyle w:val="3"/>
                        <w:spacing w:line="276" w:lineRule="auto"/>
                        <w:rPr>
                          <w:rFonts w:ascii="Times New Roman" w:hAnsi="Times New Roman"/>
                          <w:bCs/>
                          <w:sz w:val="48"/>
                          <w:szCs w:val="48"/>
                        </w:rPr>
                      </w:pPr>
                      <w:bookmarkStart w:id="5858" w:name="_Toc169172767"/>
                      <w:bookmarkStart w:id="5859" w:name="_Toc169174854"/>
                      <w:r w:rsidRPr="00630E21">
                        <w:rPr>
                          <w:rFonts w:ascii="Times New Roman" w:hAnsi="Times New Roman"/>
                          <w:bCs/>
                          <w:sz w:val="48"/>
                          <w:szCs w:val="48"/>
                        </w:rPr>
                        <w:t>ДИПЛОМНА РОБОТА</w:t>
                      </w:r>
                      <w:bookmarkEnd w:id="5858"/>
                      <w:bookmarkEnd w:id="5859"/>
                    </w:p>
                    <w:p w14:paraId="5E9F7A3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721029A" w14:textId="77777777" w:rsidR="00A43AC3" w:rsidRPr="005E3013" w:rsidRDefault="00A43AC3" w:rsidP="00987998">
                      <w:pPr>
                        <w:pStyle w:val="2"/>
                        <w:spacing w:line="276" w:lineRule="auto"/>
                        <w:rPr>
                          <w:b w:val="0"/>
                          <w:bCs/>
                          <w:iCs/>
                          <w:sz w:val="48"/>
                          <w:szCs w:val="48"/>
                          <w:highlight w:val="yellow"/>
                        </w:rPr>
                      </w:pPr>
                      <w:bookmarkStart w:id="5860" w:name="_Toc169172768"/>
                      <w:bookmarkStart w:id="5861" w:name="_Toc16917485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860"/>
                      <w:bookmarkEnd w:id="5861"/>
                    </w:p>
                    <w:p w14:paraId="386D874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CEB13D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1642A2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AB19287" w14:textId="77777777" w:rsidR="00A43AC3" w:rsidRPr="00B1453A" w:rsidRDefault="00A43AC3" w:rsidP="00987998">
                      <w:pPr>
                        <w:jc w:val="center"/>
                        <w:rPr>
                          <w:rFonts w:ascii="Calibri" w:hAnsi="Calibri"/>
                          <w:sz w:val="36"/>
                          <w:szCs w:val="36"/>
                        </w:rPr>
                      </w:pPr>
                    </w:p>
                    <w:p w14:paraId="494F0AA7" w14:textId="77777777" w:rsidR="00A43AC3" w:rsidRDefault="00A43AC3" w:rsidP="00987998">
                      <w:pPr>
                        <w:jc w:val="center"/>
                        <w:rPr>
                          <w:rFonts w:ascii="Times New Roman CYR" w:hAnsi="Times New Roman CYR" w:cs="Times New Roman CYR"/>
                          <w:sz w:val="36"/>
                          <w:szCs w:val="36"/>
                        </w:rPr>
                      </w:pPr>
                    </w:p>
                    <w:p w14:paraId="785878B0" w14:textId="77777777" w:rsidR="00A43AC3" w:rsidRDefault="00A43AC3"/>
                    <w:p w14:paraId="751AF7D6" w14:textId="77777777" w:rsidR="000658DF" w:rsidRPr="003A41B8" w:rsidRDefault="000658DF" w:rsidP="000658DF">
                      <w:pPr>
                        <w:pStyle w:val="3"/>
                        <w:spacing w:line="300" w:lineRule="auto"/>
                        <w:rPr>
                          <w:rFonts w:ascii="Times New Roman CYR" w:hAnsi="Times New Roman CYR"/>
                          <w:i/>
                          <w:iCs/>
                          <w:sz w:val="44"/>
                          <w:szCs w:val="44"/>
                        </w:rPr>
                      </w:pPr>
                      <w:bookmarkStart w:id="5862" w:name="_Toc169172769"/>
                      <w:bookmarkStart w:id="5863" w:name="_Toc169174856"/>
                      <w:r w:rsidRPr="003A41B8">
                        <w:rPr>
                          <w:rFonts w:ascii="Times New Roman CYR" w:hAnsi="Times New Roman CYR"/>
                          <w:i/>
                          <w:iCs/>
                          <w:sz w:val="44"/>
                          <w:szCs w:val="44"/>
                        </w:rPr>
                        <w:t>ДИПЛОМНА РОБОТА БАКАЛАВРА</w:t>
                      </w:r>
                      <w:bookmarkEnd w:id="5862"/>
                      <w:bookmarkEnd w:id="5863"/>
                      <w:r w:rsidRPr="003A41B8">
                        <w:rPr>
                          <w:rFonts w:ascii="Times New Roman CYR" w:hAnsi="Times New Roman CYR"/>
                          <w:i/>
                          <w:iCs/>
                          <w:sz w:val="44"/>
                          <w:szCs w:val="44"/>
                        </w:rPr>
                        <w:t xml:space="preserve"> </w:t>
                      </w:r>
                    </w:p>
                    <w:p w14:paraId="26A2CF58" w14:textId="77777777" w:rsidR="000658DF" w:rsidRPr="000D3135" w:rsidRDefault="000658DF" w:rsidP="000658DF">
                      <w:pPr>
                        <w:pStyle w:val="2"/>
                        <w:spacing w:line="300" w:lineRule="auto"/>
                        <w:rPr>
                          <w:rFonts w:ascii="Times New Roman CYR" w:hAnsi="Times New Roman CYR"/>
                          <w:b w:val="0"/>
                          <w:sz w:val="44"/>
                          <w:szCs w:val="44"/>
                        </w:rPr>
                      </w:pPr>
                      <w:bookmarkStart w:id="5864" w:name="_Toc169172770"/>
                      <w:bookmarkStart w:id="5865" w:name="_Toc169174857"/>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5864"/>
                      <w:bookmarkEnd w:id="5865"/>
                    </w:p>
                    <w:p w14:paraId="4EF92D86"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48543D41"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62BEBCB4" w14:textId="77777777" w:rsidR="000658DF" w:rsidRPr="000D3135" w:rsidRDefault="000658DF" w:rsidP="000658DF">
                      <w:pPr>
                        <w:spacing w:line="300" w:lineRule="auto"/>
                        <w:jc w:val="center"/>
                        <w:rPr>
                          <w:b/>
                          <w:lang w:val="uk-UA"/>
                        </w:rPr>
                      </w:pPr>
                    </w:p>
                    <w:p w14:paraId="4A5A3A47"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027A9D6C" w14:textId="77777777" w:rsidR="00A43AC3" w:rsidRPr="00B1453A" w:rsidRDefault="00A43AC3" w:rsidP="00987998">
                      <w:pPr>
                        <w:jc w:val="center"/>
                        <w:rPr>
                          <w:rFonts w:ascii="Calibri" w:hAnsi="Calibri"/>
                          <w:sz w:val="36"/>
                          <w:szCs w:val="36"/>
                        </w:rPr>
                      </w:pPr>
                    </w:p>
                    <w:p w14:paraId="34F5F3BA" w14:textId="77777777" w:rsidR="00A43AC3" w:rsidRDefault="00A43AC3" w:rsidP="00987998">
                      <w:pPr>
                        <w:jc w:val="center"/>
                        <w:rPr>
                          <w:rFonts w:ascii="Times New Roman CYR" w:hAnsi="Times New Roman CYR" w:cs="Times New Roman CYR"/>
                          <w:sz w:val="36"/>
                          <w:szCs w:val="36"/>
                        </w:rPr>
                      </w:pPr>
                    </w:p>
                    <w:p w14:paraId="5A9408F4" w14:textId="77777777" w:rsidR="00A43AC3" w:rsidRDefault="00A43AC3"/>
                    <w:p w14:paraId="7C285613" w14:textId="77777777" w:rsidR="00A43AC3" w:rsidRPr="00630E21" w:rsidRDefault="00A43AC3" w:rsidP="00987998">
                      <w:pPr>
                        <w:pStyle w:val="3"/>
                        <w:spacing w:line="276" w:lineRule="auto"/>
                        <w:rPr>
                          <w:rFonts w:ascii="Times New Roman" w:hAnsi="Times New Roman"/>
                          <w:bCs/>
                          <w:sz w:val="48"/>
                          <w:szCs w:val="48"/>
                        </w:rPr>
                      </w:pPr>
                      <w:bookmarkStart w:id="5866" w:name="_Toc169172771"/>
                      <w:bookmarkStart w:id="5867" w:name="_Toc169174858"/>
                      <w:r w:rsidRPr="00630E21">
                        <w:rPr>
                          <w:rFonts w:ascii="Times New Roman" w:hAnsi="Times New Roman"/>
                          <w:bCs/>
                          <w:sz w:val="48"/>
                          <w:szCs w:val="48"/>
                        </w:rPr>
                        <w:t>ДИПЛОМНА РОБОТА</w:t>
                      </w:r>
                      <w:bookmarkEnd w:id="5866"/>
                      <w:bookmarkEnd w:id="5867"/>
                    </w:p>
                    <w:p w14:paraId="327B042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45AF95A" w14:textId="77777777" w:rsidR="00A43AC3" w:rsidRPr="005E3013" w:rsidRDefault="00A43AC3" w:rsidP="00987998">
                      <w:pPr>
                        <w:pStyle w:val="2"/>
                        <w:spacing w:line="276" w:lineRule="auto"/>
                        <w:rPr>
                          <w:b w:val="0"/>
                          <w:bCs/>
                          <w:iCs/>
                          <w:sz w:val="48"/>
                          <w:szCs w:val="48"/>
                          <w:highlight w:val="yellow"/>
                        </w:rPr>
                      </w:pPr>
                      <w:bookmarkStart w:id="5868" w:name="_Toc169172772"/>
                      <w:bookmarkStart w:id="5869" w:name="_Toc16917485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868"/>
                      <w:bookmarkEnd w:id="5869"/>
                    </w:p>
                    <w:p w14:paraId="211CB97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604579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FA1D0C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DD3BC6A" w14:textId="77777777" w:rsidR="00A43AC3" w:rsidRPr="00B1453A" w:rsidRDefault="00A43AC3" w:rsidP="00987998">
                      <w:pPr>
                        <w:jc w:val="center"/>
                        <w:rPr>
                          <w:rFonts w:ascii="Calibri" w:hAnsi="Calibri"/>
                          <w:sz w:val="36"/>
                          <w:szCs w:val="36"/>
                        </w:rPr>
                      </w:pPr>
                    </w:p>
                    <w:p w14:paraId="0EEFD89F" w14:textId="77777777" w:rsidR="00A43AC3" w:rsidRDefault="00A43AC3" w:rsidP="00987998">
                      <w:pPr>
                        <w:jc w:val="center"/>
                        <w:rPr>
                          <w:rFonts w:ascii="Times New Roman CYR" w:hAnsi="Times New Roman CYR" w:cs="Times New Roman CYR"/>
                          <w:sz w:val="36"/>
                          <w:szCs w:val="36"/>
                        </w:rPr>
                      </w:pPr>
                    </w:p>
                    <w:p w14:paraId="22560263" w14:textId="77777777" w:rsidR="00A43AC3" w:rsidRDefault="00A43AC3"/>
                    <w:p w14:paraId="58A65366" w14:textId="77777777" w:rsidR="00A43AC3" w:rsidRPr="00630E21" w:rsidRDefault="00A43AC3" w:rsidP="00987998">
                      <w:pPr>
                        <w:pStyle w:val="3"/>
                        <w:spacing w:line="276" w:lineRule="auto"/>
                        <w:rPr>
                          <w:rFonts w:ascii="Times New Roman" w:hAnsi="Times New Roman"/>
                          <w:bCs/>
                          <w:sz w:val="48"/>
                          <w:szCs w:val="48"/>
                        </w:rPr>
                      </w:pPr>
                      <w:bookmarkStart w:id="5870" w:name="_Toc169172773"/>
                      <w:bookmarkStart w:id="5871" w:name="_Toc169174860"/>
                      <w:r w:rsidRPr="00630E21">
                        <w:rPr>
                          <w:rFonts w:ascii="Times New Roman" w:hAnsi="Times New Roman"/>
                          <w:bCs/>
                          <w:sz w:val="48"/>
                          <w:szCs w:val="48"/>
                        </w:rPr>
                        <w:t>ДИПЛОМНА РОБОТА</w:t>
                      </w:r>
                      <w:bookmarkEnd w:id="5870"/>
                      <w:bookmarkEnd w:id="5871"/>
                    </w:p>
                    <w:p w14:paraId="7FDA5C2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70F084E" w14:textId="77777777" w:rsidR="00A43AC3" w:rsidRPr="005E3013" w:rsidRDefault="00A43AC3" w:rsidP="00987998">
                      <w:pPr>
                        <w:pStyle w:val="2"/>
                        <w:spacing w:line="276" w:lineRule="auto"/>
                        <w:rPr>
                          <w:b w:val="0"/>
                          <w:bCs/>
                          <w:iCs/>
                          <w:sz w:val="48"/>
                          <w:szCs w:val="48"/>
                          <w:highlight w:val="yellow"/>
                        </w:rPr>
                      </w:pPr>
                      <w:bookmarkStart w:id="5872" w:name="_Toc169172774"/>
                      <w:bookmarkStart w:id="5873" w:name="_Toc16917486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872"/>
                      <w:bookmarkEnd w:id="5873"/>
                    </w:p>
                    <w:p w14:paraId="16BE902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7ACC65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A42BF5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DB3597A" w14:textId="77777777" w:rsidR="00A43AC3" w:rsidRPr="00B1453A" w:rsidRDefault="00A43AC3" w:rsidP="00987998">
                      <w:pPr>
                        <w:jc w:val="center"/>
                        <w:rPr>
                          <w:rFonts w:ascii="Calibri" w:hAnsi="Calibri"/>
                          <w:sz w:val="36"/>
                          <w:szCs w:val="36"/>
                        </w:rPr>
                      </w:pPr>
                    </w:p>
                    <w:p w14:paraId="447C743D" w14:textId="77777777" w:rsidR="00A43AC3" w:rsidRDefault="00A43AC3" w:rsidP="00987998">
                      <w:pPr>
                        <w:jc w:val="center"/>
                        <w:rPr>
                          <w:rFonts w:ascii="Times New Roman CYR" w:hAnsi="Times New Roman CYR" w:cs="Times New Roman CYR"/>
                          <w:sz w:val="36"/>
                          <w:szCs w:val="36"/>
                        </w:rPr>
                      </w:pPr>
                    </w:p>
                    <w:p w14:paraId="7584169B" w14:textId="77777777" w:rsidR="00A43AC3" w:rsidRDefault="00A43AC3"/>
                    <w:p w14:paraId="67643F54" w14:textId="77777777" w:rsidR="00A43AC3" w:rsidRPr="00630E21" w:rsidRDefault="00A43AC3" w:rsidP="00987998">
                      <w:pPr>
                        <w:pStyle w:val="3"/>
                        <w:spacing w:line="276" w:lineRule="auto"/>
                        <w:rPr>
                          <w:rFonts w:ascii="Times New Roman" w:hAnsi="Times New Roman"/>
                          <w:bCs/>
                          <w:sz w:val="48"/>
                          <w:szCs w:val="48"/>
                        </w:rPr>
                      </w:pPr>
                      <w:bookmarkStart w:id="5874" w:name="_Toc169172775"/>
                      <w:bookmarkStart w:id="5875" w:name="_Toc169174862"/>
                      <w:r w:rsidRPr="00630E21">
                        <w:rPr>
                          <w:rFonts w:ascii="Times New Roman" w:hAnsi="Times New Roman"/>
                          <w:bCs/>
                          <w:sz w:val="48"/>
                          <w:szCs w:val="48"/>
                        </w:rPr>
                        <w:t>ДИПЛОМНА РОБОТА</w:t>
                      </w:r>
                      <w:bookmarkEnd w:id="5874"/>
                      <w:bookmarkEnd w:id="5875"/>
                    </w:p>
                    <w:p w14:paraId="0BDE5FA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D080685" w14:textId="77777777" w:rsidR="00A43AC3" w:rsidRPr="005E3013" w:rsidRDefault="00A43AC3" w:rsidP="00987998">
                      <w:pPr>
                        <w:pStyle w:val="2"/>
                        <w:spacing w:line="276" w:lineRule="auto"/>
                        <w:rPr>
                          <w:b w:val="0"/>
                          <w:bCs/>
                          <w:iCs/>
                          <w:sz w:val="48"/>
                          <w:szCs w:val="48"/>
                          <w:highlight w:val="yellow"/>
                        </w:rPr>
                      </w:pPr>
                      <w:bookmarkStart w:id="5876" w:name="_Toc169172776"/>
                      <w:bookmarkStart w:id="5877" w:name="_Toc16917486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876"/>
                      <w:bookmarkEnd w:id="5877"/>
                    </w:p>
                    <w:p w14:paraId="67EF046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78855B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44CD16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2093ACD" w14:textId="77777777" w:rsidR="00A43AC3" w:rsidRPr="00B1453A" w:rsidRDefault="00A43AC3" w:rsidP="00987998">
                      <w:pPr>
                        <w:jc w:val="center"/>
                        <w:rPr>
                          <w:rFonts w:ascii="Calibri" w:hAnsi="Calibri"/>
                          <w:sz w:val="36"/>
                          <w:szCs w:val="36"/>
                        </w:rPr>
                      </w:pPr>
                    </w:p>
                    <w:p w14:paraId="272185AB" w14:textId="77777777" w:rsidR="00A43AC3" w:rsidRDefault="00A43AC3" w:rsidP="00987998">
                      <w:pPr>
                        <w:jc w:val="center"/>
                        <w:rPr>
                          <w:rFonts w:ascii="Times New Roman CYR" w:hAnsi="Times New Roman CYR" w:cs="Times New Roman CYR"/>
                          <w:sz w:val="36"/>
                          <w:szCs w:val="36"/>
                        </w:rPr>
                      </w:pPr>
                    </w:p>
                    <w:p w14:paraId="4C11B7A1" w14:textId="77777777" w:rsidR="00A43AC3" w:rsidRDefault="00A43AC3"/>
                    <w:p w14:paraId="5EBE7267" w14:textId="77777777" w:rsidR="00A43AC3" w:rsidRPr="00630E21" w:rsidRDefault="00A43AC3" w:rsidP="00987998">
                      <w:pPr>
                        <w:pStyle w:val="3"/>
                        <w:spacing w:line="276" w:lineRule="auto"/>
                        <w:rPr>
                          <w:rFonts w:ascii="Times New Roman" w:hAnsi="Times New Roman"/>
                          <w:bCs/>
                          <w:sz w:val="48"/>
                          <w:szCs w:val="48"/>
                        </w:rPr>
                      </w:pPr>
                      <w:bookmarkStart w:id="5878" w:name="_Toc169172777"/>
                      <w:bookmarkStart w:id="5879" w:name="_Toc169174864"/>
                      <w:r w:rsidRPr="00630E21">
                        <w:rPr>
                          <w:rFonts w:ascii="Times New Roman" w:hAnsi="Times New Roman"/>
                          <w:bCs/>
                          <w:sz w:val="48"/>
                          <w:szCs w:val="48"/>
                        </w:rPr>
                        <w:t>ДИПЛОМНА РОБОТА</w:t>
                      </w:r>
                      <w:bookmarkEnd w:id="5878"/>
                      <w:bookmarkEnd w:id="5879"/>
                    </w:p>
                    <w:p w14:paraId="4B37CE3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6EF8E18" w14:textId="77777777" w:rsidR="00A43AC3" w:rsidRPr="005E3013" w:rsidRDefault="00A43AC3" w:rsidP="00987998">
                      <w:pPr>
                        <w:pStyle w:val="2"/>
                        <w:spacing w:line="276" w:lineRule="auto"/>
                        <w:rPr>
                          <w:b w:val="0"/>
                          <w:bCs/>
                          <w:iCs/>
                          <w:sz w:val="48"/>
                          <w:szCs w:val="48"/>
                          <w:highlight w:val="yellow"/>
                        </w:rPr>
                      </w:pPr>
                      <w:bookmarkStart w:id="5880" w:name="_Toc169172778"/>
                      <w:bookmarkStart w:id="5881" w:name="_Toc16917486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880"/>
                      <w:bookmarkEnd w:id="5881"/>
                    </w:p>
                    <w:p w14:paraId="1F2AEE5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D0614E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D5C126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03B776D" w14:textId="77777777" w:rsidR="00A43AC3" w:rsidRPr="00B1453A" w:rsidRDefault="00A43AC3" w:rsidP="00987998">
                      <w:pPr>
                        <w:jc w:val="center"/>
                        <w:rPr>
                          <w:rFonts w:ascii="Calibri" w:hAnsi="Calibri"/>
                          <w:sz w:val="36"/>
                          <w:szCs w:val="36"/>
                        </w:rPr>
                      </w:pPr>
                    </w:p>
                    <w:p w14:paraId="14616173" w14:textId="77777777" w:rsidR="00A43AC3" w:rsidRDefault="00A43AC3" w:rsidP="00987998">
                      <w:pPr>
                        <w:jc w:val="center"/>
                        <w:rPr>
                          <w:rFonts w:ascii="Times New Roman CYR" w:hAnsi="Times New Roman CYR" w:cs="Times New Roman CYR"/>
                          <w:sz w:val="36"/>
                          <w:szCs w:val="36"/>
                        </w:rPr>
                      </w:pPr>
                    </w:p>
                    <w:p w14:paraId="76E42BE0" w14:textId="77777777" w:rsidR="00A43AC3" w:rsidRDefault="00A43AC3"/>
                    <w:p w14:paraId="2A742BEF" w14:textId="77777777" w:rsidR="00A43AC3" w:rsidRPr="00630E21" w:rsidRDefault="00A43AC3" w:rsidP="00987998">
                      <w:pPr>
                        <w:pStyle w:val="3"/>
                        <w:spacing w:line="276" w:lineRule="auto"/>
                        <w:rPr>
                          <w:rFonts w:ascii="Times New Roman" w:hAnsi="Times New Roman"/>
                          <w:bCs/>
                          <w:sz w:val="48"/>
                          <w:szCs w:val="48"/>
                        </w:rPr>
                      </w:pPr>
                      <w:bookmarkStart w:id="5882" w:name="_Toc169172779"/>
                      <w:bookmarkStart w:id="5883" w:name="_Toc169174866"/>
                      <w:r w:rsidRPr="00630E21">
                        <w:rPr>
                          <w:rFonts w:ascii="Times New Roman" w:hAnsi="Times New Roman"/>
                          <w:bCs/>
                          <w:sz w:val="48"/>
                          <w:szCs w:val="48"/>
                        </w:rPr>
                        <w:t>ДИПЛОМНА РОБОТА</w:t>
                      </w:r>
                      <w:bookmarkEnd w:id="5882"/>
                      <w:bookmarkEnd w:id="5883"/>
                    </w:p>
                    <w:p w14:paraId="45C6378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04D2FBA" w14:textId="77777777" w:rsidR="00A43AC3" w:rsidRPr="005E3013" w:rsidRDefault="00A43AC3" w:rsidP="00987998">
                      <w:pPr>
                        <w:pStyle w:val="2"/>
                        <w:spacing w:line="276" w:lineRule="auto"/>
                        <w:rPr>
                          <w:b w:val="0"/>
                          <w:bCs/>
                          <w:iCs/>
                          <w:sz w:val="48"/>
                          <w:szCs w:val="48"/>
                          <w:highlight w:val="yellow"/>
                        </w:rPr>
                      </w:pPr>
                      <w:bookmarkStart w:id="5884" w:name="_Toc169172780"/>
                      <w:bookmarkStart w:id="5885" w:name="_Toc16917486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884"/>
                      <w:bookmarkEnd w:id="5885"/>
                    </w:p>
                    <w:p w14:paraId="0C2CCBD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D93AAD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50E413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EE7C007" w14:textId="77777777" w:rsidR="00A43AC3" w:rsidRPr="00B1453A" w:rsidRDefault="00A43AC3" w:rsidP="00987998">
                      <w:pPr>
                        <w:jc w:val="center"/>
                        <w:rPr>
                          <w:rFonts w:ascii="Calibri" w:hAnsi="Calibri"/>
                          <w:sz w:val="36"/>
                          <w:szCs w:val="36"/>
                        </w:rPr>
                      </w:pPr>
                    </w:p>
                    <w:p w14:paraId="7BBEB477" w14:textId="77777777" w:rsidR="00A43AC3" w:rsidRDefault="00A43AC3" w:rsidP="00987998">
                      <w:pPr>
                        <w:jc w:val="center"/>
                        <w:rPr>
                          <w:rFonts w:ascii="Times New Roman CYR" w:hAnsi="Times New Roman CYR" w:cs="Times New Roman CYR"/>
                          <w:sz w:val="36"/>
                          <w:szCs w:val="36"/>
                        </w:rPr>
                      </w:pPr>
                    </w:p>
                    <w:p w14:paraId="5E1E36F5" w14:textId="77777777" w:rsidR="00A43AC3" w:rsidRDefault="00A43AC3"/>
                    <w:p w14:paraId="482F4D6A" w14:textId="77777777" w:rsidR="00A43AC3" w:rsidRPr="00630E21" w:rsidRDefault="00A43AC3" w:rsidP="00987998">
                      <w:pPr>
                        <w:pStyle w:val="3"/>
                        <w:spacing w:line="276" w:lineRule="auto"/>
                        <w:rPr>
                          <w:rFonts w:ascii="Times New Roman" w:hAnsi="Times New Roman"/>
                          <w:bCs/>
                          <w:sz w:val="48"/>
                          <w:szCs w:val="48"/>
                        </w:rPr>
                      </w:pPr>
                      <w:bookmarkStart w:id="5886" w:name="_Toc169172781"/>
                      <w:bookmarkStart w:id="5887" w:name="_Toc169174868"/>
                      <w:r w:rsidRPr="00630E21">
                        <w:rPr>
                          <w:rFonts w:ascii="Times New Roman" w:hAnsi="Times New Roman"/>
                          <w:bCs/>
                          <w:sz w:val="48"/>
                          <w:szCs w:val="48"/>
                        </w:rPr>
                        <w:t>ДИПЛОМНА РОБОТА</w:t>
                      </w:r>
                      <w:bookmarkEnd w:id="5886"/>
                      <w:bookmarkEnd w:id="5887"/>
                    </w:p>
                    <w:p w14:paraId="59B9B16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3D68FDC" w14:textId="77777777" w:rsidR="00A43AC3" w:rsidRPr="005E3013" w:rsidRDefault="00A43AC3" w:rsidP="00987998">
                      <w:pPr>
                        <w:pStyle w:val="2"/>
                        <w:spacing w:line="276" w:lineRule="auto"/>
                        <w:rPr>
                          <w:b w:val="0"/>
                          <w:bCs/>
                          <w:iCs/>
                          <w:sz w:val="48"/>
                          <w:szCs w:val="48"/>
                          <w:highlight w:val="yellow"/>
                        </w:rPr>
                      </w:pPr>
                      <w:bookmarkStart w:id="5888" w:name="_Toc169172782"/>
                      <w:bookmarkStart w:id="5889" w:name="_Toc16917486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888"/>
                      <w:bookmarkEnd w:id="5889"/>
                    </w:p>
                    <w:p w14:paraId="1959B88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209B39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93B94C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DC85A5C" w14:textId="77777777" w:rsidR="00A43AC3" w:rsidRPr="00B1453A" w:rsidRDefault="00A43AC3" w:rsidP="00987998">
                      <w:pPr>
                        <w:jc w:val="center"/>
                        <w:rPr>
                          <w:rFonts w:ascii="Calibri" w:hAnsi="Calibri"/>
                          <w:sz w:val="36"/>
                          <w:szCs w:val="36"/>
                        </w:rPr>
                      </w:pPr>
                    </w:p>
                    <w:p w14:paraId="7A3F45BF" w14:textId="77777777" w:rsidR="00A43AC3" w:rsidRDefault="00A43AC3" w:rsidP="00987998">
                      <w:pPr>
                        <w:jc w:val="center"/>
                        <w:rPr>
                          <w:rFonts w:ascii="Times New Roman CYR" w:hAnsi="Times New Roman CYR" w:cs="Times New Roman CYR"/>
                          <w:sz w:val="36"/>
                          <w:szCs w:val="36"/>
                        </w:rPr>
                      </w:pPr>
                    </w:p>
                    <w:p w14:paraId="6863B7C8" w14:textId="77777777" w:rsidR="00A43AC3" w:rsidRDefault="00A43AC3"/>
                    <w:p w14:paraId="548E5630" w14:textId="77777777" w:rsidR="00A43AC3" w:rsidRPr="00630E21" w:rsidRDefault="00A43AC3" w:rsidP="00987998">
                      <w:pPr>
                        <w:pStyle w:val="3"/>
                        <w:spacing w:line="276" w:lineRule="auto"/>
                        <w:rPr>
                          <w:rFonts w:ascii="Times New Roman" w:hAnsi="Times New Roman"/>
                          <w:bCs/>
                          <w:sz w:val="48"/>
                          <w:szCs w:val="48"/>
                        </w:rPr>
                      </w:pPr>
                      <w:bookmarkStart w:id="5890" w:name="_Toc169172783"/>
                      <w:bookmarkStart w:id="5891" w:name="_Toc169174870"/>
                      <w:r w:rsidRPr="00630E21">
                        <w:rPr>
                          <w:rFonts w:ascii="Times New Roman" w:hAnsi="Times New Roman"/>
                          <w:bCs/>
                          <w:sz w:val="48"/>
                          <w:szCs w:val="48"/>
                        </w:rPr>
                        <w:t>ДИПЛОМНА РОБОТА</w:t>
                      </w:r>
                      <w:bookmarkEnd w:id="5890"/>
                      <w:bookmarkEnd w:id="5891"/>
                    </w:p>
                    <w:p w14:paraId="738D43C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D6F23E9" w14:textId="77777777" w:rsidR="00A43AC3" w:rsidRPr="005E3013" w:rsidRDefault="00A43AC3" w:rsidP="00987998">
                      <w:pPr>
                        <w:pStyle w:val="2"/>
                        <w:spacing w:line="276" w:lineRule="auto"/>
                        <w:rPr>
                          <w:b w:val="0"/>
                          <w:bCs/>
                          <w:iCs/>
                          <w:sz w:val="48"/>
                          <w:szCs w:val="48"/>
                          <w:highlight w:val="yellow"/>
                        </w:rPr>
                      </w:pPr>
                      <w:bookmarkStart w:id="5892" w:name="_Toc169172784"/>
                      <w:bookmarkStart w:id="5893" w:name="_Toc16917487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892"/>
                      <w:bookmarkEnd w:id="5893"/>
                    </w:p>
                    <w:p w14:paraId="7BC14EA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1F4230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DF1B29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C5E2BC4" w14:textId="77777777" w:rsidR="00A43AC3" w:rsidRPr="00B1453A" w:rsidRDefault="00A43AC3" w:rsidP="00987998">
                      <w:pPr>
                        <w:jc w:val="center"/>
                        <w:rPr>
                          <w:rFonts w:ascii="Calibri" w:hAnsi="Calibri"/>
                          <w:sz w:val="36"/>
                          <w:szCs w:val="36"/>
                        </w:rPr>
                      </w:pPr>
                    </w:p>
                    <w:p w14:paraId="53C1EC46" w14:textId="77777777" w:rsidR="00A43AC3" w:rsidRDefault="00A43AC3" w:rsidP="00987998">
                      <w:pPr>
                        <w:jc w:val="center"/>
                        <w:rPr>
                          <w:rFonts w:ascii="Times New Roman CYR" w:hAnsi="Times New Roman CYR" w:cs="Times New Roman CYR"/>
                          <w:sz w:val="36"/>
                          <w:szCs w:val="36"/>
                        </w:rPr>
                      </w:pPr>
                    </w:p>
                    <w:p w14:paraId="51920CC0" w14:textId="77777777" w:rsidR="00A43AC3" w:rsidRDefault="00A43AC3"/>
                    <w:p w14:paraId="6AFFFAFD" w14:textId="77777777" w:rsidR="000658DF" w:rsidRPr="003A41B8" w:rsidRDefault="000658DF" w:rsidP="000658DF">
                      <w:pPr>
                        <w:pStyle w:val="3"/>
                        <w:spacing w:line="300" w:lineRule="auto"/>
                        <w:rPr>
                          <w:rFonts w:ascii="Times New Roman CYR" w:hAnsi="Times New Roman CYR"/>
                          <w:i/>
                          <w:iCs/>
                          <w:sz w:val="44"/>
                          <w:szCs w:val="44"/>
                        </w:rPr>
                      </w:pPr>
                      <w:bookmarkStart w:id="5894" w:name="_Toc169172785"/>
                      <w:bookmarkStart w:id="5895" w:name="_Toc169174872"/>
                      <w:r w:rsidRPr="003A41B8">
                        <w:rPr>
                          <w:rFonts w:ascii="Times New Roman CYR" w:hAnsi="Times New Roman CYR"/>
                          <w:i/>
                          <w:iCs/>
                          <w:sz w:val="44"/>
                          <w:szCs w:val="44"/>
                        </w:rPr>
                        <w:t>ДИПЛОМНА РОБОТА БАКАЛАВРА</w:t>
                      </w:r>
                      <w:bookmarkEnd w:id="5894"/>
                      <w:bookmarkEnd w:id="5895"/>
                      <w:r w:rsidRPr="003A41B8">
                        <w:rPr>
                          <w:rFonts w:ascii="Times New Roman CYR" w:hAnsi="Times New Roman CYR"/>
                          <w:i/>
                          <w:iCs/>
                          <w:sz w:val="44"/>
                          <w:szCs w:val="44"/>
                        </w:rPr>
                        <w:t xml:space="preserve"> </w:t>
                      </w:r>
                    </w:p>
                    <w:p w14:paraId="794CA28F" w14:textId="77777777" w:rsidR="000658DF" w:rsidRPr="000D3135" w:rsidRDefault="000658DF" w:rsidP="000658DF">
                      <w:pPr>
                        <w:pStyle w:val="2"/>
                        <w:spacing w:line="300" w:lineRule="auto"/>
                        <w:rPr>
                          <w:rFonts w:ascii="Times New Roman CYR" w:hAnsi="Times New Roman CYR"/>
                          <w:b w:val="0"/>
                          <w:sz w:val="44"/>
                          <w:szCs w:val="44"/>
                        </w:rPr>
                      </w:pPr>
                      <w:bookmarkStart w:id="5896" w:name="_Toc169172786"/>
                      <w:bookmarkStart w:id="5897" w:name="_Toc169174873"/>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5896"/>
                      <w:bookmarkEnd w:id="5897"/>
                    </w:p>
                    <w:p w14:paraId="0C054276"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40D35BBE"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07736EAE" w14:textId="77777777" w:rsidR="000658DF" w:rsidRPr="000D3135" w:rsidRDefault="000658DF" w:rsidP="000658DF">
                      <w:pPr>
                        <w:spacing w:line="300" w:lineRule="auto"/>
                        <w:jc w:val="center"/>
                        <w:rPr>
                          <w:b/>
                          <w:lang w:val="uk-UA"/>
                        </w:rPr>
                      </w:pPr>
                    </w:p>
                    <w:p w14:paraId="7269B6D7"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5C9847B2" w14:textId="77777777" w:rsidR="00A43AC3" w:rsidRPr="00B1453A" w:rsidRDefault="00A43AC3" w:rsidP="00987998">
                      <w:pPr>
                        <w:jc w:val="center"/>
                        <w:rPr>
                          <w:rFonts w:ascii="Calibri" w:hAnsi="Calibri"/>
                          <w:sz w:val="36"/>
                          <w:szCs w:val="36"/>
                        </w:rPr>
                      </w:pPr>
                    </w:p>
                    <w:p w14:paraId="59035F97" w14:textId="77777777" w:rsidR="00A43AC3" w:rsidRDefault="00A43AC3" w:rsidP="00987998">
                      <w:pPr>
                        <w:jc w:val="center"/>
                        <w:rPr>
                          <w:rFonts w:ascii="Times New Roman CYR" w:hAnsi="Times New Roman CYR" w:cs="Times New Roman CYR"/>
                          <w:sz w:val="36"/>
                          <w:szCs w:val="36"/>
                        </w:rPr>
                      </w:pPr>
                    </w:p>
                    <w:p w14:paraId="7176FB38" w14:textId="77777777" w:rsidR="00A43AC3" w:rsidRDefault="00A43AC3"/>
                    <w:p w14:paraId="7C908B9A" w14:textId="77777777" w:rsidR="00A43AC3" w:rsidRPr="00630E21" w:rsidRDefault="00A43AC3" w:rsidP="00987998">
                      <w:pPr>
                        <w:pStyle w:val="3"/>
                        <w:spacing w:line="276" w:lineRule="auto"/>
                        <w:rPr>
                          <w:rFonts w:ascii="Times New Roman" w:hAnsi="Times New Roman"/>
                          <w:bCs/>
                          <w:sz w:val="48"/>
                          <w:szCs w:val="48"/>
                        </w:rPr>
                      </w:pPr>
                      <w:bookmarkStart w:id="5898" w:name="_Toc169172787"/>
                      <w:bookmarkStart w:id="5899" w:name="_Toc169174874"/>
                      <w:r w:rsidRPr="00630E21">
                        <w:rPr>
                          <w:rFonts w:ascii="Times New Roman" w:hAnsi="Times New Roman"/>
                          <w:bCs/>
                          <w:sz w:val="48"/>
                          <w:szCs w:val="48"/>
                        </w:rPr>
                        <w:t>ДИПЛОМНА РОБОТА</w:t>
                      </w:r>
                      <w:bookmarkEnd w:id="5898"/>
                      <w:bookmarkEnd w:id="5899"/>
                    </w:p>
                    <w:p w14:paraId="5048815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895C956" w14:textId="77777777" w:rsidR="00A43AC3" w:rsidRPr="005E3013" w:rsidRDefault="00A43AC3" w:rsidP="00987998">
                      <w:pPr>
                        <w:pStyle w:val="2"/>
                        <w:spacing w:line="276" w:lineRule="auto"/>
                        <w:rPr>
                          <w:b w:val="0"/>
                          <w:bCs/>
                          <w:iCs/>
                          <w:sz w:val="48"/>
                          <w:szCs w:val="48"/>
                          <w:highlight w:val="yellow"/>
                        </w:rPr>
                      </w:pPr>
                      <w:bookmarkStart w:id="5900" w:name="_Toc169172788"/>
                      <w:bookmarkStart w:id="5901" w:name="_Toc16917487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900"/>
                      <w:bookmarkEnd w:id="5901"/>
                    </w:p>
                    <w:p w14:paraId="7559919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833A4F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04CD12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E019AB1" w14:textId="77777777" w:rsidR="00A43AC3" w:rsidRPr="00B1453A" w:rsidRDefault="00A43AC3" w:rsidP="00987998">
                      <w:pPr>
                        <w:jc w:val="center"/>
                        <w:rPr>
                          <w:rFonts w:ascii="Calibri" w:hAnsi="Calibri"/>
                          <w:sz w:val="36"/>
                          <w:szCs w:val="36"/>
                        </w:rPr>
                      </w:pPr>
                    </w:p>
                    <w:p w14:paraId="7E984EFD" w14:textId="77777777" w:rsidR="00A43AC3" w:rsidRDefault="00A43AC3" w:rsidP="00987998">
                      <w:pPr>
                        <w:jc w:val="center"/>
                        <w:rPr>
                          <w:rFonts w:ascii="Times New Roman CYR" w:hAnsi="Times New Roman CYR" w:cs="Times New Roman CYR"/>
                          <w:sz w:val="36"/>
                          <w:szCs w:val="36"/>
                        </w:rPr>
                      </w:pPr>
                    </w:p>
                    <w:p w14:paraId="341B462F" w14:textId="77777777" w:rsidR="00A43AC3" w:rsidRDefault="00A43AC3"/>
                    <w:p w14:paraId="15603FBC" w14:textId="77777777" w:rsidR="00A43AC3" w:rsidRPr="00630E21" w:rsidRDefault="00A43AC3" w:rsidP="00987998">
                      <w:pPr>
                        <w:pStyle w:val="3"/>
                        <w:spacing w:line="276" w:lineRule="auto"/>
                        <w:rPr>
                          <w:rFonts w:ascii="Times New Roman" w:hAnsi="Times New Roman"/>
                          <w:bCs/>
                          <w:sz w:val="48"/>
                          <w:szCs w:val="48"/>
                        </w:rPr>
                      </w:pPr>
                      <w:bookmarkStart w:id="5902" w:name="_Toc169172789"/>
                      <w:bookmarkStart w:id="5903" w:name="_Toc169174876"/>
                      <w:r w:rsidRPr="00630E21">
                        <w:rPr>
                          <w:rFonts w:ascii="Times New Roman" w:hAnsi="Times New Roman"/>
                          <w:bCs/>
                          <w:sz w:val="48"/>
                          <w:szCs w:val="48"/>
                        </w:rPr>
                        <w:t>ДИПЛОМНА РОБОТА</w:t>
                      </w:r>
                      <w:bookmarkEnd w:id="5902"/>
                      <w:bookmarkEnd w:id="5903"/>
                    </w:p>
                    <w:p w14:paraId="2879CDC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3D88497" w14:textId="77777777" w:rsidR="00A43AC3" w:rsidRPr="005E3013" w:rsidRDefault="00A43AC3" w:rsidP="00987998">
                      <w:pPr>
                        <w:pStyle w:val="2"/>
                        <w:spacing w:line="276" w:lineRule="auto"/>
                        <w:rPr>
                          <w:b w:val="0"/>
                          <w:bCs/>
                          <w:iCs/>
                          <w:sz w:val="48"/>
                          <w:szCs w:val="48"/>
                          <w:highlight w:val="yellow"/>
                        </w:rPr>
                      </w:pPr>
                      <w:bookmarkStart w:id="5904" w:name="_Toc169172790"/>
                      <w:bookmarkStart w:id="5905" w:name="_Toc16917487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904"/>
                      <w:bookmarkEnd w:id="5905"/>
                    </w:p>
                    <w:p w14:paraId="0463764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6BCC74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335A79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C6B19B4" w14:textId="77777777" w:rsidR="00A43AC3" w:rsidRPr="00B1453A" w:rsidRDefault="00A43AC3" w:rsidP="00987998">
                      <w:pPr>
                        <w:jc w:val="center"/>
                        <w:rPr>
                          <w:rFonts w:ascii="Calibri" w:hAnsi="Calibri"/>
                          <w:sz w:val="36"/>
                          <w:szCs w:val="36"/>
                        </w:rPr>
                      </w:pPr>
                    </w:p>
                    <w:p w14:paraId="33C60407" w14:textId="77777777" w:rsidR="00A43AC3" w:rsidRDefault="00A43AC3" w:rsidP="00987998">
                      <w:pPr>
                        <w:jc w:val="center"/>
                        <w:rPr>
                          <w:rFonts w:ascii="Times New Roman CYR" w:hAnsi="Times New Roman CYR" w:cs="Times New Roman CYR"/>
                          <w:sz w:val="36"/>
                          <w:szCs w:val="36"/>
                        </w:rPr>
                      </w:pPr>
                    </w:p>
                    <w:p w14:paraId="4E956146" w14:textId="77777777" w:rsidR="00A43AC3" w:rsidRDefault="00A43AC3"/>
                    <w:p w14:paraId="53C1A760" w14:textId="77777777" w:rsidR="00A43AC3" w:rsidRPr="00630E21" w:rsidRDefault="00A43AC3" w:rsidP="00987998">
                      <w:pPr>
                        <w:pStyle w:val="3"/>
                        <w:spacing w:line="276" w:lineRule="auto"/>
                        <w:rPr>
                          <w:rFonts w:ascii="Times New Roman" w:hAnsi="Times New Roman"/>
                          <w:bCs/>
                          <w:sz w:val="48"/>
                          <w:szCs w:val="48"/>
                        </w:rPr>
                      </w:pPr>
                      <w:bookmarkStart w:id="5906" w:name="_Toc169172791"/>
                      <w:bookmarkStart w:id="5907" w:name="_Toc169174878"/>
                      <w:r w:rsidRPr="00630E21">
                        <w:rPr>
                          <w:rFonts w:ascii="Times New Roman" w:hAnsi="Times New Roman"/>
                          <w:bCs/>
                          <w:sz w:val="48"/>
                          <w:szCs w:val="48"/>
                        </w:rPr>
                        <w:t>ДИПЛОМНА РОБОТА</w:t>
                      </w:r>
                      <w:bookmarkEnd w:id="5906"/>
                      <w:bookmarkEnd w:id="5907"/>
                    </w:p>
                    <w:p w14:paraId="473EEBC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3E7622B" w14:textId="77777777" w:rsidR="00A43AC3" w:rsidRPr="005E3013" w:rsidRDefault="00A43AC3" w:rsidP="00987998">
                      <w:pPr>
                        <w:pStyle w:val="2"/>
                        <w:spacing w:line="276" w:lineRule="auto"/>
                        <w:rPr>
                          <w:b w:val="0"/>
                          <w:bCs/>
                          <w:iCs/>
                          <w:sz w:val="48"/>
                          <w:szCs w:val="48"/>
                          <w:highlight w:val="yellow"/>
                        </w:rPr>
                      </w:pPr>
                      <w:bookmarkStart w:id="5908" w:name="_Toc169172792"/>
                      <w:bookmarkStart w:id="5909" w:name="_Toc16917487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908"/>
                      <w:bookmarkEnd w:id="5909"/>
                    </w:p>
                    <w:p w14:paraId="6EADECA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15CA52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A378A2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FBCBA1D" w14:textId="77777777" w:rsidR="00A43AC3" w:rsidRPr="00B1453A" w:rsidRDefault="00A43AC3" w:rsidP="00987998">
                      <w:pPr>
                        <w:jc w:val="center"/>
                        <w:rPr>
                          <w:rFonts w:ascii="Calibri" w:hAnsi="Calibri"/>
                          <w:sz w:val="36"/>
                          <w:szCs w:val="36"/>
                        </w:rPr>
                      </w:pPr>
                    </w:p>
                    <w:p w14:paraId="463CB563" w14:textId="77777777" w:rsidR="00A43AC3" w:rsidRDefault="00A43AC3" w:rsidP="00987998">
                      <w:pPr>
                        <w:jc w:val="center"/>
                        <w:rPr>
                          <w:rFonts w:ascii="Times New Roman CYR" w:hAnsi="Times New Roman CYR" w:cs="Times New Roman CYR"/>
                          <w:sz w:val="36"/>
                          <w:szCs w:val="36"/>
                        </w:rPr>
                      </w:pPr>
                    </w:p>
                    <w:p w14:paraId="2207826A" w14:textId="77777777" w:rsidR="00A43AC3" w:rsidRDefault="00A43AC3"/>
                    <w:p w14:paraId="1522E21E" w14:textId="77777777" w:rsidR="00A43AC3" w:rsidRPr="00630E21" w:rsidRDefault="00A43AC3" w:rsidP="00987998">
                      <w:pPr>
                        <w:pStyle w:val="3"/>
                        <w:spacing w:line="276" w:lineRule="auto"/>
                        <w:rPr>
                          <w:rFonts w:ascii="Times New Roman" w:hAnsi="Times New Roman"/>
                          <w:bCs/>
                          <w:sz w:val="48"/>
                          <w:szCs w:val="48"/>
                        </w:rPr>
                      </w:pPr>
                      <w:bookmarkStart w:id="5910" w:name="_Toc169172793"/>
                      <w:bookmarkStart w:id="5911" w:name="_Toc169174880"/>
                      <w:r w:rsidRPr="00630E21">
                        <w:rPr>
                          <w:rFonts w:ascii="Times New Roman" w:hAnsi="Times New Roman"/>
                          <w:bCs/>
                          <w:sz w:val="48"/>
                          <w:szCs w:val="48"/>
                        </w:rPr>
                        <w:t>ДИПЛОМНА РОБОТА</w:t>
                      </w:r>
                      <w:bookmarkEnd w:id="5910"/>
                      <w:bookmarkEnd w:id="5911"/>
                    </w:p>
                    <w:p w14:paraId="764968E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94AFF45" w14:textId="77777777" w:rsidR="00A43AC3" w:rsidRPr="005E3013" w:rsidRDefault="00A43AC3" w:rsidP="00987998">
                      <w:pPr>
                        <w:pStyle w:val="2"/>
                        <w:spacing w:line="276" w:lineRule="auto"/>
                        <w:rPr>
                          <w:b w:val="0"/>
                          <w:bCs/>
                          <w:iCs/>
                          <w:sz w:val="48"/>
                          <w:szCs w:val="48"/>
                          <w:highlight w:val="yellow"/>
                        </w:rPr>
                      </w:pPr>
                      <w:bookmarkStart w:id="5912" w:name="_Toc169172794"/>
                      <w:bookmarkStart w:id="5913" w:name="_Toc16917488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912"/>
                      <w:bookmarkEnd w:id="5913"/>
                    </w:p>
                    <w:p w14:paraId="4D2FFCA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4FCF6A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7901A6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E527754" w14:textId="77777777" w:rsidR="00A43AC3" w:rsidRPr="00B1453A" w:rsidRDefault="00A43AC3" w:rsidP="00987998">
                      <w:pPr>
                        <w:jc w:val="center"/>
                        <w:rPr>
                          <w:rFonts w:ascii="Calibri" w:hAnsi="Calibri"/>
                          <w:sz w:val="36"/>
                          <w:szCs w:val="36"/>
                        </w:rPr>
                      </w:pPr>
                    </w:p>
                    <w:p w14:paraId="2CB8A00B" w14:textId="77777777" w:rsidR="00A43AC3" w:rsidRDefault="00A43AC3" w:rsidP="00987998">
                      <w:pPr>
                        <w:jc w:val="center"/>
                        <w:rPr>
                          <w:rFonts w:ascii="Times New Roman CYR" w:hAnsi="Times New Roman CYR" w:cs="Times New Roman CYR"/>
                          <w:sz w:val="36"/>
                          <w:szCs w:val="36"/>
                        </w:rPr>
                      </w:pPr>
                    </w:p>
                    <w:p w14:paraId="41E08742" w14:textId="77777777" w:rsidR="00A43AC3" w:rsidRDefault="00A43AC3"/>
                    <w:p w14:paraId="5DB1D0D5" w14:textId="77777777" w:rsidR="00A43AC3" w:rsidRPr="00630E21" w:rsidRDefault="00A43AC3" w:rsidP="00987998">
                      <w:pPr>
                        <w:pStyle w:val="3"/>
                        <w:spacing w:line="276" w:lineRule="auto"/>
                        <w:rPr>
                          <w:rFonts w:ascii="Times New Roman" w:hAnsi="Times New Roman"/>
                          <w:bCs/>
                          <w:sz w:val="48"/>
                          <w:szCs w:val="48"/>
                        </w:rPr>
                      </w:pPr>
                      <w:bookmarkStart w:id="5914" w:name="_Toc169172795"/>
                      <w:bookmarkStart w:id="5915" w:name="_Toc169174882"/>
                      <w:r w:rsidRPr="00630E21">
                        <w:rPr>
                          <w:rFonts w:ascii="Times New Roman" w:hAnsi="Times New Roman"/>
                          <w:bCs/>
                          <w:sz w:val="48"/>
                          <w:szCs w:val="48"/>
                        </w:rPr>
                        <w:t>ДИПЛОМНА РОБОТА</w:t>
                      </w:r>
                      <w:bookmarkEnd w:id="5914"/>
                      <w:bookmarkEnd w:id="5915"/>
                    </w:p>
                    <w:p w14:paraId="09A55DC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80AC846" w14:textId="77777777" w:rsidR="00A43AC3" w:rsidRPr="005E3013" w:rsidRDefault="00A43AC3" w:rsidP="00987998">
                      <w:pPr>
                        <w:pStyle w:val="2"/>
                        <w:spacing w:line="276" w:lineRule="auto"/>
                        <w:rPr>
                          <w:b w:val="0"/>
                          <w:bCs/>
                          <w:iCs/>
                          <w:sz w:val="48"/>
                          <w:szCs w:val="48"/>
                          <w:highlight w:val="yellow"/>
                        </w:rPr>
                      </w:pPr>
                      <w:bookmarkStart w:id="5916" w:name="_Toc169172796"/>
                      <w:bookmarkStart w:id="5917" w:name="_Toc16917488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916"/>
                      <w:bookmarkEnd w:id="5917"/>
                    </w:p>
                    <w:p w14:paraId="40B1F56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61F5CD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C38517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79AC52F" w14:textId="77777777" w:rsidR="00A43AC3" w:rsidRPr="00B1453A" w:rsidRDefault="00A43AC3" w:rsidP="00987998">
                      <w:pPr>
                        <w:jc w:val="center"/>
                        <w:rPr>
                          <w:rFonts w:ascii="Calibri" w:hAnsi="Calibri"/>
                          <w:sz w:val="36"/>
                          <w:szCs w:val="36"/>
                        </w:rPr>
                      </w:pPr>
                    </w:p>
                    <w:p w14:paraId="278B6C53" w14:textId="77777777" w:rsidR="00A43AC3" w:rsidRDefault="00A43AC3" w:rsidP="00987998">
                      <w:pPr>
                        <w:jc w:val="center"/>
                        <w:rPr>
                          <w:rFonts w:ascii="Times New Roman CYR" w:hAnsi="Times New Roman CYR" w:cs="Times New Roman CYR"/>
                          <w:sz w:val="36"/>
                          <w:szCs w:val="36"/>
                        </w:rPr>
                      </w:pPr>
                    </w:p>
                    <w:p w14:paraId="2AC7743C" w14:textId="77777777" w:rsidR="00A43AC3" w:rsidRDefault="00A43AC3"/>
                    <w:p w14:paraId="40C2F199" w14:textId="77777777" w:rsidR="00A43AC3" w:rsidRPr="00630E21" w:rsidRDefault="00A43AC3" w:rsidP="00987998">
                      <w:pPr>
                        <w:pStyle w:val="3"/>
                        <w:spacing w:line="276" w:lineRule="auto"/>
                        <w:rPr>
                          <w:rFonts w:ascii="Times New Roman" w:hAnsi="Times New Roman"/>
                          <w:bCs/>
                          <w:sz w:val="48"/>
                          <w:szCs w:val="48"/>
                        </w:rPr>
                      </w:pPr>
                      <w:bookmarkStart w:id="5918" w:name="_Toc169172797"/>
                      <w:bookmarkStart w:id="5919" w:name="_Toc169174884"/>
                      <w:r w:rsidRPr="00630E21">
                        <w:rPr>
                          <w:rFonts w:ascii="Times New Roman" w:hAnsi="Times New Roman"/>
                          <w:bCs/>
                          <w:sz w:val="48"/>
                          <w:szCs w:val="48"/>
                        </w:rPr>
                        <w:t>ДИПЛОМНА РОБОТА</w:t>
                      </w:r>
                      <w:bookmarkEnd w:id="5918"/>
                      <w:bookmarkEnd w:id="5919"/>
                    </w:p>
                    <w:p w14:paraId="11BB3F3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7750981" w14:textId="77777777" w:rsidR="00A43AC3" w:rsidRPr="005E3013" w:rsidRDefault="00A43AC3" w:rsidP="00987998">
                      <w:pPr>
                        <w:pStyle w:val="2"/>
                        <w:spacing w:line="276" w:lineRule="auto"/>
                        <w:rPr>
                          <w:b w:val="0"/>
                          <w:bCs/>
                          <w:iCs/>
                          <w:sz w:val="48"/>
                          <w:szCs w:val="48"/>
                          <w:highlight w:val="yellow"/>
                        </w:rPr>
                      </w:pPr>
                      <w:bookmarkStart w:id="5920" w:name="_Toc169172798"/>
                      <w:bookmarkStart w:id="5921" w:name="_Toc16917488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920"/>
                      <w:bookmarkEnd w:id="5921"/>
                    </w:p>
                    <w:p w14:paraId="3FFA829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871985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8ED997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E247678" w14:textId="77777777" w:rsidR="00A43AC3" w:rsidRPr="00B1453A" w:rsidRDefault="00A43AC3" w:rsidP="00987998">
                      <w:pPr>
                        <w:jc w:val="center"/>
                        <w:rPr>
                          <w:rFonts w:ascii="Calibri" w:hAnsi="Calibri"/>
                          <w:sz w:val="36"/>
                          <w:szCs w:val="36"/>
                        </w:rPr>
                      </w:pPr>
                    </w:p>
                    <w:p w14:paraId="77E19B14" w14:textId="77777777" w:rsidR="00A43AC3" w:rsidRDefault="00A43AC3" w:rsidP="00987998">
                      <w:pPr>
                        <w:jc w:val="center"/>
                        <w:rPr>
                          <w:rFonts w:ascii="Times New Roman CYR" w:hAnsi="Times New Roman CYR" w:cs="Times New Roman CYR"/>
                          <w:sz w:val="36"/>
                          <w:szCs w:val="36"/>
                        </w:rPr>
                      </w:pPr>
                    </w:p>
                    <w:p w14:paraId="25074507" w14:textId="77777777" w:rsidR="00A43AC3" w:rsidRDefault="00A43AC3"/>
                    <w:p w14:paraId="22EFF3A3" w14:textId="77777777" w:rsidR="00A43AC3" w:rsidRPr="00630E21" w:rsidRDefault="00A43AC3" w:rsidP="00987998">
                      <w:pPr>
                        <w:pStyle w:val="3"/>
                        <w:spacing w:line="276" w:lineRule="auto"/>
                        <w:rPr>
                          <w:rFonts w:ascii="Times New Roman" w:hAnsi="Times New Roman"/>
                          <w:bCs/>
                          <w:sz w:val="48"/>
                          <w:szCs w:val="48"/>
                        </w:rPr>
                      </w:pPr>
                      <w:bookmarkStart w:id="5922" w:name="_Toc169172799"/>
                      <w:bookmarkStart w:id="5923" w:name="_Toc169174886"/>
                      <w:r w:rsidRPr="00630E21">
                        <w:rPr>
                          <w:rFonts w:ascii="Times New Roman" w:hAnsi="Times New Roman"/>
                          <w:bCs/>
                          <w:sz w:val="48"/>
                          <w:szCs w:val="48"/>
                        </w:rPr>
                        <w:t>ДИПЛОМНА РОБОТА</w:t>
                      </w:r>
                      <w:bookmarkEnd w:id="5922"/>
                      <w:bookmarkEnd w:id="5923"/>
                    </w:p>
                    <w:p w14:paraId="6A6282B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03E7449" w14:textId="77777777" w:rsidR="00A43AC3" w:rsidRPr="005E3013" w:rsidRDefault="00A43AC3" w:rsidP="00987998">
                      <w:pPr>
                        <w:pStyle w:val="2"/>
                        <w:spacing w:line="276" w:lineRule="auto"/>
                        <w:rPr>
                          <w:b w:val="0"/>
                          <w:bCs/>
                          <w:iCs/>
                          <w:sz w:val="48"/>
                          <w:szCs w:val="48"/>
                          <w:highlight w:val="yellow"/>
                        </w:rPr>
                      </w:pPr>
                      <w:bookmarkStart w:id="5924" w:name="_Toc169172800"/>
                      <w:bookmarkStart w:id="5925" w:name="_Toc16917488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924"/>
                      <w:bookmarkEnd w:id="5925"/>
                    </w:p>
                    <w:p w14:paraId="56FFF66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49BA34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1D2E16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21E4918" w14:textId="77777777" w:rsidR="00A43AC3" w:rsidRPr="00B1453A" w:rsidRDefault="00A43AC3" w:rsidP="00987998">
                      <w:pPr>
                        <w:jc w:val="center"/>
                        <w:rPr>
                          <w:rFonts w:ascii="Calibri" w:hAnsi="Calibri"/>
                          <w:sz w:val="36"/>
                          <w:szCs w:val="36"/>
                        </w:rPr>
                      </w:pPr>
                    </w:p>
                    <w:p w14:paraId="7EE6F049" w14:textId="77777777" w:rsidR="00A43AC3" w:rsidRDefault="00A43AC3" w:rsidP="00987998">
                      <w:pPr>
                        <w:jc w:val="center"/>
                        <w:rPr>
                          <w:rFonts w:ascii="Times New Roman CYR" w:hAnsi="Times New Roman CYR" w:cs="Times New Roman CYR"/>
                          <w:sz w:val="36"/>
                          <w:szCs w:val="36"/>
                        </w:rPr>
                      </w:pPr>
                    </w:p>
                    <w:p w14:paraId="7C9D272A" w14:textId="77777777" w:rsidR="00A43AC3" w:rsidRDefault="00A43AC3"/>
                    <w:p w14:paraId="33F45FD5" w14:textId="77777777" w:rsidR="000658DF" w:rsidRPr="003A41B8" w:rsidRDefault="000658DF" w:rsidP="000658DF">
                      <w:pPr>
                        <w:pStyle w:val="3"/>
                        <w:spacing w:line="300" w:lineRule="auto"/>
                        <w:rPr>
                          <w:rFonts w:ascii="Times New Roman CYR" w:hAnsi="Times New Roman CYR"/>
                          <w:i/>
                          <w:iCs/>
                          <w:sz w:val="44"/>
                          <w:szCs w:val="44"/>
                        </w:rPr>
                      </w:pPr>
                      <w:bookmarkStart w:id="5926" w:name="_Toc169172801"/>
                      <w:bookmarkStart w:id="5927" w:name="_Toc169174888"/>
                      <w:r w:rsidRPr="003A41B8">
                        <w:rPr>
                          <w:rFonts w:ascii="Times New Roman CYR" w:hAnsi="Times New Roman CYR"/>
                          <w:i/>
                          <w:iCs/>
                          <w:sz w:val="44"/>
                          <w:szCs w:val="44"/>
                        </w:rPr>
                        <w:t>ДИПЛОМНА РОБОТА БАКАЛАВРА</w:t>
                      </w:r>
                      <w:bookmarkEnd w:id="5926"/>
                      <w:bookmarkEnd w:id="5927"/>
                      <w:r w:rsidRPr="003A41B8">
                        <w:rPr>
                          <w:rFonts w:ascii="Times New Roman CYR" w:hAnsi="Times New Roman CYR"/>
                          <w:i/>
                          <w:iCs/>
                          <w:sz w:val="44"/>
                          <w:szCs w:val="44"/>
                        </w:rPr>
                        <w:t xml:space="preserve"> </w:t>
                      </w:r>
                    </w:p>
                    <w:p w14:paraId="410D45AC" w14:textId="77777777" w:rsidR="000658DF" w:rsidRPr="000D3135" w:rsidRDefault="000658DF" w:rsidP="000658DF">
                      <w:pPr>
                        <w:pStyle w:val="2"/>
                        <w:spacing w:line="300" w:lineRule="auto"/>
                        <w:rPr>
                          <w:rFonts w:ascii="Times New Roman CYR" w:hAnsi="Times New Roman CYR"/>
                          <w:b w:val="0"/>
                          <w:sz w:val="44"/>
                          <w:szCs w:val="44"/>
                        </w:rPr>
                      </w:pPr>
                      <w:bookmarkStart w:id="5928" w:name="_Toc169172802"/>
                      <w:bookmarkStart w:id="5929" w:name="_Toc169174889"/>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5928"/>
                      <w:bookmarkEnd w:id="5929"/>
                    </w:p>
                    <w:p w14:paraId="3536A26A"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0C018890"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31E0BDCD" w14:textId="77777777" w:rsidR="000658DF" w:rsidRPr="000D3135" w:rsidRDefault="000658DF" w:rsidP="000658DF">
                      <w:pPr>
                        <w:spacing w:line="300" w:lineRule="auto"/>
                        <w:jc w:val="center"/>
                        <w:rPr>
                          <w:b/>
                          <w:lang w:val="uk-UA"/>
                        </w:rPr>
                      </w:pPr>
                    </w:p>
                    <w:p w14:paraId="15DE31E0"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082C0E08" w14:textId="77777777" w:rsidR="00A43AC3" w:rsidRPr="00B1453A" w:rsidRDefault="00A43AC3" w:rsidP="00987998">
                      <w:pPr>
                        <w:jc w:val="center"/>
                        <w:rPr>
                          <w:rFonts w:ascii="Calibri" w:hAnsi="Calibri"/>
                          <w:sz w:val="36"/>
                          <w:szCs w:val="36"/>
                        </w:rPr>
                      </w:pPr>
                    </w:p>
                    <w:p w14:paraId="1D231077" w14:textId="77777777" w:rsidR="00A43AC3" w:rsidRDefault="00A43AC3" w:rsidP="00987998">
                      <w:pPr>
                        <w:jc w:val="center"/>
                        <w:rPr>
                          <w:rFonts w:ascii="Times New Roman CYR" w:hAnsi="Times New Roman CYR" w:cs="Times New Roman CYR"/>
                          <w:sz w:val="36"/>
                          <w:szCs w:val="36"/>
                        </w:rPr>
                      </w:pPr>
                    </w:p>
                    <w:p w14:paraId="653B6A9D" w14:textId="77777777" w:rsidR="00A43AC3" w:rsidRDefault="00A43AC3"/>
                    <w:p w14:paraId="3375EA85" w14:textId="77777777" w:rsidR="00A43AC3" w:rsidRPr="00630E21" w:rsidRDefault="00A43AC3" w:rsidP="00987998">
                      <w:pPr>
                        <w:pStyle w:val="3"/>
                        <w:spacing w:line="276" w:lineRule="auto"/>
                        <w:rPr>
                          <w:rFonts w:ascii="Times New Roman" w:hAnsi="Times New Roman"/>
                          <w:bCs/>
                          <w:sz w:val="48"/>
                          <w:szCs w:val="48"/>
                        </w:rPr>
                      </w:pPr>
                      <w:bookmarkStart w:id="5930" w:name="_Toc169172803"/>
                      <w:bookmarkStart w:id="5931" w:name="_Toc169174890"/>
                      <w:r w:rsidRPr="00630E21">
                        <w:rPr>
                          <w:rFonts w:ascii="Times New Roman" w:hAnsi="Times New Roman"/>
                          <w:bCs/>
                          <w:sz w:val="48"/>
                          <w:szCs w:val="48"/>
                        </w:rPr>
                        <w:t>ДИПЛОМНА РОБОТА</w:t>
                      </w:r>
                      <w:bookmarkEnd w:id="5930"/>
                      <w:bookmarkEnd w:id="5931"/>
                    </w:p>
                    <w:p w14:paraId="4DB2AFD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B113F98" w14:textId="77777777" w:rsidR="00A43AC3" w:rsidRPr="005E3013" w:rsidRDefault="00A43AC3" w:rsidP="00987998">
                      <w:pPr>
                        <w:pStyle w:val="2"/>
                        <w:spacing w:line="276" w:lineRule="auto"/>
                        <w:rPr>
                          <w:b w:val="0"/>
                          <w:bCs/>
                          <w:iCs/>
                          <w:sz w:val="48"/>
                          <w:szCs w:val="48"/>
                          <w:highlight w:val="yellow"/>
                        </w:rPr>
                      </w:pPr>
                      <w:bookmarkStart w:id="5932" w:name="_Toc169172804"/>
                      <w:bookmarkStart w:id="5933" w:name="_Toc16917489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932"/>
                      <w:bookmarkEnd w:id="5933"/>
                    </w:p>
                    <w:p w14:paraId="3FC19EA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1F0773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11A26D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350BFE0" w14:textId="77777777" w:rsidR="00A43AC3" w:rsidRPr="00B1453A" w:rsidRDefault="00A43AC3" w:rsidP="00987998">
                      <w:pPr>
                        <w:jc w:val="center"/>
                        <w:rPr>
                          <w:rFonts w:ascii="Calibri" w:hAnsi="Calibri"/>
                          <w:sz w:val="36"/>
                          <w:szCs w:val="36"/>
                        </w:rPr>
                      </w:pPr>
                    </w:p>
                    <w:p w14:paraId="2BDDE6F0" w14:textId="77777777" w:rsidR="00A43AC3" w:rsidRDefault="00A43AC3" w:rsidP="00987998">
                      <w:pPr>
                        <w:jc w:val="center"/>
                        <w:rPr>
                          <w:rFonts w:ascii="Times New Roman CYR" w:hAnsi="Times New Roman CYR" w:cs="Times New Roman CYR"/>
                          <w:sz w:val="36"/>
                          <w:szCs w:val="36"/>
                        </w:rPr>
                      </w:pPr>
                    </w:p>
                    <w:p w14:paraId="7AF14180" w14:textId="77777777" w:rsidR="00A43AC3" w:rsidRDefault="00A43AC3"/>
                    <w:p w14:paraId="146AD42C" w14:textId="77777777" w:rsidR="00A43AC3" w:rsidRPr="00630E21" w:rsidRDefault="00A43AC3" w:rsidP="00987998">
                      <w:pPr>
                        <w:pStyle w:val="3"/>
                        <w:spacing w:line="276" w:lineRule="auto"/>
                        <w:rPr>
                          <w:rFonts w:ascii="Times New Roman" w:hAnsi="Times New Roman"/>
                          <w:bCs/>
                          <w:sz w:val="48"/>
                          <w:szCs w:val="48"/>
                        </w:rPr>
                      </w:pPr>
                      <w:bookmarkStart w:id="5934" w:name="_Toc169172805"/>
                      <w:bookmarkStart w:id="5935" w:name="_Toc169174892"/>
                      <w:r w:rsidRPr="00630E21">
                        <w:rPr>
                          <w:rFonts w:ascii="Times New Roman" w:hAnsi="Times New Roman"/>
                          <w:bCs/>
                          <w:sz w:val="48"/>
                          <w:szCs w:val="48"/>
                        </w:rPr>
                        <w:t>ДИПЛОМНА РОБОТА</w:t>
                      </w:r>
                      <w:bookmarkEnd w:id="5934"/>
                      <w:bookmarkEnd w:id="5935"/>
                    </w:p>
                    <w:p w14:paraId="615A5B72"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2731ED8" w14:textId="77777777" w:rsidR="00A43AC3" w:rsidRPr="005E3013" w:rsidRDefault="00A43AC3" w:rsidP="00987998">
                      <w:pPr>
                        <w:pStyle w:val="2"/>
                        <w:spacing w:line="276" w:lineRule="auto"/>
                        <w:rPr>
                          <w:b w:val="0"/>
                          <w:bCs/>
                          <w:iCs/>
                          <w:sz w:val="48"/>
                          <w:szCs w:val="48"/>
                          <w:highlight w:val="yellow"/>
                        </w:rPr>
                      </w:pPr>
                      <w:bookmarkStart w:id="5936" w:name="_Toc169172806"/>
                      <w:bookmarkStart w:id="5937" w:name="_Toc16917489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936"/>
                      <w:bookmarkEnd w:id="5937"/>
                    </w:p>
                    <w:p w14:paraId="75733D0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0F9195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F4E431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86FFE48" w14:textId="77777777" w:rsidR="00A43AC3" w:rsidRPr="00B1453A" w:rsidRDefault="00A43AC3" w:rsidP="00987998">
                      <w:pPr>
                        <w:jc w:val="center"/>
                        <w:rPr>
                          <w:rFonts w:ascii="Calibri" w:hAnsi="Calibri"/>
                          <w:sz w:val="36"/>
                          <w:szCs w:val="36"/>
                        </w:rPr>
                      </w:pPr>
                    </w:p>
                    <w:p w14:paraId="4B7AC37B" w14:textId="77777777" w:rsidR="00A43AC3" w:rsidRDefault="00A43AC3" w:rsidP="00987998">
                      <w:pPr>
                        <w:jc w:val="center"/>
                        <w:rPr>
                          <w:rFonts w:ascii="Times New Roman CYR" w:hAnsi="Times New Roman CYR" w:cs="Times New Roman CYR"/>
                          <w:sz w:val="36"/>
                          <w:szCs w:val="36"/>
                        </w:rPr>
                      </w:pPr>
                    </w:p>
                    <w:p w14:paraId="3FAA2FC8" w14:textId="77777777" w:rsidR="00A43AC3" w:rsidRDefault="00A43AC3"/>
                    <w:p w14:paraId="7EF7ED49" w14:textId="77777777" w:rsidR="00A43AC3" w:rsidRPr="00630E21" w:rsidRDefault="00A43AC3" w:rsidP="00987998">
                      <w:pPr>
                        <w:pStyle w:val="3"/>
                        <w:spacing w:line="276" w:lineRule="auto"/>
                        <w:rPr>
                          <w:rFonts w:ascii="Times New Roman" w:hAnsi="Times New Roman"/>
                          <w:bCs/>
                          <w:sz w:val="48"/>
                          <w:szCs w:val="48"/>
                        </w:rPr>
                      </w:pPr>
                      <w:bookmarkStart w:id="5938" w:name="_Toc169172807"/>
                      <w:bookmarkStart w:id="5939" w:name="_Toc169174894"/>
                      <w:r w:rsidRPr="00630E21">
                        <w:rPr>
                          <w:rFonts w:ascii="Times New Roman" w:hAnsi="Times New Roman"/>
                          <w:bCs/>
                          <w:sz w:val="48"/>
                          <w:szCs w:val="48"/>
                        </w:rPr>
                        <w:t>ДИПЛОМНА РОБОТА</w:t>
                      </w:r>
                      <w:bookmarkEnd w:id="5938"/>
                      <w:bookmarkEnd w:id="5939"/>
                    </w:p>
                    <w:p w14:paraId="0856FD5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C42855F" w14:textId="77777777" w:rsidR="00A43AC3" w:rsidRPr="005E3013" w:rsidRDefault="00A43AC3" w:rsidP="00987998">
                      <w:pPr>
                        <w:pStyle w:val="2"/>
                        <w:spacing w:line="276" w:lineRule="auto"/>
                        <w:rPr>
                          <w:b w:val="0"/>
                          <w:bCs/>
                          <w:iCs/>
                          <w:sz w:val="48"/>
                          <w:szCs w:val="48"/>
                          <w:highlight w:val="yellow"/>
                        </w:rPr>
                      </w:pPr>
                      <w:bookmarkStart w:id="5940" w:name="_Toc169172808"/>
                      <w:bookmarkStart w:id="5941" w:name="_Toc16917489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940"/>
                      <w:bookmarkEnd w:id="5941"/>
                    </w:p>
                    <w:p w14:paraId="6F0343E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B51168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0DA7E5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92D4064" w14:textId="77777777" w:rsidR="00A43AC3" w:rsidRPr="00B1453A" w:rsidRDefault="00A43AC3" w:rsidP="00987998">
                      <w:pPr>
                        <w:jc w:val="center"/>
                        <w:rPr>
                          <w:rFonts w:ascii="Calibri" w:hAnsi="Calibri"/>
                          <w:sz w:val="36"/>
                          <w:szCs w:val="36"/>
                        </w:rPr>
                      </w:pPr>
                    </w:p>
                    <w:p w14:paraId="580C4166" w14:textId="77777777" w:rsidR="00A43AC3" w:rsidRDefault="00A43AC3" w:rsidP="00987998">
                      <w:pPr>
                        <w:jc w:val="center"/>
                        <w:rPr>
                          <w:rFonts w:ascii="Times New Roman CYR" w:hAnsi="Times New Roman CYR" w:cs="Times New Roman CYR"/>
                          <w:sz w:val="36"/>
                          <w:szCs w:val="36"/>
                        </w:rPr>
                      </w:pPr>
                    </w:p>
                    <w:p w14:paraId="6935D6AB" w14:textId="77777777" w:rsidR="00A43AC3" w:rsidRDefault="00A43AC3"/>
                    <w:p w14:paraId="51795E8C" w14:textId="77777777" w:rsidR="00A43AC3" w:rsidRPr="00630E21" w:rsidRDefault="00A43AC3" w:rsidP="00987998">
                      <w:pPr>
                        <w:pStyle w:val="3"/>
                        <w:spacing w:line="276" w:lineRule="auto"/>
                        <w:rPr>
                          <w:rFonts w:ascii="Times New Roman" w:hAnsi="Times New Roman"/>
                          <w:bCs/>
                          <w:sz w:val="48"/>
                          <w:szCs w:val="48"/>
                        </w:rPr>
                      </w:pPr>
                      <w:bookmarkStart w:id="5942" w:name="_Toc169172809"/>
                      <w:bookmarkStart w:id="5943" w:name="_Toc169174896"/>
                      <w:r w:rsidRPr="00630E21">
                        <w:rPr>
                          <w:rFonts w:ascii="Times New Roman" w:hAnsi="Times New Roman"/>
                          <w:bCs/>
                          <w:sz w:val="48"/>
                          <w:szCs w:val="48"/>
                        </w:rPr>
                        <w:t>ДИПЛОМНА РОБОТА</w:t>
                      </w:r>
                      <w:bookmarkEnd w:id="5942"/>
                      <w:bookmarkEnd w:id="5943"/>
                    </w:p>
                    <w:p w14:paraId="382D077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28320B7" w14:textId="77777777" w:rsidR="00A43AC3" w:rsidRPr="005E3013" w:rsidRDefault="00A43AC3" w:rsidP="00987998">
                      <w:pPr>
                        <w:pStyle w:val="2"/>
                        <w:spacing w:line="276" w:lineRule="auto"/>
                        <w:rPr>
                          <w:b w:val="0"/>
                          <w:bCs/>
                          <w:iCs/>
                          <w:sz w:val="48"/>
                          <w:szCs w:val="48"/>
                          <w:highlight w:val="yellow"/>
                        </w:rPr>
                      </w:pPr>
                      <w:bookmarkStart w:id="5944" w:name="_Toc169172810"/>
                      <w:bookmarkStart w:id="5945" w:name="_Toc16917489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944"/>
                      <w:bookmarkEnd w:id="5945"/>
                    </w:p>
                    <w:p w14:paraId="6B8ADBD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9203B9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49A04B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3B3AE8E" w14:textId="77777777" w:rsidR="00A43AC3" w:rsidRPr="00B1453A" w:rsidRDefault="00A43AC3" w:rsidP="00987998">
                      <w:pPr>
                        <w:jc w:val="center"/>
                        <w:rPr>
                          <w:rFonts w:ascii="Calibri" w:hAnsi="Calibri"/>
                          <w:sz w:val="36"/>
                          <w:szCs w:val="36"/>
                        </w:rPr>
                      </w:pPr>
                    </w:p>
                    <w:p w14:paraId="2F3C61EB" w14:textId="77777777" w:rsidR="00A43AC3" w:rsidRDefault="00A43AC3" w:rsidP="00987998">
                      <w:pPr>
                        <w:jc w:val="center"/>
                        <w:rPr>
                          <w:rFonts w:ascii="Times New Roman CYR" w:hAnsi="Times New Roman CYR" w:cs="Times New Roman CYR"/>
                          <w:sz w:val="36"/>
                          <w:szCs w:val="36"/>
                        </w:rPr>
                      </w:pPr>
                    </w:p>
                    <w:p w14:paraId="3A85302A" w14:textId="77777777" w:rsidR="00A43AC3" w:rsidRDefault="00A43AC3"/>
                    <w:p w14:paraId="22959327" w14:textId="77777777" w:rsidR="00A43AC3" w:rsidRPr="00630E21" w:rsidRDefault="00A43AC3" w:rsidP="00987998">
                      <w:pPr>
                        <w:pStyle w:val="3"/>
                        <w:spacing w:line="276" w:lineRule="auto"/>
                        <w:rPr>
                          <w:rFonts w:ascii="Times New Roman" w:hAnsi="Times New Roman"/>
                          <w:bCs/>
                          <w:sz w:val="48"/>
                          <w:szCs w:val="48"/>
                        </w:rPr>
                      </w:pPr>
                      <w:bookmarkStart w:id="5946" w:name="_Toc169172811"/>
                      <w:bookmarkStart w:id="5947" w:name="_Toc169174898"/>
                      <w:r w:rsidRPr="00630E21">
                        <w:rPr>
                          <w:rFonts w:ascii="Times New Roman" w:hAnsi="Times New Roman"/>
                          <w:bCs/>
                          <w:sz w:val="48"/>
                          <w:szCs w:val="48"/>
                        </w:rPr>
                        <w:t>ДИПЛОМНА РОБОТА</w:t>
                      </w:r>
                      <w:bookmarkEnd w:id="5946"/>
                      <w:bookmarkEnd w:id="5947"/>
                    </w:p>
                    <w:p w14:paraId="5F3AF51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3DA5158" w14:textId="77777777" w:rsidR="00A43AC3" w:rsidRPr="005E3013" w:rsidRDefault="00A43AC3" w:rsidP="00987998">
                      <w:pPr>
                        <w:pStyle w:val="2"/>
                        <w:spacing w:line="276" w:lineRule="auto"/>
                        <w:rPr>
                          <w:b w:val="0"/>
                          <w:bCs/>
                          <w:iCs/>
                          <w:sz w:val="48"/>
                          <w:szCs w:val="48"/>
                          <w:highlight w:val="yellow"/>
                        </w:rPr>
                      </w:pPr>
                      <w:bookmarkStart w:id="5948" w:name="_Toc169172812"/>
                      <w:bookmarkStart w:id="5949" w:name="_Toc16917489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948"/>
                      <w:bookmarkEnd w:id="5949"/>
                    </w:p>
                    <w:p w14:paraId="196F87D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6BA37A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0F64D5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4013774" w14:textId="77777777" w:rsidR="00A43AC3" w:rsidRPr="00B1453A" w:rsidRDefault="00A43AC3" w:rsidP="00987998">
                      <w:pPr>
                        <w:jc w:val="center"/>
                        <w:rPr>
                          <w:rFonts w:ascii="Calibri" w:hAnsi="Calibri"/>
                          <w:sz w:val="36"/>
                          <w:szCs w:val="36"/>
                        </w:rPr>
                      </w:pPr>
                    </w:p>
                    <w:p w14:paraId="4DB92FDC" w14:textId="77777777" w:rsidR="00A43AC3" w:rsidRDefault="00A43AC3" w:rsidP="00987998">
                      <w:pPr>
                        <w:jc w:val="center"/>
                        <w:rPr>
                          <w:rFonts w:ascii="Times New Roman CYR" w:hAnsi="Times New Roman CYR" w:cs="Times New Roman CYR"/>
                          <w:sz w:val="36"/>
                          <w:szCs w:val="36"/>
                        </w:rPr>
                      </w:pPr>
                    </w:p>
                    <w:p w14:paraId="546DF924" w14:textId="77777777" w:rsidR="00A43AC3" w:rsidRDefault="00A43AC3"/>
                    <w:p w14:paraId="19FBBB56" w14:textId="77777777" w:rsidR="00A43AC3" w:rsidRPr="00630E21" w:rsidRDefault="00A43AC3" w:rsidP="00987998">
                      <w:pPr>
                        <w:pStyle w:val="3"/>
                        <w:spacing w:line="276" w:lineRule="auto"/>
                        <w:rPr>
                          <w:rFonts w:ascii="Times New Roman" w:hAnsi="Times New Roman"/>
                          <w:bCs/>
                          <w:sz w:val="48"/>
                          <w:szCs w:val="48"/>
                        </w:rPr>
                      </w:pPr>
                      <w:bookmarkStart w:id="5950" w:name="_Toc169172813"/>
                      <w:bookmarkStart w:id="5951" w:name="_Toc169174900"/>
                      <w:r w:rsidRPr="00630E21">
                        <w:rPr>
                          <w:rFonts w:ascii="Times New Roman" w:hAnsi="Times New Roman"/>
                          <w:bCs/>
                          <w:sz w:val="48"/>
                          <w:szCs w:val="48"/>
                        </w:rPr>
                        <w:t>ДИПЛОМНА РОБОТА</w:t>
                      </w:r>
                      <w:bookmarkEnd w:id="5950"/>
                      <w:bookmarkEnd w:id="5951"/>
                    </w:p>
                    <w:p w14:paraId="694EA33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8D94291" w14:textId="77777777" w:rsidR="00A43AC3" w:rsidRPr="005E3013" w:rsidRDefault="00A43AC3" w:rsidP="00987998">
                      <w:pPr>
                        <w:pStyle w:val="2"/>
                        <w:spacing w:line="276" w:lineRule="auto"/>
                        <w:rPr>
                          <w:b w:val="0"/>
                          <w:bCs/>
                          <w:iCs/>
                          <w:sz w:val="48"/>
                          <w:szCs w:val="48"/>
                          <w:highlight w:val="yellow"/>
                        </w:rPr>
                      </w:pPr>
                      <w:bookmarkStart w:id="5952" w:name="_Toc169172814"/>
                      <w:bookmarkStart w:id="5953" w:name="_Toc16917490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952"/>
                      <w:bookmarkEnd w:id="5953"/>
                    </w:p>
                    <w:p w14:paraId="11DB5B4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749081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7C7F94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DB3D97D" w14:textId="77777777" w:rsidR="00A43AC3" w:rsidRPr="00B1453A" w:rsidRDefault="00A43AC3" w:rsidP="00987998">
                      <w:pPr>
                        <w:jc w:val="center"/>
                        <w:rPr>
                          <w:rFonts w:ascii="Calibri" w:hAnsi="Calibri"/>
                          <w:sz w:val="36"/>
                          <w:szCs w:val="36"/>
                        </w:rPr>
                      </w:pPr>
                    </w:p>
                    <w:p w14:paraId="47AB5412" w14:textId="77777777" w:rsidR="00A43AC3" w:rsidRDefault="00A43AC3" w:rsidP="00987998">
                      <w:pPr>
                        <w:jc w:val="center"/>
                        <w:rPr>
                          <w:rFonts w:ascii="Times New Roman CYR" w:hAnsi="Times New Roman CYR" w:cs="Times New Roman CYR"/>
                          <w:sz w:val="36"/>
                          <w:szCs w:val="36"/>
                        </w:rPr>
                      </w:pPr>
                    </w:p>
                    <w:p w14:paraId="12C51135" w14:textId="77777777" w:rsidR="00A43AC3" w:rsidRDefault="00A43AC3"/>
                    <w:p w14:paraId="2D31C97D" w14:textId="77777777" w:rsidR="00A43AC3" w:rsidRPr="00630E21" w:rsidRDefault="00A43AC3" w:rsidP="00987998">
                      <w:pPr>
                        <w:pStyle w:val="3"/>
                        <w:spacing w:line="276" w:lineRule="auto"/>
                        <w:rPr>
                          <w:rFonts w:ascii="Times New Roman" w:hAnsi="Times New Roman"/>
                          <w:bCs/>
                          <w:sz w:val="48"/>
                          <w:szCs w:val="48"/>
                        </w:rPr>
                      </w:pPr>
                      <w:bookmarkStart w:id="5954" w:name="_Toc169172815"/>
                      <w:bookmarkStart w:id="5955" w:name="_Toc169174902"/>
                      <w:r w:rsidRPr="00630E21">
                        <w:rPr>
                          <w:rFonts w:ascii="Times New Roman" w:hAnsi="Times New Roman"/>
                          <w:bCs/>
                          <w:sz w:val="48"/>
                          <w:szCs w:val="48"/>
                        </w:rPr>
                        <w:t>ДИПЛОМНА РОБОТА</w:t>
                      </w:r>
                      <w:bookmarkEnd w:id="5954"/>
                      <w:bookmarkEnd w:id="5955"/>
                    </w:p>
                    <w:p w14:paraId="6A0B92D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90CC7B9" w14:textId="77777777" w:rsidR="00A43AC3" w:rsidRPr="005E3013" w:rsidRDefault="00A43AC3" w:rsidP="00987998">
                      <w:pPr>
                        <w:pStyle w:val="2"/>
                        <w:spacing w:line="276" w:lineRule="auto"/>
                        <w:rPr>
                          <w:b w:val="0"/>
                          <w:bCs/>
                          <w:iCs/>
                          <w:sz w:val="48"/>
                          <w:szCs w:val="48"/>
                          <w:highlight w:val="yellow"/>
                        </w:rPr>
                      </w:pPr>
                      <w:bookmarkStart w:id="5956" w:name="_Toc169172816"/>
                      <w:bookmarkStart w:id="5957" w:name="_Toc16917490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956"/>
                      <w:bookmarkEnd w:id="5957"/>
                    </w:p>
                    <w:p w14:paraId="5A56F5F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5263AC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6A9B36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754E285" w14:textId="77777777" w:rsidR="00A43AC3" w:rsidRPr="00B1453A" w:rsidRDefault="00A43AC3" w:rsidP="00987998">
                      <w:pPr>
                        <w:jc w:val="center"/>
                        <w:rPr>
                          <w:rFonts w:ascii="Calibri" w:hAnsi="Calibri"/>
                          <w:sz w:val="36"/>
                          <w:szCs w:val="36"/>
                        </w:rPr>
                      </w:pPr>
                    </w:p>
                    <w:p w14:paraId="7E82C933" w14:textId="77777777" w:rsidR="00A43AC3" w:rsidRDefault="00A43AC3" w:rsidP="00987998">
                      <w:pPr>
                        <w:jc w:val="center"/>
                        <w:rPr>
                          <w:rFonts w:ascii="Times New Roman CYR" w:hAnsi="Times New Roman CYR" w:cs="Times New Roman CYR"/>
                          <w:sz w:val="36"/>
                          <w:szCs w:val="36"/>
                        </w:rPr>
                      </w:pPr>
                    </w:p>
                    <w:p w14:paraId="7A6DB544" w14:textId="77777777" w:rsidR="00A43AC3" w:rsidRDefault="00A43AC3"/>
                    <w:p w14:paraId="5DCFE8C3" w14:textId="77777777" w:rsidR="000658DF" w:rsidRPr="003A41B8" w:rsidRDefault="000658DF" w:rsidP="000658DF">
                      <w:pPr>
                        <w:pStyle w:val="3"/>
                        <w:spacing w:line="300" w:lineRule="auto"/>
                        <w:rPr>
                          <w:rFonts w:ascii="Times New Roman CYR" w:hAnsi="Times New Roman CYR"/>
                          <w:i/>
                          <w:iCs/>
                          <w:sz w:val="44"/>
                          <w:szCs w:val="44"/>
                        </w:rPr>
                      </w:pPr>
                      <w:bookmarkStart w:id="5958" w:name="_Toc169172817"/>
                      <w:bookmarkStart w:id="5959" w:name="_Toc169174904"/>
                      <w:r w:rsidRPr="003A41B8">
                        <w:rPr>
                          <w:rFonts w:ascii="Times New Roman CYR" w:hAnsi="Times New Roman CYR"/>
                          <w:i/>
                          <w:iCs/>
                          <w:sz w:val="44"/>
                          <w:szCs w:val="44"/>
                        </w:rPr>
                        <w:t>ДИПЛОМНА РОБОТА БАКАЛАВРА</w:t>
                      </w:r>
                      <w:bookmarkEnd w:id="5958"/>
                      <w:bookmarkEnd w:id="5959"/>
                      <w:r w:rsidRPr="003A41B8">
                        <w:rPr>
                          <w:rFonts w:ascii="Times New Roman CYR" w:hAnsi="Times New Roman CYR"/>
                          <w:i/>
                          <w:iCs/>
                          <w:sz w:val="44"/>
                          <w:szCs w:val="44"/>
                        </w:rPr>
                        <w:t xml:space="preserve"> </w:t>
                      </w:r>
                    </w:p>
                    <w:p w14:paraId="0C2172CF" w14:textId="77777777" w:rsidR="000658DF" w:rsidRPr="000D3135" w:rsidRDefault="000658DF" w:rsidP="000658DF">
                      <w:pPr>
                        <w:pStyle w:val="2"/>
                        <w:spacing w:line="300" w:lineRule="auto"/>
                        <w:rPr>
                          <w:rFonts w:ascii="Times New Roman CYR" w:hAnsi="Times New Roman CYR"/>
                          <w:b w:val="0"/>
                          <w:sz w:val="44"/>
                          <w:szCs w:val="44"/>
                        </w:rPr>
                      </w:pPr>
                      <w:bookmarkStart w:id="5960" w:name="_Toc169172818"/>
                      <w:bookmarkStart w:id="5961" w:name="_Toc169174905"/>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5960"/>
                      <w:bookmarkEnd w:id="5961"/>
                    </w:p>
                    <w:p w14:paraId="7A3E2D3D"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3E5A6649"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2D12D25E" w14:textId="77777777" w:rsidR="000658DF" w:rsidRPr="000D3135" w:rsidRDefault="000658DF" w:rsidP="000658DF">
                      <w:pPr>
                        <w:spacing w:line="300" w:lineRule="auto"/>
                        <w:jc w:val="center"/>
                        <w:rPr>
                          <w:b/>
                          <w:lang w:val="uk-UA"/>
                        </w:rPr>
                      </w:pPr>
                    </w:p>
                    <w:p w14:paraId="461D1D71"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65FF41DA" w14:textId="77777777" w:rsidR="00A43AC3" w:rsidRPr="00B1453A" w:rsidRDefault="00A43AC3" w:rsidP="00987998">
                      <w:pPr>
                        <w:jc w:val="center"/>
                        <w:rPr>
                          <w:rFonts w:ascii="Calibri" w:hAnsi="Calibri"/>
                          <w:sz w:val="36"/>
                          <w:szCs w:val="36"/>
                        </w:rPr>
                      </w:pPr>
                    </w:p>
                    <w:p w14:paraId="0C8E452E" w14:textId="77777777" w:rsidR="00A43AC3" w:rsidRDefault="00A43AC3" w:rsidP="00987998">
                      <w:pPr>
                        <w:jc w:val="center"/>
                        <w:rPr>
                          <w:rFonts w:ascii="Times New Roman CYR" w:hAnsi="Times New Roman CYR" w:cs="Times New Roman CYR"/>
                          <w:sz w:val="36"/>
                          <w:szCs w:val="36"/>
                        </w:rPr>
                      </w:pPr>
                    </w:p>
                    <w:p w14:paraId="4900A84A" w14:textId="77777777" w:rsidR="00A43AC3" w:rsidRDefault="00A43AC3"/>
                    <w:p w14:paraId="3944E9A9" w14:textId="77777777" w:rsidR="00A43AC3" w:rsidRPr="00630E21" w:rsidRDefault="00A43AC3" w:rsidP="00987998">
                      <w:pPr>
                        <w:pStyle w:val="3"/>
                        <w:spacing w:line="276" w:lineRule="auto"/>
                        <w:rPr>
                          <w:rFonts w:ascii="Times New Roman" w:hAnsi="Times New Roman"/>
                          <w:bCs/>
                          <w:sz w:val="48"/>
                          <w:szCs w:val="48"/>
                        </w:rPr>
                      </w:pPr>
                      <w:bookmarkStart w:id="5962" w:name="_Toc169172819"/>
                      <w:bookmarkStart w:id="5963" w:name="_Toc169174906"/>
                      <w:r w:rsidRPr="00630E21">
                        <w:rPr>
                          <w:rFonts w:ascii="Times New Roman" w:hAnsi="Times New Roman"/>
                          <w:bCs/>
                          <w:sz w:val="48"/>
                          <w:szCs w:val="48"/>
                        </w:rPr>
                        <w:t>ДИПЛОМНА РОБОТА</w:t>
                      </w:r>
                      <w:bookmarkEnd w:id="5962"/>
                      <w:bookmarkEnd w:id="5963"/>
                    </w:p>
                    <w:p w14:paraId="23C4DCE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25A471B" w14:textId="77777777" w:rsidR="00A43AC3" w:rsidRPr="005E3013" w:rsidRDefault="00A43AC3" w:rsidP="00987998">
                      <w:pPr>
                        <w:pStyle w:val="2"/>
                        <w:spacing w:line="276" w:lineRule="auto"/>
                        <w:rPr>
                          <w:b w:val="0"/>
                          <w:bCs/>
                          <w:iCs/>
                          <w:sz w:val="48"/>
                          <w:szCs w:val="48"/>
                          <w:highlight w:val="yellow"/>
                        </w:rPr>
                      </w:pPr>
                      <w:bookmarkStart w:id="5964" w:name="_Toc169172820"/>
                      <w:bookmarkStart w:id="5965" w:name="_Toc16917490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964"/>
                      <w:bookmarkEnd w:id="5965"/>
                    </w:p>
                    <w:p w14:paraId="6C66A67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90CB39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7518C3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E7D8302" w14:textId="77777777" w:rsidR="00A43AC3" w:rsidRPr="00B1453A" w:rsidRDefault="00A43AC3" w:rsidP="00987998">
                      <w:pPr>
                        <w:jc w:val="center"/>
                        <w:rPr>
                          <w:rFonts w:ascii="Calibri" w:hAnsi="Calibri"/>
                          <w:sz w:val="36"/>
                          <w:szCs w:val="36"/>
                        </w:rPr>
                      </w:pPr>
                    </w:p>
                    <w:p w14:paraId="4017B9D2" w14:textId="77777777" w:rsidR="00A43AC3" w:rsidRDefault="00A43AC3" w:rsidP="00987998">
                      <w:pPr>
                        <w:jc w:val="center"/>
                        <w:rPr>
                          <w:rFonts w:ascii="Times New Roman CYR" w:hAnsi="Times New Roman CYR" w:cs="Times New Roman CYR"/>
                          <w:sz w:val="36"/>
                          <w:szCs w:val="36"/>
                        </w:rPr>
                      </w:pPr>
                    </w:p>
                    <w:p w14:paraId="69407BD0" w14:textId="77777777" w:rsidR="00A43AC3" w:rsidRDefault="00A43AC3"/>
                    <w:p w14:paraId="69DAC230" w14:textId="77777777" w:rsidR="00A43AC3" w:rsidRPr="00630E21" w:rsidRDefault="00A43AC3" w:rsidP="00987998">
                      <w:pPr>
                        <w:pStyle w:val="3"/>
                        <w:spacing w:line="276" w:lineRule="auto"/>
                        <w:rPr>
                          <w:rFonts w:ascii="Times New Roman" w:hAnsi="Times New Roman"/>
                          <w:bCs/>
                          <w:sz w:val="48"/>
                          <w:szCs w:val="48"/>
                        </w:rPr>
                      </w:pPr>
                      <w:bookmarkStart w:id="5966" w:name="_Toc169172821"/>
                      <w:bookmarkStart w:id="5967" w:name="_Toc169174908"/>
                      <w:r w:rsidRPr="00630E21">
                        <w:rPr>
                          <w:rFonts w:ascii="Times New Roman" w:hAnsi="Times New Roman"/>
                          <w:bCs/>
                          <w:sz w:val="48"/>
                          <w:szCs w:val="48"/>
                        </w:rPr>
                        <w:t>ДИПЛОМНА РОБОТА</w:t>
                      </w:r>
                      <w:bookmarkEnd w:id="5966"/>
                      <w:bookmarkEnd w:id="5967"/>
                    </w:p>
                    <w:p w14:paraId="08588D4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83158A0" w14:textId="77777777" w:rsidR="00A43AC3" w:rsidRPr="005E3013" w:rsidRDefault="00A43AC3" w:rsidP="00987998">
                      <w:pPr>
                        <w:pStyle w:val="2"/>
                        <w:spacing w:line="276" w:lineRule="auto"/>
                        <w:rPr>
                          <w:b w:val="0"/>
                          <w:bCs/>
                          <w:iCs/>
                          <w:sz w:val="48"/>
                          <w:szCs w:val="48"/>
                          <w:highlight w:val="yellow"/>
                        </w:rPr>
                      </w:pPr>
                      <w:bookmarkStart w:id="5968" w:name="_Toc169172822"/>
                      <w:bookmarkStart w:id="5969" w:name="_Toc16917490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968"/>
                      <w:bookmarkEnd w:id="5969"/>
                    </w:p>
                    <w:p w14:paraId="2821DEE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671D3A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7D2B32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92F72B9" w14:textId="77777777" w:rsidR="00A43AC3" w:rsidRPr="00B1453A" w:rsidRDefault="00A43AC3" w:rsidP="00987998">
                      <w:pPr>
                        <w:jc w:val="center"/>
                        <w:rPr>
                          <w:rFonts w:ascii="Calibri" w:hAnsi="Calibri"/>
                          <w:sz w:val="36"/>
                          <w:szCs w:val="36"/>
                        </w:rPr>
                      </w:pPr>
                    </w:p>
                    <w:p w14:paraId="2C510CB5" w14:textId="77777777" w:rsidR="00A43AC3" w:rsidRDefault="00A43AC3" w:rsidP="00987998">
                      <w:pPr>
                        <w:jc w:val="center"/>
                        <w:rPr>
                          <w:rFonts w:ascii="Times New Roman CYR" w:hAnsi="Times New Roman CYR" w:cs="Times New Roman CYR"/>
                          <w:sz w:val="36"/>
                          <w:szCs w:val="36"/>
                        </w:rPr>
                      </w:pPr>
                    </w:p>
                    <w:p w14:paraId="3C614C01" w14:textId="77777777" w:rsidR="00A43AC3" w:rsidRDefault="00A43AC3"/>
                    <w:p w14:paraId="7BAD8A71" w14:textId="77777777" w:rsidR="00A43AC3" w:rsidRPr="00630E21" w:rsidRDefault="00A43AC3" w:rsidP="00987998">
                      <w:pPr>
                        <w:pStyle w:val="3"/>
                        <w:spacing w:line="276" w:lineRule="auto"/>
                        <w:rPr>
                          <w:rFonts w:ascii="Times New Roman" w:hAnsi="Times New Roman"/>
                          <w:bCs/>
                          <w:sz w:val="48"/>
                          <w:szCs w:val="48"/>
                        </w:rPr>
                      </w:pPr>
                      <w:bookmarkStart w:id="5970" w:name="_Toc169172823"/>
                      <w:bookmarkStart w:id="5971" w:name="_Toc169174910"/>
                      <w:r w:rsidRPr="00630E21">
                        <w:rPr>
                          <w:rFonts w:ascii="Times New Roman" w:hAnsi="Times New Roman"/>
                          <w:bCs/>
                          <w:sz w:val="48"/>
                          <w:szCs w:val="48"/>
                        </w:rPr>
                        <w:t>ДИПЛОМНА РОБОТА</w:t>
                      </w:r>
                      <w:bookmarkEnd w:id="5970"/>
                      <w:bookmarkEnd w:id="5971"/>
                    </w:p>
                    <w:p w14:paraId="4BA5073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5128DB1" w14:textId="77777777" w:rsidR="00A43AC3" w:rsidRPr="005E3013" w:rsidRDefault="00A43AC3" w:rsidP="00987998">
                      <w:pPr>
                        <w:pStyle w:val="2"/>
                        <w:spacing w:line="276" w:lineRule="auto"/>
                        <w:rPr>
                          <w:b w:val="0"/>
                          <w:bCs/>
                          <w:iCs/>
                          <w:sz w:val="48"/>
                          <w:szCs w:val="48"/>
                          <w:highlight w:val="yellow"/>
                        </w:rPr>
                      </w:pPr>
                      <w:bookmarkStart w:id="5972" w:name="_Toc169172824"/>
                      <w:bookmarkStart w:id="5973" w:name="_Toc16917491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972"/>
                      <w:bookmarkEnd w:id="5973"/>
                    </w:p>
                    <w:p w14:paraId="03D2886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EC8C89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7C4208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A207C15" w14:textId="77777777" w:rsidR="00A43AC3" w:rsidRPr="00B1453A" w:rsidRDefault="00A43AC3" w:rsidP="00987998">
                      <w:pPr>
                        <w:jc w:val="center"/>
                        <w:rPr>
                          <w:rFonts w:ascii="Calibri" w:hAnsi="Calibri"/>
                          <w:sz w:val="36"/>
                          <w:szCs w:val="36"/>
                        </w:rPr>
                      </w:pPr>
                    </w:p>
                    <w:p w14:paraId="4B4535CD" w14:textId="77777777" w:rsidR="00A43AC3" w:rsidRDefault="00A43AC3" w:rsidP="00987998">
                      <w:pPr>
                        <w:jc w:val="center"/>
                        <w:rPr>
                          <w:rFonts w:ascii="Times New Roman CYR" w:hAnsi="Times New Roman CYR" w:cs="Times New Roman CYR"/>
                          <w:sz w:val="36"/>
                          <w:szCs w:val="36"/>
                        </w:rPr>
                      </w:pPr>
                    </w:p>
                    <w:p w14:paraId="392DE332" w14:textId="77777777" w:rsidR="00A43AC3" w:rsidRDefault="00A43AC3"/>
                    <w:p w14:paraId="3071DA52" w14:textId="77777777" w:rsidR="00A43AC3" w:rsidRPr="00630E21" w:rsidRDefault="00A43AC3" w:rsidP="00987998">
                      <w:pPr>
                        <w:pStyle w:val="3"/>
                        <w:spacing w:line="276" w:lineRule="auto"/>
                        <w:rPr>
                          <w:rFonts w:ascii="Times New Roman" w:hAnsi="Times New Roman"/>
                          <w:bCs/>
                          <w:sz w:val="48"/>
                          <w:szCs w:val="48"/>
                        </w:rPr>
                      </w:pPr>
                      <w:bookmarkStart w:id="5974" w:name="_Toc169172825"/>
                      <w:bookmarkStart w:id="5975" w:name="_Toc169174912"/>
                      <w:r w:rsidRPr="00630E21">
                        <w:rPr>
                          <w:rFonts w:ascii="Times New Roman" w:hAnsi="Times New Roman"/>
                          <w:bCs/>
                          <w:sz w:val="48"/>
                          <w:szCs w:val="48"/>
                        </w:rPr>
                        <w:t>ДИПЛОМНА РОБОТА</w:t>
                      </w:r>
                      <w:bookmarkEnd w:id="5974"/>
                      <w:bookmarkEnd w:id="5975"/>
                    </w:p>
                    <w:p w14:paraId="1AD13782"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74B4726" w14:textId="77777777" w:rsidR="00A43AC3" w:rsidRPr="005E3013" w:rsidRDefault="00A43AC3" w:rsidP="00987998">
                      <w:pPr>
                        <w:pStyle w:val="2"/>
                        <w:spacing w:line="276" w:lineRule="auto"/>
                        <w:rPr>
                          <w:b w:val="0"/>
                          <w:bCs/>
                          <w:iCs/>
                          <w:sz w:val="48"/>
                          <w:szCs w:val="48"/>
                          <w:highlight w:val="yellow"/>
                        </w:rPr>
                      </w:pPr>
                      <w:bookmarkStart w:id="5976" w:name="_Toc169172826"/>
                      <w:bookmarkStart w:id="5977" w:name="_Toc16917491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976"/>
                      <w:bookmarkEnd w:id="5977"/>
                    </w:p>
                    <w:p w14:paraId="4DF55D3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906BE3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2BCCBC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FE366AA" w14:textId="77777777" w:rsidR="00A43AC3" w:rsidRPr="00B1453A" w:rsidRDefault="00A43AC3" w:rsidP="00987998">
                      <w:pPr>
                        <w:jc w:val="center"/>
                        <w:rPr>
                          <w:rFonts w:ascii="Calibri" w:hAnsi="Calibri"/>
                          <w:sz w:val="36"/>
                          <w:szCs w:val="36"/>
                        </w:rPr>
                      </w:pPr>
                    </w:p>
                    <w:p w14:paraId="61E676E0" w14:textId="77777777" w:rsidR="00A43AC3" w:rsidRDefault="00A43AC3" w:rsidP="00987998">
                      <w:pPr>
                        <w:jc w:val="center"/>
                        <w:rPr>
                          <w:rFonts w:ascii="Times New Roman CYR" w:hAnsi="Times New Roman CYR" w:cs="Times New Roman CYR"/>
                          <w:sz w:val="36"/>
                          <w:szCs w:val="36"/>
                        </w:rPr>
                      </w:pPr>
                    </w:p>
                    <w:p w14:paraId="616B5786" w14:textId="77777777" w:rsidR="00A43AC3" w:rsidRDefault="00A43AC3"/>
                    <w:p w14:paraId="6E099BF3" w14:textId="77777777" w:rsidR="00A43AC3" w:rsidRPr="00630E21" w:rsidRDefault="00A43AC3" w:rsidP="00987998">
                      <w:pPr>
                        <w:pStyle w:val="3"/>
                        <w:spacing w:line="276" w:lineRule="auto"/>
                        <w:rPr>
                          <w:rFonts w:ascii="Times New Roman" w:hAnsi="Times New Roman"/>
                          <w:bCs/>
                          <w:sz w:val="48"/>
                          <w:szCs w:val="48"/>
                        </w:rPr>
                      </w:pPr>
                      <w:bookmarkStart w:id="5978" w:name="_Toc169172827"/>
                      <w:bookmarkStart w:id="5979" w:name="_Toc169174914"/>
                      <w:r w:rsidRPr="00630E21">
                        <w:rPr>
                          <w:rFonts w:ascii="Times New Roman" w:hAnsi="Times New Roman"/>
                          <w:bCs/>
                          <w:sz w:val="48"/>
                          <w:szCs w:val="48"/>
                        </w:rPr>
                        <w:t>ДИПЛОМНА РОБОТА</w:t>
                      </w:r>
                      <w:bookmarkEnd w:id="5978"/>
                      <w:bookmarkEnd w:id="5979"/>
                    </w:p>
                    <w:p w14:paraId="01B0A52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0BD7866" w14:textId="77777777" w:rsidR="00A43AC3" w:rsidRPr="005E3013" w:rsidRDefault="00A43AC3" w:rsidP="00987998">
                      <w:pPr>
                        <w:pStyle w:val="2"/>
                        <w:spacing w:line="276" w:lineRule="auto"/>
                        <w:rPr>
                          <w:b w:val="0"/>
                          <w:bCs/>
                          <w:iCs/>
                          <w:sz w:val="48"/>
                          <w:szCs w:val="48"/>
                          <w:highlight w:val="yellow"/>
                        </w:rPr>
                      </w:pPr>
                      <w:bookmarkStart w:id="5980" w:name="_Toc169172828"/>
                      <w:bookmarkStart w:id="5981" w:name="_Toc16917491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980"/>
                      <w:bookmarkEnd w:id="5981"/>
                    </w:p>
                    <w:p w14:paraId="2FC0E51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621232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04D944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B3E928F" w14:textId="77777777" w:rsidR="00A43AC3" w:rsidRPr="00B1453A" w:rsidRDefault="00A43AC3" w:rsidP="00987998">
                      <w:pPr>
                        <w:jc w:val="center"/>
                        <w:rPr>
                          <w:rFonts w:ascii="Calibri" w:hAnsi="Calibri"/>
                          <w:sz w:val="36"/>
                          <w:szCs w:val="36"/>
                        </w:rPr>
                      </w:pPr>
                    </w:p>
                    <w:p w14:paraId="7A8929D9" w14:textId="77777777" w:rsidR="00A43AC3" w:rsidRDefault="00A43AC3" w:rsidP="00987998">
                      <w:pPr>
                        <w:jc w:val="center"/>
                        <w:rPr>
                          <w:rFonts w:ascii="Times New Roman CYR" w:hAnsi="Times New Roman CYR" w:cs="Times New Roman CYR"/>
                          <w:sz w:val="36"/>
                          <w:szCs w:val="36"/>
                        </w:rPr>
                      </w:pPr>
                    </w:p>
                    <w:p w14:paraId="7B1768FB" w14:textId="77777777" w:rsidR="00A43AC3" w:rsidRDefault="00A43AC3"/>
                    <w:p w14:paraId="4C236ED4" w14:textId="77777777" w:rsidR="00A43AC3" w:rsidRPr="00630E21" w:rsidRDefault="00A43AC3" w:rsidP="00987998">
                      <w:pPr>
                        <w:pStyle w:val="3"/>
                        <w:spacing w:line="276" w:lineRule="auto"/>
                        <w:rPr>
                          <w:rFonts w:ascii="Times New Roman" w:hAnsi="Times New Roman"/>
                          <w:bCs/>
                          <w:sz w:val="48"/>
                          <w:szCs w:val="48"/>
                        </w:rPr>
                      </w:pPr>
                      <w:bookmarkStart w:id="5982" w:name="_Toc169172829"/>
                      <w:bookmarkStart w:id="5983" w:name="_Toc169174916"/>
                      <w:r w:rsidRPr="00630E21">
                        <w:rPr>
                          <w:rFonts w:ascii="Times New Roman" w:hAnsi="Times New Roman"/>
                          <w:bCs/>
                          <w:sz w:val="48"/>
                          <w:szCs w:val="48"/>
                        </w:rPr>
                        <w:t>ДИПЛОМНА РОБОТА</w:t>
                      </w:r>
                      <w:bookmarkEnd w:id="5982"/>
                      <w:bookmarkEnd w:id="5983"/>
                    </w:p>
                    <w:p w14:paraId="065F886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A013CB3" w14:textId="77777777" w:rsidR="00A43AC3" w:rsidRPr="005E3013" w:rsidRDefault="00A43AC3" w:rsidP="00987998">
                      <w:pPr>
                        <w:pStyle w:val="2"/>
                        <w:spacing w:line="276" w:lineRule="auto"/>
                        <w:rPr>
                          <w:b w:val="0"/>
                          <w:bCs/>
                          <w:iCs/>
                          <w:sz w:val="48"/>
                          <w:szCs w:val="48"/>
                          <w:highlight w:val="yellow"/>
                        </w:rPr>
                      </w:pPr>
                      <w:bookmarkStart w:id="5984" w:name="_Toc169172830"/>
                      <w:bookmarkStart w:id="5985" w:name="_Toc16917491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984"/>
                      <w:bookmarkEnd w:id="5985"/>
                    </w:p>
                    <w:p w14:paraId="3C8271F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35B3A3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DD54B3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AB4355B" w14:textId="77777777" w:rsidR="00A43AC3" w:rsidRPr="00B1453A" w:rsidRDefault="00A43AC3" w:rsidP="00987998">
                      <w:pPr>
                        <w:jc w:val="center"/>
                        <w:rPr>
                          <w:rFonts w:ascii="Calibri" w:hAnsi="Calibri"/>
                          <w:sz w:val="36"/>
                          <w:szCs w:val="36"/>
                        </w:rPr>
                      </w:pPr>
                    </w:p>
                    <w:p w14:paraId="7E6FC7DC" w14:textId="77777777" w:rsidR="00A43AC3" w:rsidRDefault="00A43AC3" w:rsidP="00987998">
                      <w:pPr>
                        <w:jc w:val="center"/>
                        <w:rPr>
                          <w:rFonts w:ascii="Times New Roman CYR" w:hAnsi="Times New Roman CYR" w:cs="Times New Roman CYR"/>
                          <w:sz w:val="36"/>
                          <w:szCs w:val="36"/>
                        </w:rPr>
                      </w:pPr>
                    </w:p>
                    <w:p w14:paraId="21534107" w14:textId="77777777" w:rsidR="00A43AC3" w:rsidRDefault="00A43AC3"/>
                    <w:p w14:paraId="11F277FF" w14:textId="77777777" w:rsidR="00A43AC3" w:rsidRPr="00630E21" w:rsidRDefault="00A43AC3" w:rsidP="00987998">
                      <w:pPr>
                        <w:pStyle w:val="3"/>
                        <w:spacing w:line="276" w:lineRule="auto"/>
                        <w:rPr>
                          <w:rFonts w:ascii="Times New Roman" w:hAnsi="Times New Roman"/>
                          <w:bCs/>
                          <w:sz w:val="48"/>
                          <w:szCs w:val="48"/>
                        </w:rPr>
                      </w:pPr>
                      <w:bookmarkStart w:id="5986" w:name="_Toc169172831"/>
                      <w:bookmarkStart w:id="5987" w:name="_Toc169174918"/>
                      <w:r w:rsidRPr="00630E21">
                        <w:rPr>
                          <w:rFonts w:ascii="Times New Roman" w:hAnsi="Times New Roman"/>
                          <w:bCs/>
                          <w:sz w:val="48"/>
                          <w:szCs w:val="48"/>
                        </w:rPr>
                        <w:t>ДИПЛОМНА РОБОТА</w:t>
                      </w:r>
                      <w:bookmarkEnd w:id="5986"/>
                      <w:bookmarkEnd w:id="5987"/>
                    </w:p>
                    <w:p w14:paraId="1DF22BE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E8C2F70" w14:textId="77777777" w:rsidR="00A43AC3" w:rsidRPr="005E3013" w:rsidRDefault="00A43AC3" w:rsidP="00987998">
                      <w:pPr>
                        <w:pStyle w:val="2"/>
                        <w:spacing w:line="276" w:lineRule="auto"/>
                        <w:rPr>
                          <w:b w:val="0"/>
                          <w:bCs/>
                          <w:iCs/>
                          <w:sz w:val="48"/>
                          <w:szCs w:val="48"/>
                          <w:highlight w:val="yellow"/>
                        </w:rPr>
                      </w:pPr>
                      <w:bookmarkStart w:id="5988" w:name="_Toc169172832"/>
                      <w:bookmarkStart w:id="5989" w:name="_Toc16917491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988"/>
                      <w:bookmarkEnd w:id="5989"/>
                    </w:p>
                    <w:p w14:paraId="1304BDB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7EE1F9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53FD4F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CD96557" w14:textId="77777777" w:rsidR="00A43AC3" w:rsidRPr="00B1453A" w:rsidRDefault="00A43AC3" w:rsidP="00987998">
                      <w:pPr>
                        <w:jc w:val="center"/>
                        <w:rPr>
                          <w:rFonts w:ascii="Calibri" w:hAnsi="Calibri"/>
                          <w:sz w:val="36"/>
                          <w:szCs w:val="36"/>
                        </w:rPr>
                      </w:pPr>
                    </w:p>
                    <w:p w14:paraId="7B118621" w14:textId="77777777" w:rsidR="00A43AC3" w:rsidRDefault="00A43AC3" w:rsidP="00987998">
                      <w:pPr>
                        <w:jc w:val="center"/>
                        <w:rPr>
                          <w:rFonts w:ascii="Times New Roman CYR" w:hAnsi="Times New Roman CYR" w:cs="Times New Roman CYR"/>
                          <w:sz w:val="36"/>
                          <w:szCs w:val="36"/>
                        </w:rPr>
                      </w:pPr>
                    </w:p>
                    <w:p w14:paraId="6A53A3C9" w14:textId="77777777" w:rsidR="00A43AC3" w:rsidRDefault="00A43AC3"/>
                    <w:p w14:paraId="25BF4358" w14:textId="77777777" w:rsidR="000658DF" w:rsidRPr="003A41B8" w:rsidRDefault="000658DF" w:rsidP="000658DF">
                      <w:pPr>
                        <w:pStyle w:val="3"/>
                        <w:spacing w:line="300" w:lineRule="auto"/>
                        <w:rPr>
                          <w:rFonts w:ascii="Times New Roman CYR" w:hAnsi="Times New Roman CYR"/>
                          <w:i/>
                          <w:iCs/>
                          <w:sz w:val="44"/>
                          <w:szCs w:val="44"/>
                        </w:rPr>
                      </w:pPr>
                      <w:bookmarkStart w:id="5990" w:name="_Toc169172833"/>
                      <w:bookmarkStart w:id="5991" w:name="_Toc169174920"/>
                      <w:r w:rsidRPr="003A41B8">
                        <w:rPr>
                          <w:rFonts w:ascii="Times New Roman CYR" w:hAnsi="Times New Roman CYR"/>
                          <w:i/>
                          <w:iCs/>
                          <w:sz w:val="44"/>
                          <w:szCs w:val="44"/>
                        </w:rPr>
                        <w:t>ДИПЛОМНА РОБОТА БАКАЛАВРА</w:t>
                      </w:r>
                      <w:bookmarkEnd w:id="5990"/>
                      <w:bookmarkEnd w:id="5991"/>
                      <w:r w:rsidRPr="003A41B8">
                        <w:rPr>
                          <w:rFonts w:ascii="Times New Roman CYR" w:hAnsi="Times New Roman CYR"/>
                          <w:i/>
                          <w:iCs/>
                          <w:sz w:val="44"/>
                          <w:szCs w:val="44"/>
                        </w:rPr>
                        <w:t xml:space="preserve"> </w:t>
                      </w:r>
                    </w:p>
                    <w:p w14:paraId="35873AF8" w14:textId="77777777" w:rsidR="000658DF" w:rsidRPr="000D3135" w:rsidRDefault="000658DF" w:rsidP="000658DF">
                      <w:pPr>
                        <w:pStyle w:val="2"/>
                        <w:spacing w:line="300" w:lineRule="auto"/>
                        <w:rPr>
                          <w:rFonts w:ascii="Times New Roman CYR" w:hAnsi="Times New Roman CYR"/>
                          <w:b w:val="0"/>
                          <w:sz w:val="44"/>
                          <w:szCs w:val="44"/>
                        </w:rPr>
                      </w:pPr>
                      <w:bookmarkStart w:id="5992" w:name="_Toc169172834"/>
                      <w:bookmarkStart w:id="5993" w:name="_Toc169174921"/>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5992"/>
                      <w:bookmarkEnd w:id="5993"/>
                    </w:p>
                    <w:p w14:paraId="1FEE182F"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0C227F9F"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2286A140" w14:textId="77777777" w:rsidR="000658DF" w:rsidRPr="000D3135" w:rsidRDefault="000658DF" w:rsidP="000658DF">
                      <w:pPr>
                        <w:spacing w:line="300" w:lineRule="auto"/>
                        <w:jc w:val="center"/>
                        <w:rPr>
                          <w:b/>
                          <w:lang w:val="uk-UA"/>
                        </w:rPr>
                      </w:pPr>
                    </w:p>
                    <w:p w14:paraId="21E4C75A"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60C09CE3" w14:textId="77777777" w:rsidR="00A43AC3" w:rsidRPr="00B1453A" w:rsidRDefault="00A43AC3" w:rsidP="00987998">
                      <w:pPr>
                        <w:jc w:val="center"/>
                        <w:rPr>
                          <w:rFonts w:ascii="Calibri" w:hAnsi="Calibri"/>
                          <w:sz w:val="36"/>
                          <w:szCs w:val="36"/>
                        </w:rPr>
                      </w:pPr>
                    </w:p>
                    <w:p w14:paraId="584F9E75" w14:textId="77777777" w:rsidR="00A43AC3" w:rsidRDefault="00A43AC3" w:rsidP="00987998">
                      <w:pPr>
                        <w:jc w:val="center"/>
                        <w:rPr>
                          <w:rFonts w:ascii="Times New Roman CYR" w:hAnsi="Times New Roman CYR" w:cs="Times New Roman CYR"/>
                          <w:sz w:val="36"/>
                          <w:szCs w:val="36"/>
                        </w:rPr>
                      </w:pPr>
                    </w:p>
                    <w:p w14:paraId="017EE139" w14:textId="77777777" w:rsidR="00A43AC3" w:rsidRDefault="00A43AC3"/>
                    <w:p w14:paraId="7B92FEB3" w14:textId="77777777" w:rsidR="00A43AC3" w:rsidRPr="00630E21" w:rsidRDefault="00A43AC3" w:rsidP="00987998">
                      <w:pPr>
                        <w:pStyle w:val="3"/>
                        <w:spacing w:line="276" w:lineRule="auto"/>
                        <w:rPr>
                          <w:rFonts w:ascii="Times New Roman" w:hAnsi="Times New Roman"/>
                          <w:bCs/>
                          <w:sz w:val="48"/>
                          <w:szCs w:val="48"/>
                        </w:rPr>
                      </w:pPr>
                      <w:bookmarkStart w:id="5994" w:name="_Toc169172835"/>
                      <w:bookmarkStart w:id="5995" w:name="_Toc169174922"/>
                      <w:r w:rsidRPr="00630E21">
                        <w:rPr>
                          <w:rFonts w:ascii="Times New Roman" w:hAnsi="Times New Roman"/>
                          <w:bCs/>
                          <w:sz w:val="48"/>
                          <w:szCs w:val="48"/>
                        </w:rPr>
                        <w:t>ДИПЛОМНА РОБОТА</w:t>
                      </w:r>
                      <w:bookmarkEnd w:id="5994"/>
                      <w:bookmarkEnd w:id="5995"/>
                    </w:p>
                    <w:p w14:paraId="514225A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1ABF440" w14:textId="77777777" w:rsidR="00A43AC3" w:rsidRPr="005E3013" w:rsidRDefault="00A43AC3" w:rsidP="00987998">
                      <w:pPr>
                        <w:pStyle w:val="2"/>
                        <w:spacing w:line="276" w:lineRule="auto"/>
                        <w:rPr>
                          <w:b w:val="0"/>
                          <w:bCs/>
                          <w:iCs/>
                          <w:sz w:val="48"/>
                          <w:szCs w:val="48"/>
                          <w:highlight w:val="yellow"/>
                        </w:rPr>
                      </w:pPr>
                      <w:bookmarkStart w:id="5996" w:name="_Toc169172836"/>
                      <w:bookmarkStart w:id="5997" w:name="_Toc16917492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5996"/>
                      <w:bookmarkEnd w:id="5997"/>
                    </w:p>
                    <w:p w14:paraId="6CC6210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7ECF09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7D79B5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57020F2" w14:textId="77777777" w:rsidR="00A43AC3" w:rsidRPr="00B1453A" w:rsidRDefault="00A43AC3" w:rsidP="00987998">
                      <w:pPr>
                        <w:jc w:val="center"/>
                        <w:rPr>
                          <w:rFonts w:ascii="Calibri" w:hAnsi="Calibri"/>
                          <w:sz w:val="36"/>
                          <w:szCs w:val="36"/>
                        </w:rPr>
                      </w:pPr>
                    </w:p>
                    <w:p w14:paraId="09AC9572" w14:textId="77777777" w:rsidR="00A43AC3" w:rsidRDefault="00A43AC3" w:rsidP="00987998">
                      <w:pPr>
                        <w:jc w:val="center"/>
                        <w:rPr>
                          <w:rFonts w:ascii="Times New Roman CYR" w:hAnsi="Times New Roman CYR" w:cs="Times New Roman CYR"/>
                          <w:sz w:val="36"/>
                          <w:szCs w:val="36"/>
                        </w:rPr>
                      </w:pPr>
                    </w:p>
                    <w:p w14:paraId="3CEDEC5D" w14:textId="77777777" w:rsidR="00A43AC3" w:rsidRDefault="00A43AC3"/>
                    <w:p w14:paraId="0E917D3C" w14:textId="77777777" w:rsidR="00A43AC3" w:rsidRPr="00630E21" w:rsidRDefault="00A43AC3" w:rsidP="00987998">
                      <w:pPr>
                        <w:pStyle w:val="3"/>
                        <w:spacing w:line="276" w:lineRule="auto"/>
                        <w:rPr>
                          <w:rFonts w:ascii="Times New Roman" w:hAnsi="Times New Roman"/>
                          <w:bCs/>
                          <w:sz w:val="48"/>
                          <w:szCs w:val="48"/>
                        </w:rPr>
                      </w:pPr>
                      <w:bookmarkStart w:id="5998" w:name="_Toc169172837"/>
                      <w:bookmarkStart w:id="5999" w:name="_Toc169174924"/>
                      <w:r w:rsidRPr="00630E21">
                        <w:rPr>
                          <w:rFonts w:ascii="Times New Roman" w:hAnsi="Times New Roman"/>
                          <w:bCs/>
                          <w:sz w:val="48"/>
                          <w:szCs w:val="48"/>
                        </w:rPr>
                        <w:t>ДИПЛОМНА РОБОТА</w:t>
                      </w:r>
                      <w:bookmarkEnd w:id="5998"/>
                      <w:bookmarkEnd w:id="5999"/>
                    </w:p>
                    <w:p w14:paraId="7E7E2B4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94F43BF" w14:textId="77777777" w:rsidR="00A43AC3" w:rsidRPr="005E3013" w:rsidRDefault="00A43AC3" w:rsidP="00987998">
                      <w:pPr>
                        <w:pStyle w:val="2"/>
                        <w:spacing w:line="276" w:lineRule="auto"/>
                        <w:rPr>
                          <w:b w:val="0"/>
                          <w:bCs/>
                          <w:iCs/>
                          <w:sz w:val="48"/>
                          <w:szCs w:val="48"/>
                          <w:highlight w:val="yellow"/>
                        </w:rPr>
                      </w:pPr>
                      <w:bookmarkStart w:id="6000" w:name="_Toc169172838"/>
                      <w:bookmarkStart w:id="6001" w:name="_Toc16917492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000"/>
                      <w:bookmarkEnd w:id="6001"/>
                    </w:p>
                    <w:p w14:paraId="00E6C11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F8A6CD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C7F4E7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AF35F46" w14:textId="77777777" w:rsidR="00A43AC3" w:rsidRPr="00B1453A" w:rsidRDefault="00A43AC3" w:rsidP="00987998">
                      <w:pPr>
                        <w:jc w:val="center"/>
                        <w:rPr>
                          <w:rFonts w:ascii="Calibri" w:hAnsi="Calibri"/>
                          <w:sz w:val="36"/>
                          <w:szCs w:val="36"/>
                        </w:rPr>
                      </w:pPr>
                    </w:p>
                    <w:p w14:paraId="159AEFB3" w14:textId="77777777" w:rsidR="00A43AC3" w:rsidRDefault="00A43AC3" w:rsidP="00987998">
                      <w:pPr>
                        <w:jc w:val="center"/>
                        <w:rPr>
                          <w:rFonts w:ascii="Times New Roman CYR" w:hAnsi="Times New Roman CYR" w:cs="Times New Roman CYR"/>
                          <w:sz w:val="36"/>
                          <w:szCs w:val="36"/>
                        </w:rPr>
                      </w:pPr>
                    </w:p>
                    <w:p w14:paraId="73EA75D3" w14:textId="77777777" w:rsidR="00A43AC3" w:rsidRDefault="00A43AC3"/>
                    <w:p w14:paraId="04B70AA7" w14:textId="77777777" w:rsidR="00A43AC3" w:rsidRPr="00630E21" w:rsidRDefault="00A43AC3" w:rsidP="00987998">
                      <w:pPr>
                        <w:pStyle w:val="3"/>
                        <w:spacing w:line="276" w:lineRule="auto"/>
                        <w:rPr>
                          <w:rFonts w:ascii="Times New Roman" w:hAnsi="Times New Roman"/>
                          <w:bCs/>
                          <w:sz w:val="48"/>
                          <w:szCs w:val="48"/>
                        </w:rPr>
                      </w:pPr>
                      <w:bookmarkStart w:id="6002" w:name="_Toc169172839"/>
                      <w:bookmarkStart w:id="6003" w:name="_Toc169174926"/>
                      <w:r w:rsidRPr="00630E21">
                        <w:rPr>
                          <w:rFonts w:ascii="Times New Roman" w:hAnsi="Times New Roman"/>
                          <w:bCs/>
                          <w:sz w:val="48"/>
                          <w:szCs w:val="48"/>
                        </w:rPr>
                        <w:t>ДИПЛОМНА РОБОТА</w:t>
                      </w:r>
                      <w:bookmarkEnd w:id="6002"/>
                      <w:bookmarkEnd w:id="6003"/>
                    </w:p>
                    <w:p w14:paraId="7D206AD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FAF2FC4" w14:textId="77777777" w:rsidR="00A43AC3" w:rsidRPr="005E3013" w:rsidRDefault="00A43AC3" w:rsidP="00987998">
                      <w:pPr>
                        <w:pStyle w:val="2"/>
                        <w:spacing w:line="276" w:lineRule="auto"/>
                        <w:rPr>
                          <w:b w:val="0"/>
                          <w:bCs/>
                          <w:iCs/>
                          <w:sz w:val="48"/>
                          <w:szCs w:val="48"/>
                          <w:highlight w:val="yellow"/>
                        </w:rPr>
                      </w:pPr>
                      <w:bookmarkStart w:id="6004" w:name="_Toc169172840"/>
                      <w:bookmarkStart w:id="6005" w:name="_Toc16917492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004"/>
                      <w:bookmarkEnd w:id="6005"/>
                    </w:p>
                    <w:p w14:paraId="5EC849A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4BE17C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BA4240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3064953" w14:textId="77777777" w:rsidR="00A43AC3" w:rsidRPr="00B1453A" w:rsidRDefault="00A43AC3" w:rsidP="00987998">
                      <w:pPr>
                        <w:jc w:val="center"/>
                        <w:rPr>
                          <w:rFonts w:ascii="Calibri" w:hAnsi="Calibri"/>
                          <w:sz w:val="36"/>
                          <w:szCs w:val="36"/>
                        </w:rPr>
                      </w:pPr>
                    </w:p>
                    <w:p w14:paraId="5337E4DF" w14:textId="77777777" w:rsidR="00A43AC3" w:rsidRDefault="00A43AC3" w:rsidP="00987998">
                      <w:pPr>
                        <w:jc w:val="center"/>
                        <w:rPr>
                          <w:rFonts w:ascii="Times New Roman CYR" w:hAnsi="Times New Roman CYR" w:cs="Times New Roman CYR"/>
                          <w:sz w:val="36"/>
                          <w:szCs w:val="36"/>
                        </w:rPr>
                      </w:pPr>
                    </w:p>
                    <w:p w14:paraId="22541242" w14:textId="77777777" w:rsidR="00A43AC3" w:rsidRDefault="00A43AC3"/>
                    <w:p w14:paraId="0E4D4040" w14:textId="77777777" w:rsidR="00A43AC3" w:rsidRPr="00630E21" w:rsidRDefault="00A43AC3" w:rsidP="00987998">
                      <w:pPr>
                        <w:pStyle w:val="3"/>
                        <w:spacing w:line="276" w:lineRule="auto"/>
                        <w:rPr>
                          <w:rFonts w:ascii="Times New Roman" w:hAnsi="Times New Roman"/>
                          <w:bCs/>
                          <w:sz w:val="48"/>
                          <w:szCs w:val="48"/>
                        </w:rPr>
                      </w:pPr>
                      <w:bookmarkStart w:id="6006" w:name="_Toc169172841"/>
                      <w:bookmarkStart w:id="6007" w:name="_Toc169174928"/>
                      <w:r w:rsidRPr="00630E21">
                        <w:rPr>
                          <w:rFonts w:ascii="Times New Roman" w:hAnsi="Times New Roman"/>
                          <w:bCs/>
                          <w:sz w:val="48"/>
                          <w:szCs w:val="48"/>
                        </w:rPr>
                        <w:t>ДИПЛОМНА РОБОТА</w:t>
                      </w:r>
                      <w:bookmarkEnd w:id="6006"/>
                      <w:bookmarkEnd w:id="6007"/>
                    </w:p>
                    <w:p w14:paraId="44A69BA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6AE7604" w14:textId="77777777" w:rsidR="00A43AC3" w:rsidRPr="005E3013" w:rsidRDefault="00A43AC3" w:rsidP="00987998">
                      <w:pPr>
                        <w:pStyle w:val="2"/>
                        <w:spacing w:line="276" w:lineRule="auto"/>
                        <w:rPr>
                          <w:b w:val="0"/>
                          <w:bCs/>
                          <w:iCs/>
                          <w:sz w:val="48"/>
                          <w:szCs w:val="48"/>
                          <w:highlight w:val="yellow"/>
                        </w:rPr>
                      </w:pPr>
                      <w:bookmarkStart w:id="6008" w:name="_Toc169172842"/>
                      <w:bookmarkStart w:id="6009" w:name="_Toc16917492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008"/>
                      <w:bookmarkEnd w:id="6009"/>
                    </w:p>
                    <w:p w14:paraId="2DF2463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27C0F0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C5A87F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81E0C0F" w14:textId="77777777" w:rsidR="00A43AC3" w:rsidRPr="00B1453A" w:rsidRDefault="00A43AC3" w:rsidP="00987998">
                      <w:pPr>
                        <w:jc w:val="center"/>
                        <w:rPr>
                          <w:rFonts w:ascii="Calibri" w:hAnsi="Calibri"/>
                          <w:sz w:val="36"/>
                          <w:szCs w:val="36"/>
                        </w:rPr>
                      </w:pPr>
                    </w:p>
                    <w:p w14:paraId="23C15752" w14:textId="77777777" w:rsidR="00A43AC3" w:rsidRDefault="00A43AC3" w:rsidP="00987998">
                      <w:pPr>
                        <w:jc w:val="center"/>
                        <w:rPr>
                          <w:rFonts w:ascii="Times New Roman CYR" w:hAnsi="Times New Roman CYR" w:cs="Times New Roman CYR"/>
                          <w:sz w:val="36"/>
                          <w:szCs w:val="36"/>
                        </w:rPr>
                      </w:pPr>
                    </w:p>
                    <w:p w14:paraId="4B3F9D49" w14:textId="77777777" w:rsidR="00A43AC3" w:rsidRDefault="00A43AC3"/>
                    <w:p w14:paraId="6281D1B5" w14:textId="77777777" w:rsidR="00A43AC3" w:rsidRPr="00630E21" w:rsidRDefault="00A43AC3" w:rsidP="00987998">
                      <w:pPr>
                        <w:pStyle w:val="3"/>
                        <w:spacing w:line="276" w:lineRule="auto"/>
                        <w:rPr>
                          <w:rFonts w:ascii="Times New Roman" w:hAnsi="Times New Roman"/>
                          <w:bCs/>
                          <w:sz w:val="48"/>
                          <w:szCs w:val="48"/>
                        </w:rPr>
                      </w:pPr>
                      <w:bookmarkStart w:id="6010" w:name="_Toc169172843"/>
                      <w:bookmarkStart w:id="6011" w:name="_Toc169174930"/>
                      <w:r w:rsidRPr="00630E21">
                        <w:rPr>
                          <w:rFonts w:ascii="Times New Roman" w:hAnsi="Times New Roman"/>
                          <w:bCs/>
                          <w:sz w:val="48"/>
                          <w:szCs w:val="48"/>
                        </w:rPr>
                        <w:t>ДИПЛОМНА РОБОТА</w:t>
                      </w:r>
                      <w:bookmarkEnd w:id="6010"/>
                      <w:bookmarkEnd w:id="6011"/>
                    </w:p>
                    <w:p w14:paraId="295704F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A655284" w14:textId="77777777" w:rsidR="00A43AC3" w:rsidRPr="005E3013" w:rsidRDefault="00A43AC3" w:rsidP="00987998">
                      <w:pPr>
                        <w:pStyle w:val="2"/>
                        <w:spacing w:line="276" w:lineRule="auto"/>
                        <w:rPr>
                          <w:b w:val="0"/>
                          <w:bCs/>
                          <w:iCs/>
                          <w:sz w:val="48"/>
                          <w:szCs w:val="48"/>
                          <w:highlight w:val="yellow"/>
                        </w:rPr>
                      </w:pPr>
                      <w:bookmarkStart w:id="6012" w:name="_Toc169172844"/>
                      <w:bookmarkStart w:id="6013" w:name="_Toc16917493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012"/>
                      <w:bookmarkEnd w:id="6013"/>
                    </w:p>
                    <w:p w14:paraId="6C1B57E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0095EB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282715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141C8C7" w14:textId="77777777" w:rsidR="00A43AC3" w:rsidRPr="00B1453A" w:rsidRDefault="00A43AC3" w:rsidP="00987998">
                      <w:pPr>
                        <w:jc w:val="center"/>
                        <w:rPr>
                          <w:rFonts w:ascii="Calibri" w:hAnsi="Calibri"/>
                          <w:sz w:val="36"/>
                          <w:szCs w:val="36"/>
                        </w:rPr>
                      </w:pPr>
                    </w:p>
                    <w:p w14:paraId="63C05567" w14:textId="77777777" w:rsidR="00A43AC3" w:rsidRDefault="00A43AC3" w:rsidP="00987998">
                      <w:pPr>
                        <w:jc w:val="center"/>
                        <w:rPr>
                          <w:rFonts w:ascii="Times New Roman CYR" w:hAnsi="Times New Roman CYR" w:cs="Times New Roman CYR"/>
                          <w:sz w:val="36"/>
                          <w:szCs w:val="36"/>
                        </w:rPr>
                      </w:pPr>
                    </w:p>
                    <w:p w14:paraId="64994BD3" w14:textId="77777777" w:rsidR="00A43AC3" w:rsidRDefault="00A43AC3"/>
                    <w:p w14:paraId="67FEBDB5" w14:textId="77777777" w:rsidR="00A43AC3" w:rsidRPr="00630E21" w:rsidRDefault="00A43AC3" w:rsidP="00987998">
                      <w:pPr>
                        <w:pStyle w:val="3"/>
                        <w:spacing w:line="276" w:lineRule="auto"/>
                        <w:rPr>
                          <w:rFonts w:ascii="Times New Roman" w:hAnsi="Times New Roman"/>
                          <w:bCs/>
                          <w:sz w:val="48"/>
                          <w:szCs w:val="48"/>
                        </w:rPr>
                      </w:pPr>
                      <w:bookmarkStart w:id="6014" w:name="_Toc169172845"/>
                      <w:bookmarkStart w:id="6015" w:name="_Toc169174932"/>
                      <w:r w:rsidRPr="00630E21">
                        <w:rPr>
                          <w:rFonts w:ascii="Times New Roman" w:hAnsi="Times New Roman"/>
                          <w:bCs/>
                          <w:sz w:val="48"/>
                          <w:szCs w:val="48"/>
                        </w:rPr>
                        <w:t>ДИПЛОМНА РОБОТА</w:t>
                      </w:r>
                      <w:bookmarkEnd w:id="6014"/>
                      <w:bookmarkEnd w:id="6015"/>
                    </w:p>
                    <w:p w14:paraId="32C0C3B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820F9BB" w14:textId="77777777" w:rsidR="00A43AC3" w:rsidRPr="005E3013" w:rsidRDefault="00A43AC3" w:rsidP="00987998">
                      <w:pPr>
                        <w:pStyle w:val="2"/>
                        <w:spacing w:line="276" w:lineRule="auto"/>
                        <w:rPr>
                          <w:b w:val="0"/>
                          <w:bCs/>
                          <w:iCs/>
                          <w:sz w:val="48"/>
                          <w:szCs w:val="48"/>
                          <w:highlight w:val="yellow"/>
                        </w:rPr>
                      </w:pPr>
                      <w:bookmarkStart w:id="6016" w:name="_Toc169172846"/>
                      <w:bookmarkStart w:id="6017" w:name="_Toc16917493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016"/>
                      <w:bookmarkEnd w:id="6017"/>
                    </w:p>
                    <w:p w14:paraId="141941E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801A23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1B80DE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CF9A05E" w14:textId="77777777" w:rsidR="00A43AC3" w:rsidRPr="00B1453A" w:rsidRDefault="00A43AC3" w:rsidP="00987998">
                      <w:pPr>
                        <w:jc w:val="center"/>
                        <w:rPr>
                          <w:rFonts w:ascii="Calibri" w:hAnsi="Calibri"/>
                          <w:sz w:val="36"/>
                          <w:szCs w:val="36"/>
                        </w:rPr>
                      </w:pPr>
                    </w:p>
                    <w:p w14:paraId="3F8A2D5C" w14:textId="77777777" w:rsidR="00A43AC3" w:rsidRDefault="00A43AC3" w:rsidP="00987998">
                      <w:pPr>
                        <w:jc w:val="center"/>
                        <w:rPr>
                          <w:rFonts w:ascii="Times New Roman CYR" w:hAnsi="Times New Roman CYR" w:cs="Times New Roman CYR"/>
                          <w:sz w:val="36"/>
                          <w:szCs w:val="36"/>
                        </w:rPr>
                      </w:pPr>
                    </w:p>
                    <w:p w14:paraId="32FAFBF6" w14:textId="77777777" w:rsidR="00A43AC3" w:rsidRDefault="00A43AC3"/>
                    <w:p w14:paraId="61A0E887" w14:textId="77777777" w:rsidR="00A43AC3" w:rsidRPr="00630E21" w:rsidRDefault="00A43AC3" w:rsidP="00987998">
                      <w:pPr>
                        <w:pStyle w:val="3"/>
                        <w:spacing w:line="276" w:lineRule="auto"/>
                        <w:rPr>
                          <w:rFonts w:ascii="Times New Roman" w:hAnsi="Times New Roman"/>
                          <w:bCs/>
                          <w:sz w:val="48"/>
                          <w:szCs w:val="48"/>
                        </w:rPr>
                      </w:pPr>
                      <w:bookmarkStart w:id="6018" w:name="_Toc169172847"/>
                      <w:bookmarkStart w:id="6019" w:name="_Toc169174934"/>
                      <w:r w:rsidRPr="00630E21">
                        <w:rPr>
                          <w:rFonts w:ascii="Times New Roman" w:hAnsi="Times New Roman"/>
                          <w:bCs/>
                          <w:sz w:val="48"/>
                          <w:szCs w:val="48"/>
                        </w:rPr>
                        <w:t>ДИПЛОМНА РОБОТА</w:t>
                      </w:r>
                      <w:bookmarkEnd w:id="6018"/>
                      <w:bookmarkEnd w:id="6019"/>
                    </w:p>
                    <w:p w14:paraId="75056CE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C304018" w14:textId="77777777" w:rsidR="00A43AC3" w:rsidRPr="005E3013" w:rsidRDefault="00A43AC3" w:rsidP="00987998">
                      <w:pPr>
                        <w:pStyle w:val="2"/>
                        <w:spacing w:line="276" w:lineRule="auto"/>
                        <w:rPr>
                          <w:b w:val="0"/>
                          <w:bCs/>
                          <w:iCs/>
                          <w:sz w:val="48"/>
                          <w:szCs w:val="48"/>
                          <w:highlight w:val="yellow"/>
                        </w:rPr>
                      </w:pPr>
                      <w:bookmarkStart w:id="6020" w:name="_Toc169172848"/>
                      <w:bookmarkStart w:id="6021" w:name="_Toc16917493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020"/>
                      <w:bookmarkEnd w:id="6021"/>
                    </w:p>
                    <w:p w14:paraId="1217D8E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7E9A77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9CAFA0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AE7421A" w14:textId="77777777" w:rsidR="00A43AC3" w:rsidRPr="00B1453A" w:rsidRDefault="00A43AC3" w:rsidP="00987998">
                      <w:pPr>
                        <w:jc w:val="center"/>
                        <w:rPr>
                          <w:rFonts w:ascii="Calibri" w:hAnsi="Calibri"/>
                          <w:sz w:val="36"/>
                          <w:szCs w:val="36"/>
                        </w:rPr>
                      </w:pPr>
                    </w:p>
                    <w:p w14:paraId="34DFAB93" w14:textId="77777777" w:rsidR="00A43AC3" w:rsidRDefault="00A43AC3" w:rsidP="00987998">
                      <w:pPr>
                        <w:jc w:val="center"/>
                        <w:rPr>
                          <w:rFonts w:ascii="Times New Roman CYR" w:hAnsi="Times New Roman CYR" w:cs="Times New Roman CYR"/>
                          <w:sz w:val="36"/>
                          <w:szCs w:val="36"/>
                        </w:rPr>
                      </w:pPr>
                    </w:p>
                    <w:p w14:paraId="03C5EEDD" w14:textId="77777777" w:rsidR="00A43AC3" w:rsidRDefault="00A43AC3"/>
                    <w:p w14:paraId="5B693A33" w14:textId="77777777" w:rsidR="000658DF" w:rsidRPr="003A41B8" w:rsidRDefault="000658DF" w:rsidP="000658DF">
                      <w:pPr>
                        <w:pStyle w:val="3"/>
                        <w:spacing w:line="300" w:lineRule="auto"/>
                        <w:rPr>
                          <w:rFonts w:ascii="Times New Roman CYR" w:hAnsi="Times New Roman CYR"/>
                          <w:i/>
                          <w:iCs/>
                          <w:sz w:val="44"/>
                          <w:szCs w:val="44"/>
                        </w:rPr>
                      </w:pPr>
                      <w:bookmarkStart w:id="6022" w:name="_Toc169172849"/>
                      <w:bookmarkStart w:id="6023" w:name="_Toc169174936"/>
                      <w:r w:rsidRPr="003A41B8">
                        <w:rPr>
                          <w:rFonts w:ascii="Times New Roman CYR" w:hAnsi="Times New Roman CYR"/>
                          <w:i/>
                          <w:iCs/>
                          <w:sz w:val="44"/>
                          <w:szCs w:val="44"/>
                        </w:rPr>
                        <w:t>ДИПЛОМНА РОБОТА БАКАЛАВРА</w:t>
                      </w:r>
                      <w:bookmarkEnd w:id="6022"/>
                      <w:bookmarkEnd w:id="6023"/>
                      <w:r w:rsidRPr="003A41B8">
                        <w:rPr>
                          <w:rFonts w:ascii="Times New Roman CYR" w:hAnsi="Times New Roman CYR"/>
                          <w:i/>
                          <w:iCs/>
                          <w:sz w:val="44"/>
                          <w:szCs w:val="44"/>
                        </w:rPr>
                        <w:t xml:space="preserve"> </w:t>
                      </w:r>
                    </w:p>
                    <w:p w14:paraId="6EEA8CEB" w14:textId="77777777" w:rsidR="000658DF" w:rsidRPr="000D3135" w:rsidRDefault="000658DF" w:rsidP="000658DF">
                      <w:pPr>
                        <w:pStyle w:val="2"/>
                        <w:spacing w:line="300" w:lineRule="auto"/>
                        <w:rPr>
                          <w:rFonts w:ascii="Times New Roman CYR" w:hAnsi="Times New Roman CYR"/>
                          <w:b w:val="0"/>
                          <w:sz w:val="44"/>
                          <w:szCs w:val="44"/>
                        </w:rPr>
                      </w:pPr>
                      <w:bookmarkStart w:id="6024" w:name="_Toc169172850"/>
                      <w:bookmarkStart w:id="6025" w:name="_Toc169174937"/>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6024"/>
                      <w:bookmarkEnd w:id="6025"/>
                    </w:p>
                    <w:p w14:paraId="372CFDC5"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541045B5"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0F4F141D" w14:textId="77777777" w:rsidR="000658DF" w:rsidRPr="000D3135" w:rsidRDefault="000658DF" w:rsidP="000658DF">
                      <w:pPr>
                        <w:spacing w:line="300" w:lineRule="auto"/>
                        <w:jc w:val="center"/>
                        <w:rPr>
                          <w:b/>
                          <w:lang w:val="uk-UA"/>
                        </w:rPr>
                      </w:pPr>
                    </w:p>
                    <w:p w14:paraId="67C34A77"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4A0C9E55" w14:textId="77777777" w:rsidR="00A43AC3" w:rsidRPr="00B1453A" w:rsidRDefault="00A43AC3" w:rsidP="00987998">
                      <w:pPr>
                        <w:jc w:val="center"/>
                        <w:rPr>
                          <w:rFonts w:ascii="Calibri" w:hAnsi="Calibri"/>
                          <w:sz w:val="36"/>
                          <w:szCs w:val="36"/>
                        </w:rPr>
                      </w:pPr>
                    </w:p>
                    <w:p w14:paraId="6122FA52" w14:textId="77777777" w:rsidR="00A43AC3" w:rsidRDefault="00A43AC3" w:rsidP="00987998">
                      <w:pPr>
                        <w:jc w:val="center"/>
                        <w:rPr>
                          <w:rFonts w:ascii="Times New Roman CYR" w:hAnsi="Times New Roman CYR" w:cs="Times New Roman CYR"/>
                          <w:sz w:val="36"/>
                          <w:szCs w:val="36"/>
                        </w:rPr>
                      </w:pPr>
                    </w:p>
                    <w:p w14:paraId="15E9F4A8" w14:textId="77777777" w:rsidR="00A43AC3" w:rsidRDefault="00A43AC3"/>
                    <w:p w14:paraId="4B5B94D7" w14:textId="77777777" w:rsidR="00A43AC3" w:rsidRPr="00630E21" w:rsidRDefault="00A43AC3" w:rsidP="00987998">
                      <w:pPr>
                        <w:pStyle w:val="3"/>
                        <w:spacing w:line="276" w:lineRule="auto"/>
                        <w:rPr>
                          <w:rFonts w:ascii="Times New Roman" w:hAnsi="Times New Roman"/>
                          <w:bCs/>
                          <w:sz w:val="48"/>
                          <w:szCs w:val="48"/>
                        </w:rPr>
                      </w:pPr>
                      <w:bookmarkStart w:id="6026" w:name="_Toc169172851"/>
                      <w:bookmarkStart w:id="6027" w:name="_Toc169174938"/>
                      <w:r w:rsidRPr="00630E21">
                        <w:rPr>
                          <w:rFonts w:ascii="Times New Roman" w:hAnsi="Times New Roman"/>
                          <w:bCs/>
                          <w:sz w:val="48"/>
                          <w:szCs w:val="48"/>
                        </w:rPr>
                        <w:t>ДИПЛОМНА РОБОТА</w:t>
                      </w:r>
                      <w:bookmarkEnd w:id="6026"/>
                      <w:bookmarkEnd w:id="6027"/>
                    </w:p>
                    <w:p w14:paraId="1369E4B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077BD1B" w14:textId="77777777" w:rsidR="00A43AC3" w:rsidRPr="005E3013" w:rsidRDefault="00A43AC3" w:rsidP="00987998">
                      <w:pPr>
                        <w:pStyle w:val="2"/>
                        <w:spacing w:line="276" w:lineRule="auto"/>
                        <w:rPr>
                          <w:b w:val="0"/>
                          <w:bCs/>
                          <w:iCs/>
                          <w:sz w:val="48"/>
                          <w:szCs w:val="48"/>
                          <w:highlight w:val="yellow"/>
                        </w:rPr>
                      </w:pPr>
                      <w:bookmarkStart w:id="6028" w:name="_Toc169172852"/>
                      <w:bookmarkStart w:id="6029" w:name="_Toc16917493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028"/>
                      <w:bookmarkEnd w:id="6029"/>
                    </w:p>
                    <w:p w14:paraId="6C9EAE5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E93314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FD6130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2A51A7C" w14:textId="77777777" w:rsidR="00A43AC3" w:rsidRPr="00B1453A" w:rsidRDefault="00A43AC3" w:rsidP="00987998">
                      <w:pPr>
                        <w:jc w:val="center"/>
                        <w:rPr>
                          <w:rFonts w:ascii="Calibri" w:hAnsi="Calibri"/>
                          <w:sz w:val="36"/>
                          <w:szCs w:val="36"/>
                        </w:rPr>
                      </w:pPr>
                    </w:p>
                    <w:p w14:paraId="32F5D533" w14:textId="77777777" w:rsidR="00A43AC3" w:rsidRDefault="00A43AC3" w:rsidP="00987998">
                      <w:pPr>
                        <w:jc w:val="center"/>
                        <w:rPr>
                          <w:rFonts w:ascii="Times New Roman CYR" w:hAnsi="Times New Roman CYR" w:cs="Times New Roman CYR"/>
                          <w:sz w:val="36"/>
                          <w:szCs w:val="36"/>
                        </w:rPr>
                      </w:pPr>
                    </w:p>
                    <w:p w14:paraId="1C00CA50" w14:textId="77777777" w:rsidR="00A43AC3" w:rsidRDefault="00A43AC3"/>
                    <w:p w14:paraId="655E2F29" w14:textId="77777777" w:rsidR="00A43AC3" w:rsidRPr="00630E21" w:rsidRDefault="00A43AC3" w:rsidP="00987998">
                      <w:pPr>
                        <w:pStyle w:val="3"/>
                        <w:spacing w:line="276" w:lineRule="auto"/>
                        <w:rPr>
                          <w:rFonts w:ascii="Times New Roman" w:hAnsi="Times New Roman"/>
                          <w:bCs/>
                          <w:sz w:val="48"/>
                          <w:szCs w:val="48"/>
                        </w:rPr>
                      </w:pPr>
                      <w:bookmarkStart w:id="6030" w:name="_Toc169172853"/>
                      <w:bookmarkStart w:id="6031" w:name="_Toc169174940"/>
                      <w:r w:rsidRPr="00630E21">
                        <w:rPr>
                          <w:rFonts w:ascii="Times New Roman" w:hAnsi="Times New Roman"/>
                          <w:bCs/>
                          <w:sz w:val="48"/>
                          <w:szCs w:val="48"/>
                        </w:rPr>
                        <w:t>ДИПЛОМНА РОБОТА</w:t>
                      </w:r>
                      <w:bookmarkEnd w:id="6030"/>
                      <w:bookmarkEnd w:id="6031"/>
                    </w:p>
                    <w:p w14:paraId="6944186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468FF75" w14:textId="77777777" w:rsidR="00A43AC3" w:rsidRPr="005E3013" w:rsidRDefault="00A43AC3" w:rsidP="00987998">
                      <w:pPr>
                        <w:pStyle w:val="2"/>
                        <w:spacing w:line="276" w:lineRule="auto"/>
                        <w:rPr>
                          <w:b w:val="0"/>
                          <w:bCs/>
                          <w:iCs/>
                          <w:sz w:val="48"/>
                          <w:szCs w:val="48"/>
                          <w:highlight w:val="yellow"/>
                        </w:rPr>
                      </w:pPr>
                      <w:bookmarkStart w:id="6032" w:name="_Toc169172854"/>
                      <w:bookmarkStart w:id="6033" w:name="_Toc16917494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032"/>
                      <w:bookmarkEnd w:id="6033"/>
                    </w:p>
                    <w:p w14:paraId="7B1D15C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5D8567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77A0CD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04B6661" w14:textId="77777777" w:rsidR="00A43AC3" w:rsidRPr="00B1453A" w:rsidRDefault="00A43AC3" w:rsidP="00987998">
                      <w:pPr>
                        <w:jc w:val="center"/>
                        <w:rPr>
                          <w:rFonts w:ascii="Calibri" w:hAnsi="Calibri"/>
                          <w:sz w:val="36"/>
                          <w:szCs w:val="36"/>
                        </w:rPr>
                      </w:pPr>
                    </w:p>
                    <w:p w14:paraId="07A35BCD" w14:textId="77777777" w:rsidR="00A43AC3" w:rsidRDefault="00A43AC3" w:rsidP="00987998">
                      <w:pPr>
                        <w:jc w:val="center"/>
                        <w:rPr>
                          <w:rFonts w:ascii="Times New Roman CYR" w:hAnsi="Times New Roman CYR" w:cs="Times New Roman CYR"/>
                          <w:sz w:val="36"/>
                          <w:szCs w:val="36"/>
                        </w:rPr>
                      </w:pPr>
                    </w:p>
                    <w:p w14:paraId="210582AB" w14:textId="77777777" w:rsidR="00A43AC3" w:rsidRDefault="00A43AC3"/>
                    <w:p w14:paraId="6B72A0A0" w14:textId="77777777" w:rsidR="00A43AC3" w:rsidRPr="00630E21" w:rsidRDefault="00A43AC3" w:rsidP="00987998">
                      <w:pPr>
                        <w:pStyle w:val="3"/>
                        <w:spacing w:line="276" w:lineRule="auto"/>
                        <w:rPr>
                          <w:rFonts w:ascii="Times New Roman" w:hAnsi="Times New Roman"/>
                          <w:bCs/>
                          <w:sz w:val="48"/>
                          <w:szCs w:val="48"/>
                        </w:rPr>
                      </w:pPr>
                      <w:bookmarkStart w:id="6034" w:name="_Toc169172855"/>
                      <w:bookmarkStart w:id="6035" w:name="_Toc169174942"/>
                      <w:r w:rsidRPr="00630E21">
                        <w:rPr>
                          <w:rFonts w:ascii="Times New Roman" w:hAnsi="Times New Roman"/>
                          <w:bCs/>
                          <w:sz w:val="48"/>
                          <w:szCs w:val="48"/>
                        </w:rPr>
                        <w:t>ДИПЛОМНА РОБОТА</w:t>
                      </w:r>
                      <w:bookmarkEnd w:id="6034"/>
                      <w:bookmarkEnd w:id="6035"/>
                    </w:p>
                    <w:p w14:paraId="2789176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153BF3B" w14:textId="77777777" w:rsidR="00A43AC3" w:rsidRPr="005E3013" w:rsidRDefault="00A43AC3" w:rsidP="00987998">
                      <w:pPr>
                        <w:pStyle w:val="2"/>
                        <w:spacing w:line="276" w:lineRule="auto"/>
                        <w:rPr>
                          <w:b w:val="0"/>
                          <w:bCs/>
                          <w:iCs/>
                          <w:sz w:val="48"/>
                          <w:szCs w:val="48"/>
                          <w:highlight w:val="yellow"/>
                        </w:rPr>
                      </w:pPr>
                      <w:bookmarkStart w:id="6036" w:name="_Toc169172856"/>
                      <w:bookmarkStart w:id="6037" w:name="_Toc16917494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036"/>
                      <w:bookmarkEnd w:id="6037"/>
                    </w:p>
                    <w:p w14:paraId="14DC1B1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B08275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2D9C9E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822D36B" w14:textId="77777777" w:rsidR="00A43AC3" w:rsidRPr="00B1453A" w:rsidRDefault="00A43AC3" w:rsidP="00987998">
                      <w:pPr>
                        <w:jc w:val="center"/>
                        <w:rPr>
                          <w:rFonts w:ascii="Calibri" w:hAnsi="Calibri"/>
                          <w:sz w:val="36"/>
                          <w:szCs w:val="36"/>
                        </w:rPr>
                      </w:pPr>
                    </w:p>
                    <w:p w14:paraId="4B15946D" w14:textId="77777777" w:rsidR="00A43AC3" w:rsidRDefault="00A43AC3" w:rsidP="00987998">
                      <w:pPr>
                        <w:jc w:val="center"/>
                        <w:rPr>
                          <w:rFonts w:ascii="Times New Roman CYR" w:hAnsi="Times New Roman CYR" w:cs="Times New Roman CYR"/>
                          <w:sz w:val="36"/>
                          <w:szCs w:val="36"/>
                        </w:rPr>
                      </w:pPr>
                    </w:p>
                    <w:p w14:paraId="15EBEA4C" w14:textId="77777777" w:rsidR="00A43AC3" w:rsidRDefault="00A43AC3"/>
                    <w:p w14:paraId="16883124" w14:textId="77777777" w:rsidR="00A43AC3" w:rsidRPr="00630E21" w:rsidRDefault="00A43AC3" w:rsidP="00987998">
                      <w:pPr>
                        <w:pStyle w:val="3"/>
                        <w:spacing w:line="276" w:lineRule="auto"/>
                        <w:rPr>
                          <w:rFonts w:ascii="Times New Roman" w:hAnsi="Times New Roman"/>
                          <w:bCs/>
                          <w:sz w:val="48"/>
                          <w:szCs w:val="48"/>
                        </w:rPr>
                      </w:pPr>
                      <w:bookmarkStart w:id="6038" w:name="_Toc169172857"/>
                      <w:bookmarkStart w:id="6039" w:name="_Toc169174944"/>
                      <w:r w:rsidRPr="00630E21">
                        <w:rPr>
                          <w:rFonts w:ascii="Times New Roman" w:hAnsi="Times New Roman"/>
                          <w:bCs/>
                          <w:sz w:val="48"/>
                          <w:szCs w:val="48"/>
                        </w:rPr>
                        <w:t>ДИПЛОМНА РОБОТА</w:t>
                      </w:r>
                      <w:bookmarkEnd w:id="6038"/>
                      <w:bookmarkEnd w:id="6039"/>
                    </w:p>
                    <w:p w14:paraId="01D1E92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CEA440C" w14:textId="77777777" w:rsidR="00A43AC3" w:rsidRPr="005E3013" w:rsidRDefault="00A43AC3" w:rsidP="00987998">
                      <w:pPr>
                        <w:pStyle w:val="2"/>
                        <w:spacing w:line="276" w:lineRule="auto"/>
                        <w:rPr>
                          <w:b w:val="0"/>
                          <w:bCs/>
                          <w:iCs/>
                          <w:sz w:val="48"/>
                          <w:szCs w:val="48"/>
                          <w:highlight w:val="yellow"/>
                        </w:rPr>
                      </w:pPr>
                      <w:bookmarkStart w:id="6040" w:name="_Toc169172858"/>
                      <w:bookmarkStart w:id="6041" w:name="_Toc16917494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040"/>
                      <w:bookmarkEnd w:id="6041"/>
                    </w:p>
                    <w:p w14:paraId="72417A1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4F6C81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A67B3B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7662948" w14:textId="77777777" w:rsidR="00A43AC3" w:rsidRPr="00B1453A" w:rsidRDefault="00A43AC3" w:rsidP="00987998">
                      <w:pPr>
                        <w:jc w:val="center"/>
                        <w:rPr>
                          <w:rFonts w:ascii="Calibri" w:hAnsi="Calibri"/>
                          <w:sz w:val="36"/>
                          <w:szCs w:val="36"/>
                        </w:rPr>
                      </w:pPr>
                    </w:p>
                    <w:p w14:paraId="454A72AB" w14:textId="77777777" w:rsidR="00A43AC3" w:rsidRDefault="00A43AC3" w:rsidP="00987998">
                      <w:pPr>
                        <w:jc w:val="center"/>
                        <w:rPr>
                          <w:rFonts w:ascii="Times New Roman CYR" w:hAnsi="Times New Roman CYR" w:cs="Times New Roman CYR"/>
                          <w:sz w:val="36"/>
                          <w:szCs w:val="36"/>
                        </w:rPr>
                      </w:pPr>
                    </w:p>
                    <w:p w14:paraId="541DD6D9" w14:textId="77777777" w:rsidR="00A43AC3" w:rsidRDefault="00A43AC3"/>
                    <w:p w14:paraId="17C81CAD" w14:textId="77777777" w:rsidR="00A43AC3" w:rsidRPr="00630E21" w:rsidRDefault="00A43AC3" w:rsidP="00987998">
                      <w:pPr>
                        <w:pStyle w:val="3"/>
                        <w:spacing w:line="276" w:lineRule="auto"/>
                        <w:rPr>
                          <w:rFonts w:ascii="Times New Roman" w:hAnsi="Times New Roman"/>
                          <w:bCs/>
                          <w:sz w:val="48"/>
                          <w:szCs w:val="48"/>
                        </w:rPr>
                      </w:pPr>
                      <w:bookmarkStart w:id="6042" w:name="_Toc169172859"/>
                      <w:bookmarkStart w:id="6043" w:name="_Toc169174946"/>
                      <w:r w:rsidRPr="00630E21">
                        <w:rPr>
                          <w:rFonts w:ascii="Times New Roman" w:hAnsi="Times New Roman"/>
                          <w:bCs/>
                          <w:sz w:val="48"/>
                          <w:szCs w:val="48"/>
                        </w:rPr>
                        <w:t>ДИПЛОМНА РОБОТА</w:t>
                      </w:r>
                      <w:bookmarkEnd w:id="6042"/>
                      <w:bookmarkEnd w:id="6043"/>
                    </w:p>
                    <w:p w14:paraId="7300C42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F720BEB" w14:textId="77777777" w:rsidR="00A43AC3" w:rsidRPr="005E3013" w:rsidRDefault="00A43AC3" w:rsidP="00987998">
                      <w:pPr>
                        <w:pStyle w:val="2"/>
                        <w:spacing w:line="276" w:lineRule="auto"/>
                        <w:rPr>
                          <w:b w:val="0"/>
                          <w:bCs/>
                          <w:iCs/>
                          <w:sz w:val="48"/>
                          <w:szCs w:val="48"/>
                          <w:highlight w:val="yellow"/>
                        </w:rPr>
                      </w:pPr>
                      <w:bookmarkStart w:id="6044" w:name="_Toc169172860"/>
                      <w:bookmarkStart w:id="6045" w:name="_Toc16917494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044"/>
                      <w:bookmarkEnd w:id="6045"/>
                    </w:p>
                    <w:p w14:paraId="55402B0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9BFCB1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DDE19F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C984F22" w14:textId="77777777" w:rsidR="00A43AC3" w:rsidRPr="00B1453A" w:rsidRDefault="00A43AC3" w:rsidP="00987998">
                      <w:pPr>
                        <w:jc w:val="center"/>
                        <w:rPr>
                          <w:rFonts w:ascii="Calibri" w:hAnsi="Calibri"/>
                          <w:sz w:val="36"/>
                          <w:szCs w:val="36"/>
                        </w:rPr>
                      </w:pPr>
                    </w:p>
                    <w:p w14:paraId="7A20C329" w14:textId="77777777" w:rsidR="00A43AC3" w:rsidRDefault="00A43AC3" w:rsidP="00987998">
                      <w:pPr>
                        <w:jc w:val="center"/>
                        <w:rPr>
                          <w:rFonts w:ascii="Times New Roman CYR" w:hAnsi="Times New Roman CYR" w:cs="Times New Roman CYR"/>
                          <w:sz w:val="36"/>
                          <w:szCs w:val="36"/>
                        </w:rPr>
                      </w:pPr>
                    </w:p>
                    <w:p w14:paraId="55EBE6D1" w14:textId="77777777" w:rsidR="00A43AC3" w:rsidRDefault="00A43AC3"/>
                    <w:p w14:paraId="5602C18E" w14:textId="77777777" w:rsidR="00A43AC3" w:rsidRPr="00630E21" w:rsidRDefault="00A43AC3" w:rsidP="00987998">
                      <w:pPr>
                        <w:pStyle w:val="3"/>
                        <w:spacing w:line="276" w:lineRule="auto"/>
                        <w:rPr>
                          <w:rFonts w:ascii="Times New Roman" w:hAnsi="Times New Roman"/>
                          <w:bCs/>
                          <w:sz w:val="48"/>
                          <w:szCs w:val="48"/>
                        </w:rPr>
                      </w:pPr>
                      <w:bookmarkStart w:id="6046" w:name="_Toc169172861"/>
                      <w:bookmarkStart w:id="6047" w:name="_Toc169174948"/>
                      <w:r w:rsidRPr="00630E21">
                        <w:rPr>
                          <w:rFonts w:ascii="Times New Roman" w:hAnsi="Times New Roman"/>
                          <w:bCs/>
                          <w:sz w:val="48"/>
                          <w:szCs w:val="48"/>
                        </w:rPr>
                        <w:t>ДИПЛОМНА РОБОТА</w:t>
                      </w:r>
                      <w:bookmarkEnd w:id="6046"/>
                      <w:bookmarkEnd w:id="6047"/>
                    </w:p>
                    <w:p w14:paraId="42C8586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AF52065" w14:textId="77777777" w:rsidR="00A43AC3" w:rsidRPr="005E3013" w:rsidRDefault="00A43AC3" w:rsidP="00987998">
                      <w:pPr>
                        <w:pStyle w:val="2"/>
                        <w:spacing w:line="276" w:lineRule="auto"/>
                        <w:rPr>
                          <w:b w:val="0"/>
                          <w:bCs/>
                          <w:iCs/>
                          <w:sz w:val="48"/>
                          <w:szCs w:val="48"/>
                          <w:highlight w:val="yellow"/>
                        </w:rPr>
                      </w:pPr>
                      <w:bookmarkStart w:id="6048" w:name="_Toc169172862"/>
                      <w:bookmarkStart w:id="6049" w:name="_Toc16917494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048"/>
                      <w:bookmarkEnd w:id="6049"/>
                    </w:p>
                    <w:p w14:paraId="48E8918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D23521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F110DB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C487C72" w14:textId="77777777" w:rsidR="00A43AC3" w:rsidRPr="00B1453A" w:rsidRDefault="00A43AC3" w:rsidP="00987998">
                      <w:pPr>
                        <w:jc w:val="center"/>
                        <w:rPr>
                          <w:rFonts w:ascii="Calibri" w:hAnsi="Calibri"/>
                          <w:sz w:val="36"/>
                          <w:szCs w:val="36"/>
                        </w:rPr>
                      </w:pPr>
                    </w:p>
                    <w:p w14:paraId="03DB2691" w14:textId="77777777" w:rsidR="00A43AC3" w:rsidRDefault="00A43AC3" w:rsidP="00987998">
                      <w:pPr>
                        <w:jc w:val="center"/>
                        <w:rPr>
                          <w:rFonts w:ascii="Times New Roman CYR" w:hAnsi="Times New Roman CYR" w:cs="Times New Roman CYR"/>
                          <w:sz w:val="36"/>
                          <w:szCs w:val="36"/>
                        </w:rPr>
                      </w:pPr>
                    </w:p>
                    <w:p w14:paraId="0963339D" w14:textId="77777777" w:rsidR="00A43AC3" w:rsidRDefault="00A43AC3"/>
                    <w:p w14:paraId="3DBFC495" w14:textId="77777777" w:rsidR="00A43AC3" w:rsidRPr="00630E21" w:rsidRDefault="00A43AC3" w:rsidP="00987998">
                      <w:pPr>
                        <w:pStyle w:val="3"/>
                        <w:spacing w:line="276" w:lineRule="auto"/>
                        <w:rPr>
                          <w:rFonts w:ascii="Times New Roman" w:hAnsi="Times New Roman"/>
                          <w:bCs/>
                          <w:sz w:val="48"/>
                          <w:szCs w:val="48"/>
                        </w:rPr>
                      </w:pPr>
                      <w:bookmarkStart w:id="6050" w:name="_Toc169172863"/>
                      <w:bookmarkStart w:id="6051" w:name="_Toc169174950"/>
                      <w:r w:rsidRPr="00630E21">
                        <w:rPr>
                          <w:rFonts w:ascii="Times New Roman" w:hAnsi="Times New Roman"/>
                          <w:bCs/>
                          <w:sz w:val="48"/>
                          <w:szCs w:val="48"/>
                        </w:rPr>
                        <w:t>ДИПЛОМНА РОБОТА</w:t>
                      </w:r>
                      <w:bookmarkEnd w:id="6050"/>
                      <w:bookmarkEnd w:id="6051"/>
                    </w:p>
                    <w:p w14:paraId="00E56AF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C45293E" w14:textId="77777777" w:rsidR="00A43AC3" w:rsidRPr="005E3013" w:rsidRDefault="00A43AC3" w:rsidP="00987998">
                      <w:pPr>
                        <w:pStyle w:val="2"/>
                        <w:spacing w:line="276" w:lineRule="auto"/>
                        <w:rPr>
                          <w:b w:val="0"/>
                          <w:bCs/>
                          <w:iCs/>
                          <w:sz w:val="48"/>
                          <w:szCs w:val="48"/>
                          <w:highlight w:val="yellow"/>
                        </w:rPr>
                      </w:pPr>
                      <w:bookmarkStart w:id="6052" w:name="_Toc169172864"/>
                      <w:bookmarkStart w:id="6053" w:name="_Toc16917495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052"/>
                      <w:bookmarkEnd w:id="6053"/>
                    </w:p>
                    <w:p w14:paraId="044C337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A5F896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E26926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8CB4192" w14:textId="77777777" w:rsidR="00A43AC3" w:rsidRPr="00B1453A" w:rsidRDefault="00A43AC3" w:rsidP="00987998">
                      <w:pPr>
                        <w:jc w:val="center"/>
                        <w:rPr>
                          <w:rFonts w:ascii="Calibri" w:hAnsi="Calibri"/>
                          <w:sz w:val="36"/>
                          <w:szCs w:val="36"/>
                        </w:rPr>
                      </w:pPr>
                    </w:p>
                    <w:p w14:paraId="589F7B2B" w14:textId="77777777" w:rsidR="00A43AC3" w:rsidRDefault="00A43AC3" w:rsidP="00987998">
                      <w:pPr>
                        <w:jc w:val="center"/>
                        <w:rPr>
                          <w:rFonts w:ascii="Times New Roman CYR" w:hAnsi="Times New Roman CYR" w:cs="Times New Roman CYR"/>
                          <w:sz w:val="36"/>
                          <w:szCs w:val="36"/>
                        </w:rPr>
                      </w:pPr>
                    </w:p>
                    <w:p w14:paraId="7945077F" w14:textId="77777777" w:rsidR="00A43AC3" w:rsidRDefault="00A43AC3"/>
                    <w:p w14:paraId="683D7C09" w14:textId="77777777" w:rsidR="000658DF" w:rsidRPr="003A41B8" w:rsidRDefault="000658DF" w:rsidP="000658DF">
                      <w:pPr>
                        <w:pStyle w:val="3"/>
                        <w:spacing w:line="300" w:lineRule="auto"/>
                        <w:rPr>
                          <w:rFonts w:ascii="Times New Roman CYR" w:hAnsi="Times New Roman CYR"/>
                          <w:i/>
                          <w:iCs/>
                          <w:sz w:val="44"/>
                          <w:szCs w:val="44"/>
                        </w:rPr>
                      </w:pPr>
                      <w:bookmarkStart w:id="6054" w:name="_Toc169172865"/>
                      <w:bookmarkStart w:id="6055" w:name="_Toc169174952"/>
                      <w:r w:rsidRPr="003A41B8">
                        <w:rPr>
                          <w:rFonts w:ascii="Times New Roman CYR" w:hAnsi="Times New Roman CYR"/>
                          <w:i/>
                          <w:iCs/>
                          <w:sz w:val="44"/>
                          <w:szCs w:val="44"/>
                        </w:rPr>
                        <w:t>ДИПЛОМНА РОБОТА БАКАЛАВРА</w:t>
                      </w:r>
                      <w:bookmarkEnd w:id="6054"/>
                      <w:bookmarkEnd w:id="6055"/>
                      <w:r w:rsidRPr="003A41B8">
                        <w:rPr>
                          <w:rFonts w:ascii="Times New Roman CYR" w:hAnsi="Times New Roman CYR"/>
                          <w:i/>
                          <w:iCs/>
                          <w:sz w:val="44"/>
                          <w:szCs w:val="44"/>
                        </w:rPr>
                        <w:t xml:space="preserve"> </w:t>
                      </w:r>
                    </w:p>
                    <w:p w14:paraId="19CC4A80" w14:textId="77777777" w:rsidR="000658DF" w:rsidRPr="000D3135" w:rsidRDefault="000658DF" w:rsidP="000658DF">
                      <w:pPr>
                        <w:pStyle w:val="2"/>
                        <w:spacing w:line="300" w:lineRule="auto"/>
                        <w:rPr>
                          <w:rFonts w:ascii="Times New Roman CYR" w:hAnsi="Times New Roman CYR"/>
                          <w:b w:val="0"/>
                          <w:sz w:val="44"/>
                          <w:szCs w:val="44"/>
                        </w:rPr>
                      </w:pPr>
                      <w:bookmarkStart w:id="6056" w:name="_Toc169172866"/>
                      <w:bookmarkStart w:id="6057" w:name="_Toc169174953"/>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6056"/>
                      <w:bookmarkEnd w:id="6057"/>
                    </w:p>
                    <w:p w14:paraId="4D52D330"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7D7CA53C"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31DBF5F8" w14:textId="77777777" w:rsidR="000658DF" w:rsidRPr="000D3135" w:rsidRDefault="000658DF" w:rsidP="000658DF">
                      <w:pPr>
                        <w:spacing w:line="300" w:lineRule="auto"/>
                        <w:jc w:val="center"/>
                        <w:rPr>
                          <w:b/>
                          <w:lang w:val="uk-UA"/>
                        </w:rPr>
                      </w:pPr>
                    </w:p>
                    <w:p w14:paraId="5E77F8A5"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3B8AABB5" w14:textId="77777777" w:rsidR="00A43AC3" w:rsidRPr="00B1453A" w:rsidRDefault="00A43AC3" w:rsidP="00987998">
                      <w:pPr>
                        <w:jc w:val="center"/>
                        <w:rPr>
                          <w:rFonts w:ascii="Calibri" w:hAnsi="Calibri"/>
                          <w:sz w:val="36"/>
                          <w:szCs w:val="36"/>
                        </w:rPr>
                      </w:pPr>
                    </w:p>
                    <w:p w14:paraId="51EA0975" w14:textId="77777777" w:rsidR="00A43AC3" w:rsidRDefault="00A43AC3" w:rsidP="00987998">
                      <w:pPr>
                        <w:jc w:val="center"/>
                        <w:rPr>
                          <w:rFonts w:ascii="Times New Roman CYR" w:hAnsi="Times New Roman CYR" w:cs="Times New Roman CYR"/>
                          <w:sz w:val="36"/>
                          <w:szCs w:val="36"/>
                        </w:rPr>
                      </w:pPr>
                    </w:p>
                    <w:p w14:paraId="1A79AB04" w14:textId="77777777" w:rsidR="00A43AC3" w:rsidRDefault="00A43AC3"/>
                    <w:p w14:paraId="48A2864E" w14:textId="77777777" w:rsidR="00A43AC3" w:rsidRPr="00630E21" w:rsidRDefault="00A43AC3" w:rsidP="00987998">
                      <w:pPr>
                        <w:pStyle w:val="3"/>
                        <w:spacing w:line="276" w:lineRule="auto"/>
                        <w:rPr>
                          <w:rFonts w:ascii="Times New Roman" w:hAnsi="Times New Roman"/>
                          <w:bCs/>
                          <w:sz w:val="48"/>
                          <w:szCs w:val="48"/>
                        </w:rPr>
                      </w:pPr>
                      <w:bookmarkStart w:id="6058" w:name="_Toc169172867"/>
                      <w:bookmarkStart w:id="6059" w:name="_Toc169174954"/>
                      <w:r w:rsidRPr="00630E21">
                        <w:rPr>
                          <w:rFonts w:ascii="Times New Roman" w:hAnsi="Times New Roman"/>
                          <w:bCs/>
                          <w:sz w:val="48"/>
                          <w:szCs w:val="48"/>
                        </w:rPr>
                        <w:t>ДИПЛОМНА РОБОТА</w:t>
                      </w:r>
                      <w:bookmarkEnd w:id="6058"/>
                      <w:bookmarkEnd w:id="6059"/>
                    </w:p>
                    <w:p w14:paraId="1E072D9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46D9A42" w14:textId="77777777" w:rsidR="00A43AC3" w:rsidRPr="005E3013" w:rsidRDefault="00A43AC3" w:rsidP="00987998">
                      <w:pPr>
                        <w:pStyle w:val="2"/>
                        <w:spacing w:line="276" w:lineRule="auto"/>
                        <w:rPr>
                          <w:b w:val="0"/>
                          <w:bCs/>
                          <w:iCs/>
                          <w:sz w:val="48"/>
                          <w:szCs w:val="48"/>
                          <w:highlight w:val="yellow"/>
                        </w:rPr>
                      </w:pPr>
                      <w:bookmarkStart w:id="6060" w:name="_Toc169172868"/>
                      <w:bookmarkStart w:id="6061" w:name="_Toc16917495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060"/>
                      <w:bookmarkEnd w:id="6061"/>
                    </w:p>
                    <w:p w14:paraId="4BC38E9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8434FE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95CA76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28F28DC" w14:textId="77777777" w:rsidR="00A43AC3" w:rsidRPr="00B1453A" w:rsidRDefault="00A43AC3" w:rsidP="00987998">
                      <w:pPr>
                        <w:jc w:val="center"/>
                        <w:rPr>
                          <w:rFonts w:ascii="Calibri" w:hAnsi="Calibri"/>
                          <w:sz w:val="36"/>
                          <w:szCs w:val="36"/>
                        </w:rPr>
                      </w:pPr>
                    </w:p>
                    <w:p w14:paraId="391F3EDD" w14:textId="77777777" w:rsidR="00A43AC3" w:rsidRDefault="00A43AC3" w:rsidP="00987998">
                      <w:pPr>
                        <w:jc w:val="center"/>
                        <w:rPr>
                          <w:rFonts w:ascii="Times New Roman CYR" w:hAnsi="Times New Roman CYR" w:cs="Times New Roman CYR"/>
                          <w:sz w:val="36"/>
                          <w:szCs w:val="36"/>
                        </w:rPr>
                      </w:pPr>
                    </w:p>
                    <w:p w14:paraId="7EBB6DF0" w14:textId="77777777" w:rsidR="00A43AC3" w:rsidRDefault="00A43AC3"/>
                    <w:p w14:paraId="77757F3A" w14:textId="77777777" w:rsidR="00A43AC3" w:rsidRPr="00630E21" w:rsidRDefault="00A43AC3" w:rsidP="00987998">
                      <w:pPr>
                        <w:pStyle w:val="3"/>
                        <w:spacing w:line="276" w:lineRule="auto"/>
                        <w:rPr>
                          <w:rFonts w:ascii="Times New Roman" w:hAnsi="Times New Roman"/>
                          <w:bCs/>
                          <w:sz w:val="48"/>
                          <w:szCs w:val="48"/>
                        </w:rPr>
                      </w:pPr>
                      <w:bookmarkStart w:id="6062" w:name="_Toc169172869"/>
                      <w:bookmarkStart w:id="6063" w:name="_Toc169174956"/>
                      <w:r w:rsidRPr="00630E21">
                        <w:rPr>
                          <w:rFonts w:ascii="Times New Roman" w:hAnsi="Times New Roman"/>
                          <w:bCs/>
                          <w:sz w:val="48"/>
                          <w:szCs w:val="48"/>
                        </w:rPr>
                        <w:t>ДИПЛОМНА РОБОТА</w:t>
                      </w:r>
                      <w:bookmarkEnd w:id="6062"/>
                      <w:bookmarkEnd w:id="6063"/>
                    </w:p>
                    <w:p w14:paraId="719EDBC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661C63E" w14:textId="77777777" w:rsidR="00A43AC3" w:rsidRPr="005E3013" w:rsidRDefault="00A43AC3" w:rsidP="00987998">
                      <w:pPr>
                        <w:pStyle w:val="2"/>
                        <w:spacing w:line="276" w:lineRule="auto"/>
                        <w:rPr>
                          <w:b w:val="0"/>
                          <w:bCs/>
                          <w:iCs/>
                          <w:sz w:val="48"/>
                          <w:szCs w:val="48"/>
                          <w:highlight w:val="yellow"/>
                        </w:rPr>
                      </w:pPr>
                      <w:bookmarkStart w:id="6064" w:name="_Toc169172870"/>
                      <w:bookmarkStart w:id="6065" w:name="_Toc16917495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064"/>
                      <w:bookmarkEnd w:id="6065"/>
                    </w:p>
                    <w:p w14:paraId="1FFF22D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9E8AF1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E9180B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F0395EA" w14:textId="77777777" w:rsidR="00A43AC3" w:rsidRPr="00B1453A" w:rsidRDefault="00A43AC3" w:rsidP="00987998">
                      <w:pPr>
                        <w:jc w:val="center"/>
                        <w:rPr>
                          <w:rFonts w:ascii="Calibri" w:hAnsi="Calibri"/>
                          <w:sz w:val="36"/>
                          <w:szCs w:val="36"/>
                        </w:rPr>
                      </w:pPr>
                    </w:p>
                    <w:p w14:paraId="479B1D01" w14:textId="77777777" w:rsidR="00A43AC3" w:rsidRDefault="00A43AC3" w:rsidP="00987998">
                      <w:pPr>
                        <w:jc w:val="center"/>
                        <w:rPr>
                          <w:rFonts w:ascii="Times New Roman CYR" w:hAnsi="Times New Roman CYR" w:cs="Times New Roman CYR"/>
                          <w:sz w:val="36"/>
                          <w:szCs w:val="36"/>
                        </w:rPr>
                      </w:pPr>
                    </w:p>
                    <w:p w14:paraId="24B497E4" w14:textId="77777777" w:rsidR="00A43AC3" w:rsidRDefault="00A43AC3"/>
                    <w:p w14:paraId="3F33C837" w14:textId="77777777" w:rsidR="00A43AC3" w:rsidRPr="00630E21" w:rsidRDefault="00A43AC3" w:rsidP="00987998">
                      <w:pPr>
                        <w:pStyle w:val="3"/>
                        <w:spacing w:line="276" w:lineRule="auto"/>
                        <w:rPr>
                          <w:rFonts w:ascii="Times New Roman" w:hAnsi="Times New Roman"/>
                          <w:bCs/>
                          <w:sz w:val="48"/>
                          <w:szCs w:val="48"/>
                        </w:rPr>
                      </w:pPr>
                      <w:bookmarkStart w:id="6066" w:name="_Toc169172871"/>
                      <w:bookmarkStart w:id="6067" w:name="_Toc169174958"/>
                      <w:r w:rsidRPr="00630E21">
                        <w:rPr>
                          <w:rFonts w:ascii="Times New Roman" w:hAnsi="Times New Roman"/>
                          <w:bCs/>
                          <w:sz w:val="48"/>
                          <w:szCs w:val="48"/>
                        </w:rPr>
                        <w:t>ДИПЛОМНА РОБОТА</w:t>
                      </w:r>
                      <w:bookmarkEnd w:id="6066"/>
                      <w:bookmarkEnd w:id="6067"/>
                    </w:p>
                    <w:p w14:paraId="4094BD4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52DF15C" w14:textId="77777777" w:rsidR="00A43AC3" w:rsidRPr="005E3013" w:rsidRDefault="00A43AC3" w:rsidP="00987998">
                      <w:pPr>
                        <w:pStyle w:val="2"/>
                        <w:spacing w:line="276" w:lineRule="auto"/>
                        <w:rPr>
                          <w:b w:val="0"/>
                          <w:bCs/>
                          <w:iCs/>
                          <w:sz w:val="48"/>
                          <w:szCs w:val="48"/>
                          <w:highlight w:val="yellow"/>
                        </w:rPr>
                      </w:pPr>
                      <w:bookmarkStart w:id="6068" w:name="_Toc169172872"/>
                      <w:bookmarkStart w:id="6069" w:name="_Toc16917495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068"/>
                      <w:bookmarkEnd w:id="6069"/>
                    </w:p>
                    <w:p w14:paraId="6E91227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0E463C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4D5CCB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91C9F57" w14:textId="77777777" w:rsidR="00A43AC3" w:rsidRPr="00B1453A" w:rsidRDefault="00A43AC3" w:rsidP="00987998">
                      <w:pPr>
                        <w:jc w:val="center"/>
                        <w:rPr>
                          <w:rFonts w:ascii="Calibri" w:hAnsi="Calibri"/>
                          <w:sz w:val="36"/>
                          <w:szCs w:val="36"/>
                        </w:rPr>
                      </w:pPr>
                    </w:p>
                    <w:p w14:paraId="5A19B248" w14:textId="77777777" w:rsidR="00A43AC3" w:rsidRDefault="00A43AC3" w:rsidP="00987998">
                      <w:pPr>
                        <w:jc w:val="center"/>
                        <w:rPr>
                          <w:rFonts w:ascii="Times New Roman CYR" w:hAnsi="Times New Roman CYR" w:cs="Times New Roman CYR"/>
                          <w:sz w:val="36"/>
                          <w:szCs w:val="36"/>
                        </w:rPr>
                      </w:pPr>
                    </w:p>
                    <w:p w14:paraId="26D960BB" w14:textId="77777777" w:rsidR="00A43AC3" w:rsidRDefault="00A43AC3"/>
                    <w:p w14:paraId="7C60A0F9" w14:textId="77777777" w:rsidR="00A43AC3" w:rsidRPr="00630E21" w:rsidRDefault="00A43AC3" w:rsidP="00987998">
                      <w:pPr>
                        <w:pStyle w:val="3"/>
                        <w:spacing w:line="276" w:lineRule="auto"/>
                        <w:rPr>
                          <w:rFonts w:ascii="Times New Roman" w:hAnsi="Times New Roman"/>
                          <w:bCs/>
                          <w:sz w:val="48"/>
                          <w:szCs w:val="48"/>
                        </w:rPr>
                      </w:pPr>
                      <w:bookmarkStart w:id="6070" w:name="_Toc169172873"/>
                      <w:bookmarkStart w:id="6071" w:name="_Toc169174960"/>
                      <w:r w:rsidRPr="00630E21">
                        <w:rPr>
                          <w:rFonts w:ascii="Times New Roman" w:hAnsi="Times New Roman"/>
                          <w:bCs/>
                          <w:sz w:val="48"/>
                          <w:szCs w:val="48"/>
                        </w:rPr>
                        <w:t>ДИПЛОМНА РОБОТА</w:t>
                      </w:r>
                      <w:bookmarkEnd w:id="6070"/>
                      <w:bookmarkEnd w:id="6071"/>
                    </w:p>
                    <w:p w14:paraId="220C75C2"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30E4C59" w14:textId="77777777" w:rsidR="00A43AC3" w:rsidRPr="005E3013" w:rsidRDefault="00A43AC3" w:rsidP="00987998">
                      <w:pPr>
                        <w:pStyle w:val="2"/>
                        <w:spacing w:line="276" w:lineRule="auto"/>
                        <w:rPr>
                          <w:b w:val="0"/>
                          <w:bCs/>
                          <w:iCs/>
                          <w:sz w:val="48"/>
                          <w:szCs w:val="48"/>
                          <w:highlight w:val="yellow"/>
                        </w:rPr>
                      </w:pPr>
                      <w:bookmarkStart w:id="6072" w:name="_Toc169172874"/>
                      <w:bookmarkStart w:id="6073" w:name="_Toc16917496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072"/>
                      <w:bookmarkEnd w:id="6073"/>
                    </w:p>
                    <w:p w14:paraId="6693C70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E462E9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575CCF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344FA78" w14:textId="77777777" w:rsidR="00A43AC3" w:rsidRPr="00B1453A" w:rsidRDefault="00A43AC3" w:rsidP="00987998">
                      <w:pPr>
                        <w:jc w:val="center"/>
                        <w:rPr>
                          <w:rFonts w:ascii="Calibri" w:hAnsi="Calibri"/>
                          <w:sz w:val="36"/>
                          <w:szCs w:val="36"/>
                        </w:rPr>
                      </w:pPr>
                    </w:p>
                    <w:p w14:paraId="4849A63C" w14:textId="77777777" w:rsidR="00A43AC3" w:rsidRDefault="00A43AC3" w:rsidP="00987998">
                      <w:pPr>
                        <w:jc w:val="center"/>
                        <w:rPr>
                          <w:rFonts w:ascii="Times New Roman CYR" w:hAnsi="Times New Roman CYR" w:cs="Times New Roman CYR"/>
                          <w:sz w:val="36"/>
                          <w:szCs w:val="36"/>
                        </w:rPr>
                      </w:pPr>
                    </w:p>
                    <w:p w14:paraId="4C7B2111" w14:textId="77777777" w:rsidR="00A43AC3" w:rsidRDefault="00A43AC3"/>
                    <w:p w14:paraId="2AB057C7" w14:textId="77777777" w:rsidR="00A43AC3" w:rsidRPr="00630E21" w:rsidRDefault="00A43AC3" w:rsidP="00987998">
                      <w:pPr>
                        <w:pStyle w:val="3"/>
                        <w:spacing w:line="276" w:lineRule="auto"/>
                        <w:rPr>
                          <w:rFonts w:ascii="Times New Roman" w:hAnsi="Times New Roman"/>
                          <w:bCs/>
                          <w:sz w:val="48"/>
                          <w:szCs w:val="48"/>
                        </w:rPr>
                      </w:pPr>
                      <w:bookmarkStart w:id="6074" w:name="_Toc169172875"/>
                      <w:bookmarkStart w:id="6075" w:name="_Toc169174962"/>
                      <w:r w:rsidRPr="00630E21">
                        <w:rPr>
                          <w:rFonts w:ascii="Times New Roman" w:hAnsi="Times New Roman"/>
                          <w:bCs/>
                          <w:sz w:val="48"/>
                          <w:szCs w:val="48"/>
                        </w:rPr>
                        <w:t>ДИПЛОМНА РОБОТА</w:t>
                      </w:r>
                      <w:bookmarkEnd w:id="6074"/>
                      <w:bookmarkEnd w:id="6075"/>
                    </w:p>
                    <w:p w14:paraId="4A24358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A26336A" w14:textId="77777777" w:rsidR="00A43AC3" w:rsidRPr="005E3013" w:rsidRDefault="00A43AC3" w:rsidP="00987998">
                      <w:pPr>
                        <w:pStyle w:val="2"/>
                        <w:spacing w:line="276" w:lineRule="auto"/>
                        <w:rPr>
                          <w:b w:val="0"/>
                          <w:bCs/>
                          <w:iCs/>
                          <w:sz w:val="48"/>
                          <w:szCs w:val="48"/>
                          <w:highlight w:val="yellow"/>
                        </w:rPr>
                      </w:pPr>
                      <w:bookmarkStart w:id="6076" w:name="_Toc169172876"/>
                      <w:bookmarkStart w:id="6077" w:name="_Toc16917496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076"/>
                      <w:bookmarkEnd w:id="6077"/>
                    </w:p>
                    <w:p w14:paraId="568F4C4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26D8F9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02B5BB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A6B5C78" w14:textId="77777777" w:rsidR="00A43AC3" w:rsidRPr="00B1453A" w:rsidRDefault="00A43AC3" w:rsidP="00987998">
                      <w:pPr>
                        <w:jc w:val="center"/>
                        <w:rPr>
                          <w:rFonts w:ascii="Calibri" w:hAnsi="Calibri"/>
                          <w:sz w:val="36"/>
                          <w:szCs w:val="36"/>
                        </w:rPr>
                      </w:pPr>
                    </w:p>
                    <w:p w14:paraId="73C73644" w14:textId="77777777" w:rsidR="00A43AC3" w:rsidRDefault="00A43AC3" w:rsidP="00987998">
                      <w:pPr>
                        <w:jc w:val="center"/>
                        <w:rPr>
                          <w:rFonts w:ascii="Times New Roman CYR" w:hAnsi="Times New Roman CYR" w:cs="Times New Roman CYR"/>
                          <w:sz w:val="36"/>
                          <w:szCs w:val="36"/>
                        </w:rPr>
                      </w:pPr>
                    </w:p>
                    <w:p w14:paraId="3C79C444" w14:textId="77777777" w:rsidR="00A43AC3" w:rsidRDefault="00A43AC3"/>
                    <w:p w14:paraId="266B3E65" w14:textId="77777777" w:rsidR="00A43AC3" w:rsidRPr="00630E21" w:rsidRDefault="00A43AC3" w:rsidP="00987998">
                      <w:pPr>
                        <w:pStyle w:val="3"/>
                        <w:spacing w:line="276" w:lineRule="auto"/>
                        <w:rPr>
                          <w:rFonts w:ascii="Times New Roman" w:hAnsi="Times New Roman"/>
                          <w:bCs/>
                          <w:sz w:val="48"/>
                          <w:szCs w:val="48"/>
                        </w:rPr>
                      </w:pPr>
                      <w:bookmarkStart w:id="6078" w:name="_Toc169172877"/>
                      <w:bookmarkStart w:id="6079" w:name="_Toc169174964"/>
                      <w:r w:rsidRPr="00630E21">
                        <w:rPr>
                          <w:rFonts w:ascii="Times New Roman" w:hAnsi="Times New Roman"/>
                          <w:bCs/>
                          <w:sz w:val="48"/>
                          <w:szCs w:val="48"/>
                        </w:rPr>
                        <w:t>ДИПЛОМНА РОБОТА</w:t>
                      </w:r>
                      <w:bookmarkEnd w:id="6078"/>
                      <w:bookmarkEnd w:id="6079"/>
                    </w:p>
                    <w:p w14:paraId="7B456C6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15D733B" w14:textId="77777777" w:rsidR="00A43AC3" w:rsidRPr="005E3013" w:rsidRDefault="00A43AC3" w:rsidP="00987998">
                      <w:pPr>
                        <w:pStyle w:val="2"/>
                        <w:spacing w:line="276" w:lineRule="auto"/>
                        <w:rPr>
                          <w:b w:val="0"/>
                          <w:bCs/>
                          <w:iCs/>
                          <w:sz w:val="48"/>
                          <w:szCs w:val="48"/>
                          <w:highlight w:val="yellow"/>
                        </w:rPr>
                      </w:pPr>
                      <w:bookmarkStart w:id="6080" w:name="_Toc169172878"/>
                      <w:bookmarkStart w:id="6081" w:name="_Toc16917496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080"/>
                      <w:bookmarkEnd w:id="6081"/>
                    </w:p>
                    <w:p w14:paraId="691A6BF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5AD7C5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B86D3C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E76E3B6" w14:textId="77777777" w:rsidR="00A43AC3" w:rsidRPr="00B1453A" w:rsidRDefault="00A43AC3" w:rsidP="00987998">
                      <w:pPr>
                        <w:jc w:val="center"/>
                        <w:rPr>
                          <w:rFonts w:ascii="Calibri" w:hAnsi="Calibri"/>
                          <w:sz w:val="36"/>
                          <w:szCs w:val="36"/>
                        </w:rPr>
                      </w:pPr>
                    </w:p>
                    <w:p w14:paraId="120AB156" w14:textId="77777777" w:rsidR="00A43AC3" w:rsidRDefault="00A43AC3" w:rsidP="00987998">
                      <w:pPr>
                        <w:jc w:val="center"/>
                        <w:rPr>
                          <w:rFonts w:ascii="Times New Roman CYR" w:hAnsi="Times New Roman CYR" w:cs="Times New Roman CYR"/>
                          <w:sz w:val="36"/>
                          <w:szCs w:val="36"/>
                        </w:rPr>
                      </w:pPr>
                    </w:p>
                    <w:p w14:paraId="3F41D927" w14:textId="77777777" w:rsidR="00A43AC3" w:rsidRDefault="00A43AC3"/>
                    <w:p w14:paraId="5C348DC0" w14:textId="77777777" w:rsidR="00A43AC3" w:rsidRPr="00630E21" w:rsidRDefault="00A43AC3" w:rsidP="00987998">
                      <w:pPr>
                        <w:pStyle w:val="3"/>
                        <w:spacing w:line="276" w:lineRule="auto"/>
                        <w:rPr>
                          <w:rFonts w:ascii="Times New Roman" w:hAnsi="Times New Roman"/>
                          <w:bCs/>
                          <w:sz w:val="48"/>
                          <w:szCs w:val="48"/>
                        </w:rPr>
                      </w:pPr>
                      <w:bookmarkStart w:id="6082" w:name="_Toc169172879"/>
                      <w:bookmarkStart w:id="6083" w:name="_Toc169174966"/>
                      <w:r w:rsidRPr="00630E21">
                        <w:rPr>
                          <w:rFonts w:ascii="Times New Roman" w:hAnsi="Times New Roman"/>
                          <w:bCs/>
                          <w:sz w:val="48"/>
                          <w:szCs w:val="48"/>
                        </w:rPr>
                        <w:t>ДИПЛОМНА РОБОТА</w:t>
                      </w:r>
                      <w:bookmarkEnd w:id="6082"/>
                      <w:bookmarkEnd w:id="6083"/>
                    </w:p>
                    <w:p w14:paraId="672EDDC2"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BFE419B" w14:textId="77777777" w:rsidR="00A43AC3" w:rsidRPr="005E3013" w:rsidRDefault="00A43AC3" w:rsidP="00987998">
                      <w:pPr>
                        <w:pStyle w:val="2"/>
                        <w:spacing w:line="276" w:lineRule="auto"/>
                        <w:rPr>
                          <w:b w:val="0"/>
                          <w:bCs/>
                          <w:iCs/>
                          <w:sz w:val="48"/>
                          <w:szCs w:val="48"/>
                          <w:highlight w:val="yellow"/>
                        </w:rPr>
                      </w:pPr>
                      <w:bookmarkStart w:id="6084" w:name="_Toc169172880"/>
                      <w:bookmarkStart w:id="6085" w:name="_Toc16917496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084"/>
                      <w:bookmarkEnd w:id="6085"/>
                    </w:p>
                    <w:p w14:paraId="3427A0E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F540C8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671EF7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BFB6557" w14:textId="77777777" w:rsidR="00A43AC3" w:rsidRPr="00B1453A" w:rsidRDefault="00A43AC3" w:rsidP="00987998">
                      <w:pPr>
                        <w:jc w:val="center"/>
                        <w:rPr>
                          <w:rFonts w:ascii="Calibri" w:hAnsi="Calibri"/>
                          <w:sz w:val="36"/>
                          <w:szCs w:val="36"/>
                        </w:rPr>
                      </w:pPr>
                    </w:p>
                    <w:p w14:paraId="566BA9A6" w14:textId="77777777" w:rsidR="00A43AC3" w:rsidRDefault="00A43AC3" w:rsidP="00987998">
                      <w:pPr>
                        <w:jc w:val="center"/>
                        <w:rPr>
                          <w:rFonts w:ascii="Times New Roman CYR" w:hAnsi="Times New Roman CYR" w:cs="Times New Roman CYR"/>
                          <w:sz w:val="36"/>
                          <w:szCs w:val="36"/>
                        </w:rPr>
                      </w:pPr>
                    </w:p>
                    <w:p w14:paraId="7B58267C" w14:textId="77777777" w:rsidR="00A43AC3" w:rsidRDefault="00A43AC3"/>
                    <w:p w14:paraId="7FC95370" w14:textId="77777777" w:rsidR="000658DF" w:rsidRPr="003A41B8" w:rsidRDefault="000658DF" w:rsidP="000658DF">
                      <w:pPr>
                        <w:pStyle w:val="3"/>
                        <w:spacing w:line="300" w:lineRule="auto"/>
                        <w:rPr>
                          <w:rFonts w:ascii="Times New Roman CYR" w:hAnsi="Times New Roman CYR"/>
                          <w:i/>
                          <w:iCs/>
                          <w:sz w:val="44"/>
                          <w:szCs w:val="44"/>
                        </w:rPr>
                      </w:pPr>
                      <w:bookmarkStart w:id="6086" w:name="_Toc169172881"/>
                      <w:bookmarkStart w:id="6087" w:name="_Toc169174968"/>
                      <w:r w:rsidRPr="003A41B8">
                        <w:rPr>
                          <w:rFonts w:ascii="Times New Roman CYR" w:hAnsi="Times New Roman CYR"/>
                          <w:i/>
                          <w:iCs/>
                          <w:sz w:val="44"/>
                          <w:szCs w:val="44"/>
                        </w:rPr>
                        <w:t>ДИПЛОМНА РОБОТА БАКАЛАВРА</w:t>
                      </w:r>
                      <w:bookmarkEnd w:id="6086"/>
                      <w:bookmarkEnd w:id="6087"/>
                      <w:r w:rsidRPr="003A41B8">
                        <w:rPr>
                          <w:rFonts w:ascii="Times New Roman CYR" w:hAnsi="Times New Roman CYR"/>
                          <w:i/>
                          <w:iCs/>
                          <w:sz w:val="44"/>
                          <w:szCs w:val="44"/>
                        </w:rPr>
                        <w:t xml:space="preserve"> </w:t>
                      </w:r>
                    </w:p>
                    <w:p w14:paraId="6992DB35" w14:textId="77777777" w:rsidR="000658DF" w:rsidRPr="000D3135" w:rsidRDefault="000658DF" w:rsidP="000658DF">
                      <w:pPr>
                        <w:pStyle w:val="2"/>
                        <w:spacing w:line="300" w:lineRule="auto"/>
                        <w:rPr>
                          <w:rFonts w:ascii="Times New Roman CYR" w:hAnsi="Times New Roman CYR"/>
                          <w:b w:val="0"/>
                          <w:sz w:val="44"/>
                          <w:szCs w:val="44"/>
                        </w:rPr>
                      </w:pPr>
                      <w:bookmarkStart w:id="6088" w:name="_Toc169172882"/>
                      <w:bookmarkStart w:id="6089" w:name="_Toc169174969"/>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6088"/>
                      <w:bookmarkEnd w:id="6089"/>
                    </w:p>
                    <w:p w14:paraId="41F07345"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4082F0F0"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7A61FCFA" w14:textId="77777777" w:rsidR="000658DF" w:rsidRPr="000D3135" w:rsidRDefault="000658DF" w:rsidP="000658DF">
                      <w:pPr>
                        <w:spacing w:line="300" w:lineRule="auto"/>
                        <w:jc w:val="center"/>
                        <w:rPr>
                          <w:b/>
                          <w:lang w:val="uk-UA"/>
                        </w:rPr>
                      </w:pPr>
                    </w:p>
                    <w:p w14:paraId="1C330233"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6BE83046" w14:textId="77777777" w:rsidR="00A43AC3" w:rsidRPr="00B1453A" w:rsidRDefault="00A43AC3" w:rsidP="00987998">
                      <w:pPr>
                        <w:jc w:val="center"/>
                        <w:rPr>
                          <w:rFonts w:ascii="Calibri" w:hAnsi="Calibri"/>
                          <w:sz w:val="36"/>
                          <w:szCs w:val="36"/>
                        </w:rPr>
                      </w:pPr>
                    </w:p>
                    <w:p w14:paraId="4590CDCA" w14:textId="77777777" w:rsidR="00A43AC3" w:rsidRDefault="00A43AC3" w:rsidP="00987998">
                      <w:pPr>
                        <w:jc w:val="center"/>
                        <w:rPr>
                          <w:rFonts w:ascii="Times New Roman CYR" w:hAnsi="Times New Roman CYR" w:cs="Times New Roman CYR"/>
                          <w:sz w:val="36"/>
                          <w:szCs w:val="36"/>
                        </w:rPr>
                      </w:pPr>
                    </w:p>
                    <w:p w14:paraId="5F3388A3" w14:textId="77777777" w:rsidR="00A43AC3" w:rsidRDefault="00A43AC3"/>
                    <w:p w14:paraId="570DAF47" w14:textId="77777777" w:rsidR="00A43AC3" w:rsidRPr="00630E21" w:rsidRDefault="00A43AC3" w:rsidP="00987998">
                      <w:pPr>
                        <w:pStyle w:val="3"/>
                        <w:spacing w:line="276" w:lineRule="auto"/>
                        <w:rPr>
                          <w:rFonts w:ascii="Times New Roman" w:hAnsi="Times New Roman"/>
                          <w:bCs/>
                          <w:sz w:val="48"/>
                          <w:szCs w:val="48"/>
                        </w:rPr>
                      </w:pPr>
                      <w:bookmarkStart w:id="6090" w:name="_Toc169172883"/>
                      <w:bookmarkStart w:id="6091" w:name="_Toc169174970"/>
                      <w:r w:rsidRPr="00630E21">
                        <w:rPr>
                          <w:rFonts w:ascii="Times New Roman" w:hAnsi="Times New Roman"/>
                          <w:bCs/>
                          <w:sz w:val="48"/>
                          <w:szCs w:val="48"/>
                        </w:rPr>
                        <w:t>ДИПЛОМНА РОБОТА</w:t>
                      </w:r>
                      <w:bookmarkEnd w:id="6090"/>
                      <w:bookmarkEnd w:id="6091"/>
                    </w:p>
                    <w:p w14:paraId="430A1D5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6159289" w14:textId="77777777" w:rsidR="00A43AC3" w:rsidRPr="005E3013" w:rsidRDefault="00A43AC3" w:rsidP="00987998">
                      <w:pPr>
                        <w:pStyle w:val="2"/>
                        <w:spacing w:line="276" w:lineRule="auto"/>
                        <w:rPr>
                          <w:b w:val="0"/>
                          <w:bCs/>
                          <w:iCs/>
                          <w:sz w:val="48"/>
                          <w:szCs w:val="48"/>
                          <w:highlight w:val="yellow"/>
                        </w:rPr>
                      </w:pPr>
                      <w:bookmarkStart w:id="6092" w:name="_Toc169172884"/>
                      <w:bookmarkStart w:id="6093" w:name="_Toc16917497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092"/>
                      <w:bookmarkEnd w:id="6093"/>
                    </w:p>
                    <w:p w14:paraId="34A3877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091615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44EF58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42F2AF8" w14:textId="77777777" w:rsidR="00A43AC3" w:rsidRPr="00B1453A" w:rsidRDefault="00A43AC3" w:rsidP="00987998">
                      <w:pPr>
                        <w:jc w:val="center"/>
                        <w:rPr>
                          <w:rFonts w:ascii="Calibri" w:hAnsi="Calibri"/>
                          <w:sz w:val="36"/>
                          <w:szCs w:val="36"/>
                        </w:rPr>
                      </w:pPr>
                    </w:p>
                    <w:p w14:paraId="60903DFD" w14:textId="77777777" w:rsidR="00A43AC3" w:rsidRDefault="00A43AC3" w:rsidP="00987998">
                      <w:pPr>
                        <w:jc w:val="center"/>
                        <w:rPr>
                          <w:rFonts w:ascii="Times New Roman CYR" w:hAnsi="Times New Roman CYR" w:cs="Times New Roman CYR"/>
                          <w:sz w:val="36"/>
                          <w:szCs w:val="36"/>
                        </w:rPr>
                      </w:pPr>
                    </w:p>
                    <w:p w14:paraId="18A70135" w14:textId="77777777" w:rsidR="00A43AC3" w:rsidRDefault="00A43AC3"/>
                    <w:p w14:paraId="59E6101D" w14:textId="77777777" w:rsidR="00A43AC3" w:rsidRPr="00630E21" w:rsidRDefault="00A43AC3" w:rsidP="00987998">
                      <w:pPr>
                        <w:pStyle w:val="3"/>
                        <w:spacing w:line="276" w:lineRule="auto"/>
                        <w:rPr>
                          <w:rFonts w:ascii="Times New Roman" w:hAnsi="Times New Roman"/>
                          <w:bCs/>
                          <w:sz w:val="48"/>
                          <w:szCs w:val="48"/>
                        </w:rPr>
                      </w:pPr>
                      <w:bookmarkStart w:id="6094" w:name="_Toc169172885"/>
                      <w:bookmarkStart w:id="6095" w:name="_Toc169174972"/>
                      <w:r w:rsidRPr="00630E21">
                        <w:rPr>
                          <w:rFonts w:ascii="Times New Roman" w:hAnsi="Times New Roman"/>
                          <w:bCs/>
                          <w:sz w:val="48"/>
                          <w:szCs w:val="48"/>
                        </w:rPr>
                        <w:t>ДИПЛОМНА РОБОТА</w:t>
                      </w:r>
                      <w:bookmarkEnd w:id="6094"/>
                      <w:bookmarkEnd w:id="6095"/>
                    </w:p>
                    <w:p w14:paraId="6A051BC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10762B4" w14:textId="77777777" w:rsidR="00A43AC3" w:rsidRPr="005E3013" w:rsidRDefault="00A43AC3" w:rsidP="00987998">
                      <w:pPr>
                        <w:pStyle w:val="2"/>
                        <w:spacing w:line="276" w:lineRule="auto"/>
                        <w:rPr>
                          <w:b w:val="0"/>
                          <w:bCs/>
                          <w:iCs/>
                          <w:sz w:val="48"/>
                          <w:szCs w:val="48"/>
                          <w:highlight w:val="yellow"/>
                        </w:rPr>
                      </w:pPr>
                      <w:bookmarkStart w:id="6096" w:name="_Toc169172886"/>
                      <w:bookmarkStart w:id="6097" w:name="_Toc16917497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096"/>
                      <w:bookmarkEnd w:id="6097"/>
                    </w:p>
                    <w:p w14:paraId="7362832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54F7C3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55D113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E6B2109" w14:textId="77777777" w:rsidR="00A43AC3" w:rsidRPr="00B1453A" w:rsidRDefault="00A43AC3" w:rsidP="00987998">
                      <w:pPr>
                        <w:jc w:val="center"/>
                        <w:rPr>
                          <w:rFonts w:ascii="Calibri" w:hAnsi="Calibri"/>
                          <w:sz w:val="36"/>
                          <w:szCs w:val="36"/>
                        </w:rPr>
                      </w:pPr>
                    </w:p>
                    <w:p w14:paraId="3EDF2206" w14:textId="77777777" w:rsidR="00A43AC3" w:rsidRDefault="00A43AC3" w:rsidP="00987998">
                      <w:pPr>
                        <w:jc w:val="center"/>
                        <w:rPr>
                          <w:rFonts w:ascii="Times New Roman CYR" w:hAnsi="Times New Roman CYR" w:cs="Times New Roman CYR"/>
                          <w:sz w:val="36"/>
                          <w:szCs w:val="36"/>
                        </w:rPr>
                      </w:pPr>
                    </w:p>
                    <w:p w14:paraId="11290C29" w14:textId="77777777" w:rsidR="00A43AC3" w:rsidRDefault="00A43AC3"/>
                    <w:p w14:paraId="6EC43B69" w14:textId="77777777" w:rsidR="00A43AC3" w:rsidRPr="00630E21" w:rsidRDefault="00A43AC3" w:rsidP="00987998">
                      <w:pPr>
                        <w:pStyle w:val="3"/>
                        <w:spacing w:line="276" w:lineRule="auto"/>
                        <w:rPr>
                          <w:rFonts w:ascii="Times New Roman" w:hAnsi="Times New Roman"/>
                          <w:bCs/>
                          <w:sz w:val="48"/>
                          <w:szCs w:val="48"/>
                        </w:rPr>
                      </w:pPr>
                      <w:bookmarkStart w:id="6098" w:name="_Toc169172887"/>
                      <w:bookmarkStart w:id="6099" w:name="_Toc169174974"/>
                      <w:r w:rsidRPr="00630E21">
                        <w:rPr>
                          <w:rFonts w:ascii="Times New Roman" w:hAnsi="Times New Roman"/>
                          <w:bCs/>
                          <w:sz w:val="48"/>
                          <w:szCs w:val="48"/>
                        </w:rPr>
                        <w:t>ДИПЛОМНА РОБОТА</w:t>
                      </w:r>
                      <w:bookmarkEnd w:id="6098"/>
                      <w:bookmarkEnd w:id="6099"/>
                    </w:p>
                    <w:p w14:paraId="7928260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447B030" w14:textId="77777777" w:rsidR="00A43AC3" w:rsidRPr="005E3013" w:rsidRDefault="00A43AC3" w:rsidP="00987998">
                      <w:pPr>
                        <w:pStyle w:val="2"/>
                        <w:spacing w:line="276" w:lineRule="auto"/>
                        <w:rPr>
                          <w:b w:val="0"/>
                          <w:bCs/>
                          <w:iCs/>
                          <w:sz w:val="48"/>
                          <w:szCs w:val="48"/>
                          <w:highlight w:val="yellow"/>
                        </w:rPr>
                      </w:pPr>
                      <w:bookmarkStart w:id="6100" w:name="_Toc169172888"/>
                      <w:bookmarkStart w:id="6101" w:name="_Toc16917497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100"/>
                      <w:bookmarkEnd w:id="6101"/>
                    </w:p>
                    <w:p w14:paraId="1D3EEC9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2073DD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ADB300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5CF3440" w14:textId="77777777" w:rsidR="00A43AC3" w:rsidRPr="00B1453A" w:rsidRDefault="00A43AC3" w:rsidP="00987998">
                      <w:pPr>
                        <w:jc w:val="center"/>
                        <w:rPr>
                          <w:rFonts w:ascii="Calibri" w:hAnsi="Calibri"/>
                          <w:sz w:val="36"/>
                          <w:szCs w:val="36"/>
                        </w:rPr>
                      </w:pPr>
                    </w:p>
                    <w:p w14:paraId="79142056" w14:textId="77777777" w:rsidR="00A43AC3" w:rsidRDefault="00A43AC3" w:rsidP="00987998">
                      <w:pPr>
                        <w:jc w:val="center"/>
                        <w:rPr>
                          <w:rFonts w:ascii="Times New Roman CYR" w:hAnsi="Times New Roman CYR" w:cs="Times New Roman CYR"/>
                          <w:sz w:val="36"/>
                          <w:szCs w:val="36"/>
                        </w:rPr>
                      </w:pPr>
                    </w:p>
                    <w:p w14:paraId="14298013" w14:textId="77777777" w:rsidR="00A43AC3" w:rsidRDefault="00A43AC3"/>
                    <w:p w14:paraId="1723240F" w14:textId="77777777" w:rsidR="00A43AC3" w:rsidRPr="00630E21" w:rsidRDefault="00A43AC3" w:rsidP="00987998">
                      <w:pPr>
                        <w:pStyle w:val="3"/>
                        <w:spacing w:line="276" w:lineRule="auto"/>
                        <w:rPr>
                          <w:rFonts w:ascii="Times New Roman" w:hAnsi="Times New Roman"/>
                          <w:bCs/>
                          <w:sz w:val="48"/>
                          <w:szCs w:val="48"/>
                        </w:rPr>
                      </w:pPr>
                      <w:bookmarkStart w:id="6102" w:name="_Toc169172889"/>
                      <w:bookmarkStart w:id="6103" w:name="_Toc169174976"/>
                      <w:r w:rsidRPr="00630E21">
                        <w:rPr>
                          <w:rFonts w:ascii="Times New Roman" w:hAnsi="Times New Roman"/>
                          <w:bCs/>
                          <w:sz w:val="48"/>
                          <w:szCs w:val="48"/>
                        </w:rPr>
                        <w:t>ДИПЛОМНА РОБОТА</w:t>
                      </w:r>
                      <w:bookmarkEnd w:id="6102"/>
                      <w:bookmarkEnd w:id="6103"/>
                    </w:p>
                    <w:p w14:paraId="3A2B0E0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0C6977C" w14:textId="77777777" w:rsidR="00A43AC3" w:rsidRPr="005E3013" w:rsidRDefault="00A43AC3" w:rsidP="00987998">
                      <w:pPr>
                        <w:pStyle w:val="2"/>
                        <w:spacing w:line="276" w:lineRule="auto"/>
                        <w:rPr>
                          <w:b w:val="0"/>
                          <w:bCs/>
                          <w:iCs/>
                          <w:sz w:val="48"/>
                          <w:szCs w:val="48"/>
                          <w:highlight w:val="yellow"/>
                        </w:rPr>
                      </w:pPr>
                      <w:bookmarkStart w:id="6104" w:name="_Toc169172890"/>
                      <w:bookmarkStart w:id="6105" w:name="_Toc16917497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104"/>
                      <w:bookmarkEnd w:id="6105"/>
                    </w:p>
                    <w:p w14:paraId="7DAE419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116497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F0E3D5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0531E67" w14:textId="77777777" w:rsidR="00A43AC3" w:rsidRPr="00B1453A" w:rsidRDefault="00A43AC3" w:rsidP="00987998">
                      <w:pPr>
                        <w:jc w:val="center"/>
                        <w:rPr>
                          <w:rFonts w:ascii="Calibri" w:hAnsi="Calibri"/>
                          <w:sz w:val="36"/>
                          <w:szCs w:val="36"/>
                        </w:rPr>
                      </w:pPr>
                    </w:p>
                    <w:p w14:paraId="5FC1FE1A" w14:textId="77777777" w:rsidR="00A43AC3" w:rsidRDefault="00A43AC3" w:rsidP="00987998">
                      <w:pPr>
                        <w:jc w:val="center"/>
                        <w:rPr>
                          <w:rFonts w:ascii="Times New Roman CYR" w:hAnsi="Times New Roman CYR" w:cs="Times New Roman CYR"/>
                          <w:sz w:val="36"/>
                          <w:szCs w:val="36"/>
                        </w:rPr>
                      </w:pPr>
                    </w:p>
                    <w:p w14:paraId="303E1D7D" w14:textId="77777777" w:rsidR="00A43AC3" w:rsidRDefault="00A43AC3"/>
                    <w:p w14:paraId="59FE096B" w14:textId="77777777" w:rsidR="00A43AC3" w:rsidRPr="00630E21" w:rsidRDefault="00A43AC3" w:rsidP="00987998">
                      <w:pPr>
                        <w:pStyle w:val="3"/>
                        <w:spacing w:line="276" w:lineRule="auto"/>
                        <w:rPr>
                          <w:rFonts w:ascii="Times New Roman" w:hAnsi="Times New Roman"/>
                          <w:bCs/>
                          <w:sz w:val="48"/>
                          <w:szCs w:val="48"/>
                        </w:rPr>
                      </w:pPr>
                      <w:bookmarkStart w:id="6106" w:name="_Toc169172891"/>
                      <w:bookmarkStart w:id="6107" w:name="_Toc169174978"/>
                      <w:r w:rsidRPr="00630E21">
                        <w:rPr>
                          <w:rFonts w:ascii="Times New Roman" w:hAnsi="Times New Roman"/>
                          <w:bCs/>
                          <w:sz w:val="48"/>
                          <w:szCs w:val="48"/>
                        </w:rPr>
                        <w:t>ДИПЛОМНА РОБОТА</w:t>
                      </w:r>
                      <w:bookmarkEnd w:id="6106"/>
                      <w:bookmarkEnd w:id="6107"/>
                    </w:p>
                    <w:p w14:paraId="01BC32E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BF88F85" w14:textId="77777777" w:rsidR="00A43AC3" w:rsidRPr="005E3013" w:rsidRDefault="00A43AC3" w:rsidP="00987998">
                      <w:pPr>
                        <w:pStyle w:val="2"/>
                        <w:spacing w:line="276" w:lineRule="auto"/>
                        <w:rPr>
                          <w:b w:val="0"/>
                          <w:bCs/>
                          <w:iCs/>
                          <w:sz w:val="48"/>
                          <w:szCs w:val="48"/>
                          <w:highlight w:val="yellow"/>
                        </w:rPr>
                      </w:pPr>
                      <w:bookmarkStart w:id="6108" w:name="_Toc169172892"/>
                      <w:bookmarkStart w:id="6109" w:name="_Toc16917497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108"/>
                      <w:bookmarkEnd w:id="6109"/>
                    </w:p>
                    <w:p w14:paraId="79A6BA7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C4CF76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FBAC68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B604DFE" w14:textId="77777777" w:rsidR="00A43AC3" w:rsidRPr="00B1453A" w:rsidRDefault="00A43AC3" w:rsidP="00987998">
                      <w:pPr>
                        <w:jc w:val="center"/>
                        <w:rPr>
                          <w:rFonts w:ascii="Calibri" w:hAnsi="Calibri"/>
                          <w:sz w:val="36"/>
                          <w:szCs w:val="36"/>
                        </w:rPr>
                      </w:pPr>
                    </w:p>
                    <w:p w14:paraId="789CCE6E" w14:textId="77777777" w:rsidR="00A43AC3" w:rsidRDefault="00A43AC3" w:rsidP="00987998">
                      <w:pPr>
                        <w:jc w:val="center"/>
                        <w:rPr>
                          <w:rFonts w:ascii="Times New Roman CYR" w:hAnsi="Times New Roman CYR" w:cs="Times New Roman CYR"/>
                          <w:sz w:val="36"/>
                          <w:szCs w:val="36"/>
                        </w:rPr>
                      </w:pPr>
                    </w:p>
                    <w:p w14:paraId="32A844E7" w14:textId="77777777" w:rsidR="00A43AC3" w:rsidRDefault="00A43AC3"/>
                    <w:p w14:paraId="7C681DF8" w14:textId="77777777" w:rsidR="00A43AC3" w:rsidRPr="00630E21" w:rsidRDefault="00A43AC3" w:rsidP="00987998">
                      <w:pPr>
                        <w:pStyle w:val="3"/>
                        <w:spacing w:line="276" w:lineRule="auto"/>
                        <w:rPr>
                          <w:rFonts w:ascii="Times New Roman" w:hAnsi="Times New Roman"/>
                          <w:bCs/>
                          <w:sz w:val="48"/>
                          <w:szCs w:val="48"/>
                        </w:rPr>
                      </w:pPr>
                      <w:bookmarkStart w:id="6110" w:name="_Toc169172893"/>
                      <w:bookmarkStart w:id="6111" w:name="_Toc169174980"/>
                      <w:r w:rsidRPr="00630E21">
                        <w:rPr>
                          <w:rFonts w:ascii="Times New Roman" w:hAnsi="Times New Roman"/>
                          <w:bCs/>
                          <w:sz w:val="48"/>
                          <w:szCs w:val="48"/>
                        </w:rPr>
                        <w:t>ДИПЛОМНА РОБОТА</w:t>
                      </w:r>
                      <w:bookmarkEnd w:id="6110"/>
                      <w:bookmarkEnd w:id="6111"/>
                    </w:p>
                    <w:p w14:paraId="41529AF2"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90F0677" w14:textId="77777777" w:rsidR="00A43AC3" w:rsidRPr="005E3013" w:rsidRDefault="00A43AC3" w:rsidP="00987998">
                      <w:pPr>
                        <w:pStyle w:val="2"/>
                        <w:spacing w:line="276" w:lineRule="auto"/>
                        <w:rPr>
                          <w:b w:val="0"/>
                          <w:bCs/>
                          <w:iCs/>
                          <w:sz w:val="48"/>
                          <w:szCs w:val="48"/>
                          <w:highlight w:val="yellow"/>
                        </w:rPr>
                      </w:pPr>
                      <w:bookmarkStart w:id="6112" w:name="_Toc169172894"/>
                      <w:bookmarkStart w:id="6113" w:name="_Toc16917498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112"/>
                      <w:bookmarkEnd w:id="6113"/>
                    </w:p>
                    <w:p w14:paraId="7077C0D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D2D1DF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6E3794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FB16061" w14:textId="77777777" w:rsidR="00A43AC3" w:rsidRPr="00B1453A" w:rsidRDefault="00A43AC3" w:rsidP="00987998">
                      <w:pPr>
                        <w:jc w:val="center"/>
                        <w:rPr>
                          <w:rFonts w:ascii="Calibri" w:hAnsi="Calibri"/>
                          <w:sz w:val="36"/>
                          <w:szCs w:val="36"/>
                        </w:rPr>
                      </w:pPr>
                    </w:p>
                    <w:p w14:paraId="32CB482C" w14:textId="77777777" w:rsidR="00A43AC3" w:rsidRDefault="00A43AC3" w:rsidP="00987998">
                      <w:pPr>
                        <w:jc w:val="center"/>
                        <w:rPr>
                          <w:rFonts w:ascii="Times New Roman CYR" w:hAnsi="Times New Roman CYR" w:cs="Times New Roman CYR"/>
                          <w:sz w:val="36"/>
                          <w:szCs w:val="36"/>
                        </w:rPr>
                      </w:pPr>
                    </w:p>
                    <w:p w14:paraId="3B9C9F25" w14:textId="77777777" w:rsidR="00A43AC3" w:rsidRDefault="00A43AC3"/>
                    <w:p w14:paraId="02921C25" w14:textId="77777777" w:rsidR="00A43AC3" w:rsidRPr="00630E21" w:rsidRDefault="00A43AC3" w:rsidP="00987998">
                      <w:pPr>
                        <w:pStyle w:val="3"/>
                        <w:spacing w:line="276" w:lineRule="auto"/>
                        <w:rPr>
                          <w:rFonts w:ascii="Times New Roman" w:hAnsi="Times New Roman"/>
                          <w:bCs/>
                          <w:sz w:val="48"/>
                          <w:szCs w:val="48"/>
                        </w:rPr>
                      </w:pPr>
                      <w:bookmarkStart w:id="6114" w:name="_Toc169172895"/>
                      <w:bookmarkStart w:id="6115" w:name="_Toc169174982"/>
                      <w:r w:rsidRPr="00630E21">
                        <w:rPr>
                          <w:rFonts w:ascii="Times New Roman" w:hAnsi="Times New Roman"/>
                          <w:bCs/>
                          <w:sz w:val="48"/>
                          <w:szCs w:val="48"/>
                        </w:rPr>
                        <w:t>ДИПЛОМНА РОБОТА</w:t>
                      </w:r>
                      <w:bookmarkEnd w:id="6114"/>
                      <w:bookmarkEnd w:id="6115"/>
                    </w:p>
                    <w:p w14:paraId="3A4E78C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F7C531E" w14:textId="77777777" w:rsidR="00A43AC3" w:rsidRPr="005E3013" w:rsidRDefault="00A43AC3" w:rsidP="00987998">
                      <w:pPr>
                        <w:pStyle w:val="2"/>
                        <w:spacing w:line="276" w:lineRule="auto"/>
                        <w:rPr>
                          <w:b w:val="0"/>
                          <w:bCs/>
                          <w:iCs/>
                          <w:sz w:val="48"/>
                          <w:szCs w:val="48"/>
                          <w:highlight w:val="yellow"/>
                        </w:rPr>
                      </w:pPr>
                      <w:bookmarkStart w:id="6116" w:name="_Toc169172896"/>
                      <w:bookmarkStart w:id="6117" w:name="_Toc16917498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116"/>
                      <w:bookmarkEnd w:id="6117"/>
                    </w:p>
                    <w:p w14:paraId="0F8D9B2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686581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AEDA52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9E47664" w14:textId="77777777" w:rsidR="00A43AC3" w:rsidRPr="00B1453A" w:rsidRDefault="00A43AC3" w:rsidP="00987998">
                      <w:pPr>
                        <w:jc w:val="center"/>
                        <w:rPr>
                          <w:rFonts w:ascii="Calibri" w:hAnsi="Calibri"/>
                          <w:sz w:val="36"/>
                          <w:szCs w:val="36"/>
                        </w:rPr>
                      </w:pPr>
                    </w:p>
                    <w:p w14:paraId="4C9EDC41" w14:textId="77777777" w:rsidR="00A43AC3" w:rsidRDefault="00A43AC3" w:rsidP="00987998">
                      <w:pPr>
                        <w:jc w:val="center"/>
                        <w:rPr>
                          <w:rFonts w:ascii="Times New Roman CYR" w:hAnsi="Times New Roman CYR" w:cs="Times New Roman CYR"/>
                          <w:sz w:val="36"/>
                          <w:szCs w:val="36"/>
                        </w:rPr>
                      </w:pPr>
                    </w:p>
                    <w:p w14:paraId="05748242" w14:textId="77777777" w:rsidR="00A43AC3" w:rsidRDefault="00A43AC3"/>
                    <w:p w14:paraId="61B5CCE1" w14:textId="77777777" w:rsidR="000658DF" w:rsidRPr="003A41B8" w:rsidRDefault="000658DF" w:rsidP="000658DF">
                      <w:pPr>
                        <w:pStyle w:val="3"/>
                        <w:spacing w:line="300" w:lineRule="auto"/>
                        <w:rPr>
                          <w:rFonts w:ascii="Times New Roman CYR" w:hAnsi="Times New Roman CYR"/>
                          <w:i/>
                          <w:iCs/>
                          <w:sz w:val="44"/>
                          <w:szCs w:val="44"/>
                        </w:rPr>
                      </w:pPr>
                      <w:bookmarkStart w:id="6118" w:name="_Toc169172897"/>
                      <w:bookmarkStart w:id="6119" w:name="_Toc169174984"/>
                      <w:r w:rsidRPr="003A41B8">
                        <w:rPr>
                          <w:rFonts w:ascii="Times New Roman CYR" w:hAnsi="Times New Roman CYR"/>
                          <w:i/>
                          <w:iCs/>
                          <w:sz w:val="44"/>
                          <w:szCs w:val="44"/>
                        </w:rPr>
                        <w:t>ДИПЛОМНА РОБОТА БАКАЛАВРА</w:t>
                      </w:r>
                      <w:bookmarkEnd w:id="6118"/>
                      <w:bookmarkEnd w:id="6119"/>
                      <w:r w:rsidRPr="003A41B8">
                        <w:rPr>
                          <w:rFonts w:ascii="Times New Roman CYR" w:hAnsi="Times New Roman CYR"/>
                          <w:i/>
                          <w:iCs/>
                          <w:sz w:val="44"/>
                          <w:szCs w:val="44"/>
                        </w:rPr>
                        <w:t xml:space="preserve"> </w:t>
                      </w:r>
                    </w:p>
                    <w:p w14:paraId="1681C8B4" w14:textId="77777777" w:rsidR="000658DF" w:rsidRPr="000D3135" w:rsidRDefault="000658DF" w:rsidP="000658DF">
                      <w:pPr>
                        <w:pStyle w:val="2"/>
                        <w:spacing w:line="300" w:lineRule="auto"/>
                        <w:rPr>
                          <w:rFonts w:ascii="Times New Roman CYR" w:hAnsi="Times New Roman CYR"/>
                          <w:b w:val="0"/>
                          <w:sz w:val="44"/>
                          <w:szCs w:val="44"/>
                        </w:rPr>
                      </w:pPr>
                      <w:bookmarkStart w:id="6120" w:name="_Toc169172898"/>
                      <w:bookmarkStart w:id="6121" w:name="_Toc169174985"/>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6120"/>
                      <w:bookmarkEnd w:id="6121"/>
                    </w:p>
                    <w:p w14:paraId="0BFD69A0"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13C9D680"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4136A8E4" w14:textId="77777777" w:rsidR="000658DF" w:rsidRPr="000D3135" w:rsidRDefault="000658DF" w:rsidP="000658DF">
                      <w:pPr>
                        <w:spacing w:line="300" w:lineRule="auto"/>
                        <w:jc w:val="center"/>
                        <w:rPr>
                          <w:b/>
                          <w:lang w:val="uk-UA"/>
                        </w:rPr>
                      </w:pPr>
                    </w:p>
                    <w:p w14:paraId="68FA1C1A"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5E14F326" w14:textId="77777777" w:rsidR="00A43AC3" w:rsidRPr="00B1453A" w:rsidRDefault="00A43AC3" w:rsidP="00987998">
                      <w:pPr>
                        <w:jc w:val="center"/>
                        <w:rPr>
                          <w:rFonts w:ascii="Calibri" w:hAnsi="Calibri"/>
                          <w:sz w:val="36"/>
                          <w:szCs w:val="36"/>
                        </w:rPr>
                      </w:pPr>
                    </w:p>
                    <w:p w14:paraId="64C0F39C" w14:textId="77777777" w:rsidR="00A43AC3" w:rsidRDefault="00A43AC3" w:rsidP="00987998">
                      <w:pPr>
                        <w:jc w:val="center"/>
                        <w:rPr>
                          <w:rFonts w:ascii="Times New Roman CYR" w:hAnsi="Times New Roman CYR" w:cs="Times New Roman CYR"/>
                          <w:sz w:val="36"/>
                          <w:szCs w:val="36"/>
                        </w:rPr>
                      </w:pPr>
                    </w:p>
                    <w:p w14:paraId="594E9CB5" w14:textId="77777777" w:rsidR="00A43AC3" w:rsidRDefault="00A43AC3"/>
                    <w:p w14:paraId="37DEC151" w14:textId="77777777" w:rsidR="00A43AC3" w:rsidRPr="00630E21" w:rsidRDefault="00A43AC3" w:rsidP="00987998">
                      <w:pPr>
                        <w:pStyle w:val="3"/>
                        <w:spacing w:line="276" w:lineRule="auto"/>
                        <w:rPr>
                          <w:rFonts w:ascii="Times New Roman" w:hAnsi="Times New Roman"/>
                          <w:bCs/>
                          <w:sz w:val="48"/>
                          <w:szCs w:val="48"/>
                        </w:rPr>
                      </w:pPr>
                      <w:bookmarkStart w:id="6122" w:name="_Toc169172899"/>
                      <w:bookmarkStart w:id="6123" w:name="_Toc169174986"/>
                      <w:r w:rsidRPr="00630E21">
                        <w:rPr>
                          <w:rFonts w:ascii="Times New Roman" w:hAnsi="Times New Roman"/>
                          <w:bCs/>
                          <w:sz w:val="48"/>
                          <w:szCs w:val="48"/>
                        </w:rPr>
                        <w:t>ДИПЛОМНА РОБОТА</w:t>
                      </w:r>
                      <w:bookmarkEnd w:id="6122"/>
                      <w:bookmarkEnd w:id="6123"/>
                    </w:p>
                    <w:p w14:paraId="77AB1A0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A12D4C2" w14:textId="77777777" w:rsidR="00A43AC3" w:rsidRPr="005E3013" w:rsidRDefault="00A43AC3" w:rsidP="00987998">
                      <w:pPr>
                        <w:pStyle w:val="2"/>
                        <w:spacing w:line="276" w:lineRule="auto"/>
                        <w:rPr>
                          <w:b w:val="0"/>
                          <w:bCs/>
                          <w:iCs/>
                          <w:sz w:val="48"/>
                          <w:szCs w:val="48"/>
                          <w:highlight w:val="yellow"/>
                        </w:rPr>
                      </w:pPr>
                      <w:bookmarkStart w:id="6124" w:name="_Toc169172900"/>
                      <w:bookmarkStart w:id="6125" w:name="_Toc16917498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124"/>
                      <w:bookmarkEnd w:id="6125"/>
                    </w:p>
                    <w:p w14:paraId="3F7922A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533CE4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F7CDFD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4A52756" w14:textId="77777777" w:rsidR="00A43AC3" w:rsidRPr="00B1453A" w:rsidRDefault="00A43AC3" w:rsidP="00987998">
                      <w:pPr>
                        <w:jc w:val="center"/>
                        <w:rPr>
                          <w:rFonts w:ascii="Calibri" w:hAnsi="Calibri"/>
                          <w:sz w:val="36"/>
                          <w:szCs w:val="36"/>
                        </w:rPr>
                      </w:pPr>
                    </w:p>
                    <w:p w14:paraId="4EE2BFFE" w14:textId="77777777" w:rsidR="00A43AC3" w:rsidRDefault="00A43AC3" w:rsidP="00987998">
                      <w:pPr>
                        <w:jc w:val="center"/>
                        <w:rPr>
                          <w:rFonts w:ascii="Times New Roman CYR" w:hAnsi="Times New Roman CYR" w:cs="Times New Roman CYR"/>
                          <w:sz w:val="36"/>
                          <w:szCs w:val="36"/>
                        </w:rPr>
                      </w:pPr>
                    </w:p>
                    <w:p w14:paraId="6BEC647D" w14:textId="77777777" w:rsidR="00A43AC3" w:rsidRDefault="00A43AC3"/>
                    <w:p w14:paraId="66D7FADB" w14:textId="77777777" w:rsidR="00A43AC3" w:rsidRPr="00630E21" w:rsidRDefault="00A43AC3" w:rsidP="00987998">
                      <w:pPr>
                        <w:pStyle w:val="3"/>
                        <w:spacing w:line="276" w:lineRule="auto"/>
                        <w:rPr>
                          <w:rFonts w:ascii="Times New Roman" w:hAnsi="Times New Roman"/>
                          <w:bCs/>
                          <w:sz w:val="48"/>
                          <w:szCs w:val="48"/>
                        </w:rPr>
                      </w:pPr>
                      <w:bookmarkStart w:id="6126" w:name="_Toc169172901"/>
                      <w:bookmarkStart w:id="6127" w:name="_Toc169174988"/>
                      <w:r w:rsidRPr="00630E21">
                        <w:rPr>
                          <w:rFonts w:ascii="Times New Roman" w:hAnsi="Times New Roman"/>
                          <w:bCs/>
                          <w:sz w:val="48"/>
                          <w:szCs w:val="48"/>
                        </w:rPr>
                        <w:t>ДИПЛОМНА РОБОТА</w:t>
                      </w:r>
                      <w:bookmarkEnd w:id="6126"/>
                      <w:bookmarkEnd w:id="6127"/>
                    </w:p>
                    <w:p w14:paraId="06BF8FA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DF7E42B" w14:textId="77777777" w:rsidR="00A43AC3" w:rsidRPr="005E3013" w:rsidRDefault="00A43AC3" w:rsidP="00987998">
                      <w:pPr>
                        <w:pStyle w:val="2"/>
                        <w:spacing w:line="276" w:lineRule="auto"/>
                        <w:rPr>
                          <w:b w:val="0"/>
                          <w:bCs/>
                          <w:iCs/>
                          <w:sz w:val="48"/>
                          <w:szCs w:val="48"/>
                          <w:highlight w:val="yellow"/>
                        </w:rPr>
                      </w:pPr>
                      <w:bookmarkStart w:id="6128" w:name="_Toc169172902"/>
                      <w:bookmarkStart w:id="6129" w:name="_Toc16917498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128"/>
                      <w:bookmarkEnd w:id="6129"/>
                    </w:p>
                    <w:p w14:paraId="29F93D4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9B0D02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F2DDEE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DCC237F" w14:textId="77777777" w:rsidR="00A43AC3" w:rsidRPr="00B1453A" w:rsidRDefault="00A43AC3" w:rsidP="00987998">
                      <w:pPr>
                        <w:jc w:val="center"/>
                        <w:rPr>
                          <w:rFonts w:ascii="Calibri" w:hAnsi="Calibri"/>
                          <w:sz w:val="36"/>
                          <w:szCs w:val="36"/>
                        </w:rPr>
                      </w:pPr>
                    </w:p>
                    <w:p w14:paraId="2B7A9D2C" w14:textId="77777777" w:rsidR="00A43AC3" w:rsidRDefault="00A43AC3" w:rsidP="00987998">
                      <w:pPr>
                        <w:jc w:val="center"/>
                        <w:rPr>
                          <w:rFonts w:ascii="Times New Roman CYR" w:hAnsi="Times New Roman CYR" w:cs="Times New Roman CYR"/>
                          <w:sz w:val="36"/>
                          <w:szCs w:val="36"/>
                        </w:rPr>
                      </w:pPr>
                    </w:p>
                    <w:p w14:paraId="19EC7941" w14:textId="77777777" w:rsidR="00A43AC3" w:rsidRDefault="00A43AC3"/>
                    <w:p w14:paraId="1FF4650B" w14:textId="77777777" w:rsidR="00A43AC3" w:rsidRPr="00630E21" w:rsidRDefault="00A43AC3" w:rsidP="00987998">
                      <w:pPr>
                        <w:pStyle w:val="3"/>
                        <w:spacing w:line="276" w:lineRule="auto"/>
                        <w:rPr>
                          <w:rFonts w:ascii="Times New Roman" w:hAnsi="Times New Roman"/>
                          <w:bCs/>
                          <w:sz w:val="48"/>
                          <w:szCs w:val="48"/>
                        </w:rPr>
                      </w:pPr>
                      <w:bookmarkStart w:id="6130" w:name="_Toc169172903"/>
                      <w:bookmarkStart w:id="6131" w:name="_Toc169174990"/>
                      <w:r w:rsidRPr="00630E21">
                        <w:rPr>
                          <w:rFonts w:ascii="Times New Roman" w:hAnsi="Times New Roman"/>
                          <w:bCs/>
                          <w:sz w:val="48"/>
                          <w:szCs w:val="48"/>
                        </w:rPr>
                        <w:t>ДИПЛОМНА РОБОТА</w:t>
                      </w:r>
                      <w:bookmarkEnd w:id="6130"/>
                      <w:bookmarkEnd w:id="6131"/>
                    </w:p>
                    <w:p w14:paraId="7DD513D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266E576" w14:textId="77777777" w:rsidR="00A43AC3" w:rsidRPr="005E3013" w:rsidRDefault="00A43AC3" w:rsidP="00987998">
                      <w:pPr>
                        <w:pStyle w:val="2"/>
                        <w:spacing w:line="276" w:lineRule="auto"/>
                        <w:rPr>
                          <w:b w:val="0"/>
                          <w:bCs/>
                          <w:iCs/>
                          <w:sz w:val="48"/>
                          <w:szCs w:val="48"/>
                          <w:highlight w:val="yellow"/>
                        </w:rPr>
                      </w:pPr>
                      <w:bookmarkStart w:id="6132" w:name="_Toc169172904"/>
                      <w:bookmarkStart w:id="6133" w:name="_Toc16917499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132"/>
                      <w:bookmarkEnd w:id="6133"/>
                    </w:p>
                    <w:p w14:paraId="707DCF4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586014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0EAFD7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209C84A" w14:textId="77777777" w:rsidR="00A43AC3" w:rsidRPr="00B1453A" w:rsidRDefault="00A43AC3" w:rsidP="00987998">
                      <w:pPr>
                        <w:jc w:val="center"/>
                        <w:rPr>
                          <w:rFonts w:ascii="Calibri" w:hAnsi="Calibri"/>
                          <w:sz w:val="36"/>
                          <w:szCs w:val="36"/>
                        </w:rPr>
                      </w:pPr>
                    </w:p>
                    <w:p w14:paraId="7C55C2D4" w14:textId="77777777" w:rsidR="00A43AC3" w:rsidRDefault="00A43AC3" w:rsidP="00987998">
                      <w:pPr>
                        <w:jc w:val="center"/>
                        <w:rPr>
                          <w:rFonts w:ascii="Times New Roman CYR" w:hAnsi="Times New Roman CYR" w:cs="Times New Roman CYR"/>
                          <w:sz w:val="36"/>
                          <w:szCs w:val="36"/>
                        </w:rPr>
                      </w:pPr>
                    </w:p>
                    <w:p w14:paraId="01203A47" w14:textId="77777777" w:rsidR="00A43AC3" w:rsidRDefault="00A43AC3"/>
                    <w:p w14:paraId="4C6861A0" w14:textId="77777777" w:rsidR="00A43AC3" w:rsidRPr="00630E21" w:rsidRDefault="00A43AC3" w:rsidP="00987998">
                      <w:pPr>
                        <w:pStyle w:val="3"/>
                        <w:spacing w:line="276" w:lineRule="auto"/>
                        <w:rPr>
                          <w:rFonts w:ascii="Times New Roman" w:hAnsi="Times New Roman"/>
                          <w:bCs/>
                          <w:sz w:val="48"/>
                          <w:szCs w:val="48"/>
                        </w:rPr>
                      </w:pPr>
                      <w:bookmarkStart w:id="6134" w:name="_Toc169172905"/>
                      <w:bookmarkStart w:id="6135" w:name="_Toc169174992"/>
                      <w:r w:rsidRPr="00630E21">
                        <w:rPr>
                          <w:rFonts w:ascii="Times New Roman" w:hAnsi="Times New Roman"/>
                          <w:bCs/>
                          <w:sz w:val="48"/>
                          <w:szCs w:val="48"/>
                        </w:rPr>
                        <w:t>ДИПЛОМНА РОБОТА</w:t>
                      </w:r>
                      <w:bookmarkEnd w:id="6134"/>
                      <w:bookmarkEnd w:id="6135"/>
                    </w:p>
                    <w:p w14:paraId="5B761AE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CF3FFAA" w14:textId="77777777" w:rsidR="00A43AC3" w:rsidRPr="005E3013" w:rsidRDefault="00A43AC3" w:rsidP="00987998">
                      <w:pPr>
                        <w:pStyle w:val="2"/>
                        <w:spacing w:line="276" w:lineRule="auto"/>
                        <w:rPr>
                          <w:b w:val="0"/>
                          <w:bCs/>
                          <w:iCs/>
                          <w:sz w:val="48"/>
                          <w:szCs w:val="48"/>
                          <w:highlight w:val="yellow"/>
                        </w:rPr>
                      </w:pPr>
                      <w:bookmarkStart w:id="6136" w:name="_Toc169172906"/>
                      <w:bookmarkStart w:id="6137" w:name="_Toc16917499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136"/>
                      <w:bookmarkEnd w:id="6137"/>
                    </w:p>
                    <w:p w14:paraId="17A4097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B0C7CA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9175C7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04287B0" w14:textId="77777777" w:rsidR="00A43AC3" w:rsidRPr="00B1453A" w:rsidRDefault="00A43AC3" w:rsidP="00987998">
                      <w:pPr>
                        <w:jc w:val="center"/>
                        <w:rPr>
                          <w:rFonts w:ascii="Calibri" w:hAnsi="Calibri"/>
                          <w:sz w:val="36"/>
                          <w:szCs w:val="36"/>
                        </w:rPr>
                      </w:pPr>
                    </w:p>
                    <w:p w14:paraId="635C3198" w14:textId="77777777" w:rsidR="00A43AC3" w:rsidRDefault="00A43AC3" w:rsidP="00987998">
                      <w:pPr>
                        <w:jc w:val="center"/>
                        <w:rPr>
                          <w:rFonts w:ascii="Times New Roman CYR" w:hAnsi="Times New Roman CYR" w:cs="Times New Roman CYR"/>
                          <w:sz w:val="36"/>
                          <w:szCs w:val="36"/>
                        </w:rPr>
                      </w:pPr>
                    </w:p>
                    <w:p w14:paraId="62E77912" w14:textId="77777777" w:rsidR="00A43AC3" w:rsidRDefault="00A43AC3"/>
                    <w:p w14:paraId="651C941C" w14:textId="77777777" w:rsidR="00A43AC3" w:rsidRPr="00630E21" w:rsidRDefault="00A43AC3" w:rsidP="00987998">
                      <w:pPr>
                        <w:pStyle w:val="3"/>
                        <w:spacing w:line="276" w:lineRule="auto"/>
                        <w:rPr>
                          <w:rFonts w:ascii="Times New Roman" w:hAnsi="Times New Roman"/>
                          <w:bCs/>
                          <w:sz w:val="48"/>
                          <w:szCs w:val="48"/>
                        </w:rPr>
                      </w:pPr>
                      <w:bookmarkStart w:id="6138" w:name="_Toc169172907"/>
                      <w:bookmarkStart w:id="6139" w:name="_Toc169174994"/>
                      <w:r w:rsidRPr="00630E21">
                        <w:rPr>
                          <w:rFonts w:ascii="Times New Roman" w:hAnsi="Times New Roman"/>
                          <w:bCs/>
                          <w:sz w:val="48"/>
                          <w:szCs w:val="48"/>
                        </w:rPr>
                        <w:t>ДИПЛОМНА РОБОТА</w:t>
                      </w:r>
                      <w:bookmarkEnd w:id="6138"/>
                      <w:bookmarkEnd w:id="6139"/>
                    </w:p>
                    <w:p w14:paraId="146AD79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1DD27B3" w14:textId="77777777" w:rsidR="00A43AC3" w:rsidRPr="005E3013" w:rsidRDefault="00A43AC3" w:rsidP="00987998">
                      <w:pPr>
                        <w:pStyle w:val="2"/>
                        <w:spacing w:line="276" w:lineRule="auto"/>
                        <w:rPr>
                          <w:b w:val="0"/>
                          <w:bCs/>
                          <w:iCs/>
                          <w:sz w:val="48"/>
                          <w:szCs w:val="48"/>
                          <w:highlight w:val="yellow"/>
                        </w:rPr>
                      </w:pPr>
                      <w:bookmarkStart w:id="6140" w:name="_Toc169172908"/>
                      <w:bookmarkStart w:id="6141" w:name="_Toc16917499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140"/>
                      <w:bookmarkEnd w:id="6141"/>
                    </w:p>
                    <w:p w14:paraId="7C48DD2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25A482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C8E4E7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A660133" w14:textId="77777777" w:rsidR="00A43AC3" w:rsidRPr="00B1453A" w:rsidRDefault="00A43AC3" w:rsidP="00987998">
                      <w:pPr>
                        <w:jc w:val="center"/>
                        <w:rPr>
                          <w:rFonts w:ascii="Calibri" w:hAnsi="Calibri"/>
                          <w:sz w:val="36"/>
                          <w:szCs w:val="36"/>
                        </w:rPr>
                      </w:pPr>
                    </w:p>
                    <w:p w14:paraId="66490207" w14:textId="77777777" w:rsidR="00A43AC3" w:rsidRDefault="00A43AC3" w:rsidP="00987998">
                      <w:pPr>
                        <w:jc w:val="center"/>
                        <w:rPr>
                          <w:rFonts w:ascii="Times New Roman CYR" w:hAnsi="Times New Roman CYR" w:cs="Times New Roman CYR"/>
                          <w:sz w:val="36"/>
                          <w:szCs w:val="36"/>
                        </w:rPr>
                      </w:pPr>
                    </w:p>
                    <w:p w14:paraId="19DFB417" w14:textId="77777777" w:rsidR="00A43AC3" w:rsidRDefault="00A43AC3"/>
                    <w:p w14:paraId="360C9F43" w14:textId="77777777" w:rsidR="00A43AC3" w:rsidRPr="00630E21" w:rsidRDefault="00A43AC3" w:rsidP="00987998">
                      <w:pPr>
                        <w:pStyle w:val="3"/>
                        <w:spacing w:line="276" w:lineRule="auto"/>
                        <w:rPr>
                          <w:rFonts w:ascii="Times New Roman" w:hAnsi="Times New Roman"/>
                          <w:bCs/>
                          <w:sz w:val="48"/>
                          <w:szCs w:val="48"/>
                        </w:rPr>
                      </w:pPr>
                      <w:bookmarkStart w:id="6142" w:name="_Toc169172909"/>
                      <w:bookmarkStart w:id="6143" w:name="_Toc169174996"/>
                      <w:r w:rsidRPr="00630E21">
                        <w:rPr>
                          <w:rFonts w:ascii="Times New Roman" w:hAnsi="Times New Roman"/>
                          <w:bCs/>
                          <w:sz w:val="48"/>
                          <w:szCs w:val="48"/>
                        </w:rPr>
                        <w:t>ДИПЛОМНА РОБОТА</w:t>
                      </w:r>
                      <w:bookmarkEnd w:id="6142"/>
                      <w:bookmarkEnd w:id="6143"/>
                    </w:p>
                    <w:p w14:paraId="1D469D1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90452D8" w14:textId="77777777" w:rsidR="00A43AC3" w:rsidRPr="005E3013" w:rsidRDefault="00A43AC3" w:rsidP="00987998">
                      <w:pPr>
                        <w:pStyle w:val="2"/>
                        <w:spacing w:line="276" w:lineRule="auto"/>
                        <w:rPr>
                          <w:b w:val="0"/>
                          <w:bCs/>
                          <w:iCs/>
                          <w:sz w:val="48"/>
                          <w:szCs w:val="48"/>
                          <w:highlight w:val="yellow"/>
                        </w:rPr>
                      </w:pPr>
                      <w:bookmarkStart w:id="6144" w:name="_Toc169172910"/>
                      <w:bookmarkStart w:id="6145" w:name="_Toc16917499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144"/>
                      <w:bookmarkEnd w:id="6145"/>
                    </w:p>
                    <w:p w14:paraId="75EAEEC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0D6242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234BA8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BE41A17" w14:textId="77777777" w:rsidR="00A43AC3" w:rsidRPr="00B1453A" w:rsidRDefault="00A43AC3" w:rsidP="00987998">
                      <w:pPr>
                        <w:jc w:val="center"/>
                        <w:rPr>
                          <w:rFonts w:ascii="Calibri" w:hAnsi="Calibri"/>
                          <w:sz w:val="36"/>
                          <w:szCs w:val="36"/>
                        </w:rPr>
                      </w:pPr>
                    </w:p>
                    <w:p w14:paraId="78C9D0C6" w14:textId="77777777" w:rsidR="00A43AC3" w:rsidRDefault="00A43AC3" w:rsidP="00987998">
                      <w:pPr>
                        <w:jc w:val="center"/>
                        <w:rPr>
                          <w:rFonts w:ascii="Times New Roman CYR" w:hAnsi="Times New Roman CYR" w:cs="Times New Roman CYR"/>
                          <w:sz w:val="36"/>
                          <w:szCs w:val="36"/>
                        </w:rPr>
                      </w:pPr>
                    </w:p>
                    <w:p w14:paraId="715B35D6" w14:textId="77777777" w:rsidR="00A43AC3" w:rsidRDefault="00A43AC3"/>
                    <w:p w14:paraId="532D40F6" w14:textId="77777777" w:rsidR="00A43AC3" w:rsidRPr="00630E21" w:rsidRDefault="00A43AC3" w:rsidP="00987998">
                      <w:pPr>
                        <w:pStyle w:val="3"/>
                        <w:spacing w:line="276" w:lineRule="auto"/>
                        <w:rPr>
                          <w:rFonts w:ascii="Times New Roman" w:hAnsi="Times New Roman"/>
                          <w:bCs/>
                          <w:sz w:val="48"/>
                          <w:szCs w:val="48"/>
                        </w:rPr>
                      </w:pPr>
                      <w:bookmarkStart w:id="6146" w:name="_Toc169172911"/>
                      <w:bookmarkStart w:id="6147" w:name="_Toc169174998"/>
                      <w:r w:rsidRPr="00630E21">
                        <w:rPr>
                          <w:rFonts w:ascii="Times New Roman" w:hAnsi="Times New Roman"/>
                          <w:bCs/>
                          <w:sz w:val="48"/>
                          <w:szCs w:val="48"/>
                        </w:rPr>
                        <w:t>ДИПЛОМНА РОБОТА</w:t>
                      </w:r>
                      <w:bookmarkEnd w:id="6146"/>
                      <w:bookmarkEnd w:id="6147"/>
                    </w:p>
                    <w:p w14:paraId="0A21FEB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534F0FE" w14:textId="77777777" w:rsidR="00A43AC3" w:rsidRPr="005E3013" w:rsidRDefault="00A43AC3" w:rsidP="00987998">
                      <w:pPr>
                        <w:pStyle w:val="2"/>
                        <w:spacing w:line="276" w:lineRule="auto"/>
                        <w:rPr>
                          <w:b w:val="0"/>
                          <w:bCs/>
                          <w:iCs/>
                          <w:sz w:val="48"/>
                          <w:szCs w:val="48"/>
                          <w:highlight w:val="yellow"/>
                        </w:rPr>
                      </w:pPr>
                      <w:bookmarkStart w:id="6148" w:name="_Toc169172912"/>
                      <w:bookmarkStart w:id="6149" w:name="_Toc16917499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148"/>
                      <w:bookmarkEnd w:id="6149"/>
                    </w:p>
                    <w:p w14:paraId="6B0E238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876CBE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07994D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350DFB6" w14:textId="77777777" w:rsidR="00A43AC3" w:rsidRPr="00B1453A" w:rsidRDefault="00A43AC3" w:rsidP="00987998">
                      <w:pPr>
                        <w:jc w:val="center"/>
                        <w:rPr>
                          <w:rFonts w:ascii="Calibri" w:hAnsi="Calibri"/>
                          <w:sz w:val="36"/>
                          <w:szCs w:val="36"/>
                        </w:rPr>
                      </w:pPr>
                    </w:p>
                    <w:p w14:paraId="00A34BDF" w14:textId="77777777" w:rsidR="00A43AC3" w:rsidRDefault="00A43AC3" w:rsidP="00987998">
                      <w:pPr>
                        <w:jc w:val="center"/>
                        <w:rPr>
                          <w:rFonts w:ascii="Times New Roman CYR" w:hAnsi="Times New Roman CYR" w:cs="Times New Roman CYR"/>
                          <w:sz w:val="36"/>
                          <w:szCs w:val="36"/>
                        </w:rPr>
                      </w:pPr>
                    </w:p>
                    <w:p w14:paraId="13A25C24" w14:textId="77777777" w:rsidR="00A43AC3" w:rsidRDefault="00A43AC3"/>
                    <w:p w14:paraId="56B59869" w14:textId="77777777" w:rsidR="000658DF" w:rsidRPr="003A41B8" w:rsidRDefault="000658DF" w:rsidP="000658DF">
                      <w:pPr>
                        <w:pStyle w:val="3"/>
                        <w:spacing w:line="300" w:lineRule="auto"/>
                        <w:rPr>
                          <w:rFonts w:ascii="Times New Roman CYR" w:hAnsi="Times New Roman CYR"/>
                          <w:i/>
                          <w:iCs/>
                          <w:sz w:val="44"/>
                          <w:szCs w:val="44"/>
                        </w:rPr>
                      </w:pPr>
                      <w:bookmarkStart w:id="6150" w:name="_Toc169172913"/>
                      <w:bookmarkStart w:id="6151" w:name="_Toc169175000"/>
                      <w:r w:rsidRPr="003A41B8">
                        <w:rPr>
                          <w:rFonts w:ascii="Times New Roman CYR" w:hAnsi="Times New Roman CYR"/>
                          <w:i/>
                          <w:iCs/>
                          <w:sz w:val="44"/>
                          <w:szCs w:val="44"/>
                        </w:rPr>
                        <w:t>ДИПЛОМНА РОБОТА БАКАЛАВРА</w:t>
                      </w:r>
                      <w:bookmarkEnd w:id="6150"/>
                      <w:bookmarkEnd w:id="6151"/>
                      <w:r w:rsidRPr="003A41B8">
                        <w:rPr>
                          <w:rFonts w:ascii="Times New Roman CYR" w:hAnsi="Times New Roman CYR"/>
                          <w:i/>
                          <w:iCs/>
                          <w:sz w:val="44"/>
                          <w:szCs w:val="44"/>
                        </w:rPr>
                        <w:t xml:space="preserve"> </w:t>
                      </w:r>
                    </w:p>
                    <w:p w14:paraId="0FA4D67E" w14:textId="77777777" w:rsidR="000658DF" w:rsidRPr="000D3135" w:rsidRDefault="000658DF" w:rsidP="000658DF">
                      <w:pPr>
                        <w:pStyle w:val="2"/>
                        <w:spacing w:line="300" w:lineRule="auto"/>
                        <w:rPr>
                          <w:rFonts w:ascii="Times New Roman CYR" w:hAnsi="Times New Roman CYR"/>
                          <w:b w:val="0"/>
                          <w:sz w:val="44"/>
                          <w:szCs w:val="44"/>
                        </w:rPr>
                      </w:pPr>
                      <w:bookmarkStart w:id="6152" w:name="_Toc169172914"/>
                      <w:bookmarkStart w:id="6153" w:name="_Toc169175001"/>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6152"/>
                      <w:bookmarkEnd w:id="6153"/>
                    </w:p>
                    <w:p w14:paraId="41C54F94"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498AB642"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697EE57B" w14:textId="77777777" w:rsidR="000658DF" w:rsidRPr="000D3135" w:rsidRDefault="000658DF" w:rsidP="000658DF">
                      <w:pPr>
                        <w:spacing w:line="300" w:lineRule="auto"/>
                        <w:jc w:val="center"/>
                        <w:rPr>
                          <w:b/>
                          <w:lang w:val="uk-UA"/>
                        </w:rPr>
                      </w:pPr>
                    </w:p>
                    <w:p w14:paraId="443681EA"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7A22CCDD" w14:textId="77777777" w:rsidR="00A43AC3" w:rsidRPr="00B1453A" w:rsidRDefault="00A43AC3" w:rsidP="00987998">
                      <w:pPr>
                        <w:jc w:val="center"/>
                        <w:rPr>
                          <w:rFonts w:ascii="Calibri" w:hAnsi="Calibri"/>
                          <w:sz w:val="36"/>
                          <w:szCs w:val="36"/>
                        </w:rPr>
                      </w:pPr>
                    </w:p>
                    <w:p w14:paraId="241A38D7" w14:textId="77777777" w:rsidR="00A43AC3" w:rsidRDefault="00A43AC3" w:rsidP="00987998">
                      <w:pPr>
                        <w:jc w:val="center"/>
                        <w:rPr>
                          <w:rFonts w:ascii="Times New Roman CYR" w:hAnsi="Times New Roman CYR" w:cs="Times New Roman CYR"/>
                          <w:sz w:val="36"/>
                          <w:szCs w:val="36"/>
                        </w:rPr>
                      </w:pPr>
                    </w:p>
                    <w:p w14:paraId="1D036201" w14:textId="77777777" w:rsidR="00A43AC3" w:rsidRDefault="00A43AC3"/>
                    <w:p w14:paraId="25D3884C" w14:textId="77777777" w:rsidR="00A43AC3" w:rsidRPr="00630E21" w:rsidRDefault="00A43AC3" w:rsidP="00987998">
                      <w:pPr>
                        <w:pStyle w:val="3"/>
                        <w:spacing w:line="276" w:lineRule="auto"/>
                        <w:rPr>
                          <w:rFonts w:ascii="Times New Roman" w:hAnsi="Times New Roman"/>
                          <w:bCs/>
                          <w:sz w:val="48"/>
                          <w:szCs w:val="48"/>
                        </w:rPr>
                      </w:pPr>
                      <w:bookmarkStart w:id="6154" w:name="_Toc169172915"/>
                      <w:bookmarkStart w:id="6155" w:name="_Toc169175002"/>
                      <w:r w:rsidRPr="00630E21">
                        <w:rPr>
                          <w:rFonts w:ascii="Times New Roman" w:hAnsi="Times New Roman"/>
                          <w:bCs/>
                          <w:sz w:val="48"/>
                          <w:szCs w:val="48"/>
                        </w:rPr>
                        <w:t>ДИПЛОМНА РОБОТА</w:t>
                      </w:r>
                      <w:bookmarkEnd w:id="6154"/>
                      <w:bookmarkEnd w:id="6155"/>
                    </w:p>
                    <w:p w14:paraId="3F208D7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EE027D5" w14:textId="77777777" w:rsidR="00A43AC3" w:rsidRPr="005E3013" w:rsidRDefault="00A43AC3" w:rsidP="00987998">
                      <w:pPr>
                        <w:pStyle w:val="2"/>
                        <w:spacing w:line="276" w:lineRule="auto"/>
                        <w:rPr>
                          <w:b w:val="0"/>
                          <w:bCs/>
                          <w:iCs/>
                          <w:sz w:val="48"/>
                          <w:szCs w:val="48"/>
                          <w:highlight w:val="yellow"/>
                        </w:rPr>
                      </w:pPr>
                      <w:bookmarkStart w:id="6156" w:name="_Toc169172916"/>
                      <w:bookmarkStart w:id="6157" w:name="_Toc16917500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156"/>
                      <w:bookmarkEnd w:id="6157"/>
                    </w:p>
                    <w:p w14:paraId="5864FE2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5770DF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35F708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F6BF268" w14:textId="77777777" w:rsidR="00A43AC3" w:rsidRPr="00B1453A" w:rsidRDefault="00A43AC3" w:rsidP="00987998">
                      <w:pPr>
                        <w:jc w:val="center"/>
                        <w:rPr>
                          <w:rFonts w:ascii="Calibri" w:hAnsi="Calibri"/>
                          <w:sz w:val="36"/>
                          <w:szCs w:val="36"/>
                        </w:rPr>
                      </w:pPr>
                    </w:p>
                    <w:p w14:paraId="1B3F6F0D" w14:textId="77777777" w:rsidR="00A43AC3" w:rsidRDefault="00A43AC3" w:rsidP="00987998">
                      <w:pPr>
                        <w:jc w:val="center"/>
                        <w:rPr>
                          <w:rFonts w:ascii="Times New Roman CYR" w:hAnsi="Times New Roman CYR" w:cs="Times New Roman CYR"/>
                          <w:sz w:val="36"/>
                          <w:szCs w:val="36"/>
                        </w:rPr>
                      </w:pPr>
                    </w:p>
                    <w:p w14:paraId="6B941585" w14:textId="77777777" w:rsidR="00A43AC3" w:rsidRDefault="00A43AC3"/>
                    <w:p w14:paraId="2B0A7A51" w14:textId="77777777" w:rsidR="00A43AC3" w:rsidRPr="00630E21" w:rsidRDefault="00A43AC3" w:rsidP="00987998">
                      <w:pPr>
                        <w:pStyle w:val="3"/>
                        <w:spacing w:line="276" w:lineRule="auto"/>
                        <w:rPr>
                          <w:rFonts w:ascii="Times New Roman" w:hAnsi="Times New Roman"/>
                          <w:bCs/>
                          <w:sz w:val="48"/>
                          <w:szCs w:val="48"/>
                        </w:rPr>
                      </w:pPr>
                      <w:bookmarkStart w:id="6158" w:name="_Toc169172917"/>
                      <w:bookmarkStart w:id="6159" w:name="_Toc169175004"/>
                      <w:r w:rsidRPr="00630E21">
                        <w:rPr>
                          <w:rFonts w:ascii="Times New Roman" w:hAnsi="Times New Roman"/>
                          <w:bCs/>
                          <w:sz w:val="48"/>
                          <w:szCs w:val="48"/>
                        </w:rPr>
                        <w:t>ДИПЛОМНА РОБОТА</w:t>
                      </w:r>
                      <w:bookmarkEnd w:id="6158"/>
                      <w:bookmarkEnd w:id="6159"/>
                    </w:p>
                    <w:p w14:paraId="4C03379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2785E3E" w14:textId="77777777" w:rsidR="00A43AC3" w:rsidRPr="005E3013" w:rsidRDefault="00A43AC3" w:rsidP="00987998">
                      <w:pPr>
                        <w:pStyle w:val="2"/>
                        <w:spacing w:line="276" w:lineRule="auto"/>
                        <w:rPr>
                          <w:b w:val="0"/>
                          <w:bCs/>
                          <w:iCs/>
                          <w:sz w:val="48"/>
                          <w:szCs w:val="48"/>
                          <w:highlight w:val="yellow"/>
                        </w:rPr>
                      </w:pPr>
                      <w:bookmarkStart w:id="6160" w:name="_Toc169172918"/>
                      <w:bookmarkStart w:id="6161" w:name="_Toc16917500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160"/>
                      <w:bookmarkEnd w:id="6161"/>
                    </w:p>
                    <w:p w14:paraId="4EC447D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B03E7D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FE2889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09FB085" w14:textId="77777777" w:rsidR="00A43AC3" w:rsidRPr="00B1453A" w:rsidRDefault="00A43AC3" w:rsidP="00987998">
                      <w:pPr>
                        <w:jc w:val="center"/>
                        <w:rPr>
                          <w:rFonts w:ascii="Calibri" w:hAnsi="Calibri"/>
                          <w:sz w:val="36"/>
                          <w:szCs w:val="36"/>
                        </w:rPr>
                      </w:pPr>
                    </w:p>
                    <w:p w14:paraId="3943D514" w14:textId="77777777" w:rsidR="00A43AC3" w:rsidRDefault="00A43AC3" w:rsidP="00987998">
                      <w:pPr>
                        <w:jc w:val="center"/>
                        <w:rPr>
                          <w:rFonts w:ascii="Times New Roman CYR" w:hAnsi="Times New Roman CYR" w:cs="Times New Roman CYR"/>
                          <w:sz w:val="36"/>
                          <w:szCs w:val="36"/>
                        </w:rPr>
                      </w:pPr>
                    </w:p>
                    <w:p w14:paraId="7A52365B" w14:textId="77777777" w:rsidR="00A43AC3" w:rsidRDefault="00A43AC3"/>
                    <w:p w14:paraId="3EFC35F2" w14:textId="77777777" w:rsidR="00A43AC3" w:rsidRPr="00630E21" w:rsidRDefault="00A43AC3" w:rsidP="00987998">
                      <w:pPr>
                        <w:pStyle w:val="3"/>
                        <w:spacing w:line="276" w:lineRule="auto"/>
                        <w:rPr>
                          <w:rFonts w:ascii="Times New Roman" w:hAnsi="Times New Roman"/>
                          <w:bCs/>
                          <w:sz w:val="48"/>
                          <w:szCs w:val="48"/>
                        </w:rPr>
                      </w:pPr>
                      <w:bookmarkStart w:id="6162" w:name="_Toc169172919"/>
                      <w:bookmarkStart w:id="6163" w:name="_Toc169175006"/>
                      <w:r w:rsidRPr="00630E21">
                        <w:rPr>
                          <w:rFonts w:ascii="Times New Roman" w:hAnsi="Times New Roman"/>
                          <w:bCs/>
                          <w:sz w:val="48"/>
                          <w:szCs w:val="48"/>
                        </w:rPr>
                        <w:t>ДИПЛОМНА РОБОТА</w:t>
                      </w:r>
                      <w:bookmarkEnd w:id="6162"/>
                      <w:bookmarkEnd w:id="6163"/>
                    </w:p>
                    <w:p w14:paraId="6CAE6C8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A86CBFC" w14:textId="77777777" w:rsidR="00A43AC3" w:rsidRPr="005E3013" w:rsidRDefault="00A43AC3" w:rsidP="00987998">
                      <w:pPr>
                        <w:pStyle w:val="2"/>
                        <w:spacing w:line="276" w:lineRule="auto"/>
                        <w:rPr>
                          <w:b w:val="0"/>
                          <w:bCs/>
                          <w:iCs/>
                          <w:sz w:val="48"/>
                          <w:szCs w:val="48"/>
                          <w:highlight w:val="yellow"/>
                        </w:rPr>
                      </w:pPr>
                      <w:bookmarkStart w:id="6164" w:name="_Toc169172920"/>
                      <w:bookmarkStart w:id="6165" w:name="_Toc16917500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164"/>
                      <w:bookmarkEnd w:id="6165"/>
                    </w:p>
                    <w:p w14:paraId="204C8B7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38E427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399D0C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EEC8AC2" w14:textId="77777777" w:rsidR="00A43AC3" w:rsidRPr="00B1453A" w:rsidRDefault="00A43AC3" w:rsidP="00987998">
                      <w:pPr>
                        <w:jc w:val="center"/>
                        <w:rPr>
                          <w:rFonts w:ascii="Calibri" w:hAnsi="Calibri"/>
                          <w:sz w:val="36"/>
                          <w:szCs w:val="36"/>
                        </w:rPr>
                      </w:pPr>
                    </w:p>
                    <w:p w14:paraId="03943488" w14:textId="77777777" w:rsidR="00A43AC3" w:rsidRDefault="00A43AC3" w:rsidP="00987998">
                      <w:pPr>
                        <w:jc w:val="center"/>
                        <w:rPr>
                          <w:rFonts w:ascii="Times New Roman CYR" w:hAnsi="Times New Roman CYR" w:cs="Times New Roman CYR"/>
                          <w:sz w:val="36"/>
                          <w:szCs w:val="36"/>
                        </w:rPr>
                      </w:pPr>
                    </w:p>
                    <w:p w14:paraId="67B00937" w14:textId="77777777" w:rsidR="00A43AC3" w:rsidRDefault="00A43AC3"/>
                    <w:p w14:paraId="675E6B94" w14:textId="77777777" w:rsidR="00A43AC3" w:rsidRPr="00630E21" w:rsidRDefault="00A43AC3" w:rsidP="00987998">
                      <w:pPr>
                        <w:pStyle w:val="3"/>
                        <w:spacing w:line="276" w:lineRule="auto"/>
                        <w:rPr>
                          <w:rFonts w:ascii="Times New Roman" w:hAnsi="Times New Roman"/>
                          <w:bCs/>
                          <w:sz w:val="48"/>
                          <w:szCs w:val="48"/>
                        </w:rPr>
                      </w:pPr>
                      <w:bookmarkStart w:id="6166" w:name="_Toc169172921"/>
                      <w:bookmarkStart w:id="6167" w:name="_Toc169175008"/>
                      <w:r w:rsidRPr="00630E21">
                        <w:rPr>
                          <w:rFonts w:ascii="Times New Roman" w:hAnsi="Times New Roman"/>
                          <w:bCs/>
                          <w:sz w:val="48"/>
                          <w:szCs w:val="48"/>
                        </w:rPr>
                        <w:t>ДИПЛОМНА РОБОТА</w:t>
                      </w:r>
                      <w:bookmarkEnd w:id="6166"/>
                      <w:bookmarkEnd w:id="6167"/>
                    </w:p>
                    <w:p w14:paraId="2C51FC7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04FF437" w14:textId="77777777" w:rsidR="00A43AC3" w:rsidRPr="005E3013" w:rsidRDefault="00A43AC3" w:rsidP="00987998">
                      <w:pPr>
                        <w:pStyle w:val="2"/>
                        <w:spacing w:line="276" w:lineRule="auto"/>
                        <w:rPr>
                          <w:b w:val="0"/>
                          <w:bCs/>
                          <w:iCs/>
                          <w:sz w:val="48"/>
                          <w:szCs w:val="48"/>
                          <w:highlight w:val="yellow"/>
                        </w:rPr>
                      </w:pPr>
                      <w:bookmarkStart w:id="6168" w:name="_Toc169172922"/>
                      <w:bookmarkStart w:id="6169" w:name="_Toc16917500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168"/>
                      <w:bookmarkEnd w:id="6169"/>
                    </w:p>
                    <w:p w14:paraId="7658D3A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8BC4FD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B4F97F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786972F" w14:textId="77777777" w:rsidR="00A43AC3" w:rsidRPr="00B1453A" w:rsidRDefault="00A43AC3" w:rsidP="00987998">
                      <w:pPr>
                        <w:jc w:val="center"/>
                        <w:rPr>
                          <w:rFonts w:ascii="Calibri" w:hAnsi="Calibri"/>
                          <w:sz w:val="36"/>
                          <w:szCs w:val="36"/>
                        </w:rPr>
                      </w:pPr>
                    </w:p>
                    <w:p w14:paraId="4162AAA2" w14:textId="77777777" w:rsidR="00A43AC3" w:rsidRDefault="00A43AC3" w:rsidP="00987998">
                      <w:pPr>
                        <w:jc w:val="center"/>
                        <w:rPr>
                          <w:rFonts w:ascii="Times New Roman CYR" w:hAnsi="Times New Roman CYR" w:cs="Times New Roman CYR"/>
                          <w:sz w:val="36"/>
                          <w:szCs w:val="36"/>
                        </w:rPr>
                      </w:pPr>
                    </w:p>
                    <w:p w14:paraId="0138EA6A" w14:textId="77777777" w:rsidR="00A43AC3" w:rsidRDefault="00A43AC3"/>
                    <w:p w14:paraId="7F8584A6" w14:textId="77777777" w:rsidR="00A43AC3" w:rsidRPr="00630E21" w:rsidRDefault="00A43AC3" w:rsidP="00987998">
                      <w:pPr>
                        <w:pStyle w:val="3"/>
                        <w:spacing w:line="276" w:lineRule="auto"/>
                        <w:rPr>
                          <w:rFonts w:ascii="Times New Roman" w:hAnsi="Times New Roman"/>
                          <w:bCs/>
                          <w:sz w:val="48"/>
                          <w:szCs w:val="48"/>
                        </w:rPr>
                      </w:pPr>
                      <w:bookmarkStart w:id="6170" w:name="_Toc169172923"/>
                      <w:bookmarkStart w:id="6171" w:name="_Toc169175010"/>
                      <w:r w:rsidRPr="00630E21">
                        <w:rPr>
                          <w:rFonts w:ascii="Times New Roman" w:hAnsi="Times New Roman"/>
                          <w:bCs/>
                          <w:sz w:val="48"/>
                          <w:szCs w:val="48"/>
                        </w:rPr>
                        <w:t>ДИПЛОМНА РОБОТА</w:t>
                      </w:r>
                      <w:bookmarkEnd w:id="6170"/>
                      <w:bookmarkEnd w:id="6171"/>
                    </w:p>
                    <w:p w14:paraId="403ED19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4FB417B" w14:textId="77777777" w:rsidR="00A43AC3" w:rsidRPr="005E3013" w:rsidRDefault="00A43AC3" w:rsidP="00987998">
                      <w:pPr>
                        <w:pStyle w:val="2"/>
                        <w:spacing w:line="276" w:lineRule="auto"/>
                        <w:rPr>
                          <w:b w:val="0"/>
                          <w:bCs/>
                          <w:iCs/>
                          <w:sz w:val="48"/>
                          <w:szCs w:val="48"/>
                          <w:highlight w:val="yellow"/>
                        </w:rPr>
                      </w:pPr>
                      <w:bookmarkStart w:id="6172" w:name="_Toc169172924"/>
                      <w:bookmarkStart w:id="6173" w:name="_Toc16917501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172"/>
                      <w:bookmarkEnd w:id="6173"/>
                    </w:p>
                    <w:p w14:paraId="760BEB4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24E6D6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5C78AB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32266B3" w14:textId="77777777" w:rsidR="00A43AC3" w:rsidRPr="00B1453A" w:rsidRDefault="00A43AC3" w:rsidP="00987998">
                      <w:pPr>
                        <w:jc w:val="center"/>
                        <w:rPr>
                          <w:rFonts w:ascii="Calibri" w:hAnsi="Calibri"/>
                          <w:sz w:val="36"/>
                          <w:szCs w:val="36"/>
                        </w:rPr>
                      </w:pPr>
                    </w:p>
                    <w:p w14:paraId="39CACC66" w14:textId="77777777" w:rsidR="00A43AC3" w:rsidRDefault="00A43AC3" w:rsidP="00987998">
                      <w:pPr>
                        <w:jc w:val="center"/>
                        <w:rPr>
                          <w:rFonts w:ascii="Times New Roman CYR" w:hAnsi="Times New Roman CYR" w:cs="Times New Roman CYR"/>
                          <w:sz w:val="36"/>
                          <w:szCs w:val="36"/>
                        </w:rPr>
                      </w:pPr>
                    </w:p>
                    <w:p w14:paraId="34104A0F" w14:textId="77777777" w:rsidR="00A43AC3" w:rsidRDefault="00A43AC3"/>
                    <w:p w14:paraId="6FF5F597" w14:textId="77777777" w:rsidR="00A43AC3" w:rsidRPr="00630E21" w:rsidRDefault="00A43AC3" w:rsidP="00987998">
                      <w:pPr>
                        <w:pStyle w:val="3"/>
                        <w:spacing w:line="276" w:lineRule="auto"/>
                        <w:rPr>
                          <w:rFonts w:ascii="Times New Roman" w:hAnsi="Times New Roman"/>
                          <w:bCs/>
                          <w:sz w:val="48"/>
                          <w:szCs w:val="48"/>
                        </w:rPr>
                      </w:pPr>
                      <w:bookmarkStart w:id="6174" w:name="_Toc169172925"/>
                      <w:bookmarkStart w:id="6175" w:name="_Toc169175012"/>
                      <w:r w:rsidRPr="00630E21">
                        <w:rPr>
                          <w:rFonts w:ascii="Times New Roman" w:hAnsi="Times New Roman"/>
                          <w:bCs/>
                          <w:sz w:val="48"/>
                          <w:szCs w:val="48"/>
                        </w:rPr>
                        <w:t>ДИПЛОМНА РОБОТА</w:t>
                      </w:r>
                      <w:bookmarkEnd w:id="6174"/>
                      <w:bookmarkEnd w:id="6175"/>
                    </w:p>
                    <w:p w14:paraId="49DBA162"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9CB0C70" w14:textId="77777777" w:rsidR="00A43AC3" w:rsidRPr="005E3013" w:rsidRDefault="00A43AC3" w:rsidP="00987998">
                      <w:pPr>
                        <w:pStyle w:val="2"/>
                        <w:spacing w:line="276" w:lineRule="auto"/>
                        <w:rPr>
                          <w:b w:val="0"/>
                          <w:bCs/>
                          <w:iCs/>
                          <w:sz w:val="48"/>
                          <w:szCs w:val="48"/>
                          <w:highlight w:val="yellow"/>
                        </w:rPr>
                      </w:pPr>
                      <w:bookmarkStart w:id="6176" w:name="_Toc169172926"/>
                      <w:bookmarkStart w:id="6177" w:name="_Toc16917501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176"/>
                      <w:bookmarkEnd w:id="6177"/>
                    </w:p>
                    <w:p w14:paraId="4DA8E46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34E1FD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728B40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F8F5578" w14:textId="77777777" w:rsidR="00A43AC3" w:rsidRPr="00B1453A" w:rsidRDefault="00A43AC3" w:rsidP="00987998">
                      <w:pPr>
                        <w:jc w:val="center"/>
                        <w:rPr>
                          <w:rFonts w:ascii="Calibri" w:hAnsi="Calibri"/>
                          <w:sz w:val="36"/>
                          <w:szCs w:val="36"/>
                        </w:rPr>
                      </w:pPr>
                    </w:p>
                    <w:p w14:paraId="38CED022" w14:textId="77777777" w:rsidR="00A43AC3" w:rsidRDefault="00A43AC3" w:rsidP="00987998">
                      <w:pPr>
                        <w:jc w:val="center"/>
                        <w:rPr>
                          <w:rFonts w:ascii="Times New Roman CYR" w:hAnsi="Times New Roman CYR" w:cs="Times New Roman CYR"/>
                          <w:sz w:val="36"/>
                          <w:szCs w:val="36"/>
                        </w:rPr>
                      </w:pPr>
                    </w:p>
                    <w:p w14:paraId="711385C9" w14:textId="77777777" w:rsidR="00A43AC3" w:rsidRDefault="00A43AC3"/>
                    <w:p w14:paraId="15005D45" w14:textId="77777777" w:rsidR="00A43AC3" w:rsidRPr="00630E21" w:rsidRDefault="00A43AC3" w:rsidP="00987998">
                      <w:pPr>
                        <w:pStyle w:val="3"/>
                        <w:spacing w:line="276" w:lineRule="auto"/>
                        <w:rPr>
                          <w:rFonts w:ascii="Times New Roman" w:hAnsi="Times New Roman"/>
                          <w:bCs/>
                          <w:sz w:val="48"/>
                          <w:szCs w:val="48"/>
                        </w:rPr>
                      </w:pPr>
                      <w:bookmarkStart w:id="6178" w:name="_Toc169172927"/>
                      <w:bookmarkStart w:id="6179" w:name="_Toc169175014"/>
                      <w:r w:rsidRPr="00630E21">
                        <w:rPr>
                          <w:rFonts w:ascii="Times New Roman" w:hAnsi="Times New Roman"/>
                          <w:bCs/>
                          <w:sz w:val="48"/>
                          <w:szCs w:val="48"/>
                        </w:rPr>
                        <w:t>ДИПЛОМНА РОБОТА</w:t>
                      </w:r>
                      <w:bookmarkEnd w:id="6178"/>
                      <w:bookmarkEnd w:id="6179"/>
                    </w:p>
                    <w:p w14:paraId="4A06CD3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1FCD809" w14:textId="77777777" w:rsidR="00A43AC3" w:rsidRPr="005E3013" w:rsidRDefault="00A43AC3" w:rsidP="00987998">
                      <w:pPr>
                        <w:pStyle w:val="2"/>
                        <w:spacing w:line="276" w:lineRule="auto"/>
                        <w:rPr>
                          <w:b w:val="0"/>
                          <w:bCs/>
                          <w:iCs/>
                          <w:sz w:val="48"/>
                          <w:szCs w:val="48"/>
                          <w:highlight w:val="yellow"/>
                        </w:rPr>
                      </w:pPr>
                      <w:bookmarkStart w:id="6180" w:name="_Toc169172928"/>
                      <w:bookmarkStart w:id="6181" w:name="_Toc16917501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180"/>
                      <w:bookmarkEnd w:id="6181"/>
                    </w:p>
                    <w:p w14:paraId="5BF8853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81AA44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11D5C2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E6664D8" w14:textId="77777777" w:rsidR="00A43AC3" w:rsidRPr="00B1453A" w:rsidRDefault="00A43AC3" w:rsidP="00987998">
                      <w:pPr>
                        <w:jc w:val="center"/>
                        <w:rPr>
                          <w:rFonts w:ascii="Calibri" w:hAnsi="Calibri"/>
                          <w:sz w:val="36"/>
                          <w:szCs w:val="36"/>
                        </w:rPr>
                      </w:pPr>
                    </w:p>
                    <w:p w14:paraId="79379047" w14:textId="77777777" w:rsidR="00A43AC3" w:rsidRDefault="00A43AC3" w:rsidP="00987998">
                      <w:pPr>
                        <w:jc w:val="center"/>
                        <w:rPr>
                          <w:rFonts w:ascii="Times New Roman CYR" w:hAnsi="Times New Roman CYR" w:cs="Times New Roman CYR"/>
                          <w:sz w:val="36"/>
                          <w:szCs w:val="36"/>
                        </w:rPr>
                      </w:pPr>
                    </w:p>
                    <w:p w14:paraId="63A6DD84" w14:textId="77777777" w:rsidR="00A43AC3" w:rsidRDefault="00A43AC3"/>
                    <w:p w14:paraId="138CF62F" w14:textId="77777777" w:rsidR="000658DF" w:rsidRPr="003A41B8" w:rsidRDefault="000658DF" w:rsidP="000658DF">
                      <w:pPr>
                        <w:pStyle w:val="3"/>
                        <w:spacing w:line="300" w:lineRule="auto"/>
                        <w:rPr>
                          <w:rFonts w:ascii="Times New Roman CYR" w:hAnsi="Times New Roman CYR"/>
                          <w:i/>
                          <w:iCs/>
                          <w:sz w:val="44"/>
                          <w:szCs w:val="44"/>
                        </w:rPr>
                      </w:pPr>
                      <w:bookmarkStart w:id="6182" w:name="_Toc169172929"/>
                      <w:bookmarkStart w:id="6183" w:name="_Toc169175016"/>
                      <w:r w:rsidRPr="003A41B8">
                        <w:rPr>
                          <w:rFonts w:ascii="Times New Roman CYR" w:hAnsi="Times New Roman CYR"/>
                          <w:i/>
                          <w:iCs/>
                          <w:sz w:val="44"/>
                          <w:szCs w:val="44"/>
                        </w:rPr>
                        <w:t>ДИПЛОМНА РОБОТА БАКАЛАВРА</w:t>
                      </w:r>
                      <w:bookmarkEnd w:id="6182"/>
                      <w:bookmarkEnd w:id="6183"/>
                      <w:r w:rsidRPr="003A41B8">
                        <w:rPr>
                          <w:rFonts w:ascii="Times New Roman CYR" w:hAnsi="Times New Roman CYR"/>
                          <w:i/>
                          <w:iCs/>
                          <w:sz w:val="44"/>
                          <w:szCs w:val="44"/>
                        </w:rPr>
                        <w:t xml:space="preserve"> </w:t>
                      </w:r>
                    </w:p>
                    <w:p w14:paraId="21CD2BC3" w14:textId="77777777" w:rsidR="000658DF" w:rsidRPr="000D3135" w:rsidRDefault="000658DF" w:rsidP="000658DF">
                      <w:pPr>
                        <w:pStyle w:val="2"/>
                        <w:spacing w:line="300" w:lineRule="auto"/>
                        <w:rPr>
                          <w:rFonts w:ascii="Times New Roman CYR" w:hAnsi="Times New Roman CYR"/>
                          <w:b w:val="0"/>
                          <w:sz w:val="44"/>
                          <w:szCs w:val="44"/>
                        </w:rPr>
                      </w:pPr>
                      <w:bookmarkStart w:id="6184" w:name="_Toc169172930"/>
                      <w:bookmarkStart w:id="6185" w:name="_Toc169175017"/>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6184"/>
                      <w:bookmarkEnd w:id="6185"/>
                    </w:p>
                    <w:p w14:paraId="5714A4A4"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4DFD0863"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7F378B83" w14:textId="77777777" w:rsidR="000658DF" w:rsidRPr="000D3135" w:rsidRDefault="000658DF" w:rsidP="000658DF">
                      <w:pPr>
                        <w:spacing w:line="300" w:lineRule="auto"/>
                        <w:jc w:val="center"/>
                        <w:rPr>
                          <w:b/>
                          <w:lang w:val="uk-UA"/>
                        </w:rPr>
                      </w:pPr>
                    </w:p>
                    <w:p w14:paraId="10F020B8"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6723FDB2" w14:textId="77777777" w:rsidR="00A43AC3" w:rsidRPr="00B1453A" w:rsidRDefault="00A43AC3" w:rsidP="00987998">
                      <w:pPr>
                        <w:jc w:val="center"/>
                        <w:rPr>
                          <w:rFonts w:ascii="Calibri" w:hAnsi="Calibri"/>
                          <w:sz w:val="36"/>
                          <w:szCs w:val="36"/>
                        </w:rPr>
                      </w:pPr>
                    </w:p>
                    <w:p w14:paraId="6AC8811C" w14:textId="77777777" w:rsidR="00A43AC3" w:rsidRDefault="00A43AC3" w:rsidP="00987998">
                      <w:pPr>
                        <w:jc w:val="center"/>
                        <w:rPr>
                          <w:rFonts w:ascii="Times New Roman CYR" w:hAnsi="Times New Roman CYR" w:cs="Times New Roman CYR"/>
                          <w:sz w:val="36"/>
                          <w:szCs w:val="36"/>
                        </w:rPr>
                      </w:pPr>
                    </w:p>
                    <w:p w14:paraId="290DFB25" w14:textId="77777777" w:rsidR="00A43AC3" w:rsidRDefault="00A43AC3"/>
                    <w:p w14:paraId="18688A8B" w14:textId="77777777" w:rsidR="00A43AC3" w:rsidRPr="00630E21" w:rsidRDefault="00A43AC3" w:rsidP="00987998">
                      <w:pPr>
                        <w:pStyle w:val="3"/>
                        <w:spacing w:line="276" w:lineRule="auto"/>
                        <w:rPr>
                          <w:rFonts w:ascii="Times New Roman" w:hAnsi="Times New Roman"/>
                          <w:bCs/>
                          <w:sz w:val="48"/>
                          <w:szCs w:val="48"/>
                        </w:rPr>
                      </w:pPr>
                      <w:bookmarkStart w:id="6186" w:name="_Toc169172931"/>
                      <w:bookmarkStart w:id="6187" w:name="_Toc169175018"/>
                      <w:r w:rsidRPr="00630E21">
                        <w:rPr>
                          <w:rFonts w:ascii="Times New Roman" w:hAnsi="Times New Roman"/>
                          <w:bCs/>
                          <w:sz w:val="48"/>
                          <w:szCs w:val="48"/>
                        </w:rPr>
                        <w:t>ДИПЛОМНА РОБОТА</w:t>
                      </w:r>
                      <w:bookmarkEnd w:id="6186"/>
                      <w:bookmarkEnd w:id="6187"/>
                    </w:p>
                    <w:p w14:paraId="7D97B0A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F605B9F" w14:textId="77777777" w:rsidR="00A43AC3" w:rsidRPr="005E3013" w:rsidRDefault="00A43AC3" w:rsidP="00987998">
                      <w:pPr>
                        <w:pStyle w:val="2"/>
                        <w:spacing w:line="276" w:lineRule="auto"/>
                        <w:rPr>
                          <w:b w:val="0"/>
                          <w:bCs/>
                          <w:iCs/>
                          <w:sz w:val="48"/>
                          <w:szCs w:val="48"/>
                          <w:highlight w:val="yellow"/>
                        </w:rPr>
                      </w:pPr>
                      <w:bookmarkStart w:id="6188" w:name="_Toc169172932"/>
                      <w:bookmarkStart w:id="6189" w:name="_Toc16917501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188"/>
                      <w:bookmarkEnd w:id="6189"/>
                    </w:p>
                    <w:p w14:paraId="6EA7A6B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0B3D76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E5A8BD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2B47F24" w14:textId="77777777" w:rsidR="00A43AC3" w:rsidRPr="00B1453A" w:rsidRDefault="00A43AC3" w:rsidP="00987998">
                      <w:pPr>
                        <w:jc w:val="center"/>
                        <w:rPr>
                          <w:rFonts w:ascii="Calibri" w:hAnsi="Calibri"/>
                          <w:sz w:val="36"/>
                          <w:szCs w:val="36"/>
                        </w:rPr>
                      </w:pPr>
                    </w:p>
                    <w:p w14:paraId="117E6A9D" w14:textId="77777777" w:rsidR="00A43AC3" w:rsidRDefault="00A43AC3" w:rsidP="00987998">
                      <w:pPr>
                        <w:jc w:val="center"/>
                        <w:rPr>
                          <w:rFonts w:ascii="Times New Roman CYR" w:hAnsi="Times New Roman CYR" w:cs="Times New Roman CYR"/>
                          <w:sz w:val="36"/>
                          <w:szCs w:val="36"/>
                        </w:rPr>
                      </w:pPr>
                    </w:p>
                    <w:p w14:paraId="39CCB71E" w14:textId="77777777" w:rsidR="00A43AC3" w:rsidRDefault="00A43AC3"/>
                    <w:p w14:paraId="7D99C892" w14:textId="77777777" w:rsidR="00A43AC3" w:rsidRPr="00630E21" w:rsidRDefault="00A43AC3" w:rsidP="00987998">
                      <w:pPr>
                        <w:pStyle w:val="3"/>
                        <w:spacing w:line="276" w:lineRule="auto"/>
                        <w:rPr>
                          <w:rFonts w:ascii="Times New Roman" w:hAnsi="Times New Roman"/>
                          <w:bCs/>
                          <w:sz w:val="48"/>
                          <w:szCs w:val="48"/>
                        </w:rPr>
                      </w:pPr>
                      <w:bookmarkStart w:id="6190" w:name="_Toc169172933"/>
                      <w:bookmarkStart w:id="6191" w:name="_Toc169175020"/>
                      <w:r w:rsidRPr="00630E21">
                        <w:rPr>
                          <w:rFonts w:ascii="Times New Roman" w:hAnsi="Times New Roman"/>
                          <w:bCs/>
                          <w:sz w:val="48"/>
                          <w:szCs w:val="48"/>
                        </w:rPr>
                        <w:t>ДИПЛОМНА РОБОТА</w:t>
                      </w:r>
                      <w:bookmarkEnd w:id="6190"/>
                      <w:bookmarkEnd w:id="6191"/>
                    </w:p>
                    <w:p w14:paraId="0FB07E9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0F5B3A3" w14:textId="77777777" w:rsidR="00A43AC3" w:rsidRPr="005E3013" w:rsidRDefault="00A43AC3" w:rsidP="00987998">
                      <w:pPr>
                        <w:pStyle w:val="2"/>
                        <w:spacing w:line="276" w:lineRule="auto"/>
                        <w:rPr>
                          <w:b w:val="0"/>
                          <w:bCs/>
                          <w:iCs/>
                          <w:sz w:val="48"/>
                          <w:szCs w:val="48"/>
                          <w:highlight w:val="yellow"/>
                        </w:rPr>
                      </w:pPr>
                      <w:bookmarkStart w:id="6192" w:name="_Toc169172934"/>
                      <w:bookmarkStart w:id="6193" w:name="_Toc16917502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192"/>
                      <w:bookmarkEnd w:id="6193"/>
                    </w:p>
                    <w:p w14:paraId="6CF937F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FE446E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38131B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E5DD202" w14:textId="77777777" w:rsidR="00A43AC3" w:rsidRPr="00B1453A" w:rsidRDefault="00A43AC3" w:rsidP="00987998">
                      <w:pPr>
                        <w:jc w:val="center"/>
                        <w:rPr>
                          <w:rFonts w:ascii="Calibri" w:hAnsi="Calibri"/>
                          <w:sz w:val="36"/>
                          <w:szCs w:val="36"/>
                        </w:rPr>
                      </w:pPr>
                    </w:p>
                    <w:p w14:paraId="204E9954" w14:textId="77777777" w:rsidR="00A43AC3" w:rsidRDefault="00A43AC3" w:rsidP="00987998">
                      <w:pPr>
                        <w:jc w:val="center"/>
                        <w:rPr>
                          <w:rFonts w:ascii="Times New Roman CYR" w:hAnsi="Times New Roman CYR" w:cs="Times New Roman CYR"/>
                          <w:sz w:val="36"/>
                          <w:szCs w:val="36"/>
                        </w:rPr>
                      </w:pPr>
                    </w:p>
                    <w:p w14:paraId="025CF613" w14:textId="77777777" w:rsidR="00A43AC3" w:rsidRDefault="00A43AC3"/>
                    <w:p w14:paraId="4358E01D" w14:textId="77777777" w:rsidR="00A43AC3" w:rsidRPr="00630E21" w:rsidRDefault="00A43AC3" w:rsidP="00987998">
                      <w:pPr>
                        <w:pStyle w:val="3"/>
                        <w:spacing w:line="276" w:lineRule="auto"/>
                        <w:rPr>
                          <w:rFonts w:ascii="Times New Roman" w:hAnsi="Times New Roman"/>
                          <w:bCs/>
                          <w:sz w:val="48"/>
                          <w:szCs w:val="48"/>
                        </w:rPr>
                      </w:pPr>
                      <w:bookmarkStart w:id="6194" w:name="_Toc169172935"/>
                      <w:bookmarkStart w:id="6195" w:name="_Toc169175022"/>
                      <w:r w:rsidRPr="00630E21">
                        <w:rPr>
                          <w:rFonts w:ascii="Times New Roman" w:hAnsi="Times New Roman"/>
                          <w:bCs/>
                          <w:sz w:val="48"/>
                          <w:szCs w:val="48"/>
                        </w:rPr>
                        <w:t>ДИПЛОМНА РОБОТА</w:t>
                      </w:r>
                      <w:bookmarkEnd w:id="6194"/>
                      <w:bookmarkEnd w:id="6195"/>
                    </w:p>
                    <w:p w14:paraId="439A8EA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B5E9C05" w14:textId="77777777" w:rsidR="00A43AC3" w:rsidRPr="005E3013" w:rsidRDefault="00A43AC3" w:rsidP="00987998">
                      <w:pPr>
                        <w:pStyle w:val="2"/>
                        <w:spacing w:line="276" w:lineRule="auto"/>
                        <w:rPr>
                          <w:b w:val="0"/>
                          <w:bCs/>
                          <w:iCs/>
                          <w:sz w:val="48"/>
                          <w:szCs w:val="48"/>
                          <w:highlight w:val="yellow"/>
                        </w:rPr>
                      </w:pPr>
                      <w:bookmarkStart w:id="6196" w:name="_Toc169172936"/>
                      <w:bookmarkStart w:id="6197" w:name="_Toc16917502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196"/>
                      <w:bookmarkEnd w:id="6197"/>
                    </w:p>
                    <w:p w14:paraId="1794240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93669C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7848CE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31D2CD7" w14:textId="77777777" w:rsidR="00A43AC3" w:rsidRPr="00B1453A" w:rsidRDefault="00A43AC3" w:rsidP="00987998">
                      <w:pPr>
                        <w:jc w:val="center"/>
                        <w:rPr>
                          <w:rFonts w:ascii="Calibri" w:hAnsi="Calibri"/>
                          <w:sz w:val="36"/>
                          <w:szCs w:val="36"/>
                        </w:rPr>
                      </w:pPr>
                    </w:p>
                    <w:p w14:paraId="314E082D" w14:textId="77777777" w:rsidR="00A43AC3" w:rsidRDefault="00A43AC3" w:rsidP="00987998">
                      <w:pPr>
                        <w:jc w:val="center"/>
                        <w:rPr>
                          <w:rFonts w:ascii="Times New Roman CYR" w:hAnsi="Times New Roman CYR" w:cs="Times New Roman CYR"/>
                          <w:sz w:val="36"/>
                          <w:szCs w:val="36"/>
                        </w:rPr>
                      </w:pPr>
                    </w:p>
                    <w:p w14:paraId="199C788C" w14:textId="77777777" w:rsidR="00A43AC3" w:rsidRDefault="00A43AC3"/>
                    <w:p w14:paraId="22C9504D" w14:textId="77777777" w:rsidR="00A43AC3" w:rsidRPr="00630E21" w:rsidRDefault="00A43AC3" w:rsidP="00987998">
                      <w:pPr>
                        <w:pStyle w:val="3"/>
                        <w:spacing w:line="276" w:lineRule="auto"/>
                        <w:rPr>
                          <w:rFonts w:ascii="Times New Roman" w:hAnsi="Times New Roman"/>
                          <w:bCs/>
                          <w:sz w:val="48"/>
                          <w:szCs w:val="48"/>
                        </w:rPr>
                      </w:pPr>
                      <w:bookmarkStart w:id="6198" w:name="_Toc169172937"/>
                      <w:bookmarkStart w:id="6199" w:name="_Toc169175024"/>
                      <w:r w:rsidRPr="00630E21">
                        <w:rPr>
                          <w:rFonts w:ascii="Times New Roman" w:hAnsi="Times New Roman"/>
                          <w:bCs/>
                          <w:sz w:val="48"/>
                          <w:szCs w:val="48"/>
                        </w:rPr>
                        <w:t>ДИПЛОМНА РОБОТА</w:t>
                      </w:r>
                      <w:bookmarkEnd w:id="6198"/>
                      <w:bookmarkEnd w:id="6199"/>
                    </w:p>
                    <w:p w14:paraId="201A71B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18947DB" w14:textId="77777777" w:rsidR="00A43AC3" w:rsidRPr="005E3013" w:rsidRDefault="00A43AC3" w:rsidP="00987998">
                      <w:pPr>
                        <w:pStyle w:val="2"/>
                        <w:spacing w:line="276" w:lineRule="auto"/>
                        <w:rPr>
                          <w:b w:val="0"/>
                          <w:bCs/>
                          <w:iCs/>
                          <w:sz w:val="48"/>
                          <w:szCs w:val="48"/>
                          <w:highlight w:val="yellow"/>
                        </w:rPr>
                      </w:pPr>
                      <w:bookmarkStart w:id="6200" w:name="_Toc169172938"/>
                      <w:bookmarkStart w:id="6201" w:name="_Toc16917502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200"/>
                      <w:bookmarkEnd w:id="6201"/>
                    </w:p>
                    <w:p w14:paraId="7A96763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94338F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2EDFD2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F169B44" w14:textId="77777777" w:rsidR="00A43AC3" w:rsidRPr="00B1453A" w:rsidRDefault="00A43AC3" w:rsidP="00987998">
                      <w:pPr>
                        <w:jc w:val="center"/>
                        <w:rPr>
                          <w:rFonts w:ascii="Calibri" w:hAnsi="Calibri"/>
                          <w:sz w:val="36"/>
                          <w:szCs w:val="36"/>
                        </w:rPr>
                      </w:pPr>
                    </w:p>
                    <w:p w14:paraId="414F331B" w14:textId="77777777" w:rsidR="00A43AC3" w:rsidRDefault="00A43AC3" w:rsidP="00987998">
                      <w:pPr>
                        <w:jc w:val="center"/>
                        <w:rPr>
                          <w:rFonts w:ascii="Times New Roman CYR" w:hAnsi="Times New Roman CYR" w:cs="Times New Roman CYR"/>
                          <w:sz w:val="36"/>
                          <w:szCs w:val="36"/>
                        </w:rPr>
                      </w:pPr>
                    </w:p>
                    <w:p w14:paraId="16685D84" w14:textId="77777777" w:rsidR="00A43AC3" w:rsidRDefault="00A43AC3"/>
                    <w:p w14:paraId="3CD8481A" w14:textId="77777777" w:rsidR="00A43AC3" w:rsidRPr="00630E21" w:rsidRDefault="00A43AC3" w:rsidP="00987998">
                      <w:pPr>
                        <w:pStyle w:val="3"/>
                        <w:spacing w:line="276" w:lineRule="auto"/>
                        <w:rPr>
                          <w:rFonts w:ascii="Times New Roman" w:hAnsi="Times New Roman"/>
                          <w:bCs/>
                          <w:sz w:val="48"/>
                          <w:szCs w:val="48"/>
                        </w:rPr>
                      </w:pPr>
                      <w:bookmarkStart w:id="6202" w:name="_Toc169172939"/>
                      <w:bookmarkStart w:id="6203" w:name="_Toc169175026"/>
                      <w:r w:rsidRPr="00630E21">
                        <w:rPr>
                          <w:rFonts w:ascii="Times New Roman" w:hAnsi="Times New Roman"/>
                          <w:bCs/>
                          <w:sz w:val="48"/>
                          <w:szCs w:val="48"/>
                        </w:rPr>
                        <w:t>ДИПЛОМНА РОБОТА</w:t>
                      </w:r>
                      <w:bookmarkEnd w:id="6202"/>
                      <w:bookmarkEnd w:id="6203"/>
                    </w:p>
                    <w:p w14:paraId="5052DB4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5B3C1E3" w14:textId="77777777" w:rsidR="00A43AC3" w:rsidRPr="005E3013" w:rsidRDefault="00A43AC3" w:rsidP="00987998">
                      <w:pPr>
                        <w:pStyle w:val="2"/>
                        <w:spacing w:line="276" w:lineRule="auto"/>
                        <w:rPr>
                          <w:b w:val="0"/>
                          <w:bCs/>
                          <w:iCs/>
                          <w:sz w:val="48"/>
                          <w:szCs w:val="48"/>
                          <w:highlight w:val="yellow"/>
                        </w:rPr>
                      </w:pPr>
                      <w:bookmarkStart w:id="6204" w:name="_Toc169172940"/>
                      <w:bookmarkStart w:id="6205" w:name="_Toc16917502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204"/>
                      <w:bookmarkEnd w:id="6205"/>
                    </w:p>
                    <w:p w14:paraId="2C21DBB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9F5A79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02AE54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8A9DE8F" w14:textId="77777777" w:rsidR="00A43AC3" w:rsidRPr="00B1453A" w:rsidRDefault="00A43AC3" w:rsidP="00987998">
                      <w:pPr>
                        <w:jc w:val="center"/>
                        <w:rPr>
                          <w:rFonts w:ascii="Calibri" w:hAnsi="Calibri"/>
                          <w:sz w:val="36"/>
                          <w:szCs w:val="36"/>
                        </w:rPr>
                      </w:pPr>
                    </w:p>
                    <w:p w14:paraId="47CBD5A9" w14:textId="77777777" w:rsidR="00A43AC3" w:rsidRDefault="00A43AC3" w:rsidP="00987998">
                      <w:pPr>
                        <w:jc w:val="center"/>
                        <w:rPr>
                          <w:rFonts w:ascii="Times New Roman CYR" w:hAnsi="Times New Roman CYR" w:cs="Times New Roman CYR"/>
                          <w:sz w:val="36"/>
                          <w:szCs w:val="36"/>
                        </w:rPr>
                      </w:pPr>
                    </w:p>
                    <w:p w14:paraId="71D099B2" w14:textId="77777777" w:rsidR="00A43AC3" w:rsidRDefault="00A43AC3"/>
                    <w:p w14:paraId="6AA531AE" w14:textId="77777777" w:rsidR="00A43AC3" w:rsidRPr="00630E21" w:rsidRDefault="00A43AC3" w:rsidP="00987998">
                      <w:pPr>
                        <w:pStyle w:val="3"/>
                        <w:spacing w:line="276" w:lineRule="auto"/>
                        <w:rPr>
                          <w:rFonts w:ascii="Times New Roman" w:hAnsi="Times New Roman"/>
                          <w:bCs/>
                          <w:sz w:val="48"/>
                          <w:szCs w:val="48"/>
                        </w:rPr>
                      </w:pPr>
                      <w:bookmarkStart w:id="6206" w:name="_Toc169172941"/>
                      <w:bookmarkStart w:id="6207" w:name="_Toc169175028"/>
                      <w:r w:rsidRPr="00630E21">
                        <w:rPr>
                          <w:rFonts w:ascii="Times New Roman" w:hAnsi="Times New Roman"/>
                          <w:bCs/>
                          <w:sz w:val="48"/>
                          <w:szCs w:val="48"/>
                        </w:rPr>
                        <w:t>ДИПЛОМНА РОБОТА</w:t>
                      </w:r>
                      <w:bookmarkEnd w:id="6206"/>
                      <w:bookmarkEnd w:id="6207"/>
                    </w:p>
                    <w:p w14:paraId="5E6FCF5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271B1AC" w14:textId="77777777" w:rsidR="00A43AC3" w:rsidRPr="005E3013" w:rsidRDefault="00A43AC3" w:rsidP="00987998">
                      <w:pPr>
                        <w:pStyle w:val="2"/>
                        <w:spacing w:line="276" w:lineRule="auto"/>
                        <w:rPr>
                          <w:b w:val="0"/>
                          <w:bCs/>
                          <w:iCs/>
                          <w:sz w:val="48"/>
                          <w:szCs w:val="48"/>
                          <w:highlight w:val="yellow"/>
                        </w:rPr>
                      </w:pPr>
                      <w:bookmarkStart w:id="6208" w:name="_Toc169172942"/>
                      <w:bookmarkStart w:id="6209" w:name="_Toc16917502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208"/>
                      <w:bookmarkEnd w:id="6209"/>
                    </w:p>
                    <w:p w14:paraId="5EB9B30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515FF7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7F5721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E2770C3" w14:textId="77777777" w:rsidR="00A43AC3" w:rsidRPr="00B1453A" w:rsidRDefault="00A43AC3" w:rsidP="00987998">
                      <w:pPr>
                        <w:jc w:val="center"/>
                        <w:rPr>
                          <w:rFonts w:ascii="Calibri" w:hAnsi="Calibri"/>
                          <w:sz w:val="36"/>
                          <w:szCs w:val="36"/>
                        </w:rPr>
                      </w:pPr>
                    </w:p>
                    <w:p w14:paraId="7A1DEBD0" w14:textId="77777777" w:rsidR="00A43AC3" w:rsidRDefault="00A43AC3" w:rsidP="00987998">
                      <w:pPr>
                        <w:jc w:val="center"/>
                        <w:rPr>
                          <w:rFonts w:ascii="Times New Roman CYR" w:hAnsi="Times New Roman CYR" w:cs="Times New Roman CYR"/>
                          <w:sz w:val="36"/>
                          <w:szCs w:val="36"/>
                        </w:rPr>
                      </w:pPr>
                    </w:p>
                    <w:p w14:paraId="68EC77E1" w14:textId="77777777" w:rsidR="00A43AC3" w:rsidRDefault="00A43AC3"/>
                    <w:p w14:paraId="52BFF38A" w14:textId="77777777" w:rsidR="00A43AC3" w:rsidRPr="00630E21" w:rsidRDefault="00A43AC3" w:rsidP="00987998">
                      <w:pPr>
                        <w:pStyle w:val="3"/>
                        <w:spacing w:line="276" w:lineRule="auto"/>
                        <w:rPr>
                          <w:rFonts w:ascii="Times New Roman" w:hAnsi="Times New Roman"/>
                          <w:bCs/>
                          <w:sz w:val="48"/>
                          <w:szCs w:val="48"/>
                        </w:rPr>
                      </w:pPr>
                      <w:bookmarkStart w:id="6210" w:name="_Toc169172943"/>
                      <w:bookmarkStart w:id="6211" w:name="_Toc169175030"/>
                      <w:r w:rsidRPr="00630E21">
                        <w:rPr>
                          <w:rFonts w:ascii="Times New Roman" w:hAnsi="Times New Roman"/>
                          <w:bCs/>
                          <w:sz w:val="48"/>
                          <w:szCs w:val="48"/>
                        </w:rPr>
                        <w:t>ДИПЛОМНА РОБОТА</w:t>
                      </w:r>
                      <w:bookmarkEnd w:id="6210"/>
                      <w:bookmarkEnd w:id="6211"/>
                    </w:p>
                    <w:p w14:paraId="28EED83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DE88838" w14:textId="77777777" w:rsidR="00A43AC3" w:rsidRPr="005E3013" w:rsidRDefault="00A43AC3" w:rsidP="00987998">
                      <w:pPr>
                        <w:pStyle w:val="2"/>
                        <w:spacing w:line="276" w:lineRule="auto"/>
                        <w:rPr>
                          <w:b w:val="0"/>
                          <w:bCs/>
                          <w:iCs/>
                          <w:sz w:val="48"/>
                          <w:szCs w:val="48"/>
                          <w:highlight w:val="yellow"/>
                        </w:rPr>
                      </w:pPr>
                      <w:bookmarkStart w:id="6212" w:name="_Toc169172944"/>
                      <w:bookmarkStart w:id="6213" w:name="_Toc16917503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212"/>
                      <w:bookmarkEnd w:id="6213"/>
                    </w:p>
                    <w:p w14:paraId="0CBEC3E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D6F576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378F16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1D09304" w14:textId="77777777" w:rsidR="00A43AC3" w:rsidRPr="00B1453A" w:rsidRDefault="00A43AC3" w:rsidP="00987998">
                      <w:pPr>
                        <w:jc w:val="center"/>
                        <w:rPr>
                          <w:rFonts w:ascii="Calibri" w:hAnsi="Calibri"/>
                          <w:sz w:val="36"/>
                          <w:szCs w:val="36"/>
                        </w:rPr>
                      </w:pPr>
                    </w:p>
                    <w:p w14:paraId="49A4E18F" w14:textId="77777777" w:rsidR="00A43AC3" w:rsidRDefault="00A43AC3" w:rsidP="00987998">
                      <w:pPr>
                        <w:jc w:val="center"/>
                        <w:rPr>
                          <w:rFonts w:ascii="Times New Roman CYR" w:hAnsi="Times New Roman CYR" w:cs="Times New Roman CYR"/>
                          <w:sz w:val="36"/>
                          <w:szCs w:val="36"/>
                        </w:rPr>
                      </w:pPr>
                    </w:p>
                    <w:p w14:paraId="556E145F" w14:textId="77777777" w:rsidR="00A43AC3" w:rsidRDefault="00A43AC3"/>
                    <w:p w14:paraId="5A0126B5" w14:textId="77777777" w:rsidR="000658DF" w:rsidRPr="003A41B8" w:rsidRDefault="000658DF" w:rsidP="000658DF">
                      <w:pPr>
                        <w:pStyle w:val="3"/>
                        <w:spacing w:line="300" w:lineRule="auto"/>
                        <w:rPr>
                          <w:rFonts w:ascii="Times New Roman CYR" w:hAnsi="Times New Roman CYR"/>
                          <w:i/>
                          <w:iCs/>
                          <w:sz w:val="44"/>
                          <w:szCs w:val="44"/>
                        </w:rPr>
                      </w:pPr>
                      <w:bookmarkStart w:id="6214" w:name="_Toc169172945"/>
                      <w:bookmarkStart w:id="6215" w:name="_Toc169175032"/>
                      <w:r w:rsidRPr="003A41B8">
                        <w:rPr>
                          <w:rFonts w:ascii="Times New Roman CYR" w:hAnsi="Times New Roman CYR"/>
                          <w:i/>
                          <w:iCs/>
                          <w:sz w:val="44"/>
                          <w:szCs w:val="44"/>
                        </w:rPr>
                        <w:t>ДИПЛОМНА РОБОТА БАКАЛАВРА</w:t>
                      </w:r>
                      <w:bookmarkEnd w:id="4148"/>
                      <w:bookmarkEnd w:id="6214"/>
                      <w:bookmarkEnd w:id="6215"/>
                      <w:r w:rsidRPr="003A41B8">
                        <w:rPr>
                          <w:rFonts w:ascii="Times New Roman CYR" w:hAnsi="Times New Roman CYR"/>
                          <w:i/>
                          <w:iCs/>
                          <w:sz w:val="44"/>
                          <w:szCs w:val="44"/>
                        </w:rPr>
                        <w:t xml:space="preserve"> </w:t>
                      </w:r>
                    </w:p>
                    <w:p w14:paraId="7936DE71" w14:textId="77777777" w:rsidR="000658DF" w:rsidRPr="000D3135" w:rsidRDefault="000658DF" w:rsidP="000658DF">
                      <w:pPr>
                        <w:pStyle w:val="2"/>
                        <w:spacing w:line="300" w:lineRule="auto"/>
                        <w:rPr>
                          <w:rFonts w:ascii="Times New Roman CYR" w:hAnsi="Times New Roman CYR"/>
                          <w:b w:val="0"/>
                          <w:sz w:val="44"/>
                          <w:szCs w:val="44"/>
                        </w:rPr>
                      </w:pPr>
                      <w:bookmarkStart w:id="6216" w:name="_Toc168917508"/>
                      <w:bookmarkStart w:id="6217" w:name="_Toc169172946"/>
                      <w:bookmarkStart w:id="6218" w:name="_Toc169175033"/>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6216"/>
                      <w:bookmarkEnd w:id="6217"/>
                      <w:bookmarkEnd w:id="6218"/>
                    </w:p>
                    <w:p w14:paraId="49009C72"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377EA3F2"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10644F49" w14:textId="77777777" w:rsidR="000658DF" w:rsidRPr="000D3135" w:rsidRDefault="000658DF" w:rsidP="000658DF">
                      <w:pPr>
                        <w:spacing w:line="300" w:lineRule="auto"/>
                        <w:jc w:val="center"/>
                        <w:rPr>
                          <w:b/>
                          <w:lang w:val="uk-UA"/>
                        </w:rPr>
                      </w:pPr>
                    </w:p>
                    <w:p w14:paraId="73426B39"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56186364" w14:textId="77777777" w:rsidR="00A43AC3" w:rsidRPr="00B1453A" w:rsidRDefault="00A43AC3" w:rsidP="00987998">
                      <w:pPr>
                        <w:jc w:val="center"/>
                        <w:rPr>
                          <w:rFonts w:ascii="Calibri" w:hAnsi="Calibri"/>
                          <w:sz w:val="36"/>
                          <w:szCs w:val="36"/>
                        </w:rPr>
                      </w:pPr>
                    </w:p>
                    <w:p w14:paraId="00A9CC92" w14:textId="77777777" w:rsidR="00A43AC3" w:rsidRDefault="00A43AC3" w:rsidP="00987998">
                      <w:pPr>
                        <w:jc w:val="center"/>
                        <w:rPr>
                          <w:rFonts w:ascii="Times New Roman CYR" w:hAnsi="Times New Roman CYR" w:cs="Times New Roman CYR"/>
                          <w:sz w:val="36"/>
                          <w:szCs w:val="36"/>
                        </w:rPr>
                      </w:pPr>
                    </w:p>
                    <w:p w14:paraId="0D19BD55" w14:textId="77777777" w:rsidR="00A43AC3" w:rsidRDefault="00A43AC3"/>
                    <w:p w14:paraId="2F811383" w14:textId="77777777" w:rsidR="00A43AC3" w:rsidRPr="00630E21" w:rsidRDefault="00A43AC3" w:rsidP="00987998">
                      <w:pPr>
                        <w:pStyle w:val="3"/>
                        <w:spacing w:line="276" w:lineRule="auto"/>
                        <w:rPr>
                          <w:rFonts w:ascii="Times New Roman" w:hAnsi="Times New Roman"/>
                          <w:bCs/>
                          <w:sz w:val="48"/>
                          <w:szCs w:val="48"/>
                        </w:rPr>
                      </w:pPr>
                      <w:bookmarkStart w:id="6219" w:name="_Toc168917509"/>
                      <w:bookmarkStart w:id="6220" w:name="_Toc169172947"/>
                      <w:bookmarkStart w:id="6221" w:name="_Toc169175034"/>
                      <w:r w:rsidRPr="00630E21">
                        <w:rPr>
                          <w:rFonts w:ascii="Times New Roman" w:hAnsi="Times New Roman"/>
                          <w:bCs/>
                          <w:sz w:val="48"/>
                          <w:szCs w:val="48"/>
                        </w:rPr>
                        <w:t>ДИПЛОМНА РОБОТА</w:t>
                      </w:r>
                      <w:bookmarkEnd w:id="6219"/>
                      <w:bookmarkEnd w:id="6220"/>
                      <w:bookmarkEnd w:id="6221"/>
                    </w:p>
                    <w:p w14:paraId="05D65F5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C139D01" w14:textId="77777777" w:rsidR="00A43AC3" w:rsidRPr="005E3013" w:rsidRDefault="00A43AC3" w:rsidP="00987998">
                      <w:pPr>
                        <w:pStyle w:val="2"/>
                        <w:spacing w:line="276" w:lineRule="auto"/>
                        <w:rPr>
                          <w:b w:val="0"/>
                          <w:bCs/>
                          <w:iCs/>
                          <w:sz w:val="48"/>
                          <w:szCs w:val="48"/>
                          <w:highlight w:val="yellow"/>
                        </w:rPr>
                      </w:pPr>
                      <w:bookmarkStart w:id="6222" w:name="_Toc168917510"/>
                      <w:bookmarkStart w:id="6223" w:name="_Toc169172948"/>
                      <w:bookmarkStart w:id="6224" w:name="_Toc16917503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222"/>
                      <w:bookmarkEnd w:id="6223"/>
                      <w:bookmarkEnd w:id="6224"/>
                    </w:p>
                    <w:p w14:paraId="677AE0C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00E175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7A202B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D4F744F" w14:textId="77777777" w:rsidR="00A43AC3" w:rsidRPr="00B1453A" w:rsidRDefault="00A43AC3" w:rsidP="00987998">
                      <w:pPr>
                        <w:jc w:val="center"/>
                        <w:rPr>
                          <w:rFonts w:ascii="Calibri" w:hAnsi="Calibri"/>
                          <w:sz w:val="36"/>
                          <w:szCs w:val="36"/>
                        </w:rPr>
                      </w:pPr>
                    </w:p>
                    <w:p w14:paraId="7C2DD343" w14:textId="77777777" w:rsidR="00A43AC3" w:rsidRDefault="00A43AC3" w:rsidP="00987998">
                      <w:pPr>
                        <w:jc w:val="center"/>
                        <w:rPr>
                          <w:rFonts w:ascii="Times New Roman CYR" w:hAnsi="Times New Roman CYR" w:cs="Times New Roman CYR"/>
                          <w:sz w:val="36"/>
                          <w:szCs w:val="36"/>
                        </w:rPr>
                      </w:pPr>
                    </w:p>
                    <w:p w14:paraId="050EA602" w14:textId="77777777" w:rsidR="00A43AC3" w:rsidRDefault="00A43AC3"/>
                    <w:p w14:paraId="1E034729" w14:textId="77777777" w:rsidR="00A43AC3" w:rsidRPr="00630E21" w:rsidRDefault="00A43AC3" w:rsidP="00987998">
                      <w:pPr>
                        <w:pStyle w:val="3"/>
                        <w:spacing w:line="276" w:lineRule="auto"/>
                        <w:rPr>
                          <w:rFonts w:ascii="Times New Roman" w:hAnsi="Times New Roman"/>
                          <w:bCs/>
                          <w:sz w:val="48"/>
                          <w:szCs w:val="48"/>
                        </w:rPr>
                      </w:pPr>
                      <w:bookmarkStart w:id="6225" w:name="_Toc168917511"/>
                      <w:bookmarkStart w:id="6226" w:name="_Toc169172949"/>
                      <w:bookmarkStart w:id="6227" w:name="_Toc169175036"/>
                      <w:r w:rsidRPr="00630E21">
                        <w:rPr>
                          <w:rFonts w:ascii="Times New Roman" w:hAnsi="Times New Roman"/>
                          <w:bCs/>
                          <w:sz w:val="48"/>
                          <w:szCs w:val="48"/>
                        </w:rPr>
                        <w:t>ДИПЛОМНА РОБОТА</w:t>
                      </w:r>
                      <w:bookmarkEnd w:id="6225"/>
                      <w:bookmarkEnd w:id="6226"/>
                      <w:bookmarkEnd w:id="6227"/>
                    </w:p>
                    <w:p w14:paraId="7ECDBEB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61A75FB" w14:textId="77777777" w:rsidR="00A43AC3" w:rsidRPr="005E3013" w:rsidRDefault="00A43AC3" w:rsidP="00987998">
                      <w:pPr>
                        <w:pStyle w:val="2"/>
                        <w:spacing w:line="276" w:lineRule="auto"/>
                        <w:rPr>
                          <w:b w:val="0"/>
                          <w:bCs/>
                          <w:iCs/>
                          <w:sz w:val="48"/>
                          <w:szCs w:val="48"/>
                          <w:highlight w:val="yellow"/>
                        </w:rPr>
                      </w:pPr>
                      <w:bookmarkStart w:id="6228" w:name="_Toc168917512"/>
                      <w:bookmarkStart w:id="6229" w:name="_Toc169172950"/>
                      <w:bookmarkStart w:id="6230" w:name="_Toc16917503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228"/>
                      <w:bookmarkEnd w:id="6229"/>
                      <w:bookmarkEnd w:id="6230"/>
                    </w:p>
                    <w:p w14:paraId="302CEFA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6F1DE5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7EB63D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C61AD02" w14:textId="77777777" w:rsidR="00A43AC3" w:rsidRPr="00B1453A" w:rsidRDefault="00A43AC3" w:rsidP="00987998">
                      <w:pPr>
                        <w:jc w:val="center"/>
                        <w:rPr>
                          <w:rFonts w:ascii="Calibri" w:hAnsi="Calibri"/>
                          <w:sz w:val="36"/>
                          <w:szCs w:val="36"/>
                        </w:rPr>
                      </w:pPr>
                    </w:p>
                    <w:p w14:paraId="3A36FC45" w14:textId="77777777" w:rsidR="00A43AC3" w:rsidRDefault="00A43AC3" w:rsidP="00987998">
                      <w:pPr>
                        <w:jc w:val="center"/>
                        <w:rPr>
                          <w:rFonts w:ascii="Times New Roman CYR" w:hAnsi="Times New Roman CYR" w:cs="Times New Roman CYR"/>
                          <w:sz w:val="36"/>
                          <w:szCs w:val="36"/>
                        </w:rPr>
                      </w:pPr>
                    </w:p>
                    <w:p w14:paraId="6A78B509" w14:textId="77777777" w:rsidR="00A43AC3" w:rsidRDefault="00A43AC3"/>
                    <w:p w14:paraId="33C60F89" w14:textId="77777777" w:rsidR="00A43AC3" w:rsidRPr="00630E21" w:rsidRDefault="00A43AC3" w:rsidP="00987998">
                      <w:pPr>
                        <w:pStyle w:val="3"/>
                        <w:spacing w:line="276" w:lineRule="auto"/>
                        <w:rPr>
                          <w:rFonts w:ascii="Times New Roman" w:hAnsi="Times New Roman"/>
                          <w:bCs/>
                          <w:sz w:val="48"/>
                          <w:szCs w:val="48"/>
                        </w:rPr>
                      </w:pPr>
                      <w:bookmarkStart w:id="6231" w:name="_Toc168917513"/>
                      <w:bookmarkStart w:id="6232" w:name="_Toc169172951"/>
                      <w:bookmarkStart w:id="6233" w:name="_Toc169175038"/>
                      <w:r w:rsidRPr="00630E21">
                        <w:rPr>
                          <w:rFonts w:ascii="Times New Roman" w:hAnsi="Times New Roman"/>
                          <w:bCs/>
                          <w:sz w:val="48"/>
                          <w:szCs w:val="48"/>
                        </w:rPr>
                        <w:t>ДИПЛОМНА РОБОТА</w:t>
                      </w:r>
                      <w:bookmarkEnd w:id="6231"/>
                      <w:bookmarkEnd w:id="6232"/>
                      <w:bookmarkEnd w:id="6233"/>
                    </w:p>
                    <w:p w14:paraId="504EB88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70946D6" w14:textId="77777777" w:rsidR="00A43AC3" w:rsidRPr="005E3013" w:rsidRDefault="00A43AC3" w:rsidP="00987998">
                      <w:pPr>
                        <w:pStyle w:val="2"/>
                        <w:spacing w:line="276" w:lineRule="auto"/>
                        <w:rPr>
                          <w:b w:val="0"/>
                          <w:bCs/>
                          <w:iCs/>
                          <w:sz w:val="48"/>
                          <w:szCs w:val="48"/>
                          <w:highlight w:val="yellow"/>
                        </w:rPr>
                      </w:pPr>
                      <w:bookmarkStart w:id="6234" w:name="_Toc168917514"/>
                      <w:bookmarkStart w:id="6235" w:name="_Toc169172952"/>
                      <w:bookmarkStart w:id="6236" w:name="_Toc16917503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234"/>
                      <w:bookmarkEnd w:id="6235"/>
                      <w:bookmarkEnd w:id="6236"/>
                    </w:p>
                    <w:p w14:paraId="39EF8A5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59BC6C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424EA6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7422B4C" w14:textId="77777777" w:rsidR="00A43AC3" w:rsidRPr="00B1453A" w:rsidRDefault="00A43AC3" w:rsidP="00987998">
                      <w:pPr>
                        <w:jc w:val="center"/>
                        <w:rPr>
                          <w:rFonts w:ascii="Calibri" w:hAnsi="Calibri"/>
                          <w:sz w:val="36"/>
                          <w:szCs w:val="36"/>
                        </w:rPr>
                      </w:pPr>
                    </w:p>
                    <w:p w14:paraId="1083B1F8" w14:textId="77777777" w:rsidR="00A43AC3" w:rsidRDefault="00A43AC3" w:rsidP="00987998">
                      <w:pPr>
                        <w:jc w:val="center"/>
                        <w:rPr>
                          <w:rFonts w:ascii="Times New Roman CYR" w:hAnsi="Times New Roman CYR" w:cs="Times New Roman CYR"/>
                          <w:sz w:val="36"/>
                          <w:szCs w:val="36"/>
                        </w:rPr>
                      </w:pPr>
                    </w:p>
                    <w:p w14:paraId="274F22C7" w14:textId="77777777" w:rsidR="00A43AC3" w:rsidRDefault="00A43AC3"/>
                    <w:p w14:paraId="21F6022A" w14:textId="77777777" w:rsidR="00A43AC3" w:rsidRPr="00630E21" w:rsidRDefault="00A43AC3" w:rsidP="00987998">
                      <w:pPr>
                        <w:pStyle w:val="3"/>
                        <w:spacing w:line="276" w:lineRule="auto"/>
                        <w:rPr>
                          <w:rFonts w:ascii="Times New Roman" w:hAnsi="Times New Roman"/>
                          <w:bCs/>
                          <w:sz w:val="48"/>
                          <w:szCs w:val="48"/>
                        </w:rPr>
                      </w:pPr>
                      <w:bookmarkStart w:id="6237" w:name="_Toc168917515"/>
                      <w:bookmarkStart w:id="6238" w:name="_Toc169172953"/>
                      <w:bookmarkStart w:id="6239" w:name="_Toc169175040"/>
                      <w:r w:rsidRPr="00630E21">
                        <w:rPr>
                          <w:rFonts w:ascii="Times New Roman" w:hAnsi="Times New Roman"/>
                          <w:bCs/>
                          <w:sz w:val="48"/>
                          <w:szCs w:val="48"/>
                        </w:rPr>
                        <w:t>ДИПЛОМНА РОБОТА</w:t>
                      </w:r>
                      <w:bookmarkEnd w:id="6237"/>
                      <w:bookmarkEnd w:id="6238"/>
                      <w:bookmarkEnd w:id="6239"/>
                    </w:p>
                    <w:p w14:paraId="75BDBEE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B508B5E" w14:textId="77777777" w:rsidR="00A43AC3" w:rsidRPr="005E3013" w:rsidRDefault="00A43AC3" w:rsidP="00987998">
                      <w:pPr>
                        <w:pStyle w:val="2"/>
                        <w:spacing w:line="276" w:lineRule="auto"/>
                        <w:rPr>
                          <w:b w:val="0"/>
                          <w:bCs/>
                          <w:iCs/>
                          <w:sz w:val="48"/>
                          <w:szCs w:val="48"/>
                          <w:highlight w:val="yellow"/>
                        </w:rPr>
                      </w:pPr>
                      <w:bookmarkStart w:id="6240" w:name="_Toc168917516"/>
                      <w:bookmarkStart w:id="6241" w:name="_Toc169172954"/>
                      <w:bookmarkStart w:id="6242" w:name="_Toc16917504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240"/>
                      <w:bookmarkEnd w:id="6241"/>
                      <w:bookmarkEnd w:id="6242"/>
                    </w:p>
                    <w:p w14:paraId="2BFF4F8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C9A67E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A90C07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E337975" w14:textId="77777777" w:rsidR="00A43AC3" w:rsidRPr="00B1453A" w:rsidRDefault="00A43AC3" w:rsidP="00987998">
                      <w:pPr>
                        <w:jc w:val="center"/>
                        <w:rPr>
                          <w:rFonts w:ascii="Calibri" w:hAnsi="Calibri"/>
                          <w:sz w:val="36"/>
                          <w:szCs w:val="36"/>
                        </w:rPr>
                      </w:pPr>
                    </w:p>
                    <w:p w14:paraId="07C73F25" w14:textId="77777777" w:rsidR="00A43AC3" w:rsidRDefault="00A43AC3" w:rsidP="00987998">
                      <w:pPr>
                        <w:jc w:val="center"/>
                        <w:rPr>
                          <w:rFonts w:ascii="Times New Roman CYR" w:hAnsi="Times New Roman CYR" w:cs="Times New Roman CYR"/>
                          <w:sz w:val="36"/>
                          <w:szCs w:val="36"/>
                        </w:rPr>
                      </w:pPr>
                    </w:p>
                    <w:p w14:paraId="01CE266B" w14:textId="77777777" w:rsidR="00A43AC3" w:rsidRDefault="00A43AC3"/>
                    <w:p w14:paraId="5CA47E48" w14:textId="77777777" w:rsidR="00A43AC3" w:rsidRPr="00630E21" w:rsidRDefault="00A43AC3" w:rsidP="00987998">
                      <w:pPr>
                        <w:pStyle w:val="3"/>
                        <w:spacing w:line="276" w:lineRule="auto"/>
                        <w:rPr>
                          <w:rFonts w:ascii="Times New Roman" w:hAnsi="Times New Roman"/>
                          <w:bCs/>
                          <w:sz w:val="48"/>
                          <w:szCs w:val="48"/>
                        </w:rPr>
                      </w:pPr>
                      <w:bookmarkStart w:id="6243" w:name="_Toc168917517"/>
                      <w:bookmarkStart w:id="6244" w:name="_Toc169172955"/>
                      <w:bookmarkStart w:id="6245" w:name="_Toc169175042"/>
                      <w:r w:rsidRPr="00630E21">
                        <w:rPr>
                          <w:rFonts w:ascii="Times New Roman" w:hAnsi="Times New Roman"/>
                          <w:bCs/>
                          <w:sz w:val="48"/>
                          <w:szCs w:val="48"/>
                        </w:rPr>
                        <w:t>ДИПЛОМНА РОБОТА</w:t>
                      </w:r>
                      <w:bookmarkEnd w:id="6243"/>
                      <w:bookmarkEnd w:id="6244"/>
                      <w:bookmarkEnd w:id="6245"/>
                    </w:p>
                    <w:p w14:paraId="2D8D7ED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847605C" w14:textId="77777777" w:rsidR="00A43AC3" w:rsidRPr="005E3013" w:rsidRDefault="00A43AC3" w:rsidP="00987998">
                      <w:pPr>
                        <w:pStyle w:val="2"/>
                        <w:spacing w:line="276" w:lineRule="auto"/>
                        <w:rPr>
                          <w:b w:val="0"/>
                          <w:bCs/>
                          <w:iCs/>
                          <w:sz w:val="48"/>
                          <w:szCs w:val="48"/>
                          <w:highlight w:val="yellow"/>
                        </w:rPr>
                      </w:pPr>
                      <w:bookmarkStart w:id="6246" w:name="_Toc168917518"/>
                      <w:bookmarkStart w:id="6247" w:name="_Toc169172956"/>
                      <w:bookmarkStart w:id="6248" w:name="_Toc16917504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246"/>
                      <w:bookmarkEnd w:id="6247"/>
                      <w:bookmarkEnd w:id="6248"/>
                    </w:p>
                    <w:p w14:paraId="55487EF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93C9A6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4FB7FB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F5F485A" w14:textId="77777777" w:rsidR="00A43AC3" w:rsidRPr="00B1453A" w:rsidRDefault="00A43AC3" w:rsidP="00987998">
                      <w:pPr>
                        <w:jc w:val="center"/>
                        <w:rPr>
                          <w:rFonts w:ascii="Calibri" w:hAnsi="Calibri"/>
                          <w:sz w:val="36"/>
                          <w:szCs w:val="36"/>
                        </w:rPr>
                      </w:pPr>
                    </w:p>
                    <w:p w14:paraId="4567795D" w14:textId="77777777" w:rsidR="00A43AC3" w:rsidRDefault="00A43AC3" w:rsidP="00987998">
                      <w:pPr>
                        <w:jc w:val="center"/>
                        <w:rPr>
                          <w:rFonts w:ascii="Times New Roman CYR" w:hAnsi="Times New Roman CYR" w:cs="Times New Roman CYR"/>
                          <w:sz w:val="36"/>
                          <w:szCs w:val="36"/>
                        </w:rPr>
                      </w:pPr>
                    </w:p>
                    <w:p w14:paraId="2DA7C85E" w14:textId="77777777" w:rsidR="00A43AC3" w:rsidRDefault="00A43AC3"/>
                    <w:p w14:paraId="18BE80FD" w14:textId="77777777" w:rsidR="00A43AC3" w:rsidRPr="00630E21" w:rsidRDefault="00A43AC3" w:rsidP="00987998">
                      <w:pPr>
                        <w:pStyle w:val="3"/>
                        <w:spacing w:line="276" w:lineRule="auto"/>
                        <w:rPr>
                          <w:rFonts w:ascii="Times New Roman" w:hAnsi="Times New Roman"/>
                          <w:bCs/>
                          <w:sz w:val="48"/>
                          <w:szCs w:val="48"/>
                        </w:rPr>
                      </w:pPr>
                      <w:bookmarkStart w:id="6249" w:name="_Toc168917519"/>
                      <w:bookmarkStart w:id="6250" w:name="_Toc169172957"/>
                      <w:bookmarkStart w:id="6251" w:name="_Toc169175044"/>
                      <w:r w:rsidRPr="00630E21">
                        <w:rPr>
                          <w:rFonts w:ascii="Times New Roman" w:hAnsi="Times New Roman"/>
                          <w:bCs/>
                          <w:sz w:val="48"/>
                          <w:szCs w:val="48"/>
                        </w:rPr>
                        <w:t>ДИПЛОМНА РОБОТА</w:t>
                      </w:r>
                      <w:bookmarkEnd w:id="6249"/>
                      <w:bookmarkEnd w:id="6250"/>
                      <w:bookmarkEnd w:id="6251"/>
                    </w:p>
                    <w:p w14:paraId="5F671E4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201AF17" w14:textId="77777777" w:rsidR="00A43AC3" w:rsidRPr="005E3013" w:rsidRDefault="00A43AC3" w:rsidP="00987998">
                      <w:pPr>
                        <w:pStyle w:val="2"/>
                        <w:spacing w:line="276" w:lineRule="auto"/>
                        <w:rPr>
                          <w:b w:val="0"/>
                          <w:bCs/>
                          <w:iCs/>
                          <w:sz w:val="48"/>
                          <w:szCs w:val="48"/>
                          <w:highlight w:val="yellow"/>
                        </w:rPr>
                      </w:pPr>
                      <w:bookmarkStart w:id="6252" w:name="_Toc168917520"/>
                      <w:bookmarkStart w:id="6253" w:name="_Toc169172958"/>
                      <w:bookmarkStart w:id="6254" w:name="_Toc16917504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252"/>
                      <w:bookmarkEnd w:id="6253"/>
                      <w:bookmarkEnd w:id="6254"/>
                    </w:p>
                    <w:p w14:paraId="65A6AD4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652E8F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5C039F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A7C0088" w14:textId="77777777" w:rsidR="00A43AC3" w:rsidRPr="00B1453A" w:rsidRDefault="00A43AC3" w:rsidP="00987998">
                      <w:pPr>
                        <w:jc w:val="center"/>
                        <w:rPr>
                          <w:rFonts w:ascii="Calibri" w:hAnsi="Calibri"/>
                          <w:sz w:val="36"/>
                          <w:szCs w:val="36"/>
                        </w:rPr>
                      </w:pPr>
                    </w:p>
                    <w:p w14:paraId="322D58EB" w14:textId="77777777" w:rsidR="00A43AC3" w:rsidRDefault="00A43AC3" w:rsidP="00987998">
                      <w:pPr>
                        <w:jc w:val="center"/>
                        <w:rPr>
                          <w:rFonts w:ascii="Times New Roman CYR" w:hAnsi="Times New Roman CYR" w:cs="Times New Roman CYR"/>
                          <w:sz w:val="36"/>
                          <w:szCs w:val="36"/>
                        </w:rPr>
                      </w:pPr>
                    </w:p>
                    <w:p w14:paraId="10B8FE59" w14:textId="77777777" w:rsidR="00A43AC3" w:rsidRDefault="00A43AC3"/>
                    <w:p w14:paraId="2402610B" w14:textId="77777777" w:rsidR="00A43AC3" w:rsidRPr="00630E21" w:rsidRDefault="00A43AC3" w:rsidP="00987998">
                      <w:pPr>
                        <w:pStyle w:val="3"/>
                        <w:spacing w:line="276" w:lineRule="auto"/>
                        <w:rPr>
                          <w:rFonts w:ascii="Times New Roman" w:hAnsi="Times New Roman"/>
                          <w:bCs/>
                          <w:sz w:val="48"/>
                          <w:szCs w:val="48"/>
                        </w:rPr>
                      </w:pPr>
                      <w:bookmarkStart w:id="6255" w:name="_Toc168917521"/>
                      <w:bookmarkStart w:id="6256" w:name="_Toc169172959"/>
                      <w:bookmarkStart w:id="6257" w:name="_Toc169175046"/>
                      <w:r w:rsidRPr="00630E21">
                        <w:rPr>
                          <w:rFonts w:ascii="Times New Roman" w:hAnsi="Times New Roman"/>
                          <w:bCs/>
                          <w:sz w:val="48"/>
                          <w:szCs w:val="48"/>
                        </w:rPr>
                        <w:t>ДИПЛОМНА РОБОТА</w:t>
                      </w:r>
                      <w:bookmarkEnd w:id="6255"/>
                      <w:bookmarkEnd w:id="6256"/>
                      <w:bookmarkEnd w:id="6257"/>
                    </w:p>
                    <w:p w14:paraId="0A51AC2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A452C40" w14:textId="77777777" w:rsidR="00A43AC3" w:rsidRPr="005E3013" w:rsidRDefault="00A43AC3" w:rsidP="00987998">
                      <w:pPr>
                        <w:pStyle w:val="2"/>
                        <w:spacing w:line="276" w:lineRule="auto"/>
                        <w:rPr>
                          <w:b w:val="0"/>
                          <w:bCs/>
                          <w:iCs/>
                          <w:sz w:val="48"/>
                          <w:szCs w:val="48"/>
                          <w:highlight w:val="yellow"/>
                        </w:rPr>
                      </w:pPr>
                      <w:bookmarkStart w:id="6258" w:name="_Toc168917522"/>
                      <w:bookmarkStart w:id="6259" w:name="_Toc169172960"/>
                      <w:bookmarkStart w:id="6260" w:name="_Toc16917504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258"/>
                      <w:bookmarkEnd w:id="6259"/>
                      <w:bookmarkEnd w:id="6260"/>
                    </w:p>
                    <w:p w14:paraId="4ABF914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2353EB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FB3B7D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CA17AC4" w14:textId="77777777" w:rsidR="00A43AC3" w:rsidRPr="00B1453A" w:rsidRDefault="00A43AC3" w:rsidP="00987998">
                      <w:pPr>
                        <w:jc w:val="center"/>
                        <w:rPr>
                          <w:rFonts w:ascii="Calibri" w:hAnsi="Calibri"/>
                          <w:sz w:val="36"/>
                          <w:szCs w:val="36"/>
                        </w:rPr>
                      </w:pPr>
                    </w:p>
                    <w:p w14:paraId="09EF971C" w14:textId="77777777" w:rsidR="00A43AC3" w:rsidRDefault="00A43AC3" w:rsidP="00987998">
                      <w:pPr>
                        <w:jc w:val="center"/>
                        <w:rPr>
                          <w:rFonts w:ascii="Times New Roman CYR" w:hAnsi="Times New Roman CYR" w:cs="Times New Roman CYR"/>
                          <w:sz w:val="36"/>
                          <w:szCs w:val="36"/>
                        </w:rPr>
                      </w:pPr>
                    </w:p>
                    <w:p w14:paraId="4784C1D9" w14:textId="77777777" w:rsidR="00A43AC3" w:rsidRDefault="00A43AC3"/>
                    <w:p w14:paraId="4B0D6FE8" w14:textId="77777777" w:rsidR="000658DF" w:rsidRPr="003A41B8" w:rsidRDefault="000658DF" w:rsidP="000658DF">
                      <w:pPr>
                        <w:pStyle w:val="3"/>
                        <w:spacing w:line="300" w:lineRule="auto"/>
                        <w:rPr>
                          <w:rFonts w:ascii="Times New Roman CYR" w:hAnsi="Times New Roman CYR"/>
                          <w:i/>
                          <w:iCs/>
                          <w:sz w:val="44"/>
                          <w:szCs w:val="44"/>
                        </w:rPr>
                      </w:pPr>
                      <w:bookmarkStart w:id="6261" w:name="_Toc168917523"/>
                      <w:bookmarkStart w:id="6262" w:name="_Toc169172961"/>
                      <w:bookmarkStart w:id="6263" w:name="_Toc169175048"/>
                      <w:r w:rsidRPr="003A41B8">
                        <w:rPr>
                          <w:rFonts w:ascii="Times New Roman CYR" w:hAnsi="Times New Roman CYR"/>
                          <w:i/>
                          <w:iCs/>
                          <w:sz w:val="44"/>
                          <w:szCs w:val="44"/>
                        </w:rPr>
                        <w:t>ДИПЛОМНА РОБОТА БАКАЛАВРА</w:t>
                      </w:r>
                      <w:bookmarkEnd w:id="6261"/>
                      <w:bookmarkEnd w:id="6262"/>
                      <w:bookmarkEnd w:id="6263"/>
                      <w:r w:rsidRPr="003A41B8">
                        <w:rPr>
                          <w:rFonts w:ascii="Times New Roman CYR" w:hAnsi="Times New Roman CYR"/>
                          <w:i/>
                          <w:iCs/>
                          <w:sz w:val="44"/>
                          <w:szCs w:val="44"/>
                        </w:rPr>
                        <w:t xml:space="preserve"> </w:t>
                      </w:r>
                    </w:p>
                    <w:p w14:paraId="5D8AFB75" w14:textId="77777777" w:rsidR="000658DF" w:rsidRPr="000D3135" w:rsidRDefault="000658DF" w:rsidP="000658DF">
                      <w:pPr>
                        <w:pStyle w:val="2"/>
                        <w:spacing w:line="300" w:lineRule="auto"/>
                        <w:rPr>
                          <w:rFonts w:ascii="Times New Roman CYR" w:hAnsi="Times New Roman CYR"/>
                          <w:b w:val="0"/>
                          <w:sz w:val="44"/>
                          <w:szCs w:val="44"/>
                        </w:rPr>
                      </w:pPr>
                      <w:bookmarkStart w:id="6264" w:name="_Toc168917524"/>
                      <w:bookmarkStart w:id="6265" w:name="_Toc169172962"/>
                      <w:bookmarkStart w:id="6266" w:name="_Toc169175049"/>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6264"/>
                      <w:bookmarkEnd w:id="6265"/>
                      <w:bookmarkEnd w:id="6266"/>
                    </w:p>
                    <w:p w14:paraId="37DDB216"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4F05D620"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2DF46530" w14:textId="77777777" w:rsidR="000658DF" w:rsidRPr="000D3135" w:rsidRDefault="000658DF" w:rsidP="000658DF">
                      <w:pPr>
                        <w:spacing w:line="300" w:lineRule="auto"/>
                        <w:jc w:val="center"/>
                        <w:rPr>
                          <w:b/>
                          <w:lang w:val="uk-UA"/>
                        </w:rPr>
                      </w:pPr>
                    </w:p>
                    <w:p w14:paraId="13DABAEE"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494203CB" w14:textId="77777777" w:rsidR="00A43AC3" w:rsidRPr="00B1453A" w:rsidRDefault="00A43AC3" w:rsidP="00987998">
                      <w:pPr>
                        <w:jc w:val="center"/>
                        <w:rPr>
                          <w:rFonts w:ascii="Calibri" w:hAnsi="Calibri"/>
                          <w:sz w:val="36"/>
                          <w:szCs w:val="36"/>
                        </w:rPr>
                      </w:pPr>
                    </w:p>
                    <w:p w14:paraId="04985998" w14:textId="77777777" w:rsidR="00A43AC3" w:rsidRDefault="00A43AC3" w:rsidP="00987998">
                      <w:pPr>
                        <w:jc w:val="center"/>
                        <w:rPr>
                          <w:rFonts w:ascii="Times New Roman CYR" w:hAnsi="Times New Roman CYR" w:cs="Times New Roman CYR"/>
                          <w:sz w:val="36"/>
                          <w:szCs w:val="36"/>
                        </w:rPr>
                      </w:pPr>
                    </w:p>
                    <w:p w14:paraId="63B1BD56" w14:textId="77777777" w:rsidR="00A43AC3" w:rsidRDefault="00A43AC3"/>
                    <w:p w14:paraId="34B97106" w14:textId="77777777" w:rsidR="00A43AC3" w:rsidRPr="00630E21" w:rsidRDefault="00A43AC3" w:rsidP="00987998">
                      <w:pPr>
                        <w:pStyle w:val="3"/>
                        <w:spacing w:line="276" w:lineRule="auto"/>
                        <w:rPr>
                          <w:rFonts w:ascii="Times New Roman" w:hAnsi="Times New Roman"/>
                          <w:bCs/>
                          <w:sz w:val="48"/>
                          <w:szCs w:val="48"/>
                        </w:rPr>
                      </w:pPr>
                      <w:bookmarkStart w:id="6267" w:name="_Toc168917525"/>
                      <w:bookmarkStart w:id="6268" w:name="_Toc169172963"/>
                      <w:bookmarkStart w:id="6269" w:name="_Toc169175050"/>
                      <w:r w:rsidRPr="00630E21">
                        <w:rPr>
                          <w:rFonts w:ascii="Times New Roman" w:hAnsi="Times New Roman"/>
                          <w:bCs/>
                          <w:sz w:val="48"/>
                          <w:szCs w:val="48"/>
                        </w:rPr>
                        <w:t>ДИПЛОМНА РОБОТА</w:t>
                      </w:r>
                      <w:bookmarkEnd w:id="6267"/>
                      <w:bookmarkEnd w:id="6268"/>
                      <w:bookmarkEnd w:id="6269"/>
                    </w:p>
                    <w:p w14:paraId="4931B26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2969867" w14:textId="77777777" w:rsidR="00A43AC3" w:rsidRPr="005E3013" w:rsidRDefault="00A43AC3" w:rsidP="00987998">
                      <w:pPr>
                        <w:pStyle w:val="2"/>
                        <w:spacing w:line="276" w:lineRule="auto"/>
                        <w:rPr>
                          <w:b w:val="0"/>
                          <w:bCs/>
                          <w:iCs/>
                          <w:sz w:val="48"/>
                          <w:szCs w:val="48"/>
                          <w:highlight w:val="yellow"/>
                        </w:rPr>
                      </w:pPr>
                      <w:bookmarkStart w:id="6270" w:name="_Toc168917526"/>
                      <w:bookmarkStart w:id="6271" w:name="_Toc169172964"/>
                      <w:bookmarkStart w:id="6272" w:name="_Toc16917505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270"/>
                      <w:bookmarkEnd w:id="6271"/>
                      <w:bookmarkEnd w:id="6272"/>
                    </w:p>
                    <w:p w14:paraId="36615F9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09DECB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58F0AC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B9DA6D8" w14:textId="77777777" w:rsidR="00A43AC3" w:rsidRPr="00B1453A" w:rsidRDefault="00A43AC3" w:rsidP="00987998">
                      <w:pPr>
                        <w:jc w:val="center"/>
                        <w:rPr>
                          <w:rFonts w:ascii="Calibri" w:hAnsi="Calibri"/>
                          <w:sz w:val="36"/>
                          <w:szCs w:val="36"/>
                        </w:rPr>
                      </w:pPr>
                    </w:p>
                    <w:p w14:paraId="1A16A6E7" w14:textId="77777777" w:rsidR="00A43AC3" w:rsidRDefault="00A43AC3" w:rsidP="00987998">
                      <w:pPr>
                        <w:jc w:val="center"/>
                        <w:rPr>
                          <w:rFonts w:ascii="Times New Roman CYR" w:hAnsi="Times New Roman CYR" w:cs="Times New Roman CYR"/>
                          <w:sz w:val="36"/>
                          <w:szCs w:val="36"/>
                        </w:rPr>
                      </w:pPr>
                    </w:p>
                    <w:p w14:paraId="720DBE43" w14:textId="77777777" w:rsidR="00A43AC3" w:rsidRDefault="00A43AC3"/>
                    <w:p w14:paraId="14490216" w14:textId="77777777" w:rsidR="00A43AC3" w:rsidRPr="00630E21" w:rsidRDefault="00A43AC3" w:rsidP="00987998">
                      <w:pPr>
                        <w:pStyle w:val="3"/>
                        <w:spacing w:line="276" w:lineRule="auto"/>
                        <w:rPr>
                          <w:rFonts w:ascii="Times New Roman" w:hAnsi="Times New Roman"/>
                          <w:bCs/>
                          <w:sz w:val="48"/>
                          <w:szCs w:val="48"/>
                        </w:rPr>
                      </w:pPr>
                      <w:bookmarkStart w:id="6273" w:name="_Toc168917527"/>
                      <w:bookmarkStart w:id="6274" w:name="_Toc169172965"/>
                      <w:bookmarkStart w:id="6275" w:name="_Toc169175052"/>
                      <w:r w:rsidRPr="00630E21">
                        <w:rPr>
                          <w:rFonts w:ascii="Times New Roman" w:hAnsi="Times New Roman"/>
                          <w:bCs/>
                          <w:sz w:val="48"/>
                          <w:szCs w:val="48"/>
                        </w:rPr>
                        <w:t>ДИПЛОМНА РОБОТА</w:t>
                      </w:r>
                      <w:bookmarkEnd w:id="6273"/>
                      <w:bookmarkEnd w:id="6274"/>
                      <w:bookmarkEnd w:id="6275"/>
                    </w:p>
                    <w:p w14:paraId="4FE1AF4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00E13DB" w14:textId="77777777" w:rsidR="00A43AC3" w:rsidRPr="005E3013" w:rsidRDefault="00A43AC3" w:rsidP="00987998">
                      <w:pPr>
                        <w:pStyle w:val="2"/>
                        <w:spacing w:line="276" w:lineRule="auto"/>
                        <w:rPr>
                          <w:b w:val="0"/>
                          <w:bCs/>
                          <w:iCs/>
                          <w:sz w:val="48"/>
                          <w:szCs w:val="48"/>
                          <w:highlight w:val="yellow"/>
                        </w:rPr>
                      </w:pPr>
                      <w:bookmarkStart w:id="6276" w:name="_Toc168917528"/>
                      <w:bookmarkStart w:id="6277" w:name="_Toc169172966"/>
                      <w:bookmarkStart w:id="6278" w:name="_Toc16917505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276"/>
                      <w:bookmarkEnd w:id="6277"/>
                      <w:bookmarkEnd w:id="6278"/>
                    </w:p>
                    <w:p w14:paraId="571C82F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BD8FF5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EC9977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6C53DE6" w14:textId="77777777" w:rsidR="00A43AC3" w:rsidRPr="00B1453A" w:rsidRDefault="00A43AC3" w:rsidP="00987998">
                      <w:pPr>
                        <w:jc w:val="center"/>
                        <w:rPr>
                          <w:rFonts w:ascii="Calibri" w:hAnsi="Calibri"/>
                          <w:sz w:val="36"/>
                          <w:szCs w:val="36"/>
                        </w:rPr>
                      </w:pPr>
                    </w:p>
                    <w:p w14:paraId="77E46FD3" w14:textId="77777777" w:rsidR="00A43AC3" w:rsidRDefault="00A43AC3" w:rsidP="00987998">
                      <w:pPr>
                        <w:jc w:val="center"/>
                        <w:rPr>
                          <w:rFonts w:ascii="Times New Roman CYR" w:hAnsi="Times New Roman CYR" w:cs="Times New Roman CYR"/>
                          <w:sz w:val="36"/>
                          <w:szCs w:val="36"/>
                        </w:rPr>
                      </w:pPr>
                    </w:p>
                    <w:p w14:paraId="11A2F89A" w14:textId="77777777" w:rsidR="00A43AC3" w:rsidRDefault="00A43AC3"/>
                    <w:p w14:paraId="3427E4AB" w14:textId="77777777" w:rsidR="00A43AC3" w:rsidRPr="00630E21" w:rsidRDefault="00A43AC3" w:rsidP="00987998">
                      <w:pPr>
                        <w:pStyle w:val="3"/>
                        <w:spacing w:line="276" w:lineRule="auto"/>
                        <w:rPr>
                          <w:rFonts w:ascii="Times New Roman" w:hAnsi="Times New Roman"/>
                          <w:bCs/>
                          <w:sz w:val="48"/>
                          <w:szCs w:val="48"/>
                        </w:rPr>
                      </w:pPr>
                      <w:bookmarkStart w:id="6279" w:name="_Toc168917529"/>
                      <w:bookmarkStart w:id="6280" w:name="_Toc169172967"/>
                      <w:bookmarkStart w:id="6281" w:name="_Toc169175054"/>
                      <w:r w:rsidRPr="00630E21">
                        <w:rPr>
                          <w:rFonts w:ascii="Times New Roman" w:hAnsi="Times New Roman"/>
                          <w:bCs/>
                          <w:sz w:val="48"/>
                          <w:szCs w:val="48"/>
                        </w:rPr>
                        <w:t>ДИПЛОМНА РОБОТА</w:t>
                      </w:r>
                      <w:bookmarkEnd w:id="6279"/>
                      <w:bookmarkEnd w:id="6280"/>
                      <w:bookmarkEnd w:id="6281"/>
                    </w:p>
                    <w:p w14:paraId="797C3AD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DEAA905" w14:textId="77777777" w:rsidR="00A43AC3" w:rsidRPr="005E3013" w:rsidRDefault="00A43AC3" w:rsidP="00987998">
                      <w:pPr>
                        <w:pStyle w:val="2"/>
                        <w:spacing w:line="276" w:lineRule="auto"/>
                        <w:rPr>
                          <w:b w:val="0"/>
                          <w:bCs/>
                          <w:iCs/>
                          <w:sz w:val="48"/>
                          <w:szCs w:val="48"/>
                          <w:highlight w:val="yellow"/>
                        </w:rPr>
                      </w:pPr>
                      <w:bookmarkStart w:id="6282" w:name="_Toc168917530"/>
                      <w:bookmarkStart w:id="6283" w:name="_Toc169172968"/>
                      <w:bookmarkStart w:id="6284" w:name="_Toc16917505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282"/>
                      <w:bookmarkEnd w:id="6283"/>
                      <w:bookmarkEnd w:id="6284"/>
                    </w:p>
                    <w:p w14:paraId="1E62E6F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343ED9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FFDD15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75474CE" w14:textId="77777777" w:rsidR="00A43AC3" w:rsidRPr="00B1453A" w:rsidRDefault="00A43AC3" w:rsidP="00987998">
                      <w:pPr>
                        <w:jc w:val="center"/>
                        <w:rPr>
                          <w:rFonts w:ascii="Calibri" w:hAnsi="Calibri"/>
                          <w:sz w:val="36"/>
                          <w:szCs w:val="36"/>
                        </w:rPr>
                      </w:pPr>
                    </w:p>
                    <w:p w14:paraId="7E11F53F" w14:textId="77777777" w:rsidR="00A43AC3" w:rsidRDefault="00A43AC3" w:rsidP="00987998">
                      <w:pPr>
                        <w:jc w:val="center"/>
                        <w:rPr>
                          <w:rFonts w:ascii="Times New Roman CYR" w:hAnsi="Times New Roman CYR" w:cs="Times New Roman CYR"/>
                          <w:sz w:val="36"/>
                          <w:szCs w:val="36"/>
                        </w:rPr>
                      </w:pPr>
                    </w:p>
                    <w:p w14:paraId="11FA802E" w14:textId="77777777" w:rsidR="00A43AC3" w:rsidRDefault="00A43AC3"/>
                    <w:p w14:paraId="521415CA" w14:textId="77777777" w:rsidR="00A43AC3" w:rsidRPr="00630E21" w:rsidRDefault="00A43AC3" w:rsidP="00987998">
                      <w:pPr>
                        <w:pStyle w:val="3"/>
                        <w:spacing w:line="276" w:lineRule="auto"/>
                        <w:rPr>
                          <w:rFonts w:ascii="Times New Roman" w:hAnsi="Times New Roman"/>
                          <w:bCs/>
                          <w:sz w:val="48"/>
                          <w:szCs w:val="48"/>
                        </w:rPr>
                      </w:pPr>
                      <w:bookmarkStart w:id="6285" w:name="_Toc168917531"/>
                      <w:bookmarkStart w:id="6286" w:name="_Toc169172969"/>
                      <w:bookmarkStart w:id="6287" w:name="_Toc169175056"/>
                      <w:r w:rsidRPr="00630E21">
                        <w:rPr>
                          <w:rFonts w:ascii="Times New Roman" w:hAnsi="Times New Roman"/>
                          <w:bCs/>
                          <w:sz w:val="48"/>
                          <w:szCs w:val="48"/>
                        </w:rPr>
                        <w:t>ДИПЛОМНА РОБОТА</w:t>
                      </w:r>
                      <w:bookmarkEnd w:id="6285"/>
                      <w:bookmarkEnd w:id="6286"/>
                      <w:bookmarkEnd w:id="6287"/>
                    </w:p>
                    <w:p w14:paraId="6794BF3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079BE0F" w14:textId="77777777" w:rsidR="00A43AC3" w:rsidRPr="005E3013" w:rsidRDefault="00A43AC3" w:rsidP="00987998">
                      <w:pPr>
                        <w:pStyle w:val="2"/>
                        <w:spacing w:line="276" w:lineRule="auto"/>
                        <w:rPr>
                          <w:b w:val="0"/>
                          <w:bCs/>
                          <w:iCs/>
                          <w:sz w:val="48"/>
                          <w:szCs w:val="48"/>
                          <w:highlight w:val="yellow"/>
                        </w:rPr>
                      </w:pPr>
                      <w:bookmarkStart w:id="6288" w:name="_Toc168917532"/>
                      <w:bookmarkStart w:id="6289" w:name="_Toc169172970"/>
                      <w:bookmarkStart w:id="6290" w:name="_Toc16917505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288"/>
                      <w:bookmarkEnd w:id="6289"/>
                      <w:bookmarkEnd w:id="6290"/>
                    </w:p>
                    <w:p w14:paraId="697D2E0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25C721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F913C7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1C85FFD" w14:textId="77777777" w:rsidR="00A43AC3" w:rsidRPr="00B1453A" w:rsidRDefault="00A43AC3" w:rsidP="00987998">
                      <w:pPr>
                        <w:jc w:val="center"/>
                        <w:rPr>
                          <w:rFonts w:ascii="Calibri" w:hAnsi="Calibri"/>
                          <w:sz w:val="36"/>
                          <w:szCs w:val="36"/>
                        </w:rPr>
                      </w:pPr>
                    </w:p>
                    <w:p w14:paraId="2F1772CF" w14:textId="77777777" w:rsidR="00A43AC3" w:rsidRDefault="00A43AC3" w:rsidP="00987998">
                      <w:pPr>
                        <w:jc w:val="center"/>
                        <w:rPr>
                          <w:rFonts w:ascii="Times New Roman CYR" w:hAnsi="Times New Roman CYR" w:cs="Times New Roman CYR"/>
                          <w:sz w:val="36"/>
                          <w:szCs w:val="36"/>
                        </w:rPr>
                      </w:pPr>
                    </w:p>
                    <w:p w14:paraId="319C3974" w14:textId="77777777" w:rsidR="00A43AC3" w:rsidRDefault="00A43AC3"/>
                    <w:p w14:paraId="5154F134" w14:textId="77777777" w:rsidR="00A43AC3" w:rsidRPr="00630E21" w:rsidRDefault="00A43AC3" w:rsidP="00987998">
                      <w:pPr>
                        <w:pStyle w:val="3"/>
                        <w:spacing w:line="276" w:lineRule="auto"/>
                        <w:rPr>
                          <w:rFonts w:ascii="Times New Roman" w:hAnsi="Times New Roman"/>
                          <w:bCs/>
                          <w:sz w:val="48"/>
                          <w:szCs w:val="48"/>
                        </w:rPr>
                      </w:pPr>
                      <w:bookmarkStart w:id="6291" w:name="_Toc168917533"/>
                      <w:bookmarkStart w:id="6292" w:name="_Toc169172971"/>
                      <w:bookmarkStart w:id="6293" w:name="_Toc169175058"/>
                      <w:r w:rsidRPr="00630E21">
                        <w:rPr>
                          <w:rFonts w:ascii="Times New Roman" w:hAnsi="Times New Roman"/>
                          <w:bCs/>
                          <w:sz w:val="48"/>
                          <w:szCs w:val="48"/>
                        </w:rPr>
                        <w:t>ДИПЛОМНА РОБОТА</w:t>
                      </w:r>
                      <w:bookmarkEnd w:id="6291"/>
                      <w:bookmarkEnd w:id="6292"/>
                      <w:bookmarkEnd w:id="6293"/>
                    </w:p>
                    <w:p w14:paraId="42B63E7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4874E9E" w14:textId="77777777" w:rsidR="00A43AC3" w:rsidRPr="005E3013" w:rsidRDefault="00A43AC3" w:rsidP="00987998">
                      <w:pPr>
                        <w:pStyle w:val="2"/>
                        <w:spacing w:line="276" w:lineRule="auto"/>
                        <w:rPr>
                          <w:b w:val="0"/>
                          <w:bCs/>
                          <w:iCs/>
                          <w:sz w:val="48"/>
                          <w:szCs w:val="48"/>
                          <w:highlight w:val="yellow"/>
                        </w:rPr>
                      </w:pPr>
                      <w:bookmarkStart w:id="6294" w:name="_Toc168917534"/>
                      <w:bookmarkStart w:id="6295" w:name="_Toc169172972"/>
                      <w:bookmarkStart w:id="6296" w:name="_Toc16917505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294"/>
                      <w:bookmarkEnd w:id="6295"/>
                      <w:bookmarkEnd w:id="6296"/>
                    </w:p>
                    <w:p w14:paraId="35DFF91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C648EB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8C42A1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88FC14C" w14:textId="77777777" w:rsidR="00A43AC3" w:rsidRPr="00B1453A" w:rsidRDefault="00A43AC3" w:rsidP="00987998">
                      <w:pPr>
                        <w:jc w:val="center"/>
                        <w:rPr>
                          <w:rFonts w:ascii="Calibri" w:hAnsi="Calibri"/>
                          <w:sz w:val="36"/>
                          <w:szCs w:val="36"/>
                        </w:rPr>
                      </w:pPr>
                    </w:p>
                    <w:p w14:paraId="4DF74DA3" w14:textId="77777777" w:rsidR="00A43AC3" w:rsidRDefault="00A43AC3" w:rsidP="00987998">
                      <w:pPr>
                        <w:jc w:val="center"/>
                        <w:rPr>
                          <w:rFonts w:ascii="Times New Roman CYR" w:hAnsi="Times New Roman CYR" w:cs="Times New Roman CYR"/>
                          <w:sz w:val="36"/>
                          <w:szCs w:val="36"/>
                        </w:rPr>
                      </w:pPr>
                    </w:p>
                    <w:p w14:paraId="236A3591" w14:textId="77777777" w:rsidR="00A43AC3" w:rsidRDefault="00A43AC3"/>
                    <w:p w14:paraId="3C95BCDD" w14:textId="77777777" w:rsidR="00A43AC3" w:rsidRPr="00630E21" w:rsidRDefault="00A43AC3" w:rsidP="00987998">
                      <w:pPr>
                        <w:pStyle w:val="3"/>
                        <w:spacing w:line="276" w:lineRule="auto"/>
                        <w:rPr>
                          <w:rFonts w:ascii="Times New Roman" w:hAnsi="Times New Roman"/>
                          <w:bCs/>
                          <w:sz w:val="48"/>
                          <w:szCs w:val="48"/>
                        </w:rPr>
                      </w:pPr>
                      <w:bookmarkStart w:id="6297" w:name="_Toc168917535"/>
                      <w:bookmarkStart w:id="6298" w:name="_Toc169172973"/>
                      <w:bookmarkStart w:id="6299" w:name="_Toc169175060"/>
                      <w:r w:rsidRPr="00630E21">
                        <w:rPr>
                          <w:rFonts w:ascii="Times New Roman" w:hAnsi="Times New Roman"/>
                          <w:bCs/>
                          <w:sz w:val="48"/>
                          <w:szCs w:val="48"/>
                        </w:rPr>
                        <w:t>ДИПЛОМНА РОБОТА</w:t>
                      </w:r>
                      <w:bookmarkEnd w:id="6297"/>
                      <w:bookmarkEnd w:id="6298"/>
                      <w:bookmarkEnd w:id="6299"/>
                    </w:p>
                    <w:p w14:paraId="577B452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F198F7D" w14:textId="77777777" w:rsidR="00A43AC3" w:rsidRPr="005E3013" w:rsidRDefault="00A43AC3" w:rsidP="00987998">
                      <w:pPr>
                        <w:pStyle w:val="2"/>
                        <w:spacing w:line="276" w:lineRule="auto"/>
                        <w:rPr>
                          <w:b w:val="0"/>
                          <w:bCs/>
                          <w:iCs/>
                          <w:sz w:val="48"/>
                          <w:szCs w:val="48"/>
                          <w:highlight w:val="yellow"/>
                        </w:rPr>
                      </w:pPr>
                      <w:bookmarkStart w:id="6300" w:name="_Toc168917536"/>
                      <w:bookmarkStart w:id="6301" w:name="_Toc169172974"/>
                      <w:bookmarkStart w:id="6302" w:name="_Toc16917506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300"/>
                      <w:bookmarkEnd w:id="6301"/>
                      <w:bookmarkEnd w:id="6302"/>
                    </w:p>
                    <w:p w14:paraId="02A2747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D5AF31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52B93F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3D94653" w14:textId="77777777" w:rsidR="00A43AC3" w:rsidRPr="00B1453A" w:rsidRDefault="00A43AC3" w:rsidP="00987998">
                      <w:pPr>
                        <w:jc w:val="center"/>
                        <w:rPr>
                          <w:rFonts w:ascii="Calibri" w:hAnsi="Calibri"/>
                          <w:sz w:val="36"/>
                          <w:szCs w:val="36"/>
                        </w:rPr>
                      </w:pPr>
                    </w:p>
                    <w:p w14:paraId="016BA9D6" w14:textId="77777777" w:rsidR="00A43AC3" w:rsidRDefault="00A43AC3" w:rsidP="00987998">
                      <w:pPr>
                        <w:jc w:val="center"/>
                        <w:rPr>
                          <w:rFonts w:ascii="Times New Roman CYR" w:hAnsi="Times New Roman CYR" w:cs="Times New Roman CYR"/>
                          <w:sz w:val="36"/>
                          <w:szCs w:val="36"/>
                        </w:rPr>
                      </w:pPr>
                    </w:p>
                    <w:p w14:paraId="1A5F1564" w14:textId="77777777" w:rsidR="00A43AC3" w:rsidRDefault="00A43AC3"/>
                    <w:p w14:paraId="4CC45BF8" w14:textId="77777777" w:rsidR="00A43AC3" w:rsidRPr="00630E21" w:rsidRDefault="00A43AC3" w:rsidP="00987998">
                      <w:pPr>
                        <w:pStyle w:val="3"/>
                        <w:spacing w:line="276" w:lineRule="auto"/>
                        <w:rPr>
                          <w:rFonts w:ascii="Times New Roman" w:hAnsi="Times New Roman"/>
                          <w:bCs/>
                          <w:sz w:val="48"/>
                          <w:szCs w:val="48"/>
                        </w:rPr>
                      </w:pPr>
                      <w:bookmarkStart w:id="6303" w:name="_Toc168917537"/>
                      <w:bookmarkStart w:id="6304" w:name="_Toc169172975"/>
                      <w:bookmarkStart w:id="6305" w:name="_Toc169175062"/>
                      <w:r w:rsidRPr="00630E21">
                        <w:rPr>
                          <w:rFonts w:ascii="Times New Roman" w:hAnsi="Times New Roman"/>
                          <w:bCs/>
                          <w:sz w:val="48"/>
                          <w:szCs w:val="48"/>
                        </w:rPr>
                        <w:t>ДИПЛОМНА РОБОТА</w:t>
                      </w:r>
                      <w:bookmarkEnd w:id="6303"/>
                      <w:bookmarkEnd w:id="6304"/>
                      <w:bookmarkEnd w:id="6305"/>
                    </w:p>
                    <w:p w14:paraId="240918B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C06F284" w14:textId="77777777" w:rsidR="00A43AC3" w:rsidRPr="005E3013" w:rsidRDefault="00A43AC3" w:rsidP="00987998">
                      <w:pPr>
                        <w:pStyle w:val="2"/>
                        <w:spacing w:line="276" w:lineRule="auto"/>
                        <w:rPr>
                          <w:b w:val="0"/>
                          <w:bCs/>
                          <w:iCs/>
                          <w:sz w:val="48"/>
                          <w:szCs w:val="48"/>
                          <w:highlight w:val="yellow"/>
                        </w:rPr>
                      </w:pPr>
                      <w:bookmarkStart w:id="6306" w:name="_Toc168917538"/>
                      <w:bookmarkStart w:id="6307" w:name="_Toc169172976"/>
                      <w:bookmarkStart w:id="6308" w:name="_Toc16917506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306"/>
                      <w:bookmarkEnd w:id="6307"/>
                      <w:bookmarkEnd w:id="6308"/>
                    </w:p>
                    <w:p w14:paraId="01925BF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6DFCEE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312480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F61B8AA" w14:textId="77777777" w:rsidR="00A43AC3" w:rsidRPr="00B1453A" w:rsidRDefault="00A43AC3" w:rsidP="00987998">
                      <w:pPr>
                        <w:jc w:val="center"/>
                        <w:rPr>
                          <w:rFonts w:ascii="Calibri" w:hAnsi="Calibri"/>
                          <w:sz w:val="36"/>
                          <w:szCs w:val="36"/>
                        </w:rPr>
                      </w:pPr>
                    </w:p>
                    <w:p w14:paraId="42F62B39" w14:textId="77777777" w:rsidR="00A43AC3" w:rsidRDefault="00A43AC3" w:rsidP="00987998">
                      <w:pPr>
                        <w:jc w:val="center"/>
                        <w:rPr>
                          <w:rFonts w:ascii="Times New Roman CYR" w:hAnsi="Times New Roman CYR" w:cs="Times New Roman CYR"/>
                          <w:sz w:val="36"/>
                          <w:szCs w:val="36"/>
                        </w:rPr>
                      </w:pPr>
                    </w:p>
                    <w:p w14:paraId="78E4FEE6" w14:textId="77777777" w:rsidR="00A43AC3" w:rsidRDefault="00A43AC3"/>
                    <w:p w14:paraId="0413AB8E" w14:textId="77777777" w:rsidR="000658DF" w:rsidRPr="003A41B8" w:rsidRDefault="000658DF" w:rsidP="000658DF">
                      <w:pPr>
                        <w:pStyle w:val="3"/>
                        <w:spacing w:line="300" w:lineRule="auto"/>
                        <w:rPr>
                          <w:rFonts w:ascii="Times New Roman CYR" w:hAnsi="Times New Roman CYR"/>
                          <w:i/>
                          <w:iCs/>
                          <w:sz w:val="44"/>
                          <w:szCs w:val="44"/>
                        </w:rPr>
                      </w:pPr>
                      <w:bookmarkStart w:id="6309" w:name="_Toc168917539"/>
                      <w:bookmarkStart w:id="6310" w:name="_Toc169172977"/>
                      <w:bookmarkStart w:id="6311" w:name="_Toc169175064"/>
                      <w:r w:rsidRPr="003A41B8">
                        <w:rPr>
                          <w:rFonts w:ascii="Times New Roman CYR" w:hAnsi="Times New Roman CYR"/>
                          <w:i/>
                          <w:iCs/>
                          <w:sz w:val="44"/>
                          <w:szCs w:val="44"/>
                        </w:rPr>
                        <w:t>ДИПЛОМНА РОБОТА БАКАЛАВРА</w:t>
                      </w:r>
                      <w:bookmarkEnd w:id="6309"/>
                      <w:bookmarkEnd w:id="6310"/>
                      <w:bookmarkEnd w:id="6311"/>
                      <w:r w:rsidRPr="003A41B8">
                        <w:rPr>
                          <w:rFonts w:ascii="Times New Roman CYR" w:hAnsi="Times New Roman CYR"/>
                          <w:i/>
                          <w:iCs/>
                          <w:sz w:val="44"/>
                          <w:szCs w:val="44"/>
                        </w:rPr>
                        <w:t xml:space="preserve"> </w:t>
                      </w:r>
                    </w:p>
                    <w:p w14:paraId="01A90C94" w14:textId="77777777" w:rsidR="000658DF" w:rsidRPr="000D3135" w:rsidRDefault="000658DF" w:rsidP="000658DF">
                      <w:pPr>
                        <w:pStyle w:val="2"/>
                        <w:spacing w:line="300" w:lineRule="auto"/>
                        <w:rPr>
                          <w:rFonts w:ascii="Times New Roman CYR" w:hAnsi="Times New Roman CYR"/>
                          <w:b w:val="0"/>
                          <w:sz w:val="44"/>
                          <w:szCs w:val="44"/>
                        </w:rPr>
                      </w:pPr>
                      <w:bookmarkStart w:id="6312" w:name="_Toc168917540"/>
                      <w:bookmarkStart w:id="6313" w:name="_Toc169172978"/>
                      <w:bookmarkStart w:id="6314" w:name="_Toc169175065"/>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6312"/>
                      <w:bookmarkEnd w:id="6313"/>
                      <w:bookmarkEnd w:id="6314"/>
                    </w:p>
                    <w:p w14:paraId="4D5440C3"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34455F1F"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645EE4E0" w14:textId="77777777" w:rsidR="000658DF" w:rsidRPr="000D3135" w:rsidRDefault="000658DF" w:rsidP="000658DF">
                      <w:pPr>
                        <w:spacing w:line="300" w:lineRule="auto"/>
                        <w:jc w:val="center"/>
                        <w:rPr>
                          <w:b/>
                          <w:lang w:val="uk-UA"/>
                        </w:rPr>
                      </w:pPr>
                    </w:p>
                    <w:p w14:paraId="277F638E"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5D1B13EE" w14:textId="77777777" w:rsidR="00A43AC3" w:rsidRPr="00B1453A" w:rsidRDefault="00A43AC3" w:rsidP="00987998">
                      <w:pPr>
                        <w:jc w:val="center"/>
                        <w:rPr>
                          <w:rFonts w:ascii="Calibri" w:hAnsi="Calibri"/>
                          <w:sz w:val="36"/>
                          <w:szCs w:val="36"/>
                        </w:rPr>
                      </w:pPr>
                    </w:p>
                    <w:p w14:paraId="72D86707" w14:textId="77777777" w:rsidR="00A43AC3" w:rsidRDefault="00A43AC3" w:rsidP="00987998">
                      <w:pPr>
                        <w:jc w:val="center"/>
                        <w:rPr>
                          <w:rFonts w:ascii="Times New Roman CYR" w:hAnsi="Times New Roman CYR" w:cs="Times New Roman CYR"/>
                          <w:sz w:val="36"/>
                          <w:szCs w:val="36"/>
                        </w:rPr>
                      </w:pPr>
                    </w:p>
                    <w:p w14:paraId="72F56203" w14:textId="77777777" w:rsidR="00A43AC3" w:rsidRDefault="00A43AC3"/>
                    <w:p w14:paraId="4ABE11A3" w14:textId="77777777" w:rsidR="00A43AC3" w:rsidRPr="00630E21" w:rsidRDefault="00A43AC3" w:rsidP="00987998">
                      <w:pPr>
                        <w:pStyle w:val="3"/>
                        <w:spacing w:line="276" w:lineRule="auto"/>
                        <w:rPr>
                          <w:rFonts w:ascii="Times New Roman" w:hAnsi="Times New Roman"/>
                          <w:bCs/>
                          <w:sz w:val="48"/>
                          <w:szCs w:val="48"/>
                        </w:rPr>
                      </w:pPr>
                      <w:bookmarkStart w:id="6315" w:name="_Toc168917541"/>
                      <w:bookmarkStart w:id="6316" w:name="_Toc169172979"/>
                      <w:bookmarkStart w:id="6317" w:name="_Toc169175066"/>
                      <w:r w:rsidRPr="00630E21">
                        <w:rPr>
                          <w:rFonts w:ascii="Times New Roman" w:hAnsi="Times New Roman"/>
                          <w:bCs/>
                          <w:sz w:val="48"/>
                          <w:szCs w:val="48"/>
                        </w:rPr>
                        <w:t>ДИПЛОМНА РОБОТА</w:t>
                      </w:r>
                      <w:bookmarkEnd w:id="6315"/>
                      <w:bookmarkEnd w:id="6316"/>
                      <w:bookmarkEnd w:id="6317"/>
                    </w:p>
                    <w:p w14:paraId="78B7807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2C9394A" w14:textId="77777777" w:rsidR="00A43AC3" w:rsidRPr="005E3013" w:rsidRDefault="00A43AC3" w:rsidP="00987998">
                      <w:pPr>
                        <w:pStyle w:val="2"/>
                        <w:spacing w:line="276" w:lineRule="auto"/>
                        <w:rPr>
                          <w:b w:val="0"/>
                          <w:bCs/>
                          <w:iCs/>
                          <w:sz w:val="48"/>
                          <w:szCs w:val="48"/>
                          <w:highlight w:val="yellow"/>
                        </w:rPr>
                      </w:pPr>
                      <w:bookmarkStart w:id="6318" w:name="_Toc168917542"/>
                      <w:bookmarkStart w:id="6319" w:name="_Toc169172980"/>
                      <w:bookmarkStart w:id="6320" w:name="_Toc16917506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318"/>
                      <w:bookmarkEnd w:id="6319"/>
                      <w:bookmarkEnd w:id="6320"/>
                    </w:p>
                    <w:p w14:paraId="6CA7ABB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773718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2D7578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A45D040" w14:textId="77777777" w:rsidR="00A43AC3" w:rsidRPr="00B1453A" w:rsidRDefault="00A43AC3" w:rsidP="00987998">
                      <w:pPr>
                        <w:jc w:val="center"/>
                        <w:rPr>
                          <w:rFonts w:ascii="Calibri" w:hAnsi="Calibri"/>
                          <w:sz w:val="36"/>
                          <w:szCs w:val="36"/>
                        </w:rPr>
                      </w:pPr>
                    </w:p>
                    <w:p w14:paraId="23530AE8" w14:textId="77777777" w:rsidR="00A43AC3" w:rsidRDefault="00A43AC3" w:rsidP="00987998">
                      <w:pPr>
                        <w:jc w:val="center"/>
                        <w:rPr>
                          <w:rFonts w:ascii="Times New Roman CYR" w:hAnsi="Times New Roman CYR" w:cs="Times New Roman CYR"/>
                          <w:sz w:val="36"/>
                          <w:szCs w:val="36"/>
                        </w:rPr>
                      </w:pPr>
                    </w:p>
                    <w:p w14:paraId="43D63016" w14:textId="77777777" w:rsidR="00A43AC3" w:rsidRDefault="00A43AC3"/>
                    <w:p w14:paraId="0AFF929D" w14:textId="77777777" w:rsidR="00A43AC3" w:rsidRPr="00630E21" w:rsidRDefault="00A43AC3" w:rsidP="00987998">
                      <w:pPr>
                        <w:pStyle w:val="3"/>
                        <w:spacing w:line="276" w:lineRule="auto"/>
                        <w:rPr>
                          <w:rFonts w:ascii="Times New Roman" w:hAnsi="Times New Roman"/>
                          <w:bCs/>
                          <w:sz w:val="48"/>
                          <w:szCs w:val="48"/>
                        </w:rPr>
                      </w:pPr>
                      <w:bookmarkStart w:id="6321" w:name="_Toc168917543"/>
                      <w:bookmarkStart w:id="6322" w:name="_Toc169172981"/>
                      <w:bookmarkStart w:id="6323" w:name="_Toc169175068"/>
                      <w:r w:rsidRPr="00630E21">
                        <w:rPr>
                          <w:rFonts w:ascii="Times New Roman" w:hAnsi="Times New Roman"/>
                          <w:bCs/>
                          <w:sz w:val="48"/>
                          <w:szCs w:val="48"/>
                        </w:rPr>
                        <w:t>ДИПЛОМНА РОБОТА</w:t>
                      </w:r>
                      <w:bookmarkEnd w:id="6321"/>
                      <w:bookmarkEnd w:id="6322"/>
                      <w:bookmarkEnd w:id="6323"/>
                    </w:p>
                    <w:p w14:paraId="09A8439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736A8D1" w14:textId="77777777" w:rsidR="00A43AC3" w:rsidRPr="005E3013" w:rsidRDefault="00A43AC3" w:rsidP="00987998">
                      <w:pPr>
                        <w:pStyle w:val="2"/>
                        <w:spacing w:line="276" w:lineRule="auto"/>
                        <w:rPr>
                          <w:b w:val="0"/>
                          <w:bCs/>
                          <w:iCs/>
                          <w:sz w:val="48"/>
                          <w:szCs w:val="48"/>
                          <w:highlight w:val="yellow"/>
                        </w:rPr>
                      </w:pPr>
                      <w:bookmarkStart w:id="6324" w:name="_Toc168917544"/>
                      <w:bookmarkStart w:id="6325" w:name="_Toc169172982"/>
                      <w:bookmarkStart w:id="6326" w:name="_Toc16917506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324"/>
                      <w:bookmarkEnd w:id="6325"/>
                      <w:bookmarkEnd w:id="6326"/>
                    </w:p>
                    <w:p w14:paraId="26F7180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06227B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09ADA3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FB2737B" w14:textId="77777777" w:rsidR="00A43AC3" w:rsidRPr="00B1453A" w:rsidRDefault="00A43AC3" w:rsidP="00987998">
                      <w:pPr>
                        <w:jc w:val="center"/>
                        <w:rPr>
                          <w:rFonts w:ascii="Calibri" w:hAnsi="Calibri"/>
                          <w:sz w:val="36"/>
                          <w:szCs w:val="36"/>
                        </w:rPr>
                      </w:pPr>
                    </w:p>
                    <w:p w14:paraId="0C05070F" w14:textId="77777777" w:rsidR="00A43AC3" w:rsidRDefault="00A43AC3" w:rsidP="00987998">
                      <w:pPr>
                        <w:jc w:val="center"/>
                        <w:rPr>
                          <w:rFonts w:ascii="Times New Roman CYR" w:hAnsi="Times New Roman CYR" w:cs="Times New Roman CYR"/>
                          <w:sz w:val="36"/>
                          <w:szCs w:val="36"/>
                        </w:rPr>
                      </w:pPr>
                    </w:p>
                    <w:p w14:paraId="37EC936E" w14:textId="77777777" w:rsidR="00A43AC3" w:rsidRDefault="00A43AC3"/>
                    <w:p w14:paraId="09E0B9A8" w14:textId="77777777" w:rsidR="00A43AC3" w:rsidRPr="00630E21" w:rsidRDefault="00A43AC3" w:rsidP="00987998">
                      <w:pPr>
                        <w:pStyle w:val="3"/>
                        <w:spacing w:line="276" w:lineRule="auto"/>
                        <w:rPr>
                          <w:rFonts w:ascii="Times New Roman" w:hAnsi="Times New Roman"/>
                          <w:bCs/>
                          <w:sz w:val="48"/>
                          <w:szCs w:val="48"/>
                        </w:rPr>
                      </w:pPr>
                      <w:bookmarkStart w:id="6327" w:name="_Toc168917545"/>
                      <w:bookmarkStart w:id="6328" w:name="_Toc169172983"/>
                      <w:bookmarkStart w:id="6329" w:name="_Toc169175070"/>
                      <w:r w:rsidRPr="00630E21">
                        <w:rPr>
                          <w:rFonts w:ascii="Times New Roman" w:hAnsi="Times New Roman"/>
                          <w:bCs/>
                          <w:sz w:val="48"/>
                          <w:szCs w:val="48"/>
                        </w:rPr>
                        <w:t>ДИПЛОМНА РОБОТА</w:t>
                      </w:r>
                      <w:bookmarkEnd w:id="6327"/>
                      <w:bookmarkEnd w:id="6328"/>
                      <w:bookmarkEnd w:id="6329"/>
                    </w:p>
                    <w:p w14:paraId="0D3F1B9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911C36C" w14:textId="77777777" w:rsidR="00A43AC3" w:rsidRPr="005E3013" w:rsidRDefault="00A43AC3" w:rsidP="00987998">
                      <w:pPr>
                        <w:pStyle w:val="2"/>
                        <w:spacing w:line="276" w:lineRule="auto"/>
                        <w:rPr>
                          <w:b w:val="0"/>
                          <w:bCs/>
                          <w:iCs/>
                          <w:sz w:val="48"/>
                          <w:szCs w:val="48"/>
                          <w:highlight w:val="yellow"/>
                        </w:rPr>
                      </w:pPr>
                      <w:bookmarkStart w:id="6330" w:name="_Toc168917546"/>
                      <w:bookmarkStart w:id="6331" w:name="_Toc169172984"/>
                      <w:bookmarkStart w:id="6332" w:name="_Toc16917507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330"/>
                      <w:bookmarkEnd w:id="6331"/>
                      <w:bookmarkEnd w:id="6332"/>
                    </w:p>
                    <w:p w14:paraId="4982EB1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E81979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CA050B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D4581C6" w14:textId="77777777" w:rsidR="00A43AC3" w:rsidRPr="00B1453A" w:rsidRDefault="00A43AC3" w:rsidP="00987998">
                      <w:pPr>
                        <w:jc w:val="center"/>
                        <w:rPr>
                          <w:rFonts w:ascii="Calibri" w:hAnsi="Calibri"/>
                          <w:sz w:val="36"/>
                          <w:szCs w:val="36"/>
                        </w:rPr>
                      </w:pPr>
                    </w:p>
                    <w:p w14:paraId="6E908E73" w14:textId="77777777" w:rsidR="00A43AC3" w:rsidRDefault="00A43AC3" w:rsidP="00987998">
                      <w:pPr>
                        <w:jc w:val="center"/>
                        <w:rPr>
                          <w:rFonts w:ascii="Times New Roman CYR" w:hAnsi="Times New Roman CYR" w:cs="Times New Roman CYR"/>
                          <w:sz w:val="36"/>
                          <w:szCs w:val="36"/>
                        </w:rPr>
                      </w:pPr>
                    </w:p>
                    <w:p w14:paraId="3AB5C5FE" w14:textId="77777777" w:rsidR="00A43AC3" w:rsidRDefault="00A43AC3"/>
                    <w:p w14:paraId="6A79709F" w14:textId="77777777" w:rsidR="00A43AC3" w:rsidRPr="00630E21" w:rsidRDefault="00A43AC3" w:rsidP="00987998">
                      <w:pPr>
                        <w:pStyle w:val="3"/>
                        <w:spacing w:line="276" w:lineRule="auto"/>
                        <w:rPr>
                          <w:rFonts w:ascii="Times New Roman" w:hAnsi="Times New Roman"/>
                          <w:bCs/>
                          <w:sz w:val="48"/>
                          <w:szCs w:val="48"/>
                        </w:rPr>
                      </w:pPr>
                      <w:bookmarkStart w:id="6333" w:name="_Toc168917547"/>
                      <w:bookmarkStart w:id="6334" w:name="_Toc169172985"/>
                      <w:bookmarkStart w:id="6335" w:name="_Toc169175072"/>
                      <w:r w:rsidRPr="00630E21">
                        <w:rPr>
                          <w:rFonts w:ascii="Times New Roman" w:hAnsi="Times New Roman"/>
                          <w:bCs/>
                          <w:sz w:val="48"/>
                          <w:szCs w:val="48"/>
                        </w:rPr>
                        <w:t>ДИПЛОМНА РОБОТА</w:t>
                      </w:r>
                      <w:bookmarkEnd w:id="6333"/>
                      <w:bookmarkEnd w:id="6334"/>
                      <w:bookmarkEnd w:id="6335"/>
                    </w:p>
                    <w:p w14:paraId="4FE26B5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C3BB6F3" w14:textId="77777777" w:rsidR="00A43AC3" w:rsidRPr="005E3013" w:rsidRDefault="00A43AC3" w:rsidP="00987998">
                      <w:pPr>
                        <w:pStyle w:val="2"/>
                        <w:spacing w:line="276" w:lineRule="auto"/>
                        <w:rPr>
                          <w:b w:val="0"/>
                          <w:bCs/>
                          <w:iCs/>
                          <w:sz w:val="48"/>
                          <w:szCs w:val="48"/>
                          <w:highlight w:val="yellow"/>
                        </w:rPr>
                      </w:pPr>
                      <w:bookmarkStart w:id="6336" w:name="_Toc168917548"/>
                      <w:bookmarkStart w:id="6337" w:name="_Toc169172986"/>
                      <w:bookmarkStart w:id="6338" w:name="_Toc16917507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336"/>
                      <w:bookmarkEnd w:id="6337"/>
                      <w:bookmarkEnd w:id="6338"/>
                    </w:p>
                    <w:p w14:paraId="59E66EC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834B4B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905A3F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86F889B" w14:textId="77777777" w:rsidR="00A43AC3" w:rsidRPr="00B1453A" w:rsidRDefault="00A43AC3" w:rsidP="00987998">
                      <w:pPr>
                        <w:jc w:val="center"/>
                        <w:rPr>
                          <w:rFonts w:ascii="Calibri" w:hAnsi="Calibri"/>
                          <w:sz w:val="36"/>
                          <w:szCs w:val="36"/>
                        </w:rPr>
                      </w:pPr>
                    </w:p>
                    <w:p w14:paraId="39D8684B" w14:textId="77777777" w:rsidR="00A43AC3" w:rsidRDefault="00A43AC3" w:rsidP="00987998">
                      <w:pPr>
                        <w:jc w:val="center"/>
                        <w:rPr>
                          <w:rFonts w:ascii="Times New Roman CYR" w:hAnsi="Times New Roman CYR" w:cs="Times New Roman CYR"/>
                          <w:sz w:val="36"/>
                          <w:szCs w:val="36"/>
                        </w:rPr>
                      </w:pPr>
                    </w:p>
                    <w:p w14:paraId="3E25D1C0" w14:textId="77777777" w:rsidR="00A43AC3" w:rsidRDefault="00A43AC3"/>
                    <w:p w14:paraId="4BEC77AF" w14:textId="77777777" w:rsidR="00A43AC3" w:rsidRPr="00630E21" w:rsidRDefault="00A43AC3" w:rsidP="00987998">
                      <w:pPr>
                        <w:pStyle w:val="3"/>
                        <w:spacing w:line="276" w:lineRule="auto"/>
                        <w:rPr>
                          <w:rFonts w:ascii="Times New Roman" w:hAnsi="Times New Roman"/>
                          <w:bCs/>
                          <w:sz w:val="48"/>
                          <w:szCs w:val="48"/>
                        </w:rPr>
                      </w:pPr>
                      <w:bookmarkStart w:id="6339" w:name="_Toc168917549"/>
                      <w:bookmarkStart w:id="6340" w:name="_Toc169172987"/>
                      <w:bookmarkStart w:id="6341" w:name="_Toc169175074"/>
                      <w:r w:rsidRPr="00630E21">
                        <w:rPr>
                          <w:rFonts w:ascii="Times New Roman" w:hAnsi="Times New Roman"/>
                          <w:bCs/>
                          <w:sz w:val="48"/>
                          <w:szCs w:val="48"/>
                        </w:rPr>
                        <w:t>ДИПЛОМНА РОБОТА</w:t>
                      </w:r>
                      <w:bookmarkEnd w:id="6339"/>
                      <w:bookmarkEnd w:id="6340"/>
                      <w:bookmarkEnd w:id="6341"/>
                    </w:p>
                    <w:p w14:paraId="49B8529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F4602F0" w14:textId="77777777" w:rsidR="00A43AC3" w:rsidRPr="005E3013" w:rsidRDefault="00A43AC3" w:rsidP="00987998">
                      <w:pPr>
                        <w:pStyle w:val="2"/>
                        <w:spacing w:line="276" w:lineRule="auto"/>
                        <w:rPr>
                          <w:b w:val="0"/>
                          <w:bCs/>
                          <w:iCs/>
                          <w:sz w:val="48"/>
                          <w:szCs w:val="48"/>
                          <w:highlight w:val="yellow"/>
                        </w:rPr>
                      </w:pPr>
                      <w:bookmarkStart w:id="6342" w:name="_Toc168917550"/>
                      <w:bookmarkStart w:id="6343" w:name="_Toc169172988"/>
                      <w:bookmarkStart w:id="6344" w:name="_Toc16917507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342"/>
                      <w:bookmarkEnd w:id="6343"/>
                      <w:bookmarkEnd w:id="6344"/>
                    </w:p>
                    <w:p w14:paraId="7BEB89F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6191F0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CC815E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2FD07E7" w14:textId="77777777" w:rsidR="00A43AC3" w:rsidRPr="00B1453A" w:rsidRDefault="00A43AC3" w:rsidP="00987998">
                      <w:pPr>
                        <w:jc w:val="center"/>
                        <w:rPr>
                          <w:rFonts w:ascii="Calibri" w:hAnsi="Calibri"/>
                          <w:sz w:val="36"/>
                          <w:szCs w:val="36"/>
                        </w:rPr>
                      </w:pPr>
                    </w:p>
                    <w:p w14:paraId="4024D93F" w14:textId="77777777" w:rsidR="00A43AC3" w:rsidRDefault="00A43AC3" w:rsidP="00987998">
                      <w:pPr>
                        <w:jc w:val="center"/>
                        <w:rPr>
                          <w:rFonts w:ascii="Times New Roman CYR" w:hAnsi="Times New Roman CYR" w:cs="Times New Roman CYR"/>
                          <w:sz w:val="36"/>
                          <w:szCs w:val="36"/>
                        </w:rPr>
                      </w:pPr>
                    </w:p>
                    <w:p w14:paraId="60AF25CC" w14:textId="77777777" w:rsidR="00A43AC3" w:rsidRDefault="00A43AC3"/>
                    <w:p w14:paraId="3A49E0C5" w14:textId="77777777" w:rsidR="00A43AC3" w:rsidRPr="00630E21" w:rsidRDefault="00A43AC3" w:rsidP="00987998">
                      <w:pPr>
                        <w:pStyle w:val="3"/>
                        <w:spacing w:line="276" w:lineRule="auto"/>
                        <w:rPr>
                          <w:rFonts w:ascii="Times New Roman" w:hAnsi="Times New Roman"/>
                          <w:bCs/>
                          <w:sz w:val="48"/>
                          <w:szCs w:val="48"/>
                        </w:rPr>
                      </w:pPr>
                      <w:bookmarkStart w:id="6345" w:name="_Toc168917551"/>
                      <w:bookmarkStart w:id="6346" w:name="_Toc169172989"/>
                      <w:bookmarkStart w:id="6347" w:name="_Toc169175076"/>
                      <w:r w:rsidRPr="00630E21">
                        <w:rPr>
                          <w:rFonts w:ascii="Times New Roman" w:hAnsi="Times New Roman"/>
                          <w:bCs/>
                          <w:sz w:val="48"/>
                          <w:szCs w:val="48"/>
                        </w:rPr>
                        <w:t>ДИПЛОМНА РОБОТА</w:t>
                      </w:r>
                      <w:bookmarkEnd w:id="6345"/>
                      <w:bookmarkEnd w:id="6346"/>
                      <w:bookmarkEnd w:id="6347"/>
                    </w:p>
                    <w:p w14:paraId="3F40C15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2468717" w14:textId="77777777" w:rsidR="00A43AC3" w:rsidRPr="005E3013" w:rsidRDefault="00A43AC3" w:rsidP="00987998">
                      <w:pPr>
                        <w:pStyle w:val="2"/>
                        <w:spacing w:line="276" w:lineRule="auto"/>
                        <w:rPr>
                          <w:b w:val="0"/>
                          <w:bCs/>
                          <w:iCs/>
                          <w:sz w:val="48"/>
                          <w:szCs w:val="48"/>
                          <w:highlight w:val="yellow"/>
                        </w:rPr>
                      </w:pPr>
                      <w:bookmarkStart w:id="6348" w:name="_Toc168917552"/>
                      <w:bookmarkStart w:id="6349" w:name="_Toc169172990"/>
                      <w:bookmarkStart w:id="6350" w:name="_Toc16917507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348"/>
                      <w:bookmarkEnd w:id="6349"/>
                      <w:bookmarkEnd w:id="6350"/>
                    </w:p>
                    <w:p w14:paraId="56B95EB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0725DE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E894A3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3F053DA" w14:textId="77777777" w:rsidR="00A43AC3" w:rsidRPr="00B1453A" w:rsidRDefault="00A43AC3" w:rsidP="00987998">
                      <w:pPr>
                        <w:jc w:val="center"/>
                        <w:rPr>
                          <w:rFonts w:ascii="Calibri" w:hAnsi="Calibri"/>
                          <w:sz w:val="36"/>
                          <w:szCs w:val="36"/>
                        </w:rPr>
                      </w:pPr>
                    </w:p>
                    <w:p w14:paraId="45CDBD6B" w14:textId="77777777" w:rsidR="00A43AC3" w:rsidRDefault="00A43AC3" w:rsidP="00987998">
                      <w:pPr>
                        <w:jc w:val="center"/>
                        <w:rPr>
                          <w:rFonts w:ascii="Times New Roman CYR" w:hAnsi="Times New Roman CYR" w:cs="Times New Roman CYR"/>
                          <w:sz w:val="36"/>
                          <w:szCs w:val="36"/>
                        </w:rPr>
                      </w:pPr>
                    </w:p>
                    <w:p w14:paraId="00E888F1" w14:textId="77777777" w:rsidR="00A43AC3" w:rsidRDefault="00A43AC3"/>
                    <w:p w14:paraId="73DA3B92" w14:textId="77777777" w:rsidR="00A43AC3" w:rsidRPr="00630E21" w:rsidRDefault="00A43AC3" w:rsidP="00987998">
                      <w:pPr>
                        <w:pStyle w:val="3"/>
                        <w:spacing w:line="276" w:lineRule="auto"/>
                        <w:rPr>
                          <w:rFonts w:ascii="Times New Roman" w:hAnsi="Times New Roman"/>
                          <w:bCs/>
                          <w:sz w:val="48"/>
                          <w:szCs w:val="48"/>
                        </w:rPr>
                      </w:pPr>
                      <w:bookmarkStart w:id="6351" w:name="_Toc168917553"/>
                      <w:bookmarkStart w:id="6352" w:name="_Toc169172991"/>
                      <w:bookmarkStart w:id="6353" w:name="_Toc169175078"/>
                      <w:r w:rsidRPr="00630E21">
                        <w:rPr>
                          <w:rFonts w:ascii="Times New Roman" w:hAnsi="Times New Roman"/>
                          <w:bCs/>
                          <w:sz w:val="48"/>
                          <w:szCs w:val="48"/>
                        </w:rPr>
                        <w:t>ДИПЛОМНА РОБОТА</w:t>
                      </w:r>
                      <w:bookmarkEnd w:id="6351"/>
                      <w:bookmarkEnd w:id="6352"/>
                      <w:bookmarkEnd w:id="6353"/>
                    </w:p>
                    <w:p w14:paraId="162C4ED2"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CD89A31" w14:textId="77777777" w:rsidR="00A43AC3" w:rsidRPr="005E3013" w:rsidRDefault="00A43AC3" w:rsidP="00987998">
                      <w:pPr>
                        <w:pStyle w:val="2"/>
                        <w:spacing w:line="276" w:lineRule="auto"/>
                        <w:rPr>
                          <w:b w:val="0"/>
                          <w:bCs/>
                          <w:iCs/>
                          <w:sz w:val="48"/>
                          <w:szCs w:val="48"/>
                          <w:highlight w:val="yellow"/>
                        </w:rPr>
                      </w:pPr>
                      <w:bookmarkStart w:id="6354" w:name="_Toc168917554"/>
                      <w:bookmarkStart w:id="6355" w:name="_Toc169172992"/>
                      <w:bookmarkStart w:id="6356" w:name="_Toc16917507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354"/>
                      <w:bookmarkEnd w:id="6355"/>
                      <w:bookmarkEnd w:id="6356"/>
                    </w:p>
                    <w:p w14:paraId="5CA023B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686FC2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383068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49E5E01" w14:textId="77777777" w:rsidR="00A43AC3" w:rsidRPr="00B1453A" w:rsidRDefault="00A43AC3" w:rsidP="00987998">
                      <w:pPr>
                        <w:jc w:val="center"/>
                        <w:rPr>
                          <w:rFonts w:ascii="Calibri" w:hAnsi="Calibri"/>
                          <w:sz w:val="36"/>
                          <w:szCs w:val="36"/>
                        </w:rPr>
                      </w:pPr>
                    </w:p>
                    <w:p w14:paraId="5A893AF5" w14:textId="77777777" w:rsidR="00A43AC3" w:rsidRDefault="00A43AC3" w:rsidP="00987998">
                      <w:pPr>
                        <w:jc w:val="center"/>
                        <w:rPr>
                          <w:rFonts w:ascii="Times New Roman CYR" w:hAnsi="Times New Roman CYR" w:cs="Times New Roman CYR"/>
                          <w:sz w:val="36"/>
                          <w:szCs w:val="36"/>
                        </w:rPr>
                      </w:pPr>
                    </w:p>
                    <w:p w14:paraId="5DA7A6BD" w14:textId="77777777" w:rsidR="00A43AC3" w:rsidRDefault="00A43AC3"/>
                    <w:p w14:paraId="03B4836B" w14:textId="77777777" w:rsidR="000658DF" w:rsidRPr="003A41B8" w:rsidRDefault="000658DF" w:rsidP="000658DF">
                      <w:pPr>
                        <w:pStyle w:val="3"/>
                        <w:spacing w:line="300" w:lineRule="auto"/>
                        <w:rPr>
                          <w:rFonts w:ascii="Times New Roman CYR" w:hAnsi="Times New Roman CYR"/>
                          <w:i/>
                          <w:iCs/>
                          <w:sz w:val="44"/>
                          <w:szCs w:val="44"/>
                        </w:rPr>
                      </w:pPr>
                      <w:bookmarkStart w:id="6357" w:name="_Toc168917555"/>
                      <w:bookmarkStart w:id="6358" w:name="_Toc169172993"/>
                      <w:bookmarkStart w:id="6359" w:name="_Toc169175080"/>
                      <w:r w:rsidRPr="003A41B8">
                        <w:rPr>
                          <w:rFonts w:ascii="Times New Roman CYR" w:hAnsi="Times New Roman CYR"/>
                          <w:i/>
                          <w:iCs/>
                          <w:sz w:val="44"/>
                          <w:szCs w:val="44"/>
                        </w:rPr>
                        <w:t>ДИПЛОМНА РОБОТА БАКАЛАВРА</w:t>
                      </w:r>
                      <w:bookmarkEnd w:id="6357"/>
                      <w:bookmarkEnd w:id="6358"/>
                      <w:bookmarkEnd w:id="6359"/>
                      <w:r w:rsidRPr="003A41B8">
                        <w:rPr>
                          <w:rFonts w:ascii="Times New Roman CYR" w:hAnsi="Times New Roman CYR"/>
                          <w:i/>
                          <w:iCs/>
                          <w:sz w:val="44"/>
                          <w:szCs w:val="44"/>
                        </w:rPr>
                        <w:t xml:space="preserve"> </w:t>
                      </w:r>
                    </w:p>
                    <w:p w14:paraId="3F2262C8" w14:textId="77777777" w:rsidR="000658DF" w:rsidRPr="000D3135" w:rsidRDefault="000658DF" w:rsidP="000658DF">
                      <w:pPr>
                        <w:pStyle w:val="2"/>
                        <w:spacing w:line="300" w:lineRule="auto"/>
                        <w:rPr>
                          <w:rFonts w:ascii="Times New Roman CYR" w:hAnsi="Times New Roman CYR"/>
                          <w:b w:val="0"/>
                          <w:sz w:val="44"/>
                          <w:szCs w:val="44"/>
                        </w:rPr>
                      </w:pPr>
                      <w:bookmarkStart w:id="6360" w:name="_Toc168917556"/>
                      <w:bookmarkStart w:id="6361" w:name="_Toc169172994"/>
                      <w:bookmarkStart w:id="6362" w:name="_Toc169175081"/>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6360"/>
                      <w:bookmarkEnd w:id="6361"/>
                      <w:bookmarkEnd w:id="6362"/>
                    </w:p>
                    <w:p w14:paraId="2534745D"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6860E83A"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68B9EE1B" w14:textId="77777777" w:rsidR="000658DF" w:rsidRPr="000D3135" w:rsidRDefault="000658DF" w:rsidP="000658DF">
                      <w:pPr>
                        <w:spacing w:line="300" w:lineRule="auto"/>
                        <w:jc w:val="center"/>
                        <w:rPr>
                          <w:b/>
                          <w:lang w:val="uk-UA"/>
                        </w:rPr>
                      </w:pPr>
                    </w:p>
                    <w:p w14:paraId="3FF0775F"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07205121" w14:textId="77777777" w:rsidR="00A43AC3" w:rsidRPr="00B1453A" w:rsidRDefault="00A43AC3" w:rsidP="00987998">
                      <w:pPr>
                        <w:jc w:val="center"/>
                        <w:rPr>
                          <w:rFonts w:ascii="Calibri" w:hAnsi="Calibri"/>
                          <w:sz w:val="36"/>
                          <w:szCs w:val="36"/>
                        </w:rPr>
                      </w:pPr>
                    </w:p>
                    <w:p w14:paraId="7DD51BC0" w14:textId="77777777" w:rsidR="00A43AC3" w:rsidRDefault="00A43AC3" w:rsidP="00987998">
                      <w:pPr>
                        <w:jc w:val="center"/>
                        <w:rPr>
                          <w:rFonts w:ascii="Times New Roman CYR" w:hAnsi="Times New Roman CYR" w:cs="Times New Roman CYR"/>
                          <w:sz w:val="36"/>
                          <w:szCs w:val="36"/>
                        </w:rPr>
                      </w:pPr>
                    </w:p>
                    <w:p w14:paraId="7396A0DD" w14:textId="77777777" w:rsidR="00A43AC3" w:rsidRDefault="00A43AC3"/>
                    <w:p w14:paraId="74A631E6" w14:textId="77777777" w:rsidR="00A43AC3" w:rsidRPr="00630E21" w:rsidRDefault="00A43AC3" w:rsidP="00987998">
                      <w:pPr>
                        <w:pStyle w:val="3"/>
                        <w:spacing w:line="276" w:lineRule="auto"/>
                        <w:rPr>
                          <w:rFonts w:ascii="Times New Roman" w:hAnsi="Times New Roman"/>
                          <w:bCs/>
                          <w:sz w:val="48"/>
                          <w:szCs w:val="48"/>
                        </w:rPr>
                      </w:pPr>
                      <w:bookmarkStart w:id="6363" w:name="_Toc168917557"/>
                      <w:bookmarkStart w:id="6364" w:name="_Toc169172995"/>
                      <w:bookmarkStart w:id="6365" w:name="_Toc169175082"/>
                      <w:r w:rsidRPr="00630E21">
                        <w:rPr>
                          <w:rFonts w:ascii="Times New Roman" w:hAnsi="Times New Roman"/>
                          <w:bCs/>
                          <w:sz w:val="48"/>
                          <w:szCs w:val="48"/>
                        </w:rPr>
                        <w:t>ДИПЛОМНА РОБОТА</w:t>
                      </w:r>
                      <w:bookmarkEnd w:id="6363"/>
                      <w:bookmarkEnd w:id="6364"/>
                      <w:bookmarkEnd w:id="6365"/>
                    </w:p>
                    <w:p w14:paraId="26D528E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A8E4855" w14:textId="77777777" w:rsidR="00A43AC3" w:rsidRPr="005E3013" w:rsidRDefault="00A43AC3" w:rsidP="00987998">
                      <w:pPr>
                        <w:pStyle w:val="2"/>
                        <w:spacing w:line="276" w:lineRule="auto"/>
                        <w:rPr>
                          <w:b w:val="0"/>
                          <w:bCs/>
                          <w:iCs/>
                          <w:sz w:val="48"/>
                          <w:szCs w:val="48"/>
                          <w:highlight w:val="yellow"/>
                        </w:rPr>
                      </w:pPr>
                      <w:bookmarkStart w:id="6366" w:name="_Toc168917558"/>
                      <w:bookmarkStart w:id="6367" w:name="_Toc169172996"/>
                      <w:bookmarkStart w:id="6368" w:name="_Toc16917508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366"/>
                      <w:bookmarkEnd w:id="6367"/>
                      <w:bookmarkEnd w:id="6368"/>
                    </w:p>
                    <w:p w14:paraId="1F79C3B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D5701D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DEEDA0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F2EB2C8" w14:textId="77777777" w:rsidR="00A43AC3" w:rsidRPr="00B1453A" w:rsidRDefault="00A43AC3" w:rsidP="00987998">
                      <w:pPr>
                        <w:jc w:val="center"/>
                        <w:rPr>
                          <w:rFonts w:ascii="Calibri" w:hAnsi="Calibri"/>
                          <w:sz w:val="36"/>
                          <w:szCs w:val="36"/>
                        </w:rPr>
                      </w:pPr>
                    </w:p>
                    <w:p w14:paraId="7D8D68A3" w14:textId="77777777" w:rsidR="00A43AC3" w:rsidRDefault="00A43AC3" w:rsidP="00987998">
                      <w:pPr>
                        <w:jc w:val="center"/>
                        <w:rPr>
                          <w:rFonts w:ascii="Times New Roman CYR" w:hAnsi="Times New Roman CYR" w:cs="Times New Roman CYR"/>
                          <w:sz w:val="36"/>
                          <w:szCs w:val="36"/>
                        </w:rPr>
                      </w:pPr>
                    </w:p>
                    <w:p w14:paraId="34F42815" w14:textId="77777777" w:rsidR="00A43AC3" w:rsidRDefault="00A43AC3"/>
                    <w:p w14:paraId="15B272A4" w14:textId="77777777" w:rsidR="00A43AC3" w:rsidRPr="00630E21" w:rsidRDefault="00A43AC3" w:rsidP="00987998">
                      <w:pPr>
                        <w:pStyle w:val="3"/>
                        <w:spacing w:line="276" w:lineRule="auto"/>
                        <w:rPr>
                          <w:rFonts w:ascii="Times New Roman" w:hAnsi="Times New Roman"/>
                          <w:bCs/>
                          <w:sz w:val="48"/>
                          <w:szCs w:val="48"/>
                        </w:rPr>
                      </w:pPr>
                      <w:bookmarkStart w:id="6369" w:name="_Toc168917559"/>
                      <w:bookmarkStart w:id="6370" w:name="_Toc169172997"/>
                      <w:bookmarkStart w:id="6371" w:name="_Toc169175084"/>
                      <w:r w:rsidRPr="00630E21">
                        <w:rPr>
                          <w:rFonts w:ascii="Times New Roman" w:hAnsi="Times New Roman"/>
                          <w:bCs/>
                          <w:sz w:val="48"/>
                          <w:szCs w:val="48"/>
                        </w:rPr>
                        <w:t>ДИПЛОМНА РОБОТА</w:t>
                      </w:r>
                      <w:bookmarkEnd w:id="6369"/>
                      <w:bookmarkEnd w:id="6370"/>
                      <w:bookmarkEnd w:id="6371"/>
                    </w:p>
                    <w:p w14:paraId="79E4BC3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715847D" w14:textId="77777777" w:rsidR="00A43AC3" w:rsidRPr="005E3013" w:rsidRDefault="00A43AC3" w:rsidP="00987998">
                      <w:pPr>
                        <w:pStyle w:val="2"/>
                        <w:spacing w:line="276" w:lineRule="auto"/>
                        <w:rPr>
                          <w:b w:val="0"/>
                          <w:bCs/>
                          <w:iCs/>
                          <w:sz w:val="48"/>
                          <w:szCs w:val="48"/>
                          <w:highlight w:val="yellow"/>
                        </w:rPr>
                      </w:pPr>
                      <w:bookmarkStart w:id="6372" w:name="_Toc168917560"/>
                      <w:bookmarkStart w:id="6373" w:name="_Toc169172998"/>
                      <w:bookmarkStart w:id="6374" w:name="_Toc16917508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372"/>
                      <w:bookmarkEnd w:id="6373"/>
                      <w:bookmarkEnd w:id="6374"/>
                    </w:p>
                    <w:p w14:paraId="6F8888A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3EF2EF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9E9412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47527F8" w14:textId="77777777" w:rsidR="00A43AC3" w:rsidRPr="00B1453A" w:rsidRDefault="00A43AC3" w:rsidP="00987998">
                      <w:pPr>
                        <w:jc w:val="center"/>
                        <w:rPr>
                          <w:rFonts w:ascii="Calibri" w:hAnsi="Calibri"/>
                          <w:sz w:val="36"/>
                          <w:szCs w:val="36"/>
                        </w:rPr>
                      </w:pPr>
                    </w:p>
                    <w:p w14:paraId="0D8B34C8" w14:textId="77777777" w:rsidR="00A43AC3" w:rsidRDefault="00A43AC3" w:rsidP="00987998">
                      <w:pPr>
                        <w:jc w:val="center"/>
                        <w:rPr>
                          <w:rFonts w:ascii="Times New Roman CYR" w:hAnsi="Times New Roman CYR" w:cs="Times New Roman CYR"/>
                          <w:sz w:val="36"/>
                          <w:szCs w:val="36"/>
                        </w:rPr>
                      </w:pPr>
                    </w:p>
                    <w:p w14:paraId="30748E69" w14:textId="77777777" w:rsidR="00A43AC3" w:rsidRDefault="00A43AC3"/>
                    <w:p w14:paraId="02881D01" w14:textId="77777777" w:rsidR="00A43AC3" w:rsidRPr="00630E21" w:rsidRDefault="00A43AC3" w:rsidP="00987998">
                      <w:pPr>
                        <w:pStyle w:val="3"/>
                        <w:spacing w:line="276" w:lineRule="auto"/>
                        <w:rPr>
                          <w:rFonts w:ascii="Times New Roman" w:hAnsi="Times New Roman"/>
                          <w:bCs/>
                          <w:sz w:val="48"/>
                          <w:szCs w:val="48"/>
                        </w:rPr>
                      </w:pPr>
                      <w:bookmarkStart w:id="6375" w:name="_Toc168917561"/>
                      <w:bookmarkStart w:id="6376" w:name="_Toc169172999"/>
                      <w:bookmarkStart w:id="6377" w:name="_Toc169175086"/>
                      <w:r w:rsidRPr="00630E21">
                        <w:rPr>
                          <w:rFonts w:ascii="Times New Roman" w:hAnsi="Times New Roman"/>
                          <w:bCs/>
                          <w:sz w:val="48"/>
                          <w:szCs w:val="48"/>
                        </w:rPr>
                        <w:t>ДИПЛОМНА РОБОТА</w:t>
                      </w:r>
                      <w:bookmarkEnd w:id="6375"/>
                      <w:bookmarkEnd w:id="6376"/>
                      <w:bookmarkEnd w:id="6377"/>
                    </w:p>
                    <w:p w14:paraId="3ACD4E1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139679A" w14:textId="77777777" w:rsidR="00A43AC3" w:rsidRPr="005E3013" w:rsidRDefault="00A43AC3" w:rsidP="00987998">
                      <w:pPr>
                        <w:pStyle w:val="2"/>
                        <w:spacing w:line="276" w:lineRule="auto"/>
                        <w:rPr>
                          <w:b w:val="0"/>
                          <w:bCs/>
                          <w:iCs/>
                          <w:sz w:val="48"/>
                          <w:szCs w:val="48"/>
                          <w:highlight w:val="yellow"/>
                        </w:rPr>
                      </w:pPr>
                      <w:bookmarkStart w:id="6378" w:name="_Toc168917562"/>
                      <w:bookmarkStart w:id="6379" w:name="_Toc169173000"/>
                      <w:bookmarkStart w:id="6380" w:name="_Toc16917508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378"/>
                      <w:bookmarkEnd w:id="6379"/>
                      <w:bookmarkEnd w:id="6380"/>
                    </w:p>
                    <w:p w14:paraId="424865F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E7CD20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591545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35C8D40" w14:textId="77777777" w:rsidR="00A43AC3" w:rsidRPr="00B1453A" w:rsidRDefault="00A43AC3" w:rsidP="00987998">
                      <w:pPr>
                        <w:jc w:val="center"/>
                        <w:rPr>
                          <w:rFonts w:ascii="Calibri" w:hAnsi="Calibri"/>
                          <w:sz w:val="36"/>
                          <w:szCs w:val="36"/>
                        </w:rPr>
                      </w:pPr>
                    </w:p>
                    <w:p w14:paraId="40A3CAAF" w14:textId="77777777" w:rsidR="00A43AC3" w:rsidRDefault="00A43AC3" w:rsidP="00987998">
                      <w:pPr>
                        <w:jc w:val="center"/>
                        <w:rPr>
                          <w:rFonts w:ascii="Times New Roman CYR" w:hAnsi="Times New Roman CYR" w:cs="Times New Roman CYR"/>
                          <w:sz w:val="36"/>
                          <w:szCs w:val="36"/>
                        </w:rPr>
                      </w:pPr>
                    </w:p>
                    <w:p w14:paraId="66A36DEB" w14:textId="77777777" w:rsidR="00A43AC3" w:rsidRDefault="00A43AC3"/>
                    <w:p w14:paraId="26BCC21D" w14:textId="77777777" w:rsidR="00A43AC3" w:rsidRPr="00630E21" w:rsidRDefault="00A43AC3" w:rsidP="00987998">
                      <w:pPr>
                        <w:pStyle w:val="3"/>
                        <w:spacing w:line="276" w:lineRule="auto"/>
                        <w:rPr>
                          <w:rFonts w:ascii="Times New Roman" w:hAnsi="Times New Roman"/>
                          <w:bCs/>
                          <w:sz w:val="48"/>
                          <w:szCs w:val="48"/>
                        </w:rPr>
                      </w:pPr>
                      <w:bookmarkStart w:id="6381" w:name="_Toc168917563"/>
                      <w:bookmarkStart w:id="6382" w:name="_Toc169173001"/>
                      <w:bookmarkStart w:id="6383" w:name="_Toc169175088"/>
                      <w:r w:rsidRPr="00630E21">
                        <w:rPr>
                          <w:rFonts w:ascii="Times New Roman" w:hAnsi="Times New Roman"/>
                          <w:bCs/>
                          <w:sz w:val="48"/>
                          <w:szCs w:val="48"/>
                        </w:rPr>
                        <w:t>ДИПЛОМНА РОБОТА</w:t>
                      </w:r>
                      <w:bookmarkEnd w:id="6381"/>
                      <w:bookmarkEnd w:id="6382"/>
                      <w:bookmarkEnd w:id="6383"/>
                    </w:p>
                    <w:p w14:paraId="326FA20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FA80264" w14:textId="77777777" w:rsidR="00A43AC3" w:rsidRPr="005E3013" w:rsidRDefault="00A43AC3" w:rsidP="00987998">
                      <w:pPr>
                        <w:pStyle w:val="2"/>
                        <w:spacing w:line="276" w:lineRule="auto"/>
                        <w:rPr>
                          <w:b w:val="0"/>
                          <w:bCs/>
                          <w:iCs/>
                          <w:sz w:val="48"/>
                          <w:szCs w:val="48"/>
                          <w:highlight w:val="yellow"/>
                        </w:rPr>
                      </w:pPr>
                      <w:bookmarkStart w:id="6384" w:name="_Toc168917564"/>
                      <w:bookmarkStart w:id="6385" w:name="_Toc169173002"/>
                      <w:bookmarkStart w:id="6386" w:name="_Toc16917508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384"/>
                      <w:bookmarkEnd w:id="6385"/>
                      <w:bookmarkEnd w:id="6386"/>
                    </w:p>
                    <w:p w14:paraId="6B70AF5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D035D9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529701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1BE428E" w14:textId="77777777" w:rsidR="00A43AC3" w:rsidRPr="00B1453A" w:rsidRDefault="00A43AC3" w:rsidP="00987998">
                      <w:pPr>
                        <w:jc w:val="center"/>
                        <w:rPr>
                          <w:rFonts w:ascii="Calibri" w:hAnsi="Calibri"/>
                          <w:sz w:val="36"/>
                          <w:szCs w:val="36"/>
                        </w:rPr>
                      </w:pPr>
                    </w:p>
                    <w:p w14:paraId="7B0C0265" w14:textId="77777777" w:rsidR="00A43AC3" w:rsidRDefault="00A43AC3" w:rsidP="00987998">
                      <w:pPr>
                        <w:jc w:val="center"/>
                        <w:rPr>
                          <w:rFonts w:ascii="Times New Roman CYR" w:hAnsi="Times New Roman CYR" w:cs="Times New Roman CYR"/>
                          <w:sz w:val="36"/>
                          <w:szCs w:val="36"/>
                        </w:rPr>
                      </w:pPr>
                    </w:p>
                    <w:p w14:paraId="16C4E178" w14:textId="77777777" w:rsidR="00A43AC3" w:rsidRDefault="00A43AC3"/>
                    <w:p w14:paraId="1A0A7E0E" w14:textId="77777777" w:rsidR="00A43AC3" w:rsidRPr="00630E21" w:rsidRDefault="00A43AC3" w:rsidP="00987998">
                      <w:pPr>
                        <w:pStyle w:val="3"/>
                        <w:spacing w:line="276" w:lineRule="auto"/>
                        <w:rPr>
                          <w:rFonts w:ascii="Times New Roman" w:hAnsi="Times New Roman"/>
                          <w:bCs/>
                          <w:sz w:val="48"/>
                          <w:szCs w:val="48"/>
                        </w:rPr>
                      </w:pPr>
                      <w:bookmarkStart w:id="6387" w:name="_Toc168917565"/>
                      <w:bookmarkStart w:id="6388" w:name="_Toc169173003"/>
                      <w:bookmarkStart w:id="6389" w:name="_Toc169175090"/>
                      <w:r w:rsidRPr="00630E21">
                        <w:rPr>
                          <w:rFonts w:ascii="Times New Roman" w:hAnsi="Times New Roman"/>
                          <w:bCs/>
                          <w:sz w:val="48"/>
                          <w:szCs w:val="48"/>
                        </w:rPr>
                        <w:t>ДИПЛОМНА РОБОТА</w:t>
                      </w:r>
                      <w:bookmarkEnd w:id="6387"/>
                      <w:bookmarkEnd w:id="6388"/>
                      <w:bookmarkEnd w:id="6389"/>
                    </w:p>
                    <w:p w14:paraId="1F92A12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73DF6C4" w14:textId="77777777" w:rsidR="00A43AC3" w:rsidRPr="005E3013" w:rsidRDefault="00A43AC3" w:rsidP="00987998">
                      <w:pPr>
                        <w:pStyle w:val="2"/>
                        <w:spacing w:line="276" w:lineRule="auto"/>
                        <w:rPr>
                          <w:b w:val="0"/>
                          <w:bCs/>
                          <w:iCs/>
                          <w:sz w:val="48"/>
                          <w:szCs w:val="48"/>
                          <w:highlight w:val="yellow"/>
                        </w:rPr>
                      </w:pPr>
                      <w:bookmarkStart w:id="6390" w:name="_Toc168917566"/>
                      <w:bookmarkStart w:id="6391" w:name="_Toc169173004"/>
                      <w:bookmarkStart w:id="6392" w:name="_Toc16917509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390"/>
                      <w:bookmarkEnd w:id="6391"/>
                      <w:bookmarkEnd w:id="6392"/>
                    </w:p>
                    <w:p w14:paraId="7F30989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65BAFF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679F34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F773AF2" w14:textId="77777777" w:rsidR="00A43AC3" w:rsidRPr="00B1453A" w:rsidRDefault="00A43AC3" w:rsidP="00987998">
                      <w:pPr>
                        <w:jc w:val="center"/>
                        <w:rPr>
                          <w:rFonts w:ascii="Calibri" w:hAnsi="Calibri"/>
                          <w:sz w:val="36"/>
                          <w:szCs w:val="36"/>
                        </w:rPr>
                      </w:pPr>
                    </w:p>
                    <w:p w14:paraId="6C1D2051" w14:textId="77777777" w:rsidR="00A43AC3" w:rsidRDefault="00A43AC3" w:rsidP="00987998">
                      <w:pPr>
                        <w:jc w:val="center"/>
                        <w:rPr>
                          <w:rFonts w:ascii="Times New Roman CYR" w:hAnsi="Times New Roman CYR" w:cs="Times New Roman CYR"/>
                          <w:sz w:val="36"/>
                          <w:szCs w:val="36"/>
                        </w:rPr>
                      </w:pPr>
                    </w:p>
                    <w:p w14:paraId="346DAB6D" w14:textId="77777777" w:rsidR="00A43AC3" w:rsidRDefault="00A43AC3"/>
                    <w:p w14:paraId="6E5652EE" w14:textId="77777777" w:rsidR="00A43AC3" w:rsidRPr="00630E21" w:rsidRDefault="00A43AC3" w:rsidP="00987998">
                      <w:pPr>
                        <w:pStyle w:val="3"/>
                        <w:spacing w:line="276" w:lineRule="auto"/>
                        <w:rPr>
                          <w:rFonts w:ascii="Times New Roman" w:hAnsi="Times New Roman"/>
                          <w:bCs/>
                          <w:sz w:val="48"/>
                          <w:szCs w:val="48"/>
                        </w:rPr>
                      </w:pPr>
                      <w:bookmarkStart w:id="6393" w:name="_Toc168917567"/>
                      <w:bookmarkStart w:id="6394" w:name="_Toc169173005"/>
                      <w:bookmarkStart w:id="6395" w:name="_Toc169175092"/>
                      <w:r w:rsidRPr="00630E21">
                        <w:rPr>
                          <w:rFonts w:ascii="Times New Roman" w:hAnsi="Times New Roman"/>
                          <w:bCs/>
                          <w:sz w:val="48"/>
                          <w:szCs w:val="48"/>
                        </w:rPr>
                        <w:t>ДИПЛОМНА РОБОТА</w:t>
                      </w:r>
                      <w:bookmarkEnd w:id="6393"/>
                      <w:bookmarkEnd w:id="6394"/>
                      <w:bookmarkEnd w:id="6395"/>
                    </w:p>
                    <w:p w14:paraId="00B8689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D91A467" w14:textId="77777777" w:rsidR="00A43AC3" w:rsidRPr="005E3013" w:rsidRDefault="00A43AC3" w:rsidP="00987998">
                      <w:pPr>
                        <w:pStyle w:val="2"/>
                        <w:spacing w:line="276" w:lineRule="auto"/>
                        <w:rPr>
                          <w:b w:val="0"/>
                          <w:bCs/>
                          <w:iCs/>
                          <w:sz w:val="48"/>
                          <w:szCs w:val="48"/>
                          <w:highlight w:val="yellow"/>
                        </w:rPr>
                      </w:pPr>
                      <w:bookmarkStart w:id="6396" w:name="_Toc168917568"/>
                      <w:bookmarkStart w:id="6397" w:name="_Toc169173006"/>
                      <w:bookmarkStart w:id="6398" w:name="_Toc16917509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396"/>
                      <w:bookmarkEnd w:id="6397"/>
                      <w:bookmarkEnd w:id="6398"/>
                    </w:p>
                    <w:p w14:paraId="175CCFB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E98C18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544EDB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05FB275" w14:textId="77777777" w:rsidR="00A43AC3" w:rsidRPr="00B1453A" w:rsidRDefault="00A43AC3" w:rsidP="00987998">
                      <w:pPr>
                        <w:jc w:val="center"/>
                        <w:rPr>
                          <w:rFonts w:ascii="Calibri" w:hAnsi="Calibri"/>
                          <w:sz w:val="36"/>
                          <w:szCs w:val="36"/>
                        </w:rPr>
                      </w:pPr>
                    </w:p>
                    <w:p w14:paraId="524E28D1" w14:textId="77777777" w:rsidR="00A43AC3" w:rsidRDefault="00A43AC3" w:rsidP="00987998">
                      <w:pPr>
                        <w:jc w:val="center"/>
                        <w:rPr>
                          <w:rFonts w:ascii="Times New Roman CYR" w:hAnsi="Times New Roman CYR" w:cs="Times New Roman CYR"/>
                          <w:sz w:val="36"/>
                          <w:szCs w:val="36"/>
                        </w:rPr>
                      </w:pPr>
                    </w:p>
                    <w:p w14:paraId="1B80AC80" w14:textId="77777777" w:rsidR="00A43AC3" w:rsidRDefault="00A43AC3"/>
                    <w:p w14:paraId="3266646C" w14:textId="77777777" w:rsidR="00A43AC3" w:rsidRPr="00630E21" w:rsidRDefault="00A43AC3" w:rsidP="00987998">
                      <w:pPr>
                        <w:pStyle w:val="3"/>
                        <w:spacing w:line="276" w:lineRule="auto"/>
                        <w:rPr>
                          <w:rFonts w:ascii="Times New Roman" w:hAnsi="Times New Roman"/>
                          <w:bCs/>
                          <w:sz w:val="48"/>
                          <w:szCs w:val="48"/>
                        </w:rPr>
                      </w:pPr>
                      <w:bookmarkStart w:id="6399" w:name="_Toc168917569"/>
                      <w:bookmarkStart w:id="6400" w:name="_Toc169173007"/>
                      <w:bookmarkStart w:id="6401" w:name="_Toc169175094"/>
                      <w:r w:rsidRPr="00630E21">
                        <w:rPr>
                          <w:rFonts w:ascii="Times New Roman" w:hAnsi="Times New Roman"/>
                          <w:bCs/>
                          <w:sz w:val="48"/>
                          <w:szCs w:val="48"/>
                        </w:rPr>
                        <w:t>ДИПЛОМНА РОБОТА</w:t>
                      </w:r>
                      <w:bookmarkEnd w:id="6399"/>
                      <w:bookmarkEnd w:id="6400"/>
                      <w:bookmarkEnd w:id="6401"/>
                    </w:p>
                    <w:p w14:paraId="1D27465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6C37AC4" w14:textId="77777777" w:rsidR="00A43AC3" w:rsidRPr="005E3013" w:rsidRDefault="00A43AC3" w:rsidP="00987998">
                      <w:pPr>
                        <w:pStyle w:val="2"/>
                        <w:spacing w:line="276" w:lineRule="auto"/>
                        <w:rPr>
                          <w:b w:val="0"/>
                          <w:bCs/>
                          <w:iCs/>
                          <w:sz w:val="48"/>
                          <w:szCs w:val="48"/>
                          <w:highlight w:val="yellow"/>
                        </w:rPr>
                      </w:pPr>
                      <w:bookmarkStart w:id="6402" w:name="_Toc168917570"/>
                      <w:bookmarkStart w:id="6403" w:name="_Toc169173008"/>
                      <w:bookmarkStart w:id="6404" w:name="_Toc16917509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402"/>
                      <w:bookmarkEnd w:id="6403"/>
                      <w:bookmarkEnd w:id="6404"/>
                    </w:p>
                    <w:p w14:paraId="144952E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BFEF78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F6B076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807E2F2" w14:textId="77777777" w:rsidR="00A43AC3" w:rsidRPr="00B1453A" w:rsidRDefault="00A43AC3" w:rsidP="00987998">
                      <w:pPr>
                        <w:jc w:val="center"/>
                        <w:rPr>
                          <w:rFonts w:ascii="Calibri" w:hAnsi="Calibri"/>
                          <w:sz w:val="36"/>
                          <w:szCs w:val="36"/>
                        </w:rPr>
                      </w:pPr>
                    </w:p>
                    <w:p w14:paraId="519A204D" w14:textId="77777777" w:rsidR="00A43AC3" w:rsidRDefault="00A43AC3" w:rsidP="00987998">
                      <w:pPr>
                        <w:jc w:val="center"/>
                        <w:rPr>
                          <w:rFonts w:ascii="Times New Roman CYR" w:hAnsi="Times New Roman CYR" w:cs="Times New Roman CYR"/>
                          <w:sz w:val="36"/>
                          <w:szCs w:val="36"/>
                        </w:rPr>
                      </w:pPr>
                    </w:p>
                    <w:p w14:paraId="20D60144" w14:textId="77777777" w:rsidR="00A43AC3" w:rsidRDefault="00A43AC3"/>
                    <w:p w14:paraId="4CFB58A2" w14:textId="77777777" w:rsidR="000658DF" w:rsidRPr="003A41B8" w:rsidRDefault="000658DF" w:rsidP="000658DF">
                      <w:pPr>
                        <w:pStyle w:val="3"/>
                        <w:spacing w:line="300" w:lineRule="auto"/>
                        <w:rPr>
                          <w:rFonts w:ascii="Times New Roman CYR" w:hAnsi="Times New Roman CYR"/>
                          <w:i/>
                          <w:iCs/>
                          <w:sz w:val="44"/>
                          <w:szCs w:val="44"/>
                        </w:rPr>
                      </w:pPr>
                      <w:bookmarkStart w:id="6405" w:name="_Toc168917571"/>
                      <w:bookmarkStart w:id="6406" w:name="_Toc169173009"/>
                      <w:bookmarkStart w:id="6407" w:name="_Toc169175096"/>
                      <w:r w:rsidRPr="003A41B8">
                        <w:rPr>
                          <w:rFonts w:ascii="Times New Roman CYR" w:hAnsi="Times New Roman CYR"/>
                          <w:i/>
                          <w:iCs/>
                          <w:sz w:val="44"/>
                          <w:szCs w:val="44"/>
                        </w:rPr>
                        <w:t>ДИПЛОМНА РОБОТА БАКАЛАВРА</w:t>
                      </w:r>
                      <w:bookmarkEnd w:id="6405"/>
                      <w:bookmarkEnd w:id="6406"/>
                      <w:bookmarkEnd w:id="6407"/>
                      <w:r w:rsidRPr="003A41B8">
                        <w:rPr>
                          <w:rFonts w:ascii="Times New Roman CYR" w:hAnsi="Times New Roman CYR"/>
                          <w:i/>
                          <w:iCs/>
                          <w:sz w:val="44"/>
                          <w:szCs w:val="44"/>
                        </w:rPr>
                        <w:t xml:space="preserve"> </w:t>
                      </w:r>
                    </w:p>
                    <w:p w14:paraId="61840AE7" w14:textId="77777777" w:rsidR="000658DF" w:rsidRPr="000D3135" w:rsidRDefault="000658DF" w:rsidP="000658DF">
                      <w:pPr>
                        <w:pStyle w:val="2"/>
                        <w:spacing w:line="300" w:lineRule="auto"/>
                        <w:rPr>
                          <w:rFonts w:ascii="Times New Roman CYR" w:hAnsi="Times New Roman CYR"/>
                          <w:b w:val="0"/>
                          <w:sz w:val="44"/>
                          <w:szCs w:val="44"/>
                        </w:rPr>
                      </w:pPr>
                      <w:bookmarkStart w:id="6408" w:name="_Toc168917572"/>
                      <w:bookmarkStart w:id="6409" w:name="_Toc169173010"/>
                      <w:bookmarkStart w:id="6410" w:name="_Toc169175097"/>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6408"/>
                      <w:bookmarkEnd w:id="6409"/>
                      <w:bookmarkEnd w:id="6410"/>
                    </w:p>
                    <w:p w14:paraId="21A327C5"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0B3980F8"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381559C0" w14:textId="77777777" w:rsidR="000658DF" w:rsidRPr="000D3135" w:rsidRDefault="000658DF" w:rsidP="000658DF">
                      <w:pPr>
                        <w:spacing w:line="300" w:lineRule="auto"/>
                        <w:jc w:val="center"/>
                        <w:rPr>
                          <w:b/>
                          <w:lang w:val="uk-UA"/>
                        </w:rPr>
                      </w:pPr>
                    </w:p>
                    <w:p w14:paraId="2620E24F"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5696B615" w14:textId="77777777" w:rsidR="00A43AC3" w:rsidRPr="00B1453A" w:rsidRDefault="00A43AC3" w:rsidP="00987998">
                      <w:pPr>
                        <w:jc w:val="center"/>
                        <w:rPr>
                          <w:rFonts w:ascii="Calibri" w:hAnsi="Calibri"/>
                          <w:sz w:val="36"/>
                          <w:szCs w:val="36"/>
                        </w:rPr>
                      </w:pPr>
                    </w:p>
                    <w:p w14:paraId="6ED4251C" w14:textId="77777777" w:rsidR="00A43AC3" w:rsidRDefault="00A43AC3" w:rsidP="00987998">
                      <w:pPr>
                        <w:jc w:val="center"/>
                        <w:rPr>
                          <w:rFonts w:ascii="Times New Roman CYR" w:hAnsi="Times New Roman CYR" w:cs="Times New Roman CYR"/>
                          <w:sz w:val="36"/>
                          <w:szCs w:val="36"/>
                        </w:rPr>
                      </w:pPr>
                    </w:p>
                    <w:p w14:paraId="5BA08913" w14:textId="77777777" w:rsidR="00A43AC3" w:rsidRDefault="00A43AC3"/>
                    <w:p w14:paraId="38B778F1" w14:textId="77777777" w:rsidR="00A43AC3" w:rsidRPr="00630E21" w:rsidRDefault="00A43AC3" w:rsidP="00987998">
                      <w:pPr>
                        <w:pStyle w:val="3"/>
                        <w:spacing w:line="276" w:lineRule="auto"/>
                        <w:rPr>
                          <w:rFonts w:ascii="Times New Roman" w:hAnsi="Times New Roman"/>
                          <w:bCs/>
                          <w:sz w:val="48"/>
                          <w:szCs w:val="48"/>
                        </w:rPr>
                      </w:pPr>
                      <w:bookmarkStart w:id="6411" w:name="_Toc168917573"/>
                      <w:bookmarkStart w:id="6412" w:name="_Toc169173011"/>
                      <w:bookmarkStart w:id="6413" w:name="_Toc169175098"/>
                      <w:r w:rsidRPr="00630E21">
                        <w:rPr>
                          <w:rFonts w:ascii="Times New Roman" w:hAnsi="Times New Roman"/>
                          <w:bCs/>
                          <w:sz w:val="48"/>
                          <w:szCs w:val="48"/>
                        </w:rPr>
                        <w:t>ДИПЛОМНА РОБОТА</w:t>
                      </w:r>
                      <w:bookmarkEnd w:id="6411"/>
                      <w:bookmarkEnd w:id="6412"/>
                      <w:bookmarkEnd w:id="6413"/>
                    </w:p>
                    <w:p w14:paraId="71A783A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271754E" w14:textId="77777777" w:rsidR="00A43AC3" w:rsidRPr="005E3013" w:rsidRDefault="00A43AC3" w:rsidP="00987998">
                      <w:pPr>
                        <w:pStyle w:val="2"/>
                        <w:spacing w:line="276" w:lineRule="auto"/>
                        <w:rPr>
                          <w:b w:val="0"/>
                          <w:bCs/>
                          <w:iCs/>
                          <w:sz w:val="48"/>
                          <w:szCs w:val="48"/>
                          <w:highlight w:val="yellow"/>
                        </w:rPr>
                      </w:pPr>
                      <w:bookmarkStart w:id="6414" w:name="_Toc168917574"/>
                      <w:bookmarkStart w:id="6415" w:name="_Toc169173012"/>
                      <w:bookmarkStart w:id="6416" w:name="_Toc16917509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414"/>
                      <w:bookmarkEnd w:id="6415"/>
                      <w:bookmarkEnd w:id="6416"/>
                    </w:p>
                    <w:p w14:paraId="15AE05A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01AD89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0F3F04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9566C7A" w14:textId="77777777" w:rsidR="00A43AC3" w:rsidRPr="00B1453A" w:rsidRDefault="00A43AC3" w:rsidP="00987998">
                      <w:pPr>
                        <w:jc w:val="center"/>
                        <w:rPr>
                          <w:rFonts w:ascii="Calibri" w:hAnsi="Calibri"/>
                          <w:sz w:val="36"/>
                          <w:szCs w:val="36"/>
                        </w:rPr>
                      </w:pPr>
                    </w:p>
                    <w:p w14:paraId="238C4822" w14:textId="77777777" w:rsidR="00A43AC3" w:rsidRDefault="00A43AC3" w:rsidP="00987998">
                      <w:pPr>
                        <w:jc w:val="center"/>
                        <w:rPr>
                          <w:rFonts w:ascii="Times New Roman CYR" w:hAnsi="Times New Roman CYR" w:cs="Times New Roman CYR"/>
                          <w:sz w:val="36"/>
                          <w:szCs w:val="36"/>
                        </w:rPr>
                      </w:pPr>
                    </w:p>
                    <w:p w14:paraId="57B80296" w14:textId="77777777" w:rsidR="00A43AC3" w:rsidRDefault="00A43AC3"/>
                    <w:p w14:paraId="49482436" w14:textId="77777777" w:rsidR="00A43AC3" w:rsidRPr="00630E21" w:rsidRDefault="00A43AC3" w:rsidP="00987998">
                      <w:pPr>
                        <w:pStyle w:val="3"/>
                        <w:spacing w:line="276" w:lineRule="auto"/>
                        <w:rPr>
                          <w:rFonts w:ascii="Times New Roman" w:hAnsi="Times New Roman"/>
                          <w:bCs/>
                          <w:sz w:val="48"/>
                          <w:szCs w:val="48"/>
                        </w:rPr>
                      </w:pPr>
                      <w:bookmarkStart w:id="6417" w:name="_Toc168917575"/>
                      <w:bookmarkStart w:id="6418" w:name="_Toc169173013"/>
                      <w:bookmarkStart w:id="6419" w:name="_Toc169175100"/>
                      <w:r w:rsidRPr="00630E21">
                        <w:rPr>
                          <w:rFonts w:ascii="Times New Roman" w:hAnsi="Times New Roman"/>
                          <w:bCs/>
                          <w:sz w:val="48"/>
                          <w:szCs w:val="48"/>
                        </w:rPr>
                        <w:t>ДИПЛОМНА РОБОТА</w:t>
                      </w:r>
                      <w:bookmarkEnd w:id="6417"/>
                      <w:bookmarkEnd w:id="6418"/>
                      <w:bookmarkEnd w:id="6419"/>
                    </w:p>
                    <w:p w14:paraId="6FA1FEC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4B856B0" w14:textId="77777777" w:rsidR="00A43AC3" w:rsidRPr="005E3013" w:rsidRDefault="00A43AC3" w:rsidP="00987998">
                      <w:pPr>
                        <w:pStyle w:val="2"/>
                        <w:spacing w:line="276" w:lineRule="auto"/>
                        <w:rPr>
                          <w:b w:val="0"/>
                          <w:bCs/>
                          <w:iCs/>
                          <w:sz w:val="48"/>
                          <w:szCs w:val="48"/>
                          <w:highlight w:val="yellow"/>
                        </w:rPr>
                      </w:pPr>
                      <w:bookmarkStart w:id="6420" w:name="_Toc168917576"/>
                      <w:bookmarkStart w:id="6421" w:name="_Toc169173014"/>
                      <w:bookmarkStart w:id="6422" w:name="_Toc16917510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420"/>
                      <w:bookmarkEnd w:id="6421"/>
                      <w:bookmarkEnd w:id="6422"/>
                    </w:p>
                    <w:p w14:paraId="1EE2668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E84BCB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548604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4A1FBEC" w14:textId="77777777" w:rsidR="00A43AC3" w:rsidRPr="00B1453A" w:rsidRDefault="00A43AC3" w:rsidP="00987998">
                      <w:pPr>
                        <w:jc w:val="center"/>
                        <w:rPr>
                          <w:rFonts w:ascii="Calibri" w:hAnsi="Calibri"/>
                          <w:sz w:val="36"/>
                          <w:szCs w:val="36"/>
                        </w:rPr>
                      </w:pPr>
                    </w:p>
                    <w:p w14:paraId="054A8A3E" w14:textId="77777777" w:rsidR="00A43AC3" w:rsidRDefault="00A43AC3" w:rsidP="00987998">
                      <w:pPr>
                        <w:jc w:val="center"/>
                        <w:rPr>
                          <w:rFonts w:ascii="Times New Roman CYR" w:hAnsi="Times New Roman CYR" w:cs="Times New Roman CYR"/>
                          <w:sz w:val="36"/>
                          <w:szCs w:val="36"/>
                        </w:rPr>
                      </w:pPr>
                    </w:p>
                    <w:p w14:paraId="17A62998" w14:textId="77777777" w:rsidR="00A43AC3" w:rsidRDefault="00A43AC3"/>
                    <w:p w14:paraId="5C96611E" w14:textId="77777777" w:rsidR="00A43AC3" w:rsidRPr="00630E21" w:rsidRDefault="00A43AC3" w:rsidP="00987998">
                      <w:pPr>
                        <w:pStyle w:val="3"/>
                        <w:spacing w:line="276" w:lineRule="auto"/>
                        <w:rPr>
                          <w:rFonts w:ascii="Times New Roman" w:hAnsi="Times New Roman"/>
                          <w:bCs/>
                          <w:sz w:val="48"/>
                          <w:szCs w:val="48"/>
                        </w:rPr>
                      </w:pPr>
                      <w:bookmarkStart w:id="6423" w:name="_Toc168917577"/>
                      <w:bookmarkStart w:id="6424" w:name="_Toc169173015"/>
                      <w:bookmarkStart w:id="6425" w:name="_Toc169175102"/>
                      <w:r w:rsidRPr="00630E21">
                        <w:rPr>
                          <w:rFonts w:ascii="Times New Roman" w:hAnsi="Times New Roman"/>
                          <w:bCs/>
                          <w:sz w:val="48"/>
                          <w:szCs w:val="48"/>
                        </w:rPr>
                        <w:t>ДИПЛОМНА РОБОТА</w:t>
                      </w:r>
                      <w:bookmarkEnd w:id="6423"/>
                      <w:bookmarkEnd w:id="6424"/>
                      <w:bookmarkEnd w:id="6425"/>
                    </w:p>
                    <w:p w14:paraId="10189EE2"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B93F58F" w14:textId="77777777" w:rsidR="00A43AC3" w:rsidRPr="005E3013" w:rsidRDefault="00A43AC3" w:rsidP="00987998">
                      <w:pPr>
                        <w:pStyle w:val="2"/>
                        <w:spacing w:line="276" w:lineRule="auto"/>
                        <w:rPr>
                          <w:b w:val="0"/>
                          <w:bCs/>
                          <w:iCs/>
                          <w:sz w:val="48"/>
                          <w:szCs w:val="48"/>
                          <w:highlight w:val="yellow"/>
                        </w:rPr>
                      </w:pPr>
                      <w:bookmarkStart w:id="6426" w:name="_Toc168917578"/>
                      <w:bookmarkStart w:id="6427" w:name="_Toc169173016"/>
                      <w:bookmarkStart w:id="6428" w:name="_Toc16917510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426"/>
                      <w:bookmarkEnd w:id="6427"/>
                      <w:bookmarkEnd w:id="6428"/>
                    </w:p>
                    <w:p w14:paraId="16401DE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4C9090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F6C3C0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6474391" w14:textId="77777777" w:rsidR="00A43AC3" w:rsidRPr="00B1453A" w:rsidRDefault="00A43AC3" w:rsidP="00987998">
                      <w:pPr>
                        <w:jc w:val="center"/>
                        <w:rPr>
                          <w:rFonts w:ascii="Calibri" w:hAnsi="Calibri"/>
                          <w:sz w:val="36"/>
                          <w:szCs w:val="36"/>
                        </w:rPr>
                      </w:pPr>
                    </w:p>
                    <w:p w14:paraId="46F7CA8C" w14:textId="77777777" w:rsidR="00A43AC3" w:rsidRDefault="00A43AC3" w:rsidP="00987998">
                      <w:pPr>
                        <w:jc w:val="center"/>
                        <w:rPr>
                          <w:rFonts w:ascii="Times New Roman CYR" w:hAnsi="Times New Roman CYR" w:cs="Times New Roman CYR"/>
                          <w:sz w:val="36"/>
                          <w:szCs w:val="36"/>
                        </w:rPr>
                      </w:pPr>
                    </w:p>
                    <w:p w14:paraId="2B223188" w14:textId="77777777" w:rsidR="00A43AC3" w:rsidRDefault="00A43AC3"/>
                    <w:p w14:paraId="59D2EB9F" w14:textId="77777777" w:rsidR="00A43AC3" w:rsidRPr="00630E21" w:rsidRDefault="00A43AC3" w:rsidP="00987998">
                      <w:pPr>
                        <w:pStyle w:val="3"/>
                        <w:spacing w:line="276" w:lineRule="auto"/>
                        <w:rPr>
                          <w:rFonts w:ascii="Times New Roman" w:hAnsi="Times New Roman"/>
                          <w:bCs/>
                          <w:sz w:val="48"/>
                          <w:szCs w:val="48"/>
                        </w:rPr>
                      </w:pPr>
                      <w:bookmarkStart w:id="6429" w:name="_Toc168917579"/>
                      <w:bookmarkStart w:id="6430" w:name="_Toc169173017"/>
                      <w:bookmarkStart w:id="6431" w:name="_Toc169175104"/>
                      <w:r w:rsidRPr="00630E21">
                        <w:rPr>
                          <w:rFonts w:ascii="Times New Roman" w:hAnsi="Times New Roman"/>
                          <w:bCs/>
                          <w:sz w:val="48"/>
                          <w:szCs w:val="48"/>
                        </w:rPr>
                        <w:t>ДИПЛОМНА РОБОТА</w:t>
                      </w:r>
                      <w:bookmarkEnd w:id="6429"/>
                      <w:bookmarkEnd w:id="6430"/>
                      <w:bookmarkEnd w:id="6431"/>
                    </w:p>
                    <w:p w14:paraId="0BA61BF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E8B871A" w14:textId="77777777" w:rsidR="00A43AC3" w:rsidRPr="005E3013" w:rsidRDefault="00A43AC3" w:rsidP="00987998">
                      <w:pPr>
                        <w:pStyle w:val="2"/>
                        <w:spacing w:line="276" w:lineRule="auto"/>
                        <w:rPr>
                          <w:b w:val="0"/>
                          <w:bCs/>
                          <w:iCs/>
                          <w:sz w:val="48"/>
                          <w:szCs w:val="48"/>
                          <w:highlight w:val="yellow"/>
                        </w:rPr>
                      </w:pPr>
                      <w:bookmarkStart w:id="6432" w:name="_Toc168917580"/>
                      <w:bookmarkStart w:id="6433" w:name="_Toc169173018"/>
                      <w:bookmarkStart w:id="6434" w:name="_Toc16917510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432"/>
                      <w:bookmarkEnd w:id="6433"/>
                      <w:bookmarkEnd w:id="6434"/>
                    </w:p>
                    <w:p w14:paraId="49CAEF6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94E045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108C4D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8731F2E" w14:textId="77777777" w:rsidR="00A43AC3" w:rsidRPr="00B1453A" w:rsidRDefault="00A43AC3" w:rsidP="00987998">
                      <w:pPr>
                        <w:jc w:val="center"/>
                        <w:rPr>
                          <w:rFonts w:ascii="Calibri" w:hAnsi="Calibri"/>
                          <w:sz w:val="36"/>
                          <w:szCs w:val="36"/>
                        </w:rPr>
                      </w:pPr>
                    </w:p>
                    <w:p w14:paraId="137FE35B" w14:textId="77777777" w:rsidR="00A43AC3" w:rsidRDefault="00A43AC3" w:rsidP="00987998">
                      <w:pPr>
                        <w:jc w:val="center"/>
                        <w:rPr>
                          <w:rFonts w:ascii="Times New Roman CYR" w:hAnsi="Times New Roman CYR" w:cs="Times New Roman CYR"/>
                          <w:sz w:val="36"/>
                          <w:szCs w:val="36"/>
                        </w:rPr>
                      </w:pPr>
                    </w:p>
                    <w:p w14:paraId="2C41E404" w14:textId="77777777" w:rsidR="00A43AC3" w:rsidRDefault="00A43AC3"/>
                    <w:p w14:paraId="76D52BA4" w14:textId="77777777" w:rsidR="00A43AC3" w:rsidRPr="00630E21" w:rsidRDefault="00A43AC3" w:rsidP="00987998">
                      <w:pPr>
                        <w:pStyle w:val="3"/>
                        <w:spacing w:line="276" w:lineRule="auto"/>
                        <w:rPr>
                          <w:rFonts w:ascii="Times New Roman" w:hAnsi="Times New Roman"/>
                          <w:bCs/>
                          <w:sz w:val="48"/>
                          <w:szCs w:val="48"/>
                        </w:rPr>
                      </w:pPr>
                      <w:bookmarkStart w:id="6435" w:name="_Toc168917581"/>
                      <w:bookmarkStart w:id="6436" w:name="_Toc169173019"/>
                      <w:bookmarkStart w:id="6437" w:name="_Toc169175106"/>
                      <w:r w:rsidRPr="00630E21">
                        <w:rPr>
                          <w:rFonts w:ascii="Times New Roman" w:hAnsi="Times New Roman"/>
                          <w:bCs/>
                          <w:sz w:val="48"/>
                          <w:szCs w:val="48"/>
                        </w:rPr>
                        <w:t>ДИПЛОМНА РОБОТА</w:t>
                      </w:r>
                      <w:bookmarkEnd w:id="6435"/>
                      <w:bookmarkEnd w:id="6436"/>
                      <w:bookmarkEnd w:id="6437"/>
                    </w:p>
                    <w:p w14:paraId="6AF829A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D62442E" w14:textId="77777777" w:rsidR="00A43AC3" w:rsidRPr="005E3013" w:rsidRDefault="00A43AC3" w:rsidP="00987998">
                      <w:pPr>
                        <w:pStyle w:val="2"/>
                        <w:spacing w:line="276" w:lineRule="auto"/>
                        <w:rPr>
                          <w:b w:val="0"/>
                          <w:bCs/>
                          <w:iCs/>
                          <w:sz w:val="48"/>
                          <w:szCs w:val="48"/>
                          <w:highlight w:val="yellow"/>
                        </w:rPr>
                      </w:pPr>
                      <w:bookmarkStart w:id="6438" w:name="_Toc168917582"/>
                      <w:bookmarkStart w:id="6439" w:name="_Toc169173020"/>
                      <w:bookmarkStart w:id="6440" w:name="_Toc16917510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438"/>
                      <w:bookmarkEnd w:id="6439"/>
                      <w:bookmarkEnd w:id="6440"/>
                    </w:p>
                    <w:p w14:paraId="4DDE7D3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B758A8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750530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F8F1D38" w14:textId="77777777" w:rsidR="00A43AC3" w:rsidRPr="00B1453A" w:rsidRDefault="00A43AC3" w:rsidP="00987998">
                      <w:pPr>
                        <w:jc w:val="center"/>
                        <w:rPr>
                          <w:rFonts w:ascii="Calibri" w:hAnsi="Calibri"/>
                          <w:sz w:val="36"/>
                          <w:szCs w:val="36"/>
                        </w:rPr>
                      </w:pPr>
                    </w:p>
                    <w:p w14:paraId="3060E515" w14:textId="77777777" w:rsidR="00A43AC3" w:rsidRDefault="00A43AC3" w:rsidP="00987998">
                      <w:pPr>
                        <w:jc w:val="center"/>
                        <w:rPr>
                          <w:rFonts w:ascii="Times New Roman CYR" w:hAnsi="Times New Roman CYR" w:cs="Times New Roman CYR"/>
                          <w:sz w:val="36"/>
                          <w:szCs w:val="36"/>
                        </w:rPr>
                      </w:pPr>
                    </w:p>
                    <w:p w14:paraId="1041144C" w14:textId="77777777" w:rsidR="00A43AC3" w:rsidRDefault="00A43AC3"/>
                    <w:p w14:paraId="2BB46DE5" w14:textId="77777777" w:rsidR="00A43AC3" w:rsidRPr="00630E21" w:rsidRDefault="00A43AC3" w:rsidP="00987998">
                      <w:pPr>
                        <w:pStyle w:val="3"/>
                        <w:spacing w:line="276" w:lineRule="auto"/>
                        <w:rPr>
                          <w:rFonts w:ascii="Times New Roman" w:hAnsi="Times New Roman"/>
                          <w:bCs/>
                          <w:sz w:val="48"/>
                          <w:szCs w:val="48"/>
                        </w:rPr>
                      </w:pPr>
                      <w:bookmarkStart w:id="6441" w:name="_Toc168917583"/>
                      <w:bookmarkStart w:id="6442" w:name="_Toc169173021"/>
                      <w:bookmarkStart w:id="6443" w:name="_Toc169175108"/>
                      <w:r w:rsidRPr="00630E21">
                        <w:rPr>
                          <w:rFonts w:ascii="Times New Roman" w:hAnsi="Times New Roman"/>
                          <w:bCs/>
                          <w:sz w:val="48"/>
                          <w:szCs w:val="48"/>
                        </w:rPr>
                        <w:t>ДИПЛОМНА РОБОТА</w:t>
                      </w:r>
                      <w:bookmarkEnd w:id="6441"/>
                      <w:bookmarkEnd w:id="6442"/>
                      <w:bookmarkEnd w:id="6443"/>
                    </w:p>
                    <w:p w14:paraId="43E8AC3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02321B4" w14:textId="77777777" w:rsidR="00A43AC3" w:rsidRPr="005E3013" w:rsidRDefault="00A43AC3" w:rsidP="00987998">
                      <w:pPr>
                        <w:pStyle w:val="2"/>
                        <w:spacing w:line="276" w:lineRule="auto"/>
                        <w:rPr>
                          <w:b w:val="0"/>
                          <w:bCs/>
                          <w:iCs/>
                          <w:sz w:val="48"/>
                          <w:szCs w:val="48"/>
                          <w:highlight w:val="yellow"/>
                        </w:rPr>
                      </w:pPr>
                      <w:bookmarkStart w:id="6444" w:name="_Toc168917584"/>
                      <w:bookmarkStart w:id="6445" w:name="_Toc169173022"/>
                      <w:bookmarkStart w:id="6446" w:name="_Toc16917510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444"/>
                      <w:bookmarkEnd w:id="6445"/>
                      <w:bookmarkEnd w:id="6446"/>
                    </w:p>
                    <w:p w14:paraId="6ED0D5E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CABAF4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1700A0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23DF3E8" w14:textId="77777777" w:rsidR="00A43AC3" w:rsidRPr="00B1453A" w:rsidRDefault="00A43AC3" w:rsidP="00987998">
                      <w:pPr>
                        <w:jc w:val="center"/>
                        <w:rPr>
                          <w:rFonts w:ascii="Calibri" w:hAnsi="Calibri"/>
                          <w:sz w:val="36"/>
                          <w:szCs w:val="36"/>
                        </w:rPr>
                      </w:pPr>
                    </w:p>
                    <w:p w14:paraId="1DC2CFB1" w14:textId="77777777" w:rsidR="00A43AC3" w:rsidRDefault="00A43AC3" w:rsidP="00987998">
                      <w:pPr>
                        <w:jc w:val="center"/>
                        <w:rPr>
                          <w:rFonts w:ascii="Times New Roman CYR" w:hAnsi="Times New Roman CYR" w:cs="Times New Roman CYR"/>
                          <w:sz w:val="36"/>
                          <w:szCs w:val="36"/>
                        </w:rPr>
                      </w:pPr>
                    </w:p>
                    <w:p w14:paraId="55A68CEC" w14:textId="77777777" w:rsidR="00A43AC3" w:rsidRDefault="00A43AC3"/>
                    <w:p w14:paraId="71791F7C" w14:textId="77777777" w:rsidR="00A43AC3" w:rsidRPr="00630E21" w:rsidRDefault="00A43AC3" w:rsidP="00987998">
                      <w:pPr>
                        <w:pStyle w:val="3"/>
                        <w:spacing w:line="276" w:lineRule="auto"/>
                        <w:rPr>
                          <w:rFonts w:ascii="Times New Roman" w:hAnsi="Times New Roman"/>
                          <w:bCs/>
                          <w:sz w:val="48"/>
                          <w:szCs w:val="48"/>
                        </w:rPr>
                      </w:pPr>
                      <w:bookmarkStart w:id="6447" w:name="_Toc168917585"/>
                      <w:bookmarkStart w:id="6448" w:name="_Toc169173023"/>
                      <w:bookmarkStart w:id="6449" w:name="_Toc169175110"/>
                      <w:r w:rsidRPr="00630E21">
                        <w:rPr>
                          <w:rFonts w:ascii="Times New Roman" w:hAnsi="Times New Roman"/>
                          <w:bCs/>
                          <w:sz w:val="48"/>
                          <w:szCs w:val="48"/>
                        </w:rPr>
                        <w:t>ДИПЛОМНА РОБОТА</w:t>
                      </w:r>
                      <w:bookmarkEnd w:id="6447"/>
                      <w:bookmarkEnd w:id="6448"/>
                      <w:bookmarkEnd w:id="6449"/>
                    </w:p>
                    <w:p w14:paraId="4EB9CB8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8C136FB" w14:textId="77777777" w:rsidR="00A43AC3" w:rsidRPr="005E3013" w:rsidRDefault="00A43AC3" w:rsidP="00987998">
                      <w:pPr>
                        <w:pStyle w:val="2"/>
                        <w:spacing w:line="276" w:lineRule="auto"/>
                        <w:rPr>
                          <w:b w:val="0"/>
                          <w:bCs/>
                          <w:iCs/>
                          <w:sz w:val="48"/>
                          <w:szCs w:val="48"/>
                          <w:highlight w:val="yellow"/>
                        </w:rPr>
                      </w:pPr>
                      <w:bookmarkStart w:id="6450" w:name="_Toc168917586"/>
                      <w:bookmarkStart w:id="6451" w:name="_Toc169173024"/>
                      <w:bookmarkStart w:id="6452" w:name="_Toc16917511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450"/>
                      <w:bookmarkEnd w:id="6451"/>
                      <w:bookmarkEnd w:id="6452"/>
                    </w:p>
                    <w:p w14:paraId="3767259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B199C4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08CE66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8709187" w14:textId="77777777" w:rsidR="00A43AC3" w:rsidRPr="00B1453A" w:rsidRDefault="00A43AC3" w:rsidP="00987998">
                      <w:pPr>
                        <w:jc w:val="center"/>
                        <w:rPr>
                          <w:rFonts w:ascii="Calibri" w:hAnsi="Calibri"/>
                          <w:sz w:val="36"/>
                          <w:szCs w:val="36"/>
                        </w:rPr>
                      </w:pPr>
                    </w:p>
                    <w:p w14:paraId="418BCF38" w14:textId="77777777" w:rsidR="00A43AC3" w:rsidRDefault="00A43AC3" w:rsidP="00987998">
                      <w:pPr>
                        <w:jc w:val="center"/>
                        <w:rPr>
                          <w:rFonts w:ascii="Times New Roman CYR" w:hAnsi="Times New Roman CYR" w:cs="Times New Roman CYR"/>
                          <w:sz w:val="36"/>
                          <w:szCs w:val="36"/>
                        </w:rPr>
                      </w:pPr>
                    </w:p>
                    <w:p w14:paraId="2B9975C1" w14:textId="77777777" w:rsidR="00A43AC3" w:rsidRDefault="00A43AC3"/>
                    <w:p w14:paraId="394741DC" w14:textId="77777777" w:rsidR="000658DF" w:rsidRPr="003A41B8" w:rsidRDefault="000658DF" w:rsidP="000658DF">
                      <w:pPr>
                        <w:pStyle w:val="3"/>
                        <w:spacing w:line="300" w:lineRule="auto"/>
                        <w:rPr>
                          <w:rFonts w:ascii="Times New Roman CYR" w:hAnsi="Times New Roman CYR"/>
                          <w:i/>
                          <w:iCs/>
                          <w:sz w:val="44"/>
                          <w:szCs w:val="44"/>
                        </w:rPr>
                      </w:pPr>
                      <w:bookmarkStart w:id="6453" w:name="_Toc168917587"/>
                      <w:bookmarkStart w:id="6454" w:name="_Toc169173025"/>
                      <w:bookmarkStart w:id="6455" w:name="_Toc169175112"/>
                      <w:r w:rsidRPr="003A41B8">
                        <w:rPr>
                          <w:rFonts w:ascii="Times New Roman CYR" w:hAnsi="Times New Roman CYR"/>
                          <w:i/>
                          <w:iCs/>
                          <w:sz w:val="44"/>
                          <w:szCs w:val="44"/>
                        </w:rPr>
                        <w:t>ДИПЛОМНА РОБОТА БАКАЛАВРА</w:t>
                      </w:r>
                      <w:bookmarkEnd w:id="6453"/>
                      <w:bookmarkEnd w:id="6454"/>
                      <w:bookmarkEnd w:id="6455"/>
                      <w:r w:rsidRPr="003A41B8">
                        <w:rPr>
                          <w:rFonts w:ascii="Times New Roman CYR" w:hAnsi="Times New Roman CYR"/>
                          <w:i/>
                          <w:iCs/>
                          <w:sz w:val="44"/>
                          <w:szCs w:val="44"/>
                        </w:rPr>
                        <w:t xml:space="preserve"> </w:t>
                      </w:r>
                    </w:p>
                    <w:p w14:paraId="7DB6591A" w14:textId="77777777" w:rsidR="000658DF" w:rsidRPr="000D3135" w:rsidRDefault="000658DF" w:rsidP="000658DF">
                      <w:pPr>
                        <w:pStyle w:val="2"/>
                        <w:spacing w:line="300" w:lineRule="auto"/>
                        <w:rPr>
                          <w:rFonts w:ascii="Times New Roman CYR" w:hAnsi="Times New Roman CYR"/>
                          <w:b w:val="0"/>
                          <w:sz w:val="44"/>
                          <w:szCs w:val="44"/>
                        </w:rPr>
                      </w:pPr>
                      <w:bookmarkStart w:id="6456" w:name="_Toc168917588"/>
                      <w:bookmarkStart w:id="6457" w:name="_Toc169173026"/>
                      <w:bookmarkStart w:id="6458" w:name="_Toc169175113"/>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6456"/>
                      <w:bookmarkEnd w:id="6457"/>
                      <w:bookmarkEnd w:id="6458"/>
                    </w:p>
                    <w:p w14:paraId="578545E3"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2ED6F0A7"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06DB12AF" w14:textId="77777777" w:rsidR="000658DF" w:rsidRPr="000D3135" w:rsidRDefault="000658DF" w:rsidP="000658DF">
                      <w:pPr>
                        <w:spacing w:line="300" w:lineRule="auto"/>
                        <w:jc w:val="center"/>
                        <w:rPr>
                          <w:b/>
                          <w:lang w:val="uk-UA"/>
                        </w:rPr>
                      </w:pPr>
                    </w:p>
                    <w:p w14:paraId="1D687926"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4BFC7BC6" w14:textId="77777777" w:rsidR="00A43AC3" w:rsidRPr="00B1453A" w:rsidRDefault="00A43AC3" w:rsidP="00987998">
                      <w:pPr>
                        <w:jc w:val="center"/>
                        <w:rPr>
                          <w:rFonts w:ascii="Calibri" w:hAnsi="Calibri"/>
                          <w:sz w:val="36"/>
                          <w:szCs w:val="36"/>
                        </w:rPr>
                      </w:pPr>
                    </w:p>
                    <w:p w14:paraId="30253405" w14:textId="77777777" w:rsidR="00A43AC3" w:rsidRDefault="00A43AC3" w:rsidP="00987998">
                      <w:pPr>
                        <w:jc w:val="center"/>
                        <w:rPr>
                          <w:rFonts w:ascii="Times New Roman CYR" w:hAnsi="Times New Roman CYR" w:cs="Times New Roman CYR"/>
                          <w:sz w:val="36"/>
                          <w:szCs w:val="36"/>
                        </w:rPr>
                      </w:pPr>
                    </w:p>
                    <w:p w14:paraId="1E497C89" w14:textId="77777777" w:rsidR="00A43AC3" w:rsidRDefault="00A43AC3"/>
                    <w:p w14:paraId="043B49A6" w14:textId="77777777" w:rsidR="00A43AC3" w:rsidRPr="00630E21" w:rsidRDefault="00A43AC3" w:rsidP="00987998">
                      <w:pPr>
                        <w:pStyle w:val="3"/>
                        <w:spacing w:line="276" w:lineRule="auto"/>
                        <w:rPr>
                          <w:rFonts w:ascii="Times New Roman" w:hAnsi="Times New Roman"/>
                          <w:bCs/>
                          <w:sz w:val="48"/>
                          <w:szCs w:val="48"/>
                        </w:rPr>
                      </w:pPr>
                      <w:bookmarkStart w:id="6459" w:name="_Toc168917589"/>
                      <w:bookmarkStart w:id="6460" w:name="_Toc169173027"/>
                      <w:bookmarkStart w:id="6461" w:name="_Toc169175114"/>
                      <w:r w:rsidRPr="00630E21">
                        <w:rPr>
                          <w:rFonts w:ascii="Times New Roman" w:hAnsi="Times New Roman"/>
                          <w:bCs/>
                          <w:sz w:val="48"/>
                          <w:szCs w:val="48"/>
                        </w:rPr>
                        <w:t>ДИПЛОМНА РОБОТА</w:t>
                      </w:r>
                      <w:bookmarkEnd w:id="6459"/>
                      <w:bookmarkEnd w:id="6460"/>
                      <w:bookmarkEnd w:id="6461"/>
                    </w:p>
                    <w:p w14:paraId="7185096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7C73CD8" w14:textId="77777777" w:rsidR="00A43AC3" w:rsidRPr="005E3013" w:rsidRDefault="00A43AC3" w:rsidP="00987998">
                      <w:pPr>
                        <w:pStyle w:val="2"/>
                        <w:spacing w:line="276" w:lineRule="auto"/>
                        <w:rPr>
                          <w:b w:val="0"/>
                          <w:bCs/>
                          <w:iCs/>
                          <w:sz w:val="48"/>
                          <w:szCs w:val="48"/>
                          <w:highlight w:val="yellow"/>
                        </w:rPr>
                      </w:pPr>
                      <w:bookmarkStart w:id="6462" w:name="_Toc168917590"/>
                      <w:bookmarkStart w:id="6463" w:name="_Toc169173028"/>
                      <w:bookmarkStart w:id="6464" w:name="_Toc16917511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462"/>
                      <w:bookmarkEnd w:id="6463"/>
                      <w:bookmarkEnd w:id="6464"/>
                    </w:p>
                    <w:p w14:paraId="5175DE6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1E19DD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76FF53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D1F828B" w14:textId="77777777" w:rsidR="00A43AC3" w:rsidRPr="00B1453A" w:rsidRDefault="00A43AC3" w:rsidP="00987998">
                      <w:pPr>
                        <w:jc w:val="center"/>
                        <w:rPr>
                          <w:rFonts w:ascii="Calibri" w:hAnsi="Calibri"/>
                          <w:sz w:val="36"/>
                          <w:szCs w:val="36"/>
                        </w:rPr>
                      </w:pPr>
                    </w:p>
                    <w:p w14:paraId="1CDFEB7C" w14:textId="77777777" w:rsidR="00A43AC3" w:rsidRDefault="00A43AC3" w:rsidP="00987998">
                      <w:pPr>
                        <w:jc w:val="center"/>
                        <w:rPr>
                          <w:rFonts w:ascii="Times New Roman CYR" w:hAnsi="Times New Roman CYR" w:cs="Times New Roman CYR"/>
                          <w:sz w:val="36"/>
                          <w:szCs w:val="36"/>
                        </w:rPr>
                      </w:pPr>
                    </w:p>
                    <w:p w14:paraId="5559B77B" w14:textId="77777777" w:rsidR="00A43AC3" w:rsidRDefault="00A43AC3"/>
                    <w:p w14:paraId="6DE0D5CD" w14:textId="77777777" w:rsidR="00A43AC3" w:rsidRPr="00630E21" w:rsidRDefault="00A43AC3" w:rsidP="00987998">
                      <w:pPr>
                        <w:pStyle w:val="3"/>
                        <w:spacing w:line="276" w:lineRule="auto"/>
                        <w:rPr>
                          <w:rFonts w:ascii="Times New Roman" w:hAnsi="Times New Roman"/>
                          <w:bCs/>
                          <w:sz w:val="48"/>
                          <w:szCs w:val="48"/>
                        </w:rPr>
                      </w:pPr>
                      <w:bookmarkStart w:id="6465" w:name="_Toc168917591"/>
                      <w:bookmarkStart w:id="6466" w:name="_Toc169173029"/>
                      <w:bookmarkStart w:id="6467" w:name="_Toc169175116"/>
                      <w:r w:rsidRPr="00630E21">
                        <w:rPr>
                          <w:rFonts w:ascii="Times New Roman" w:hAnsi="Times New Roman"/>
                          <w:bCs/>
                          <w:sz w:val="48"/>
                          <w:szCs w:val="48"/>
                        </w:rPr>
                        <w:t>ДИПЛОМНА РОБОТА</w:t>
                      </w:r>
                      <w:bookmarkEnd w:id="6465"/>
                      <w:bookmarkEnd w:id="6466"/>
                      <w:bookmarkEnd w:id="6467"/>
                    </w:p>
                    <w:p w14:paraId="65771DC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5BEEC8F" w14:textId="77777777" w:rsidR="00A43AC3" w:rsidRPr="005E3013" w:rsidRDefault="00A43AC3" w:rsidP="00987998">
                      <w:pPr>
                        <w:pStyle w:val="2"/>
                        <w:spacing w:line="276" w:lineRule="auto"/>
                        <w:rPr>
                          <w:b w:val="0"/>
                          <w:bCs/>
                          <w:iCs/>
                          <w:sz w:val="48"/>
                          <w:szCs w:val="48"/>
                          <w:highlight w:val="yellow"/>
                        </w:rPr>
                      </w:pPr>
                      <w:bookmarkStart w:id="6468" w:name="_Toc168917592"/>
                      <w:bookmarkStart w:id="6469" w:name="_Toc169173030"/>
                      <w:bookmarkStart w:id="6470" w:name="_Toc16917511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468"/>
                      <w:bookmarkEnd w:id="6469"/>
                      <w:bookmarkEnd w:id="6470"/>
                    </w:p>
                    <w:p w14:paraId="2885EE6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518F2E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92BC5A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F49D4C2" w14:textId="77777777" w:rsidR="00A43AC3" w:rsidRPr="00B1453A" w:rsidRDefault="00A43AC3" w:rsidP="00987998">
                      <w:pPr>
                        <w:jc w:val="center"/>
                        <w:rPr>
                          <w:rFonts w:ascii="Calibri" w:hAnsi="Calibri"/>
                          <w:sz w:val="36"/>
                          <w:szCs w:val="36"/>
                        </w:rPr>
                      </w:pPr>
                    </w:p>
                    <w:p w14:paraId="0E73E874" w14:textId="77777777" w:rsidR="00A43AC3" w:rsidRDefault="00A43AC3" w:rsidP="00987998">
                      <w:pPr>
                        <w:jc w:val="center"/>
                        <w:rPr>
                          <w:rFonts w:ascii="Times New Roman CYR" w:hAnsi="Times New Roman CYR" w:cs="Times New Roman CYR"/>
                          <w:sz w:val="36"/>
                          <w:szCs w:val="36"/>
                        </w:rPr>
                      </w:pPr>
                    </w:p>
                    <w:p w14:paraId="0FA952AE" w14:textId="77777777" w:rsidR="00A43AC3" w:rsidRDefault="00A43AC3"/>
                    <w:p w14:paraId="6DD59AF3" w14:textId="77777777" w:rsidR="00A43AC3" w:rsidRPr="00630E21" w:rsidRDefault="00A43AC3" w:rsidP="00987998">
                      <w:pPr>
                        <w:pStyle w:val="3"/>
                        <w:spacing w:line="276" w:lineRule="auto"/>
                        <w:rPr>
                          <w:rFonts w:ascii="Times New Roman" w:hAnsi="Times New Roman"/>
                          <w:bCs/>
                          <w:sz w:val="48"/>
                          <w:szCs w:val="48"/>
                        </w:rPr>
                      </w:pPr>
                      <w:bookmarkStart w:id="6471" w:name="_Toc168917593"/>
                      <w:bookmarkStart w:id="6472" w:name="_Toc169173031"/>
                      <w:bookmarkStart w:id="6473" w:name="_Toc169175118"/>
                      <w:r w:rsidRPr="00630E21">
                        <w:rPr>
                          <w:rFonts w:ascii="Times New Roman" w:hAnsi="Times New Roman"/>
                          <w:bCs/>
                          <w:sz w:val="48"/>
                          <w:szCs w:val="48"/>
                        </w:rPr>
                        <w:t>ДИПЛОМНА РОБОТА</w:t>
                      </w:r>
                      <w:bookmarkEnd w:id="6471"/>
                      <w:bookmarkEnd w:id="6472"/>
                      <w:bookmarkEnd w:id="6473"/>
                    </w:p>
                    <w:p w14:paraId="36A64FE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553C229" w14:textId="77777777" w:rsidR="00A43AC3" w:rsidRPr="005E3013" w:rsidRDefault="00A43AC3" w:rsidP="00987998">
                      <w:pPr>
                        <w:pStyle w:val="2"/>
                        <w:spacing w:line="276" w:lineRule="auto"/>
                        <w:rPr>
                          <w:b w:val="0"/>
                          <w:bCs/>
                          <w:iCs/>
                          <w:sz w:val="48"/>
                          <w:szCs w:val="48"/>
                          <w:highlight w:val="yellow"/>
                        </w:rPr>
                      </w:pPr>
                      <w:bookmarkStart w:id="6474" w:name="_Toc168917594"/>
                      <w:bookmarkStart w:id="6475" w:name="_Toc169173032"/>
                      <w:bookmarkStart w:id="6476" w:name="_Toc16917511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474"/>
                      <w:bookmarkEnd w:id="6475"/>
                      <w:bookmarkEnd w:id="6476"/>
                    </w:p>
                    <w:p w14:paraId="194C5AB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13FE9D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BFA465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B68D5F7" w14:textId="77777777" w:rsidR="00A43AC3" w:rsidRPr="00B1453A" w:rsidRDefault="00A43AC3" w:rsidP="00987998">
                      <w:pPr>
                        <w:jc w:val="center"/>
                        <w:rPr>
                          <w:rFonts w:ascii="Calibri" w:hAnsi="Calibri"/>
                          <w:sz w:val="36"/>
                          <w:szCs w:val="36"/>
                        </w:rPr>
                      </w:pPr>
                    </w:p>
                    <w:p w14:paraId="3FE52937" w14:textId="77777777" w:rsidR="00A43AC3" w:rsidRDefault="00A43AC3" w:rsidP="00987998">
                      <w:pPr>
                        <w:jc w:val="center"/>
                        <w:rPr>
                          <w:rFonts w:ascii="Times New Roman CYR" w:hAnsi="Times New Roman CYR" w:cs="Times New Roman CYR"/>
                          <w:sz w:val="36"/>
                          <w:szCs w:val="36"/>
                        </w:rPr>
                      </w:pPr>
                    </w:p>
                    <w:p w14:paraId="556AFD91" w14:textId="77777777" w:rsidR="00A43AC3" w:rsidRDefault="00A43AC3"/>
                    <w:p w14:paraId="048E94AC" w14:textId="77777777" w:rsidR="00A43AC3" w:rsidRPr="00630E21" w:rsidRDefault="00A43AC3" w:rsidP="00987998">
                      <w:pPr>
                        <w:pStyle w:val="3"/>
                        <w:spacing w:line="276" w:lineRule="auto"/>
                        <w:rPr>
                          <w:rFonts w:ascii="Times New Roman" w:hAnsi="Times New Roman"/>
                          <w:bCs/>
                          <w:sz w:val="48"/>
                          <w:szCs w:val="48"/>
                        </w:rPr>
                      </w:pPr>
                      <w:bookmarkStart w:id="6477" w:name="_Toc168917595"/>
                      <w:bookmarkStart w:id="6478" w:name="_Toc169173033"/>
                      <w:bookmarkStart w:id="6479" w:name="_Toc169175120"/>
                      <w:r w:rsidRPr="00630E21">
                        <w:rPr>
                          <w:rFonts w:ascii="Times New Roman" w:hAnsi="Times New Roman"/>
                          <w:bCs/>
                          <w:sz w:val="48"/>
                          <w:szCs w:val="48"/>
                        </w:rPr>
                        <w:t>ДИПЛОМНА РОБОТА</w:t>
                      </w:r>
                      <w:bookmarkEnd w:id="6477"/>
                      <w:bookmarkEnd w:id="6478"/>
                      <w:bookmarkEnd w:id="6479"/>
                    </w:p>
                    <w:p w14:paraId="6CEA3AA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0D95DBA" w14:textId="77777777" w:rsidR="00A43AC3" w:rsidRPr="005E3013" w:rsidRDefault="00A43AC3" w:rsidP="00987998">
                      <w:pPr>
                        <w:pStyle w:val="2"/>
                        <w:spacing w:line="276" w:lineRule="auto"/>
                        <w:rPr>
                          <w:b w:val="0"/>
                          <w:bCs/>
                          <w:iCs/>
                          <w:sz w:val="48"/>
                          <w:szCs w:val="48"/>
                          <w:highlight w:val="yellow"/>
                        </w:rPr>
                      </w:pPr>
                      <w:bookmarkStart w:id="6480" w:name="_Toc168917596"/>
                      <w:bookmarkStart w:id="6481" w:name="_Toc169173034"/>
                      <w:bookmarkStart w:id="6482" w:name="_Toc16917512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480"/>
                      <w:bookmarkEnd w:id="6481"/>
                      <w:bookmarkEnd w:id="6482"/>
                    </w:p>
                    <w:p w14:paraId="5DED9DF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FD2984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D298DF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E37844F" w14:textId="77777777" w:rsidR="00A43AC3" w:rsidRPr="00B1453A" w:rsidRDefault="00A43AC3" w:rsidP="00987998">
                      <w:pPr>
                        <w:jc w:val="center"/>
                        <w:rPr>
                          <w:rFonts w:ascii="Calibri" w:hAnsi="Calibri"/>
                          <w:sz w:val="36"/>
                          <w:szCs w:val="36"/>
                        </w:rPr>
                      </w:pPr>
                    </w:p>
                    <w:p w14:paraId="42DBAD28" w14:textId="77777777" w:rsidR="00A43AC3" w:rsidRDefault="00A43AC3" w:rsidP="00987998">
                      <w:pPr>
                        <w:jc w:val="center"/>
                        <w:rPr>
                          <w:rFonts w:ascii="Times New Roman CYR" w:hAnsi="Times New Roman CYR" w:cs="Times New Roman CYR"/>
                          <w:sz w:val="36"/>
                          <w:szCs w:val="36"/>
                        </w:rPr>
                      </w:pPr>
                    </w:p>
                    <w:p w14:paraId="008EA4F0" w14:textId="77777777" w:rsidR="00A43AC3" w:rsidRDefault="00A43AC3"/>
                    <w:p w14:paraId="7B5A30A6" w14:textId="77777777" w:rsidR="00A43AC3" w:rsidRPr="00630E21" w:rsidRDefault="00A43AC3" w:rsidP="00987998">
                      <w:pPr>
                        <w:pStyle w:val="3"/>
                        <w:spacing w:line="276" w:lineRule="auto"/>
                        <w:rPr>
                          <w:rFonts w:ascii="Times New Roman" w:hAnsi="Times New Roman"/>
                          <w:bCs/>
                          <w:sz w:val="48"/>
                          <w:szCs w:val="48"/>
                        </w:rPr>
                      </w:pPr>
                      <w:bookmarkStart w:id="6483" w:name="_Toc168917597"/>
                      <w:bookmarkStart w:id="6484" w:name="_Toc169173035"/>
                      <w:bookmarkStart w:id="6485" w:name="_Toc169175122"/>
                      <w:r w:rsidRPr="00630E21">
                        <w:rPr>
                          <w:rFonts w:ascii="Times New Roman" w:hAnsi="Times New Roman"/>
                          <w:bCs/>
                          <w:sz w:val="48"/>
                          <w:szCs w:val="48"/>
                        </w:rPr>
                        <w:t>ДИПЛОМНА РОБОТА</w:t>
                      </w:r>
                      <w:bookmarkEnd w:id="6483"/>
                      <w:bookmarkEnd w:id="6484"/>
                      <w:bookmarkEnd w:id="6485"/>
                    </w:p>
                    <w:p w14:paraId="4E09499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559F469" w14:textId="77777777" w:rsidR="00A43AC3" w:rsidRPr="005E3013" w:rsidRDefault="00A43AC3" w:rsidP="00987998">
                      <w:pPr>
                        <w:pStyle w:val="2"/>
                        <w:spacing w:line="276" w:lineRule="auto"/>
                        <w:rPr>
                          <w:b w:val="0"/>
                          <w:bCs/>
                          <w:iCs/>
                          <w:sz w:val="48"/>
                          <w:szCs w:val="48"/>
                          <w:highlight w:val="yellow"/>
                        </w:rPr>
                      </w:pPr>
                      <w:bookmarkStart w:id="6486" w:name="_Toc168917598"/>
                      <w:bookmarkStart w:id="6487" w:name="_Toc169173036"/>
                      <w:bookmarkStart w:id="6488" w:name="_Toc16917512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486"/>
                      <w:bookmarkEnd w:id="6487"/>
                      <w:bookmarkEnd w:id="6488"/>
                    </w:p>
                    <w:p w14:paraId="77023AF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B9CA88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3FA806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C1C3008" w14:textId="77777777" w:rsidR="00A43AC3" w:rsidRPr="00B1453A" w:rsidRDefault="00A43AC3" w:rsidP="00987998">
                      <w:pPr>
                        <w:jc w:val="center"/>
                        <w:rPr>
                          <w:rFonts w:ascii="Calibri" w:hAnsi="Calibri"/>
                          <w:sz w:val="36"/>
                          <w:szCs w:val="36"/>
                        </w:rPr>
                      </w:pPr>
                    </w:p>
                    <w:p w14:paraId="506B631E" w14:textId="77777777" w:rsidR="00A43AC3" w:rsidRDefault="00A43AC3" w:rsidP="00987998">
                      <w:pPr>
                        <w:jc w:val="center"/>
                        <w:rPr>
                          <w:rFonts w:ascii="Times New Roman CYR" w:hAnsi="Times New Roman CYR" w:cs="Times New Roman CYR"/>
                          <w:sz w:val="36"/>
                          <w:szCs w:val="36"/>
                        </w:rPr>
                      </w:pPr>
                    </w:p>
                    <w:p w14:paraId="42C6694A" w14:textId="77777777" w:rsidR="00A43AC3" w:rsidRDefault="00A43AC3"/>
                    <w:p w14:paraId="50C20B3B" w14:textId="77777777" w:rsidR="00A43AC3" w:rsidRPr="00630E21" w:rsidRDefault="00A43AC3" w:rsidP="00987998">
                      <w:pPr>
                        <w:pStyle w:val="3"/>
                        <w:spacing w:line="276" w:lineRule="auto"/>
                        <w:rPr>
                          <w:rFonts w:ascii="Times New Roman" w:hAnsi="Times New Roman"/>
                          <w:bCs/>
                          <w:sz w:val="48"/>
                          <w:szCs w:val="48"/>
                        </w:rPr>
                      </w:pPr>
                      <w:bookmarkStart w:id="6489" w:name="_Toc168917599"/>
                      <w:bookmarkStart w:id="6490" w:name="_Toc169173037"/>
                      <w:bookmarkStart w:id="6491" w:name="_Toc169175124"/>
                      <w:r w:rsidRPr="00630E21">
                        <w:rPr>
                          <w:rFonts w:ascii="Times New Roman" w:hAnsi="Times New Roman"/>
                          <w:bCs/>
                          <w:sz w:val="48"/>
                          <w:szCs w:val="48"/>
                        </w:rPr>
                        <w:t>ДИПЛОМНА РОБОТА</w:t>
                      </w:r>
                      <w:bookmarkEnd w:id="6489"/>
                      <w:bookmarkEnd w:id="6490"/>
                      <w:bookmarkEnd w:id="6491"/>
                    </w:p>
                    <w:p w14:paraId="3F35BDF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BC64770" w14:textId="77777777" w:rsidR="00A43AC3" w:rsidRPr="005E3013" w:rsidRDefault="00A43AC3" w:rsidP="00987998">
                      <w:pPr>
                        <w:pStyle w:val="2"/>
                        <w:spacing w:line="276" w:lineRule="auto"/>
                        <w:rPr>
                          <w:b w:val="0"/>
                          <w:bCs/>
                          <w:iCs/>
                          <w:sz w:val="48"/>
                          <w:szCs w:val="48"/>
                          <w:highlight w:val="yellow"/>
                        </w:rPr>
                      </w:pPr>
                      <w:bookmarkStart w:id="6492" w:name="_Toc168917600"/>
                      <w:bookmarkStart w:id="6493" w:name="_Toc169173038"/>
                      <w:bookmarkStart w:id="6494" w:name="_Toc16917512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492"/>
                      <w:bookmarkEnd w:id="6493"/>
                      <w:bookmarkEnd w:id="6494"/>
                    </w:p>
                    <w:p w14:paraId="50AF53D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12FB21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DCF565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63161D7" w14:textId="77777777" w:rsidR="00A43AC3" w:rsidRPr="00B1453A" w:rsidRDefault="00A43AC3" w:rsidP="00987998">
                      <w:pPr>
                        <w:jc w:val="center"/>
                        <w:rPr>
                          <w:rFonts w:ascii="Calibri" w:hAnsi="Calibri"/>
                          <w:sz w:val="36"/>
                          <w:szCs w:val="36"/>
                        </w:rPr>
                      </w:pPr>
                    </w:p>
                    <w:p w14:paraId="4F833B16" w14:textId="77777777" w:rsidR="00A43AC3" w:rsidRDefault="00A43AC3" w:rsidP="00987998">
                      <w:pPr>
                        <w:jc w:val="center"/>
                        <w:rPr>
                          <w:rFonts w:ascii="Times New Roman CYR" w:hAnsi="Times New Roman CYR" w:cs="Times New Roman CYR"/>
                          <w:sz w:val="36"/>
                          <w:szCs w:val="36"/>
                        </w:rPr>
                      </w:pPr>
                    </w:p>
                    <w:p w14:paraId="787EADDB" w14:textId="77777777" w:rsidR="00A43AC3" w:rsidRDefault="00A43AC3"/>
                    <w:p w14:paraId="2EE095DB" w14:textId="77777777" w:rsidR="00A43AC3" w:rsidRPr="00630E21" w:rsidRDefault="00A43AC3" w:rsidP="00987998">
                      <w:pPr>
                        <w:pStyle w:val="3"/>
                        <w:spacing w:line="276" w:lineRule="auto"/>
                        <w:rPr>
                          <w:rFonts w:ascii="Times New Roman" w:hAnsi="Times New Roman"/>
                          <w:bCs/>
                          <w:sz w:val="48"/>
                          <w:szCs w:val="48"/>
                        </w:rPr>
                      </w:pPr>
                      <w:bookmarkStart w:id="6495" w:name="_Toc168917601"/>
                      <w:bookmarkStart w:id="6496" w:name="_Toc169173039"/>
                      <w:bookmarkStart w:id="6497" w:name="_Toc169175126"/>
                      <w:r w:rsidRPr="00630E21">
                        <w:rPr>
                          <w:rFonts w:ascii="Times New Roman" w:hAnsi="Times New Roman"/>
                          <w:bCs/>
                          <w:sz w:val="48"/>
                          <w:szCs w:val="48"/>
                        </w:rPr>
                        <w:t>ДИПЛОМНА РОБОТА</w:t>
                      </w:r>
                      <w:bookmarkEnd w:id="6495"/>
                      <w:bookmarkEnd w:id="6496"/>
                      <w:bookmarkEnd w:id="6497"/>
                    </w:p>
                    <w:p w14:paraId="78E1D09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A0C2F7D" w14:textId="77777777" w:rsidR="00A43AC3" w:rsidRPr="005E3013" w:rsidRDefault="00A43AC3" w:rsidP="00987998">
                      <w:pPr>
                        <w:pStyle w:val="2"/>
                        <w:spacing w:line="276" w:lineRule="auto"/>
                        <w:rPr>
                          <w:b w:val="0"/>
                          <w:bCs/>
                          <w:iCs/>
                          <w:sz w:val="48"/>
                          <w:szCs w:val="48"/>
                          <w:highlight w:val="yellow"/>
                        </w:rPr>
                      </w:pPr>
                      <w:bookmarkStart w:id="6498" w:name="_Toc168917602"/>
                      <w:bookmarkStart w:id="6499" w:name="_Toc169173040"/>
                      <w:bookmarkStart w:id="6500" w:name="_Toc16917512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498"/>
                      <w:bookmarkEnd w:id="6499"/>
                      <w:bookmarkEnd w:id="6500"/>
                    </w:p>
                    <w:p w14:paraId="108680F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30F34B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965286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8CC5A9A" w14:textId="77777777" w:rsidR="00A43AC3" w:rsidRPr="00B1453A" w:rsidRDefault="00A43AC3" w:rsidP="00987998">
                      <w:pPr>
                        <w:jc w:val="center"/>
                        <w:rPr>
                          <w:rFonts w:ascii="Calibri" w:hAnsi="Calibri"/>
                          <w:sz w:val="36"/>
                          <w:szCs w:val="36"/>
                        </w:rPr>
                      </w:pPr>
                    </w:p>
                    <w:p w14:paraId="62BC9598" w14:textId="77777777" w:rsidR="00A43AC3" w:rsidRDefault="00A43AC3" w:rsidP="00987998">
                      <w:pPr>
                        <w:jc w:val="center"/>
                        <w:rPr>
                          <w:rFonts w:ascii="Times New Roman CYR" w:hAnsi="Times New Roman CYR" w:cs="Times New Roman CYR"/>
                          <w:sz w:val="36"/>
                          <w:szCs w:val="36"/>
                        </w:rPr>
                      </w:pPr>
                    </w:p>
                    <w:p w14:paraId="77C3C547" w14:textId="77777777" w:rsidR="00A43AC3" w:rsidRDefault="00A43AC3"/>
                    <w:p w14:paraId="2C742590" w14:textId="77777777" w:rsidR="000658DF" w:rsidRPr="003A41B8" w:rsidRDefault="000658DF" w:rsidP="000658DF">
                      <w:pPr>
                        <w:pStyle w:val="3"/>
                        <w:spacing w:line="300" w:lineRule="auto"/>
                        <w:rPr>
                          <w:rFonts w:ascii="Times New Roman CYR" w:hAnsi="Times New Roman CYR"/>
                          <w:i/>
                          <w:iCs/>
                          <w:sz w:val="44"/>
                          <w:szCs w:val="44"/>
                        </w:rPr>
                      </w:pPr>
                      <w:bookmarkStart w:id="6501" w:name="_Toc168917603"/>
                      <w:bookmarkStart w:id="6502" w:name="_Toc169173041"/>
                      <w:bookmarkStart w:id="6503" w:name="_Toc169175128"/>
                      <w:r w:rsidRPr="003A41B8">
                        <w:rPr>
                          <w:rFonts w:ascii="Times New Roman CYR" w:hAnsi="Times New Roman CYR"/>
                          <w:i/>
                          <w:iCs/>
                          <w:sz w:val="44"/>
                          <w:szCs w:val="44"/>
                        </w:rPr>
                        <w:t>ДИПЛОМНА РОБОТА БАКАЛАВРА</w:t>
                      </w:r>
                      <w:bookmarkEnd w:id="6501"/>
                      <w:bookmarkEnd w:id="6502"/>
                      <w:bookmarkEnd w:id="6503"/>
                      <w:r w:rsidRPr="003A41B8">
                        <w:rPr>
                          <w:rFonts w:ascii="Times New Roman CYR" w:hAnsi="Times New Roman CYR"/>
                          <w:i/>
                          <w:iCs/>
                          <w:sz w:val="44"/>
                          <w:szCs w:val="44"/>
                        </w:rPr>
                        <w:t xml:space="preserve"> </w:t>
                      </w:r>
                    </w:p>
                    <w:p w14:paraId="7ED1C705" w14:textId="77777777" w:rsidR="000658DF" w:rsidRPr="000D3135" w:rsidRDefault="000658DF" w:rsidP="000658DF">
                      <w:pPr>
                        <w:pStyle w:val="2"/>
                        <w:spacing w:line="300" w:lineRule="auto"/>
                        <w:rPr>
                          <w:rFonts w:ascii="Times New Roman CYR" w:hAnsi="Times New Roman CYR"/>
                          <w:b w:val="0"/>
                          <w:sz w:val="44"/>
                          <w:szCs w:val="44"/>
                        </w:rPr>
                      </w:pPr>
                      <w:bookmarkStart w:id="6504" w:name="_Toc168917604"/>
                      <w:bookmarkStart w:id="6505" w:name="_Toc169173042"/>
                      <w:bookmarkStart w:id="6506" w:name="_Toc169175129"/>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6504"/>
                      <w:bookmarkEnd w:id="6505"/>
                      <w:bookmarkEnd w:id="6506"/>
                    </w:p>
                    <w:p w14:paraId="50CD167B"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66E45CB3"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61C52E12" w14:textId="77777777" w:rsidR="000658DF" w:rsidRPr="000D3135" w:rsidRDefault="000658DF" w:rsidP="000658DF">
                      <w:pPr>
                        <w:spacing w:line="300" w:lineRule="auto"/>
                        <w:jc w:val="center"/>
                        <w:rPr>
                          <w:b/>
                          <w:lang w:val="uk-UA"/>
                        </w:rPr>
                      </w:pPr>
                    </w:p>
                    <w:p w14:paraId="648549B8"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686A083C" w14:textId="77777777" w:rsidR="00A43AC3" w:rsidRPr="00B1453A" w:rsidRDefault="00A43AC3" w:rsidP="00987998">
                      <w:pPr>
                        <w:jc w:val="center"/>
                        <w:rPr>
                          <w:rFonts w:ascii="Calibri" w:hAnsi="Calibri"/>
                          <w:sz w:val="36"/>
                          <w:szCs w:val="36"/>
                        </w:rPr>
                      </w:pPr>
                    </w:p>
                    <w:p w14:paraId="46CAD152" w14:textId="77777777" w:rsidR="00A43AC3" w:rsidRDefault="00A43AC3" w:rsidP="00987998">
                      <w:pPr>
                        <w:jc w:val="center"/>
                        <w:rPr>
                          <w:rFonts w:ascii="Times New Roman CYR" w:hAnsi="Times New Roman CYR" w:cs="Times New Roman CYR"/>
                          <w:sz w:val="36"/>
                          <w:szCs w:val="36"/>
                        </w:rPr>
                      </w:pPr>
                    </w:p>
                    <w:p w14:paraId="6DCD035D" w14:textId="77777777" w:rsidR="00A43AC3" w:rsidRDefault="00A43AC3"/>
                    <w:p w14:paraId="6D06F90C" w14:textId="77777777" w:rsidR="00A43AC3" w:rsidRPr="00630E21" w:rsidRDefault="00A43AC3" w:rsidP="00987998">
                      <w:pPr>
                        <w:pStyle w:val="3"/>
                        <w:spacing w:line="276" w:lineRule="auto"/>
                        <w:rPr>
                          <w:rFonts w:ascii="Times New Roman" w:hAnsi="Times New Roman"/>
                          <w:bCs/>
                          <w:sz w:val="48"/>
                          <w:szCs w:val="48"/>
                        </w:rPr>
                      </w:pPr>
                      <w:bookmarkStart w:id="6507" w:name="_Toc168917605"/>
                      <w:bookmarkStart w:id="6508" w:name="_Toc169173043"/>
                      <w:bookmarkStart w:id="6509" w:name="_Toc169175130"/>
                      <w:r w:rsidRPr="00630E21">
                        <w:rPr>
                          <w:rFonts w:ascii="Times New Roman" w:hAnsi="Times New Roman"/>
                          <w:bCs/>
                          <w:sz w:val="48"/>
                          <w:szCs w:val="48"/>
                        </w:rPr>
                        <w:t>ДИПЛОМНА РОБОТА</w:t>
                      </w:r>
                      <w:bookmarkEnd w:id="6507"/>
                      <w:bookmarkEnd w:id="6508"/>
                      <w:bookmarkEnd w:id="6509"/>
                    </w:p>
                    <w:p w14:paraId="3F8D41B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91EC2CD" w14:textId="77777777" w:rsidR="00A43AC3" w:rsidRPr="005E3013" w:rsidRDefault="00A43AC3" w:rsidP="00987998">
                      <w:pPr>
                        <w:pStyle w:val="2"/>
                        <w:spacing w:line="276" w:lineRule="auto"/>
                        <w:rPr>
                          <w:b w:val="0"/>
                          <w:bCs/>
                          <w:iCs/>
                          <w:sz w:val="48"/>
                          <w:szCs w:val="48"/>
                          <w:highlight w:val="yellow"/>
                        </w:rPr>
                      </w:pPr>
                      <w:bookmarkStart w:id="6510" w:name="_Toc168917606"/>
                      <w:bookmarkStart w:id="6511" w:name="_Toc169173044"/>
                      <w:bookmarkStart w:id="6512" w:name="_Toc16917513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510"/>
                      <w:bookmarkEnd w:id="6511"/>
                      <w:bookmarkEnd w:id="6512"/>
                    </w:p>
                    <w:p w14:paraId="1C240A9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DB70DB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295C43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694C480" w14:textId="77777777" w:rsidR="00A43AC3" w:rsidRPr="00B1453A" w:rsidRDefault="00A43AC3" w:rsidP="00987998">
                      <w:pPr>
                        <w:jc w:val="center"/>
                        <w:rPr>
                          <w:rFonts w:ascii="Calibri" w:hAnsi="Calibri"/>
                          <w:sz w:val="36"/>
                          <w:szCs w:val="36"/>
                        </w:rPr>
                      </w:pPr>
                    </w:p>
                    <w:p w14:paraId="34433286" w14:textId="77777777" w:rsidR="00A43AC3" w:rsidRDefault="00A43AC3" w:rsidP="00987998">
                      <w:pPr>
                        <w:jc w:val="center"/>
                        <w:rPr>
                          <w:rFonts w:ascii="Times New Roman CYR" w:hAnsi="Times New Roman CYR" w:cs="Times New Roman CYR"/>
                          <w:sz w:val="36"/>
                          <w:szCs w:val="36"/>
                        </w:rPr>
                      </w:pPr>
                    </w:p>
                    <w:p w14:paraId="10F61839" w14:textId="77777777" w:rsidR="00A43AC3" w:rsidRDefault="00A43AC3"/>
                    <w:p w14:paraId="4C0BF881" w14:textId="77777777" w:rsidR="00A43AC3" w:rsidRPr="00630E21" w:rsidRDefault="00A43AC3" w:rsidP="00987998">
                      <w:pPr>
                        <w:pStyle w:val="3"/>
                        <w:spacing w:line="276" w:lineRule="auto"/>
                        <w:rPr>
                          <w:rFonts w:ascii="Times New Roman" w:hAnsi="Times New Roman"/>
                          <w:bCs/>
                          <w:sz w:val="48"/>
                          <w:szCs w:val="48"/>
                        </w:rPr>
                      </w:pPr>
                      <w:bookmarkStart w:id="6513" w:name="_Toc168917607"/>
                      <w:bookmarkStart w:id="6514" w:name="_Toc169173045"/>
                      <w:bookmarkStart w:id="6515" w:name="_Toc169175132"/>
                      <w:r w:rsidRPr="00630E21">
                        <w:rPr>
                          <w:rFonts w:ascii="Times New Roman" w:hAnsi="Times New Roman"/>
                          <w:bCs/>
                          <w:sz w:val="48"/>
                          <w:szCs w:val="48"/>
                        </w:rPr>
                        <w:t>ДИПЛОМНА РОБОТА</w:t>
                      </w:r>
                      <w:bookmarkEnd w:id="6513"/>
                      <w:bookmarkEnd w:id="6514"/>
                      <w:bookmarkEnd w:id="6515"/>
                    </w:p>
                    <w:p w14:paraId="024956B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2915D63" w14:textId="77777777" w:rsidR="00A43AC3" w:rsidRPr="005E3013" w:rsidRDefault="00A43AC3" w:rsidP="00987998">
                      <w:pPr>
                        <w:pStyle w:val="2"/>
                        <w:spacing w:line="276" w:lineRule="auto"/>
                        <w:rPr>
                          <w:b w:val="0"/>
                          <w:bCs/>
                          <w:iCs/>
                          <w:sz w:val="48"/>
                          <w:szCs w:val="48"/>
                          <w:highlight w:val="yellow"/>
                        </w:rPr>
                      </w:pPr>
                      <w:bookmarkStart w:id="6516" w:name="_Toc168917608"/>
                      <w:bookmarkStart w:id="6517" w:name="_Toc169173046"/>
                      <w:bookmarkStart w:id="6518" w:name="_Toc16917513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516"/>
                      <w:bookmarkEnd w:id="6517"/>
                      <w:bookmarkEnd w:id="6518"/>
                    </w:p>
                    <w:p w14:paraId="2DB878C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8FF5F8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7FFF4E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163840E" w14:textId="77777777" w:rsidR="00A43AC3" w:rsidRPr="00B1453A" w:rsidRDefault="00A43AC3" w:rsidP="00987998">
                      <w:pPr>
                        <w:jc w:val="center"/>
                        <w:rPr>
                          <w:rFonts w:ascii="Calibri" w:hAnsi="Calibri"/>
                          <w:sz w:val="36"/>
                          <w:szCs w:val="36"/>
                        </w:rPr>
                      </w:pPr>
                    </w:p>
                    <w:p w14:paraId="71CDFF20" w14:textId="77777777" w:rsidR="00A43AC3" w:rsidRDefault="00A43AC3" w:rsidP="00987998">
                      <w:pPr>
                        <w:jc w:val="center"/>
                        <w:rPr>
                          <w:rFonts w:ascii="Times New Roman CYR" w:hAnsi="Times New Roman CYR" w:cs="Times New Roman CYR"/>
                          <w:sz w:val="36"/>
                          <w:szCs w:val="36"/>
                        </w:rPr>
                      </w:pPr>
                    </w:p>
                    <w:p w14:paraId="06C15A00" w14:textId="77777777" w:rsidR="00A43AC3" w:rsidRDefault="00A43AC3"/>
                    <w:p w14:paraId="42A670B7" w14:textId="77777777" w:rsidR="00A43AC3" w:rsidRPr="00630E21" w:rsidRDefault="00A43AC3" w:rsidP="00987998">
                      <w:pPr>
                        <w:pStyle w:val="3"/>
                        <w:spacing w:line="276" w:lineRule="auto"/>
                        <w:rPr>
                          <w:rFonts w:ascii="Times New Roman" w:hAnsi="Times New Roman"/>
                          <w:bCs/>
                          <w:sz w:val="48"/>
                          <w:szCs w:val="48"/>
                        </w:rPr>
                      </w:pPr>
                      <w:bookmarkStart w:id="6519" w:name="_Toc168917609"/>
                      <w:bookmarkStart w:id="6520" w:name="_Toc169173047"/>
                      <w:bookmarkStart w:id="6521" w:name="_Toc169175134"/>
                      <w:r w:rsidRPr="00630E21">
                        <w:rPr>
                          <w:rFonts w:ascii="Times New Roman" w:hAnsi="Times New Roman"/>
                          <w:bCs/>
                          <w:sz w:val="48"/>
                          <w:szCs w:val="48"/>
                        </w:rPr>
                        <w:t>ДИПЛОМНА РОБОТА</w:t>
                      </w:r>
                      <w:bookmarkEnd w:id="6519"/>
                      <w:bookmarkEnd w:id="6520"/>
                      <w:bookmarkEnd w:id="6521"/>
                    </w:p>
                    <w:p w14:paraId="063EF79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8AD5743" w14:textId="77777777" w:rsidR="00A43AC3" w:rsidRPr="005E3013" w:rsidRDefault="00A43AC3" w:rsidP="00987998">
                      <w:pPr>
                        <w:pStyle w:val="2"/>
                        <w:spacing w:line="276" w:lineRule="auto"/>
                        <w:rPr>
                          <w:b w:val="0"/>
                          <w:bCs/>
                          <w:iCs/>
                          <w:sz w:val="48"/>
                          <w:szCs w:val="48"/>
                          <w:highlight w:val="yellow"/>
                        </w:rPr>
                      </w:pPr>
                      <w:bookmarkStart w:id="6522" w:name="_Toc168917610"/>
                      <w:bookmarkStart w:id="6523" w:name="_Toc169173048"/>
                      <w:bookmarkStart w:id="6524" w:name="_Toc16917513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522"/>
                      <w:bookmarkEnd w:id="6523"/>
                      <w:bookmarkEnd w:id="6524"/>
                    </w:p>
                    <w:p w14:paraId="6CF9856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B7F6EA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2C4B2F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F138832" w14:textId="77777777" w:rsidR="00A43AC3" w:rsidRPr="00B1453A" w:rsidRDefault="00A43AC3" w:rsidP="00987998">
                      <w:pPr>
                        <w:jc w:val="center"/>
                        <w:rPr>
                          <w:rFonts w:ascii="Calibri" w:hAnsi="Calibri"/>
                          <w:sz w:val="36"/>
                          <w:szCs w:val="36"/>
                        </w:rPr>
                      </w:pPr>
                    </w:p>
                    <w:p w14:paraId="5B5CE2C5" w14:textId="77777777" w:rsidR="00A43AC3" w:rsidRDefault="00A43AC3" w:rsidP="00987998">
                      <w:pPr>
                        <w:jc w:val="center"/>
                        <w:rPr>
                          <w:rFonts w:ascii="Times New Roman CYR" w:hAnsi="Times New Roman CYR" w:cs="Times New Roman CYR"/>
                          <w:sz w:val="36"/>
                          <w:szCs w:val="36"/>
                        </w:rPr>
                      </w:pPr>
                    </w:p>
                    <w:p w14:paraId="15747C1B" w14:textId="77777777" w:rsidR="00A43AC3" w:rsidRDefault="00A43AC3"/>
                    <w:p w14:paraId="30C9D7CC" w14:textId="77777777" w:rsidR="00A43AC3" w:rsidRPr="00630E21" w:rsidRDefault="00A43AC3" w:rsidP="00987998">
                      <w:pPr>
                        <w:pStyle w:val="3"/>
                        <w:spacing w:line="276" w:lineRule="auto"/>
                        <w:rPr>
                          <w:rFonts w:ascii="Times New Roman" w:hAnsi="Times New Roman"/>
                          <w:bCs/>
                          <w:sz w:val="48"/>
                          <w:szCs w:val="48"/>
                        </w:rPr>
                      </w:pPr>
                      <w:bookmarkStart w:id="6525" w:name="_Toc168917611"/>
                      <w:bookmarkStart w:id="6526" w:name="_Toc169173049"/>
                      <w:bookmarkStart w:id="6527" w:name="_Toc169175136"/>
                      <w:r w:rsidRPr="00630E21">
                        <w:rPr>
                          <w:rFonts w:ascii="Times New Roman" w:hAnsi="Times New Roman"/>
                          <w:bCs/>
                          <w:sz w:val="48"/>
                          <w:szCs w:val="48"/>
                        </w:rPr>
                        <w:t>ДИПЛОМНА РОБОТА</w:t>
                      </w:r>
                      <w:bookmarkEnd w:id="6525"/>
                      <w:bookmarkEnd w:id="6526"/>
                      <w:bookmarkEnd w:id="6527"/>
                    </w:p>
                    <w:p w14:paraId="4A688B9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7C021EF" w14:textId="77777777" w:rsidR="00A43AC3" w:rsidRPr="005E3013" w:rsidRDefault="00A43AC3" w:rsidP="00987998">
                      <w:pPr>
                        <w:pStyle w:val="2"/>
                        <w:spacing w:line="276" w:lineRule="auto"/>
                        <w:rPr>
                          <w:b w:val="0"/>
                          <w:bCs/>
                          <w:iCs/>
                          <w:sz w:val="48"/>
                          <w:szCs w:val="48"/>
                          <w:highlight w:val="yellow"/>
                        </w:rPr>
                      </w:pPr>
                      <w:bookmarkStart w:id="6528" w:name="_Toc168917612"/>
                      <w:bookmarkStart w:id="6529" w:name="_Toc169173050"/>
                      <w:bookmarkStart w:id="6530" w:name="_Toc16917513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528"/>
                      <w:bookmarkEnd w:id="6529"/>
                      <w:bookmarkEnd w:id="6530"/>
                    </w:p>
                    <w:p w14:paraId="10E28DE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E6A22E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8CA68F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8298C2A" w14:textId="77777777" w:rsidR="00A43AC3" w:rsidRPr="00B1453A" w:rsidRDefault="00A43AC3" w:rsidP="00987998">
                      <w:pPr>
                        <w:jc w:val="center"/>
                        <w:rPr>
                          <w:rFonts w:ascii="Calibri" w:hAnsi="Calibri"/>
                          <w:sz w:val="36"/>
                          <w:szCs w:val="36"/>
                        </w:rPr>
                      </w:pPr>
                    </w:p>
                    <w:p w14:paraId="6CF32F8D" w14:textId="77777777" w:rsidR="00A43AC3" w:rsidRDefault="00A43AC3" w:rsidP="00987998">
                      <w:pPr>
                        <w:jc w:val="center"/>
                        <w:rPr>
                          <w:rFonts w:ascii="Times New Roman CYR" w:hAnsi="Times New Roman CYR" w:cs="Times New Roman CYR"/>
                          <w:sz w:val="36"/>
                          <w:szCs w:val="36"/>
                        </w:rPr>
                      </w:pPr>
                    </w:p>
                    <w:p w14:paraId="48741DA6" w14:textId="77777777" w:rsidR="00A43AC3" w:rsidRDefault="00A43AC3"/>
                    <w:p w14:paraId="29A232A9" w14:textId="77777777" w:rsidR="00A43AC3" w:rsidRPr="00630E21" w:rsidRDefault="00A43AC3" w:rsidP="00987998">
                      <w:pPr>
                        <w:pStyle w:val="3"/>
                        <w:spacing w:line="276" w:lineRule="auto"/>
                        <w:rPr>
                          <w:rFonts w:ascii="Times New Roman" w:hAnsi="Times New Roman"/>
                          <w:bCs/>
                          <w:sz w:val="48"/>
                          <w:szCs w:val="48"/>
                        </w:rPr>
                      </w:pPr>
                      <w:bookmarkStart w:id="6531" w:name="_Toc168917613"/>
                      <w:bookmarkStart w:id="6532" w:name="_Toc169173051"/>
                      <w:bookmarkStart w:id="6533" w:name="_Toc169175138"/>
                      <w:r w:rsidRPr="00630E21">
                        <w:rPr>
                          <w:rFonts w:ascii="Times New Roman" w:hAnsi="Times New Roman"/>
                          <w:bCs/>
                          <w:sz w:val="48"/>
                          <w:szCs w:val="48"/>
                        </w:rPr>
                        <w:t>ДИПЛОМНА РОБОТА</w:t>
                      </w:r>
                      <w:bookmarkEnd w:id="6531"/>
                      <w:bookmarkEnd w:id="6532"/>
                      <w:bookmarkEnd w:id="6533"/>
                    </w:p>
                    <w:p w14:paraId="4E7E509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EE595FA" w14:textId="77777777" w:rsidR="00A43AC3" w:rsidRPr="005E3013" w:rsidRDefault="00A43AC3" w:rsidP="00987998">
                      <w:pPr>
                        <w:pStyle w:val="2"/>
                        <w:spacing w:line="276" w:lineRule="auto"/>
                        <w:rPr>
                          <w:b w:val="0"/>
                          <w:bCs/>
                          <w:iCs/>
                          <w:sz w:val="48"/>
                          <w:szCs w:val="48"/>
                          <w:highlight w:val="yellow"/>
                        </w:rPr>
                      </w:pPr>
                      <w:bookmarkStart w:id="6534" w:name="_Toc168917614"/>
                      <w:bookmarkStart w:id="6535" w:name="_Toc169173052"/>
                      <w:bookmarkStart w:id="6536" w:name="_Toc16917513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534"/>
                      <w:bookmarkEnd w:id="6535"/>
                      <w:bookmarkEnd w:id="6536"/>
                    </w:p>
                    <w:p w14:paraId="28B786B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3B7EDB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227CAD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B9D84E1" w14:textId="77777777" w:rsidR="00A43AC3" w:rsidRPr="00B1453A" w:rsidRDefault="00A43AC3" w:rsidP="00987998">
                      <w:pPr>
                        <w:jc w:val="center"/>
                        <w:rPr>
                          <w:rFonts w:ascii="Calibri" w:hAnsi="Calibri"/>
                          <w:sz w:val="36"/>
                          <w:szCs w:val="36"/>
                        </w:rPr>
                      </w:pPr>
                    </w:p>
                    <w:p w14:paraId="54FF7F5B" w14:textId="77777777" w:rsidR="00A43AC3" w:rsidRDefault="00A43AC3" w:rsidP="00987998">
                      <w:pPr>
                        <w:jc w:val="center"/>
                        <w:rPr>
                          <w:rFonts w:ascii="Times New Roman CYR" w:hAnsi="Times New Roman CYR" w:cs="Times New Roman CYR"/>
                          <w:sz w:val="36"/>
                          <w:szCs w:val="36"/>
                        </w:rPr>
                      </w:pPr>
                    </w:p>
                    <w:p w14:paraId="68C5BB2B" w14:textId="77777777" w:rsidR="00A43AC3" w:rsidRDefault="00A43AC3"/>
                    <w:p w14:paraId="04AA5D28" w14:textId="77777777" w:rsidR="00A43AC3" w:rsidRPr="00630E21" w:rsidRDefault="00A43AC3" w:rsidP="00987998">
                      <w:pPr>
                        <w:pStyle w:val="3"/>
                        <w:spacing w:line="276" w:lineRule="auto"/>
                        <w:rPr>
                          <w:rFonts w:ascii="Times New Roman" w:hAnsi="Times New Roman"/>
                          <w:bCs/>
                          <w:sz w:val="48"/>
                          <w:szCs w:val="48"/>
                        </w:rPr>
                      </w:pPr>
                      <w:bookmarkStart w:id="6537" w:name="_Toc168917615"/>
                      <w:bookmarkStart w:id="6538" w:name="_Toc169173053"/>
                      <w:bookmarkStart w:id="6539" w:name="_Toc169175140"/>
                      <w:r w:rsidRPr="00630E21">
                        <w:rPr>
                          <w:rFonts w:ascii="Times New Roman" w:hAnsi="Times New Roman"/>
                          <w:bCs/>
                          <w:sz w:val="48"/>
                          <w:szCs w:val="48"/>
                        </w:rPr>
                        <w:t>ДИПЛОМНА РОБОТА</w:t>
                      </w:r>
                      <w:bookmarkEnd w:id="6537"/>
                      <w:bookmarkEnd w:id="6538"/>
                      <w:bookmarkEnd w:id="6539"/>
                    </w:p>
                    <w:p w14:paraId="16C476A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A0914E7" w14:textId="77777777" w:rsidR="00A43AC3" w:rsidRPr="005E3013" w:rsidRDefault="00A43AC3" w:rsidP="00987998">
                      <w:pPr>
                        <w:pStyle w:val="2"/>
                        <w:spacing w:line="276" w:lineRule="auto"/>
                        <w:rPr>
                          <w:b w:val="0"/>
                          <w:bCs/>
                          <w:iCs/>
                          <w:sz w:val="48"/>
                          <w:szCs w:val="48"/>
                          <w:highlight w:val="yellow"/>
                        </w:rPr>
                      </w:pPr>
                      <w:bookmarkStart w:id="6540" w:name="_Toc168917616"/>
                      <w:bookmarkStart w:id="6541" w:name="_Toc169173054"/>
                      <w:bookmarkStart w:id="6542" w:name="_Toc16917514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540"/>
                      <w:bookmarkEnd w:id="6541"/>
                      <w:bookmarkEnd w:id="6542"/>
                    </w:p>
                    <w:p w14:paraId="19739DC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37906E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509BDE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1C82548" w14:textId="77777777" w:rsidR="00A43AC3" w:rsidRPr="00B1453A" w:rsidRDefault="00A43AC3" w:rsidP="00987998">
                      <w:pPr>
                        <w:jc w:val="center"/>
                        <w:rPr>
                          <w:rFonts w:ascii="Calibri" w:hAnsi="Calibri"/>
                          <w:sz w:val="36"/>
                          <w:szCs w:val="36"/>
                        </w:rPr>
                      </w:pPr>
                    </w:p>
                    <w:p w14:paraId="264B227C" w14:textId="77777777" w:rsidR="00A43AC3" w:rsidRDefault="00A43AC3" w:rsidP="00987998">
                      <w:pPr>
                        <w:jc w:val="center"/>
                        <w:rPr>
                          <w:rFonts w:ascii="Times New Roman CYR" w:hAnsi="Times New Roman CYR" w:cs="Times New Roman CYR"/>
                          <w:sz w:val="36"/>
                          <w:szCs w:val="36"/>
                        </w:rPr>
                      </w:pPr>
                    </w:p>
                    <w:p w14:paraId="2B76B51B" w14:textId="77777777" w:rsidR="00A43AC3" w:rsidRDefault="00A43AC3"/>
                    <w:p w14:paraId="040EA048" w14:textId="77777777" w:rsidR="00A43AC3" w:rsidRPr="00630E21" w:rsidRDefault="00A43AC3" w:rsidP="00987998">
                      <w:pPr>
                        <w:pStyle w:val="3"/>
                        <w:spacing w:line="276" w:lineRule="auto"/>
                        <w:rPr>
                          <w:rFonts w:ascii="Times New Roman" w:hAnsi="Times New Roman"/>
                          <w:bCs/>
                          <w:sz w:val="48"/>
                          <w:szCs w:val="48"/>
                        </w:rPr>
                      </w:pPr>
                      <w:bookmarkStart w:id="6543" w:name="_Toc168917617"/>
                      <w:bookmarkStart w:id="6544" w:name="_Toc169173055"/>
                      <w:bookmarkStart w:id="6545" w:name="_Toc169175142"/>
                      <w:r w:rsidRPr="00630E21">
                        <w:rPr>
                          <w:rFonts w:ascii="Times New Roman" w:hAnsi="Times New Roman"/>
                          <w:bCs/>
                          <w:sz w:val="48"/>
                          <w:szCs w:val="48"/>
                        </w:rPr>
                        <w:t>ДИПЛОМНА РОБОТА</w:t>
                      </w:r>
                      <w:bookmarkEnd w:id="6543"/>
                      <w:bookmarkEnd w:id="6544"/>
                      <w:bookmarkEnd w:id="6545"/>
                    </w:p>
                    <w:p w14:paraId="4027AAF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CD6CA81" w14:textId="77777777" w:rsidR="00A43AC3" w:rsidRPr="005E3013" w:rsidRDefault="00A43AC3" w:rsidP="00987998">
                      <w:pPr>
                        <w:pStyle w:val="2"/>
                        <w:spacing w:line="276" w:lineRule="auto"/>
                        <w:rPr>
                          <w:b w:val="0"/>
                          <w:bCs/>
                          <w:iCs/>
                          <w:sz w:val="48"/>
                          <w:szCs w:val="48"/>
                          <w:highlight w:val="yellow"/>
                        </w:rPr>
                      </w:pPr>
                      <w:bookmarkStart w:id="6546" w:name="_Toc168917618"/>
                      <w:bookmarkStart w:id="6547" w:name="_Toc169173056"/>
                      <w:bookmarkStart w:id="6548" w:name="_Toc16917514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546"/>
                      <w:bookmarkEnd w:id="6547"/>
                      <w:bookmarkEnd w:id="6548"/>
                    </w:p>
                    <w:p w14:paraId="67238B9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9AFA3D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22DEDA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7026153" w14:textId="77777777" w:rsidR="00A43AC3" w:rsidRPr="00B1453A" w:rsidRDefault="00A43AC3" w:rsidP="00987998">
                      <w:pPr>
                        <w:jc w:val="center"/>
                        <w:rPr>
                          <w:rFonts w:ascii="Calibri" w:hAnsi="Calibri"/>
                          <w:sz w:val="36"/>
                          <w:szCs w:val="36"/>
                        </w:rPr>
                      </w:pPr>
                    </w:p>
                    <w:p w14:paraId="315CA88F" w14:textId="77777777" w:rsidR="00A43AC3" w:rsidRDefault="00A43AC3" w:rsidP="00987998">
                      <w:pPr>
                        <w:jc w:val="center"/>
                        <w:rPr>
                          <w:rFonts w:ascii="Times New Roman CYR" w:hAnsi="Times New Roman CYR" w:cs="Times New Roman CYR"/>
                          <w:sz w:val="36"/>
                          <w:szCs w:val="36"/>
                        </w:rPr>
                      </w:pPr>
                    </w:p>
                    <w:p w14:paraId="4ABB5615" w14:textId="77777777" w:rsidR="00A43AC3" w:rsidRDefault="00A43AC3"/>
                    <w:p w14:paraId="0FE23F32" w14:textId="77777777" w:rsidR="000658DF" w:rsidRPr="003A41B8" w:rsidRDefault="000658DF" w:rsidP="000658DF">
                      <w:pPr>
                        <w:pStyle w:val="3"/>
                        <w:spacing w:line="300" w:lineRule="auto"/>
                        <w:rPr>
                          <w:rFonts w:ascii="Times New Roman CYR" w:hAnsi="Times New Roman CYR"/>
                          <w:i/>
                          <w:iCs/>
                          <w:sz w:val="44"/>
                          <w:szCs w:val="44"/>
                        </w:rPr>
                      </w:pPr>
                      <w:bookmarkStart w:id="6549" w:name="_Toc168917619"/>
                      <w:bookmarkStart w:id="6550" w:name="_Toc169173057"/>
                      <w:bookmarkStart w:id="6551" w:name="_Toc169175144"/>
                      <w:r w:rsidRPr="003A41B8">
                        <w:rPr>
                          <w:rFonts w:ascii="Times New Roman CYR" w:hAnsi="Times New Roman CYR"/>
                          <w:i/>
                          <w:iCs/>
                          <w:sz w:val="44"/>
                          <w:szCs w:val="44"/>
                        </w:rPr>
                        <w:t>ДИПЛОМНА РОБОТА БАКАЛАВРА</w:t>
                      </w:r>
                      <w:bookmarkEnd w:id="6549"/>
                      <w:bookmarkEnd w:id="6550"/>
                      <w:bookmarkEnd w:id="6551"/>
                      <w:r w:rsidRPr="003A41B8">
                        <w:rPr>
                          <w:rFonts w:ascii="Times New Roman CYR" w:hAnsi="Times New Roman CYR"/>
                          <w:i/>
                          <w:iCs/>
                          <w:sz w:val="44"/>
                          <w:szCs w:val="44"/>
                        </w:rPr>
                        <w:t xml:space="preserve"> </w:t>
                      </w:r>
                    </w:p>
                    <w:p w14:paraId="759F134A" w14:textId="77777777" w:rsidR="000658DF" w:rsidRPr="000D3135" w:rsidRDefault="000658DF" w:rsidP="000658DF">
                      <w:pPr>
                        <w:pStyle w:val="2"/>
                        <w:spacing w:line="300" w:lineRule="auto"/>
                        <w:rPr>
                          <w:rFonts w:ascii="Times New Roman CYR" w:hAnsi="Times New Roman CYR"/>
                          <w:b w:val="0"/>
                          <w:sz w:val="44"/>
                          <w:szCs w:val="44"/>
                        </w:rPr>
                      </w:pPr>
                      <w:bookmarkStart w:id="6552" w:name="_Toc168917620"/>
                      <w:bookmarkStart w:id="6553" w:name="_Toc169173058"/>
                      <w:bookmarkStart w:id="6554" w:name="_Toc169175145"/>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6552"/>
                      <w:bookmarkEnd w:id="6553"/>
                      <w:bookmarkEnd w:id="6554"/>
                    </w:p>
                    <w:p w14:paraId="72B3EB93"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7B61639B"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62371F3A" w14:textId="77777777" w:rsidR="000658DF" w:rsidRPr="000D3135" w:rsidRDefault="000658DF" w:rsidP="000658DF">
                      <w:pPr>
                        <w:spacing w:line="300" w:lineRule="auto"/>
                        <w:jc w:val="center"/>
                        <w:rPr>
                          <w:b/>
                          <w:lang w:val="uk-UA"/>
                        </w:rPr>
                      </w:pPr>
                    </w:p>
                    <w:p w14:paraId="77B5DFE4"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175B1648" w14:textId="77777777" w:rsidR="00A43AC3" w:rsidRPr="00B1453A" w:rsidRDefault="00A43AC3" w:rsidP="00987998">
                      <w:pPr>
                        <w:jc w:val="center"/>
                        <w:rPr>
                          <w:rFonts w:ascii="Calibri" w:hAnsi="Calibri"/>
                          <w:sz w:val="36"/>
                          <w:szCs w:val="36"/>
                        </w:rPr>
                      </w:pPr>
                    </w:p>
                    <w:p w14:paraId="1C7283BA" w14:textId="77777777" w:rsidR="00A43AC3" w:rsidRDefault="00A43AC3" w:rsidP="00987998">
                      <w:pPr>
                        <w:jc w:val="center"/>
                        <w:rPr>
                          <w:rFonts w:ascii="Times New Roman CYR" w:hAnsi="Times New Roman CYR" w:cs="Times New Roman CYR"/>
                          <w:sz w:val="36"/>
                          <w:szCs w:val="36"/>
                        </w:rPr>
                      </w:pPr>
                    </w:p>
                    <w:p w14:paraId="7034398E" w14:textId="77777777" w:rsidR="00A43AC3" w:rsidRDefault="00A43AC3"/>
                    <w:p w14:paraId="1E90E543" w14:textId="77777777" w:rsidR="00A43AC3" w:rsidRPr="00630E21" w:rsidRDefault="00A43AC3" w:rsidP="00987998">
                      <w:pPr>
                        <w:pStyle w:val="3"/>
                        <w:spacing w:line="276" w:lineRule="auto"/>
                        <w:rPr>
                          <w:rFonts w:ascii="Times New Roman" w:hAnsi="Times New Roman"/>
                          <w:bCs/>
                          <w:sz w:val="48"/>
                          <w:szCs w:val="48"/>
                        </w:rPr>
                      </w:pPr>
                      <w:bookmarkStart w:id="6555" w:name="_Toc168917621"/>
                      <w:bookmarkStart w:id="6556" w:name="_Toc169173059"/>
                      <w:bookmarkStart w:id="6557" w:name="_Toc169175146"/>
                      <w:r w:rsidRPr="00630E21">
                        <w:rPr>
                          <w:rFonts w:ascii="Times New Roman" w:hAnsi="Times New Roman"/>
                          <w:bCs/>
                          <w:sz w:val="48"/>
                          <w:szCs w:val="48"/>
                        </w:rPr>
                        <w:t>ДИПЛОМНА РОБОТА</w:t>
                      </w:r>
                      <w:bookmarkEnd w:id="6555"/>
                      <w:bookmarkEnd w:id="6556"/>
                      <w:bookmarkEnd w:id="6557"/>
                    </w:p>
                    <w:p w14:paraId="37B80BB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AA727AE" w14:textId="77777777" w:rsidR="00A43AC3" w:rsidRPr="005E3013" w:rsidRDefault="00A43AC3" w:rsidP="00987998">
                      <w:pPr>
                        <w:pStyle w:val="2"/>
                        <w:spacing w:line="276" w:lineRule="auto"/>
                        <w:rPr>
                          <w:b w:val="0"/>
                          <w:bCs/>
                          <w:iCs/>
                          <w:sz w:val="48"/>
                          <w:szCs w:val="48"/>
                          <w:highlight w:val="yellow"/>
                        </w:rPr>
                      </w:pPr>
                      <w:bookmarkStart w:id="6558" w:name="_Toc168917622"/>
                      <w:bookmarkStart w:id="6559" w:name="_Toc169173060"/>
                      <w:bookmarkStart w:id="6560" w:name="_Toc16917514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558"/>
                      <w:bookmarkEnd w:id="6559"/>
                      <w:bookmarkEnd w:id="6560"/>
                    </w:p>
                    <w:p w14:paraId="69AA05C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AAC1BF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7B91AC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3446A62" w14:textId="77777777" w:rsidR="00A43AC3" w:rsidRPr="00B1453A" w:rsidRDefault="00A43AC3" w:rsidP="00987998">
                      <w:pPr>
                        <w:jc w:val="center"/>
                        <w:rPr>
                          <w:rFonts w:ascii="Calibri" w:hAnsi="Calibri"/>
                          <w:sz w:val="36"/>
                          <w:szCs w:val="36"/>
                        </w:rPr>
                      </w:pPr>
                    </w:p>
                    <w:p w14:paraId="42B1E647" w14:textId="77777777" w:rsidR="00A43AC3" w:rsidRDefault="00A43AC3" w:rsidP="00987998">
                      <w:pPr>
                        <w:jc w:val="center"/>
                        <w:rPr>
                          <w:rFonts w:ascii="Times New Roman CYR" w:hAnsi="Times New Roman CYR" w:cs="Times New Roman CYR"/>
                          <w:sz w:val="36"/>
                          <w:szCs w:val="36"/>
                        </w:rPr>
                      </w:pPr>
                    </w:p>
                    <w:p w14:paraId="3DDBFFDE" w14:textId="77777777" w:rsidR="00A43AC3" w:rsidRDefault="00A43AC3"/>
                    <w:p w14:paraId="3BF3CBD4" w14:textId="77777777" w:rsidR="00A43AC3" w:rsidRPr="00630E21" w:rsidRDefault="00A43AC3" w:rsidP="00987998">
                      <w:pPr>
                        <w:pStyle w:val="3"/>
                        <w:spacing w:line="276" w:lineRule="auto"/>
                        <w:rPr>
                          <w:rFonts w:ascii="Times New Roman" w:hAnsi="Times New Roman"/>
                          <w:bCs/>
                          <w:sz w:val="48"/>
                          <w:szCs w:val="48"/>
                        </w:rPr>
                      </w:pPr>
                      <w:bookmarkStart w:id="6561" w:name="_Toc168917623"/>
                      <w:bookmarkStart w:id="6562" w:name="_Toc169173061"/>
                      <w:bookmarkStart w:id="6563" w:name="_Toc169175148"/>
                      <w:r w:rsidRPr="00630E21">
                        <w:rPr>
                          <w:rFonts w:ascii="Times New Roman" w:hAnsi="Times New Roman"/>
                          <w:bCs/>
                          <w:sz w:val="48"/>
                          <w:szCs w:val="48"/>
                        </w:rPr>
                        <w:t>ДИПЛОМНА РОБОТА</w:t>
                      </w:r>
                      <w:bookmarkEnd w:id="6561"/>
                      <w:bookmarkEnd w:id="6562"/>
                      <w:bookmarkEnd w:id="6563"/>
                    </w:p>
                    <w:p w14:paraId="12DF583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D48D5EF" w14:textId="77777777" w:rsidR="00A43AC3" w:rsidRPr="005E3013" w:rsidRDefault="00A43AC3" w:rsidP="00987998">
                      <w:pPr>
                        <w:pStyle w:val="2"/>
                        <w:spacing w:line="276" w:lineRule="auto"/>
                        <w:rPr>
                          <w:b w:val="0"/>
                          <w:bCs/>
                          <w:iCs/>
                          <w:sz w:val="48"/>
                          <w:szCs w:val="48"/>
                          <w:highlight w:val="yellow"/>
                        </w:rPr>
                      </w:pPr>
                      <w:bookmarkStart w:id="6564" w:name="_Toc168917624"/>
                      <w:bookmarkStart w:id="6565" w:name="_Toc169173062"/>
                      <w:bookmarkStart w:id="6566" w:name="_Toc16917514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564"/>
                      <w:bookmarkEnd w:id="6565"/>
                      <w:bookmarkEnd w:id="6566"/>
                    </w:p>
                    <w:p w14:paraId="0E43E70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E02A9A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733F2D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EF712C5" w14:textId="77777777" w:rsidR="00A43AC3" w:rsidRPr="00B1453A" w:rsidRDefault="00A43AC3" w:rsidP="00987998">
                      <w:pPr>
                        <w:jc w:val="center"/>
                        <w:rPr>
                          <w:rFonts w:ascii="Calibri" w:hAnsi="Calibri"/>
                          <w:sz w:val="36"/>
                          <w:szCs w:val="36"/>
                        </w:rPr>
                      </w:pPr>
                    </w:p>
                    <w:p w14:paraId="3797D70D" w14:textId="77777777" w:rsidR="00A43AC3" w:rsidRDefault="00A43AC3" w:rsidP="00987998">
                      <w:pPr>
                        <w:jc w:val="center"/>
                        <w:rPr>
                          <w:rFonts w:ascii="Times New Roman CYR" w:hAnsi="Times New Roman CYR" w:cs="Times New Roman CYR"/>
                          <w:sz w:val="36"/>
                          <w:szCs w:val="36"/>
                        </w:rPr>
                      </w:pPr>
                    </w:p>
                    <w:p w14:paraId="5721CC23" w14:textId="77777777" w:rsidR="00A43AC3" w:rsidRDefault="00A43AC3"/>
                    <w:p w14:paraId="46A14051" w14:textId="77777777" w:rsidR="00A43AC3" w:rsidRPr="00630E21" w:rsidRDefault="00A43AC3" w:rsidP="00987998">
                      <w:pPr>
                        <w:pStyle w:val="3"/>
                        <w:spacing w:line="276" w:lineRule="auto"/>
                        <w:rPr>
                          <w:rFonts w:ascii="Times New Roman" w:hAnsi="Times New Roman"/>
                          <w:bCs/>
                          <w:sz w:val="48"/>
                          <w:szCs w:val="48"/>
                        </w:rPr>
                      </w:pPr>
                      <w:bookmarkStart w:id="6567" w:name="_Toc168917625"/>
                      <w:bookmarkStart w:id="6568" w:name="_Toc169173063"/>
                      <w:bookmarkStart w:id="6569" w:name="_Toc169175150"/>
                      <w:r w:rsidRPr="00630E21">
                        <w:rPr>
                          <w:rFonts w:ascii="Times New Roman" w:hAnsi="Times New Roman"/>
                          <w:bCs/>
                          <w:sz w:val="48"/>
                          <w:szCs w:val="48"/>
                        </w:rPr>
                        <w:t>ДИПЛОМНА РОБОТА</w:t>
                      </w:r>
                      <w:bookmarkEnd w:id="6567"/>
                      <w:bookmarkEnd w:id="6568"/>
                      <w:bookmarkEnd w:id="6569"/>
                    </w:p>
                    <w:p w14:paraId="332D48F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B549733" w14:textId="77777777" w:rsidR="00A43AC3" w:rsidRPr="005E3013" w:rsidRDefault="00A43AC3" w:rsidP="00987998">
                      <w:pPr>
                        <w:pStyle w:val="2"/>
                        <w:spacing w:line="276" w:lineRule="auto"/>
                        <w:rPr>
                          <w:b w:val="0"/>
                          <w:bCs/>
                          <w:iCs/>
                          <w:sz w:val="48"/>
                          <w:szCs w:val="48"/>
                          <w:highlight w:val="yellow"/>
                        </w:rPr>
                      </w:pPr>
                      <w:bookmarkStart w:id="6570" w:name="_Toc168917626"/>
                      <w:bookmarkStart w:id="6571" w:name="_Toc169173064"/>
                      <w:bookmarkStart w:id="6572" w:name="_Toc16917515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570"/>
                      <w:bookmarkEnd w:id="6571"/>
                      <w:bookmarkEnd w:id="6572"/>
                    </w:p>
                    <w:p w14:paraId="2739623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F796DA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06FCCA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C0ACC40" w14:textId="77777777" w:rsidR="00A43AC3" w:rsidRPr="00B1453A" w:rsidRDefault="00A43AC3" w:rsidP="00987998">
                      <w:pPr>
                        <w:jc w:val="center"/>
                        <w:rPr>
                          <w:rFonts w:ascii="Calibri" w:hAnsi="Calibri"/>
                          <w:sz w:val="36"/>
                          <w:szCs w:val="36"/>
                        </w:rPr>
                      </w:pPr>
                    </w:p>
                    <w:p w14:paraId="754AAC2E" w14:textId="77777777" w:rsidR="00A43AC3" w:rsidRDefault="00A43AC3" w:rsidP="00987998">
                      <w:pPr>
                        <w:jc w:val="center"/>
                        <w:rPr>
                          <w:rFonts w:ascii="Times New Roman CYR" w:hAnsi="Times New Roman CYR" w:cs="Times New Roman CYR"/>
                          <w:sz w:val="36"/>
                          <w:szCs w:val="36"/>
                        </w:rPr>
                      </w:pPr>
                    </w:p>
                    <w:p w14:paraId="4CBC6782" w14:textId="77777777" w:rsidR="00A43AC3" w:rsidRDefault="00A43AC3"/>
                    <w:p w14:paraId="72DBB75F" w14:textId="77777777" w:rsidR="00A43AC3" w:rsidRPr="00630E21" w:rsidRDefault="00A43AC3" w:rsidP="00987998">
                      <w:pPr>
                        <w:pStyle w:val="3"/>
                        <w:spacing w:line="276" w:lineRule="auto"/>
                        <w:rPr>
                          <w:rFonts w:ascii="Times New Roman" w:hAnsi="Times New Roman"/>
                          <w:bCs/>
                          <w:sz w:val="48"/>
                          <w:szCs w:val="48"/>
                        </w:rPr>
                      </w:pPr>
                      <w:bookmarkStart w:id="6573" w:name="_Toc168917627"/>
                      <w:bookmarkStart w:id="6574" w:name="_Toc169173065"/>
                      <w:bookmarkStart w:id="6575" w:name="_Toc169175152"/>
                      <w:r w:rsidRPr="00630E21">
                        <w:rPr>
                          <w:rFonts w:ascii="Times New Roman" w:hAnsi="Times New Roman"/>
                          <w:bCs/>
                          <w:sz w:val="48"/>
                          <w:szCs w:val="48"/>
                        </w:rPr>
                        <w:t>ДИПЛОМНА РОБОТА</w:t>
                      </w:r>
                      <w:bookmarkEnd w:id="6573"/>
                      <w:bookmarkEnd w:id="6574"/>
                      <w:bookmarkEnd w:id="6575"/>
                    </w:p>
                    <w:p w14:paraId="7216ACD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AF1EC0D" w14:textId="77777777" w:rsidR="00A43AC3" w:rsidRPr="005E3013" w:rsidRDefault="00A43AC3" w:rsidP="00987998">
                      <w:pPr>
                        <w:pStyle w:val="2"/>
                        <w:spacing w:line="276" w:lineRule="auto"/>
                        <w:rPr>
                          <w:b w:val="0"/>
                          <w:bCs/>
                          <w:iCs/>
                          <w:sz w:val="48"/>
                          <w:szCs w:val="48"/>
                          <w:highlight w:val="yellow"/>
                        </w:rPr>
                      </w:pPr>
                      <w:bookmarkStart w:id="6576" w:name="_Toc168917628"/>
                      <w:bookmarkStart w:id="6577" w:name="_Toc169173066"/>
                      <w:bookmarkStart w:id="6578" w:name="_Toc16917515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576"/>
                      <w:bookmarkEnd w:id="6577"/>
                      <w:bookmarkEnd w:id="6578"/>
                    </w:p>
                    <w:p w14:paraId="5DF9AC3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E51108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6F2D9C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D98F0D1" w14:textId="77777777" w:rsidR="00A43AC3" w:rsidRPr="00B1453A" w:rsidRDefault="00A43AC3" w:rsidP="00987998">
                      <w:pPr>
                        <w:jc w:val="center"/>
                        <w:rPr>
                          <w:rFonts w:ascii="Calibri" w:hAnsi="Calibri"/>
                          <w:sz w:val="36"/>
                          <w:szCs w:val="36"/>
                        </w:rPr>
                      </w:pPr>
                    </w:p>
                    <w:p w14:paraId="6F5B801A" w14:textId="77777777" w:rsidR="00A43AC3" w:rsidRDefault="00A43AC3" w:rsidP="00987998">
                      <w:pPr>
                        <w:jc w:val="center"/>
                        <w:rPr>
                          <w:rFonts w:ascii="Times New Roman CYR" w:hAnsi="Times New Roman CYR" w:cs="Times New Roman CYR"/>
                          <w:sz w:val="36"/>
                          <w:szCs w:val="36"/>
                        </w:rPr>
                      </w:pPr>
                    </w:p>
                    <w:p w14:paraId="244E6127" w14:textId="77777777" w:rsidR="00A43AC3" w:rsidRDefault="00A43AC3"/>
                    <w:p w14:paraId="6DF1EACF" w14:textId="77777777" w:rsidR="00A43AC3" w:rsidRPr="00630E21" w:rsidRDefault="00A43AC3" w:rsidP="00987998">
                      <w:pPr>
                        <w:pStyle w:val="3"/>
                        <w:spacing w:line="276" w:lineRule="auto"/>
                        <w:rPr>
                          <w:rFonts w:ascii="Times New Roman" w:hAnsi="Times New Roman"/>
                          <w:bCs/>
                          <w:sz w:val="48"/>
                          <w:szCs w:val="48"/>
                        </w:rPr>
                      </w:pPr>
                      <w:bookmarkStart w:id="6579" w:name="_Toc168917629"/>
                      <w:bookmarkStart w:id="6580" w:name="_Toc169173067"/>
                      <w:bookmarkStart w:id="6581" w:name="_Toc169175154"/>
                      <w:r w:rsidRPr="00630E21">
                        <w:rPr>
                          <w:rFonts w:ascii="Times New Roman" w:hAnsi="Times New Roman"/>
                          <w:bCs/>
                          <w:sz w:val="48"/>
                          <w:szCs w:val="48"/>
                        </w:rPr>
                        <w:t>ДИПЛОМНА РОБОТА</w:t>
                      </w:r>
                      <w:bookmarkEnd w:id="6579"/>
                      <w:bookmarkEnd w:id="6580"/>
                      <w:bookmarkEnd w:id="6581"/>
                    </w:p>
                    <w:p w14:paraId="74C9F8A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35485B9" w14:textId="77777777" w:rsidR="00A43AC3" w:rsidRPr="005E3013" w:rsidRDefault="00A43AC3" w:rsidP="00987998">
                      <w:pPr>
                        <w:pStyle w:val="2"/>
                        <w:spacing w:line="276" w:lineRule="auto"/>
                        <w:rPr>
                          <w:b w:val="0"/>
                          <w:bCs/>
                          <w:iCs/>
                          <w:sz w:val="48"/>
                          <w:szCs w:val="48"/>
                          <w:highlight w:val="yellow"/>
                        </w:rPr>
                      </w:pPr>
                      <w:bookmarkStart w:id="6582" w:name="_Toc168917630"/>
                      <w:bookmarkStart w:id="6583" w:name="_Toc169173068"/>
                      <w:bookmarkStart w:id="6584" w:name="_Toc16917515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582"/>
                      <w:bookmarkEnd w:id="6583"/>
                      <w:bookmarkEnd w:id="6584"/>
                    </w:p>
                    <w:p w14:paraId="5C9AAB1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4A2D45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5B8306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6256E07" w14:textId="77777777" w:rsidR="00A43AC3" w:rsidRPr="00B1453A" w:rsidRDefault="00A43AC3" w:rsidP="00987998">
                      <w:pPr>
                        <w:jc w:val="center"/>
                        <w:rPr>
                          <w:rFonts w:ascii="Calibri" w:hAnsi="Calibri"/>
                          <w:sz w:val="36"/>
                          <w:szCs w:val="36"/>
                        </w:rPr>
                      </w:pPr>
                    </w:p>
                    <w:p w14:paraId="44FAEC7E" w14:textId="77777777" w:rsidR="00A43AC3" w:rsidRDefault="00A43AC3" w:rsidP="00987998">
                      <w:pPr>
                        <w:jc w:val="center"/>
                        <w:rPr>
                          <w:rFonts w:ascii="Times New Roman CYR" w:hAnsi="Times New Roman CYR" w:cs="Times New Roman CYR"/>
                          <w:sz w:val="36"/>
                          <w:szCs w:val="36"/>
                        </w:rPr>
                      </w:pPr>
                    </w:p>
                    <w:p w14:paraId="694F7177" w14:textId="77777777" w:rsidR="00A43AC3" w:rsidRDefault="00A43AC3"/>
                    <w:p w14:paraId="27C0DE50" w14:textId="77777777" w:rsidR="00A43AC3" w:rsidRPr="00630E21" w:rsidRDefault="00A43AC3" w:rsidP="00987998">
                      <w:pPr>
                        <w:pStyle w:val="3"/>
                        <w:spacing w:line="276" w:lineRule="auto"/>
                        <w:rPr>
                          <w:rFonts w:ascii="Times New Roman" w:hAnsi="Times New Roman"/>
                          <w:bCs/>
                          <w:sz w:val="48"/>
                          <w:szCs w:val="48"/>
                        </w:rPr>
                      </w:pPr>
                      <w:bookmarkStart w:id="6585" w:name="_Toc168917631"/>
                      <w:bookmarkStart w:id="6586" w:name="_Toc169173069"/>
                      <w:bookmarkStart w:id="6587" w:name="_Toc169175156"/>
                      <w:r w:rsidRPr="00630E21">
                        <w:rPr>
                          <w:rFonts w:ascii="Times New Roman" w:hAnsi="Times New Roman"/>
                          <w:bCs/>
                          <w:sz w:val="48"/>
                          <w:szCs w:val="48"/>
                        </w:rPr>
                        <w:t>ДИПЛОМНА РОБОТА</w:t>
                      </w:r>
                      <w:bookmarkEnd w:id="6585"/>
                      <w:bookmarkEnd w:id="6586"/>
                      <w:bookmarkEnd w:id="6587"/>
                    </w:p>
                    <w:p w14:paraId="2D1D751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E22890A" w14:textId="77777777" w:rsidR="00A43AC3" w:rsidRPr="005E3013" w:rsidRDefault="00A43AC3" w:rsidP="00987998">
                      <w:pPr>
                        <w:pStyle w:val="2"/>
                        <w:spacing w:line="276" w:lineRule="auto"/>
                        <w:rPr>
                          <w:b w:val="0"/>
                          <w:bCs/>
                          <w:iCs/>
                          <w:sz w:val="48"/>
                          <w:szCs w:val="48"/>
                          <w:highlight w:val="yellow"/>
                        </w:rPr>
                      </w:pPr>
                      <w:bookmarkStart w:id="6588" w:name="_Toc168917632"/>
                      <w:bookmarkStart w:id="6589" w:name="_Toc169173070"/>
                      <w:bookmarkStart w:id="6590" w:name="_Toc16917515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588"/>
                      <w:bookmarkEnd w:id="6589"/>
                      <w:bookmarkEnd w:id="6590"/>
                    </w:p>
                    <w:p w14:paraId="6DF0249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0B98F0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9B0B9E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BD90C97" w14:textId="77777777" w:rsidR="00A43AC3" w:rsidRPr="00B1453A" w:rsidRDefault="00A43AC3" w:rsidP="00987998">
                      <w:pPr>
                        <w:jc w:val="center"/>
                        <w:rPr>
                          <w:rFonts w:ascii="Calibri" w:hAnsi="Calibri"/>
                          <w:sz w:val="36"/>
                          <w:szCs w:val="36"/>
                        </w:rPr>
                      </w:pPr>
                    </w:p>
                    <w:p w14:paraId="00C4DABF" w14:textId="77777777" w:rsidR="00A43AC3" w:rsidRDefault="00A43AC3" w:rsidP="00987998">
                      <w:pPr>
                        <w:jc w:val="center"/>
                        <w:rPr>
                          <w:rFonts w:ascii="Times New Roman CYR" w:hAnsi="Times New Roman CYR" w:cs="Times New Roman CYR"/>
                          <w:sz w:val="36"/>
                          <w:szCs w:val="36"/>
                        </w:rPr>
                      </w:pPr>
                    </w:p>
                    <w:p w14:paraId="1B08756E" w14:textId="77777777" w:rsidR="00A43AC3" w:rsidRDefault="00A43AC3"/>
                    <w:p w14:paraId="2E8DBE9A" w14:textId="77777777" w:rsidR="00A43AC3" w:rsidRPr="00630E21" w:rsidRDefault="00A43AC3" w:rsidP="00987998">
                      <w:pPr>
                        <w:pStyle w:val="3"/>
                        <w:spacing w:line="276" w:lineRule="auto"/>
                        <w:rPr>
                          <w:rFonts w:ascii="Times New Roman" w:hAnsi="Times New Roman"/>
                          <w:bCs/>
                          <w:sz w:val="48"/>
                          <w:szCs w:val="48"/>
                        </w:rPr>
                      </w:pPr>
                      <w:bookmarkStart w:id="6591" w:name="_Toc168917633"/>
                      <w:bookmarkStart w:id="6592" w:name="_Toc169173071"/>
                      <w:bookmarkStart w:id="6593" w:name="_Toc169175158"/>
                      <w:r w:rsidRPr="00630E21">
                        <w:rPr>
                          <w:rFonts w:ascii="Times New Roman" w:hAnsi="Times New Roman"/>
                          <w:bCs/>
                          <w:sz w:val="48"/>
                          <w:szCs w:val="48"/>
                        </w:rPr>
                        <w:t>ДИПЛОМНА РОБОТА</w:t>
                      </w:r>
                      <w:bookmarkEnd w:id="6591"/>
                      <w:bookmarkEnd w:id="6592"/>
                      <w:bookmarkEnd w:id="6593"/>
                    </w:p>
                    <w:p w14:paraId="0ED5DD6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D9C2E4C" w14:textId="77777777" w:rsidR="00A43AC3" w:rsidRPr="005E3013" w:rsidRDefault="00A43AC3" w:rsidP="00987998">
                      <w:pPr>
                        <w:pStyle w:val="2"/>
                        <w:spacing w:line="276" w:lineRule="auto"/>
                        <w:rPr>
                          <w:b w:val="0"/>
                          <w:bCs/>
                          <w:iCs/>
                          <w:sz w:val="48"/>
                          <w:szCs w:val="48"/>
                          <w:highlight w:val="yellow"/>
                        </w:rPr>
                      </w:pPr>
                      <w:bookmarkStart w:id="6594" w:name="_Toc168917634"/>
                      <w:bookmarkStart w:id="6595" w:name="_Toc169173072"/>
                      <w:bookmarkStart w:id="6596" w:name="_Toc16917515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594"/>
                      <w:bookmarkEnd w:id="6595"/>
                      <w:bookmarkEnd w:id="6596"/>
                    </w:p>
                    <w:p w14:paraId="2BA8E25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8FF820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D2C851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FFA7376" w14:textId="77777777" w:rsidR="00A43AC3" w:rsidRPr="00B1453A" w:rsidRDefault="00A43AC3" w:rsidP="00987998">
                      <w:pPr>
                        <w:jc w:val="center"/>
                        <w:rPr>
                          <w:rFonts w:ascii="Calibri" w:hAnsi="Calibri"/>
                          <w:sz w:val="36"/>
                          <w:szCs w:val="36"/>
                        </w:rPr>
                      </w:pPr>
                    </w:p>
                    <w:p w14:paraId="062C40E0" w14:textId="77777777" w:rsidR="00A43AC3" w:rsidRDefault="00A43AC3" w:rsidP="00987998">
                      <w:pPr>
                        <w:jc w:val="center"/>
                        <w:rPr>
                          <w:rFonts w:ascii="Times New Roman CYR" w:hAnsi="Times New Roman CYR" w:cs="Times New Roman CYR"/>
                          <w:sz w:val="36"/>
                          <w:szCs w:val="36"/>
                        </w:rPr>
                      </w:pPr>
                    </w:p>
                    <w:p w14:paraId="6AC17E08" w14:textId="77777777" w:rsidR="00A43AC3" w:rsidRDefault="00A43AC3"/>
                    <w:p w14:paraId="1C0CDCA3" w14:textId="77777777" w:rsidR="000658DF" w:rsidRPr="003A41B8" w:rsidRDefault="000658DF" w:rsidP="000658DF">
                      <w:pPr>
                        <w:pStyle w:val="3"/>
                        <w:spacing w:line="300" w:lineRule="auto"/>
                        <w:rPr>
                          <w:rFonts w:ascii="Times New Roman CYR" w:hAnsi="Times New Roman CYR"/>
                          <w:i/>
                          <w:iCs/>
                          <w:sz w:val="44"/>
                          <w:szCs w:val="44"/>
                        </w:rPr>
                      </w:pPr>
                      <w:bookmarkStart w:id="6597" w:name="_Toc168917635"/>
                      <w:bookmarkStart w:id="6598" w:name="_Toc169173073"/>
                      <w:bookmarkStart w:id="6599" w:name="_Toc169175160"/>
                      <w:r w:rsidRPr="003A41B8">
                        <w:rPr>
                          <w:rFonts w:ascii="Times New Roman CYR" w:hAnsi="Times New Roman CYR"/>
                          <w:i/>
                          <w:iCs/>
                          <w:sz w:val="44"/>
                          <w:szCs w:val="44"/>
                        </w:rPr>
                        <w:t>ДИПЛОМНА РОБОТА БАКАЛАВРА</w:t>
                      </w:r>
                      <w:bookmarkEnd w:id="6597"/>
                      <w:bookmarkEnd w:id="6598"/>
                      <w:bookmarkEnd w:id="6599"/>
                      <w:r w:rsidRPr="003A41B8">
                        <w:rPr>
                          <w:rFonts w:ascii="Times New Roman CYR" w:hAnsi="Times New Roman CYR"/>
                          <w:i/>
                          <w:iCs/>
                          <w:sz w:val="44"/>
                          <w:szCs w:val="44"/>
                        </w:rPr>
                        <w:t xml:space="preserve"> </w:t>
                      </w:r>
                    </w:p>
                    <w:p w14:paraId="347929FD" w14:textId="77777777" w:rsidR="000658DF" w:rsidRPr="000D3135" w:rsidRDefault="000658DF" w:rsidP="000658DF">
                      <w:pPr>
                        <w:pStyle w:val="2"/>
                        <w:spacing w:line="300" w:lineRule="auto"/>
                        <w:rPr>
                          <w:rFonts w:ascii="Times New Roman CYR" w:hAnsi="Times New Roman CYR"/>
                          <w:b w:val="0"/>
                          <w:sz w:val="44"/>
                          <w:szCs w:val="44"/>
                        </w:rPr>
                      </w:pPr>
                      <w:bookmarkStart w:id="6600" w:name="_Toc168917636"/>
                      <w:bookmarkStart w:id="6601" w:name="_Toc169173074"/>
                      <w:bookmarkStart w:id="6602" w:name="_Toc169175161"/>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6600"/>
                      <w:bookmarkEnd w:id="6601"/>
                      <w:bookmarkEnd w:id="6602"/>
                    </w:p>
                    <w:p w14:paraId="274CA168"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41D8EC19"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39E64257" w14:textId="77777777" w:rsidR="000658DF" w:rsidRPr="000D3135" w:rsidRDefault="000658DF" w:rsidP="000658DF">
                      <w:pPr>
                        <w:spacing w:line="300" w:lineRule="auto"/>
                        <w:jc w:val="center"/>
                        <w:rPr>
                          <w:b/>
                          <w:lang w:val="uk-UA"/>
                        </w:rPr>
                      </w:pPr>
                    </w:p>
                    <w:p w14:paraId="518BD37A"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7C3CE148" w14:textId="77777777" w:rsidR="00A43AC3" w:rsidRPr="00B1453A" w:rsidRDefault="00A43AC3" w:rsidP="00987998">
                      <w:pPr>
                        <w:jc w:val="center"/>
                        <w:rPr>
                          <w:rFonts w:ascii="Calibri" w:hAnsi="Calibri"/>
                          <w:sz w:val="36"/>
                          <w:szCs w:val="36"/>
                        </w:rPr>
                      </w:pPr>
                    </w:p>
                    <w:p w14:paraId="469B91EC" w14:textId="77777777" w:rsidR="00A43AC3" w:rsidRDefault="00A43AC3" w:rsidP="00987998">
                      <w:pPr>
                        <w:jc w:val="center"/>
                        <w:rPr>
                          <w:rFonts w:ascii="Times New Roman CYR" w:hAnsi="Times New Roman CYR" w:cs="Times New Roman CYR"/>
                          <w:sz w:val="36"/>
                          <w:szCs w:val="36"/>
                        </w:rPr>
                      </w:pPr>
                    </w:p>
                    <w:p w14:paraId="5939F3DC" w14:textId="77777777" w:rsidR="00A43AC3" w:rsidRDefault="00A43AC3"/>
                    <w:p w14:paraId="1F4D12B2" w14:textId="77777777" w:rsidR="00A43AC3" w:rsidRPr="00630E21" w:rsidRDefault="00A43AC3" w:rsidP="00987998">
                      <w:pPr>
                        <w:pStyle w:val="3"/>
                        <w:spacing w:line="276" w:lineRule="auto"/>
                        <w:rPr>
                          <w:rFonts w:ascii="Times New Roman" w:hAnsi="Times New Roman"/>
                          <w:bCs/>
                          <w:sz w:val="48"/>
                          <w:szCs w:val="48"/>
                        </w:rPr>
                      </w:pPr>
                      <w:bookmarkStart w:id="6603" w:name="_Toc168917637"/>
                      <w:bookmarkStart w:id="6604" w:name="_Toc169173075"/>
                      <w:bookmarkStart w:id="6605" w:name="_Toc169175162"/>
                      <w:r w:rsidRPr="00630E21">
                        <w:rPr>
                          <w:rFonts w:ascii="Times New Roman" w:hAnsi="Times New Roman"/>
                          <w:bCs/>
                          <w:sz w:val="48"/>
                          <w:szCs w:val="48"/>
                        </w:rPr>
                        <w:t>ДИПЛОМНА РОБОТА</w:t>
                      </w:r>
                      <w:bookmarkEnd w:id="6603"/>
                      <w:bookmarkEnd w:id="6604"/>
                      <w:bookmarkEnd w:id="6605"/>
                    </w:p>
                    <w:p w14:paraId="6AD2ECF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8DA73D6" w14:textId="77777777" w:rsidR="00A43AC3" w:rsidRPr="005E3013" w:rsidRDefault="00A43AC3" w:rsidP="00987998">
                      <w:pPr>
                        <w:pStyle w:val="2"/>
                        <w:spacing w:line="276" w:lineRule="auto"/>
                        <w:rPr>
                          <w:b w:val="0"/>
                          <w:bCs/>
                          <w:iCs/>
                          <w:sz w:val="48"/>
                          <w:szCs w:val="48"/>
                          <w:highlight w:val="yellow"/>
                        </w:rPr>
                      </w:pPr>
                      <w:bookmarkStart w:id="6606" w:name="_Toc168917638"/>
                      <w:bookmarkStart w:id="6607" w:name="_Toc169173076"/>
                      <w:bookmarkStart w:id="6608" w:name="_Toc16917516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606"/>
                      <w:bookmarkEnd w:id="6607"/>
                      <w:bookmarkEnd w:id="6608"/>
                    </w:p>
                    <w:p w14:paraId="2F9AAEF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C37D60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519EA1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E3716C7" w14:textId="77777777" w:rsidR="00A43AC3" w:rsidRPr="00B1453A" w:rsidRDefault="00A43AC3" w:rsidP="00987998">
                      <w:pPr>
                        <w:jc w:val="center"/>
                        <w:rPr>
                          <w:rFonts w:ascii="Calibri" w:hAnsi="Calibri"/>
                          <w:sz w:val="36"/>
                          <w:szCs w:val="36"/>
                        </w:rPr>
                      </w:pPr>
                    </w:p>
                    <w:p w14:paraId="1271ABA2" w14:textId="77777777" w:rsidR="00A43AC3" w:rsidRDefault="00A43AC3" w:rsidP="00987998">
                      <w:pPr>
                        <w:jc w:val="center"/>
                        <w:rPr>
                          <w:rFonts w:ascii="Times New Roman CYR" w:hAnsi="Times New Roman CYR" w:cs="Times New Roman CYR"/>
                          <w:sz w:val="36"/>
                          <w:szCs w:val="36"/>
                        </w:rPr>
                      </w:pPr>
                    </w:p>
                    <w:p w14:paraId="2DD22970" w14:textId="77777777" w:rsidR="00A43AC3" w:rsidRDefault="00A43AC3"/>
                    <w:p w14:paraId="728C8161" w14:textId="77777777" w:rsidR="00A43AC3" w:rsidRPr="00630E21" w:rsidRDefault="00A43AC3" w:rsidP="00987998">
                      <w:pPr>
                        <w:pStyle w:val="3"/>
                        <w:spacing w:line="276" w:lineRule="auto"/>
                        <w:rPr>
                          <w:rFonts w:ascii="Times New Roman" w:hAnsi="Times New Roman"/>
                          <w:bCs/>
                          <w:sz w:val="48"/>
                          <w:szCs w:val="48"/>
                        </w:rPr>
                      </w:pPr>
                      <w:bookmarkStart w:id="6609" w:name="_Toc168917639"/>
                      <w:bookmarkStart w:id="6610" w:name="_Toc169173077"/>
                      <w:bookmarkStart w:id="6611" w:name="_Toc169175164"/>
                      <w:r w:rsidRPr="00630E21">
                        <w:rPr>
                          <w:rFonts w:ascii="Times New Roman" w:hAnsi="Times New Roman"/>
                          <w:bCs/>
                          <w:sz w:val="48"/>
                          <w:szCs w:val="48"/>
                        </w:rPr>
                        <w:t>ДИПЛОМНА РОБОТА</w:t>
                      </w:r>
                      <w:bookmarkEnd w:id="6609"/>
                      <w:bookmarkEnd w:id="6610"/>
                      <w:bookmarkEnd w:id="6611"/>
                    </w:p>
                    <w:p w14:paraId="134C625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464B5D5" w14:textId="77777777" w:rsidR="00A43AC3" w:rsidRPr="005E3013" w:rsidRDefault="00A43AC3" w:rsidP="00987998">
                      <w:pPr>
                        <w:pStyle w:val="2"/>
                        <w:spacing w:line="276" w:lineRule="auto"/>
                        <w:rPr>
                          <w:b w:val="0"/>
                          <w:bCs/>
                          <w:iCs/>
                          <w:sz w:val="48"/>
                          <w:szCs w:val="48"/>
                          <w:highlight w:val="yellow"/>
                        </w:rPr>
                      </w:pPr>
                      <w:bookmarkStart w:id="6612" w:name="_Toc168917640"/>
                      <w:bookmarkStart w:id="6613" w:name="_Toc169173078"/>
                      <w:bookmarkStart w:id="6614" w:name="_Toc16917516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612"/>
                      <w:bookmarkEnd w:id="6613"/>
                      <w:bookmarkEnd w:id="6614"/>
                    </w:p>
                    <w:p w14:paraId="56A0A89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C7148C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102E26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6B43BB1" w14:textId="77777777" w:rsidR="00A43AC3" w:rsidRPr="00B1453A" w:rsidRDefault="00A43AC3" w:rsidP="00987998">
                      <w:pPr>
                        <w:jc w:val="center"/>
                        <w:rPr>
                          <w:rFonts w:ascii="Calibri" w:hAnsi="Calibri"/>
                          <w:sz w:val="36"/>
                          <w:szCs w:val="36"/>
                        </w:rPr>
                      </w:pPr>
                    </w:p>
                    <w:p w14:paraId="7B62F0EE" w14:textId="77777777" w:rsidR="00A43AC3" w:rsidRDefault="00A43AC3" w:rsidP="00987998">
                      <w:pPr>
                        <w:jc w:val="center"/>
                        <w:rPr>
                          <w:rFonts w:ascii="Times New Roman CYR" w:hAnsi="Times New Roman CYR" w:cs="Times New Roman CYR"/>
                          <w:sz w:val="36"/>
                          <w:szCs w:val="36"/>
                        </w:rPr>
                      </w:pPr>
                    </w:p>
                    <w:p w14:paraId="1DC1CF94" w14:textId="77777777" w:rsidR="00A43AC3" w:rsidRDefault="00A43AC3"/>
                    <w:p w14:paraId="2F4510A5" w14:textId="77777777" w:rsidR="00A43AC3" w:rsidRPr="00630E21" w:rsidRDefault="00A43AC3" w:rsidP="00987998">
                      <w:pPr>
                        <w:pStyle w:val="3"/>
                        <w:spacing w:line="276" w:lineRule="auto"/>
                        <w:rPr>
                          <w:rFonts w:ascii="Times New Roman" w:hAnsi="Times New Roman"/>
                          <w:bCs/>
                          <w:sz w:val="48"/>
                          <w:szCs w:val="48"/>
                        </w:rPr>
                      </w:pPr>
                      <w:bookmarkStart w:id="6615" w:name="_Toc168917641"/>
                      <w:bookmarkStart w:id="6616" w:name="_Toc169173079"/>
                      <w:bookmarkStart w:id="6617" w:name="_Toc169175166"/>
                      <w:r w:rsidRPr="00630E21">
                        <w:rPr>
                          <w:rFonts w:ascii="Times New Roman" w:hAnsi="Times New Roman"/>
                          <w:bCs/>
                          <w:sz w:val="48"/>
                          <w:szCs w:val="48"/>
                        </w:rPr>
                        <w:t>ДИПЛОМНА РОБОТА</w:t>
                      </w:r>
                      <w:bookmarkEnd w:id="6615"/>
                      <w:bookmarkEnd w:id="6616"/>
                      <w:bookmarkEnd w:id="6617"/>
                    </w:p>
                    <w:p w14:paraId="079C666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6115CCE" w14:textId="77777777" w:rsidR="00A43AC3" w:rsidRPr="005E3013" w:rsidRDefault="00A43AC3" w:rsidP="00987998">
                      <w:pPr>
                        <w:pStyle w:val="2"/>
                        <w:spacing w:line="276" w:lineRule="auto"/>
                        <w:rPr>
                          <w:b w:val="0"/>
                          <w:bCs/>
                          <w:iCs/>
                          <w:sz w:val="48"/>
                          <w:szCs w:val="48"/>
                          <w:highlight w:val="yellow"/>
                        </w:rPr>
                      </w:pPr>
                      <w:bookmarkStart w:id="6618" w:name="_Toc168917642"/>
                      <w:bookmarkStart w:id="6619" w:name="_Toc169173080"/>
                      <w:bookmarkStart w:id="6620" w:name="_Toc16917516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618"/>
                      <w:bookmarkEnd w:id="6619"/>
                      <w:bookmarkEnd w:id="6620"/>
                    </w:p>
                    <w:p w14:paraId="3322071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B76659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824AEE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2565AE3" w14:textId="77777777" w:rsidR="00A43AC3" w:rsidRPr="00B1453A" w:rsidRDefault="00A43AC3" w:rsidP="00987998">
                      <w:pPr>
                        <w:jc w:val="center"/>
                        <w:rPr>
                          <w:rFonts w:ascii="Calibri" w:hAnsi="Calibri"/>
                          <w:sz w:val="36"/>
                          <w:szCs w:val="36"/>
                        </w:rPr>
                      </w:pPr>
                    </w:p>
                    <w:p w14:paraId="05E98C30" w14:textId="77777777" w:rsidR="00A43AC3" w:rsidRDefault="00A43AC3" w:rsidP="00987998">
                      <w:pPr>
                        <w:jc w:val="center"/>
                        <w:rPr>
                          <w:rFonts w:ascii="Times New Roman CYR" w:hAnsi="Times New Roman CYR" w:cs="Times New Roman CYR"/>
                          <w:sz w:val="36"/>
                          <w:szCs w:val="36"/>
                        </w:rPr>
                      </w:pPr>
                    </w:p>
                    <w:p w14:paraId="6BB3B91E" w14:textId="77777777" w:rsidR="00A43AC3" w:rsidRDefault="00A43AC3"/>
                    <w:p w14:paraId="68D1B021" w14:textId="77777777" w:rsidR="00A43AC3" w:rsidRPr="00630E21" w:rsidRDefault="00A43AC3" w:rsidP="00987998">
                      <w:pPr>
                        <w:pStyle w:val="3"/>
                        <w:spacing w:line="276" w:lineRule="auto"/>
                        <w:rPr>
                          <w:rFonts w:ascii="Times New Roman" w:hAnsi="Times New Roman"/>
                          <w:bCs/>
                          <w:sz w:val="48"/>
                          <w:szCs w:val="48"/>
                        </w:rPr>
                      </w:pPr>
                      <w:bookmarkStart w:id="6621" w:name="_Toc168917643"/>
                      <w:bookmarkStart w:id="6622" w:name="_Toc169173081"/>
                      <w:bookmarkStart w:id="6623" w:name="_Toc169175168"/>
                      <w:r w:rsidRPr="00630E21">
                        <w:rPr>
                          <w:rFonts w:ascii="Times New Roman" w:hAnsi="Times New Roman"/>
                          <w:bCs/>
                          <w:sz w:val="48"/>
                          <w:szCs w:val="48"/>
                        </w:rPr>
                        <w:t>ДИПЛОМНА РОБОТА</w:t>
                      </w:r>
                      <w:bookmarkEnd w:id="6621"/>
                      <w:bookmarkEnd w:id="6622"/>
                      <w:bookmarkEnd w:id="6623"/>
                    </w:p>
                    <w:p w14:paraId="4F5EC21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149FAD4" w14:textId="77777777" w:rsidR="00A43AC3" w:rsidRPr="005E3013" w:rsidRDefault="00A43AC3" w:rsidP="00987998">
                      <w:pPr>
                        <w:pStyle w:val="2"/>
                        <w:spacing w:line="276" w:lineRule="auto"/>
                        <w:rPr>
                          <w:b w:val="0"/>
                          <w:bCs/>
                          <w:iCs/>
                          <w:sz w:val="48"/>
                          <w:szCs w:val="48"/>
                          <w:highlight w:val="yellow"/>
                        </w:rPr>
                      </w:pPr>
                      <w:bookmarkStart w:id="6624" w:name="_Toc168917644"/>
                      <w:bookmarkStart w:id="6625" w:name="_Toc169173082"/>
                      <w:bookmarkStart w:id="6626" w:name="_Toc16917516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624"/>
                      <w:bookmarkEnd w:id="6625"/>
                      <w:bookmarkEnd w:id="6626"/>
                    </w:p>
                    <w:p w14:paraId="0E28492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A8AD7C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B84A94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B5EB899" w14:textId="77777777" w:rsidR="00A43AC3" w:rsidRPr="00B1453A" w:rsidRDefault="00A43AC3" w:rsidP="00987998">
                      <w:pPr>
                        <w:jc w:val="center"/>
                        <w:rPr>
                          <w:rFonts w:ascii="Calibri" w:hAnsi="Calibri"/>
                          <w:sz w:val="36"/>
                          <w:szCs w:val="36"/>
                        </w:rPr>
                      </w:pPr>
                    </w:p>
                    <w:p w14:paraId="6BDC9B39" w14:textId="77777777" w:rsidR="00A43AC3" w:rsidRDefault="00A43AC3" w:rsidP="00987998">
                      <w:pPr>
                        <w:jc w:val="center"/>
                        <w:rPr>
                          <w:rFonts w:ascii="Times New Roman CYR" w:hAnsi="Times New Roman CYR" w:cs="Times New Roman CYR"/>
                          <w:sz w:val="36"/>
                          <w:szCs w:val="36"/>
                        </w:rPr>
                      </w:pPr>
                    </w:p>
                    <w:p w14:paraId="093BCB27" w14:textId="77777777" w:rsidR="00A43AC3" w:rsidRDefault="00A43AC3"/>
                    <w:p w14:paraId="55ED4AF1" w14:textId="77777777" w:rsidR="00A43AC3" w:rsidRPr="00630E21" w:rsidRDefault="00A43AC3" w:rsidP="00987998">
                      <w:pPr>
                        <w:pStyle w:val="3"/>
                        <w:spacing w:line="276" w:lineRule="auto"/>
                        <w:rPr>
                          <w:rFonts w:ascii="Times New Roman" w:hAnsi="Times New Roman"/>
                          <w:bCs/>
                          <w:sz w:val="48"/>
                          <w:szCs w:val="48"/>
                        </w:rPr>
                      </w:pPr>
                      <w:bookmarkStart w:id="6627" w:name="_Toc168917645"/>
                      <w:bookmarkStart w:id="6628" w:name="_Toc169173083"/>
                      <w:bookmarkStart w:id="6629" w:name="_Toc169175170"/>
                      <w:r w:rsidRPr="00630E21">
                        <w:rPr>
                          <w:rFonts w:ascii="Times New Roman" w:hAnsi="Times New Roman"/>
                          <w:bCs/>
                          <w:sz w:val="48"/>
                          <w:szCs w:val="48"/>
                        </w:rPr>
                        <w:t>ДИПЛОМНА РОБОТА</w:t>
                      </w:r>
                      <w:bookmarkEnd w:id="6627"/>
                      <w:bookmarkEnd w:id="6628"/>
                      <w:bookmarkEnd w:id="6629"/>
                    </w:p>
                    <w:p w14:paraId="0B60ED1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074A0FD" w14:textId="77777777" w:rsidR="00A43AC3" w:rsidRPr="005E3013" w:rsidRDefault="00A43AC3" w:rsidP="00987998">
                      <w:pPr>
                        <w:pStyle w:val="2"/>
                        <w:spacing w:line="276" w:lineRule="auto"/>
                        <w:rPr>
                          <w:b w:val="0"/>
                          <w:bCs/>
                          <w:iCs/>
                          <w:sz w:val="48"/>
                          <w:szCs w:val="48"/>
                          <w:highlight w:val="yellow"/>
                        </w:rPr>
                      </w:pPr>
                      <w:bookmarkStart w:id="6630" w:name="_Toc168917646"/>
                      <w:bookmarkStart w:id="6631" w:name="_Toc169173084"/>
                      <w:bookmarkStart w:id="6632" w:name="_Toc16917517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630"/>
                      <w:bookmarkEnd w:id="6631"/>
                      <w:bookmarkEnd w:id="6632"/>
                    </w:p>
                    <w:p w14:paraId="3550D9A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9B9FFE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F9A476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CB16321" w14:textId="77777777" w:rsidR="00A43AC3" w:rsidRPr="00B1453A" w:rsidRDefault="00A43AC3" w:rsidP="00987998">
                      <w:pPr>
                        <w:jc w:val="center"/>
                        <w:rPr>
                          <w:rFonts w:ascii="Calibri" w:hAnsi="Calibri"/>
                          <w:sz w:val="36"/>
                          <w:szCs w:val="36"/>
                        </w:rPr>
                      </w:pPr>
                    </w:p>
                    <w:p w14:paraId="0C34AB74" w14:textId="77777777" w:rsidR="00A43AC3" w:rsidRDefault="00A43AC3" w:rsidP="00987998">
                      <w:pPr>
                        <w:jc w:val="center"/>
                        <w:rPr>
                          <w:rFonts w:ascii="Times New Roman CYR" w:hAnsi="Times New Roman CYR" w:cs="Times New Roman CYR"/>
                          <w:sz w:val="36"/>
                          <w:szCs w:val="36"/>
                        </w:rPr>
                      </w:pPr>
                    </w:p>
                    <w:p w14:paraId="5BA23909" w14:textId="77777777" w:rsidR="00A43AC3" w:rsidRDefault="00A43AC3"/>
                    <w:p w14:paraId="7972FB70" w14:textId="77777777" w:rsidR="00A43AC3" w:rsidRPr="00630E21" w:rsidRDefault="00A43AC3" w:rsidP="00987998">
                      <w:pPr>
                        <w:pStyle w:val="3"/>
                        <w:spacing w:line="276" w:lineRule="auto"/>
                        <w:rPr>
                          <w:rFonts w:ascii="Times New Roman" w:hAnsi="Times New Roman"/>
                          <w:bCs/>
                          <w:sz w:val="48"/>
                          <w:szCs w:val="48"/>
                        </w:rPr>
                      </w:pPr>
                      <w:bookmarkStart w:id="6633" w:name="_Toc168917647"/>
                      <w:bookmarkStart w:id="6634" w:name="_Toc169173085"/>
                      <w:bookmarkStart w:id="6635" w:name="_Toc169175172"/>
                      <w:r w:rsidRPr="00630E21">
                        <w:rPr>
                          <w:rFonts w:ascii="Times New Roman" w:hAnsi="Times New Roman"/>
                          <w:bCs/>
                          <w:sz w:val="48"/>
                          <w:szCs w:val="48"/>
                        </w:rPr>
                        <w:t>ДИПЛОМНА РОБОТА</w:t>
                      </w:r>
                      <w:bookmarkEnd w:id="6633"/>
                      <w:bookmarkEnd w:id="6634"/>
                      <w:bookmarkEnd w:id="6635"/>
                    </w:p>
                    <w:p w14:paraId="4B24EA7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2442EA6" w14:textId="77777777" w:rsidR="00A43AC3" w:rsidRPr="005E3013" w:rsidRDefault="00A43AC3" w:rsidP="00987998">
                      <w:pPr>
                        <w:pStyle w:val="2"/>
                        <w:spacing w:line="276" w:lineRule="auto"/>
                        <w:rPr>
                          <w:b w:val="0"/>
                          <w:bCs/>
                          <w:iCs/>
                          <w:sz w:val="48"/>
                          <w:szCs w:val="48"/>
                          <w:highlight w:val="yellow"/>
                        </w:rPr>
                      </w:pPr>
                      <w:bookmarkStart w:id="6636" w:name="_Toc168917648"/>
                      <w:bookmarkStart w:id="6637" w:name="_Toc169173086"/>
                      <w:bookmarkStart w:id="6638" w:name="_Toc16917517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636"/>
                      <w:bookmarkEnd w:id="6637"/>
                      <w:bookmarkEnd w:id="6638"/>
                    </w:p>
                    <w:p w14:paraId="6CBE787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2201EC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548D4D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61AFAB3" w14:textId="77777777" w:rsidR="00A43AC3" w:rsidRPr="00B1453A" w:rsidRDefault="00A43AC3" w:rsidP="00987998">
                      <w:pPr>
                        <w:jc w:val="center"/>
                        <w:rPr>
                          <w:rFonts w:ascii="Calibri" w:hAnsi="Calibri"/>
                          <w:sz w:val="36"/>
                          <w:szCs w:val="36"/>
                        </w:rPr>
                      </w:pPr>
                    </w:p>
                    <w:p w14:paraId="64108BC1" w14:textId="77777777" w:rsidR="00A43AC3" w:rsidRDefault="00A43AC3" w:rsidP="00987998">
                      <w:pPr>
                        <w:jc w:val="center"/>
                        <w:rPr>
                          <w:rFonts w:ascii="Times New Roman CYR" w:hAnsi="Times New Roman CYR" w:cs="Times New Roman CYR"/>
                          <w:sz w:val="36"/>
                          <w:szCs w:val="36"/>
                        </w:rPr>
                      </w:pPr>
                    </w:p>
                    <w:p w14:paraId="69CE4613" w14:textId="77777777" w:rsidR="00A43AC3" w:rsidRDefault="00A43AC3"/>
                    <w:p w14:paraId="29633460" w14:textId="77777777" w:rsidR="00A43AC3" w:rsidRPr="00630E21" w:rsidRDefault="00A43AC3" w:rsidP="00987998">
                      <w:pPr>
                        <w:pStyle w:val="3"/>
                        <w:spacing w:line="276" w:lineRule="auto"/>
                        <w:rPr>
                          <w:rFonts w:ascii="Times New Roman" w:hAnsi="Times New Roman"/>
                          <w:bCs/>
                          <w:sz w:val="48"/>
                          <w:szCs w:val="48"/>
                        </w:rPr>
                      </w:pPr>
                      <w:bookmarkStart w:id="6639" w:name="_Toc168917649"/>
                      <w:bookmarkStart w:id="6640" w:name="_Toc169173087"/>
                      <w:bookmarkStart w:id="6641" w:name="_Toc169175174"/>
                      <w:r w:rsidRPr="00630E21">
                        <w:rPr>
                          <w:rFonts w:ascii="Times New Roman" w:hAnsi="Times New Roman"/>
                          <w:bCs/>
                          <w:sz w:val="48"/>
                          <w:szCs w:val="48"/>
                        </w:rPr>
                        <w:t>ДИПЛОМНА РОБОТА</w:t>
                      </w:r>
                      <w:bookmarkEnd w:id="6639"/>
                      <w:bookmarkEnd w:id="6640"/>
                      <w:bookmarkEnd w:id="6641"/>
                    </w:p>
                    <w:p w14:paraId="5DDD08C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3A7E769" w14:textId="77777777" w:rsidR="00A43AC3" w:rsidRPr="005E3013" w:rsidRDefault="00A43AC3" w:rsidP="00987998">
                      <w:pPr>
                        <w:pStyle w:val="2"/>
                        <w:spacing w:line="276" w:lineRule="auto"/>
                        <w:rPr>
                          <w:b w:val="0"/>
                          <w:bCs/>
                          <w:iCs/>
                          <w:sz w:val="48"/>
                          <w:szCs w:val="48"/>
                          <w:highlight w:val="yellow"/>
                        </w:rPr>
                      </w:pPr>
                      <w:bookmarkStart w:id="6642" w:name="_Toc168917650"/>
                      <w:bookmarkStart w:id="6643" w:name="_Toc169173088"/>
                      <w:bookmarkStart w:id="6644" w:name="_Toc16917517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642"/>
                      <w:bookmarkEnd w:id="6643"/>
                      <w:bookmarkEnd w:id="6644"/>
                    </w:p>
                    <w:p w14:paraId="5B65646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BCAE67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1F9466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30E4345" w14:textId="77777777" w:rsidR="00A43AC3" w:rsidRPr="00B1453A" w:rsidRDefault="00A43AC3" w:rsidP="00987998">
                      <w:pPr>
                        <w:jc w:val="center"/>
                        <w:rPr>
                          <w:rFonts w:ascii="Calibri" w:hAnsi="Calibri"/>
                          <w:sz w:val="36"/>
                          <w:szCs w:val="36"/>
                        </w:rPr>
                      </w:pPr>
                    </w:p>
                    <w:p w14:paraId="753778D8" w14:textId="77777777" w:rsidR="00A43AC3" w:rsidRDefault="00A43AC3" w:rsidP="00987998">
                      <w:pPr>
                        <w:jc w:val="center"/>
                        <w:rPr>
                          <w:rFonts w:ascii="Times New Roman CYR" w:hAnsi="Times New Roman CYR" w:cs="Times New Roman CYR"/>
                          <w:sz w:val="36"/>
                          <w:szCs w:val="36"/>
                        </w:rPr>
                      </w:pPr>
                    </w:p>
                    <w:p w14:paraId="6C23DAF2" w14:textId="77777777" w:rsidR="00A43AC3" w:rsidRDefault="00A43AC3"/>
                    <w:p w14:paraId="36936615" w14:textId="77777777" w:rsidR="000658DF" w:rsidRPr="003A41B8" w:rsidRDefault="000658DF" w:rsidP="000658DF">
                      <w:pPr>
                        <w:pStyle w:val="3"/>
                        <w:spacing w:line="300" w:lineRule="auto"/>
                        <w:rPr>
                          <w:rFonts w:ascii="Times New Roman CYR" w:hAnsi="Times New Roman CYR"/>
                          <w:i/>
                          <w:iCs/>
                          <w:sz w:val="44"/>
                          <w:szCs w:val="44"/>
                        </w:rPr>
                      </w:pPr>
                      <w:bookmarkStart w:id="6645" w:name="_Toc168917651"/>
                      <w:bookmarkStart w:id="6646" w:name="_Toc169173089"/>
                      <w:bookmarkStart w:id="6647" w:name="_Toc169175176"/>
                      <w:r w:rsidRPr="003A41B8">
                        <w:rPr>
                          <w:rFonts w:ascii="Times New Roman CYR" w:hAnsi="Times New Roman CYR"/>
                          <w:i/>
                          <w:iCs/>
                          <w:sz w:val="44"/>
                          <w:szCs w:val="44"/>
                        </w:rPr>
                        <w:t>ДИПЛОМНА РОБОТА БАКАЛАВРА</w:t>
                      </w:r>
                      <w:bookmarkEnd w:id="6645"/>
                      <w:bookmarkEnd w:id="6646"/>
                      <w:bookmarkEnd w:id="6647"/>
                      <w:r w:rsidRPr="003A41B8">
                        <w:rPr>
                          <w:rFonts w:ascii="Times New Roman CYR" w:hAnsi="Times New Roman CYR"/>
                          <w:i/>
                          <w:iCs/>
                          <w:sz w:val="44"/>
                          <w:szCs w:val="44"/>
                        </w:rPr>
                        <w:t xml:space="preserve"> </w:t>
                      </w:r>
                    </w:p>
                    <w:p w14:paraId="4FC00A52" w14:textId="77777777" w:rsidR="000658DF" w:rsidRPr="000D3135" w:rsidRDefault="000658DF" w:rsidP="000658DF">
                      <w:pPr>
                        <w:pStyle w:val="2"/>
                        <w:spacing w:line="300" w:lineRule="auto"/>
                        <w:rPr>
                          <w:rFonts w:ascii="Times New Roman CYR" w:hAnsi="Times New Roman CYR"/>
                          <w:b w:val="0"/>
                          <w:sz w:val="44"/>
                          <w:szCs w:val="44"/>
                        </w:rPr>
                      </w:pPr>
                      <w:bookmarkStart w:id="6648" w:name="_Toc168917652"/>
                      <w:bookmarkStart w:id="6649" w:name="_Toc169173090"/>
                      <w:bookmarkStart w:id="6650" w:name="_Toc169175177"/>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6648"/>
                      <w:bookmarkEnd w:id="6649"/>
                      <w:bookmarkEnd w:id="6650"/>
                    </w:p>
                    <w:p w14:paraId="1558CBB3"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0A8B58B0"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1ED6166E" w14:textId="77777777" w:rsidR="000658DF" w:rsidRPr="000D3135" w:rsidRDefault="000658DF" w:rsidP="000658DF">
                      <w:pPr>
                        <w:spacing w:line="300" w:lineRule="auto"/>
                        <w:jc w:val="center"/>
                        <w:rPr>
                          <w:b/>
                          <w:lang w:val="uk-UA"/>
                        </w:rPr>
                      </w:pPr>
                    </w:p>
                    <w:p w14:paraId="1627402C"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7AD59306" w14:textId="77777777" w:rsidR="00A43AC3" w:rsidRPr="00B1453A" w:rsidRDefault="00A43AC3" w:rsidP="00987998">
                      <w:pPr>
                        <w:jc w:val="center"/>
                        <w:rPr>
                          <w:rFonts w:ascii="Calibri" w:hAnsi="Calibri"/>
                          <w:sz w:val="36"/>
                          <w:szCs w:val="36"/>
                        </w:rPr>
                      </w:pPr>
                    </w:p>
                    <w:p w14:paraId="6E76527A" w14:textId="77777777" w:rsidR="00A43AC3" w:rsidRDefault="00A43AC3" w:rsidP="00987998">
                      <w:pPr>
                        <w:jc w:val="center"/>
                        <w:rPr>
                          <w:rFonts w:ascii="Times New Roman CYR" w:hAnsi="Times New Roman CYR" w:cs="Times New Roman CYR"/>
                          <w:sz w:val="36"/>
                          <w:szCs w:val="36"/>
                        </w:rPr>
                      </w:pPr>
                    </w:p>
                    <w:p w14:paraId="4C46F18E" w14:textId="77777777" w:rsidR="00A43AC3" w:rsidRDefault="00A43AC3"/>
                    <w:p w14:paraId="58ADA954" w14:textId="77777777" w:rsidR="00A43AC3" w:rsidRPr="00630E21" w:rsidRDefault="00A43AC3" w:rsidP="00987998">
                      <w:pPr>
                        <w:pStyle w:val="3"/>
                        <w:spacing w:line="276" w:lineRule="auto"/>
                        <w:rPr>
                          <w:rFonts w:ascii="Times New Roman" w:hAnsi="Times New Roman"/>
                          <w:bCs/>
                          <w:sz w:val="48"/>
                          <w:szCs w:val="48"/>
                        </w:rPr>
                      </w:pPr>
                      <w:bookmarkStart w:id="6651" w:name="_Toc168917653"/>
                      <w:bookmarkStart w:id="6652" w:name="_Toc169173091"/>
                      <w:bookmarkStart w:id="6653" w:name="_Toc169175178"/>
                      <w:r w:rsidRPr="00630E21">
                        <w:rPr>
                          <w:rFonts w:ascii="Times New Roman" w:hAnsi="Times New Roman"/>
                          <w:bCs/>
                          <w:sz w:val="48"/>
                          <w:szCs w:val="48"/>
                        </w:rPr>
                        <w:t>ДИПЛОМНА РОБОТА</w:t>
                      </w:r>
                      <w:bookmarkEnd w:id="6651"/>
                      <w:bookmarkEnd w:id="6652"/>
                      <w:bookmarkEnd w:id="6653"/>
                    </w:p>
                    <w:p w14:paraId="1945E61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997D8E4" w14:textId="77777777" w:rsidR="00A43AC3" w:rsidRPr="005E3013" w:rsidRDefault="00A43AC3" w:rsidP="00987998">
                      <w:pPr>
                        <w:pStyle w:val="2"/>
                        <w:spacing w:line="276" w:lineRule="auto"/>
                        <w:rPr>
                          <w:b w:val="0"/>
                          <w:bCs/>
                          <w:iCs/>
                          <w:sz w:val="48"/>
                          <w:szCs w:val="48"/>
                          <w:highlight w:val="yellow"/>
                        </w:rPr>
                      </w:pPr>
                      <w:bookmarkStart w:id="6654" w:name="_Toc168917654"/>
                      <w:bookmarkStart w:id="6655" w:name="_Toc169173092"/>
                      <w:bookmarkStart w:id="6656" w:name="_Toc16917517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654"/>
                      <w:bookmarkEnd w:id="6655"/>
                      <w:bookmarkEnd w:id="6656"/>
                    </w:p>
                    <w:p w14:paraId="41687DF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0B45B9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22AB64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B9F9663" w14:textId="77777777" w:rsidR="00A43AC3" w:rsidRPr="00B1453A" w:rsidRDefault="00A43AC3" w:rsidP="00987998">
                      <w:pPr>
                        <w:jc w:val="center"/>
                        <w:rPr>
                          <w:rFonts w:ascii="Calibri" w:hAnsi="Calibri"/>
                          <w:sz w:val="36"/>
                          <w:szCs w:val="36"/>
                        </w:rPr>
                      </w:pPr>
                    </w:p>
                    <w:p w14:paraId="74593093" w14:textId="77777777" w:rsidR="00A43AC3" w:rsidRDefault="00A43AC3" w:rsidP="00987998">
                      <w:pPr>
                        <w:jc w:val="center"/>
                        <w:rPr>
                          <w:rFonts w:ascii="Times New Roman CYR" w:hAnsi="Times New Roman CYR" w:cs="Times New Roman CYR"/>
                          <w:sz w:val="36"/>
                          <w:szCs w:val="36"/>
                        </w:rPr>
                      </w:pPr>
                    </w:p>
                    <w:p w14:paraId="1CA97BBA" w14:textId="77777777" w:rsidR="00A43AC3" w:rsidRDefault="00A43AC3"/>
                    <w:p w14:paraId="2CFC6005" w14:textId="77777777" w:rsidR="00A43AC3" w:rsidRPr="00630E21" w:rsidRDefault="00A43AC3" w:rsidP="00987998">
                      <w:pPr>
                        <w:pStyle w:val="3"/>
                        <w:spacing w:line="276" w:lineRule="auto"/>
                        <w:rPr>
                          <w:rFonts w:ascii="Times New Roman" w:hAnsi="Times New Roman"/>
                          <w:bCs/>
                          <w:sz w:val="48"/>
                          <w:szCs w:val="48"/>
                        </w:rPr>
                      </w:pPr>
                      <w:bookmarkStart w:id="6657" w:name="_Toc168917655"/>
                      <w:bookmarkStart w:id="6658" w:name="_Toc169173093"/>
                      <w:bookmarkStart w:id="6659" w:name="_Toc169175180"/>
                      <w:r w:rsidRPr="00630E21">
                        <w:rPr>
                          <w:rFonts w:ascii="Times New Roman" w:hAnsi="Times New Roman"/>
                          <w:bCs/>
                          <w:sz w:val="48"/>
                          <w:szCs w:val="48"/>
                        </w:rPr>
                        <w:t>ДИПЛОМНА РОБОТА</w:t>
                      </w:r>
                      <w:bookmarkEnd w:id="6657"/>
                      <w:bookmarkEnd w:id="6658"/>
                      <w:bookmarkEnd w:id="6659"/>
                    </w:p>
                    <w:p w14:paraId="68FC644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5A0B890" w14:textId="77777777" w:rsidR="00A43AC3" w:rsidRPr="005E3013" w:rsidRDefault="00A43AC3" w:rsidP="00987998">
                      <w:pPr>
                        <w:pStyle w:val="2"/>
                        <w:spacing w:line="276" w:lineRule="auto"/>
                        <w:rPr>
                          <w:b w:val="0"/>
                          <w:bCs/>
                          <w:iCs/>
                          <w:sz w:val="48"/>
                          <w:szCs w:val="48"/>
                          <w:highlight w:val="yellow"/>
                        </w:rPr>
                      </w:pPr>
                      <w:bookmarkStart w:id="6660" w:name="_Toc168917656"/>
                      <w:bookmarkStart w:id="6661" w:name="_Toc169173094"/>
                      <w:bookmarkStart w:id="6662" w:name="_Toc16917518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660"/>
                      <w:bookmarkEnd w:id="6661"/>
                      <w:bookmarkEnd w:id="6662"/>
                    </w:p>
                    <w:p w14:paraId="71D536F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BA9921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35674C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6CA5912" w14:textId="77777777" w:rsidR="00A43AC3" w:rsidRPr="00B1453A" w:rsidRDefault="00A43AC3" w:rsidP="00987998">
                      <w:pPr>
                        <w:jc w:val="center"/>
                        <w:rPr>
                          <w:rFonts w:ascii="Calibri" w:hAnsi="Calibri"/>
                          <w:sz w:val="36"/>
                          <w:szCs w:val="36"/>
                        </w:rPr>
                      </w:pPr>
                    </w:p>
                    <w:p w14:paraId="0BC7E787" w14:textId="77777777" w:rsidR="00A43AC3" w:rsidRDefault="00A43AC3" w:rsidP="00987998">
                      <w:pPr>
                        <w:jc w:val="center"/>
                        <w:rPr>
                          <w:rFonts w:ascii="Times New Roman CYR" w:hAnsi="Times New Roman CYR" w:cs="Times New Roman CYR"/>
                          <w:sz w:val="36"/>
                          <w:szCs w:val="36"/>
                        </w:rPr>
                      </w:pPr>
                    </w:p>
                    <w:p w14:paraId="0F09CD4F" w14:textId="77777777" w:rsidR="00A43AC3" w:rsidRDefault="00A43AC3"/>
                    <w:p w14:paraId="06160A12" w14:textId="77777777" w:rsidR="00A43AC3" w:rsidRPr="00630E21" w:rsidRDefault="00A43AC3" w:rsidP="00987998">
                      <w:pPr>
                        <w:pStyle w:val="3"/>
                        <w:spacing w:line="276" w:lineRule="auto"/>
                        <w:rPr>
                          <w:rFonts w:ascii="Times New Roman" w:hAnsi="Times New Roman"/>
                          <w:bCs/>
                          <w:sz w:val="48"/>
                          <w:szCs w:val="48"/>
                        </w:rPr>
                      </w:pPr>
                      <w:bookmarkStart w:id="6663" w:name="_Toc168917657"/>
                      <w:bookmarkStart w:id="6664" w:name="_Toc169173095"/>
                      <w:bookmarkStart w:id="6665" w:name="_Toc169175182"/>
                      <w:r w:rsidRPr="00630E21">
                        <w:rPr>
                          <w:rFonts w:ascii="Times New Roman" w:hAnsi="Times New Roman"/>
                          <w:bCs/>
                          <w:sz w:val="48"/>
                          <w:szCs w:val="48"/>
                        </w:rPr>
                        <w:t>ДИПЛОМНА РОБОТА</w:t>
                      </w:r>
                      <w:bookmarkEnd w:id="6663"/>
                      <w:bookmarkEnd w:id="6664"/>
                      <w:bookmarkEnd w:id="6665"/>
                    </w:p>
                    <w:p w14:paraId="168D1B2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E565226" w14:textId="77777777" w:rsidR="00A43AC3" w:rsidRPr="005E3013" w:rsidRDefault="00A43AC3" w:rsidP="00987998">
                      <w:pPr>
                        <w:pStyle w:val="2"/>
                        <w:spacing w:line="276" w:lineRule="auto"/>
                        <w:rPr>
                          <w:b w:val="0"/>
                          <w:bCs/>
                          <w:iCs/>
                          <w:sz w:val="48"/>
                          <w:szCs w:val="48"/>
                          <w:highlight w:val="yellow"/>
                        </w:rPr>
                      </w:pPr>
                      <w:bookmarkStart w:id="6666" w:name="_Toc168917658"/>
                      <w:bookmarkStart w:id="6667" w:name="_Toc169173096"/>
                      <w:bookmarkStart w:id="6668" w:name="_Toc16917518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666"/>
                      <w:bookmarkEnd w:id="6667"/>
                      <w:bookmarkEnd w:id="6668"/>
                    </w:p>
                    <w:p w14:paraId="109A462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981676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467FD0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463F5D9" w14:textId="77777777" w:rsidR="00A43AC3" w:rsidRPr="00B1453A" w:rsidRDefault="00A43AC3" w:rsidP="00987998">
                      <w:pPr>
                        <w:jc w:val="center"/>
                        <w:rPr>
                          <w:rFonts w:ascii="Calibri" w:hAnsi="Calibri"/>
                          <w:sz w:val="36"/>
                          <w:szCs w:val="36"/>
                        </w:rPr>
                      </w:pPr>
                    </w:p>
                    <w:p w14:paraId="69DB7805" w14:textId="77777777" w:rsidR="00A43AC3" w:rsidRDefault="00A43AC3" w:rsidP="00987998">
                      <w:pPr>
                        <w:jc w:val="center"/>
                        <w:rPr>
                          <w:rFonts w:ascii="Times New Roman CYR" w:hAnsi="Times New Roman CYR" w:cs="Times New Roman CYR"/>
                          <w:sz w:val="36"/>
                          <w:szCs w:val="36"/>
                        </w:rPr>
                      </w:pPr>
                    </w:p>
                    <w:p w14:paraId="23985121" w14:textId="77777777" w:rsidR="00A43AC3" w:rsidRDefault="00A43AC3"/>
                    <w:p w14:paraId="256D1563" w14:textId="77777777" w:rsidR="00A43AC3" w:rsidRPr="00630E21" w:rsidRDefault="00A43AC3" w:rsidP="00987998">
                      <w:pPr>
                        <w:pStyle w:val="3"/>
                        <w:spacing w:line="276" w:lineRule="auto"/>
                        <w:rPr>
                          <w:rFonts w:ascii="Times New Roman" w:hAnsi="Times New Roman"/>
                          <w:bCs/>
                          <w:sz w:val="48"/>
                          <w:szCs w:val="48"/>
                        </w:rPr>
                      </w:pPr>
                      <w:bookmarkStart w:id="6669" w:name="_Toc168917659"/>
                      <w:bookmarkStart w:id="6670" w:name="_Toc169173097"/>
                      <w:bookmarkStart w:id="6671" w:name="_Toc169175184"/>
                      <w:r w:rsidRPr="00630E21">
                        <w:rPr>
                          <w:rFonts w:ascii="Times New Roman" w:hAnsi="Times New Roman"/>
                          <w:bCs/>
                          <w:sz w:val="48"/>
                          <w:szCs w:val="48"/>
                        </w:rPr>
                        <w:t>ДИПЛОМНА РОБОТА</w:t>
                      </w:r>
                      <w:bookmarkEnd w:id="6669"/>
                      <w:bookmarkEnd w:id="6670"/>
                      <w:bookmarkEnd w:id="6671"/>
                    </w:p>
                    <w:p w14:paraId="64DA4BD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59D090C" w14:textId="77777777" w:rsidR="00A43AC3" w:rsidRPr="005E3013" w:rsidRDefault="00A43AC3" w:rsidP="00987998">
                      <w:pPr>
                        <w:pStyle w:val="2"/>
                        <w:spacing w:line="276" w:lineRule="auto"/>
                        <w:rPr>
                          <w:b w:val="0"/>
                          <w:bCs/>
                          <w:iCs/>
                          <w:sz w:val="48"/>
                          <w:szCs w:val="48"/>
                          <w:highlight w:val="yellow"/>
                        </w:rPr>
                      </w:pPr>
                      <w:bookmarkStart w:id="6672" w:name="_Toc168917660"/>
                      <w:bookmarkStart w:id="6673" w:name="_Toc169173098"/>
                      <w:bookmarkStart w:id="6674" w:name="_Toc16917518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672"/>
                      <w:bookmarkEnd w:id="6673"/>
                      <w:bookmarkEnd w:id="6674"/>
                    </w:p>
                    <w:p w14:paraId="1470C7D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5AF123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85BA28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E76CBE5" w14:textId="77777777" w:rsidR="00A43AC3" w:rsidRPr="00B1453A" w:rsidRDefault="00A43AC3" w:rsidP="00987998">
                      <w:pPr>
                        <w:jc w:val="center"/>
                        <w:rPr>
                          <w:rFonts w:ascii="Calibri" w:hAnsi="Calibri"/>
                          <w:sz w:val="36"/>
                          <w:szCs w:val="36"/>
                        </w:rPr>
                      </w:pPr>
                    </w:p>
                    <w:p w14:paraId="4E78C22B" w14:textId="77777777" w:rsidR="00A43AC3" w:rsidRDefault="00A43AC3" w:rsidP="00987998">
                      <w:pPr>
                        <w:jc w:val="center"/>
                        <w:rPr>
                          <w:rFonts w:ascii="Times New Roman CYR" w:hAnsi="Times New Roman CYR" w:cs="Times New Roman CYR"/>
                          <w:sz w:val="36"/>
                          <w:szCs w:val="36"/>
                        </w:rPr>
                      </w:pPr>
                    </w:p>
                    <w:p w14:paraId="09BDCB62" w14:textId="77777777" w:rsidR="00A43AC3" w:rsidRDefault="00A43AC3"/>
                    <w:p w14:paraId="51302752" w14:textId="77777777" w:rsidR="00A43AC3" w:rsidRPr="00630E21" w:rsidRDefault="00A43AC3" w:rsidP="00987998">
                      <w:pPr>
                        <w:pStyle w:val="3"/>
                        <w:spacing w:line="276" w:lineRule="auto"/>
                        <w:rPr>
                          <w:rFonts w:ascii="Times New Roman" w:hAnsi="Times New Roman"/>
                          <w:bCs/>
                          <w:sz w:val="48"/>
                          <w:szCs w:val="48"/>
                        </w:rPr>
                      </w:pPr>
                      <w:bookmarkStart w:id="6675" w:name="_Toc168917661"/>
                      <w:bookmarkStart w:id="6676" w:name="_Toc169173099"/>
                      <w:bookmarkStart w:id="6677" w:name="_Toc169175186"/>
                      <w:r w:rsidRPr="00630E21">
                        <w:rPr>
                          <w:rFonts w:ascii="Times New Roman" w:hAnsi="Times New Roman"/>
                          <w:bCs/>
                          <w:sz w:val="48"/>
                          <w:szCs w:val="48"/>
                        </w:rPr>
                        <w:t>ДИПЛОМНА РОБОТА</w:t>
                      </w:r>
                      <w:bookmarkEnd w:id="6675"/>
                      <w:bookmarkEnd w:id="6676"/>
                      <w:bookmarkEnd w:id="6677"/>
                    </w:p>
                    <w:p w14:paraId="3F6161E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5F506ED" w14:textId="77777777" w:rsidR="00A43AC3" w:rsidRPr="005E3013" w:rsidRDefault="00A43AC3" w:rsidP="00987998">
                      <w:pPr>
                        <w:pStyle w:val="2"/>
                        <w:spacing w:line="276" w:lineRule="auto"/>
                        <w:rPr>
                          <w:b w:val="0"/>
                          <w:bCs/>
                          <w:iCs/>
                          <w:sz w:val="48"/>
                          <w:szCs w:val="48"/>
                          <w:highlight w:val="yellow"/>
                        </w:rPr>
                      </w:pPr>
                      <w:bookmarkStart w:id="6678" w:name="_Toc168917662"/>
                      <w:bookmarkStart w:id="6679" w:name="_Toc169173100"/>
                      <w:bookmarkStart w:id="6680" w:name="_Toc16917518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678"/>
                      <w:bookmarkEnd w:id="6679"/>
                      <w:bookmarkEnd w:id="6680"/>
                    </w:p>
                    <w:p w14:paraId="7417742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2D110D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9807D0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14A06E3" w14:textId="77777777" w:rsidR="00A43AC3" w:rsidRPr="00B1453A" w:rsidRDefault="00A43AC3" w:rsidP="00987998">
                      <w:pPr>
                        <w:jc w:val="center"/>
                        <w:rPr>
                          <w:rFonts w:ascii="Calibri" w:hAnsi="Calibri"/>
                          <w:sz w:val="36"/>
                          <w:szCs w:val="36"/>
                        </w:rPr>
                      </w:pPr>
                    </w:p>
                    <w:p w14:paraId="0FF6D78F" w14:textId="77777777" w:rsidR="00A43AC3" w:rsidRDefault="00A43AC3" w:rsidP="00987998">
                      <w:pPr>
                        <w:jc w:val="center"/>
                        <w:rPr>
                          <w:rFonts w:ascii="Times New Roman CYR" w:hAnsi="Times New Roman CYR" w:cs="Times New Roman CYR"/>
                          <w:sz w:val="36"/>
                          <w:szCs w:val="36"/>
                        </w:rPr>
                      </w:pPr>
                    </w:p>
                    <w:p w14:paraId="0BB8390F" w14:textId="77777777" w:rsidR="00A43AC3" w:rsidRDefault="00A43AC3"/>
                    <w:p w14:paraId="3571A497" w14:textId="77777777" w:rsidR="00A43AC3" w:rsidRPr="00630E21" w:rsidRDefault="00A43AC3" w:rsidP="00987998">
                      <w:pPr>
                        <w:pStyle w:val="3"/>
                        <w:spacing w:line="276" w:lineRule="auto"/>
                        <w:rPr>
                          <w:rFonts w:ascii="Times New Roman" w:hAnsi="Times New Roman"/>
                          <w:bCs/>
                          <w:sz w:val="48"/>
                          <w:szCs w:val="48"/>
                        </w:rPr>
                      </w:pPr>
                      <w:bookmarkStart w:id="6681" w:name="_Toc168917663"/>
                      <w:bookmarkStart w:id="6682" w:name="_Toc169173101"/>
                      <w:bookmarkStart w:id="6683" w:name="_Toc169175188"/>
                      <w:r w:rsidRPr="00630E21">
                        <w:rPr>
                          <w:rFonts w:ascii="Times New Roman" w:hAnsi="Times New Roman"/>
                          <w:bCs/>
                          <w:sz w:val="48"/>
                          <w:szCs w:val="48"/>
                        </w:rPr>
                        <w:t>ДИПЛОМНА РОБОТА</w:t>
                      </w:r>
                      <w:bookmarkEnd w:id="6681"/>
                      <w:bookmarkEnd w:id="6682"/>
                      <w:bookmarkEnd w:id="6683"/>
                    </w:p>
                    <w:p w14:paraId="63C4168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4A0F6C8" w14:textId="77777777" w:rsidR="00A43AC3" w:rsidRPr="005E3013" w:rsidRDefault="00A43AC3" w:rsidP="00987998">
                      <w:pPr>
                        <w:pStyle w:val="2"/>
                        <w:spacing w:line="276" w:lineRule="auto"/>
                        <w:rPr>
                          <w:b w:val="0"/>
                          <w:bCs/>
                          <w:iCs/>
                          <w:sz w:val="48"/>
                          <w:szCs w:val="48"/>
                          <w:highlight w:val="yellow"/>
                        </w:rPr>
                      </w:pPr>
                      <w:bookmarkStart w:id="6684" w:name="_Toc168917664"/>
                      <w:bookmarkStart w:id="6685" w:name="_Toc169173102"/>
                      <w:bookmarkStart w:id="6686" w:name="_Toc16917518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684"/>
                      <w:bookmarkEnd w:id="6685"/>
                      <w:bookmarkEnd w:id="6686"/>
                    </w:p>
                    <w:p w14:paraId="5E284A4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AB61D6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7928DD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C5895B9" w14:textId="77777777" w:rsidR="00A43AC3" w:rsidRPr="00B1453A" w:rsidRDefault="00A43AC3" w:rsidP="00987998">
                      <w:pPr>
                        <w:jc w:val="center"/>
                        <w:rPr>
                          <w:rFonts w:ascii="Calibri" w:hAnsi="Calibri"/>
                          <w:sz w:val="36"/>
                          <w:szCs w:val="36"/>
                        </w:rPr>
                      </w:pPr>
                    </w:p>
                    <w:p w14:paraId="4D74B685" w14:textId="77777777" w:rsidR="00A43AC3" w:rsidRDefault="00A43AC3" w:rsidP="00987998">
                      <w:pPr>
                        <w:jc w:val="center"/>
                        <w:rPr>
                          <w:rFonts w:ascii="Times New Roman CYR" w:hAnsi="Times New Roman CYR" w:cs="Times New Roman CYR"/>
                          <w:sz w:val="36"/>
                          <w:szCs w:val="36"/>
                        </w:rPr>
                      </w:pPr>
                    </w:p>
                    <w:p w14:paraId="118ADDC4" w14:textId="77777777" w:rsidR="00A43AC3" w:rsidRDefault="00A43AC3"/>
                    <w:p w14:paraId="176A6CB1" w14:textId="77777777" w:rsidR="00A43AC3" w:rsidRPr="00630E21" w:rsidRDefault="00A43AC3" w:rsidP="00987998">
                      <w:pPr>
                        <w:pStyle w:val="3"/>
                        <w:spacing w:line="276" w:lineRule="auto"/>
                        <w:rPr>
                          <w:rFonts w:ascii="Times New Roman" w:hAnsi="Times New Roman"/>
                          <w:bCs/>
                          <w:sz w:val="48"/>
                          <w:szCs w:val="48"/>
                        </w:rPr>
                      </w:pPr>
                      <w:bookmarkStart w:id="6687" w:name="_Toc168917665"/>
                      <w:bookmarkStart w:id="6688" w:name="_Toc169173103"/>
                      <w:bookmarkStart w:id="6689" w:name="_Toc169175190"/>
                      <w:r w:rsidRPr="00630E21">
                        <w:rPr>
                          <w:rFonts w:ascii="Times New Roman" w:hAnsi="Times New Roman"/>
                          <w:bCs/>
                          <w:sz w:val="48"/>
                          <w:szCs w:val="48"/>
                        </w:rPr>
                        <w:t>ДИПЛОМНА РОБОТА</w:t>
                      </w:r>
                      <w:bookmarkEnd w:id="6687"/>
                      <w:bookmarkEnd w:id="6688"/>
                      <w:bookmarkEnd w:id="6689"/>
                    </w:p>
                    <w:p w14:paraId="68D8768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347E3AC" w14:textId="77777777" w:rsidR="00A43AC3" w:rsidRPr="005E3013" w:rsidRDefault="00A43AC3" w:rsidP="00987998">
                      <w:pPr>
                        <w:pStyle w:val="2"/>
                        <w:spacing w:line="276" w:lineRule="auto"/>
                        <w:rPr>
                          <w:b w:val="0"/>
                          <w:bCs/>
                          <w:iCs/>
                          <w:sz w:val="48"/>
                          <w:szCs w:val="48"/>
                          <w:highlight w:val="yellow"/>
                        </w:rPr>
                      </w:pPr>
                      <w:bookmarkStart w:id="6690" w:name="_Toc168917666"/>
                      <w:bookmarkStart w:id="6691" w:name="_Toc169173104"/>
                      <w:bookmarkStart w:id="6692" w:name="_Toc16917519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690"/>
                      <w:bookmarkEnd w:id="6691"/>
                      <w:bookmarkEnd w:id="6692"/>
                    </w:p>
                    <w:p w14:paraId="07F6140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66B228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717F0D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C7FBF4D" w14:textId="77777777" w:rsidR="00A43AC3" w:rsidRPr="00B1453A" w:rsidRDefault="00A43AC3" w:rsidP="00987998">
                      <w:pPr>
                        <w:jc w:val="center"/>
                        <w:rPr>
                          <w:rFonts w:ascii="Calibri" w:hAnsi="Calibri"/>
                          <w:sz w:val="36"/>
                          <w:szCs w:val="36"/>
                        </w:rPr>
                      </w:pPr>
                    </w:p>
                    <w:p w14:paraId="5BDABA39" w14:textId="77777777" w:rsidR="00A43AC3" w:rsidRDefault="00A43AC3" w:rsidP="00987998">
                      <w:pPr>
                        <w:jc w:val="center"/>
                        <w:rPr>
                          <w:rFonts w:ascii="Times New Roman CYR" w:hAnsi="Times New Roman CYR" w:cs="Times New Roman CYR"/>
                          <w:sz w:val="36"/>
                          <w:szCs w:val="36"/>
                        </w:rPr>
                      </w:pPr>
                    </w:p>
                    <w:p w14:paraId="712700F5" w14:textId="77777777" w:rsidR="00A43AC3" w:rsidRDefault="00A43AC3"/>
                    <w:p w14:paraId="005CB88F" w14:textId="77777777" w:rsidR="000658DF" w:rsidRPr="003A41B8" w:rsidRDefault="000658DF" w:rsidP="000658DF">
                      <w:pPr>
                        <w:pStyle w:val="3"/>
                        <w:spacing w:line="300" w:lineRule="auto"/>
                        <w:rPr>
                          <w:rFonts w:ascii="Times New Roman CYR" w:hAnsi="Times New Roman CYR"/>
                          <w:i/>
                          <w:iCs/>
                          <w:sz w:val="44"/>
                          <w:szCs w:val="44"/>
                        </w:rPr>
                      </w:pPr>
                      <w:bookmarkStart w:id="6693" w:name="_Toc168917667"/>
                      <w:bookmarkStart w:id="6694" w:name="_Toc169173105"/>
                      <w:bookmarkStart w:id="6695" w:name="_Toc169175192"/>
                      <w:r w:rsidRPr="003A41B8">
                        <w:rPr>
                          <w:rFonts w:ascii="Times New Roman CYR" w:hAnsi="Times New Roman CYR"/>
                          <w:i/>
                          <w:iCs/>
                          <w:sz w:val="44"/>
                          <w:szCs w:val="44"/>
                        </w:rPr>
                        <w:t>ДИПЛОМНА РОБОТА БАКАЛАВРА</w:t>
                      </w:r>
                      <w:bookmarkEnd w:id="6693"/>
                      <w:bookmarkEnd w:id="6694"/>
                      <w:bookmarkEnd w:id="6695"/>
                      <w:r w:rsidRPr="003A41B8">
                        <w:rPr>
                          <w:rFonts w:ascii="Times New Roman CYR" w:hAnsi="Times New Roman CYR"/>
                          <w:i/>
                          <w:iCs/>
                          <w:sz w:val="44"/>
                          <w:szCs w:val="44"/>
                        </w:rPr>
                        <w:t xml:space="preserve"> </w:t>
                      </w:r>
                    </w:p>
                    <w:p w14:paraId="0020FBAD" w14:textId="77777777" w:rsidR="000658DF" w:rsidRPr="000D3135" w:rsidRDefault="000658DF" w:rsidP="000658DF">
                      <w:pPr>
                        <w:pStyle w:val="2"/>
                        <w:spacing w:line="300" w:lineRule="auto"/>
                        <w:rPr>
                          <w:rFonts w:ascii="Times New Roman CYR" w:hAnsi="Times New Roman CYR"/>
                          <w:b w:val="0"/>
                          <w:sz w:val="44"/>
                          <w:szCs w:val="44"/>
                        </w:rPr>
                      </w:pPr>
                      <w:bookmarkStart w:id="6696" w:name="_Toc168917668"/>
                      <w:bookmarkStart w:id="6697" w:name="_Toc169173106"/>
                      <w:bookmarkStart w:id="6698" w:name="_Toc169175193"/>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6696"/>
                      <w:bookmarkEnd w:id="6697"/>
                      <w:bookmarkEnd w:id="6698"/>
                    </w:p>
                    <w:p w14:paraId="0C63D865"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6D71538C"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2F9F1741" w14:textId="77777777" w:rsidR="000658DF" w:rsidRPr="000D3135" w:rsidRDefault="000658DF" w:rsidP="000658DF">
                      <w:pPr>
                        <w:spacing w:line="300" w:lineRule="auto"/>
                        <w:jc w:val="center"/>
                        <w:rPr>
                          <w:b/>
                          <w:lang w:val="uk-UA"/>
                        </w:rPr>
                      </w:pPr>
                    </w:p>
                    <w:p w14:paraId="054BEC2A"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4CAFA8AD" w14:textId="77777777" w:rsidR="00A43AC3" w:rsidRPr="00B1453A" w:rsidRDefault="00A43AC3" w:rsidP="00987998">
                      <w:pPr>
                        <w:jc w:val="center"/>
                        <w:rPr>
                          <w:rFonts w:ascii="Calibri" w:hAnsi="Calibri"/>
                          <w:sz w:val="36"/>
                          <w:szCs w:val="36"/>
                        </w:rPr>
                      </w:pPr>
                    </w:p>
                    <w:p w14:paraId="09E6CF24" w14:textId="77777777" w:rsidR="00A43AC3" w:rsidRDefault="00A43AC3" w:rsidP="00987998">
                      <w:pPr>
                        <w:jc w:val="center"/>
                        <w:rPr>
                          <w:rFonts w:ascii="Times New Roman CYR" w:hAnsi="Times New Roman CYR" w:cs="Times New Roman CYR"/>
                          <w:sz w:val="36"/>
                          <w:szCs w:val="36"/>
                        </w:rPr>
                      </w:pPr>
                    </w:p>
                    <w:p w14:paraId="76A546D5" w14:textId="77777777" w:rsidR="00A43AC3" w:rsidRDefault="00A43AC3"/>
                    <w:p w14:paraId="3D9B4068" w14:textId="77777777" w:rsidR="00A43AC3" w:rsidRPr="00630E21" w:rsidRDefault="00A43AC3" w:rsidP="00987998">
                      <w:pPr>
                        <w:pStyle w:val="3"/>
                        <w:spacing w:line="276" w:lineRule="auto"/>
                        <w:rPr>
                          <w:rFonts w:ascii="Times New Roman" w:hAnsi="Times New Roman"/>
                          <w:bCs/>
                          <w:sz w:val="48"/>
                          <w:szCs w:val="48"/>
                        </w:rPr>
                      </w:pPr>
                      <w:bookmarkStart w:id="6699" w:name="_Toc168917669"/>
                      <w:bookmarkStart w:id="6700" w:name="_Toc169173107"/>
                      <w:bookmarkStart w:id="6701" w:name="_Toc169175194"/>
                      <w:r w:rsidRPr="00630E21">
                        <w:rPr>
                          <w:rFonts w:ascii="Times New Roman" w:hAnsi="Times New Roman"/>
                          <w:bCs/>
                          <w:sz w:val="48"/>
                          <w:szCs w:val="48"/>
                        </w:rPr>
                        <w:t>ДИПЛОМНА РОБОТА</w:t>
                      </w:r>
                      <w:bookmarkEnd w:id="6699"/>
                      <w:bookmarkEnd w:id="6700"/>
                      <w:bookmarkEnd w:id="6701"/>
                    </w:p>
                    <w:p w14:paraId="0802A65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8B3C878" w14:textId="77777777" w:rsidR="00A43AC3" w:rsidRPr="005E3013" w:rsidRDefault="00A43AC3" w:rsidP="00987998">
                      <w:pPr>
                        <w:pStyle w:val="2"/>
                        <w:spacing w:line="276" w:lineRule="auto"/>
                        <w:rPr>
                          <w:b w:val="0"/>
                          <w:bCs/>
                          <w:iCs/>
                          <w:sz w:val="48"/>
                          <w:szCs w:val="48"/>
                          <w:highlight w:val="yellow"/>
                        </w:rPr>
                      </w:pPr>
                      <w:bookmarkStart w:id="6702" w:name="_Toc168917670"/>
                      <w:bookmarkStart w:id="6703" w:name="_Toc169173108"/>
                      <w:bookmarkStart w:id="6704" w:name="_Toc16917519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702"/>
                      <w:bookmarkEnd w:id="6703"/>
                      <w:bookmarkEnd w:id="6704"/>
                    </w:p>
                    <w:p w14:paraId="541E894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285089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4A656C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C5AE6CE" w14:textId="77777777" w:rsidR="00A43AC3" w:rsidRPr="00B1453A" w:rsidRDefault="00A43AC3" w:rsidP="00987998">
                      <w:pPr>
                        <w:jc w:val="center"/>
                        <w:rPr>
                          <w:rFonts w:ascii="Calibri" w:hAnsi="Calibri"/>
                          <w:sz w:val="36"/>
                          <w:szCs w:val="36"/>
                        </w:rPr>
                      </w:pPr>
                    </w:p>
                    <w:p w14:paraId="76554B9E" w14:textId="77777777" w:rsidR="00A43AC3" w:rsidRDefault="00A43AC3" w:rsidP="00987998">
                      <w:pPr>
                        <w:jc w:val="center"/>
                        <w:rPr>
                          <w:rFonts w:ascii="Times New Roman CYR" w:hAnsi="Times New Roman CYR" w:cs="Times New Roman CYR"/>
                          <w:sz w:val="36"/>
                          <w:szCs w:val="36"/>
                        </w:rPr>
                      </w:pPr>
                    </w:p>
                    <w:p w14:paraId="4142E40F" w14:textId="77777777" w:rsidR="00A43AC3" w:rsidRDefault="00A43AC3"/>
                    <w:p w14:paraId="3E33F070" w14:textId="77777777" w:rsidR="00A43AC3" w:rsidRPr="00630E21" w:rsidRDefault="00A43AC3" w:rsidP="00987998">
                      <w:pPr>
                        <w:pStyle w:val="3"/>
                        <w:spacing w:line="276" w:lineRule="auto"/>
                        <w:rPr>
                          <w:rFonts w:ascii="Times New Roman" w:hAnsi="Times New Roman"/>
                          <w:bCs/>
                          <w:sz w:val="48"/>
                          <w:szCs w:val="48"/>
                        </w:rPr>
                      </w:pPr>
                      <w:bookmarkStart w:id="6705" w:name="_Toc168917671"/>
                      <w:bookmarkStart w:id="6706" w:name="_Toc169173109"/>
                      <w:bookmarkStart w:id="6707" w:name="_Toc169175196"/>
                      <w:r w:rsidRPr="00630E21">
                        <w:rPr>
                          <w:rFonts w:ascii="Times New Roman" w:hAnsi="Times New Roman"/>
                          <w:bCs/>
                          <w:sz w:val="48"/>
                          <w:szCs w:val="48"/>
                        </w:rPr>
                        <w:t>ДИПЛОМНА РОБОТА</w:t>
                      </w:r>
                      <w:bookmarkEnd w:id="6705"/>
                      <w:bookmarkEnd w:id="6706"/>
                      <w:bookmarkEnd w:id="6707"/>
                    </w:p>
                    <w:p w14:paraId="699BBC1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68CDD63" w14:textId="77777777" w:rsidR="00A43AC3" w:rsidRPr="005E3013" w:rsidRDefault="00A43AC3" w:rsidP="00987998">
                      <w:pPr>
                        <w:pStyle w:val="2"/>
                        <w:spacing w:line="276" w:lineRule="auto"/>
                        <w:rPr>
                          <w:b w:val="0"/>
                          <w:bCs/>
                          <w:iCs/>
                          <w:sz w:val="48"/>
                          <w:szCs w:val="48"/>
                          <w:highlight w:val="yellow"/>
                        </w:rPr>
                      </w:pPr>
                      <w:bookmarkStart w:id="6708" w:name="_Toc168917672"/>
                      <w:bookmarkStart w:id="6709" w:name="_Toc169173110"/>
                      <w:bookmarkStart w:id="6710" w:name="_Toc16917519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708"/>
                      <w:bookmarkEnd w:id="6709"/>
                      <w:bookmarkEnd w:id="6710"/>
                    </w:p>
                    <w:p w14:paraId="3515D69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1D5239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8C3F49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08ADAF5" w14:textId="77777777" w:rsidR="00A43AC3" w:rsidRPr="00B1453A" w:rsidRDefault="00A43AC3" w:rsidP="00987998">
                      <w:pPr>
                        <w:jc w:val="center"/>
                        <w:rPr>
                          <w:rFonts w:ascii="Calibri" w:hAnsi="Calibri"/>
                          <w:sz w:val="36"/>
                          <w:szCs w:val="36"/>
                        </w:rPr>
                      </w:pPr>
                    </w:p>
                    <w:p w14:paraId="49FED93F" w14:textId="77777777" w:rsidR="00A43AC3" w:rsidRDefault="00A43AC3" w:rsidP="00987998">
                      <w:pPr>
                        <w:jc w:val="center"/>
                        <w:rPr>
                          <w:rFonts w:ascii="Times New Roman CYR" w:hAnsi="Times New Roman CYR" w:cs="Times New Roman CYR"/>
                          <w:sz w:val="36"/>
                          <w:szCs w:val="36"/>
                        </w:rPr>
                      </w:pPr>
                    </w:p>
                    <w:p w14:paraId="50E12379" w14:textId="77777777" w:rsidR="00A43AC3" w:rsidRDefault="00A43AC3"/>
                    <w:p w14:paraId="681AADC6" w14:textId="77777777" w:rsidR="00A43AC3" w:rsidRPr="00630E21" w:rsidRDefault="00A43AC3" w:rsidP="00987998">
                      <w:pPr>
                        <w:pStyle w:val="3"/>
                        <w:spacing w:line="276" w:lineRule="auto"/>
                        <w:rPr>
                          <w:rFonts w:ascii="Times New Roman" w:hAnsi="Times New Roman"/>
                          <w:bCs/>
                          <w:sz w:val="48"/>
                          <w:szCs w:val="48"/>
                        </w:rPr>
                      </w:pPr>
                      <w:bookmarkStart w:id="6711" w:name="_Toc168917673"/>
                      <w:bookmarkStart w:id="6712" w:name="_Toc169173111"/>
                      <w:bookmarkStart w:id="6713" w:name="_Toc169175198"/>
                      <w:r w:rsidRPr="00630E21">
                        <w:rPr>
                          <w:rFonts w:ascii="Times New Roman" w:hAnsi="Times New Roman"/>
                          <w:bCs/>
                          <w:sz w:val="48"/>
                          <w:szCs w:val="48"/>
                        </w:rPr>
                        <w:t>ДИПЛОМНА РОБОТА</w:t>
                      </w:r>
                      <w:bookmarkEnd w:id="6711"/>
                      <w:bookmarkEnd w:id="6712"/>
                      <w:bookmarkEnd w:id="6713"/>
                    </w:p>
                    <w:p w14:paraId="62897672"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E91D45F" w14:textId="77777777" w:rsidR="00A43AC3" w:rsidRPr="005E3013" w:rsidRDefault="00A43AC3" w:rsidP="00987998">
                      <w:pPr>
                        <w:pStyle w:val="2"/>
                        <w:spacing w:line="276" w:lineRule="auto"/>
                        <w:rPr>
                          <w:b w:val="0"/>
                          <w:bCs/>
                          <w:iCs/>
                          <w:sz w:val="48"/>
                          <w:szCs w:val="48"/>
                          <w:highlight w:val="yellow"/>
                        </w:rPr>
                      </w:pPr>
                      <w:bookmarkStart w:id="6714" w:name="_Toc168917674"/>
                      <w:bookmarkStart w:id="6715" w:name="_Toc169173112"/>
                      <w:bookmarkStart w:id="6716" w:name="_Toc16917519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714"/>
                      <w:bookmarkEnd w:id="6715"/>
                      <w:bookmarkEnd w:id="6716"/>
                    </w:p>
                    <w:p w14:paraId="4B8D1C0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F77FD8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945C92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541F3E5" w14:textId="77777777" w:rsidR="00A43AC3" w:rsidRPr="00B1453A" w:rsidRDefault="00A43AC3" w:rsidP="00987998">
                      <w:pPr>
                        <w:jc w:val="center"/>
                        <w:rPr>
                          <w:rFonts w:ascii="Calibri" w:hAnsi="Calibri"/>
                          <w:sz w:val="36"/>
                          <w:szCs w:val="36"/>
                        </w:rPr>
                      </w:pPr>
                    </w:p>
                    <w:p w14:paraId="0E366A2B" w14:textId="77777777" w:rsidR="00A43AC3" w:rsidRDefault="00A43AC3" w:rsidP="00987998">
                      <w:pPr>
                        <w:jc w:val="center"/>
                        <w:rPr>
                          <w:rFonts w:ascii="Times New Roman CYR" w:hAnsi="Times New Roman CYR" w:cs="Times New Roman CYR"/>
                          <w:sz w:val="36"/>
                          <w:szCs w:val="36"/>
                        </w:rPr>
                      </w:pPr>
                    </w:p>
                    <w:p w14:paraId="58939C28" w14:textId="77777777" w:rsidR="00A43AC3" w:rsidRDefault="00A43AC3"/>
                    <w:p w14:paraId="31DA8EA3" w14:textId="77777777" w:rsidR="00A43AC3" w:rsidRPr="00630E21" w:rsidRDefault="00A43AC3" w:rsidP="00987998">
                      <w:pPr>
                        <w:pStyle w:val="3"/>
                        <w:spacing w:line="276" w:lineRule="auto"/>
                        <w:rPr>
                          <w:rFonts w:ascii="Times New Roman" w:hAnsi="Times New Roman"/>
                          <w:bCs/>
                          <w:sz w:val="48"/>
                          <w:szCs w:val="48"/>
                        </w:rPr>
                      </w:pPr>
                      <w:bookmarkStart w:id="6717" w:name="_Toc168917675"/>
                      <w:bookmarkStart w:id="6718" w:name="_Toc169173113"/>
                      <w:bookmarkStart w:id="6719" w:name="_Toc169175200"/>
                      <w:r w:rsidRPr="00630E21">
                        <w:rPr>
                          <w:rFonts w:ascii="Times New Roman" w:hAnsi="Times New Roman"/>
                          <w:bCs/>
                          <w:sz w:val="48"/>
                          <w:szCs w:val="48"/>
                        </w:rPr>
                        <w:t>ДИПЛОМНА РОБОТА</w:t>
                      </w:r>
                      <w:bookmarkEnd w:id="6717"/>
                      <w:bookmarkEnd w:id="6718"/>
                      <w:bookmarkEnd w:id="6719"/>
                    </w:p>
                    <w:p w14:paraId="289ED07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FB0497B" w14:textId="77777777" w:rsidR="00A43AC3" w:rsidRPr="005E3013" w:rsidRDefault="00A43AC3" w:rsidP="00987998">
                      <w:pPr>
                        <w:pStyle w:val="2"/>
                        <w:spacing w:line="276" w:lineRule="auto"/>
                        <w:rPr>
                          <w:b w:val="0"/>
                          <w:bCs/>
                          <w:iCs/>
                          <w:sz w:val="48"/>
                          <w:szCs w:val="48"/>
                          <w:highlight w:val="yellow"/>
                        </w:rPr>
                      </w:pPr>
                      <w:bookmarkStart w:id="6720" w:name="_Toc168917676"/>
                      <w:bookmarkStart w:id="6721" w:name="_Toc169173114"/>
                      <w:bookmarkStart w:id="6722" w:name="_Toc16917520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720"/>
                      <w:bookmarkEnd w:id="6721"/>
                      <w:bookmarkEnd w:id="6722"/>
                    </w:p>
                    <w:p w14:paraId="58FFF53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E6FDAE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42CF30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B736493" w14:textId="77777777" w:rsidR="00A43AC3" w:rsidRPr="00B1453A" w:rsidRDefault="00A43AC3" w:rsidP="00987998">
                      <w:pPr>
                        <w:jc w:val="center"/>
                        <w:rPr>
                          <w:rFonts w:ascii="Calibri" w:hAnsi="Calibri"/>
                          <w:sz w:val="36"/>
                          <w:szCs w:val="36"/>
                        </w:rPr>
                      </w:pPr>
                    </w:p>
                    <w:p w14:paraId="74E634DD" w14:textId="77777777" w:rsidR="00A43AC3" w:rsidRDefault="00A43AC3" w:rsidP="00987998">
                      <w:pPr>
                        <w:jc w:val="center"/>
                        <w:rPr>
                          <w:rFonts w:ascii="Times New Roman CYR" w:hAnsi="Times New Roman CYR" w:cs="Times New Roman CYR"/>
                          <w:sz w:val="36"/>
                          <w:szCs w:val="36"/>
                        </w:rPr>
                      </w:pPr>
                    </w:p>
                    <w:p w14:paraId="3E86FDD8" w14:textId="77777777" w:rsidR="00A43AC3" w:rsidRDefault="00A43AC3"/>
                    <w:p w14:paraId="5BC50F2C" w14:textId="77777777" w:rsidR="00A43AC3" w:rsidRPr="00630E21" w:rsidRDefault="00A43AC3" w:rsidP="00987998">
                      <w:pPr>
                        <w:pStyle w:val="3"/>
                        <w:spacing w:line="276" w:lineRule="auto"/>
                        <w:rPr>
                          <w:rFonts w:ascii="Times New Roman" w:hAnsi="Times New Roman"/>
                          <w:bCs/>
                          <w:sz w:val="48"/>
                          <w:szCs w:val="48"/>
                        </w:rPr>
                      </w:pPr>
                      <w:bookmarkStart w:id="6723" w:name="_Toc168917677"/>
                      <w:bookmarkStart w:id="6724" w:name="_Toc169173115"/>
                      <w:bookmarkStart w:id="6725" w:name="_Toc169175202"/>
                      <w:r w:rsidRPr="00630E21">
                        <w:rPr>
                          <w:rFonts w:ascii="Times New Roman" w:hAnsi="Times New Roman"/>
                          <w:bCs/>
                          <w:sz w:val="48"/>
                          <w:szCs w:val="48"/>
                        </w:rPr>
                        <w:t>ДИПЛОМНА РОБОТА</w:t>
                      </w:r>
                      <w:bookmarkEnd w:id="6723"/>
                      <w:bookmarkEnd w:id="6724"/>
                      <w:bookmarkEnd w:id="6725"/>
                    </w:p>
                    <w:p w14:paraId="31E404A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393ED5D" w14:textId="77777777" w:rsidR="00A43AC3" w:rsidRPr="005E3013" w:rsidRDefault="00A43AC3" w:rsidP="00987998">
                      <w:pPr>
                        <w:pStyle w:val="2"/>
                        <w:spacing w:line="276" w:lineRule="auto"/>
                        <w:rPr>
                          <w:b w:val="0"/>
                          <w:bCs/>
                          <w:iCs/>
                          <w:sz w:val="48"/>
                          <w:szCs w:val="48"/>
                          <w:highlight w:val="yellow"/>
                        </w:rPr>
                      </w:pPr>
                      <w:bookmarkStart w:id="6726" w:name="_Toc168917678"/>
                      <w:bookmarkStart w:id="6727" w:name="_Toc169173116"/>
                      <w:bookmarkStart w:id="6728" w:name="_Toc16917520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726"/>
                      <w:bookmarkEnd w:id="6727"/>
                      <w:bookmarkEnd w:id="6728"/>
                    </w:p>
                    <w:p w14:paraId="2D05C91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1FFB1E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9588FC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590D395" w14:textId="77777777" w:rsidR="00A43AC3" w:rsidRPr="00B1453A" w:rsidRDefault="00A43AC3" w:rsidP="00987998">
                      <w:pPr>
                        <w:jc w:val="center"/>
                        <w:rPr>
                          <w:rFonts w:ascii="Calibri" w:hAnsi="Calibri"/>
                          <w:sz w:val="36"/>
                          <w:szCs w:val="36"/>
                        </w:rPr>
                      </w:pPr>
                    </w:p>
                    <w:p w14:paraId="1011D280" w14:textId="77777777" w:rsidR="00A43AC3" w:rsidRDefault="00A43AC3" w:rsidP="00987998">
                      <w:pPr>
                        <w:jc w:val="center"/>
                        <w:rPr>
                          <w:rFonts w:ascii="Times New Roman CYR" w:hAnsi="Times New Roman CYR" w:cs="Times New Roman CYR"/>
                          <w:sz w:val="36"/>
                          <w:szCs w:val="36"/>
                        </w:rPr>
                      </w:pPr>
                    </w:p>
                    <w:p w14:paraId="16C52409" w14:textId="77777777" w:rsidR="00A43AC3" w:rsidRDefault="00A43AC3"/>
                    <w:p w14:paraId="24043534" w14:textId="77777777" w:rsidR="00A43AC3" w:rsidRPr="00630E21" w:rsidRDefault="00A43AC3" w:rsidP="00987998">
                      <w:pPr>
                        <w:pStyle w:val="3"/>
                        <w:spacing w:line="276" w:lineRule="auto"/>
                        <w:rPr>
                          <w:rFonts w:ascii="Times New Roman" w:hAnsi="Times New Roman"/>
                          <w:bCs/>
                          <w:sz w:val="48"/>
                          <w:szCs w:val="48"/>
                        </w:rPr>
                      </w:pPr>
                      <w:bookmarkStart w:id="6729" w:name="_Toc168917679"/>
                      <w:bookmarkStart w:id="6730" w:name="_Toc169173117"/>
                      <w:bookmarkStart w:id="6731" w:name="_Toc169175204"/>
                      <w:r w:rsidRPr="00630E21">
                        <w:rPr>
                          <w:rFonts w:ascii="Times New Roman" w:hAnsi="Times New Roman"/>
                          <w:bCs/>
                          <w:sz w:val="48"/>
                          <w:szCs w:val="48"/>
                        </w:rPr>
                        <w:t>ДИПЛОМНА РОБОТА</w:t>
                      </w:r>
                      <w:bookmarkEnd w:id="6729"/>
                      <w:bookmarkEnd w:id="6730"/>
                      <w:bookmarkEnd w:id="6731"/>
                    </w:p>
                    <w:p w14:paraId="5079CDC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BD731FD" w14:textId="77777777" w:rsidR="00A43AC3" w:rsidRPr="005E3013" w:rsidRDefault="00A43AC3" w:rsidP="00987998">
                      <w:pPr>
                        <w:pStyle w:val="2"/>
                        <w:spacing w:line="276" w:lineRule="auto"/>
                        <w:rPr>
                          <w:b w:val="0"/>
                          <w:bCs/>
                          <w:iCs/>
                          <w:sz w:val="48"/>
                          <w:szCs w:val="48"/>
                          <w:highlight w:val="yellow"/>
                        </w:rPr>
                      </w:pPr>
                      <w:bookmarkStart w:id="6732" w:name="_Toc168917680"/>
                      <w:bookmarkStart w:id="6733" w:name="_Toc169173118"/>
                      <w:bookmarkStart w:id="6734" w:name="_Toc16917520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732"/>
                      <w:bookmarkEnd w:id="6733"/>
                      <w:bookmarkEnd w:id="6734"/>
                    </w:p>
                    <w:p w14:paraId="39A59EB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1C58F7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31CC32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177BEF4" w14:textId="77777777" w:rsidR="00A43AC3" w:rsidRPr="00B1453A" w:rsidRDefault="00A43AC3" w:rsidP="00987998">
                      <w:pPr>
                        <w:jc w:val="center"/>
                        <w:rPr>
                          <w:rFonts w:ascii="Calibri" w:hAnsi="Calibri"/>
                          <w:sz w:val="36"/>
                          <w:szCs w:val="36"/>
                        </w:rPr>
                      </w:pPr>
                    </w:p>
                    <w:p w14:paraId="19E58649" w14:textId="77777777" w:rsidR="00A43AC3" w:rsidRDefault="00A43AC3" w:rsidP="00987998">
                      <w:pPr>
                        <w:jc w:val="center"/>
                        <w:rPr>
                          <w:rFonts w:ascii="Times New Roman CYR" w:hAnsi="Times New Roman CYR" w:cs="Times New Roman CYR"/>
                          <w:sz w:val="36"/>
                          <w:szCs w:val="36"/>
                        </w:rPr>
                      </w:pPr>
                    </w:p>
                    <w:p w14:paraId="155D6AE0" w14:textId="77777777" w:rsidR="00A43AC3" w:rsidRDefault="00A43AC3"/>
                    <w:p w14:paraId="3BD9CA5F" w14:textId="77777777" w:rsidR="00A43AC3" w:rsidRPr="00630E21" w:rsidRDefault="00A43AC3" w:rsidP="00987998">
                      <w:pPr>
                        <w:pStyle w:val="3"/>
                        <w:spacing w:line="276" w:lineRule="auto"/>
                        <w:rPr>
                          <w:rFonts w:ascii="Times New Roman" w:hAnsi="Times New Roman"/>
                          <w:bCs/>
                          <w:sz w:val="48"/>
                          <w:szCs w:val="48"/>
                        </w:rPr>
                      </w:pPr>
                      <w:bookmarkStart w:id="6735" w:name="_Toc168917681"/>
                      <w:bookmarkStart w:id="6736" w:name="_Toc169173119"/>
                      <w:bookmarkStart w:id="6737" w:name="_Toc169175206"/>
                      <w:r w:rsidRPr="00630E21">
                        <w:rPr>
                          <w:rFonts w:ascii="Times New Roman" w:hAnsi="Times New Roman"/>
                          <w:bCs/>
                          <w:sz w:val="48"/>
                          <w:szCs w:val="48"/>
                        </w:rPr>
                        <w:t>ДИПЛОМНА РОБОТА</w:t>
                      </w:r>
                      <w:bookmarkEnd w:id="6735"/>
                      <w:bookmarkEnd w:id="6736"/>
                      <w:bookmarkEnd w:id="6737"/>
                    </w:p>
                    <w:p w14:paraId="2D3584C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93410E5" w14:textId="77777777" w:rsidR="00A43AC3" w:rsidRPr="005E3013" w:rsidRDefault="00A43AC3" w:rsidP="00987998">
                      <w:pPr>
                        <w:pStyle w:val="2"/>
                        <w:spacing w:line="276" w:lineRule="auto"/>
                        <w:rPr>
                          <w:b w:val="0"/>
                          <w:bCs/>
                          <w:iCs/>
                          <w:sz w:val="48"/>
                          <w:szCs w:val="48"/>
                          <w:highlight w:val="yellow"/>
                        </w:rPr>
                      </w:pPr>
                      <w:bookmarkStart w:id="6738" w:name="_Toc168917682"/>
                      <w:bookmarkStart w:id="6739" w:name="_Toc169173120"/>
                      <w:bookmarkStart w:id="6740" w:name="_Toc16917520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738"/>
                      <w:bookmarkEnd w:id="6739"/>
                      <w:bookmarkEnd w:id="6740"/>
                    </w:p>
                    <w:p w14:paraId="5D79276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BE8E71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0F64D4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40044B0" w14:textId="77777777" w:rsidR="00A43AC3" w:rsidRPr="00B1453A" w:rsidRDefault="00A43AC3" w:rsidP="00987998">
                      <w:pPr>
                        <w:jc w:val="center"/>
                        <w:rPr>
                          <w:rFonts w:ascii="Calibri" w:hAnsi="Calibri"/>
                          <w:sz w:val="36"/>
                          <w:szCs w:val="36"/>
                        </w:rPr>
                      </w:pPr>
                    </w:p>
                    <w:p w14:paraId="1957D2E2" w14:textId="77777777" w:rsidR="00A43AC3" w:rsidRDefault="00A43AC3" w:rsidP="00987998">
                      <w:pPr>
                        <w:jc w:val="center"/>
                        <w:rPr>
                          <w:rFonts w:ascii="Times New Roman CYR" w:hAnsi="Times New Roman CYR" w:cs="Times New Roman CYR"/>
                          <w:sz w:val="36"/>
                          <w:szCs w:val="36"/>
                        </w:rPr>
                      </w:pPr>
                    </w:p>
                    <w:p w14:paraId="5941D6E3" w14:textId="77777777" w:rsidR="00A43AC3" w:rsidRDefault="00A43AC3"/>
                    <w:p w14:paraId="4DDDB888" w14:textId="77777777" w:rsidR="000658DF" w:rsidRPr="003A41B8" w:rsidRDefault="000658DF" w:rsidP="000658DF">
                      <w:pPr>
                        <w:pStyle w:val="3"/>
                        <w:spacing w:line="300" w:lineRule="auto"/>
                        <w:rPr>
                          <w:rFonts w:ascii="Times New Roman CYR" w:hAnsi="Times New Roman CYR"/>
                          <w:i/>
                          <w:iCs/>
                          <w:sz w:val="44"/>
                          <w:szCs w:val="44"/>
                        </w:rPr>
                      </w:pPr>
                      <w:bookmarkStart w:id="6741" w:name="_Toc168917683"/>
                      <w:bookmarkStart w:id="6742" w:name="_Toc169173121"/>
                      <w:bookmarkStart w:id="6743" w:name="_Toc169175208"/>
                      <w:r w:rsidRPr="003A41B8">
                        <w:rPr>
                          <w:rFonts w:ascii="Times New Roman CYR" w:hAnsi="Times New Roman CYR"/>
                          <w:i/>
                          <w:iCs/>
                          <w:sz w:val="44"/>
                          <w:szCs w:val="44"/>
                        </w:rPr>
                        <w:t>ДИПЛОМНА РОБОТА БАКАЛАВРА</w:t>
                      </w:r>
                      <w:bookmarkEnd w:id="6741"/>
                      <w:bookmarkEnd w:id="6742"/>
                      <w:bookmarkEnd w:id="6743"/>
                      <w:r w:rsidRPr="003A41B8">
                        <w:rPr>
                          <w:rFonts w:ascii="Times New Roman CYR" w:hAnsi="Times New Roman CYR"/>
                          <w:i/>
                          <w:iCs/>
                          <w:sz w:val="44"/>
                          <w:szCs w:val="44"/>
                        </w:rPr>
                        <w:t xml:space="preserve"> </w:t>
                      </w:r>
                    </w:p>
                    <w:p w14:paraId="4DFD254D" w14:textId="77777777" w:rsidR="000658DF" w:rsidRPr="000D3135" w:rsidRDefault="000658DF" w:rsidP="000658DF">
                      <w:pPr>
                        <w:pStyle w:val="2"/>
                        <w:spacing w:line="300" w:lineRule="auto"/>
                        <w:rPr>
                          <w:rFonts w:ascii="Times New Roman CYR" w:hAnsi="Times New Roman CYR"/>
                          <w:b w:val="0"/>
                          <w:sz w:val="44"/>
                          <w:szCs w:val="44"/>
                        </w:rPr>
                      </w:pPr>
                      <w:bookmarkStart w:id="6744" w:name="_Toc168917684"/>
                      <w:bookmarkStart w:id="6745" w:name="_Toc169173122"/>
                      <w:bookmarkStart w:id="6746" w:name="_Toc169175209"/>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6744"/>
                      <w:bookmarkEnd w:id="6745"/>
                      <w:bookmarkEnd w:id="6746"/>
                    </w:p>
                    <w:p w14:paraId="038CEA65"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5008DBFD"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7EEC54B2" w14:textId="77777777" w:rsidR="000658DF" w:rsidRPr="000D3135" w:rsidRDefault="000658DF" w:rsidP="000658DF">
                      <w:pPr>
                        <w:spacing w:line="300" w:lineRule="auto"/>
                        <w:jc w:val="center"/>
                        <w:rPr>
                          <w:b/>
                          <w:lang w:val="uk-UA"/>
                        </w:rPr>
                      </w:pPr>
                    </w:p>
                    <w:p w14:paraId="4B7A1E0F"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26E006C8" w14:textId="77777777" w:rsidR="00A43AC3" w:rsidRPr="00B1453A" w:rsidRDefault="00A43AC3" w:rsidP="00987998">
                      <w:pPr>
                        <w:jc w:val="center"/>
                        <w:rPr>
                          <w:rFonts w:ascii="Calibri" w:hAnsi="Calibri"/>
                          <w:sz w:val="36"/>
                          <w:szCs w:val="36"/>
                        </w:rPr>
                      </w:pPr>
                    </w:p>
                    <w:p w14:paraId="7B70FE9E" w14:textId="77777777" w:rsidR="00A43AC3" w:rsidRDefault="00A43AC3" w:rsidP="00987998">
                      <w:pPr>
                        <w:jc w:val="center"/>
                        <w:rPr>
                          <w:rFonts w:ascii="Times New Roman CYR" w:hAnsi="Times New Roman CYR" w:cs="Times New Roman CYR"/>
                          <w:sz w:val="36"/>
                          <w:szCs w:val="36"/>
                        </w:rPr>
                      </w:pPr>
                    </w:p>
                    <w:p w14:paraId="38E4FD0B" w14:textId="77777777" w:rsidR="00A43AC3" w:rsidRDefault="00A43AC3"/>
                    <w:p w14:paraId="43CC5C66" w14:textId="77777777" w:rsidR="00A43AC3" w:rsidRPr="00630E21" w:rsidRDefault="00A43AC3" w:rsidP="00987998">
                      <w:pPr>
                        <w:pStyle w:val="3"/>
                        <w:spacing w:line="276" w:lineRule="auto"/>
                        <w:rPr>
                          <w:rFonts w:ascii="Times New Roman" w:hAnsi="Times New Roman"/>
                          <w:bCs/>
                          <w:sz w:val="48"/>
                          <w:szCs w:val="48"/>
                        </w:rPr>
                      </w:pPr>
                      <w:bookmarkStart w:id="6747" w:name="_Toc168917685"/>
                      <w:bookmarkStart w:id="6748" w:name="_Toc169173123"/>
                      <w:bookmarkStart w:id="6749" w:name="_Toc169175210"/>
                      <w:r w:rsidRPr="00630E21">
                        <w:rPr>
                          <w:rFonts w:ascii="Times New Roman" w:hAnsi="Times New Roman"/>
                          <w:bCs/>
                          <w:sz w:val="48"/>
                          <w:szCs w:val="48"/>
                        </w:rPr>
                        <w:t>ДИПЛОМНА РОБОТА</w:t>
                      </w:r>
                      <w:bookmarkEnd w:id="6747"/>
                      <w:bookmarkEnd w:id="6748"/>
                      <w:bookmarkEnd w:id="6749"/>
                    </w:p>
                    <w:p w14:paraId="120180E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EBA310C" w14:textId="77777777" w:rsidR="00A43AC3" w:rsidRPr="005E3013" w:rsidRDefault="00A43AC3" w:rsidP="00987998">
                      <w:pPr>
                        <w:pStyle w:val="2"/>
                        <w:spacing w:line="276" w:lineRule="auto"/>
                        <w:rPr>
                          <w:b w:val="0"/>
                          <w:bCs/>
                          <w:iCs/>
                          <w:sz w:val="48"/>
                          <w:szCs w:val="48"/>
                          <w:highlight w:val="yellow"/>
                        </w:rPr>
                      </w:pPr>
                      <w:bookmarkStart w:id="6750" w:name="_Toc168917686"/>
                      <w:bookmarkStart w:id="6751" w:name="_Toc169173124"/>
                      <w:bookmarkStart w:id="6752" w:name="_Toc16917521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750"/>
                      <w:bookmarkEnd w:id="6751"/>
                      <w:bookmarkEnd w:id="6752"/>
                    </w:p>
                    <w:p w14:paraId="27F8761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1D8582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3BAC8A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FB08B82" w14:textId="77777777" w:rsidR="00A43AC3" w:rsidRPr="00B1453A" w:rsidRDefault="00A43AC3" w:rsidP="00987998">
                      <w:pPr>
                        <w:jc w:val="center"/>
                        <w:rPr>
                          <w:rFonts w:ascii="Calibri" w:hAnsi="Calibri"/>
                          <w:sz w:val="36"/>
                          <w:szCs w:val="36"/>
                        </w:rPr>
                      </w:pPr>
                    </w:p>
                    <w:p w14:paraId="02E4C6BB" w14:textId="77777777" w:rsidR="00A43AC3" w:rsidRDefault="00A43AC3" w:rsidP="00987998">
                      <w:pPr>
                        <w:jc w:val="center"/>
                        <w:rPr>
                          <w:rFonts w:ascii="Times New Roman CYR" w:hAnsi="Times New Roman CYR" w:cs="Times New Roman CYR"/>
                          <w:sz w:val="36"/>
                          <w:szCs w:val="36"/>
                        </w:rPr>
                      </w:pPr>
                    </w:p>
                    <w:p w14:paraId="1DA8B8DF" w14:textId="77777777" w:rsidR="00A43AC3" w:rsidRDefault="00A43AC3"/>
                    <w:p w14:paraId="6CC8FAAF" w14:textId="77777777" w:rsidR="00A43AC3" w:rsidRPr="00630E21" w:rsidRDefault="00A43AC3" w:rsidP="00987998">
                      <w:pPr>
                        <w:pStyle w:val="3"/>
                        <w:spacing w:line="276" w:lineRule="auto"/>
                        <w:rPr>
                          <w:rFonts w:ascii="Times New Roman" w:hAnsi="Times New Roman"/>
                          <w:bCs/>
                          <w:sz w:val="48"/>
                          <w:szCs w:val="48"/>
                        </w:rPr>
                      </w:pPr>
                      <w:bookmarkStart w:id="6753" w:name="_Toc168917687"/>
                      <w:bookmarkStart w:id="6754" w:name="_Toc169173125"/>
                      <w:bookmarkStart w:id="6755" w:name="_Toc169175212"/>
                      <w:r w:rsidRPr="00630E21">
                        <w:rPr>
                          <w:rFonts w:ascii="Times New Roman" w:hAnsi="Times New Roman"/>
                          <w:bCs/>
                          <w:sz w:val="48"/>
                          <w:szCs w:val="48"/>
                        </w:rPr>
                        <w:t>ДИПЛОМНА РОБОТА</w:t>
                      </w:r>
                      <w:bookmarkEnd w:id="6753"/>
                      <w:bookmarkEnd w:id="6754"/>
                      <w:bookmarkEnd w:id="6755"/>
                    </w:p>
                    <w:p w14:paraId="7545FAD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8B50045" w14:textId="77777777" w:rsidR="00A43AC3" w:rsidRPr="005E3013" w:rsidRDefault="00A43AC3" w:rsidP="00987998">
                      <w:pPr>
                        <w:pStyle w:val="2"/>
                        <w:spacing w:line="276" w:lineRule="auto"/>
                        <w:rPr>
                          <w:b w:val="0"/>
                          <w:bCs/>
                          <w:iCs/>
                          <w:sz w:val="48"/>
                          <w:szCs w:val="48"/>
                          <w:highlight w:val="yellow"/>
                        </w:rPr>
                      </w:pPr>
                      <w:bookmarkStart w:id="6756" w:name="_Toc168917688"/>
                      <w:bookmarkStart w:id="6757" w:name="_Toc169173126"/>
                      <w:bookmarkStart w:id="6758" w:name="_Toc16917521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756"/>
                      <w:bookmarkEnd w:id="6757"/>
                      <w:bookmarkEnd w:id="6758"/>
                    </w:p>
                    <w:p w14:paraId="72D81BC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7AE6A6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93595D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7C316F4" w14:textId="77777777" w:rsidR="00A43AC3" w:rsidRPr="00B1453A" w:rsidRDefault="00A43AC3" w:rsidP="00987998">
                      <w:pPr>
                        <w:jc w:val="center"/>
                        <w:rPr>
                          <w:rFonts w:ascii="Calibri" w:hAnsi="Calibri"/>
                          <w:sz w:val="36"/>
                          <w:szCs w:val="36"/>
                        </w:rPr>
                      </w:pPr>
                    </w:p>
                    <w:p w14:paraId="6254560C" w14:textId="77777777" w:rsidR="00A43AC3" w:rsidRDefault="00A43AC3" w:rsidP="00987998">
                      <w:pPr>
                        <w:jc w:val="center"/>
                        <w:rPr>
                          <w:rFonts w:ascii="Times New Roman CYR" w:hAnsi="Times New Roman CYR" w:cs="Times New Roman CYR"/>
                          <w:sz w:val="36"/>
                          <w:szCs w:val="36"/>
                        </w:rPr>
                      </w:pPr>
                    </w:p>
                    <w:p w14:paraId="5875E82B" w14:textId="77777777" w:rsidR="00A43AC3" w:rsidRDefault="00A43AC3"/>
                    <w:p w14:paraId="3E58A358" w14:textId="77777777" w:rsidR="00A43AC3" w:rsidRPr="00630E21" w:rsidRDefault="00A43AC3" w:rsidP="00987998">
                      <w:pPr>
                        <w:pStyle w:val="3"/>
                        <w:spacing w:line="276" w:lineRule="auto"/>
                        <w:rPr>
                          <w:rFonts w:ascii="Times New Roman" w:hAnsi="Times New Roman"/>
                          <w:bCs/>
                          <w:sz w:val="48"/>
                          <w:szCs w:val="48"/>
                        </w:rPr>
                      </w:pPr>
                      <w:bookmarkStart w:id="6759" w:name="_Toc168917689"/>
                      <w:bookmarkStart w:id="6760" w:name="_Toc169173127"/>
                      <w:bookmarkStart w:id="6761" w:name="_Toc169175214"/>
                      <w:r w:rsidRPr="00630E21">
                        <w:rPr>
                          <w:rFonts w:ascii="Times New Roman" w:hAnsi="Times New Roman"/>
                          <w:bCs/>
                          <w:sz w:val="48"/>
                          <w:szCs w:val="48"/>
                        </w:rPr>
                        <w:t>ДИПЛОМНА РОБОТА</w:t>
                      </w:r>
                      <w:bookmarkEnd w:id="6759"/>
                      <w:bookmarkEnd w:id="6760"/>
                      <w:bookmarkEnd w:id="6761"/>
                    </w:p>
                    <w:p w14:paraId="697F4C1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3982358" w14:textId="77777777" w:rsidR="00A43AC3" w:rsidRPr="005E3013" w:rsidRDefault="00A43AC3" w:rsidP="00987998">
                      <w:pPr>
                        <w:pStyle w:val="2"/>
                        <w:spacing w:line="276" w:lineRule="auto"/>
                        <w:rPr>
                          <w:b w:val="0"/>
                          <w:bCs/>
                          <w:iCs/>
                          <w:sz w:val="48"/>
                          <w:szCs w:val="48"/>
                          <w:highlight w:val="yellow"/>
                        </w:rPr>
                      </w:pPr>
                      <w:bookmarkStart w:id="6762" w:name="_Toc168917690"/>
                      <w:bookmarkStart w:id="6763" w:name="_Toc169173128"/>
                      <w:bookmarkStart w:id="6764" w:name="_Toc16917521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762"/>
                      <w:bookmarkEnd w:id="6763"/>
                      <w:bookmarkEnd w:id="6764"/>
                    </w:p>
                    <w:p w14:paraId="0E90B7E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0EB864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68A896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BC66F83" w14:textId="77777777" w:rsidR="00A43AC3" w:rsidRPr="00B1453A" w:rsidRDefault="00A43AC3" w:rsidP="00987998">
                      <w:pPr>
                        <w:jc w:val="center"/>
                        <w:rPr>
                          <w:rFonts w:ascii="Calibri" w:hAnsi="Calibri"/>
                          <w:sz w:val="36"/>
                          <w:szCs w:val="36"/>
                        </w:rPr>
                      </w:pPr>
                    </w:p>
                    <w:p w14:paraId="16B0E3C9" w14:textId="77777777" w:rsidR="00A43AC3" w:rsidRDefault="00A43AC3" w:rsidP="00987998">
                      <w:pPr>
                        <w:jc w:val="center"/>
                        <w:rPr>
                          <w:rFonts w:ascii="Times New Roman CYR" w:hAnsi="Times New Roman CYR" w:cs="Times New Roman CYR"/>
                          <w:sz w:val="36"/>
                          <w:szCs w:val="36"/>
                        </w:rPr>
                      </w:pPr>
                    </w:p>
                    <w:p w14:paraId="1B1F5EC7" w14:textId="77777777" w:rsidR="00A43AC3" w:rsidRDefault="00A43AC3"/>
                    <w:p w14:paraId="1D83BA15" w14:textId="77777777" w:rsidR="00A43AC3" w:rsidRPr="00630E21" w:rsidRDefault="00A43AC3" w:rsidP="00987998">
                      <w:pPr>
                        <w:pStyle w:val="3"/>
                        <w:spacing w:line="276" w:lineRule="auto"/>
                        <w:rPr>
                          <w:rFonts w:ascii="Times New Roman" w:hAnsi="Times New Roman"/>
                          <w:bCs/>
                          <w:sz w:val="48"/>
                          <w:szCs w:val="48"/>
                        </w:rPr>
                      </w:pPr>
                      <w:bookmarkStart w:id="6765" w:name="_Toc168917691"/>
                      <w:bookmarkStart w:id="6766" w:name="_Toc169173129"/>
                      <w:bookmarkStart w:id="6767" w:name="_Toc169175216"/>
                      <w:r w:rsidRPr="00630E21">
                        <w:rPr>
                          <w:rFonts w:ascii="Times New Roman" w:hAnsi="Times New Roman"/>
                          <w:bCs/>
                          <w:sz w:val="48"/>
                          <w:szCs w:val="48"/>
                        </w:rPr>
                        <w:t>ДИПЛОМНА РОБОТА</w:t>
                      </w:r>
                      <w:bookmarkEnd w:id="6765"/>
                      <w:bookmarkEnd w:id="6766"/>
                      <w:bookmarkEnd w:id="6767"/>
                    </w:p>
                    <w:p w14:paraId="61867D8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F8ADCAA" w14:textId="77777777" w:rsidR="00A43AC3" w:rsidRPr="005E3013" w:rsidRDefault="00A43AC3" w:rsidP="00987998">
                      <w:pPr>
                        <w:pStyle w:val="2"/>
                        <w:spacing w:line="276" w:lineRule="auto"/>
                        <w:rPr>
                          <w:b w:val="0"/>
                          <w:bCs/>
                          <w:iCs/>
                          <w:sz w:val="48"/>
                          <w:szCs w:val="48"/>
                          <w:highlight w:val="yellow"/>
                        </w:rPr>
                      </w:pPr>
                      <w:bookmarkStart w:id="6768" w:name="_Toc168917692"/>
                      <w:bookmarkStart w:id="6769" w:name="_Toc169173130"/>
                      <w:bookmarkStart w:id="6770" w:name="_Toc16917521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768"/>
                      <w:bookmarkEnd w:id="6769"/>
                      <w:bookmarkEnd w:id="6770"/>
                    </w:p>
                    <w:p w14:paraId="0D40552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8107D1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B9B716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559A608" w14:textId="77777777" w:rsidR="00A43AC3" w:rsidRPr="00B1453A" w:rsidRDefault="00A43AC3" w:rsidP="00987998">
                      <w:pPr>
                        <w:jc w:val="center"/>
                        <w:rPr>
                          <w:rFonts w:ascii="Calibri" w:hAnsi="Calibri"/>
                          <w:sz w:val="36"/>
                          <w:szCs w:val="36"/>
                        </w:rPr>
                      </w:pPr>
                    </w:p>
                    <w:p w14:paraId="5B4323D2" w14:textId="77777777" w:rsidR="00A43AC3" w:rsidRDefault="00A43AC3" w:rsidP="00987998">
                      <w:pPr>
                        <w:jc w:val="center"/>
                        <w:rPr>
                          <w:rFonts w:ascii="Times New Roman CYR" w:hAnsi="Times New Roman CYR" w:cs="Times New Roman CYR"/>
                          <w:sz w:val="36"/>
                          <w:szCs w:val="36"/>
                        </w:rPr>
                      </w:pPr>
                    </w:p>
                    <w:p w14:paraId="39C221DB" w14:textId="77777777" w:rsidR="00A43AC3" w:rsidRDefault="00A43AC3"/>
                    <w:p w14:paraId="67999DFB" w14:textId="77777777" w:rsidR="00A43AC3" w:rsidRPr="00630E21" w:rsidRDefault="00A43AC3" w:rsidP="00987998">
                      <w:pPr>
                        <w:pStyle w:val="3"/>
                        <w:spacing w:line="276" w:lineRule="auto"/>
                        <w:rPr>
                          <w:rFonts w:ascii="Times New Roman" w:hAnsi="Times New Roman"/>
                          <w:bCs/>
                          <w:sz w:val="48"/>
                          <w:szCs w:val="48"/>
                        </w:rPr>
                      </w:pPr>
                      <w:bookmarkStart w:id="6771" w:name="_Toc168917693"/>
                      <w:bookmarkStart w:id="6772" w:name="_Toc169173131"/>
                      <w:bookmarkStart w:id="6773" w:name="_Toc169175218"/>
                      <w:r w:rsidRPr="00630E21">
                        <w:rPr>
                          <w:rFonts w:ascii="Times New Roman" w:hAnsi="Times New Roman"/>
                          <w:bCs/>
                          <w:sz w:val="48"/>
                          <w:szCs w:val="48"/>
                        </w:rPr>
                        <w:t>ДИПЛОМНА РОБОТА</w:t>
                      </w:r>
                      <w:bookmarkEnd w:id="6771"/>
                      <w:bookmarkEnd w:id="6772"/>
                      <w:bookmarkEnd w:id="6773"/>
                    </w:p>
                    <w:p w14:paraId="0B4E94B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0AB9428" w14:textId="77777777" w:rsidR="00A43AC3" w:rsidRPr="005E3013" w:rsidRDefault="00A43AC3" w:rsidP="00987998">
                      <w:pPr>
                        <w:pStyle w:val="2"/>
                        <w:spacing w:line="276" w:lineRule="auto"/>
                        <w:rPr>
                          <w:b w:val="0"/>
                          <w:bCs/>
                          <w:iCs/>
                          <w:sz w:val="48"/>
                          <w:szCs w:val="48"/>
                          <w:highlight w:val="yellow"/>
                        </w:rPr>
                      </w:pPr>
                      <w:bookmarkStart w:id="6774" w:name="_Toc168917694"/>
                      <w:bookmarkStart w:id="6775" w:name="_Toc169173132"/>
                      <w:bookmarkStart w:id="6776" w:name="_Toc16917521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774"/>
                      <w:bookmarkEnd w:id="6775"/>
                      <w:bookmarkEnd w:id="6776"/>
                    </w:p>
                    <w:p w14:paraId="315FA96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DF2E3A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A156F7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36104BD" w14:textId="77777777" w:rsidR="00A43AC3" w:rsidRPr="00B1453A" w:rsidRDefault="00A43AC3" w:rsidP="00987998">
                      <w:pPr>
                        <w:jc w:val="center"/>
                        <w:rPr>
                          <w:rFonts w:ascii="Calibri" w:hAnsi="Calibri"/>
                          <w:sz w:val="36"/>
                          <w:szCs w:val="36"/>
                        </w:rPr>
                      </w:pPr>
                    </w:p>
                    <w:p w14:paraId="0BFF9377" w14:textId="77777777" w:rsidR="00A43AC3" w:rsidRDefault="00A43AC3" w:rsidP="00987998">
                      <w:pPr>
                        <w:jc w:val="center"/>
                        <w:rPr>
                          <w:rFonts w:ascii="Times New Roman CYR" w:hAnsi="Times New Roman CYR" w:cs="Times New Roman CYR"/>
                          <w:sz w:val="36"/>
                          <w:szCs w:val="36"/>
                        </w:rPr>
                      </w:pPr>
                    </w:p>
                    <w:p w14:paraId="66C8F6AC" w14:textId="77777777" w:rsidR="00A43AC3" w:rsidRDefault="00A43AC3"/>
                    <w:p w14:paraId="46AC1866" w14:textId="77777777" w:rsidR="00A43AC3" w:rsidRPr="00630E21" w:rsidRDefault="00A43AC3" w:rsidP="00987998">
                      <w:pPr>
                        <w:pStyle w:val="3"/>
                        <w:spacing w:line="276" w:lineRule="auto"/>
                        <w:rPr>
                          <w:rFonts w:ascii="Times New Roman" w:hAnsi="Times New Roman"/>
                          <w:bCs/>
                          <w:sz w:val="48"/>
                          <w:szCs w:val="48"/>
                        </w:rPr>
                      </w:pPr>
                      <w:bookmarkStart w:id="6777" w:name="_Toc168917695"/>
                      <w:bookmarkStart w:id="6778" w:name="_Toc169173133"/>
                      <w:bookmarkStart w:id="6779" w:name="_Toc169175220"/>
                      <w:r w:rsidRPr="00630E21">
                        <w:rPr>
                          <w:rFonts w:ascii="Times New Roman" w:hAnsi="Times New Roman"/>
                          <w:bCs/>
                          <w:sz w:val="48"/>
                          <w:szCs w:val="48"/>
                        </w:rPr>
                        <w:t>ДИПЛОМНА РОБОТА</w:t>
                      </w:r>
                      <w:bookmarkEnd w:id="6777"/>
                      <w:bookmarkEnd w:id="6778"/>
                      <w:bookmarkEnd w:id="6779"/>
                    </w:p>
                    <w:p w14:paraId="5330DAD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44774FF" w14:textId="77777777" w:rsidR="00A43AC3" w:rsidRPr="005E3013" w:rsidRDefault="00A43AC3" w:rsidP="00987998">
                      <w:pPr>
                        <w:pStyle w:val="2"/>
                        <w:spacing w:line="276" w:lineRule="auto"/>
                        <w:rPr>
                          <w:b w:val="0"/>
                          <w:bCs/>
                          <w:iCs/>
                          <w:sz w:val="48"/>
                          <w:szCs w:val="48"/>
                          <w:highlight w:val="yellow"/>
                        </w:rPr>
                      </w:pPr>
                      <w:bookmarkStart w:id="6780" w:name="_Toc168917696"/>
                      <w:bookmarkStart w:id="6781" w:name="_Toc169173134"/>
                      <w:bookmarkStart w:id="6782" w:name="_Toc16917522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780"/>
                      <w:bookmarkEnd w:id="6781"/>
                      <w:bookmarkEnd w:id="6782"/>
                    </w:p>
                    <w:p w14:paraId="146011C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49719D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3C84F4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696841A" w14:textId="77777777" w:rsidR="00A43AC3" w:rsidRPr="00B1453A" w:rsidRDefault="00A43AC3" w:rsidP="00987998">
                      <w:pPr>
                        <w:jc w:val="center"/>
                        <w:rPr>
                          <w:rFonts w:ascii="Calibri" w:hAnsi="Calibri"/>
                          <w:sz w:val="36"/>
                          <w:szCs w:val="36"/>
                        </w:rPr>
                      </w:pPr>
                    </w:p>
                    <w:p w14:paraId="3756B888" w14:textId="77777777" w:rsidR="00A43AC3" w:rsidRDefault="00A43AC3" w:rsidP="00987998">
                      <w:pPr>
                        <w:jc w:val="center"/>
                        <w:rPr>
                          <w:rFonts w:ascii="Times New Roman CYR" w:hAnsi="Times New Roman CYR" w:cs="Times New Roman CYR"/>
                          <w:sz w:val="36"/>
                          <w:szCs w:val="36"/>
                        </w:rPr>
                      </w:pPr>
                    </w:p>
                    <w:p w14:paraId="14F20024" w14:textId="77777777" w:rsidR="00A43AC3" w:rsidRDefault="00A43AC3"/>
                    <w:p w14:paraId="22FC2A8A" w14:textId="77777777" w:rsidR="00A43AC3" w:rsidRPr="00630E21" w:rsidRDefault="00A43AC3" w:rsidP="00987998">
                      <w:pPr>
                        <w:pStyle w:val="3"/>
                        <w:spacing w:line="276" w:lineRule="auto"/>
                        <w:rPr>
                          <w:rFonts w:ascii="Times New Roman" w:hAnsi="Times New Roman"/>
                          <w:bCs/>
                          <w:sz w:val="48"/>
                          <w:szCs w:val="48"/>
                        </w:rPr>
                      </w:pPr>
                      <w:bookmarkStart w:id="6783" w:name="_Toc168917697"/>
                      <w:bookmarkStart w:id="6784" w:name="_Toc169173135"/>
                      <w:bookmarkStart w:id="6785" w:name="_Toc169175222"/>
                      <w:r w:rsidRPr="00630E21">
                        <w:rPr>
                          <w:rFonts w:ascii="Times New Roman" w:hAnsi="Times New Roman"/>
                          <w:bCs/>
                          <w:sz w:val="48"/>
                          <w:szCs w:val="48"/>
                        </w:rPr>
                        <w:t>ДИПЛОМНА РОБОТА</w:t>
                      </w:r>
                      <w:bookmarkEnd w:id="6783"/>
                      <w:bookmarkEnd w:id="6784"/>
                      <w:bookmarkEnd w:id="6785"/>
                    </w:p>
                    <w:p w14:paraId="3EF8B23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5D9F020" w14:textId="77777777" w:rsidR="00A43AC3" w:rsidRPr="005E3013" w:rsidRDefault="00A43AC3" w:rsidP="00987998">
                      <w:pPr>
                        <w:pStyle w:val="2"/>
                        <w:spacing w:line="276" w:lineRule="auto"/>
                        <w:rPr>
                          <w:b w:val="0"/>
                          <w:bCs/>
                          <w:iCs/>
                          <w:sz w:val="48"/>
                          <w:szCs w:val="48"/>
                          <w:highlight w:val="yellow"/>
                        </w:rPr>
                      </w:pPr>
                      <w:bookmarkStart w:id="6786" w:name="_Toc168917698"/>
                      <w:bookmarkStart w:id="6787" w:name="_Toc169173136"/>
                      <w:bookmarkStart w:id="6788" w:name="_Toc16917522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786"/>
                      <w:bookmarkEnd w:id="6787"/>
                      <w:bookmarkEnd w:id="6788"/>
                    </w:p>
                    <w:p w14:paraId="74DDD70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D8F652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129B21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7A1D321" w14:textId="77777777" w:rsidR="00A43AC3" w:rsidRPr="00B1453A" w:rsidRDefault="00A43AC3" w:rsidP="00987998">
                      <w:pPr>
                        <w:jc w:val="center"/>
                        <w:rPr>
                          <w:rFonts w:ascii="Calibri" w:hAnsi="Calibri"/>
                          <w:sz w:val="36"/>
                          <w:szCs w:val="36"/>
                        </w:rPr>
                      </w:pPr>
                    </w:p>
                    <w:p w14:paraId="562D6A5C" w14:textId="77777777" w:rsidR="00A43AC3" w:rsidRDefault="00A43AC3" w:rsidP="00987998">
                      <w:pPr>
                        <w:jc w:val="center"/>
                        <w:rPr>
                          <w:rFonts w:ascii="Times New Roman CYR" w:hAnsi="Times New Roman CYR" w:cs="Times New Roman CYR"/>
                          <w:sz w:val="36"/>
                          <w:szCs w:val="36"/>
                        </w:rPr>
                      </w:pPr>
                    </w:p>
                    <w:p w14:paraId="27563AC4" w14:textId="77777777" w:rsidR="00A43AC3" w:rsidRDefault="00A43AC3"/>
                    <w:p w14:paraId="321947E5" w14:textId="77777777" w:rsidR="000658DF" w:rsidRPr="003A41B8" w:rsidRDefault="000658DF" w:rsidP="000658DF">
                      <w:pPr>
                        <w:pStyle w:val="3"/>
                        <w:spacing w:line="300" w:lineRule="auto"/>
                        <w:rPr>
                          <w:rFonts w:ascii="Times New Roman CYR" w:hAnsi="Times New Roman CYR"/>
                          <w:i/>
                          <w:iCs/>
                          <w:sz w:val="44"/>
                          <w:szCs w:val="44"/>
                        </w:rPr>
                      </w:pPr>
                      <w:bookmarkStart w:id="6789" w:name="_Toc168917699"/>
                      <w:bookmarkStart w:id="6790" w:name="_Toc169173137"/>
                      <w:bookmarkStart w:id="6791" w:name="_Toc169175224"/>
                      <w:r w:rsidRPr="003A41B8">
                        <w:rPr>
                          <w:rFonts w:ascii="Times New Roman CYR" w:hAnsi="Times New Roman CYR"/>
                          <w:i/>
                          <w:iCs/>
                          <w:sz w:val="44"/>
                          <w:szCs w:val="44"/>
                        </w:rPr>
                        <w:t>ДИПЛОМНА РОБОТА БАКАЛАВРА</w:t>
                      </w:r>
                      <w:bookmarkEnd w:id="6789"/>
                      <w:bookmarkEnd w:id="6790"/>
                      <w:bookmarkEnd w:id="6791"/>
                      <w:r w:rsidRPr="003A41B8">
                        <w:rPr>
                          <w:rFonts w:ascii="Times New Roman CYR" w:hAnsi="Times New Roman CYR"/>
                          <w:i/>
                          <w:iCs/>
                          <w:sz w:val="44"/>
                          <w:szCs w:val="44"/>
                        </w:rPr>
                        <w:t xml:space="preserve"> </w:t>
                      </w:r>
                    </w:p>
                    <w:p w14:paraId="0EE7FC1A" w14:textId="77777777" w:rsidR="000658DF" w:rsidRPr="000D3135" w:rsidRDefault="000658DF" w:rsidP="000658DF">
                      <w:pPr>
                        <w:pStyle w:val="2"/>
                        <w:spacing w:line="300" w:lineRule="auto"/>
                        <w:rPr>
                          <w:rFonts w:ascii="Times New Roman CYR" w:hAnsi="Times New Roman CYR"/>
                          <w:b w:val="0"/>
                          <w:sz w:val="44"/>
                          <w:szCs w:val="44"/>
                        </w:rPr>
                      </w:pPr>
                      <w:bookmarkStart w:id="6792" w:name="_Toc168917700"/>
                      <w:bookmarkStart w:id="6793" w:name="_Toc169173138"/>
                      <w:bookmarkStart w:id="6794" w:name="_Toc169175225"/>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6792"/>
                      <w:bookmarkEnd w:id="6793"/>
                      <w:bookmarkEnd w:id="6794"/>
                    </w:p>
                    <w:p w14:paraId="74BF381A"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66D8224C"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0CA8AA55" w14:textId="77777777" w:rsidR="000658DF" w:rsidRPr="000D3135" w:rsidRDefault="000658DF" w:rsidP="000658DF">
                      <w:pPr>
                        <w:spacing w:line="300" w:lineRule="auto"/>
                        <w:jc w:val="center"/>
                        <w:rPr>
                          <w:b/>
                          <w:lang w:val="uk-UA"/>
                        </w:rPr>
                      </w:pPr>
                    </w:p>
                    <w:p w14:paraId="3D9B47DC"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0920999E" w14:textId="77777777" w:rsidR="00A43AC3" w:rsidRPr="00B1453A" w:rsidRDefault="00A43AC3" w:rsidP="00987998">
                      <w:pPr>
                        <w:jc w:val="center"/>
                        <w:rPr>
                          <w:rFonts w:ascii="Calibri" w:hAnsi="Calibri"/>
                          <w:sz w:val="36"/>
                          <w:szCs w:val="36"/>
                        </w:rPr>
                      </w:pPr>
                    </w:p>
                    <w:p w14:paraId="42B1FBF2" w14:textId="77777777" w:rsidR="00A43AC3" w:rsidRDefault="00A43AC3" w:rsidP="00987998">
                      <w:pPr>
                        <w:jc w:val="center"/>
                        <w:rPr>
                          <w:rFonts w:ascii="Times New Roman CYR" w:hAnsi="Times New Roman CYR" w:cs="Times New Roman CYR"/>
                          <w:sz w:val="36"/>
                          <w:szCs w:val="36"/>
                        </w:rPr>
                      </w:pPr>
                    </w:p>
                    <w:p w14:paraId="411B3992" w14:textId="77777777" w:rsidR="00A43AC3" w:rsidRDefault="00A43AC3"/>
                    <w:p w14:paraId="4C7C7AE4" w14:textId="77777777" w:rsidR="00A43AC3" w:rsidRPr="00630E21" w:rsidRDefault="00A43AC3" w:rsidP="00987998">
                      <w:pPr>
                        <w:pStyle w:val="3"/>
                        <w:spacing w:line="276" w:lineRule="auto"/>
                        <w:rPr>
                          <w:rFonts w:ascii="Times New Roman" w:hAnsi="Times New Roman"/>
                          <w:bCs/>
                          <w:sz w:val="48"/>
                          <w:szCs w:val="48"/>
                        </w:rPr>
                      </w:pPr>
                      <w:bookmarkStart w:id="6795" w:name="_Toc168917701"/>
                      <w:bookmarkStart w:id="6796" w:name="_Toc169173139"/>
                      <w:bookmarkStart w:id="6797" w:name="_Toc169175226"/>
                      <w:r w:rsidRPr="00630E21">
                        <w:rPr>
                          <w:rFonts w:ascii="Times New Roman" w:hAnsi="Times New Roman"/>
                          <w:bCs/>
                          <w:sz w:val="48"/>
                          <w:szCs w:val="48"/>
                        </w:rPr>
                        <w:t>ДИПЛОМНА РОБОТА</w:t>
                      </w:r>
                      <w:bookmarkEnd w:id="6795"/>
                      <w:bookmarkEnd w:id="6796"/>
                      <w:bookmarkEnd w:id="6797"/>
                    </w:p>
                    <w:p w14:paraId="5E83696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26F4F75" w14:textId="77777777" w:rsidR="00A43AC3" w:rsidRPr="005E3013" w:rsidRDefault="00A43AC3" w:rsidP="00987998">
                      <w:pPr>
                        <w:pStyle w:val="2"/>
                        <w:spacing w:line="276" w:lineRule="auto"/>
                        <w:rPr>
                          <w:b w:val="0"/>
                          <w:bCs/>
                          <w:iCs/>
                          <w:sz w:val="48"/>
                          <w:szCs w:val="48"/>
                          <w:highlight w:val="yellow"/>
                        </w:rPr>
                      </w:pPr>
                      <w:bookmarkStart w:id="6798" w:name="_Toc168917702"/>
                      <w:bookmarkStart w:id="6799" w:name="_Toc169173140"/>
                      <w:bookmarkStart w:id="6800" w:name="_Toc16917522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798"/>
                      <w:bookmarkEnd w:id="6799"/>
                      <w:bookmarkEnd w:id="6800"/>
                    </w:p>
                    <w:p w14:paraId="334840C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5EAD7B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D620F6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5F685F7" w14:textId="77777777" w:rsidR="00A43AC3" w:rsidRPr="00B1453A" w:rsidRDefault="00A43AC3" w:rsidP="00987998">
                      <w:pPr>
                        <w:jc w:val="center"/>
                        <w:rPr>
                          <w:rFonts w:ascii="Calibri" w:hAnsi="Calibri"/>
                          <w:sz w:val="36"/>
                          <w:szCs w:val="36"/>
                        </w:rPr>
                      </w:pPr>
                    </w:p>
                    <w:p w14:paraId="1D7E2581" w14:textId="77777777" w:rsidR="00A43AC3" w:rsidRDefault="00A43AC3" w:rsidP="00987998">
                      <w:pPr>
                        <w:jc w:val="center"/>
                        <w:rPr>
                          <w:rFonts w:ascii="Times New Roman CYR" w:hAnsi="Times New Roman CYR" w:cs="Times New Roman CYR"/>
                          <w:sz w:val="36"/>
                          <w:szCs w:val="36"/>
                        </w:rPr>
                      </w:pPr>
                    </w:p>
                    <w:p w14:paraId="0B71985D" w14:textId="77777777" w:rsidR="00A43AC3" w:rsidRDefault="00A43AC3"/>
                    <w:p w14:paraId="1FEEDABD" w14:textId="77777777" w:rsidR="00A43AC3" w:rsidRPr="00630E21" w:rsidRDefault="00A43AC3" w:rsidP="00987998">
                      <w:pPr>
                        <w:pStyle w:val="3"/>
                        <w:spacing w:line="276" w:lineRule="auto"/>
                        <w:rPr>
                          <w:rFonts w:ascii="Times New Roman" w:hAnsi="Times New Roman"/>
                          <w:bCs/>
                          <w:sz w:val="48"/>
                          <w:szCs w:val="48"/>
                        </w:rPr>
                      </w:pPr>
                      <w:bookmarkStart w:id="6801" w:name="_Toc168917703"/>
                      <w:bookmarkStart w:id="6802" w:name="_Toc169173141"/>
                      <w:bookmarkStart w:id="6803" w:name="_Toc169175228"/>
                      <w:r w:rsidRPr="00630E21">
                        <w:rPr>
                          <w:rFonts w:ascii="Times New Roman" w:hAnsi="Times New Roman"/>
                          <w:bCs/>
                          <w:sz w:val="48"/>
                          <w:szCs w:val="48"/>
                        </w:rPr>
                        <w:t>ДИПЛОМНА РОБОТА</w:t>
                      </w:r>
                      <w:bookmarkEnd w:id="6801"/>
                      <w:bookmarkEnd w:id="6802"/>
                      <w:bookmarkEnd w:id="6803"/>
                    </w:p>
                    <w:p w14:paraId="294A4BE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24F463F" w14:textId="77777777" w:rsidR="00A43AC3" w:rsidRPr="005E3013" w:rsidRDefault="00A43AC3" w:rsidP="00987998">
                      <w:pPr>
                        <w:pStyle w:val="2"/>
                        <w:spacing w:line="276" w:lineRule="auto"/>
                        <w:rPr>
                          <w:b w:val="0"/>
                          <w:bCs/>
                          <w:iCs/>
                          <w:sz w:val="48"/>
                          <w:szCs w:val="48"/>
                          <w:highlight w:val="yellow"/>
                        </w:rPr>
                      </w:pPr>
                      <w:bookmarkStart w:id="6804" w:name="_Toc168917704"/>
                      <w:bookmarkStart w:id="6805" w:name="_Toc169173142"/>
                      <w:bookmarkStart w:id="6806" w:name="_Toc16917522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804"/>
                      <w:bookmarkEnd w:id="6805"/>
                      <w:bookmarkEnd w:id="6806"/>
                    </w:p>
                    <w:p w14:paraId="5646AA7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00761D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64051A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C8AA0C8" w14:textId="77777777" w:rsidR="00A43AC3" w:rsidRPr="00B1453A" w:rsidRDefault="00A43AC3" w:rsidP="00987998">
                      <w:pPr>
                        <w:jc w:val="center"/>
                        <w:rPr>
                          <w:rFonts w:ascii="Calibri" w:hAnsi="Calibri"/>
                          <w:sz w:val="36"/>
                          <w:szCs w:val="36"/>
                        </w:rPr>
                      </w:pPr>
                    </w:p>
                    <w:p w14:paraId="7D46FC4F" w14:textId="77777777" w:rsidR="00A43AC3" w:rsidRDefault="00A43AC3" w:rsidP="00987998">
                      <w:pPr>
                        <w:jc w:val="center"/>
                        <w:rPr>
                          <w:rFonts w:ascii="Times New Roman CYR" w:hAnsi="Times New Roman CYR" w:cs="Times New Roman CYR"/>
                          <w:sz w:val="36"/>
                          <w:szCs w:val="36"/>
                        </w:rPr>
                      </w:pPr>
                    </w:p>
                    <w:p w14:paraId="274A52DE" w14:textId="77777777" w:rsidR="00A43AC3" w:rsidRDefault="00A43AC3"/>
                    <w:p w14:paraId="6959E557" w14:textId="77777777" w:rsidR="00A43AC3" w:rsidRPr="00630E21" w:rsidRDefault="00A43AC3" w:rsidP="00987998">
                      <w:pPr>
                        <w:pStyle w:val="3"/>
                        <w:spacing w:line="276" w:lineRule="auto"/>
                        <w:rPr>
                          <w:rFonts w:ascii="Times New Roman" w:hAnsi="Times New Roman"/>
                          <w:bCs/>
                          <w:sz w:val="48"/>
                          <w:szCs w:val="48"/>
                        </w:rPr>
                      </w:pPr>
                      <w:bookmarkStart w:id="6807" w:name="_Toc168917705"/>
                      <w:bookmarkStart w:id="6808" w:name="_Toc169173143"/>
                      <w:bookmarkStart w:id="6809" w:name="_Toc169175230"/>
                      <w:r w:rsidRPr="00630E21">
                        <w:rPr>
                          <w:rFonts w:ascii="Times New Roman" w:hAnsi="Times New Roman"/>
                          <w:bCs/>
                          <w:sz w:val="48"/>
                          <w:szCs w:val="48"/>
                        </w:rPr>
                        <w:t>ДИПЛОМНА РОБОТА</w:t>
                      </w:r>
                      <w:bookmarkEnd w:id="6807"/>
                      <w:bookmarkEnd w:id="6808"/>
                      <w:bookmarkEnd w:id="6809"/>
                    </w:p>
                    <w:p w14:paraId="38C01A8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CC6009C" w14:textId="77777777" w:rsidR="00A43AC3" w:rsidRPr="005E3013" w:rsidRDefault="00A43AC3" w:rsidP="00987998">
                      <w:pPr>
                        <w:pStyle w:val="2"/>
                        <w:spacing w:line="276" w:lineRule="auto"/>
                        <w:rPr>
                          <w:b w:val="0"/>
                          <w:bCs/>
                          <w:iCs/>
                          <w:sz w:val="48"/>
                          <w:szCs w:val="48"/>
                          <w:highlight w:val="yellow"/>
                        </w:rPr>
                      </w:pPr>
                      <w:bookmarkStart w:id="6810" w:name="_Toc168917706"/>
                      <w:bookmarkStart w:id="6811" w:name="_Toc169173144"/>
                      <w:bookmarkStart w:id="6812" w:name="_Toc16917523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810"/>
                      <w:bookmarkEnd w:id="6811"/>
                      <w:bookmarkEnd w:id="6812"/>
                    </w:p>
                    <w:p w14:paraId="1312458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F02124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D8302A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609C5F7" w14:textId="77777777" w:rsidR="00A43AC3" w:rsidRPr="00B1453A" w:rsidRDefault="00A43AC3" w:rsidP="00987998">
                      <w:pPr>
                        <w:jc w:val="center"/>
                        <w:rPr>
                          <w:rFonts w:ascii="Calibri" w:hAnsi="Calibri"/>
                          <w:sz w:val="36"/>
                          <w:szCs w:val="36"/>
                        </w:rPr>
                      </w:pPr>
                    </w:p>
                    <w:p w14:paraId="2FFC73E4" w14:textId="77777777" w:rsidR="00A43AC3" w:rsidRDefault="00A43AC3" w:rsidP="00987998">
                      <w:pPr>
                        <w:jc w:val="center"/>
                        <w:rPr>
                          <w:rFonts w:ascii="Times New Roman CYR" w:hAnsi="Times New Roman CYR" w:cs="Times New Roman CYR"/>
                          <w:sz w:val="36"/>
                          <w:szCs w:val="36"/>
                        </w:rPr>
                      </w:pPr>
                    </w:p>
                    <w:p w14:paraId="02F6BF88" w14:textId="77777777" w:rsidR="00A43AC3" w:rsidRDefault="00A43AC3"/>
                    <w:p w14:paraId="4F1E85BE" w14:textId="77777777" w:rsidR="00A43AC3" w:rsidRPr="00630E21" w:rsidRDefault="00A43AC3" w:rsidP="00987998">
                      <w:pPr>
                        <w:pStyle w:val="3"/>
                        <w:spacing w:line="276" w:lineRule="auto"/>
                        <w:rPr>
                          <w:rFonts w:ascii="Times New Roman" w:hAnsi="Times New Roman"/>
                          <w:bCs/>
                          <w:sz w:val="48"/>
                          <w:szCs w:val="48"/>
                        </w:rPr>
                      </w:pPr>
                      <w:bookmarkStart w:id="6813" w:name="_Toc168917707"/>
                      <w:bookmarkStart w:id="6814" w:name="_Toc169173145"/>
                      <w:bookmarkStart w:id="6815" w:name="_Toc169175232"/>
                      <w:r w:rsidRPr="00630E21">
                        <w:rPr>
                          <w:rFonts w:ascii="Times New Roman" w:hAnsi="Times New Roman"/>
                          <w:bCs/>
                          <w:sz w:val="48"/>
                          <w:szCs w:val="48"/>
                        </w:rPr>
                        <w:t>ДИПЛОМНА РОБОТА</w:t>
                      </w:r>
                      <w:bookmarkEnd w:id="6813"/>
                      <w:bookmarkEnd w:id="6814"/>
                      <w:bookmarkEnd w:id="6815"/>
                    </w:p>
                    <w:p w14:paraId="60FDB2D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FC32417" w14:textId="77777777" w:rsidR="00A43AC3" w:rsidRPr="005E3013" w:rsidRDefault="00A43AC3" w:rsidP="00987998">
                      <w:pPr>
                        <w:pStyle w:val="2"/>
                        <w:spacing w:line="276" w:lineRule="auto"/>
                        <w:rPr>
                          <w:b w:val="0"/>
                          <w:bCs/>
                          <w:iCs/>
                          <w:sz w:val="48"/>
                          <w:szCs w:val="48"/>
                          <w:highlight w:val="yellow"/>
                        </w:rPr>
                      </w:pPr>
                      <w:bookmarkStart w:id="6816" w:name="_Toc168917708"/>
                      <w:bookmarkStart w:id="6817" w:name="_Toc169173146"/>
                      <w:bookmarkStart w:id="6818" w:name="_Toc16917523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816"/>
                      <w:bookmarkEnd w:id="6817"/>
                      <w:bookmarkEnd w:id="6818"/>
                    </w:p>
                    <w:p w14:paraId="7C4C90D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05CBBE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0A1714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C82600A" w14:textId="77777777" w:rsidR="00A43AC3" w:rsidRPr="00B1453A" w:rsidRDefault="00A43AC3" w:rsidP="00987998">
                      <w:pPr>
                        <w:jc w:val="center"/>
                        <w:rPr>
                          <w:rFonts w:ascii="Calibri" w:hAnsi="Calibri"/>
                          <w:sz w:val="36"/>
                          <w:szCs w:val="36"/>
                        </w:rPr>
                      </w:pPr>
                    </w:p>
                    <w:p w14:paraId="60AB5DE3" w14:textId="77777777" w:rsidR="00A43AC3" w:rsidRDefault="00A43AC3" w:rsidP="00987998">
                      <w:pPr>
                        <w:jc w:val="center"/>
                        <w:rPr>
                          <w:rFonts w:ascii="Times New Roman CYR" w:hAnsi="Times New Roman CYR" w:cs="Times New Roman CYR"/>
                          <w:sz w:val="36"/>
                          <w:szCs w:val="36"/>
                        </w:rPr>
                      </w:pPr>
                    </w:p>
                    <w:p w14:paraId="293DA9DA" w14:textId="77777777" w:rsidR="00A43AC3" w:rsidRDefault="00A43AC3"/>
                    <w:p w14:paraId="3DA9E89C" w14:textId="77777777" w:rsidR="00A43AC3" w:rsidRPr="00630E21" w:rsidRDefault="00A43AC3" w:rsidP="00987998">
                      <w:pPr>
                        <w:pStyle w:val="3"/>
                        <w:spacing w:line="276" w:lineRule="auto"/>
                        <w:rPr>
                          <w:rFonts w:ascii="Times New Roman" w:hAnsi="Times New Roman"/>
                          <w:bCs/>
                          <w:sz w:val="48"/>
                          <w:szCs w:val="48"/>
                        </w:rPr>
                      </w:pPr>
                      <w:bookmarkStart w:id="6819" w:name="_Toc168917709"/>
                      <w:bookmarkStart w:id="6820" w:name="_Toc169173147"/>
                      <w:bookmarkStart w:id="6821" w:name="_Toc169175234"/>
                      <w:r w:rsidRPr="00630E21">
                        <w:rPr>
                          <w:rFonts w:ascii="Times New Roman" w:hAnsi="Times New Roman"/>
                          <w:bCs/>
                          <w:sz w:val="48"/>
                          <w:szCs w:val="48"/>
                        </w:rPr>
                        <w:t>ДИПЛОМНА РОБОТА</w:t>
                      </w:r>
                      <w:bookmarkEnd w:id="6819"/>
                      <w:bookmarkEnd w:id="6820"/>
                      <w:bookmarkEnd w:id="6821"/>
                    </w:p>
                    <w:p w14:paraId="3A4D8F6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C831704" w14:textId="77777777" w:rsidR="00A43AC3" w:rsidRPr="005E3013" w:rsidRDefault="00A43AC3" w:rsidP="00987998">
                      <w:pPr>
                        <w:pStyle w:val="2"/>
                        <w:spacing w:line="276" w:lineRule="auto"/>
                        <w:rPr>
                          <w:b w:val="0"/>
                          <w:bCs/>
                          <w:iCs/>
                          <w:sz w:val="48"/>
                          <w:szCs w:val="48"/>
                          <w:highlight w:val="yellow"/>
                        </w:rPr>
                      </w:pPr>
                      <w:bookmarkStart w:id="6822" w:name="_Toc168917710"/>
                      <w:bookmarkStart w:id="6823" w:name="_Toc169173148"/>
                      <w:bookmarkStart w:id="6824" w:name="_Toc16917523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822"/>
                      <w:bookmarkEnd w:id="6823"/>
                      <w:bookmarkEnd w:id="6824"/>
                    </w:p>
                    <w:p w14:paraId="5C16E1E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4E6030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70F441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FB4F043" w14:textId="77777777" w:rsidR="00A43AC3" w:rsidRPr="00B1453A" w:rsidRDefault="00A43AC3" w:rsidP="00987998">
                      <w:pPr>
                        <w:jc w:val="center"/>
                        <w:rPr>
                          <w:rFonts w:ascii="Calibri" w:hAnsi="Calibri"/>
                          <w:sz w:val="36"/>
                          <w:szCs w:val="36"/>
                        </w:rPr>
                      </w:pPr>
                    </w:p>
                    <w:p w14:paraId="3B72317A" w14:textId="77777777" w:rsidR="00A43AC3" w:rsidRDefault="00A43AC3" w:rsidP="00987998">
                      <w:pPr>
                        <w:jc w:val="center"/>
                        <w:rPr>
                          <w:rFonts w:ascii="Times New Roman CYR" w:hAnsi="Times New Roman CYR" w:cs="Times New Roman CYR"/>
                          <w:sz w:val="36"/>
                          <w:szCs w:val="36"/>
                        </w:rPr>
                      </w:pPr>
                    </w:p>
                    <w:p w14:paraId="26E0E7D1" w14:textId="77777777" w:rsidR="00A43AC3" w:rsidRDefault="00A43AC3"/>
                    <w:p w14:paraId="1D2A163E" w14:textId="77777777" w:rsidR="00A43AC3" w:rsidRPr="00630E21" w:rsidRDefault="00A43AC3" w:rsidP="00987998">
                      <w:pPr>
                        <w:pStyle w:val="3"/>
                        <w:spacing w:line="276" w:lineRule="auto"/>
                        <w:rPr>
                          <w:rFonts w:ascii="Times New Roman" w:hAnsi="Times New Roman"/>
                          <w:bCs/>
                          <w:sz w:val="48"/>
                          <w:szCs w:val="48"/>
                        </w:rPr>
                      </w:pPr>
                      <w:bookmarkStart w:id="6825" w:name="_Toc168917711"/>
                      <w:bookmarkStart w:id="6826" w:name="_Toc169173149"/>
                      <w:bookmarkStart w:id="6827" w:name="_Toc169175236"/>
                      <w:r w:rsidRPr="00630E21">
                        <w:rPr>
                          <w:rFonts w:ascii="Times New Roman" w:hAnsi="Times New Roman"/>
                          <w:bCs/>
                          <w:sz w:val="48"/>
                          <w:szCs w:val="48"/>
                        </w:rPr>
                        <w:t>ДИПЛОМНА РОБОТА</w:t>
                      </w:r>
                      <w:bookmarkEnd w:id="6825"/>
                      <w:bookmarkEnd w:id="6826"/>
                      <w:bookmarkEnd w:id="6827"/>
                    </w:p>
                    <w:p w14:paraId="72A40FC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AFE3B88" w14:textId="77777777" w:rsidR="00A43AC3" w:rsidRPr="005E3013" w:rsidRDefault="00A43AC3" w:rsidP="00987998">
                      <w:pPr>
                        <w:pStyle w:val="2"/>
                        <w:spacing w:line="276" w:lineRule="auto"/>
                        <w:rPr>
                          <w:b w:val="0"/>
                          <w:bCs/>
                          <w:iCs/>
                          <w:sz w:val="48"/>
                          <w:szCs w:val="48"/>
                          <w:highlight w:val="yellow"/>
                        </w:rPr>
                      </w:pPr>
                      <w:bookmarkStart w:id="6828" w:name="_Toc168917712"/>
                      <w:bookmarkStart w:id="6829" w:name="_Toc169173150"/>
                      <w:bookmarkStart w:id="6830" w:name="_Toc16917523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828"/>
                      <w:bookmarkEnd w:id="6829"/>
                      <w:bookmarkEnd w:id="6830"/>
                    </w:p>
                    <w:p w14:paraId="263E9C2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AF99CD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503F7E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449E0B5" w14:textId="77777777" w:rsidR="00A43AC3" w:rsidRPr="00B1453A" w:rsidRDefault="00A43AC3" w:rsidP="00987998">
                      <w:pPr>
                        <w:jc w:val="center"/>
                        <w:rPr>
                          <w:rFonts w:ascii="Calibri" w:hAnsi="Calibri"/>
                          <w:sz w:val="36"/>
                          <w:szCs w:val="36"/>
                        </w:rPr>
                      </w:pPr>
                    </w:p>
                    <w:p w14:paraId="013E7BC4" w14:textId="77777777" w:rsidR="00A43AC3" w:rsidRDefault="00A43AC3" w:rsidP="00987998">
                      <w:pPr>
                        <w:jc w:val="center"/>
                        <w:rPr>
                          <w:rFonts w:ascii="Times New Roman CYR" w:hAnsi="Times New Roman CYR" w:cs="Times New Roman CYR"/>
                          <w:sz w:val="36"/>
                          <w:szCs w:val="36"/>
                        </w:rPr>
                      </w:pPr>
                    </w:p>
                    <w:p w14:paraId="551EB2EB" w14:textId="77777777" w:rsidR="00A43AC3" w:rsidRDefault="00A43AC3"/>
                    <w:p w14:paraId="15C2BB5D" w14:textId="77777777" w:rsidR="00A43AC3" w:rsidRPr="00630E21" w:rsidRDefault="00A43AC3" w:rsidP="00987998">
                      <w:pPr>
                        <w:pStyle w:val="3"/>
                        <w:spacing w:line="276" w:lineRule="auto"/>
                        <w:rPr>
                          <w:rFonts w:ascii="Times New Roman" w:hAnsi="Times New Roman"/>
                          <w:bCs/>
                          <w:sz w:val="48"/>
                          <w:szCs w:val="48"/>
                        </w:rPr>
                      </w:pPr>
                      <w:bookmarkStart w:id="6831" w:name="_Toc168917713"/>
                      <w:bookmarkStart w:id="6832" w:name="_Toc169173151"/>
                      <w:bookmarkStart w:id="6833" w:name="_Toc169175238"/>
                      <w:r w:rsidRPr="00630E21">
                        <w:rPr>
                          <w:rFonts w:ascii="Times New Roman" w:hAnsi="Times New Roman"/>
                          <w:bCs/>
                          <w:sz w:val="48"/>
                          <w:szCs w:val="48"/>
                        </w:rPr>
                        <w:t>ДИПЛОМНА РОБОТА</w:t>
                      </w:r>
                      <w:bookmarkEnd w:id="6831"/>
                      <w:bookmarkEnd w:id="6832"/>
                      <w:bookmarkEnd w:id="6833"/>
                    </w:p>
                    <w:p w14:paraId="6A9AA37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97F0844" w14:textId="77777777" w:rsidR="00A43AC3" w:rsidRPr="005E3013" w:rsidRDefault="00A43AC3" w:rsidP="00987998">
                      <w:pPr>
                        <w:pStyle w:val="2"/>
                        <w:spacing w:line="276" w:lineRule="auto"/>
                        <w:rPr>
                          <w:b w:val="0"/>
                          <w:bCs/>
                          <w:iCs/>
                          <w:sz w:val="48"/>
                          <w:szCs w:val="48"/>
                          <w:highlight w:val="yellow"/>
                        </w:rPr>
                      </w:pPr>
                      <w:bookmarkStart w:id="6834" w:name="_Toc168917714"/>
                      <w:bookmarkStart w:id="6835" w:name="_Toc169173152"/>
                      <w:bookmarkStart w:id="6836" w:name="_Toc16917523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834"/>
                      <w:bookmarkEnd w:id="6835"/>
                      <w:bookmarkEnd w:id="6836"/>
                    </w:p>
                    <w:p w14:paraId="296CFD5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53F7D8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FC02B4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A48AD84" w14:textId="77777777" w:rsidR="00A43AC3" w:rsidRPr="00B1453A" w:rsidRDefault="00A43AC3" w:rsidP="00987998">
                      <w:pPr>
                        <w:jc w:val="center"/>
                        <w:rPr>
                          <w:rFonts w:ascii="Calibri" w:hAnsi="Calibri"/>
                          <w:sz w:val="36"/>
                          <w:szCs w:val="36"/>
                        </w:rPr>
                      </w:pPr>
                    </w:p>
                    <w:p w14:paraId="21356451" w14:textId="77777777" w:rsidR="00A43AC3" w:rsidRDefault="00A43AC3" w:rsidP="00987998">
                      <w:pPr>
                        <w:jc w:val="center"/>
                        <w:rPr>
                          <w:rFonts w:ascii="Times New Roman CYR" w:hAnsi="Times New Roman CYR" w:cs="Times New Roman CYR"/>
                          <w:sz w:val="36"/>
                          <w:szCs w:val="36"/>
                        </w:rPr>
                      </w:pPr>
                    </w:p>
                    <w:p w14:paraId="18563638" w14:textId="77777777" w:rsidR="00A43AC3" w:rsidRDefault="00A43AC3"/>
                    <w:p w14:paraId="3E6ABE10" w14:textId="77777777" w:rsidR="000658DF" w:rsidRPr="003A41B8" w:rsidRDefault="000658DF" w:rsidP="000658DF">
                      <w:pPr>
                        <w:pStyle w:val="3"/>
                        <w:spacing w:line="300" w:lineRule="auto"/>
                        <w:rPr>
                          <w:rFonts w:ascii="Times New Roman CYR" w:hAnsi="Times New Roman CYR"/>
                          <w:i/>
                          <w:iCs/>
                          <w:sz w:val="44"/>
                          <w:szCs w:val="44"/>
                        </w:rPr>
                      </w:pPr>
                      <w:bookmarkStart w:id="6837" w:name="_Toc168917715"/>
                      <w:bookmarkStart w:id="6838" w:name="_Toc169173153"/>
                      <w:bookmarkStart w:id="6839" w:name="_Toc169175240"/>
                      <w:r w:rsidRPr="003A41B8">
                        <w:rPr>
                          <w:rFonts w:ascii="Times New Roman CYR" w:hAnsi="Times New Roman CYR"/>
                          <w:i/>
                          <w:iCs/>
                          <w:sz w:val="44"/>
                          <w:szCs w:val="44"/>
                        </w:rPr>
                        <w:t>ДИПЛОМНА РОБОТА БАКАЛАВРА</w:t>
                      </w:r>
                      <w:bookmarkEnd w:id="6837"/>
                      <w:bookmarkEnd w:id="6838"/>
                      <w:bookmarkEnd w:id="6839"/>
                      <w:r w:rsidRPr="003A41B8">
                        <w:rPr>
                          <w:rFonts w:ascii="Times New Roman CYR" w:hAnsi="Times New Roman CYR"/>
                          <w:i/>
                          <w:iCs/>
                          <w:sz w:val="44"/>
                          <w:szCs w:val="44"/>
                        </w:rPr>
                        <w:t xml:space="preserve"> </w:t>
                      </w:r>
                    </w:p>
                    <w:p w14:paraId="200A3CBD" w14:textId="77777777" w:rsidR="000658DF" w:rsidRPr="000D3135" w:rsidRDefault="000658DF" w:rsidP="000658DF">
                      <w:pPr>
                        <w:pStyle w:val="2"/>
                        <w:spacing w:line="300" w:lineRule="auto"/>
                        <w:rPr>
                          <w:rFonts w:ascii="Times New Roman CYR" w:hAnsi="Times New Roman CYR"/>
                          <w:b w:val="0"/>
                          <w:sz w:val="44"/>
                          <w:szCs w:val="44"/>
                        </w:rPr>
                      </w:pPr>
                      <w:bookmarkStart w:id="6840" w:name="_Toc168917716"/>
                      <w:bookmarkStart w:id="6841" w:name="_Toc169173154"/>
                      <w:bookmarkStart w:id="6842" w:name="_Toc169175241"/>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6840"/>
                      <w:bookmarkEnd w:id="6841"/>
                      <w:bookmarkEnd w:id="6842"/>
                    </w:p>
                    <w:p w14:paraId="43C8D8BB"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0B2F4F02"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30F6C7BC" w14:textId="77777777" w:rsidR="000658DF" w:rsidRPr="000D3135" w:rsidRDefault="000658DF" w:rsidP="000658DF">
                      <w:pPr>
                        <w:spacing w:line="300" w:lineRule="auto"/>
                        <w:jc w:val="center"/>
                        <w:rPr>
                          <w:b/>
                          <w:lang w:val="uk-UA"/>
                        </w:rPr>
                      </w:pPr>
                    </w:p>
                    <w:p w14:paraId="06594022"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28FDFABF" w14:textId="77777777" w:rsidR="00A43AC3" w:rsidRPr="00B1453A" w:rsidRDefault="00A43AC3" w:rsidP="00987998">
                      <w:pPr>
                        <w:jc w:val="center"/>
                        <w:rPr>
                          <w:rFonts w:ascii="Calibri" w:hAnsi="Calibri"/>
                          <w:sz w:val="36"/>
                          <w:szCs w:val="36"/>
                        </w:rPr>
                      </w:pPr>
                    </w:p>
                    <w:p w14:paraId="3289332D" w14:textId="77777777" w:rsidR="00A43AC3" w:rsidRDefault="00A43AC3" w:rsidP="00987998">
                      <w:pPr>
                        <w:jc w:val="center"/>
                        <w:rPr>
                          <w:rFonts w:ascii="Times New Roman CYR" w:hAnsi="Times New Roman CYR" w:cs="Times New Roman CYR"/>
                          <w:sz w:val="36"/>
                          <w:szCs w:val="36"/>
                        </w:rPr>
                      </w:pPr>
                    </w:p>
                    <w:p w14:paraId="547D0B41" w14:textId="77777777" w:rsidR="00A43AC3" w:rsidRDefault="00A43AC3"/>
                    <w:p w14:paraId="5C25A882" w14:textId="77777777" w:rsidR="00A43AC3" w:rsidRPr="00630E21" w:rsidRDefault="00A43AC3" w:rsidP="00987998">
                      <w:pPr>
                        <w:pStyle w:val="3"/>
                        <w:spacing w:line="276" w:lineRule="auto"/>
                        <w:rPr>
                          <w:rFonts w:ascii="Times New Roman" w:hAnsi="Times New Roman"/>
                          <w:bCs/>
                          <w:sz w:val="48"/>
                          <w:szCs w:val="48"/>
                        </w:rPr>
                      </w:pPr>
                      <w:bookmarkStart w:id="6843" w:name="_Toc168917717"/>
                      <w:bookmarkStart w:id="6844" w:name="_Toc169173155"/>
                      <w:bookmarkStart w:id="6845" w:name="_Toc169175242"/>
                      <w:r w:rsidRPr="00630E21">
                        <w:rPr>
                          <w:rFonts w:ascii="Times New Roman" w:hAnsi="Times New Roman"/>
                          <w:bCs/>
                          <w:sz w:val="48"/>
                          <w:szCs w:val="48"/>
                        </w:rPr>
                        <w:t>ДИПЛОМНА РОБОТА</w:t>
                      </w:r>
                      <w:bookmarkEnd w:id="6843"/>
                      <w:bookmarkEnd w:id="6844"/>
                      <w:bookmarkEnd w:id="6845"/>
                    </w:p>
                    <w:p w14:paraId="2BBE72A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441019A" w14:textId="77777777" w:rsidR="00A43AC3" w:rsidRPr="005E3013" w:rsidRDefault="00A43AC3" w:rsidP="00987998">
                      <w:pPr>
                        <w:pStyle w:val="2"/>
                        <w:spacing w:line="276" w:lineRule="auto"/>
                        <w:rPr>
                          <w:b w:val="0"/>
                          <w:bCs/>
                          <w:iCs/>
                          <w:sz w:val="48"/>
                          <w:szCs w:val="48"/>
                          <w:highlight w:val="yellow"/>
                        </w:rPr>
                      </w:pPr>
                      <w:bookmarkStart w:id="6846" w:name="_Toc168917718"/>
                      <w:bookmarkStart w:id="6847" w:name="_Toc169173156"/>
                      <w:bookmarkStart w:id="6848" w:name="_Toc16917524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846"/>
                      <w:bookmarkEnd w:id="6847"/>
                      <w:bookmarkEnd w:id="6848"/>
                    </w:p>
                    <w:p w14:paraId="0CE74CB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0778F5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5C26AD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E89DECD" w14:textId="77777777" w:rsidR="00A43AC3" w:rsidRPr="00B1453A" w:rsidRDefault="00A43AC3" w:rsidP="00987998">
                      <w:pPr>
                        <w:jc w:val="center"/>
                        <w:rPr>
                          <w:rFonts w:ascii="Calibri" w:hAnsi="Calibri"/>
                          <w:sz w:val="36"/>
                          <w:szCs w:val="36"/>
                        </w:rPr>
                      </w:pPr>
                    </w:p>
                    <w:p w14:paraId="7A351B63" w14:textId="77777777" w:rsidR="00A43AC3" w:rsidRDefault="00A43AC3" w:rsidP="00987998">
                      <w:pPr>
                        <w:jc w:val="center"/>
                        <w:rPr>
                          <w:rFonts w:ascii="Times New Roman CYR" w:hAnsi="Times New Roman CYR" w:cs="Times New Roman CYR"/>
                          <w:sz w:val="36"/>
                          <w:szCs w:val="36"/>
                        </w:rPr>
                      </w:pPr>
                    </w:p>
                    <w:p w14:paraId="626898A7" w14:textId="77777777" w:rsidR="00A43AC3" w:rsidRDefault="00A43AC3"/>
                    <w:p w14:paraId="61B529E3" w14:textId="77777777" w:rsidR="00A43AC3" w:rsidRPr="00630E21" w:rsidRDefault="00A43AC3" w:rsidP="00987998">
                      <w:pPr>
                        <w:pStyle w:val="3"/>
                        <w:spacing w:line="276" w:lineRule="auto"/>
                        <w:rPr>
                          <w:rFonts w:ascii="Times New Roman" w:hAnsi="Times New Roman"/>
                          <w:bCs/>
                          <w:sz w:val="48"/>
                          <w:szCs w:val="48"/>
                        </w:rPr>
                      </w:pPr>
                      <w:bookmarkStart w:id="6849" w:name="_Toc168917719"/>
                      <w:bookmarkStart w:id="6850" w:name="_Toc169173157"/>
                      <w:bookmarkStart w:id="6851" w:name="_Toc169175244"/>
                      <w:r w:rsidRPr="00630E21">
                        <w:rPr>
                          <w:rFonts w:ascii="Times New Roman" w:hAnsi="Times New Roman"/>
                          <w:bCs/>
                          <w:sz w:val="48"/>
                          <w:szCs w:val="48"/>
                        </w:rPr>
                        <w:t>ДИПЛОМНА РОБОТА</w:t>
                      </w:r>
                      <w:bookmarkEnd w:id="6849"/>
                      <w:bookmarkEnd w:id="6850"/>
                      <w:bookmarkEnd w:id="6851"/>
                    </w:p>
                    <w:p w14:paraId="7E14E6E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2EABB95" w14:textId="77777777" w:rsidR="00A43AC3" w:rsidRPr="005E3013" w:rsidRDefault="00A43AC3" w:rsidP="00987998">
                      <w:pPr>
                        <w:pStyle w:val="2"/>
                        <w:spacing w:line="276" w:lineRule="auto"/>
                        <w:rPr>
                          <w:b w:val="0"/>
                          <w:bCs/>
                          <w:iCs/>
                          <w:sz w:val="48"/>
                          <w:szCs w:val="48"/>
                          <w:highlight w:val="yellow"/>
                        </w:rPr>
                      </w:pPr>
                      <w:bookmarkStart w:id="6852" w:name="_Toc168917720"/>
                      <w:bookmarkStart w:id="6853" w:name="_Toc169173158"/>
                      <w:bookmarkStart w:id="6854" w:name="_Toc16917524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852"/>
                      <w:bookmarkEnd w:id="6853"/>
                      <w:bookmarkEnd w:id="6854"/>
                    </w:p>
                    <w:p w14:paraId="022AF54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50FAC5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552408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F82CB45" w14:textId="77777777" w:rsidR="00A43AC3" w:rsidRPr="00B1453A" w:rsidRDefault="00A43AC3" w:rsidP="00987998">
                      <w:pPr>
                        <w:jc w:val="center"/>
                        <w:rPr>
                          <w:rFonts w:ascii="Calibri" w:hAnsi="Calibri"/>
                          <w:sz w:val="36"/>
                          <w:szCs w:val="36"/>
                        </w:rPr>
                      </w:pPr>
                    </w:p>
                    <w:p w14:paraId="17BCE771" w14:textId="77777777" w:rsidR="00A43AC3" w:rsidRDefault="00A43AC3" w:rsidP="00987998">
                      <w:pPr>
                        <w:jc w:val="center"/>
                        <w:rPr>
                          <w:rFonts w:ascii="Times New Roman CYR" w:hAnsi="Times New Roman CYR" w:cs="Times New Roman CYR"/>
                          <w:sz w:val="36"/>
                          <w:szCs w:val="36"/>
                        </w:rPr>
                      </w:pPr>
                    </w:p>
                    <w:p w14:paraId="45079791" w14:textId="77777777" w:rsidR="00A43AC3" w:rsidRDefault="00A43AC3"/>
                    <w:p w14:paraId="4F4E7462" w14:textId="77777777" w:rsidR="00A43AC3" w:rsidRPr="00630E21" w:rsidRDefault="00A43AC3" w:rsidP="00987998">
                      <w:pPr>
                        <w:pStyle w:val="3"/>
                        <w:spacing w:line="276" w:lineRule="auto"/>
                        <w:rPr>
                          <w:rFonts w:ascii="Times New Roman" w:hAnsi="Times New Roman"/>
                          <w:bCs/>
                          <w:sz w:val="48"/>
                          <w:szCs w:val="48"/>
                        </w:rPr>
                      </w:pPr>
                      <w:bookmarkStart w:id="6855" w:name="_Toc168917721"/>
                      <w:bookmarkStart w:id="6856" w:name="_Toc169173159"/>
                      <w:bookmarkStart w:id="6857" w:name="_Toc169175246"/>
                      <w:r w:rsidRPr="00630E21">
                        <w:rPr>
                          <w:rFonts w:ascii="Times New Roman" w:hAnsi="Times New Roman"/>
                          <w:bCs/>
                          <w:sz w:val="48"/>
                          <w:szCs w:val="48"/>
                        </w:rPr>
                        <w:t>ДИПЛОМНА РОБОТА</w:t>
                      </w:r>
                      <w:bookmarkEnd w:id="6855"/>
                      <w:bookmarkEnd w:id="6856"/>
                      <w:bookmarkEnd w:id="6857"/>
                    </w:p>
                    <w:p w14:paraId="0FD3C43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A1B7268" w14:textId="77777777" w:rsidR="00A43AC3" w:rsidRPr="005E3013" w:rsidRDefault="00A43AC3" w:rsidP="00987998">
                      <w:pPr>
                        <w:pStyle w:val="2"/>
                        <w:spacing w:line="276" w:lineRule="auto"/>
                        <w:rPr>
                          <w:b w:val="0"/>
                          <w:bCs/>
                          <w:iCs/>
                          <w:sz w:val="48"/>
                          <w:szCs w:val="48"/>
                          <w:highlight w:val="yellow"/>
                        </w:rPr>
                      </w:pPr>
                      <w:bookmarkStart w:id="6858" w:name="_Toc168917722"/>
                      <w:bookmarkStart w:id="6859" w:name="_Toc169173160"/>
                      <w:bookmarkStart w:id="6860" w:name="_Toc16917524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858"/>
                      <w:bookmarkEnd w:id="6859"/>
                      <w:bookmarkEnd w:id="6860"/>
                    </w:p>
                    <w:p w14:paraId="1A00E65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F92247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48D1F2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4EFF62E" w14:textId="77777777" w:rsidR="00A43AC3" w:rsidRPr="00B1453A" w:rsidRDefault="00A43AC3" w:rsidP="00987998">
                      <w:pPr>
                        <w:jc w:val="center"/>
                        <w:rPr>
                          <w:rFonts w:ascii="Calibri" w:hAnsi="Calibri"/>
                          <w:sz w:val="36"/>
                          <w:szCs w:val="36"/>
                        </w:rPr>
                      </w:pPr>
                    </w:p>
                    <w:p w14:paraId="04C3F73D" w14:textId="77777777" w:rsidR="00A43AC3" w:rsidRDefault="00A43AC3" w:rsidP="00987998">
                      <w:pPr>
                        <w:jc w:val="center"/>
                        <w:rPr>
                          <w:rFonts w:ascii="Times New Roman CYR" w:hAnsi="Times New Roman CYR" w:cs="Times New Roman CYR"/>
                          <w:sz w:val="36"/>
                          <w:szCs w:val="36"/>
                        </w:rPr>
                      </w:pPr>
                    </w:p>
                    <w:p w14:paraId="6CF09F4C" w14:textId="77777777" w:rsidR="00A43AC3" w:rsidRDefault="00A43AC3"/>
                    <w:p w14:paraId="661C1307" w14:textId="77777777" w:rsidR="00A43AC3" w:rsidRPr="00630E21" w:rsidRDefault="00A43AC3" w:rsidP="00987998">
                      <w:pPr>
                        <w:pStyle w:val="3"/>
                        <w:spacing w:line="276" w:lineRule="auto"/>
                        <w:rPr>
                          <w:rFonts w:ascii="Times New Roman" w:hAnsi="Times New Roman"/>
                          <w:bCs/>
                          <w:sz w:val="48"/>
                          <w:szCs w:val="48"/>
                        </w:rPr>
                      </w:pPr>
                      <w:bookmarkStart w:id="6861" w:name="_Toc168917723"/>
                      <w:bookmarkStart w:id="6862" w:name="_Toc169173161"/>
                      <w:bookmarkStart w:id="6863" w:name="_Toc169175248"/>
                      <w:r w:rsidRPr="00630E21">
                        <w:rPr>
                          <w:rFonts w:ascii="Times New Roman" w:hAnsi="Times New Roman"/>
                          <w:bCs/>
                          <w:sz w:val="48"/>
                          <w:szCs w:val="48"/>
                        </w:rPr>
                        <w:t>ДИПЛОМНА РОБОТА</w:t>
                      </w:r>
                      <w:bookmarkEnd w:id="6861"/>
                      <w:bookmarkEnd w:id="6862"/>
                      <w:bookmarkEnd w:id="6863"/>
                    </w:p>
                    <w:p w14:paraId="5E12ED7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72C42ED" w14:textId="77777777" w:rsidR="00A43AC3" w:rsidRPr="005E3013" w:rsidRDefault="00A43AC3" w:rsidP="00987998">
                      <w:pPr>
                        <w:pStyle w:val="2"/>
                        <w:spacing w:line="276" w:lineRule="auto"/>
                        <w:rPr>
                          <w:b w:val="0"/>
                          <w:bCs/>
                          <w:iCs/>
                          <w:sz w:val="48"/>
                          <w:szCs w:val="48"/>
                          <w:highlight w:val="yellow"/>
                        </w:rPr>
                      </w:pPr>
                      <w:bookmarkStart w:id="6864" w:name="_Toc168917724"/>
                      <w:bookmarkStart w:id="6865" w:name="_Toc169173162"/>
                      <w:bookmarkStart w:id="6866" w:name="_Toc16917524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864"/>
                      <w:bookmarkEnd w:id="6865"/>
                      <w:bookmarkEnd w:id="6866"/>
                    </w:p>
                    <w:p w14:paraId="1810320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05BE54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0787BA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92BECB0" w14:textId="77777777" w:rsidR="00A43AC3" w:rsidRPr="00B1453A" w:rsidRDefault="00A43AC3" w:rsidP="00987998">
                      <w:pPr>
                        <w:jc w:val="center"/>
                        <w:rPr>
                          <w:rFonts w:ascii="Calibri" w:hAnsi="Calibri"/>
                          <w:sz w:val="36"/>
                          <w:szCs w:val="36"/>
                        </w:rPr>
                      </w:pPr>
                    </w:p>
                    <w:p w14:paraId="3523F8ED" w14:textId="77777777" w:rsidR="00A43AC3" w:rsidRDefault="00A43AC3" w:rsidP="00987998">
                      <w:pPr>
                        <w:jc w:val="center"/>
                        <w:rPr>
                          <w:rFonts w:ascii="Times New Roman CYR" w:hAnsi="Times New Roman CYR" w:cs="Times New Roman CYR"/>
                          <w:sz w:val="36"/>
                          <w:szCs w:val="36"/>
                        </w:rPr>
                      </w:pPr>
                    </w:p>
                    <w:p w14:paraId="40115F89" w14:textId="77777777" w:rsidR="00A43AC3" w:rsidRDefault="00A43AC3"/>
                    <w:p w14:paraId="758AD086" w14:textId="77777777" w:rsidR="00A43AC3" w:rsidRPr="00630E21" w:rsidRDefault="00A43AC3" w:rsidP="00987998">
                      <w:pPr>
                        <w:pStyle w:val="3"/>
                        <w:spacing w:line="276" w:lineRule="auto"/>
                        <w:rPr>
                          <w:rFonts w:ascii="Times New Roman" w:hAnsi="Times New Roman"/>
                          <w:bCs/>
                          <w:sz w:val="48"/>
                          <w:szCs w:val="48"/>
                        </w:rPr>
                      </w:pPr>
                      <w:bookmarkStart w:id="6867" w:name="_Toc168917725"/>
                      <w:bookmarkStart w:id="6868" w:name="_Toc169173163"/>
                      <w:bookmarkStart w:id="6869" w:name="_Toc169175250"/>
                      <w:r w:rsidRPr="00630E21">
                        <w:rPr>
                          <w:rFonts w:ascii="Times New Roman" w:hAnsi="Times New Roman"/>
                          <w:bCs/>
                          <w:sz w:val="48"/>
                          <w:szCs w:val="48"/>
                        </w:rPr>
                        <w:t>ДИПЛОМНА РОБОТА</w:t>
                      </w:r>
                      <w:bookmarkEnd w:id="6867"/>
                      <w:bookmarkEnd w:id="6868"/>
                      <w:bookmarkEnd w:id="6869"/>
                    </w:p>
                    <w:p w14:paraId="696EA90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5565CCF" w14:textId="77777777" w:rsidR="00A43AC3" w:rsidRPr="005E3013" w:rsidRDefault="00A43AC3" w:rsidP="00987998">
                      <w:pPr>
                        <w:pStyle w:val="2"/>
                        <w:spacing w:line="276" w:lineRule="auto"/>
                        <w:rPr>
                          <w:b w:val="0"/>
                          <w:bCs/>
                          <w:iCs/>
                          <w:sz w:val="48"/>
                          <w:szCs w:val="48"/>
                          <w:highlight w:val="yellow"/>
                        </w:rPr>
                      </w:pPr>
                      <w:bookmarkStart w:id="6870" w:name="_Toc168917726"/>
                      <w:bookmarkStart w:id="6871" w:name="_Toc169173164"/>
                      <w:bookmarkStart w:id="6872" w:name="_Toc16917525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870"/>
                      <w:bookmarkEnd w:id="6871"/>
                      <w:bookmarkEnd w:id="6872"/>
                    </w:p>
                    <w:p w14:paraId="6D335C0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65F12F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866BEF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8B980B2" w14:textId="77777777" w:rsidR="00A43AC3" w:rsidRPr="00B1453A" w:rsidRDefault="00A43AC3" w:rsidP="00987998">
                      <w:pPr>
                        <w:jc w:val="center"/>
                        <w:rPr>
                          <w:rFonts w:ascii="Calibri" w:hAnsi="Calibri"/>
                          <w:sz w:val="36"/>
                          <w:szCs w:val="36"/>
                        </w:rPr>
                      </w:pPr>
                    </w:p>
                    <w:p w14:paraId="0F8AFA85" w14:textId="77777777" w:rsidR="00A43AC3" w:rsidRDefault="00A43AC3" w:rsidP="00987998">
                      <w:pPr>
                        <w:jc w:val="center"/>
                        <w:rPr>
                          <w:rFonts w:ascii="Times New Roman CYR" w:hAnsi="Times New Roman CYR" w:cs="Times New Roman CYR"/>
                          <w:sz w:val="36"/>
                          <w:szCs w:val="36"/>
                        </w:rPr>
                      </w:pPr>
                    </w:p>
                    <w:p w14:paraId="61B9693A" w14:textId="77777777" w:rsidR="00A43AC3" w:rsidRDefault="00A43AC3"/>
                    <w:p w14:paraId="2106B6A8" w14:textId="77777777" w:rsidR="00A43AC3" w:rsidRPr="00630E21" w:rsidRDefault="00A43AC3" w:rsidP="00987998">
                      <w:pPr>
                        <w:pStyle w:val="3"/>
                        <w:spacing w:line="276" w:lineRule="auto"/>
                        <w:rPr>
                          <w:rFonts w:ascii="Times New Roman" w:hAnsi="Times New Roman"/>
                          <w:bCs/>
                          <w:sz w:val="48"/>
                          <w:szCs w:val="48"/>
                        </w:rPr>
                      </w:pPr>
                      <w:bookmarkStart w:id="6873" w:name="_Toc168917727"/>
                      <w:bookmarkStart w:id="6874" w:name="_Toc169173165"/>
                      <w:bookmarkStart w:id="6875" w:name="_Toc169175252"/>
                      <w:r w:rsidRPr="00630E21">
                        <w:rPr>
                          <w:rFonts w:ascii="Times New Roman" w:hAnsi="Times New Roman"/>
                          <w:bCs/>
                          <w:sz w:val="48"/>
                          <w:szCs w:val="48"/>
                        </w:rPr>
                        <w:t>ДИПЛОМНА РОБОТА</w:t>
                      </w:r>
                      <w:bookmarkEnd w:id="6873"/>
                      <w:bookmarkEnd w:id="6874"/>
                      <w:bookmarkEnd w:id="6875"/>
                    </w:p>
                    <w:p w14:paraId="199A03A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48BE9FA" w14:textId="77777777" w:rsidR="00A43AC3" w:rsidRPr="005E3013" w:rsidRDefault="00A43AC3" w:rsidP="00987998">
                      <w:pPr>
                        <w:pStyle w:val="2"/>
                        <w:spacing w:line="276" w:lineRule="auto"/>
                        <w:rPr>
                          <w:b w:val="0"/>
                          <w:bCs/>
                          <w:iCs/>
                          <w:sz w:val="48"/>
                          <w:szCs w:val="48"/>
                          <w:highlight w:val="yellow"/>
                        </w:rPr>
                      </w:pPr>
                      <w:bookmarkStart w:id="6876" w:name="_Toc168917728"/>
                      <w:bookmarkStart w:id="6877" w:name="_Toc169173166"/>
                      <w:bookmarkStart w:id="6878" w:name="_Toc16917525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876"/>
                      <w:bookmarkEnd w:id="6877"/>
                      <w:bookmarkEnd w:id="6878"/>
                    </w:p>
                    <w:p w14:paraId="469BE56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5BC622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70D714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9C013E7" w14:textId="77777777" w:rsidR="00A43AC3" w:rsidRPr="00B1453A" w:rsidRDefault="00A43AC3" w:rsidP="00987998">
                      <w:pPr>
                        <w:jc w:val="center"/>
                        <w:rPr>
                          <w:rFonts w:ascii="Calibri" w:hAnsi="Calibri"/>
                          <w:sz w:val="36"/>
                          <w:szCs w:val="36"/>
                        </w:rPr>
                      </w:pPr>
                    </w:p>
                    <w:p w14:paraId="48C84D99" w14:textId="77777777" w:rsidR="00A43AC3" w:rsidRDefault="00A43AC3" w:rsidP="00987998">
                      <w:pPr>
                        <w:jc w:val="center"/>
                        <w:rPr>
                          <w:rFonts w:ascii="Times New Roman CYR" w:hAnsi="Times New Roman CYR" w:cs="Times New Roman CYR"/>
                          <w:sz w:val="36"/>
                          <w:szCs w:val="36"/>
                        </w:rPr>
                      </w:pPr>
                    </w:p>
                    <w:p w14:paraId="4755C7C4" w14:textId="77777777" w:rsidR="00A43AC3" w:rsidRDefault="00A43AC3"/>
                    <w:p w14:paraId="40DD743C" w14:textId="77777777" w:rsidR="00A43AC3" w:rsidRPr="00630E21" w:rsidRDefault="00A43AC3" w:rsidP="00987998">
                      <w:pPr>
                        <w:pStyle w:val="3"/>
                        <w:spacing w:line="276" w:lineRule="auto"/>
                        <w:rPr>
                          <w:rFonts w:ascii="Times New Roman" w:hAnsi="Times New Roman"/>
                          <w:bCs/>
                          <w:sz w:val="48"/>
                          <w:szCs w:val="48"/>
                        </w:rPr>
                      </w:pPr>
                      <w:bookmarkStart w:id="6879" w:name="_Toc168917729"/>
                      <w:bookmarkStart w:id="6880" w:name="_Toc169173167"/>
                      <w:bookmarkStart w:id="6881" w:name="_Toc169175254"/>
                      <w:r w:rsidRPr="00630E21">
                        <w:rPr>
                          <w:rFonts w:ascii="Times New Roman" w:hAnsi="Times New Roman"/>
                          <w:bCs/>
                          <w:sz w:val="48"/>
                          <w:szCs w:val="48"/>
                        </w:rPr>
                        <w:t>ДИПЛОМНА РОБОТА</w:t>
                      </w:r>
                      <w:bookmarkEnd w:id="6879"/>
                      <w:bookmarkEnd w:id="6880"/>
                      <w:bookmarkEnd w:id="6881"/>
                    </w:p>
                    <w:p w14:paraId="0AC0E6F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5691195" w14:textId="77777777" w:rsidR="00A43AC3" w:rsidRPr="005E3013" w:rsidRDefault="00A43AC3" w:rsidP="00987998">
                      <w:pPr>
                        <w:pStyle w:val="2"/>
                        <w:spacing w:line="276" w:lineRule="auto"/>
                        <w:rPr>
                          <w:b w:val="0"/>
                          <w:bCs/>
                          <w:iCs/>
                          <w:sz w:val="48"/>
                          <w:szCs w:val="48"/>
                          <w:highlight w:val="yellow"/>
                        </w:rPr>
                      </w:pPr>
                      <w:bookmarkStart w:id="6882" w:name="_Toc168917730"/>
                      <w:bookmarkStart w:id="6883" w:name="_Toc169173168"/>
                      <w:bookmarkStart w:id="6884" w:name="_Toc16917525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882"/>
                      <w:bookmarkEnd w:id="6883"/>
                      <w:bookmarkEnd w:id="6884"/>
                    </w:p>
                    <w:p w14:paraId="4AD44D0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D9C05D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59821E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85A7CBA" w14:textId="77777777" w:rsidR="00A43AC3" w:rsidRPr="00B1453A" w:rsidRDefault="00A43AC3" w:rsidP="00987998">
                      <w:pPr>
                        <w:jc w:val="center"/>
                        <w:rPr>
                          <w:rFonts w:ascii="Calibri" w:hAnsi="Calibri"/>
                          <w:sz w:val="36"/>
                          <w:szCs w:val="36"/>
                        </w:rPr>
                      </w:pPr>
                    </w:p>
                    <w:p w14:paraId="726FE0AE" w14:textId="77777777" w:rsidR="00A43AC3" w:rsidRDefault="00A43AC3" w:rsidP="00987998">
                      <w:pPr>
                        <w:jc w:val="center"/>
                        <w:rPr>
                          <w:rFonts w:ascii="Times New Roman CYR" w:hAnsi="Times New Roman CYR" w:cs="Times New Roman CYR"/>
                          <w:sz w:val="36"/>
                          <w:szCs w:val="36"/>
                        </w:rPr>
                      </w:pPr>
                    </w:p>
                    <w:p w14:paraId="490B6FBE" w14:textId="77777777" w:rsidR="00A43AC3" w:rsidRDefault="00A43AC3"/>
                    <w:p w14:paraId="56CAA1AA" w14:textId="77777777" w:rsidR="000658DF" w:rsidRPr="003A41B8" w:rsidRDefault="000658DF" w:rsidP="000658DF">
                      <w:pPr>
                        <w:pStyle w:val="3"/>
                        <w:spacing w:line="300" w:lineRule="auto"/>
                        <w:rPr>
                          <w:rFonts w:ascii="Times New Roman CYR" w:hAnsi="Times New Roman CYR"/>
                          <w:i/>
                          <w:iCs/>
                          <w:sz w:val="44"/>
                          <w:szCs w:val="44"/>
                        </w:rPr>
                      </w:pPr>
                      <w:bookmarkStart w:id="6885" w:name="_Toc168917731"/>
                      <w:bookmarkStart w:id="6886" w:name="_Toc169173169"/>
                      <w:bookmarkStart w:id="6887" w:name="_Toc169175256"/>
                      <w:r w:rsidRPr="003A41B8">
                        <w:rPr>
                          <w:rFonts w:ascii="Times New Roman CYR" w:hAnsi="Times New Roman CYR"/>
                          <w:i/>
                          <w:iCs/>
                          <w:sz w:val="44"/>
                          <w:szCs w:val="44"/>
                        </w:rPr>
                        <w:t>ДИПЛОМНА РОБОТА БАКАЛАВРА</w:t>
                      </w:r>
                      <w:bookmarkEnd w:id="6885"/>
                      <w:bookmarkEnd w:id="6886"/>
                      <w:bookmarkEnd w:id="6887"/>
                      <w:r w:rsidRPr="003A41B8">
                        <w:rPr>
                          <w:rFonts w:ascii="Times New Roman CYR" w:hAnsi="Times New Roman CYR"/>
                          <w:i/>
                          <w:iCs/>
                          <w:sz w:val="44"/>
                          <w:szCs w:val="44"/>
                        </w:rPr>
                        <w:t xml:space="preserve"> </w:t>
                      </w:r>
                    </w:p>
                    <w:p w14:paraId="36A8E833" w14:textId="77777777" w:rsidR="000658DF" w:rsidRPr="000D3135" w:rsidRDefault="000658DF" w:rsidP="000658DF">
                      <w:pPr>
                        <w:pStyle w:val="2"/>
                        <w:spacing w:line="300" w:lineRule="auto"/>
                        <w:rPr>
                          <w:rFonts w:ascii="Times New Roman CYR" w:hAnsi="Times New Roman CYR"/>
                          <w:b w:val="0"/>
                          <w:sz w:val="44"/>
                          <w:szCs w:val="44"/>
                        </w:rPr>
                      </w:pPr>
                      <w:bookmarkStart w:id="6888" w:name="_Toc168917732"/>
                      <w:bookmarkStart w:id="6889" w:name="_Toc169173170"/>
                      <w:bookmarkStart w:id="6890" w:name="_Toc169175257"/>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6888"/>
                      <w:bookmarkEnd w:id="6889"/>
                      <w:bookmarkEnd w:id="6890"/>
                    </w:p>
                    <w:p w14:paraId="08E0C685"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322C9590"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73728675" w14:textId="77777777" w:rsidR="000658DF" w:rsidRPr="000D3135" w:rsidRDefault="000658DF" w:rsidP="000658DF">
                      <w:pPr>
                        <w:spacing w:line="300" w:lineRule="auto"/>
                        <w:jc w:val="center"/>
                        <w:rPr>
                          <w:b/>
                          <w:lang w:val="uk-UA"/>
                        </w:rPr>
                      </w:pPr>
                    </w:p>
                    <w:p w14:paraId="0B9D2BD8"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27A7C254" w14:textId="77777777" w:rsidR="00A43AC3" w:rsidRPr="00B1453A" w:rsidRDefault="00A43AC3" w:rsidP="00987998">
                      <w:pPr>
                        <w:jc w:val="center"/>
                        <w:rPr>
                          <w:rFonts w:ascii="Calibri" w:hAnsi="Calibri"/>
                          <w:sz w:val="36"/>
                          <w:szCs w:val="36"/>
                        </w:rPr>
                      </w:pPr>
                    </w:p>
                    <w:p w14:paraId="69D6E794" w14:textId="77777777" w:rsidR="00A43AC3" w:rsidRDefault="00A43AC3" w:rsidP="00987998">
                      <w:pPr>
                        <w:jc w:val="center"/>
                        <w:rPr>
                          <w:rFonts w:ascii="Times New Roman CYR" w:hAnsi="Times New Roman CYR" w:cs="Times New Roman CYR"/>
                          <w:sz w:val="36"/>
                          <w:szCs w:val="36"/>
                        </w:rPr>
                      </w:pPr>
                    </w:p>
                    <w:p w14:paraId="747F1B83" w14:textId="77777777" w:rsidR="00A43AC3" w:rsidRDefault="00A43AC3"/>
                    <w:p w14:paraId="4B4F6F5E" w14:textId="77777777" w:rsidR="00A43AC3" w:rsidRPr="00630E21" w:rsidRDefault="00A43AC3" w:rsidP="00987998">
                      <w:pPr>
                        <w:pStyle w:val="3"/>
                        <w:spacing w:line="276" w:lineRule="auto"/>
                        <w:rPr>
                          <w:rFonts w:ascii="Times New Roman" w:hAnsi="Times New Roman"/>
                          <w:bCs/>
                          <w:sz w:val="48"/>
                          <w:szCs w:val="48"/>
                        </w:rPr>
                      </w:pPr>
                      <w:bookmarkStart w:id="6891" w:name="_Toc168917733"/>
                      <w:bookmarkStart w:id="6892" w:name="_Toc169173171"/>
                      <w:bookmarkStart w:id="6893" w:name="_Toc169175258"/>
                      <w:r w:rsidRPr="00630E21">
                        <w:rPr>
                          <w:rFonts w:ascii="Times New Roman" w:hAnsi="Times New Roman"/>
                          <w:bCs/>
                          <w:sz w:val="48"/>
                          <w:szCs w:val="48"/>
                        </w:rPr>
                        <w:t>ДИПЛОМНА РОБОТА</w:t>
                      </w:r>
                      <w:bookmarkEnd w:id="6891"/>
                      <w:bookmarkEnd w:id="6892"/>
                      <w:bookmarkEnd w:id="6893"/>
                    </w:p>
                    <w:p w14:paraId="41704FE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CB51F57" w14:textId="77777777" w:rsidR="00A43AC3" w:rsidRPr="005E3013" w:rsidRDefault="00A43AC3" w:rsidP="00987998">
                      <w:pPr>
                        <w:pStyle w:val="2"/>
                        <w:spacing w:line="276" w:lineRule="auto"/>
                        <w:rPr>
                          <w:b w:val="0"/>
                          <w:bCs/>
                          <w:iCs/>
                          <w:sz w:val="48"/>
                          <w:szCs w:val="48"/>
                          <w:highlight w:val="yellow"/>
                        </w:rPr>
                      </w:pPr>
                      <w:bookmarkStart w:id="6894" w:name="_Toc168917734"/>
                      <w:bookmarkStart w:id="6895" w:name="_Toc169173172"/>
                      <w:bookmarkStart w:id="6896" w:name="_Toc16917525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894"/>
                      <w:bookmarkEnd w:id="6895"/>
                      <w:bookmarkEnd w:id="6896"/>
                    </w:p>
                    <w:p w14:paraId="1B8013B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B81156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21F7DB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D26B922" w14:textId="77777777" w:rsidR="00A43AC3" w:rsidRPr="00B1453A" w:rsidRDefault="00A43AC3" w:rsidP="00987998">
                      <w:pPr>
                        <w:jc w:val="center"/>
                        <w:rPr>
                          <w:rFonts w:ascii="Calibri" w:hAnsi="Calibri"/>
                          <w:sz w:val="36"/>
                          <w:szCs w:val="36"/>
                        </w:rPr>
                      </w:pPr>
                    </w:p>
                    <w:p w14:paraId="61993D84" w14:textId="77777777" w:rsidR="00A43AC3" w:rsidRDefault="00A43AC3" w:rsidP="00987998">
                      <w:pPr>
                        <w:jc w:val="center"/>
                        <w:rPr>
                          <w:rFonts w:ascii="Times New Roman CYR" w:hAnsi="Times New Roman CYR" w:cs="Times New Roman CYR"/>
                          <w:sz w:val="36"/>
                          <w:szCs w:val="36"/>
                        </w:rPr>
                      </w:pPr>
                    </w:p>
                    <w:p w14:paraId="4ED9EDEF" w14:textId="77777777" w:rsidR="00A43AC3" w:rsidRDefault="00A43AC3"/>
                    <w:p w14:paraId="1989C2C4" w14:textId="77777777" w:rsidR="00A43AC3" w:rsidRPr="00630E21" w:rsidRDefault="00A43AC3" w:rsidP="00987998">
                      <w:pPr>
                        <w:pStyle w:val="3"/>
                        <w:spacing w:line="276" w:lineRule="auto"/>
                        <w:rPr>
                          <w:rFonts w:ascii="Times New Roman" w:hAnsi="Times New Roman"/>
                          <w:bCs/>
                          <w:sz w:val="48"/>
                          <w:szCs w:val="48"/>
                        </w:rPr>
                      </w:pPr>
                      <w:bookmarkStart w:id="6897" w:name="_Toc168917735"/>
                      <w:bookmarkStart w:id="6898" w:name="_Toc169173173"/>
                      <w:bookmarkStart w:id="6899" w:name="_Toc169175260"/>
                      <w:r w:rsidRPr="00630E21">
                        <w:rPr>
                          <w:rFonts w:ascii="Times New Roman" w:hAnsi="Times New Roman"/>
                          <w:bCs/>
                          <w:sz w:val="48"/>
                          <w:szCs w:val="48"/>
                        </w:rPr>
                        <w:t>ДИПЛОМНА РОБОТА</w:t>
                      </w:r>
                      <w:bookmarkEnd w:id="6897"/>
                      <w:bookmarkEnd w:id="6898"/>
                      <w:bookmarkEnd w:id="6899"/>
                    </w:p>
                    <w:p w14:paraId="5501A3F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AFCB8AA" w14:textId="77777777" w:rsidR="00A43AC3" w:rsidRPr="005E3013" w:rsidRDefault="00A43AC3" w:rsidP="00987998">
                      <w:pPr>
                        <w:pStyle w:val="2"/>
                        <w:spacing w:line="276" w:lineRule="auto"/>
                        <w:rPr>
                          <w:b w:val="0"/>
                          <w:bCs/>
                          <w:iCs/>
                          <w:sz w:val="48"/>
                          <w:szCs w:val="48"/>
                          <w:highlight w:val="yellow"/>
                        </w:rPr>
                      </w:pPr>
                      <w:bookmarkStart w:id="6900" w:name="_Toc168917736"/>
                      <w:bookmarkStart w:id="6901" w:name="_Toc169173174"/>
                      <w:bookmarkStart w:id="6902" w:name="_Toc16917526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900"/>
                      <w:bookmarkEnd w:id="6901"/>
                      <w:bookmarkEnd w:id="6902"/>
                    </w:p>
                    <w:p w14:paraId="0C451B7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23C5A0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057CE8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39A41FE" w14:textId="77777777" w:rsidR="00A43AC3" w:rsidRPr="00B1453A" w:rsidRDefault="00A43AC3" w:rsidP="00987998">
                      <w:pPr>
                        <w:jc w:val="center"/>
                        <w:rPr>
                          <w:rFonts w:ascii="Calibri" w:hAnsi="Calibri"/>
                          <w:sz w:val="36"/>
                          <w:szCs w:val="36"/>
                        </w:rPr>
                      </w:pPr>
                    </w:p>
                    <w:p w14:paraId="7FE29558" w14:textId="77777777" w:rsidR="00A43AC3" w:rsidRDefault="00A43AC3" w:rsidP="00987998">
                      <w:pPr>
                        <w:jc w:val="center"/>
                        <w:rPr>
                          <w:rFonts w:ascii="Times New Roman CYR" w:hAnsi="Times New Roman CYR" w:cs="Times New Roman CYR"/>
                          <w:sz w:val="36"/>
                          <w:szCs w:val="36"/>
                        </w:rPr>
                      </w:pPr>
                    </w:p>
                    <w:p w14:paraId="32885CB6" w14:textId="77777777" w:rsidR="00A43AC3" w:rsidRDefault="00A43AC3"/>
                    <w:p w14:paraId="345982D1" w14:textId="77777777" w:rsidR="00A43AC3" w:rsidRPr="00630E21" w:rsidRDefault="00A43AC3" w:rsidP="00987998">
                      <w:pPr>
                        <w:pStyle w:val="3"/>
                        <w:spacing w:line="276" w:lineRule="auto"/>
                        <w:rPr>
                          <w:rFonts w:ascii="Times New Roman" w:hAnsi="Times New Roman"/>
                          <w:bCs/>
                          <w:sz w:val="48"/>
                          <w:szCs w:val="48"/>
                        </w:rPr>
                      </w:pPr>
                      <w:bookmarkStart w:id="6903" w:name="_Toc168917737"/>
                      <w:bookmarkStart w:id="6904" w:name="_Toc169173175"/>
                      <w:bookmarkStart w:id="6905" w:name="_Toc169175262"/>
                      <w:r w:rsidRPr="00630E21">
                        <w:rPr>
                          <w:rFonts w:ascii="Times New Roman" w:hAnsi="Times New Roman"/>
                          <w:bCs/>
                          <w:sz w:val="48"/>
                          <w:szCs w:val="48"/>
                        </w:rPr>
                        <w:t>ДИПЛОМНА РОБОТА</w:t>
                      </w:r>
                      <w:bookmarkEnd w:id="6903"/>
                      <w:bookmarkEnd w:id="6904"/>
                      <w:bookmarkEnd w:id="6905"/>
                    </w:p>
                    <w:p w14:paraId="68FC577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3B3DA94" w14:textId="77777777" w:rsidR="00A43AC3" w:rsidRPr="005E3013" w:rsidRDefault="00A43AC3" w:rsidP="00987998">
                      <w:pPr>
                        <w:pStyle w:val="2"/>
                        <w:spacing w:line="276" w:lineRule="auto"/>
                        <w:rPr>
                          <w:b w:val="0"/>
                          <w:bCs/>
                          <w:iCs/>
                          <w:sz w:val="48"/>
                          <w:szCs w:val="48"/>
                          <w:highlight w:val="yellow"/>
                        </w:rPr>
                      </w:pPr>
                      <w:bookmarkStart w:id="6906" w:name="_Toc168917738"/>
                      <w:bookmarkStart w:id="6907" w:name="_Toc169173176"/>
                      <w:bookmarkStart w:id="6908" w:name="_Toc16917526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906"/>
                      <w:bookmarkEnd w:id="6907"/>
                      <w:bookmarkEnd w:id="6908"/>
                    </w:p>
                    <w:p w14:paraId="15D526A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D3881B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BD4903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4AE3054" w14:textId="77777777" w:rsidR="00A43AC3" w:rsidRPr="00B1453A" w:rsidRDefault="00A43AC3" w:rsidP="00987998">
                      <w:pPr>
                        <w:jc w:val="center"/>
                        <w:rPr>
                          <w:rFonts w:ascii="Calibri" w:hAnsi="Calibri"/>
                          <w:sz w:val="36"/>
                          <w:szCs w:val="36"/>
                        </w:rPr>
                      </w:pPr>
                    </w:p>
                    <w:p w14:paraId="3980DAF6" w14:textId="77777777" w:rsidR="00A43AC3" w:rsidRDefault="00A43AC3" w:rsidP="00987998">
                      <w:pPr>
                        <w:jc w:val="center"/>
                        <w:rPr>
                          <w:rFonts w:ascii="Times New Roman CYR" w:hAnsi="Times New Roman CYR" w:cs="Times New Roman CYR"/>
                          <w:sz w:val="36"/>
                          <w:szCs w:val="36"/>
                        </w:rPr>
                      </w:pPr>
                    </w:p>
                    <w:p w14:paraId="1F5CDE0B" w14:textId="77777777" w:rsidR="00A43AC3" w:rsidRDefault="00A43AC3"/>
                    <w:p w14:paraId="48BF1B32" w14:textId="77777777" w:rsidR="00A43AC3" w:rsidRPr="00630E21" w:rsidRDefault="00A43AC3" w:rsidP="00987998">
                      <w:pPr>
                        <w:pStyle w:val="3"/>
                        <w:spacing w:line="276" w:lineRule="auto"/>
                        <w:rPr>
                          <w:rFonts w:ascii="Times New Roman" w:hAnsi="Times New Roman"/>
                          <w:bCs/>
                          <w:sz w:val="48"/>
                          <w:szCs w:val="48"/>
                        </w:rPr>
                      </w:pPr>
                      <w:bookmarkStart w:id="6909" w:name="_Toc168917739"/>
                      <w:bookmarkStart w:id="6910" w:name="_Toc169173177"/>
                      <w:bookmarkStart w:id="6911" w:name="_Toc169175264"/>
                      <w:r w:rsidRPr="00630E21">
                        <w:rPr>
                          <w:rFonts w:ascii="Times New Roman" w:hAnsi="Times New Roman"/>
                          <w:bCs/>
                          <w:sz w:val="48"/>
                          <w:szCs w:val="48"/>
                        </w:rPr>
                        <w:t>ДИПЛОМНА РОБОТА</w:t>
                      </w:r>
                      <w:bookmarkEnd w:id="6909"/>
                      <w:bookmarkEnd w:id="6910"/>
                      <w:bookmarkEnd w:id="6911"/>
                    </w:p>
                    <w:p w14:paraId="668326C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073836C" w14:textId="77777777" w:rsidR="00A43AC3" w:rsidRPr="005E3013" w:rsidRDefault="00A43AC3" w:rsidP="00987998">
                      <w:pPr>
                        <w:pStyle w:val="2"/>
                        <w:spacing w:line="276" w:lineRule="auto"/>
                        <w:rPr>
                          <w:b w:val="0"/>
                          <w:bCs/>
                          <w:iCs/>
                          <w:sz w:val="48"/>
                          <w:szCs w:val="48"/>
                          <w:highlight w:val="yellow"/>
                        </w:rPr>
                      </w:pPr>
                      <w:bookmarkStart w:id="6912" w:name="_Toc168917740"/>
                      <w:bookmarkStart w:id="6913" w:name="_Toc169173178"/>
                      <w:bookmarkStart w:id="6914" w:name="_Toc16917526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912"/>
                      <w:bookmarkEnd w:id="6913"/>
                      <w:bookmarkEnd w:id="6914"/>
                    </w:p>
                    <w:p w14:paraId="7A85ABF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523D60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AD6077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FE9E427" w14:textId="77777777" w:rsidR="00A43AC3" w:rsidRPr="00B1453A" w:rsidRDefault="00A43AC3" w:rsidP="00987998">
                      <w:pPr>
                        <w:jc w:val="center"/>
                        <w:rPr>
                          <w:rFonts w:ascii="Calibri" w:hAnsi="Calibri"/>
                          <w:sz w:val="36"/>
                          <w:szCs w:val="36"/>
                        </w:rPr>
                      </w:pPr>
                    </w:p>
                    <w:p w14:paraId="4AE2B0B7" w14:textId="77777777" w:rsidR="00A43AC3" w:rsidRDefault="00A43AC3" w:rsidP="00987998">
                      <w:pPr>
                        <w:jc w:val="center"/>
                        <w:rPr>
                          <w:rFonts w:ascii="Times New Roman CYR" w:hAnsi="Times New Roman CYR" w:cs="Times New Roman CYR"/>
                          <w:sz w:val="36"/>
                          <w:szCs w:val="36"/>
                        </w:rPr>
                      </w:pPr>
                    </w:p>
                    <w:p w14:paraId="75A242C1" w14:textId="77777777" w:rsidR="00A43AC3" w:rsidRDefault="00A43AC3"/>
                    <w:p w14:paraId="6CE7E3FE" w14:textId="77777777" w:rsidR="00A43AC3" w:rsidRPr="00630E21" w:rsidRDefault="00A43AC3" w:rsidP="00987998">
                      <w:pPr>
                        <w:pStyle w:val="3"/>
                        <w:spacing w:line="276" w:lineRule="auto"/>
                        <w:rPr>
                          <w:rFonts w:ascii="Times New Roman" w:hAnsi="Times New Roman"/>
                          <w:bCs/>
                          <w:sz w:val="48"/>
                          <w:szCs w:val="48"/>
                        </w:rPr>
                      </w:pPr>
                      <w:bookmarkStart w:id="6915" w:name="_Toc168917741"/>
                      <w:bookmarkStart w:id="6916" w:name="_Toc169173179"/>
                      <w:bookmarkStart w:id="6917" w:name="_Toc169175266"/>
                      <w:r w:rsidRPr="00630E21">
                        <w:rPr>
                          <w:rFonts w:ascii="Times New Roman" w:hAnsi="Times New Roman"/>
                          <w:bCs/>
                          <w:sz w:val="48"/>
                          <w:szCs w:val="48"/>
                        </w:rPr>
                        <w:t>ДИПЛОМНА РОБОТА</w:t>
                      </w:r>
                      <w:bookmarkEnd w:id="6915"/>
                      <w:bookmarkEnd w:id="6916"/>
                      <w:bookmarkEnd w:id="6917"/>
                    </w:p>
                    <w:p w14:paraId="1722671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DDA5CF0" w14:textId="77777777" w:rsidR="00A43AC3" w:rsidRPr="005E3013" w:rsidRDefault="00A43AC3" w:rsidP="00987998">
                      <w:pPr>
                        <w:pStyle w:val="2"/>
                        <w:spacing w:line="276" w:lineRule="auto"/>
                        <w:rPr>
                          <w:b w:val="0"/>
                          <w:bCs/>
                          <w:iCs/>
                          <w:sz w:val="48"/>
                          <w:szCs w:val="48"/>
                          <w:highlight w:val="yellow"/>
                        </w:rPr>
                      </w:pPr>
                      <w:bookmarkStart w:id="6918" w:name="_Toc168917742"/>
                      <w:bookmarkStart w:id="6919" w:name="_Toc169173180"/>
                      <w:bookmarkStart w:id="6920" w:name="_Toc16917526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918"/>
                      <w:bookmarkEnd w:id="6919"/>
                      <w:bookmarkEnd w:id="6920"/>
                    </w:p>
                    <w:p w14:paraId="5D2C2CC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2BE434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827E01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CCCE8BE" w14:textId="77777777" w:rsidR="00A43AC3" w:rsidRPr="00B1453A" w:rsidRDefault="00A43AC3" w:rsidP="00987998">
                      <w:pPr>
                        <w:jc w:val="center"/>
                        <w:rPr>
                          <w:rFonts w:ascii="Calibri" w:hAnsi="Calibri"/>
                          <w:sz w:val="36"/>
                          <w:szCs w:val="36"/>
                        </w:rPr>
                      </w:pPr>
                    </w:p>
                    <w:p w14:paraId="2C097A58" w14:textId="77777777" w:rsidR="00A43AC3" w:rsidRDefault="00A43AC3" w:rsidP="00987998">
                      <w:pPr>
                        <w:jc w:val="center"/>
                        <w:rPr>
                          <w:rFonts w:ascii="Times New Roman CYR" w:hAnsi="Times New Roman CYR" w:cs="Times New Roman CYR"/>
                          <w:sz w:val="36"/>
                          <w:szCs w:val="36"/>
                        </w:rPr>
                      </w:pPr>
                    </w:p>
                    <w:p w14:paraId="02A75A17" w14:textId="77777777" w:rsidR="00A43AC3" w:rsidRDefault="00A43AC3"/>
                    <w:p w14:paraId="6937C8D8" w14:textId="77777777" w:rsidR="00A43AC3" w:rsidRPr="00630E21" w:rsidRDefault="00A43AC3" w:rsidP="00987998">
                      <w:pPr>
                        <w:pStyle w:val="3"/>
                        <w:spacing w:line="276" w:lineRule="auto"/>
                        <w:rPr>
                          <w:rFonts w:ascii="Times New Roman" w:hAnsi="Times New Roman"/>
                          <w:bCs/>
                          <w:sz w:val="48"/>
                          <w:szCs w:val="48"/>
                        </w:rPr>
                      </w:pPr>
                      <w:bookmarkStart w:id="6921" w:name="_Toc168917743"/>
                      <w:bookmarkStart w:id="6922" w:name="_Toc169173181"/>
                      <w:bookmarkStart w:id="6923" w:name="_Toc169175268"/>
                      <w:r w:rsidRPr="00630E21">
                        <w:rPr>
                          <w:rFonts w:ascii="Times New Roman" w:hAnsi="Times New Roman"/>
                          <w:bCs/>
                          <w:sz w:val="48"/>
                          <w:szCs w:val="48"/>
                        </w:rPr>
                        <w:t>ДИПЛОМНА РОБОТА</w:t>
                      </w:r>
                      <w:bookmarkEnd w:id="6921"/>
                      <w:bookmarkEnd w:id="6922"/>
                      <w:bookmarkEnd w:id="6923"/>
                    </w:p>
                    <w:p w14:paraId="1C20F1E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6EDA0FC" w14:textId="77777777" w:rsidR="00A43AC3" w:rsidRPr="005E3013" w:rsidRDefault="00A43AC3" w:rsidP="00987998">
                      <w:pPr>
                        <w:pStyle w:val="2"/>
                        <w:spacing w:line="276" w:lineRule="auto"/>
                        <w:rPr>
                          <w:b w:val="0"/>
                          <w:bCs/>
                          <w:iCs/>
                          <w:sz w:val="48"/>
                          <w:szCs w:val="48"/>
                          <w:highlight w:val="yellow"/>
                        </w:rPr>
                      </w:pPr>
                      <w:bookmarkStart w:id="6924" w:name="_Toc168917744"/>
                      <w:bookmarkStart w:id="6925" w:name="_Toc169173182"/>
                      <w:bookmarkStart w:id="6926" w:name="_Toc16917526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924"/>
                      <w:bookmarkEnd w:id="6925"/>
                      <w:bookmarkEnd w:id="6926"/>
                    </w:p>
                    <w:p w14:paraId="5545AA8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CAAF13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4F51A2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9F95382" w14:textId="77777777" w:rsidR="00A43AC3" w:rsidRPr="00B1453A" w:rsidRDefault="00A43AC3" w:rsidP="00987998">
                      <w:pPr>
                        <w:jc w:val="center"/>
                        <w:rPr>
                          <w:rFonts w:ascii="Calibri" w:hAnsi="Calibri"/>
                          <w:sz w:val="36"/>
                          <w:szCs w:val="36"/>
                        </w:rPr>
                      </w:pPr>
                    </w:p>
                    <w:p w14:paraId="6D05A07A" w14:textId="77777777" w:rsidR="00A43AC3" w:rsidRDefault="00A43AC3" w:rsidP="00987998">
                      <w:pPr>
                        <w:jc w:val="center"/>
                        <w:rPr>
                          <w:rFonts w:ascii="Times New Roman CYR" w:hAnsi="Times New Roman CYR" w:cs="Times New Roman CYR"/>
                          <w:sz w:val="36"/>
                          <w:szCs w:val="36"/>
                        </w:rPr>
                      </w:pPr>
                    </w:p>
                    <w:p w14:paraId="0BEA6B13" w14:textId="77777777" w:rsidR="00A43AC3" w:rsidRDefault="00A43AC3"/>
                    <w:p w14:paraId="3B1A6A08" w14:textId="77777777" w:rsidR="00A43AC3" w:rsidRPr="00630E21" w:rsidRDefault="00A43AC3" w:rsidP="00987998">
                      <w:pPr>
                        <w:pStyle w:val="3"/>
                        <w:spacing w:line="276" w:lineRule="auto"/>
                        <w:rPr>
                          <w:rFonts w:ascii="Times New Roman" w:hAnsi="Times New Roman"/>
                          <w:bCs/>
                          <w:sz w:val="48"/>
                          <w:szCs w:val="48"/>
                        </w:rPr>
                      </w:pPr>
                      <w:bookmarkStart w:id="6927" w:name="_Toc168917745"/>
                      <w:bookmarkStart w:id="6928" w:name="_Toc169173183"/>
                      <w:bookmarkStart w:id="6929" w:name="_Toc169175270"/>
                      <w:r w:rsidRPr="00630E21">
                        <w:rPr>
                          <w:rFonts w:ascii="Times New Roman" w:hAnsi="Times New Roman"/>
                          <w:bCs/>
                          <w:sz w:val="48"/>
                          <w:szCs w:val="48"/>
                        </w:rPr>
                        <w:t>ДИПЛОМНА РОБОТА</w:t>
                      </w:r>
                      <w:bookmarkEnd w:id="6927"/>
                      <w:bookmarkEnd w:id="6928"/>
                      <w:bookmarkEnd w:id="6929"/>
                    </w:p>
                    <w:p w14:paraId="7F627C3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0450702" w14:textId="77777777" w:rsidR="00A43AC3" w:rsidRPr="005E3013" w:rsidRDefault="00A43AC3" w:rsidP="00987998">
                      <w:pPr>
                        <w:pStyle w:val="2"/>
                        <w:spacing w:line="276" w:lineRule="auto"/>
                        <w:rPr>
                          <w:b w:val="0"/>
                          <w:bCs/>
                          <w:iCs/>
                          <w:sz w:val="48"/>
                          <w:szCs w:val="48"/>
                          <w:highlight w:val="yellow"/>
                        </w:rPr>
                      </w:pPr>
                      <w:bookmarkStart w:id="6930" w:name="_Toc168917746"/>
                      <w:bookmarkStart w:id="6931" w:name="_Toc169173184"/>
                      <w:bookmarkStart w:id="6932" w:name="_Toc16917527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930"/>
                      <w:bookmarkEnd w:id="6931"/>
                      <w:bookmarkEnd w:id="6932"/>
                    </w:p>
                    <w:p w14:paraId="732A78E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F6DBB1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FB05DC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C0A094F" w14:textId="77777777" w:rsidR="00A43AC3" w:rsidRPr="00B1453A" w:rsidRDefault="00A43AC3" w:rsidP="00987998">
                      <w:pPr>
                        <w:jc w:val="center"/>
                        <w:rPr>
                          <w:rFonts w:ascii="Calibri" w:hAnsi="Calibri"/>
                          <w:sz w:val="36"/>
                          <w:szCs w:val="36"/>
                        </w:rPr>
                      </w:pPr>
                    </w:p>
                    <w:p w14:paraId="08140521" w14:textId="77777777" w:rsidR="00A43AC3" w:rsidRDefault="00A43AC3" w:rsidP="00987998">
                      <w:pPr>
                        <w:jc w:val="center"/>
                        <w:rPr>
                          <w:rFonts w:ascii="Times New Roman CYR" w:hAnsi="Times New Roman CYR" w:cs="Times New Roman CYR"/>
                          <w:sz w:val="36"/>
                          <w:szCs w:val="36"/>
                        </w:rPr>
                      </w:pPr>
                    </w:p>
                    <w:p w14:paraId="031565E9" w14:textId="77777777" w:rsidR="00A43AC3" w:rsidRDefault="00A43AC3"/>
                    <w:p w14:paraId="66F3417B" w14:textId="77777777" w:rsidR="000658DF" w:rsidRPr="003A41B8" w:rsidRDefault="000658DF" w:rsidP="000658DF">
                      <w:pPr>
                        <w:pStyle w:val="3"/>
                        <w:spacing w:line="300" w:lineRule="auto"/>
                        <w:rPr>
                          <w:rFonts w:ascii="Times New Roman CYR" w:hAnsi="Times New Roman CYR"/>
                          <w:i/>
                          <w:iCs/>
                          <w:sz w:val="44"/>
                          <w:szCs w:val="44"/>
                        </w:rPr>
                      </w:pPr>
                      <w:bookmarkStart w:id="6933" w:name="_Toc168917747"/>
                      <w:bookmarkStart w:id="6934" w:name="_Toc169173185"/>
                      <w:bookmarkStart w:id="6935" w:name="_Toc169175272"/>
                      <w:r w:rsidRPr="003A41B8">
                        <w:rPr>
                          <w:rFonts w:ascii="Times New Roman CYR" w:hAnsi="Times New Roman CYR"/>
                          <w:i/>
                          <w:iCs/>
                          <w:sz w:val="44"/>
                          <w:szCs w:val="44"/>
                        </w:rPr>
                        <w:t>ДИПЛОМНА РОБОТА БАКАЛАВРА</w:t>
                      </w:r>
                      <w:bookmarkEnd w:id="6933"/>
                      <w:bookmarkEnd w:id="6934"/>
                      <w:bookmarkEnd w:id="6935"/>
                      <w:r w:rsidRPr="003A41B8">
                        <w:rPr>
                          <w:rFonts w:ascii="Times New Roman CYR" w:hAnsi="Times New Roman CYR"/>
                          <w:i/>
                          <w:iCs/>
                          <w:sz w:val="44"/>
                          <w:szCs w:val="44"/>
                        </w:rPr>
                        <w:t xml:space="preserve"> </w:t>
                      </w:r>
                    </w:p>
                    <w:p w14:paraId="1D24017A" w14:textId="77777777" w:rsidR="000658DF" w:rsidRPr="000D3135" w:rsidRDefault="000658DF" w:rsidP="000658DF">
                      <w:pPr>
                        <w:pStyle w:val="2"/>
                        <w:spacing w:line="300" w:lineRule="auto"/>
                        <w:rPr>
                          <w:rFonts w:ascii="Times New Roman CYR" w:hAnsi="Times New Roman CYR"/>
                          <w:b w:val="0"/>
                          <w:sz w:val="44"/>
                          <w:szCs w:val="44"/>
                        </w:rPr>
                      </w:pPr>
                      <w:bookmarkStart w:id="6936" w:name="_Toc168917748"/>
                      <w:bookmarkStart w:id="6937" w:name="_Toc169173186"/>
                      <w:bookmarkStart w:id="6938" w:name="_Toc169175273"/>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6936"/>
                      <w:bookmarkEnd w:id="6937"/>
                      <w:bookmarkEnd w:id="6938"/>
                    </w:p>
                    <w:p w14:paraId="09595E1F"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447C7299"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75453F48" w14:textId="77777777" w:rsidR="000658DF" w:rsidRPr="000D3135" w:rsidRDefault="000658DF" w:rsidP="000658DF">
                      <w:pPr>
                        <w:spacing w:line="300" w:lineRule="auto"/>
                        <w:jc w:val="center"/>
                        <w:rPr>
                          <w:b/>
                          <w:lang w:val="uk-UA"/>
                        </w:rPr>
                      </w:pPr>
                    </w:p>
                    <w:p w14:paraId="7C9995FA"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2B1B9C85" w14:textId="77777777" w:rsidR="00A43AC3" w:rsidRPr="00B1453A" w:rsidRDefault="00A43AC3" w:rsidP="00987998">
                      <w:pPr>
                        <w:jc w:val="center"/>
                        <w:rPr>
                          <w:rFonts w:ascii="Calibri" w:hAnsi="Calibri"/>
                          <w:sz w:val="36"/>
                          <w:szCs w:val="36"/>
                        </w:rPr>
                      </w:pPr>
                    </w:p>
                    <w:p w14:paraId="5D50682A" w14:textId="77777777" w:rsidR="00A43AC3" w:rsidRDefault="00A43AC3" w:rsidP="00987998">
                      <w:pPr>
                        <w:jc w:val="center"/>
                        <w:rPr>
                          <w:rFonts w:ascii="Times New Roman CYR" w:hAnsi="Times New Roman CYR" w:cs="Times New Roman CYR"/>
                          <w:sz w:val="36"/>
                          <w:szCs w:val="36"/>
                        </w:rPr>
                      </w:pPr>
                    </w:p>
                    <w:p w14:paraId="70B908E5" w14:textId="77777777" w:rsidR="00A43AC3" w:rsidRDefault="00A43AC3"/>
                    <w:p w14:paraId="059719C7" w14:textId="77777777" w:rsidR="00A43AC3" w:rsidRPr="00630E21" w:rsidRDefault="00A43AC3" w:rsidP="00987998">
                      <w:pPr>
                        <w:pStyle w:val="3"/>
                        <w:spacing w:line="276" w:lineRule="auto"/>
                        <w:rPr>
                          <w:rFonts w:ascii="Times New Roman" w:hAnsi="Times New Roman"/>
                          <w:bCs/>
                          <w:sz w:val="48"/>
                          <w:szCs w:val="48"/>
                        </w:rPr>
                      </w:pPr>
                      <w:bookmarkStart w:id="6939" w:name="_Toc168917749"/>
                      <w:bookmarkStart w:id="6940" w:name="_Toc169173187"/>
                      <w:bookmarkStart w:id="6941" w:name="_Toc169175274"/>
                      <w:r w:rsidRPr="00630E21">
                        <w:rPr>
                          <w:rFonts w:ascii="Times New Roman" w:hAnsi="Times New Roman"/>
                          <w:bCs/>
                          <w:sz w:val="48"/>
                          <w:szCs w:val="48"/>
                        </w:rPr>
                        <w:t>ДИПЛОМНА РОБОТА</w:t>
                      </w:r>
                      <w:bookmarkEnd w:id="6939"/>
                      <w:bookmarkEnd w:id="6940"/>
                      <w:bookmarkEnd w:id="6941"/>
                    </w:p>
                    <w:p w14:paraId="10C4A00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23B802F" w14:textId="77777777" w:rsidR="00A43AC3" w:rsidRPr="005E3013" w:rsidRDefault="00A43AC3" w:rsidP="00987998">
                      <w:pPr>
                        <w:pStyle w:val="2"/>
                        <w:spacing w:line="276" w:lineRule="auto"/>
                        <w:rPr>
                          <w:b w:val="0"/>
                          <w:bCs/>
                          <w:iCs/>
                          <w:sz w:val="48"/>
                          <w:szCs w:val="48"/>
                          <w:highlight w:val="yellow"/>
                        </w:rPr>
                      </w:pPr>
                      <w:bookmarkStart w:id="6942" w:name="_Toc168917750"/>
                      <w:bookmarkStart w:id="6943" w:name="_Toc169173188"/>
                      <w:bookmarkStart w:id="6944" w:name="_Toc16917527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942"/>
                      <w:bookmarkEnd w:id="6943"/>
                      <w:bookmarkEnd w:id="6944"/>
                    </w:p>
                    <w:p w14:paraId="1FB176E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62B17A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E36D05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7E434E9" w14:textId="77777777" w:rsidR="00A43AC3" w:rsidRPr="00B1453A" w:rsidRDefault="00A43AC3" w:rsidP="00987998">
                      <w:pPr>
                        <w:jc w:val="center"/>
                        <w:rPr>
                          <w:rFonts w:ascii="Calibri" w:hAnsi="Calibri"/>
                          <w:sz w:val="36"/>
                          <w:szCs w:val="36"/>
                        </w:rPr>
                      </w:pPr>
                    </w:p>
                    <w:p w14:paraId="18CEA03F" w14:textId="77777777" w:rsidR="00A43AC3" w:rsidRDefault="00A43AC3" w:rsidP="00987998">
                      <w:pPr>
                        <w:jc w:val="center"/>
                        <w:rPr>
                          <w:rFonts w:ascii="Times New Roman CYR" w:hAnsi="Times New Roman CYR" w:cs="Times New Roman CYR"/>
                          <w:sz w:val="36"/>
                          <w:szCs w:val="36"/>
                        </w:rPr>
                      </w:pPr>
                    </w:p>
                    <w:p w14:paraId="49E63CF2" w14:textId="77777777" w:rsidR="00A43AC3" w:rsidRDefault="00A43AC3"/>
                    <w:p w14:paraId="20BCE243" w14:textId="77777777" w:rsidR="00A43AC3" w:rsidRPr="00630E21" w:rsidRDefault="00A43AC3" w:rsidP="00987998">
                      <w:pPr>
                        <w:pStyle w:val="3"/>
                        <w:spacing w:line="276" w:lineRule="auto"/>
                        <w:rPr>
                          <w:rFonts w:ascii="Times New Roman" w:hAnsi="Times New Roman"/>
                          <w:bCs/>
                          <w:sz w:val="48"/>
                          <w:szCs w:val="48"/>
                        </w:rPr>
                      </w:pPr>
                      <w:bookmarkStart w:id="6945" w:name="_Toc168917751"/>
                      <w:bookmarkStart w:id="6946" w:name="_Toc169173189"/>
                      <w:bookmarkStart w:id="6947" w:name="_Toc169175276"/>
                      <w:r w:rsidRPr="00630E21">
                        <w:rPr>
                          <w:rFonts w:ascii="Times New Roman" w:hAnsi="Times New Roman"/>
                          <w:bCs/>
                          <w:sz w:val="48"/>
                          <w:szCs w:val="48"/>
                        </w:rPr>
                        <w:t>ДИПЛОМНА РОБОТА</w:t>
                      </w:r>
                      <w:bookmarkEnd w:id="6945"/>
                      <w:bookmarkEnd w:id="6946"/>
                      <w:bookmarkEnd w:id="6947"/>
                    </w:p>
                    <w:p w14:paraId="0940EFB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B393558" w14:textId="77777777" w:rsidR="00A43AC3" w:rsidRPr="005E3013" w:rsidRDefault="00A43AC3" w:rsidP="00987998">
                      <w:pPr>
                        <w:pStyle w:val="2"/>
                        <w:spacing w:line="276" w:lineRule="auto"/>
                        <w:rPr>
                          <w:b w:val="0"/>
                          <w:bCs/>
                          <w:iCs/>
                          <w:sz w:val="48"/>
                          <w:szCs w:val="48"/>
                          <w:highlight w:val="yellow"/>
                        </w:rPr>
                      </w:pPr>
                      <w:bookmarkStart w:id="6948" w:name="_Toc168917752"/>
                      <w:bookmarkStart w:id="6949" w:name="_Toc169173190"/>
                      <w:bookmarkStart w:id="6950" w:name="_Toc16917527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948"/>
                      <w:bookmarkEnd w:id="6949"/>
                      <w:bookmarkEnd w:id="6950"/>
                    </w:p>
                    <w:p w14:paraId="7CC0401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667AB5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225F61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55F7C99" w14:textId="77777777" w:rsidR="00A43AC3" w:rsidRPr="00B1453A" w:rsidRDefault="00A43AC3" w:rsidP="00987998">
                      <w:pPr>
                        <w:jc w:val="center"/>
                        <w:rPr>
                          <w:rFonts w:ascii="Calibri" w:hAnsi="Calibri"/>
                          <w:sz w:val="36"/>
                          <w:szCs w:val="36"/>
                        </w:rPr>
                      </w:pPr>
                    </w:p>
                    <w:p w14:paraId="3B3BA6B1" w14:textId="77777777" w:rsidR="00A43AC3" w:rsidRDefault="00A43AC3" w:rsidP="00987998">
                      <w:pPr>
                        <w:jc w:val="center"/>
                        <w:rPr>
                          <w:rFonts w:ascii="Times New Roman CYR" w:hAnsi="Times New Roman CYR" w:cs="Times New Roman CYR"/>
                          <w:sz w:val="36"/>
                          <w:szCs w:val="36"/>
                        </w:rPr>
                      </w:pPr>
                    </w:p>
                    <w:p w14:paraId="7A76AC1B" w14:textId="77777777" w:rsidR="00A43AC3" w:rsidRDefault="00A43AC3"/>
                    <w:p w14:paraId="35B5743B" w14:textId="77777777" w:rsidR="00A43AC3" w:rsidRPr="00630E21" w:rsidRDefault="00A43AC3" w:rsidP="00987998">
                      <w:pPr>
                        <w:pStyle w:val="3"/>
                        <w:spacing w:line="276" w:lineRule="auto"/>
                        <w:rPr>
                          <w:rFonts w:ascii="Times New Roman" w:hAnsi="Times New Roman"/>
                          <w:bCs/>
                          <w:sz w:val="48"/>
                          <w:szCs w:val="48"/>
                        </w:rPr>
                      </w:pPr>
                      <w:bookmarkStart w:id="6951" w:name="_Toc168917753"/>
                      <w:bookmarkStart w:id="6952" w:name="_Toc169173191"/>
                      <w:bookmarkStart w:id="6953" w:name="_Toc169175278"/>
                      <w:r w:rsidRPr="00630E21">
                        <w:rPr>
                          <w:rFonts w:ascii="Times New Roman" w:hAnsi="Times New Roman"/>
                          <w:bCs/>
                          <w:sz w:val="48"/>
                          <w:szCs w:val="48"/>
                        </w:rPr>
                        <w:t>ДИПЛОМНА РОБОТА</w:t>
                      </w:r>
                      <w:bookmarkEnd w:id="6951"/>
                      <w:bookmarkEnd w:id="6952"/>
                      <w:bookmarkEnd w:id="6953"/>
                    </w:p>
                    <w:p w14:paraId="0D38CEF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7693AF7" w14:textId="77777777" w:rsidR="00A43AC3" w:rsidRPr="005E3013" w:rsidRDefault="00A43AC3" w:rsidP="00987998">
                      <w:pPr>
                        <w:pStyle w:val="2"/>
                        <w:spacing w:line="276" w:lineRule="auto"/>
                        <w:rPr>
                          <w:b w:val="0"/>
                          <w:bCs/>
                          <w:iCs/>
                          <w:sz w:val="48"/>
                          <w:szCs w:val="48"/>
                          <w:highlight w:val="yellow"/>
                        </w:rPr>
                      </w:pPr>
                      <w:bookmarkStart w:id="6954" w:name="_Toc168917754"/>
                      <w:bookmarkStart w:id="6955" w:name="_Toc169173192"/>
                      <w:bookmarkStart w:id="6956" w:name="_Toc16917527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954"/>
                      <w:bookmarkEnd w:id="6955"/>
                      <w:bookmarkEnd w:id="6956"/>
                    </w:p>
                    <w:p w14:paraId="7B07F00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A8FC4E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882EBD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19EDABE" w14:textId="77777777" w:rsidR="00A43AC3" w:rsidRPr="00B1453A" w:rsidRDefault="00A43AC3" w:rsidP="00987998">
                      <w:pPr>
                        <w:jc w:val="center"/>
                        <w:rPr>
                          <w:rFonts w:ascii="Calibri" w:hAnsi="Calibri"/>
                          <w:sz w:val="36"/>
                          <w:szCs w:val="36"/>
                        </w:rPr>
                      </w:pPr>
                    </w:p>
                    <w:p w14:paraId="563A8F0D" w14:textId="77777777" w:rsidR="00A43AC3" w:rsidRDefault="00A43AC3" w:rsidP="00987998">
                      <w:pPr>
                        <w:jc w:val="center"/>
                        <w:rPr>
                          <w:rFonts w:ascii="Times New Roman CYR" w:hAnsi="Times New Roman CYR" w:cs="Times New Roman CYR"/>
                          <w:sz w:val="36"/>
                          <w:szCs w:val="36"/>
                        </w:rPr>
                      </w:pPr>
                    </w:p>
                    <w:p w14:paraId="1F8ED25F" w14:textId="77777777" w:rsidR="00A43AC3" w:rsidRDefault="00A43AC3"/>
                    <w:p w14:paraId="45294886" w14:textId="77777777" w:rsidR="00A43AC3" w:rsidRPr="00630E21" w:rsidRDefault="00A43AC3" w:rsidP="00987998">
                      <w:pPr>
                        <w:pStyle w:val="3"/>
                        <w:spacing w:line="276" w:lineRule="auto"/>
                        <w:rPr>
                          <w:rFonts w:ascii="Times New Roman" w:hAnsi="Times New Roman"/>
                          <w:bCs/>
                          <w:sz w:val="48"/>
                          <w:szCs w:val="48"/>
                        </w:rPr>
                      </w:pPr>
                      <w:bookmarkStart w:id="6957" w:name="_Toc168917755"/>
                      <w:bookmarkStart w:id="6958" w:name="_Toc169173193"/>
                      <w:bookmarkStart w:id="6959" w:name="_Toc169175280"/>
                      <w:r w:rsidRPr="00630E21">
                        <w:rPr>
                          <w:rFonts w:ascii="Times New Roman" w:hAnsi="Times New Roman"/>
                          <w:bCs/>
                          <w:sz w:val="48"/>
                          <w:szCs w:val="48"/>
                        </w:rPr>
                        <w:t>ДИПЛОМНА РОБОТА</w:t>
                      </w:r>
                      <w:bookmarkEnd w:id="6957"/>
                      <w:bookmarkEnd w:id="6958"/>
                      <w:bookmarkEnd w:id="6959"/>
                    </w:p>
                    <w:p w14:paraId="5BD0177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9221C4E" w14:textId="77777777" w:rsidR="00A43AC3" w:rsidRPr="005E3013" w:rsidRDefault="00A43AC3" w:rsidP="00987998">
                      <w:pPr>
                        <w:pStyle w:val="2"/>
                        <w:spacing w:line="276" w:lineRule="auto"/>
                        <w:rPr>
                          <w:b w:val="0"/>
                          <w:bCs/>
                          <w:iCs/>
                          <w:sz w:val="48"/>
                          <w:szCs w:val="48"/>
                          <w:highlight w:val="yellow"/>
                        </w:rPr>
                      </w:pPr>
                      <w:bookmarkStart w:id="6960" w:name="_Toc168917756"/>
                      <w:bookmarkStart w:id="6961" w:name="_Toc169173194"/>
                      <w:bookmarkStart w:id="6962" w:name="_Toc16917528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960"/>
                      <w:bookmarkEnd w:id="6961"/>
                      <w:bookmarkEnd w:id="6962"/>
                    </w:p>
                    <w:p w14:paraId="0CA4CCE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954A6D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F91241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E21DFEA" w14:textId="77777777" w:rsidR="00A43AC3" w:rsidRPr="00B1453A" w:rsidRDefault="00A43AC3" w:rsidP="00987998">
                      <w:pPr>
                        <w:jc w:val="center"/>
                        <w:rPr>
                          <w:rFonts w:ascii="Calibri" w:hAnsi="Calibri"/>
                          <w:sz w:val="36"/>
                          <w:szCs w:val="36"/>
                        </w:rPr>
                      </w:pPr>
                    </w:p>
                    <w:p w14:paraId="24980D3E" w14:textId="77777777" w:rsidR="00A43AC3" w:rsidRDefault="00A43AC3" w:rsidP="00987998">
                      <w:pPr>
                        <w:jc w:val="center"/>
                        <w:rPr>
                          <w:rFonts w:ascii="Times New Roman CYR" w:hAnsi="Times New Roman CYR" w:cs="Times New Roman CYR"/>
                          <w:sz w:val="36"/>
                          <w:szCs w:val="36"/>
                        </w:rPr>
                      </w:pPr>
                    </w:p>
                    <w:p w14:paraId="7840D977" w14:textId="77777777" w:rsidR="00A43AC3" w:rsidRDefault="00A43AC3"/>
                    <w:p w14:paraId="6AE3912E" w14:textId="77777777" w:rsidR="00A43AC3" w:rsidRPr="00630E21" w:rsidRDefault="00A43AC3" w:rsidP="00987998">
                      <w:pPr>
                        <w:pStyle w:val="3"/>
                        <w:spacing w:line="276" w:lineRule="auto"/>
                        <w:rPr>
                          <w:rFonts w:ascii="Times New Roman" w:hAnsi="Times New Roman"/>
                          <w:bCs/>
                          <w:sz w:val="48"/>
                          <w:szCs w:val="48"/>
                        </w:rPr>
                      </w:pPr>
                      <w:bookmarkStart w:id="6963" w:name="_Toc168917757"/>
                      <w:bookmarkStart w:id="6964" w:name="_Toc169173195"/>
                      <w:bookmarkStart w:id="6965" w:name="_Toc169175282"/>
                      <w:r w:rsidRPr="00630E21">
                        <w:rPr>
                          <w:rFonts w:ascii="Times New Roman" w:hAnsi="Times New Roman"/>
                          <w:bCs/>
                          <w:sz w:val="48"/>
                          <w:szCs w:val="48"/>
                        </w:rPr>
                        <w:t>ДИПЛОМНА РОБОТА</w:t>
                      </w:r>
                      <w:bookmarkEnd w:id="6963"/>
                      <w:bookmarkEnd w:id="6964"/>
                      <w:bookmarkEnd w:id="6965"/>
                    </w:p>
                    <w:p w14:paraId="374581B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08EABB1" w14:textId="77777777" w:rsidR="00A43AC3" w:rsidRPr="005E3013" w:rsidRDefault="00A43AC3" w:rsidP="00987998">
                      <w:pPr>
                        <w:pStyle w:val="2"/>
                        <w:spacing w:line="276" w:lineRule="auto"/>
                        <w:rPr>
                          <w:b w:val="0"/>
                          <w:bCs/>
                          <w:iCs/>
                          <w:sz w:val="48"/>
                          <w:szCs w:val="48"/>
                          <w:highlight w:val="yellow"/>
                        </w:rPr>
                      </w:pPr>
                      <w:bookmarkStart w:id="6966" w:name="_Toc168917758"/>
                      <w:bookmarkStart w:id="6967" w:name="_Toc169173196"/>
                      <w:bookmarkStart w:id="6968" w:name="_Toc16917528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966"/>
                      <w:bookmarkEnd w:id="6967"/>
                      <w:bookmarkEnd w:id="6968"/>
                    </w:p>
                    <w:p w14:paraId="7C5D671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648A34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BAC38D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90DD22C" w14:textId="77777777" w:rsidR="00A43AC3" w:rsidRPr="00B1453A" w:rsidRDefault="00A43AC3" w:rsidP="00987998">
                      <w:pPr>
                        <w:jc w:val="center"/>
                        <w:rPr>
                          <w:rFonts w:ascii="Calibri" w:hAnsi="Calibri"/>
                          <w:sz w:val="36"/>
                          <w:szCs w:val="36"/>
                        </w:rPr>
                      </w:pPr>
                    </w:p>
                    <w:p w14:paraId="1244A6B2" w14:textId="77777777" w:rsidR="00A43AC3" w:rsidRDefault="00A43AC3" w:rsidP="00987998">
                      <w:pPr>
                        <w:jc w:val="center"/>
                        <w:rPr>
                          <w:rFonts w:ascii="Times New Roman CYR" w:hAnsi="Times New Roman CYR" w:cs="Times New Roman CYR"/>
                          <w:sz w:val="36"/>
                          <w:szCs w:val="36"/>
                        </w:rPr>
                      </w:pPr>
                    </w:p>
                    <w:p w14:paraId="6EBBC3CB" w14:textId="77777777" w:rsidR="00A43AC3" w:rsidRDefault="00A43AC3"/>
                    <w:p w14:paraId="34532760" w14:textId="77777777" w:rsidR="00A43AC3" w:rsidRPr="00630E21" w:rsidRDefault="00A43AC3" w:rsidP="00987998">
                      <w:pPr>
                        <w:pStyle w:val="3"/>
                        <w:spacing w:line="276" w:lineRule="auto"/>
                        <w:rPr>
                          <w:rFonts w:ascii="Times New Roman" w:hAnsi="Times New Roman"/>
                          <w:bCs/>
                          <w:sz w:val="48"/>
                          <w:szCs w:val="48"/>
                        </w:rPr>
                      </w:pPr>
                      <w:bookmarkStart w:id="6969" w:name="_Toc168917759"/>
                      <w:bookmarkStart w:id="6970" w:name="_Toc169173197"/>
                      <w:bookmarkStart w:id="6971" w:name="_Toc169175284"/>
                      <w:r w:rsidRPr="00630E21">
                        <w:rPr>
                          <w:rFonts w:ascii="Times New Roman" w:hAnsi="Times New Roman"/>
                          <w:bCs/>
                          <w:sz w:val="48"/>
                          <w:szCs w:val="48"/>
                        </w:rPr>
                        <w:t>ДИПЛОМНА РОБОТА</w:t>
                      </w:r>
                      <w:bookmarkEnd w:id="6969"/>
                      <w:bookmarkEnd w:id="6970"/>
                      <w:bookmarkEnd w:id="6971"/>
                    </w:p>
                    <w:p w14:paraId="751A659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0B92CC7" w14:textId="77777777" w:rsidR="00A43AC3" w:rsidRPr="005E3013" w:rsidRDefault="00A43AC3" w:rsidP="00987998">
                      <w:pPr>
                        <w:pStyle w:val="2"/>
                        <w:spacing w:line="276" w:lineRule="auto"/>
                        <w:rPr>
                          <w:b w:val="0"/>
                          <w:bCs/>
                          <w:iCs/>
                          <w:sz w:val="48"/>
                          <w:szCs w:val="48"/>
                          <w:highlight w:val="yellow"/>
                        </w:rPr>
                      </w:pPr>
                      <w:bookmarkStart w:id="6972" w:name="_Toc168917760"/>
                      <w:bookmarkStart w:id="6973" w:name="_Toc169173198"/>
                      <w:bookmarkStart w:id="6974" w:name="_Toc16917528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972"/>
                      <w:bookmarkEnd w:id="6973"/>
                      <w:bookmarkEnd w:id="6974"/>
                    </w:p>
                    <w:p w14:paraId="2AF781C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43A343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7F2E18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BC3AC86" w14:textId="77777777" w:rsidR="00A43AC3" w:rsidRPr="00B1453A" w:rsidRDefault="00A43AC3" w:rsidP="00987998">
                      <w:pPr>
                        <w:jc w:val="center"/>
                        <w:rPr>
                          <w:rFonts w:ascii="Calibri" w:hAnsi="Calibri"/>
                          <w:sz w:val="36"/>
                          <w:szCs w:val="36"/>
                        </w:rPr>
                      </w:pPr>
                    </w:p>
                    <w:p w14:paraId="5CBE6379" w14:textId="77777777" w:rsidR="00A43AC3" w:rsidRDefault="00A43AC3" w:rsidP="00987998">
                      <w:pPr>
                        <w:jc w:val="center"/>
                        <w:rPr>
                          <w:rFonts w:ascii="Times New Roman CYR" w:hAnsi="Times New Roman CYR" w:cs="Times New Roman CYR"/>
                          <w:sz w:val="36"/>
                          <w:szCs w:val="36"/>
                        </w:rPr>
                      </w:pPr>
                    </w:p>
                    <w:p w14:paraId="0EFB0E26" w14:textId="77777777" w:rsidR="00A43AC3" w:rsidRDefault="00A43AC3"/>
                    <w:p w14:paraId="505A7E94" w14:textId="77777777" w:rsidR="00A43AC3" w:rsidRPr="00630E21" w:rsidRDefault="00A43AC3" w:rsidP="00987998">
                      <w:pPr>
                        <w:pStyle w:val="3"/>
                        <w:spacing w:line="276" w:lineRule="auto"/>
                        <w:rPr>
                          <w:rFonts w:ascii="Times New Roman" w:hAnsi="Times New Roman"/>
                          <w:bCs/>
                          <w:sz w:val="48"/>
                          <w:szCs w:val="48"/>
                        </w:rPr>
                      </w:pPr>
                      <w:bookmarkStart w:id="6975" w:name="_Toc168917761"/>
                      <w:bookmarkStart w:id="6976" w:name="_Toc169173199"/>
                      <w:bookmarkStart w:id="6977" w:name="_Toc169175286"/>
                      <w:r w:rsidRPr="00630E21">
                        <w:rPr>
                          <w:rFonts w:ascii="Times New Roman" w:hAnsi="Times New Roman"/>
                          <w:bCs/>
                          <w:sz w:val="48"/>
                          <w:szCs w:val="48"/>
                        </w:rPr>
                        <w:t>ДИПЛОМНА РОБОТА</w:t>
                      </w:r>
                      <w:bookmarkEnd w:id="6975"/>
                      <w:bookmarkEnd w:id="6976"/>
                      <w:bookmarkEnd w:id="6977"/>
                    </w:p>
                    <w:p w14:paraId="3AB6C52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0B5B399" w14:textId="77777777" w:rsidR="00A43AC3" w:rsidRPr="005E3013" w:rsidRDefault="00A43AC3" w:rsidP="00987998">
                      <w:pPr>
                        <w:pStyle w:val="2"/>
                        <w:spacing w:line="276" w:lineRule="auto"/>
                        <w:rPr>
                          <w:b w:val="0"/>
                          <w:bCs/>
                          <w:iCs/>
                          <w:sz w:val="48"/>
                          <w:szCs w:val="48"/>
                          <w:highlight w:val="yellow"/>
                        </w:rPr>
                      </w:pPr>
                      <w:bookmarkStart w:id="6978" w:name="_Toc168917762"/>
                      <w:bookmarkStart w:id="6979" w:name="_Toc169173200"/>
                      <w:bookmarkStart w:id="6980" w:name="_Toc16917528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978"/>
                      <w:bookmarkEnd w:id="6979"/>
                      <w:bookmarkEnd w:id="6980"/>
                    </w:p>
                    <w:p w14:paraId="25B7ACE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271F0B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82C768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CCC9913" w14:textId="77777777" w:rsidR="00A43AC3" w:rsidRPr="00B1453A" w:rsidRDefault="00A43AC3" w:rsidP="00987998">
                      <w:pPr>
                        <w:jc w:val="center"/>
                        <w:rPr>
                          <w:rFonts w:ascii="Calibri" w:hAnsi="Calibri"/>
                          <w:sz w:val="36"/>
                          <w:szCs w:val="36"/>
                        </w:rPr>
                      </w:pPr>
                    </w:p>
                    <w:p w14:paraId="70193AED" w14:textId="77777777" w:rsidR="00A43AC3" w:rsidRDefault="00A43AC3" w:rsidP="00987998">
                      <w:pPr>
                        <w:jc w:val="center"/>
                        <w:rPr>
                          <w:rFonts w:ascii="Times New Roman CYR" w:hAnsi="Times New Roman CYR" w:cs="Times New Roman CYR"/>
                          <w:sz w:val="36"/>
                          <w:szCs w:val="36"/>
                        </w:rPr>
                      </w:pPr>
                    </w:p>
                    <w:p w14:paraId="12F68BD0" w14:textId="77777777" w:rsidR="00A43AC3" w:rsidRDefault="00A43AC3"/>
                    <w:p w14:paraId="78334FB0" w14:textId="77777777" w:rsidR="000658DF" w:rsidRPr="003A41B8" w:rsidRDefault="000658DF" w:rsidP="000658DF">
                      <w:pPr>
                        <w:pStyle w:val="3"/>
                        <w:spacing w:line="300" w:lineRule="auto"/>
                        <w:rPr>
                          <w:rFonts w:ascii="Times New Roman CYR" w:hAnsi="Times New Roman CYR"/>
                          <w:i/>
                          <w:iCs/>
                          <w:sz w:val="44"/>
                          <w:szCs w:val="44"/>
                        </w:rPr>
                      </w:pPr>
                      <w:bookmarkStart w:id="6981" w:name="_Toc168917763"/>
                      <w:bookmarkStart w:id="6982" w:name="_Toc169173201"/>
                      <w:bookmarkStart w:id="6983" w:name="_Toc169175288"/>
                      <w:r w:rsidRPr="003A41B8">
                        <w:rPr>
                          <w:rFonts w:ascii="Times New Roman CYR" w:hAnsi="Times New Roman CYR"/>
                          <w:i/>
                          <w:iCs/>
                          <w:sz w:val="44"/>
                          <w:szCs w:val="44"/>
                        </w:rPr>
                        <w:t>ДИПЛОМНА РОБОТА БАКАЛАВРА</w:t>
                      </w:r>
                      <w:bookmarkEnd w:id="4149"/>
                      <w:bookmarkEnd w:id="6981"/>
                      <w:bookmarkEnd w:id="6982"/>
                      <w:bookmarkEnd w:id="6983"/>
                      <w:r w:rsidRPr="003A41B8">
                        <w:rPr>
                          <w:rFonts w:ascii="Times New Roman CYR" w:hAnsi="Times New Roman CYR"/>
                          <w:i/>
                          <w:iCs/>
                          <w:sz w:val="44"/>
                          <w:szCs w:val="44"/>
                        </w:rPr>
                        <w:t xml:space="preserve"> </w:t>
                      </w:r>
                    </w:p>
                    <w:p w14:paraId="63850B0C" w14:textId="77777777" w:rsidR="000658DF" w:rsidRPr="000D3135" w:rsidRDefault="000658DF" w:rsidP="000658DF">
                      <w:pPr>
                        <w:pStyle w:val="2"/>
                        <w:spacing w:line="300" w:lineRule="auto"/>
                        <w:rPr>
                          <w:rFonts w:ascii="Times New Roman CYR" w:hAnsi="Times New Roman CYR"/>
                          <w:b w:val="0"/>
                          <w:sz w:val="44"/>
                          <w:szCs w:val="44"/>
                        </w:rPr>
                      </w:pPr>
                      <w:bookmarkStart w:id="6984" w:name="_Toc168915001"/>
                      <w:bookmarkStart w:id="6985" w:name="_Toc168917764"/>
                      <w:bookmarkStart w:id="6986" w:name="_Toc169173202"/>
                      <w:bookmarkStart w:id="6987" w:name="_Toc169175289"/>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6984"/>
                      <w:bookmarkEnd w:id="6985"/>
                      <w:bookmarkEnd w:id="6986"/>
                      <w:bookmarkEnd w:id="6987"/>
                    </w:p>
                    <w:p w14:paraId="0205ABCC"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2E9C5BD2"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3F7B4F4C" w14:textId="77777777" w:rsidR="000658DF" w:rsidRPr="000D3135" w:rsidRDefault="000658DF" w:rsidP="000658DF">
                      <w:pPr>
                        <w:spacing w:line="300" w:lineRule="auto"/>
                        <w:jc w:val="center"/>
                        <w:rPr>
                          <w:b/>
                          <w:lang w:val="uk-UA"/>
                        </w:rPr>
                      </w:pPr>
                    </w:p>
                    <w:p w14:paraId="789DF671"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5F04331A" w14:textId="77777777" w:rsidR="00A43AC3" w:rsidRPr="00B1453A" w:rsidRDefault="00A43AC3" w:rsidP="00987998">
                      <w:pPr>
                        <w:jc w:val="center"/>
                        <w:rPr>
                          <w:rFonts w:ascii="Calibri" w:hAnsi="Calibri"/>
                          <w:sz w:val="36"/>
                          <w:szCs w:val="36"/>
                        </w:rPr>
                      </w:pPr>
                    </w:p>
                    <w:p w14:paraId="3F295592" w14:textId="77777777" w:rsidR="00A43AC3" w:rsidRDefault="00A43AC3" w:rsidP="00987998">
                      <w:pPr>
                        <w:jc w:val="center"/>
                        <w:rPr>
                          <w:rFonts w:ascii="Times New Roman CYR" w:hAnsi="Times New Roman CYR" w:cs="Times New Roman CYR"/>
                          <w:sz w:val="36"/>
                          <w:szCs w:val="36"/>
                        </w:rPr>
                      </w:pPr>
                    </w:p>
                    <w:p w14:paraId="2FC495CF" w14:textId="77777777" w:rsidR="00A43AC3" w:rsidRDefault="00A43AC3"/>
                    <w:p w14:paraId="23B402E3" w14:textId="77777777" w:rsidR="00A43AC3" w:rsidRPr="00630E21" w:rsidRDefault="00A43AC3" w:rsidP="00987998">
                      <w:pPr>
                        <w:pStyle w:val="3"/>
                        <w:spacing w:line="276" w:lineRule="auto"/>
                        <w:rPr>
                          <w:rFonts w:ascii="Times New Roman" w:hAnsi="Times New Roman"/>
                          <w:bCs/>
                          <w:sz w:val="48"/>
                          <w:szCs w:val="48"/>
                        </w:rPr>
                      </w:pPr>
                      <w:bookmarkStart w:id="6988" w:name="_Toc168915002"/>
                      <w:bookmarkStart w:id="6989" w:name="_Toc168917765"/>
                      <w:bookmarkStart w:id="6990" w:name="_Toc169173203"/>
                      <w:bookmarkStart w:id="6991" w:name="_Toc169175290"/>
                      <w:r w:rsidRPr="00630E21">
                        <w:rPr>
                          <w:rFonts w:ascii="Times New Roman" w:hAnsi="Times New Roman"/>
                          <w:bCs/>
                          <w:sz w:val="48"/>
                          <w:szCs w:val="48"/>
                        </w:rPr>
                        <w:t>ДИПЛОМНА РОБОТА</w:t>
                      </w:r>
                      <w:bookmarkEnd w:id="6988"/>
                      <w:bookmarkEnd w:id="6989"/>
                      <w:bookmarkEnd w:id="6990"/>
                      <w:bookmarkEnd w:id="6991"/>
                    </w:p>
                    <w:p w14:paraId="4BDF8C6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A19AE92" w14:textId="77777777" w:rsidR="00A43AC3" w:rsidRPr="005E3013" w:rsidRDefault="00A43AC3" w:rsidP="00987998">
                      <w:pPr>
                        <w:pStyle w:val="2"/>
                        <w:spacing w:line="276" w:lineRule="auto"/>
                        <w:rPr>
                          <w:b w:val="0"/>
                          <w:bCs/>
                          <w:iCs/>
                          <w:sz w:val="48"/>
                          <w:szCs w:val="48"/>
                          <w:highlight w:val="yellow"/>
                        </w:rPr>
                      </w:pPr>
                      <w:bookmarkStart w:id="6992" w:name="_Toc168915003"/>
                      <w:bookmarkStart w:id="6993" w:name="_Toc168917766"/>
                      <w:bookmarkStart w:id="6994" w:name="_Toc169173204"/>
                      <w:bookmarkStart w:id="6995" w:name="_Toc16917529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6992"/>
                      <w:bookmarkEnd w:id="6993"/>
                      <w:bookmarkEnd w:id="6994"/>
                      <w:bookmarkEnd w:id="6995"/>
                    </w:p>
                    <w:p w14:paraId="264AF38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46C54E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B0144B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AB5AF18" w14:textId="77777777" w:rsidR="00A43AC3" w:rsidRPr="00B1453A" w:rsidRDefault="00A43AC3" w:rsidP="00987998">
                      <w:pPr>
                        <w:jc w:val="center"/>
                        <w:rPr>
                          <w:rFonts w:ascii="Calibri" w:hAnsi="Calibri"/>
                          <w:sz w:val="36"/>
                          <w:szCs w:val="36"/>
                        </w:rPr>
                      </w:pPr>
                    </w:p>
                    <w:p w14:paraId="170AEF62" w14:textId="77777777" w:rsidR="00A43AC3" w:rsidRDefault="00A43AC3" w:rsidP="00987998">
                      <w:pPr>
                        <w:jc w:val="center"/>
                        <w:rPr>
                          <w:rFonts w:ascii="Times New Roman CYR" w:hAnsi="Times New Roman CYR" w:cs="Times New Roman CYR"/>
                          <w:sz w:val="36"/>
                          <w:szCs w:val="36"/>
                        </w:rPr>
                      </w:pPr>
                    </w:p>
                    <w:p w14:paraId="198E36E7" w14:textId="77777777" w:rsidR="00A43AC3" w:rsidRDefault="00A43AC3"/>
                    <w:p w14:paraId="7FDD0D83" w14:textId="77777777" w:rsidR="00A43AC3" w:rsidRPr="00630E21" w:rsidRDefault="00A43AC3" w:rsidP="00987998">
                      <w:pPr>
                        <w:pStyle w:val="3"/>
                        <w:spacing w:line="276" w:lineRule="auto"/>
                        <w:rPr>
                          <w:rFonts w:ascii="Times New Roman" w:hAnsi="Times New Roman"/>
                          <w:bCs/>
                          <w:sz w:val="48"/>
                          <w:szCs w:val="48"/>
                        </w:rPr>
                      </w:pPr>
                      <w:bookmarkStart w:id="6996" w:name="_Toc168915004"/>
                      <w:bookmarkStart w:id="6997" w:name="_Toc168917767"/>
                      <w:bookmarkStart w:id="6998" w:name="_Toc169173205"/>
                      <w:bookmarkStart w:id="6999" w:name="_Toc169175292"/>
                      <w:r w:rsidRPr="00630E21">
                        <w:rPr>
                          <w:rFonts w:ascii="Times New Roman" w:hAnsi="Times New Roman"/>
                          <w:bCs/>
                          <w:sz w:val="48"/>
                          <w:szCs w:val="48"/>
                        </w:rPr>
                        <w:t>ДИПЛОМНА РОБОТА</w:t>
                      </w:r>
                      <w:bookmarkEnd w:id="6996"/>
                      <w:bookmarkEnd w:id="6997"/>
                      <w:bookmarkEnd w:id="6998"/>
                      <w:bookmarkEnd w:id="6999"/>
                    </w:p>
                    <w:p w14:paraId="5E5C535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6F75C39" w14:textId="77777777" w:rsidR="00A43AC3" w:rsidRPr="005E3013" w:rsidRDefault="00A43AC3" w:rsidP="00987998">
                      <w:pPr>
                        <w:pStyle w:val="2"/>
                        <w:spacing w:line="276" w:lineRule="auto"/>
                        <w:rPr>
                          <w:b w:val="0"/>
                          <w:bCs/>
                          <w:iCs/>
                          <w:sz w:val="48"/>
                          <w:szCs w:val="48"/>
                          <w:highlight w:val="yellow"/>
                        </w:rPr>
                      </w:pPr>
                      <w:bookmarkStart w:id="7000" w:name="_Toc168915005"/>
                      <w:bookmarkStart w:id="7001" w:name="_Toc168917768"/>
                      <w:bookmarkStart w:id="7002" w:name="_Toc169173206"/>
                      <w:bookmarkStart w:id="7003" w:name="_Toc16917529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000"/>
                      <w:bookmarkEnd w:id="7001"/>
                      <w:bookmarkEnd w:id="7002"/>
                      <w:bookmarkEnd w:id="7003"/>
                    </w:p>
                    <w:p w14:paraId="2A99C21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7B7957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8EED1E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CF73733" w14:textId="77777777" w:rsidR="00A43AC3" w:rsidRPr="00B1453A" w:rsidRDefault="00A43AC3" w:rsidP="00987998">
                      <w:pPr>
                        <w:jc w:val="center"/>
                        <w:rPr>
                          <w:rFonts w:ascii="Calibri" w:hAnsi="Calibri"/>
                          <w:sz w:val="36"/>
                          <w:szCs w:val="36"/>
                        </w:rPr>
                      </w:pPr>
                    </w:p>
                    <w:p w14:paraId="430D86C7" w14:textId="77777777" w:rsidR="00A43AC3" w:rsidRDefault="00A43AC3" w:rsidP="00987998">
                      <w:pPr>
                        <w:jc w:val="center"/>
                        <w:rPr>
                          <w:rFonts w:ascii="Times New Roman CYR" w:hAnsi="Times New Roman CYR" w:cs="Times New Roman CYR"/>
                          <w:sz w:val="36"/>
                          <w:szCs w:val="36"/>
                        </w:rPr>
                      </w:pPr>
                    </w:p>
                    <w:p w14:paraId="78F865AB" w14:textId="77777777" w:rsidR="00A43AC3" w:rsidRDefault="00A43AC3"/>
                    <w:p w14:paraId="6C61481B" w14:textId="77777777" w:rsidR="00A43AC3" w:rsidRPr="00630E21" w:rsidRDefault="00A43AC3" w:rsidP="00987998">
                      <w:pPr>
                        <w:pStyle w:val="3"/>
                        <w:spacing w:line="276" w:lineRule="auto"/>
                        <w:rPr>
                          <w:rFonts w:ascii="Times New Roman" w:hAnsi="Times New Roman"/>
                          <w:bCs/>
                          <w:sz w:val="48"/>
                          <w:szCs w:val="48"/>
                        </w:rPr>
                      </w:pPr>
                      <w:bookmarkStart w:id="7004" w:name="_Toc168915006"/>
                      <w:bookmarkStart w:id="7005" w:name="_Toc168917769"/>
                      <w:bookmarkStart w:id="7006" w:name="_Toc169173207"/>
                      <w:bookmarkStart w:id="7007" w:name="_Toc169175294"/>
                      <w:r w:rsidRPr="00630E21">
                        <w:rPr>
                          <w:rFonts w:ascii="Times New Roman" w:hAnsi="Times New Roman"/>
                          <w:bCs/>
                          <w:sz w:val="48"/>
                          <w:szCs w:val="48"/>
                        </w:rPr>
                        <w:t>ДИПЛОМНА РОБОТА</w:t>
                      </w:r>
                      <w:bookmarkEnd w:id="7004"/>
                      <w:bookmarkEnd w:id="7005"/>
                      <w:bookmarkEnd w:id="7006"/>
                      <w:bookmarkEnd w:id="7007"/>
                    </w:p>
                    <w:p w14:paraId="6B181EB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75FCD91" w14:textId="77777777" w:rsidR="00A43AC3" w:rsidRPr="005E3013" w:rsidRDefault="00A43AC3" w:rsidP="00987998">
                      <w:pPr>
                        <w:pStyle w:val="2"/>
                        <w:spacing w:line="276" w:lineRule="auto"/>
                        <w:rPr>
                          <w:b w:val="0"/>
                          <w:bCs/>
                          <w:iCs/>
                          <w:sz w:val="48"/>
                          <w:szCs w:val="48"/>
                          <w:highlight w:val="yellow"/>
                        </w:rPr>
                      </w:pPr>
                      <w:bookmarkStart w:id="7008" w:name="_Toc168915007"/>
                      <w:bookmarkStart w:id="7009" w:name="_Toc168917770"/>
                      <w:bookmarkStart w:id="7010" w:name="_Toc169173208"/>
                      <w:bookmarkStart w:id="7011" w:name="_Toc16917529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008"/>
                      <w:bookmarkEnd w:id="7009"/>
                      <w:bookmarkEnd w:id="7010"/>
                      <w:bookmarkEnd w:id="7011"/>
                    </w:p>
                    <w:p w14:paraId="515E013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E61E7D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D07C77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E7B3DED" w14:textId="77777777" w:rsidR="00A43AC3" w:rsidRPr="00B1453A" w:rsidRDefault="00A43AC3" w:rsidP="00987998">
                      <w:pPr>
                        <w:jc w:val="center"/>
                        <w:rPr>
                          <w:rFonts w:ascii="Calibri" w:hAnsi="Calibri"/>
                          <w:sz w:val="36"/>
                          <w:szCs w:val="36"/>
                        </w:rPr>
                      </w:pPr>
                    </w:p>
                    <w:p w14:paraId="79037AF2" w14:textId="77777777" w:rsidR="00A43AC3" w:rsidRDefault="00A43AC3" w:rsidP="00987998">
                      <w:pPr>
                        <w:jc w:val="center"/>
                        <w:rPr>
                          <w:rFonts w:ascii="Times New Roman CYR" w:hAnsi="Times New Roman CYR" w:cs="Times New Roman CYR"/>
                          <w:sz w:val="36"/>
                          <w:szCs w:val="36"/>
                        </w:rPr>
                      </w:pPr>
                    </w:p>
                    <w:p w14:paraId="15908B8E" w14:textId="77777777" w:rsidR="00A43AC3" w:rsidRDefault="00A43AC3"/>
                    <w:p w14:paraId="654680F4" w14:textId="77777777" w:rsidR="00A43AC3" w:rsidRPr="00630E21" w:rsidRDefault="00A43AC3" w:rsidP="00987998">
                      <w:pPr>
                        <w:pStyle w:val="3"/>
                        <w:spacing w:line="276" w:lineRule="auto"/>
                        <w:rPr>
                          <w:rFonts w:ascii="Times New Roman" w:hAnsi="Times New Roman"/>
                          <w:bCs/>
                          <w:sz w:val="48"/>
                          <w:szCs w:val="48"/>
                        </w:rPr>
                      </w:pPr>
                      <w:bookmarkStart w:id="7012" w:name="_Toc168915008"/>
                      <w:bookmarkStart w:id="7013" w:name="_Toc168917771"/>
                      <w:bookmarkStart w:id="7014" w:name="_Toc169173209"/>
                      <w:bookmarkStart w:id="7015" w:name="_Toc169175296"/>
                      <w:r w:rsidRPr="00630E21">
                        <w:rPr>
                          <w:rFonts w:ascii="Times New Roman" w:hAnsi="Times New Roman"/>
                          <w:bCs/>
                          <w:sz w:val="48"/>
                          <w:szCs w:val="48"/>
                        </w:rPr>
                        <w:t>ДИПЛОМНА РОБОТА</w:t>
                      </w:r>
                      <w:bookmarkEnd w:id="7012"/>
                      <w:bookmarkEnd w:id="7013"/>
                      <w:bookmarkEnd w:id="7014"/>
                      <w:bookmarkEnd w:id="7015"/>
                    </w:p>
                    <w:p w14:paraId="5CCDFD9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5864160" w14:textId="77777777" w:rsidR="00A43AC3" w:rsidRPr="005E3013" w:rsidRDefault="00A43AC3" w:rsidP="00987998">
                      <w:pPr>
                        <w:pStyle w:val="2"/>
                        <w:spacing w:line="276" w:lineRule="auto"/>
                        <w:rPr>
                          <w:b w:val="0"/>
                          <w:bCs/>
                          <w:iCs/>
                          <w:sz w:val="48"/>
                          <w:szCs w:val="48"/>
                          <w:highlight w:val="yellow"/>
                        </w:rPr>
                      </w:pPr>
                      <w:bookmarkStart w:id="7016" w:name="_Toc168915009"/>
                      <w:bookmarkStart w:id="7017" w:name="_Toc168917772"/>
                      <w:bookmarkStart w:id="7018" w:name="_Toc169173210"/>
                      <w:bookmarkStart w:id="7019" w:name="_Toc16917529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016"/>
                      <w:bookmarkEnd w:id="7017"/>
                      <w:bookmarkEnd w:id="7018"/>
                      <w:bookmarkEnd w:id="7019"/>
                    </w:p>
                    <w:p w14:paraId="6A86F09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5C7CBB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CDEC13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8A70205" w14:textId="77777777" w:rsidR="00A43AC3" w:rsidRPr="00B1453A" w:rsidRDefault="00A43AC3" w:rsidP="00987998">
                      <w:pPr>
                        <w:jc w:val="center"/>
                        <w:rPr>
                          <w:rFonts w:ascii="Calibri" w:hAnsi="Calibri"/>
                          <w:sz w:val="36"/>
                          <w:szCs w:val="36"/>
                        </w:rPr>
                      </w:pPr>
                    </w:p>
                    <w:p w14:paraId="7A0545B7" w14:textId="77777777" w:rsidR="00A43AC3" w:rsidRDefault="00A43AC3" w:rsidP="00987998">
                      <w:pPr>
                        <w:jc w:val="center"/>
                        <w:rPr>
                          <w:rFonts w:ascii="Times New Roman CYR" w:hAnsi="Times New Roman CYR" w:cs="Times New Roman CYR"/>
                          <w:sz w:val="36"/>
                          <w:szCs w:val="36"/>
                        </w:rPr>
                      </w:pPr>
                    </w:p>
                    <w:p w14:paraId="37507DC2" w14:textId="77777777" w:rsidR="00A43AC3" w:rsidRDefault="00A43AC3"/>
                    <w:p w14:paraId="25F5541E" w14:textId="77777777" w:rsidR="00A43AC3" w:rsidRPr="00630E21" w:rsidRDefault="00A43AC3" w:rsidP="00987998">
                      <w:pPr>
                        <w:pStyle w:val="3"/>
                        <w:spacing w:line="276" w:lineRule="auto"/>
                        <w:rPr>
                          <w:rFonts w:ascii="Times New Roman" w:hAnsi="Times New Roman"/>
                          <w:bCs/>
                          <w:sz w:val="48"/>
                          <w:szCs w:val="48"/>
                        </w:rPr>
                      </w:pPr>
                      <w:bookmarkStart w:id="7020" w:name="_Toc168915010"/>
                      <w:bookmarkStart w:id="7021" w:name="_Toc168917773"/>
                      <w:bookmarkStart w:id="7022" w:name="_Toc169173211"/>
                      <w:bookmarkStart w:id="7023" w:name="_Toc169175298"/>
                      <w:r w:rsidRPr="00630E21">
                        <w:rPr>
                          <w:rFonts w:ascii="Times New Roman" w:hAnsi="Times New Roman"/>
                          <w:bCs/>
                          <w:sz w:val="48"/>
                          <w:szCs w:val="48"/>
                        </w:rPr>
                        <w:t>ДИПЛОМНА РОБОТА</w:t>
                      </w:r>
                      <w:bookmarkEnd w:id="7020"/>
                      <w:bookmarkEnd w:id="7021"/>
                      <w:bookmarkEnd w:id="7022"/>
                      <w:bookmarkEnd w:id="7023"/>
                    </w:p>
                    <w:p w14:paraId="4FA8D82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B79B839" w14:textId="77777777" w:rsidR="00A43AC3" w:rsidRPr="005E3013" w:rsidRDefault="00A43AC3" w:rsidP="00987998">
                      <w:pPr>
                        <w:pStyle w:val="2"/>
                        <w:spacing w:line="276" w:lineRule="auto"/>
                        <w:rPr>
                          <w:b w:val="0"/>
                          <w:bCs/>
                          <w:iCs/>
                          <w:sz w:val="48"/>
                          <w:szCs w:val="48"/>
                          <w:highlight w:val="yellow"/>
                        </w:rPr>
                      </w:pPr>
                      <w:bookmarkStart w:id="7024" w:name="_Toc168915011"/>
                      <w:bookmarkStart w:id="7025" w:name="_Toc168917774"/>
                      <w:bookmarkStart w:id="7026" w:name="_Toc169173212"/>
                      <w:bookmarkStart w:id="7027" w:name="_Toc16917529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024"/>
                      <w:bookmarkEnd w:id="7025"/>
                      <w:bookmarkEnd w:id="7026"/>
                      <w:bookmarkEnd w:id="7027"/>
                    </w:p>
                    <w:p w14:paraId="279D2AF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38516E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3CD3E7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3E32AAF" w14:textId="77777777" w:rsidR="00A43AC3" w:rsidRPr="00B1453A" w:rsidRDefault="00A43AC3" w:rsidP="00987998">
                      <w:pPr>
                        <w:jc w:val="center"/>
                        <w:rPr>
                          <w:rFonts w:ascii="Calibri" w:hAnsi="Calibri"/>
                          <w:sz w:val="36"/>
                          <w:szCs w:val="36"/>
                        </w:rPr>
                      </w:pPr>
                    </w:p>
                    <w:p w14:paraId="1CE95D48" w14:textId="77777777" w:rsidR="00A43AC3" w:rsidRDefault="00A43AC3" w:rsidP="00987998">
                      <w:pPr>
                        <w:jc w:val="center"/>
                        <w:rPr>
                          <w:rFonts w:ascii="Times New Roman CYR" w:hAnsi="Times New Roman CYR" w:cs="Times New Roman CYR"/>
                          <w:sz w:val="36"/>
                          <w:szCs w:val="36"/>
                        </w:rPr>
                      </w:pPr>
                    </w:p>
                    <w:p w14:paraId="3FAC679A" w14:textId="77777777" w:rsidR="00A43AC3" w:rsidRDefault="00A43AC3"/>
                    <w:p w14:paraId="540F4D9E" w14:textId="77777777" w:rsidR="00A43AC3" w:rsidRPr="00630E21" w:rsidRDefault="00A43AC3" w:rsidP="00987998">
                      <w:pPr>
                        <w:pStyle w:val="3"/>
                        <w:spacing w:line="276" w:lineRule="auto"/>
                        <w:rPr>
                          <w:rFonts w:ascii="Times New Roman" w:hAnsi="Times New Roman"/>
                          <w:bCs/>
                          <w:sz w:val="48"/>
                          <w:szCs w:val="48"/>
                        </w:rPr>
                      </w:pPr>
                      <w:bookmarkStart w:id="7028" w:name="_Toc168915012"/>
                      <w:bookmarkStart w:id="7029" w:name="_Toc168917775"/>
                      <w:bookmarkStart w:id="7030" w:name="_Toc169173213"/>
                      <w:bookmarkStart w:id="7031" w:name="_Toc169175300"/>
                      <w:r w:rsidRPr="00630E21">
                        <w:rPr>
                          <w:rFonts w:ascii="Times New Roman" w:hAnsi="Times New Roman"/>
                          <w:bCs/>
                          <w:sz w:val="48"/>
                          <w:szCs w:val="48"/>
                        </w:rPr>
                        <w:t>ДИПЛОМНА РОБОТА</w:t>
                      </w:r>
                      <w:bookmarkEnd w:id="7028"/>
                      <w:bookmarkEnd w:id="7029"/>
                      <w:bookmarkEnd w:id="7030"/>
                      <w:bookmarkEnd w:id="7031"/>
                    </w:p>
                    <w:p w14:paraId="6A219BF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66905FC" w14:textId="77777777" w:rsidR="00A43AC3" w:rsidRPr="005E3013" w:rsidRDefault="00A43AC3" w:rsidP="00987998">
                      <w:pPr>
                        <w:pStyle w:val="2"/>
                        <w:spacing w:line="276" w:lineRule="auto"/>
                        <w:rPr>
                          <w:b w:val="0"/>
                          <w:bCs/>
                          <w:iCs/>
                          <w:sz w:val="48"/>
                          <w:szCs w:val="48"/>
                          <w:highlight w:val="yellow"/>
                        </w:rPr>
                      </w:pPr>
                      <w:bookmarkStart w:id="7032" w:name="_Toc168915013"/>
                      <w:bookmarkStart w:id="7033" w:name="_Toc168917776"/>
                      <w:bookmarkStart w:id="7034" w:name="_Toc169173214"/>
                      <w:bookmarkStart w:id="7035" w:name="_Toc16917530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032"/>
                      <w:bookmarkEnd w:id="7033"/>
                      <w:bookmarkEnd w:id="7034"/>
                      <w:bookmarkEnd w:id="7035"/>
                    </w:p>
                    <w:p w14:paraId="2617515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7974FD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2DDD20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2CF2CDD" w14:textId="77777777" w:rsidR="00A43AC3" w:rsidRPr="00B1453A" w:rsidRDefault="00A43AC3" w:rsidP="00987998">
                      <w:pPr>
                        <w:jc w:val="center"/>
                        <w:rPr>
                          <w:rFonts w:ascii="Calibri" w:hAnsi="Calibri"/>
                          <w:sz w:val="36"/>
                          <w:szCs w:val="36"/>
                        </w:rPr>
                      </w:pPr>
                    </w:p>
                    <w:p w14:paraId="60F8D75A" w14:textId="77777777" w:rsidR="00A43AC3" w:rsidRDefault="00A43AC3" w:rsidP="00987998">
                      <w:pPr>
                        <w:jc w:val="center"/>
                        <w:rPr>
                          <w:rFonts w:ascii="Times New Roman CYR" w:hAnsi="Times New Roman CYR" w:cs="Times New Roman CYR"/>
                          <w:sz w:val="36"/>
                          <w:szCs w:val="36"/>
                        </w:rPr>
                      </w:pPr>
                    </w:p>
                    <w:p w14:paraId="456A72F6" w14:textId="77777777" w:rsidR="00A43AC3" w:rsidRDefault="00A43AC3"/>
                    <w:p w14:paraId="1FC91AFD" w14:textId="77777777" w:rsidR="00A43AC3" w:rsidRPr="00630E21" w:rsidRDefault="00A43AC3" w:rsidP="00987998">
                      <w:pPr>
                        <w:pStyle w:val="3"/>
                        <w:spacing w:line="276" w:lineRule="auto"/>
                        <w:rPr>
                          <w:rFonts w:ascii="Times New Roman" w:hAnsi="Times New Roman"/>
                          <w:bCs/>
                          <w:sz w:val="48"/>
                          <w:szCs w:val="48"/>
                        </w:rPr>
                      </w:pPr>
                      <w:bookmarkStart w:id="7036" w:name="_Toc168915014"/>
                      <w:bookmarkStart w:id="7037" w:name="_Toc168917777"/>
                      <w:bookmarkStart w:id="7038" w:name="_Toc169173215"/>
                      <w:bookmarkStart w:id="7039" w:name="_Toc169175302"/>
                      <w:r w:rsidRPr="00630E21">
                        <w:rPr>
                          <w:rFonts w:ascii="Times New Roman" w:hAnsi="Times New Roman"/>
                          <w:bCs/>
                          <w:sz w:val="48"/>
                          <w:szCs w:val="48"/>
                        </w:rPr>
                        <w:t>ДИПЛОМНА РОБОТА</w:t>
                      </w:r>
                      <w:bookmarkEnd w:id="7036"/>
                      <w:bookmarkEnd w:id="7037"/>
                      <w:bookmarkEnd w:id="7038"/>
                      <w:bookmarkEnd w:id="7039"/>
                    </w:p>
                    <w:p w14:paraId="011D2AA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6FA6B90" w14:textId="77777777" w:rsidR="00A43AC3" w:rsidRPr="005E3013" w:rsidRDefault="00A43AC3" w:rsidP="00987998">
                      <w:pPr>
                        <w:pStyle w:val="2"/>
                        <w:spacing w:line="276" w:lineRule="auto"/>
                        <w:rPr>
                          <w:b w:val="0"/>
                          <w:bCs/>
                          <w:iCs/>
                          <w:sz w:val="48"/>
                          <w:szCs w:val="48"/>
                          <w:highlight w:val="yellow"/>
                        </w:rPr>
                      </w:pPr>
                      <w:bookmarkStart w:id="7040" w:name="_Toc168915015"/>
                      <w:bookmarkStart w:id="7041" w:name="_Toc168917778"/>
                      <w:bookmarkStart w:id="7042" w:name="_Toc169173216"/>
                      <w:bookmarkStart w:id="7043" w:name="_Toc16917530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040"/>
                      <w:bookmarkEnd w:id="7041"/>
                      <w:bookmarkEnd w:id="7042"/>
                      <w:bookmarkEnd w:id="7043"/>
                    </w:p>
                    <w:p w14:paraId="5FFD48C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2DEF5C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E88BA0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E5652E0" w14:textId="77777777" w:rsidR="00A43AC3" w:rsidRPr="00B1453A" w:rsidRDefault="00A43AC3" w:rsidP="00987998">
                      <w:pPr>
                        <w:jc w:val="center"/>
                        <w:rPr>
                          <w:rFonts w:ascii="Calibri" w:hAnsi="Calibri"/>
                          <w:sz w:val="36"/>
                          <w:szCs w:val="36"/>
                        </w:rPr>
                      </w:pPr>
                    </w:p>
                    <w:p w14:paraId="40B62029" w14:textId="77777777" w:rsidR="00A43AC3" w:rsidRDefault="00A43AC3" w:rsidP="00987998">
                      <w:pPr>
                        <w:jc w:val="center"/>
                        <w:rPr>
                          <w:rFonts w:ascii="Times New Roman CYR" w:hAnsi="Times New Roman CYR" w:cs="Times New Roman CYR"/>
                          <w:sz w:val="36"/>
                          <w:szCs w:val="36"/>
                        </w:rPr>
                      </w:pPr>
                    </w:p>
                    <w:p w14:paraId="25FC94FF" w14:textId="77777777" w:rsidR="00A43AC3" w:rsidRDefault="00A43AC3"/>
                    <w:p w14:paraId="65ECB4C7" w14:textId="77777777" w:rsidR="000658DF" w:rsidRPr="003A41B8" w:rsidRDefault="000658DF" w:rsidP="000658DF">
                      <w:pPr>
                        <w:pStyle w:val="3"/>
                        <w:spacing w:line="300" w:lineRule="auto"/>
                        <w:rPr>
                          <w:rFonts w:ascii="Times New Roman CYR" w:hAnsi="Times New Roman CYR"/>
                          <w:i/>
                          <w:iCs/>
                          <w:sz w:val="44"/>
                          <w:szCs w:val="44"/>
                        </w:rPr>
                      </w:pPr>
                      <w:bookmarkStart w:id="7044" w:name="_Toc168915016"/>
                      <w:bookmarkStart w:id="7045" w:name="_Toc168917779"/>
                      <w:bookmarkStart w:id="7046" w:name="_Toc169173217"/>
                      <w:bookmarkStart w:id="7047" w:name="_Toc169175304"/>
                      <w:r w:rsidRPr="003A41B8">
                        <w:rPr>
                          <w:rFonts w:ascii="Times New Roman CYR" w:hAnsi="Times New Roman CYR"/>
                          <w:i/>
                          <w:iCs/>
                          <w:sz w:val="44"/>
                          <w:szCs w:val="44"/>
                        </w:rPr>
                        <w:t>ДИПЛОМНА РОБОТА БАКАЛАВРА</w:t>
                      </w:r>
                      <w:bookmarkEnd w:id="7044"/>
                      <w:bookmarkEnd w:id="7045"/>
                      <w:bookmarkEnd w:id="7046"/>
                      <w:bookmarkEnd w:id="7047"/>
                      <w:r w:rsidRPr="003A41B8">
                        <w:rPr>
                          <w:rFonts w:ascii="Times New Roman CYR" w:hAnsi="Times New Roman CYR"/>
                          <w:i/>
                          <w:iCs/>
                          <w:sz w:val="44"/>
                          <w:szCs w:val="44"/>
                        </w:rPr>
                        <w:t xml:space="preserve"> </w:t>
                      </w:r>
                    </w:p>
                    <w:p w14:paraId="44E034B2" w14:textId="77777777" w:rsidR="000658DF" w:rsidRPr="000D3135" w:rsidRDefault="000658DF" w:rsidP="000658DF">
                      <w:pPr>
                        <w:pStyle w:val="2"/>
                        <w:spacing w:line="300" w:lineRule="auto"/>
                        <w:rPr>
                          <w:rFonts w:ascii="Times New Roman CYR" w:hAnsi="Times New Roman CYR"/>
                          <w:b w:val="0"/>
                          <w:sz w:val="44"/>
                          <w:szCs w:val="44"/>
                        </w:rPr>
                      </w:pPr>
                      <w:bookmarkStart w:id="7048" w:name="_Toc168915017"/>
                      <w:bookmarkStart w:id="7049" w:name="_Toc168917780"/>
                      <w:bookmarkStart w:id="7050" w:name="_Toc169173218"/>
                      <w:bookmarkStart w:id="7051" w:name="_Toc169175305"/>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7048"/>
                      <w:bookmarkEnd w:id="7049"/>
                      <w:bookmarkEnd w:id="7050"/>
                      <w:bookmarkEnd w:id="7051"/>
                    </w:p>
                    <w:p w14:paraId="68527AE9"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3F422C37"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68A6FF36" w14:textId="77777777" w:rsidR="000658DF" w:rsidRPr="000D3135" w:rsidRDefault="000658DF" w:rsidP="000658DF">
                      <w:pPr>
                        <w:spacing w:line="300" w:lineRule="auto"/>
                        <w:jc w:val="center"/>
                        <w:rPr>
                          <w:b/>
                          <w:lang w:val="uk-UA"/>
                        </w:rPr>
                      </w:pPr>
                    </w:p>
                    <w:p w14:paraId="6999B486"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48AF66D3" w14:textId="77777777" w:rsidR="00A43AC3" w:rsidRPr="00B1453A" w:rsidRDefault="00A43AC3" w:rsidP="00987998">
                      <w:pPr>
                        <w:jc w:val="center"/>
                        <w:rPr>
                          <w:rFonts w:ascii="Calibri" w:hAnsi="Calibri"/>
                          <w:sz w:val="36"/>
                          <w:szCs w:val="36"/>
                        </w:rPr>
                      </w:pPr>
                    </w:p>
                    <w:p w14:paraId="0C0886F2" w14:textId="77777777" w:rsidR="00A43AC3" w:rsidRDefault="00A43AC3" w:rsidP="00987998">
                      <w:pPr>
                        <w:jc w:val="center"/>
                        <w:rPr>
                          <w:rFonts w:ascii="Times New Roman CYR" w:hAnsi="Times New Roman CYR" w:cs="Times New Roman CYR"/>
                          <w:sz w:val="36"/>
                          <w:szCs w:val="36"/>
                        </w:rPr>
                      </w:pPr>
                    </w:p>
                    <w:p w14:paraId="3E2DA0AB" w14:textId="77777777" w:rsidR="00A43AC3" w:rsidRDefault="00A43AC3"/>
                    <w:p w14:paraId="7779A725" w14:textId="77777777" w:rsidR="00A43AC3" w:rsidRPr="00630E21" w:rsidRDefault="00A43AC3" w:rsidP="00987998">
                      <w:pPr>
                        <w:pStyle w:val="3"/>
                        <w:spacing w:line="276" w:lineRule="auto"/>
                        <w:rPr>
                          <w:rFonts w:ascii="Times New Roman" w:hAnsi="Times New Roman"/>
                          <w:bCs/>
                          <w:sz w:val="48"/>
                          <w:szCs w:val="48"/>
                        </w:rPr>
                      </w:pPr>
                      <w:bookmarkStart w:id="7052" w:name="_Toc168915018"/>
                      <w:bookmarkStart w:id="7053" w:name="_Toc168917781"/>
                      <w:bookmarkStart w:id="7054" w:name="_Toc169173219"/>
                      <w:bookmarkStart w:id="7055" w:name="_Toc169175306"/>
                      <w:r w:rsidRPr="00630E21">
                        <w:rPr>
                          <w:rFonts w:ascii="Times New Roman" w:hAnsi="Times New Roman"/>
                          <w:bCs/>
                          <w:sz w:val="48"/>
                          <w:szCs w:val="48"/>
                        </w:rPr>
                        <w:t>ДИПЛОМНА РОБОТА</w:t>
                      </w:r>
                      <w:bookmarkEnd w:id="7052"/>
                      <w:bookmarkEnd w:id="7053"/>
                      <w:bookmarkEnd w:id="7054"/>
                      <w:bookmarkEnd w:id="7055"/>
                    </w:p>
                    <w:p w14:paraId="110E2D4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7EBD9ED" w14:textId="77777777" w:rsidR="00A43AC3" w:rsidRPr="005E3013" w:rsidRDefault="00A43AC3" w:rsidP="00987998">
                      <w:pPr>
                        <w:pStyle w:val="2"/>
                        <w:spacing w:line="276" w:lineRule="auto"/>
                        <w:rPr>
                          <w:b w:val="0"/>
                          <w:bCs/>
                          <w:iCs/>
                          <w:sz w:val="48"/>
                          <w:szCs w:val="48"/>
                          <w:highlight w:val="yellow"/>
                        </w:rPr>
                      </w:pPr>
                      <w:bookmarkStart w:id="7056" w:name="_Toc168915019"/>
                      <w:bookmarkStart w:id="7057" w:name="_Toc168917782"/>
                      <w:bookmarkStart w:id="7058" w:name="_Toc169173220"/>
                      <w:bookmarkStart w:id="7059" w:name="_Toc16917530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056"/>
                      <w:bookmarkEnd w:id="7057"/>
                      <w:bookmarkEnd w:id="7058"/>
                      <w:bookmarkEnd w:id="7059"/>
                    </w:p>
                    <w:p w14:paraId="5E1450D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C6DDF4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E1AC5B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41EBB31" w14:textId="77777777" w:rsidR="00A43AC3" w:rsidRPr="00B1453A" w:rsidRDefault="00A43AC3" w:rsidP="00987998">
                      <w:pPr>
                        <w:jc w:val="center"/>
                        <w:rPr>
                          <w:rFonts w:ascii="Calibri" w:hAnsi="Calibri"/>
                          <w:sz w:val="36"/>
                          <w:szCs w:val="36"/>
                        </w:rPr>
                      </w:pPr>
                    </w:p>
                    <w:p w14:paraId="3A0020DE" w14:textId="77777777" w:rsidR="00A43AC3" w:rsidRDefault="00A43AC3" w:rsidP="00987998">
                      <w:pPr>
                        <w:jc w:val="center"/>
                        <w:rPr>
                          <w:rFonts w:ascii="Times New Roman CYR" w:hAnsi="Times New Roman CYR" w:cs="Times New Roman CYR"/>
                          <w:sz w:val="36"/>
                          <w:szCs w:val="36"/>
                        </w:rPr>
                      </w:pPr>
                    </w:p>
                    <w:p w14:paraId="31F9A4DD" w14:textId="77777777" w:rsidR="00A43AC3" w:rsidRDefault="00A43AC3"/>
                    <w:p w14:paraId="51367F50" w14:textId="77777777" w:rsidR="00A43AC3" w:rsidRPr="00630E21" w:rsidRDefault="00A43AC3" w:rsidP="00987998">
                      <w:pPr>
                        <w:pStyle w:val="3"/>
                        <w:spacing w:line="276" w:lineRule="auto"/>
                        <w:rPr>
                          <w:rFonts w:ascii="Times New Roman" w:hAnsi="Times New Roman"/>
                          <w:bCs/>
                          <w:sz w:val="48"/>
                          <w:szCs w:val="48"/>
                        </w:rPr>
                      </w:pPr>
                      <w:bookmarkStart w:id="7060" w:name="_Toc168915020"/>
                      <w:bookmarkStart w:id="7061" w:name="_Toc168917783"/>
                      <w:bookmarkStart w:id="7062" w:name="_Toc169173221"/>
                      <w:bookmarkStart w:id="7063" w:name="_Toc169175308"/>
                      <w:r w:rsidRPr="00630E21">
                        <w:rPr>
                          <w:rFonts w:ascii="Times New Roman" w:hAnsi="Times New Roman"/>
                          <w:bCs/>
                          <w:sz w:val="48"/>
                          <w:szCs w:val="48"/>
                        </w:rPr>
                        <w:t>ДИПЛОМНА РОБОТА</w:t>
                      </w:r>
                      <w:bookmarkEnd w:id="7060"/>
                      <w:bookmarkEnd w:id="7061"/>
                      <w:bookmarkEnd w:id="7062"/>
                      <w:bookmarkEnd w:id="7063"/>
                    </w:p>
                    <w:p w14:paraId="32BEEF6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1F376B2" w14:textId="77777777" w:rsidR="00A43AC3" w:rsidRPr="005E3013" w:rsidRDefault="00A43AC3" w:rsidP="00987998">
                      <w:pPr>
                        <w:pStyle w:val="2"/>
                        <w:spacing w:line="276" w:lineRule="auto"/>
                        <w:rPr>
                          <w:b w:val="0"/>
                          <w:bCs/>
                          <w:iCs/>
                          <w:sz w:val="48"/>
                          <w:szCs w:val="48"/>
                          <w:highlight w:val="yellow"/>
                        </w:rPr>
                      </w:pPr>
                      <w:bookmarkStart w:id="7064" w:name="_Toc168915021"/>
                      <w:bookmarkStart w:id="7065" w:name="_Toc168917784"/>
                      <w:bookmarkStart w:id="7066" w:name="_Toc169173222"/>
                      <w:bookmarkStart w:id="7067" w:name="_Toc16917530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064"/>
                      <w:bookmarkEnd w:id="7065"/>
                      <w:bookmarkEnd w:id="7066"/>
                      <w:bookmarkEnd w:id="7067"/>
                    </w:p>
                    <w:p w14:paraId="541D658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6CDB8B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D347DA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1C45CF6" w14:textId="77777777" w:rsidR="00A43AC3" w:rsidRPr="00B1453A" w:rsidRDefault="00A43AC3" w:rsidP="00987998">
                      <w:pPr>
                        <w:jc w:val="center"/>
                        <w:rPr>
                          <w:rFonts w:ascii="Calibri" w:hAnsi="Calibri"/>
                          <w:sz w:val="36"/>
                          <w:szCs w:val="36"/>
                        </w:rPr>
                      </w:pPr>
                    </w:p>
                    <w:p w14:paraId="652F0A2E" w14:textId="77777777" w:rsidR="00A43AC3" w:rsidRDefault="00A43AC3" w:rsidP="00987998">
                      <w:pPr>
                        <w:jc w:val="center"/>
                        <w:rPr>
                          <w:rFonts w:ascii="Times New Roman CYR" w:hAnsi="Times New Roman CYR" w:cs="Times New Roman CYR"/>
                          <w:sz w:val="36"/>
                          <w:szCs w:val="36"/>
                        </w:rPr>
                      </w:pPr>
                    </w:p>
                    <w:p w14:paraId="58A6651F" w14:textId="77777777" w:rsidR="00A43AC3" w:rsidRDefault="00A43AC3"/>
                    <w:p w14:paraId="02824203" w14:textId="77777777" w:rsidR="00A43AC3" w:rsidRPr="00630E21" w:rsidRDefault="00A43AC3" w:rsidP="00987998">
                      <w:pPr>
                        <w:pStyle w:val="3"/>
                        <w:spacing w:line="276" w:lineRule="auto"/>
                        <w:rPr>
                          <w:rFonts w:ascii="Times New Roman" w:hAnsi="Times New Roman"/>
                          <w:bCs/>
                          <w:sz w:val="48"/>
                          <w:szCs w:val="48"/>
                        </w:rPr>
                      </w:pPr>
                      <w:bookmarkStart w:id="7068" w:name="_Toc168915022"/>
                      <w:bookmarkStart w:id="7069" w:name="_Toc168917785"/>
                      <w:bookmarkStart w:id="7070" w:name="_Toc169173223"/>
                      <w:bookmarkStart w:id="7071" w:name="_Toc169175310"/>
                      <w:r w:rsidRPr="00630E21">
                        <w:rPr>
                          <w:rFonts w:ascii="Times New Roman" w:hAnsi="Times New Roman"/>
                          <w:bCs/>
                          <w:sz w:val="48"/>
                          <w:szCs w:val="48"/>
                        </w:rPr>
                        <w:t>ДИПЛОМНА РОБОТА</w:t>
                      </w:r>
                      <w:bookmarkEnd w:id="7068"/>
                      <w:bookmarkEnd w:id="7069"/>
                      <w:bookmarkEnd w:id="7070"/>
                      <w:bookmarkEnd w:id="7071"/>
                    </w:p>
                    <w:p w14:paraId="5A2B283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4B25F29" w14:textId="77777777" w:rsidR="00A43AC3" w:rsidRPr="005E3013" w:rsidRDefault="00A43AC3" w:rsidP="00987998">
                      <w:pPr>
                        <w:pStyle w:val="2"/>
                        <w:spacing w:line="276" w:lineRule="auto"/>
                        <w:rPr>
                          <w:b w:val="0"/>
                          <w:bCs/>
                          <w:iCs/>
                          <w:sz w:val="48"/>
                          <w:szCs w:val="48"/>
                          <w:highlight w:val="yellow"/>
                        </w:rPr>
                      </w:pPr>
                      <w:bookmarkStart w:id="7072" w:name="_Toc168915023"/>
                      <w:bookmarkStart w:id="7073" w:name="_Toc168917786"/>
                      <w:bookmarkStart w:id="7074" w:name="_Toc169173224"/>
                      <w:bookmarkStart w:id="7075" w:name="_Toc16917531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072"/>
                      <w:bookmarkEnd w:id="7073"/>
                      <w:bookmarkEnd w:id="7074"/>
                      <w:bookmarkEnd w:id="7075"/>
                    </w:p>
                    <w:p w14:paraId="09F9739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1D3936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CCB082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4046DF3" w14:textId="77777777" w:rsidR="00A43AC3" w:rsidRPr="00B1453A" w:rsidRDefault="00A43AC3" w:rsidP="00987998">
                      <w:pPr>
                        <w:jc w:val="center"/>
                        <w:rPr>
                          <w:rFonts w:ascii="Calibri" w:hAnsi="Calibri"/>
                          <w:sz w:val="36"/>
                          <w:szCs w:val="36"/>
                        </w:rPr>
                      </w:pPr>
                    </w:p>
                    <w:p w14:paraId="78FADC84" w14:textId="77777777" w:rsidR="00A43AC3" w:rsidRDefault="00A43AC3" w:rsidP="00987998">
                      <w:pPr>
                        <w:jc w:val="center"/>
                        <w:rPr>
                          <w:rFonts w:ascii="Times New Roman CYR" w:hAnsi="Times New Roman CYR" w:cs="Times New Roman CYR"/>
                          <w:sz w:val="36"/>
                          <w:szCs w:val="36"/>
                        </w:rPr>
                      </w:pPr>
                    </w:p>
                    <w:p w14:paraId="4AEA9A9B" w14:textId="77777777" w:rsidR="00A43AC3" w:rsidRDefault="00A43AC3"/>
                    <w:p w14:paraId="253A0074" w14:textId="77777777" w:rsidR="00A43AC3" w:rsidRPr="00630E21" w:rsidRDefault="00A43AC3" w:rsidP="00987998">
                      <w:pPr>
                        <w:pStyle w:val="3"/>
                        <w:spacing w:line="276" w:lineRule="auto"/>
                        <w:rPr>
                          <w:rFonts w:ascii="Times New Roman" w:hAnsi="Times New Roman"/>
                          <w:bCs/>
                          <w:sz w:val="48"/>
                          <w:szCs w:val="48"/>
                        </w:rPr>
                      </w:pPr>
                      <w:bookmarkStart w:id="7076" w:name="_Toc168915024"/>
                      <w:bookmarkStart w:id="7077" w:name="_Toc168917787"/>
                      <w:bookmarkStart w:id="7078" w:name="_Toc169173225"/>
                      <w:bookmarkStart w:id="7079" w:name="_Toc169175312"/>
                      <w:r w:rsidRPr="00630E21">
                        <w:rPr>
                          <w:rFonts w:ascii="Times New Roman" w:hAnsi="Times New Roman"/>
                          <w:bCs/>
                          <w:sz w:val="48"/>
                          <w:szCs w:val="48"/>
                        </w:rPr>
                        <w:t>ДИПЛОМНА РОБОТА</w:t>
                      </w:r>
                      <w:bookmarkEnd w:id="7076"/>
                      <w:bookmarkEnd w:id="7077"/>
                      <w:bookmarkEnd w:id="7078"/>
                      <w:bookmarkEnd w:id="7079"/>
                    </w:p>
                    <w:p w14:paraId="3D303B4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E5FFF04" w14:textId="77777777" w:rsidR="00A43AC3" w:rsidRPr="005E3013" w:rsidRDefault="00A43AC3" w:rsidP="00987998">
                      <w:pPr>
                        <w:pStyle w:val="2"/>
                        <w:spacing w:line="276" w:lineRule="auto"/>
                        <w:rPr>
                          <w:b w:val="0"/>
                          <w:bCs/>
                          <w:iCs/>
                          <w:sz w:val="48"/>
                          <w:szCs w:val="48"/>
                          <w:highlight w:val="yellow"/>
                        </w:rPr>
                      </w:pPr>
                      <w:bookmarkStart w:id="7080" w:name="_Toc168915025"/>
                      <w:bookmarkStart w:id="7081" w:name="_Toc168917788"/>
                      <w:bookmarkStart w:id="7082" w:name="_Toc169173226"/>
                      <w:bookmarkStart w:id="7083" w:name="_Toc16917531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080"/>
                      <w:bookmarkEnd w:id="7081"/>
                      <w:bookmarkEnd w:id="7082"/>
                      <w:bookmarkEnd w:id="7083"/>
                    </w:p>
                    <w:p w14:paraId="43C73AE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D2CADA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60FB14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3117637" w14:textId="77777777" w:rsidR="00A43AC3" w:rsidRPr="00B1453A" w:rsidRDefault="00A43AC3" w:rsidP="00987998">
                      <w:pPr>
                        <w:jc w:val="center"/>
                        <w:rPr>
                          <w:rFonts w:ascii="Calibri" w:hAnsi="Calibri"/>
                          <w:sz w:val="36"/>
                          <w:szCs w:val="36"/>
                        </w:rPr>
                      </w:pPr>
                    </w:p>
                    <w:p w14:paraId="2FF1125E" w14:textId="77777777" w:rsidR="00A43AC3" w:rsidRDefault="00A43AC3" w:rsidP="00987998">
                      <w:pPr>
                        <w:jc w:val="center"/>
                        <w:rPr>
                          <w:rFonts w:ascii="Times New Roman CYR" w:hAnsi="Times New Roman CYR" w:cs="Times New Roman CYR"/>
                          <w:sz w:val="36"/>
                          <w:szCs w:val="36"/>
                        </w:rPr>
                      </w:pPr>
                    </w:p>
                    <w:p w14:paraId="4E5A79B0" w14:textId="77777777" w:rsidR="00A43AC3" w:rsidRDefault="00A43AC3"/>
                    <w:p w14:paraId="7FFB3119" w14:textId="77777777" w:rsidR="00A43AC3" w:rsidRPr="00630E21" w:rsidRDefault="00A43AC3" w:rsidP="00987998">
                      <w:pPr>
                        <w:pStyle w:val="3"/>
                        <w:spacing w:line="276" w:lineRule="auto"/>
                        <w:rPr>
                          <w:rFonts w:ascii="Times New Roman" w:hAnsi="Times New Roman"/>
                          <w:bCs/>
                          <w:sz w:val="48"/>
                          <w:szCs w:val="48"/>
                        </w:rPr>
                      </w:pPr>
                      <w:bookmarkStart w:id="7084" w:name="_Toc168915026"/>
                      <w:bookmarkStart w:id="7085" w:name="_Toc168917789"/>
                      <w:bookmarkStart w:id="7086" w:name="_Toc169173227"/>
                      <w:bookmarkStart w:id="7087" w:name="_Toc169175314"/>
                      <w:r w:rsidRPr="00630E21">
                        <w:rPr>
                          <w:rFonts w:ascii="Times New Roman" w:hAnsi="Times New Roman"/>
                          <w:bCs/>
                          <w:sz w:val="48"/>
                          <w:szCs w:val="48"/>
                        </w:rPr>
                        <w:t>ДИПЛОМНА РОБОТА</w:t>
                      </w:r>
                      <w:bookmarkEnd w:id="7084"/>
                      <w:bookmarkEnd w:id="7085"/>
                      <w:bookmarkEnd w:id="7086"/>
                      <w:bookmarkEnd w:id="7087"/>
                    </w:p>
                    <w:p w14:paraId="629775F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79504CE" w14:textId="77777777" w:rsidR="00A43AC3" w:rsidRPr="005E3013" w:rsidRDefault="00A43AC3" w:rsidP="00987998">
                      <w:pPr>
                        <w:pStyle w:val="2"/>
                        <w:spacing w:line="276" w:lineRule="auto"/>
                        <w:rPr>
                          <w:b w:val="0"/>
                          <w:bCs/>
                          <w:iCs/>
                          <w:sz w:val="48"/>
                          <w:szCs w:val="48"/>
                          <w:highlight w:val="yellow"/>
                        </w:rPr>
                      </w:pPr>
                      <w:bookmarkStart w:id="7088" w:name="_Toc168915027"/>
                      <w:bookmarkStart w:id="7089" w:name="_Toc168917790"/>
                      <w:bookmarkStart w:id="7090" w:name="_Toc169173228"/>
                      <w:bookmarkStart w:id="7091" w:name="_Toc16917531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088"/>
                      <w:bookmarkEnd w:id="7089"/>
                      <w:bookmarkEnd w:id="7090"/>
                      <w:bookmarkEnd w:id="7091"/>
                    </w:p>
                    <w:p w14:paraId="5AE633A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C580E7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930D18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0E365D7" w14:textId="77777777" w:rsidR="00A43AC3" w:rsidRPr="00B1453A" w:rsidRDefault="00A43AC3" w:rsidP="00987998">
                      <w:pPr>
                        <w:jc w:val="center"/>
                        <w:rPr>
                          <w:rFonts w:ascii="Calibri" w:hAnsi="Calibri"/>
                          <w:sz w:val="36"/>
                          <w:szCs w:val="36"/>
                        </w:rPr>
                      </w:pPr>
                    </w:p>
                    <w:p w14:paraId="7EC6A040" w14:textId="77777777" w:rsidR="00A43AC3" w:rsidRDefault="00A43AC3" w:rsidP="00987998">
                      <w:pPr>
                        <w:jc w:val="center"/>
                        <w:rPr>
                          <w:rFonts w:ascii="Times New Roman CYR" w:hAnsi="Times New Roman CYR" w:cs="Times New Roman CYR"/>
                          <w:sz w:val="36"/>
                          <w:szCs w:val="36"/>
                        </w:rPr>
                      </w:pPr>
                    </w:p>
                    <w:p w14:paraId="24FEAB77" w14:textId="77777777" w:rsidR="00A43AC3" w:rsidRDefault="00A43AC3"/>
                    <w:p w14:paraId="5904C394" w14:textId="77777777" w:rsidR="00A43AC3" w:rsidRPr="00630E21" w:rsidRDefault="00A43AC3" w:rsidP="00987998">
                      <w:pPr>
                        <w:pStyle w:val="3"/>
                        <w:spacing w:line="276" w:lineRule="auto"/>
                        <w:rPr>
                          <w:rFonts w:ascii="Times New Roman" w:hAnsi="Times New Roman"/>
                          <w:bCs/>
                          <w:sz w:val="48"/>
                          <w:szCs w:val="48"/>
                        </w:rPr>
                      </w:pPr>
                      <w:bookmarkStart w:id="7092" w:name="_Toc168915028"/>
                      <w:bookmarkStart w:id="7093" w:name="_Toc168917791"/>
                      <w:bookmarkStart w:id="7094" w:name="_Toc169173229"/>
                      <w:bookmarkStart w:id="7095" w:name="_Toc169175316"/>
                      <w:r w:rsidRPr="00630E21">
                        <w:rPr>
                          <w:rFonts w:ascii="Times New Roman" w:hAnsi="Times New Roman"/>
                          <w:bCs/>
                          <w:sz w:val="48"/>
                          <w:szCs w:val="48"/>
                        </w:rPr>
                        <w:t>ДИПЛОМНА РОБОТА</w:t>
                      </w:r>
                      <w:bookmarkEnd w:id="7092"/>
                      <w:bookmarkEnd w:id="7093"/>
                      <w:bookmarkEnd w:id="7094"/>
                      <w:bookmarkEnd w:id="7095"/>
                    </w:p>
                    <w:p w14:paraId="26CFEC52"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1A9BA51" w14:textId="77777777" w:rsidR="00A43AC3" w:rsidRPr="005E3013" w:rsidRDefault="00A43AC3" w:rsidP="00987998">
                      <w:pPr>
                        <w:pStyle w:val="2"/>
                        <w:spacing w:line="276" w:lineRule="auto"/>
                        <w:rPr>
                          <w:b w:val="0"/>
                          <w:bCs/>
                          <w:iCs/>
                          <w:sz w:val="48"/>
                          <w:szCs w:val="48"/>
                          <w:highlight w:val="yellow"/>
                        </w:rPr>
                      </w:pPr>
                      <w:bookmarkStart w:id="7096" w:name="_Toc168915029"/>
                      <w:bookmarkStart w:id="7097" w:name="_Toc168917792"/>
                      <w:bookmarkStart w:id="7098" w:name="_Toc169173230"/>
                      <w:bookmarkStart w:id="7099" w:name="_Toc16917531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096"/>
                      <w:bookmarkEnd w:id="7097"/>
                      <w:bookmarkEnd w:id="7098"/>
                      <w:bookmarkEnd w:id="7099"/>
                    </w:p>
                    <w:p w14:paraId="375D759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77401B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8735CC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CBAB261" w14:textId="77777777" w:rsidR="00A43AC3" w:rsidRPr="00B1453A" w:rsidRDefault="00A43AC3" w:rsidP="00987998">
                      <w:pPr>
                        <w:jc w:val="center"/>
                        <w:rPr>
                          <w:rFonts w:ascii="Calibri" w:hAnsi="Calibri"/>
                          <w:sz w:val="36"/>
                          <w:szCs w:val="36"/>
                        </w:rPr>
                      </w:pPr>
                    </w:p>
                    <w:p w14:paraId="015A11A7" w14:textId="77777777" w:rsidR="00A43AC3" w:rsidRDefault="00A43AC3" w:rsidP="00987998">
                      <w:pPr>
                        <w:jc w:val="center"/>
                        <w:rPr>
                          <w:rFonts w:ascii="Times New Roman CYR" w:hAnsi="Times New Roman CYR" w:cs="Times New Roman CYR"/>
                          <w:sz w:val="36"/>
                          <w:szCs w:val="36"/>
                        </w:rPr>
                      </w:pPr>
                    </w:p>
                    <w:p w14:paraId="7763E20C" w14:textId="77777777" w:rsidR="00A43AC3" w:rsidRDefault="00A43AC3"/>
                    <w:p w14:paraId="4DE3D0E8" w14:textId="77777777" w:rsidR="00A43AC3" w:rsidRPr="00630E21" w:rsidRDefault="00A43AC3" w:rsidP="00987998">
                      <w:pPr>
                        <w:pStyle w:val="3"/>
                        <w:spacing w:line="276" w:lineRule="auto"/>
                        <w:rPr>
                          <w:rFonts w:ascii="Times New Roman" w:hAnsi="Times New Roman"/>
                          <w:bCs/>
                          <w:sz w:val="48"/>
                          <w:szCs w:val="48"/>
                        </w:rPr>
                      </w:pPr>
                      <w:bookmarkStart w:id="7100" w:name="_Toc168915030"/>
                      <w:bookmarkStart w:id="7101" w:name="_Toc168917793"/>
                      <w:bookmarkStart w:id="7102" w:name="_Toc169173231"/>
                      <w:bookmarkStart w:id="7103" w:name="_Toc169175318"/>
                      <w:r w:rsidRPr="00630E21">
                        <w:rPr>
                          <w:rFonts w:ascii="Times New Roman" w:hAnsi="Times New Roman"/>
                          <w:bCs/>
                          <w:sz w:val="48"/>
                          <w:szCs w:val="48"/>
                        </w:rPr>
                        <w:t>ДИПЛОМНА РОБОТА</w:t>
                      </w:r>
                      <w:bookmarkEnd w:id="7100"/>
                      <w:bookmarkEnd w:id="7101"/>
                      <w:bookmarkEnd w:id="7102"/>
                      <w:bookmarkEnd w:id="7103"/>
                    </w:p>
                    <w:p w14:paraId="37D244E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8AA059F" w14:textId="77777777" w:rsidR="00A43AC3" w:rsidRPr="005E3013" w:rsidRDefault="00A43AC3" w:rsidP="00987998">
                      <w:pPr>
                        <w:pStyle w:val="2"/>
                        <w:spacing w:line="276" w:lineRule="auto"/>
                        <w:rPr>
                          <w:b w:val="0"/>
                          <w:bCs/>
                          <w:iCs/>
                          <w:sz w:val="48"/>
                          <w:szCs w:val="48"/>
                          <w:highlight w:val="yellow"/>
                        </w:rPr>
                      </w:pPr>
                      <w:bookmarkStart w:id="7104" w:name="_Toc168915031"/>
                      <w:bookmarkStart w:id="7105" w:name="_Toc168917794"/>
                      <w:bookmarkStart w:id="7106" w:name="_Toc169173232"/>
                      <w:bookmarkStart w:id="7107" w:name="_Toc16917531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104"/>
                      <w:bookmarkEnd w:id="7105"/>
                      <w:bookmarkEnd w:id="7106"/>
                      <w:bookmarkEnd w:id="7107"/>
                    </w:p>
                    <w:p w14:paraId="4DA664F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37C97D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DDA2F2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650DF44" w14:textId="77777777" w:rsidR="00A43AC3" w:rsidRPr="00B1453A" w:rsidRDefault="00A43AC3" w:rsidP="00987998">
                      <w:pPr>
                        <w:jc w:val="center"/>
                        <w:rPr>
                          <w:rFonts w:ascii="Calibri" w:hAnsi="Calibri"/>
                          <w:sz w:val="36"/>
                          <w:szCs w:val="36"/>
                        </w:rPr>
                      </w:pPr>
                    </w:p>
                    <w:p w14:paraId="3791E83B" w14:textId="77777777" w:rsidR="00A43AC3" w:rsidRDefault="00A43AC3" w:rsidP="00987998">
                      <w:pPr>
                        <w:jc w:val="center"/>
                        <w:rPr>
                          <w:rFonts w:ascii="Times New Roman CYR" w:hAnsi="Times New Roman CYR" w:cs="Times New Roman CYR"/>
                          <w:sz w:val="36"/>
                          <w:szCs w:val="36"/>
                        </w:rPr>
                      </w:pPr>
                    </w:p>
                    <w:p w14:paraId="7386DF92" w14:textId="77777777" w:rsidR="00A43AC3" w:rsidRDefault="00A43AC3"/>
                    <w:p w14:paraId="183BD077" w14:textId="77777777" w:rsidR="000658DF" w:rsidRPr="003A41B8" w:rsidRDefault="000658DF" w:rsidP="000658DF">
                      <w:pPr>
                        <w:pStyle w:val="3"/>
                        <w:spacing w:line="300" w:lineRule="auto"/>
                        <w:rPr>
                          <w:rFonts w:ascii="Times New Roman CYR" w:hAnsi="Times New Roman CYR"/>
                          <w:i/>
                          <w:iCs/>
                          <w:sz w:val="44"/>
                          <w:szCs w:val="44"/>
                        </w:rPr>
                      </w:pPr>
                      <w:bookmarkStart w:id="7108" w:name="_Toc168915032"/>
                      <w:bookmarkStart w:id="7109" w:name="_Toc168917795"/>
                      <w:bookmarkStart w:id="7110" w:name="_Toc169173233"/>
                      <w:bookmarkStart w:id="7111" w:name="_Toc169175320"/>
                      <w:r w:rsidRPr="003A41B8">
                        <w:rPr>
                          <w:rFonts w:ascii="Times New Roman CYR" w:hAnsi="Times New Roman CYR"/>
                          <w:i/>
                          <w:iCs/>
                          <w:sz w:val="44"/>
                          <w:szCs w:val="44"/>
                        </w:rPr>
                        <w:t>ДИПЛОМНА РОБОТА БАКАЛАВРА</w:t>
                      </w:r>
                      <w:bookmarkEnd w:id="7108"/>
                      <w:bookmarkEnd w:id="7109"/>
                      <w:bookmarkEnd w:id="7110"/>
                      <w:bookmarkEnd w:id="7111"/>
                      <w:r w:rsidRPr="003A41B8">
                        <w:rPr>
                          <w:rFonts w:ascii="Times New Roman CYR" w:hAnsi="Times New Roman CYR"/>
                          <w:i/>
                          <w:iCs/>
                          <w:sz w:val="44"/>
                          <w:szCs w:val="44"/>
                        </w:rPr>
                        <w:t xml:space="preserve"> </w:t>
                      </w:r>
                    </w:p>
                    <w:p w14:paraId="49B91269" w14:textId="77777777" w:rsidR="000658DF" w:rsidRPr="000D3135" w:rsidRDefault="000658DF" w:rsidP="000658DF">
                      <w:pPr>
                        <w:pStyle w:val="2"/>
                        <w:spacing w:line="300" w:lineRule="auto"/>
                        <w:rPr>
                          <w:rFonts w:ascii="Times New Roman CYR" w:hAnsi="Times New Roman CYR"/>
                          <w:b w:val="0"/>
                          <w:sz w:val="44"/>
                          <w:szCs w:val="44"/>
                        </w:rPr>
                      </w:pPr>
                      <w:bookmarkStart w:id="7112" w:name="_Toc168915033"/>
                      <w:bookmarkStart w:id="7113" w:name="_Toc168917796"/>
                      <w:bookmarkStart w:id="7114" w:name="_Toc169173234"/>
                      <w:bookmarkStart w:id="7115" w:name="_Toc169175321"/>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7112"/>
                      <w:bookmarkEnd w:id="7113"/>
                      <w:bookmarkEnd w:id="7114"/>
                      <w:bookmarkEnd w:id="7115"/>
                    </w:p>
                    <w:p w14:paraId="5C04344A"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2856D52C"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263CCE1B" w14:textId="77777777" w:rsidR="000658DF" w:rsidRPr="000D3135" w:rsidRDefault="000658DF" w:rsidP="000658DF">
                      <w:pPr>
                        <w:spacing w:line="300" w:lineRule="auto"/>
                        <w:jc w:val="center"/>
                        <w:rPr>
                          <w:b/>
                          <w:lang w:val="uk-UA"/>
                        </w:rPr>
                      </w:pPr>
                    </w:p>
                    <w:p w14:paraId="05BBA27A"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0A54CC6F" w14:textId="77777777" w:rsidR="00A43AC3" w:rsidRPr="00B1453A" w:rsidRDefault="00A43AC3" w:rsidP="00987998">
                      <w:pPr>
                        <w:jc w:val="center"/>
                        <w:rPr>
                          <w:rFonts w:ascii="Calibri" w:hAnsi="Calibri"/>
                          <w:sz w:val="36"/>
                          <w:szCs w:val="36"/>
                        </w:rPr>
                      </w:pPr>
                    </w:p>
                    <w:p w14:paraId="723374F2" w14:textId="77777777" w:rsidR="00A43AC3" w:rsidRDefault="00A43AC3" w:rsidP="00987998">
                      <w:pPr>
                        <w:jc w:val="center"/>
                        <w:rPr>
                          <w:rFonts w:ascii="Times New Roman CYR" w:hAnsi="Times New Roman CYR" w:cs="Times New Roman CYR"/>
                          <w:sz w:val="36"/>
                          <w:szCs w:val="36"/>
                        </w:rPr>
                      </w:pPr>
                    </w:p>
                    <w:p w14:paraId="3B1A51B7" w14:textId="77777777" w:rsidR="00A43AC3" w:rsidRDefault="00A43AC3"/>
                    <w:p w14:paraId="7BBD9F3C" w14:textId="77777777" w:rsidR="00A43AC3" w:rsidRPr="00630E21" w:rsidRDefault="00A43AC3" w:rsidP="00987998">
                      <w:pPr>
                        <w:pStyle w:val="3"/>
                        <w:spacing w:line="276" w:lineRule="auto"/>
                        <w:rPr>
                          <w:rFonts w:ascii="Times New Roman" w:hAnsi="Times New Roman"/>
                          <w:bCs/>
                          <w:sz w:val="48"/>
                          <w:szCs w:val="48"/>
                        </w:rPr>
                      </w:pPr>
                      <w:bookmarkStart w:id="7116" w:name="_Toc168915034"/>
                      <w:bookmarkStart w:id="7117" w:name="_Toc168917797"/>
                      <w:bookmarkStart w:id="7118" w:name="_Toc169173235"/>
                      <w:bookmarkStart w:id="7119" w:name="_Toc169175322"/>
                      <w:r w:rsidRPr="00630E21">
                        <w:rPr>
                          <w:rFonts w:ascii="Times New Roman" w:hAnsi="Times New Roman"/>
                          <w:bCs/>
                          <w:sz w:val="48"/>
                          <w:szCs w:val="48"/>
                        </w:rPr>
                        <w:t>ДИПЛОМНА РОБОТА</w:t>
                      </w:r>
                      <w:bookmarkEnd w:id="7116"/>
                      <w:bookmarkEnd w:id="7117"/>
                      <w:bookmarkEnd w:id="7118"/>
                      <w:bookmarkEnd w:id="7119"/>
                    </w:p>
                    <w:p w14:paraId="3492C51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DA107B5" w14:textId="77777777" w:rsidR="00A43AC3" w:rsidRPr="005E3013" w:rsidRDefault="00A43AC3" w:rsidP="00987998">
                      <w:pPr>
                        <w:pStyle w:val="2"/>
                        <w:spacing w:line="276" w:lineRule="auto"/>
                        <w:rPr>
                          <w:b w:val="0"/>
                          <w:bCs/>
                          <w:iCs/>
                          <w:sz w:val="48"/>
                          <w:szCs w:val="48"/>
                          <w:highlight w:val="yellow"/>
                        </w:rPr>
                      </w:pPr>
                      <w:bookmarkStart w:id="7120" w:name="_Toc168915035"/>
                      <w:bookmarkStart w:id="7121" w:name="_Toc168917798"/>
                      <w:bookmarkStart w:id="7122" w:name="_Toc169173236"/>
                      <w:bookmarkStart w:id="7123" w:name="_Toc16917532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120"/>
                      <w:bookmarkEnd w:id="7121"/>
                      <w:bookmarkEnd w:id="7122"/>
                      <w:bookmarkEnd w:id="7123"/>
                    </w:p>
                    <w:p w14:paraId="25B1959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8C50FA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AF7852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4BB8460" w14:textId="77777777" w:rsidR="00A43AC3" w:rsidRPr="00B1453A" w:rsidRDefault="00A43AC3" w:rsidP="00987998">
                      <w:pPr>
                        <w:jc w:val="center"/>
                        <w:rPr>
                          <w:rFonts w:ascii="Calibri" w:hAnsi="Calibri"/>
                          <w:sz w:val="36"/>
                          <w:szCs w:val="36"/>
                        </w:rPr>
                      </w:pPr>
                    </w:p>
                    <w:p w14:paraId="58D24FF5" w14:textId="77777777" w:rsidR="00A43AC3" w:rsidRDefault="00A43AC3" w:rsidP="00987998">
                      <w:pPr>
                        <w:jc w:val="center"/>
                        <w:rPr>
                          <w:rFonts w:ascii="Times New Roman CYR" w:hAnsi="Times New Roman CYR" w:cs="Times New Roman CYR"/>
                          <w:sz w:val="36"/>
                          <w:szCs w:val="36"/>
                        </w:rPr>
                      </w:pPr>
                    </w:p>
                    <w:p w14:paraId="1752583A" w14:textId="77777777" w:rsidR="00A43AC3" w:rsidRDefault="00A43AC3"/>
                    <w:p w14:paraId="4D0F63F7" w14:textId="77777777" w:rsidR="00A43AC3" w:rsidRPr="00630E21" w:rsidRDefault="00A43AC3" w:rsidP="00987998">
                      <w:pPr>
                        <w:pStyle w:val="3"/>
                        <w:spacing w:line="276" w:lineRule="auto"/>
                        <w:rPr>
                          <w:rFonts w:ascii="Times New Roman" w:hAnsi="Times New Roman"/>
                          <w:bCs/>
                          <w:sz w:val="48"/>
                          <w:szCs w:val="48"/>
                        </w:rPr>
                      </w:pPr>
                      <w:bookmarkStart w:id="7124" w:name="_Toc168915036"/>
                      <w:bookmarkStart w:id="7125" w:name="_Toc168917799"/>
                      <w:bookmarkStart w:id="7126" w:name="_Toc169173237"/>
                      <w:bookmarkStart w:id="7127" w:name="_Toc169175324"/>
                      <w:r w:rsidRPr="00630E21">
                        <w:rPr>
                          <w:rFonts w:ascii="Times New Roman" w:hAnsi="Times New Roman"/>
                          <w:bCs/>
                          <w:sz w:val="48"/>
                          <w:szCs w:val="48"/>
                        </w:rPr>
                        <w:t>ДИПЛОМНА РОБОТА</w:t>
                      </w:r>
                      <w:bookmarkEnd w:id="7124"/>
                      <w:bookmarkEnd w:id="7125"/>
                      <w:bookmarkEnd w:id="7126"/>
                      <w:bookmarkEnd w:id="7127"/>
                    </w:p>
                    <w:p w14:paraId="627ACBB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BE685F9" w14:textId="77777777" w:rsidR="00A43AC3" w:rsidRPr="005E3013" w:rsidRDefault="00A43AC3" w:rsidP="00987998">
                      <w:pPr>
                        <w:pStyle w:val="2"/>
                        <w:spacing w:line="276" w:lineRule="auto"/>
                        <w:rPr>
                          <w:b w:val="0"/>
                          <w:bCs/>
                          <w:iCs/>
                          <w:sz w:val="48"/>
                          <w:szCs w:val="48"/>
                          <w:highlight w:val="yellow"/>
                        </w:rPr>
                      </w:pPr>
                      <w:bookmarkStart w:id="7128" w:name="_Toc168915037"/>
                      <w:bookmarkStart w:id="7129" w:name="_Toc168917800"/>
                      <w:bookmarkStart w:id="7130" w:name="_Toc169173238"/>
                      <w:bookmarkStart w:id="7131" w:name="_Toc16917532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128"/>
                      <w:bookmarkEnd w:id="7129"/>
                      <w:bookmarkEnd w:id="7130"/>
                      <w:bookmarkEnd w:id="7131"/>
                    </w:p>
                    <w:p w14:paraId="75AE6E6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FCE7A8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F3F528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B4CE0F3" w14:textId="77777777" w:rsidR="00A43AC3" w:rsidRPr="00B1453A" w:rsidRDefault="00A43AC3" w:rsidP="00987998">
                      <w:pPr>
                        <w:jc w:val="center"/>
                        <w:rPr>
                          <w:rFonts w:ascii="Calibri" w:hAnsi="Calibri"/>
                          <w:sz w:val="36"/>
                          <w:szCs w:val="36"/>
                        </w:rPr>
                      </w:pPr>
                    </w:p>
                    <w:p w14:paraId="7F5EAC35" w14:textId="77777777" w:rsidR="00A43AC3" w:rsidRDefault="00A43AC3" w:rsidP="00987998">
                      <w:pPr>
                        <w:jc w:val="center"/>
                        <w:rPr>
                          <w:rFonts w:ascii="Times New Roman CYR" w:hAnsi="Times New Roman CYR" w:cs="Times New Roman CYR"/>
                          <w:sz w:val="36"/>
                          <w:szCs w:val="36"/>
                        </w:rPr>
                      </w:pPr>
                    </w:p>
                    <w:p w14:paraId="6E0156AD" w14:textId="77777777" w:rsidR="00A43AC3" w:rsidRDefault="00A43AC3"/>
                    <w:p w14:paraId="44671A91" w14:textId="77777777" w:rsidR="00A43AC3" w:rsidRPr="00630E21" w:rsidRDefault="00A43AC3" w:rsidP="00987998">
                      <w:pPr>
                        <w:pStyle w:val="3"/>
                        <w:spacing w:line="276" w:lineRule="auto"/>
                        <w:rPr>
                          <w:rFonts w:ascii="Times New Roman" w:hAnsi="Times New Roman"/>
                          <w:bCs/>
                          <w:sz w:val="48"/>
                          <w:szCs w:val="48"/>
                        </w:rPr>
                      </w:pPr>
                      <w:bookmarkStart w:id="7132" w:name="_Toc168915038"/>
                      <w:bookmarkStart w:id="7133" w:name="_Toc168917801"/>
                      <w:bookmarkStart w:id="7134" w:name="_Toc169173239"/>
                      <w:bookmarkStart w:id="7135" w:name="_Toc169175326"/>
                      <w:r w:rsidRPr="00630E21">
                        <w:rPr>
                          <w:rFonts w:ascii="Times New Roman" w:hAnsi="Times New Roman"/>
                          <w:bCs/>
                          <w:sz w:val="48"/>
                          <w:szCs w:val="48"/>
                        </w:rPr>
                        <w:t>ДИПЛОМНА РОБОТА</w:t>
                      </w:r>
                      <w:bookmarkEnd w:id="7132"/>
                      <w:bookmarkEnd w:id="7133"/>
                      <w:bookmarkEnd w:id="7134"/>
                      <w:bookmarkEnd w:id="7135"/>
                    </w:p>
                    <w:p w14:paraId="4272FFE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0D0D301" w14:textId="77777777" w:rsidR="00A43AC3" w:rsidRPr="005E3013" w:rsidRDefault="00A43AC3" w:rsidP="00987998">
                      <w:pPr>
                        <w:pStyle w:val="2"/>
                        <w:spacing w:line="276" w:lineRule="auto"/>
                        <w:rPr>
                          <w:b w:val="0"/>
                          <w:bCs/>
                          <w:iCs/>
                          <w:sz w:val="48"/>
                          <w:szCs w:val="48"/>
                          <w:highlight w:val="yellow"/>
                        </w:rPr>
                      </w:pPr>
                      <w:bookmarkStart w:id="7136" w:name="_Toc168915039"/>
                      <w:bookmarkStart w:id="7137" w:name="_Toc168917802"/>
                      <w:bookmarkStart w:id="7138" w:name="_Toc169173240"/>
                      <w:bookmarkStart w:id="7139" w:name="_Toc16917532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136"/>
                      <w:bookmarkEnd w:id="7137"/>
                      <w:bookmarkEnd w:id="7138"/>
                      <w:bookmarkEnd w:id="7139"/>
                    </w:p>
                    <w:p w14:paraId="763BB82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C13EA5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311B3F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932ED84" w14:textId="77777777" w:rsidR="00A43AC3" w:rsidRPr="00B1453A" w:rsidRDefault="00A43AC3" w:rsidP="00987998">
                      <w:pPr>
                        <w:jc w:val="center"/>
                        <w:rPr>
                          <w:rFonts w:ascii="Calibri" w:hAnsi="Calibri"/>
                          <w:sz w:val="36"/>
                          <w:szCs w:val="36"/>
                        </w:rPr>
                      </w:pPr>
                    </w:p>
                    <w:p w14:paraId="61CEBD6A" w14:textId="77777777" w:rsidR="00A43AC3" w:rsidRDefault="00A43AC3" w:rsidP="00987998">
                      <w:pPr>
                        <w:jc w:val="center"/>
                        <w:rPr>
                          <w:rFonts w:ascii="Times New Roman CYR" w:hAnsi="Times New Roman CYR" w:cs="Times New Roman CYR"/>
                          <w:sz w:val="36"/>
                          <w:szCs w:val="36"/>
                        </w:rPr>
                      </w:pPr>
                    </w:p>
                    <w:p w14:paraId="53456AE4" w14:textId="77777777" w:rsidR="00A43AC3" w:rsidRDefault="00A43AC3"/>
                    <w:p w14:paraId="29228F6F" w14:textId="77777777" w:rsidR="00A43AC3" w:rsidRPr="00630E21" w:rsidRDefault="00A43AC3" w:rsidP="00987998">
                      <w:pPr>
                        <w:pStyle w:val="3"/>
                        <w:spacing w:line="276" w:lineRule="auto"/>
                        <w:rPr>
                          <w:rFonts w:ascii="Times New Roman" w:hAnsi="Times New Roman"/>
                          <w:bCs/>
                          <w:sz w:val="48"/>
                          <w:szCs w:val="48"/>
                        </w:rPr>
                      </w:pPr>
                      <w:bookmarkStart w:id="7140" w:name="_Toc168915040"/>
                      <w:bookmarkStart w:id="7141" w:name="_Toc168917803"/>
                      <w:bookmarkStart w:id="7142" w:name="_Toc169173241"/>
                      <w:bookmarkStart w:id="7143" w:name="_Toc169175328"/>
                      <w:r w:rsidRPr="00630E21">
                        <w:rPr>
                          <w:rFonts w:ascii="Times New Roman" w:hAnsi="Times New Roman"/>
                          <w:bCs/>
                          <w:sz w:val="48"/>
                          <w:szCs w:val="48"/>
                        </w:rPr>
                        <w:t>ДИПЛОМНА РОБОТА</w:t>
                      </w:r>
                      <w:bookmarkEnd w:id="7140"/>
                      <w:bookmarkEnd w:id="7141"/>
                      <w:bookmarkEnd w:id="7142"/>
                      <w:bookmarkEnd w:id="7143"/>
                    </w:p>
                    <w:p w14:paraId="2DE570A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61FED58" w14:textId="77777777" w:rsidR="00A43AC3" w:rsidRPr="005E3013" w:rsidRDefault="00A43AC3" w:rsidP="00987998">
                      <w:pPr>
                        <w:pStyle w:val="2"/>
                        <w:spacing w:line="276" w:lineRule="auto"/>
                        <w:rPr>
                          <w:b w:val="0"/>
                          <w:bCs/>
                          <w:iCs/>
                          <w:sz w:val="48"/>
                          <w:szCs w:val="48"/>
                          <w:highlight w:val="yellow"/>
                        </w:rPr>
                      </w:pPr>
                      <w:bookmarkStart w:id="7144" w:name="_Toc168915041"/>
                      <w:bookmarkStart w:id="7145" w:name="_Toc168917804"/>
                      <w:bookmarkStart w:id="7146" w:name="_Toc169173242"/>
                      <w:bookmarkStart w:id="7147" w:name="_Toc16917532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144"/>
                      <w:bookmarkEnd w:id="7145"/>
                      <w:bookmarkEnd w:id="7146"/>
                      <w:bookmarkEnd w:id="7147"/>
                    </w:p>
                    <w:p w14:paraId="21E11CA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4157B7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72EC95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8EFF104" w14:textId="77777777" w:rsidR="00A43AC3" w:rsidRPr="00B1453A" w:rsidRDefault="00A43AC3" w:rsidP="00987998">
                      <w:pPr>
                        <w:jc w:val="center"/>
                        <w:rPr>
                          <w:rFonts w:ascii="Calibri" w:hAnsi="Calibri"/>
                          <w:sz w:val="36"/>
                          <w:szCs w:val="36"/>
                        </w:rPr>
                      </w:pPr>
                    </w:p>
                    <w:p w14:paraId="67FE066F" w14:textId="77777777" w:rsidR="00A43AC3" w:rsidRDefault="00A43AC3" w:rsidP="00987998">
                      <w:pPr>
                        <w:jc w:val="center"/>
                        <w:rPr>
                          <w:rFonts w:ascii="Times New Roman CYR" w:hAnsi="Times New Roman CYR" w:cs="Times New Roman CYR"/>
                          <w:sz w:val="36"/>
                          <w:szCs w:val="36"/>
                        </w:rPr>
                      </w:pPr>
                    </w:p>
                    <w:p w14:paraId="1749C451" w14:textId="77777777" w:rsidR="00A43AC3" w:rsidRDefault="00A43AC3"/>
                    <w:p w14:paraId="03FD11CD" w14:textId="77777777" w:rsidR="00A43AC3" w:rsidRPr="00630E21" w:rsidRDefault="00A43AC3" w:rsidP="00987998">
                      <w:pPr>
                        <w:pStyle w:val="3"/>
                        <w:spacing w:line="276" w:lineRule="auto"/>
                        <w:rPr>
                          <w:rFonts w:ascii="Times New Roman" w:hAnsi="Times New Roman"/>
                          <w:bCs/>
                          <w:sz w:val="48"/>
                          <w:szCs w:val="48"/>
                        </w:rPr>
                      </w:pPr>
                      <w:bookmarkStart w:id="7148" w:name="_Toc168915042"/>
                      <w:bookmarkStart w:id="7149" w:name="_Toc168917805"/>
                      <w:bookmarkStart w:id="7150" w:name="_Toc169173243"/>
                      <w:bookmarkStart w:id="7151" w:name="_Toc169175330"/>
                      <w:r w:rsidRPr="00630E21">
                        <w:rPr>
                          <w:rFonts w:ascii="Times New Roman" w:hAnsi="Times New Roman"/>
                          <w:bCs/>
                          <w:sz w:val="48"/>
                          <w:szCs w:val="48"/>
                        </w:rPr>
                        <w:t>ДИПЛОМНА РОБОТА</w:t>
                      </w:r>
                      <w:bookmarkEnd w:id="7148"/>
                      <w:bookmarkEnd w:id="7149"/>
                      <w:bookmarkEnd w:id="7150"/>
                      <w:bookmarkEnd w:id="7151"/>
                    </w:p>
                    <w:p w14:paraId="1EA085B2"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F35B530" w14:textId="77777777" w:rsidR="00A43AC3" w:rsidRPr="005E3013" w:rsidRDefault="00A43AC3" w:rsidP="00987998">
                      <w:pPr>
                        <w:pStyle w:val="2"/>
                        <w:spacing w:line="276" w:lineRule="auto"/>
                        <w:rPr>
                          <w:b w:val="0"/>
                          <w:bCs/>
                          <w:iCs/>
                          <w:sz w:val="48"/>
                          <w:szCs w:val="48"/>
                          <w:highlight w:val="yellow"/>
                        </w:rPr>
                      </w:pPr>
                      <w:bookmarkStart w:id="7152" w:name="_Toc168915043"/>
                      <w:bookmarkStart w:id="7153" w:name="_Toc168917806"/>
                      <w:bookmarkStart w:id="7154" w:name="_Toc169173244"/>
                      <w:bookmarkStart w:id="7155" w:name="_Toc16917533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152"/>
                      <w:bookmarkEnd w:id="7153"/>
                      <w:bookmarkEnd w:id="7154"/>
                      <w:bookmarkEnd w:id="7155"/>
                    </w:p>
                    <w:p w14:paraId="1A74BCC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B7A8C3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762BC4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1DCD704" w14:textId="77777777" w:rsidR="00A43AC3" w:rsidRPr="00B1453A" w:rsidRDefault="00A43AC3" w:rsidP="00987998">
                      <w:pPr>
                        <w:jc w:val="center"/>
                        <w:rPr>
                          <w:rFonts w:ascii="Calibri" w:hAnsi="Calibri"/>
                          <w:sz w:val="36"/>
                          <w:szCs w:val="36"/>
                        </w:rPr>
                      </w:pPr>
                    </w:p>
                    <w:p w14:paraId="3031805B" w14:textId="77777777" w:rsidR="00A43AC3" w:rsidRDefault="00A43AC3" w:rsidP="00987998">
                      <w:pPr>
                        <w:jc w:val="center"/>
                        <w:rPr>
                          <w:rFonts w:ascii="Times New Roman CYR" w:hAnsi="Times New Roman CYR" w:cs="Times New Roman CYR"/>
                          <w:sz w:val="36"/>
                          <w:szCs w:val="36"/>
                        </w:rPr>
                      </w:pPr>
                    </w:p>
                    <w:p w14:paraId="7615FCF8" w14:textId="77777777" w:rsidR="00A43AC3" w:rsidRDefault="00A43AC3"/>
                    <w:p w14:paraId="4496B519" w14:textId="77777777" w:rsidR="00A43AC3" w:rsidRPr="00630E21" w:rsidRDefault="00A43AC3" w:rsidP="00987998">
                      <w:pPr>
                        <w:pStyle w:val="3"/>
                        <w:spacing w:line="276" w:lineRule="auto"/>
                        <w:rPr>
                          <w:rFonts w:ascii="Times New Roman" w:hAnsi="Times New Roman"/>
                          <w:bCs/>
                          <w:sz w:val="48"/>
                          <w:szCs w:val="48"/>
                        </w:rPr>
                      </w:pPr>
                      <w:bookmarkStart w:id="7156" w:name="_Toc168915044"/>
                      <w:bookmarkStart w:id="7157" w:name="_Toc168917807"/>
                      <w:bookmarkStart w:id="7158" w:name="_Toc169173245"/>
                      <w:bookmarkStart w:id="7159" w:name="_Toc169175332"/>
                      <w:r w:rsidRPr="00630E21">
                        <w:rPr>
                          <w:rFonts w:ascii="Times New Roman" w:hAnsi="Times New Roman"/>
                          <w:bCs/>
                          <w:sz w:val="48"/>
                          <w:szCs w:val="48"/>
                        </w:rPr>
                        <w:t>ДИПЛОМНА РОБОТА</w:t>
                      </w:r>
                      <w:bookmarkEnd w:id="7156"/>
                      <w:bookmarkEnd w:id="7157"/>
                      <w:bookmarkEnd w:id="7158"/>
                      <w:bookmarkEnd w:id="7159"/>
                    </w:p>
                    <w:p w14:paraId="64AE556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F100C2B" w14:textId="77777777" w:rsidR="00A43AC3" w:rsidRPr="005E3013" w:rsidRDefault="00A43AC3" w:rsidP="00987998">
                      <w:pPr>
                        <w:pStyle w:val="2"/>
                        <w:spacing w:line="276" w:lineRule="auto"/>
                        <w:rPr>
                          <w:b w:val="0"/>
                          <w:bCs/>
                          <w:iCs/>
                          <w:sz w:val="48"/>
                          <w:szCs w:val="48"/>
                          <w:highlight w:val="yellow"/>
                        </w:rPr>
                      </w:pPr>
                      <w:bookmarkStart w:id="7160" w:name="_Toc168915045"/>
                      <w:bookmarkStart w:id="7161" w:name="_Toc168917808"/>
                      <w:bookmarkStart w:id="7162" w:name="_Toc169173246"/>
                      <w:bookmarkStart w:id="7163" w:name="_Toc16917533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160"/>
                      <w:bookmarkEnd w:id="7161"/>
                      <w:bookmarkEnd w:id="7162"/>
                      <w:bookmarkEnd w:id="7163"/>
                    </w:p>
                    <w:p w14:paraId="75AF91B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B76910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EA7323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F3ED62E" w14:textId="77777777" w:rsidR="00A43AC3" w:rsidRPr="00B1453A" w:rsidRDefault="00A43AC3" w:rsidP="00987998">
                      <w:pPr>
                        <w:jc w:val="center"/>
                        <w:rPr>
                          <w:rFonts w:ascii="Calibri" w:hAnsi="Calibri"/>
                          <w:sz w:val="36"/>
                          <w:szCs w:val="36"/>
                        </w:rPr>
                      </w:pPr>
                    </w:p>
                    <w:p w14:paraId="18AB66E6" w14:textId="77777777" w:rsidR="00A43AC3" w:rsidRDefault="00A43AC3" w:rsidP="00987998">
                      <w:pPr>
                        <w:jc w:val="center"/>
                        <w:rPr>
                          <w:rFonts w:ascii="Times New Roman CYR" w:hAnsi="Times New Roman CYR" w:cs="Times New Roman CYR"/>
                          <w:sz w:val="36"/>
                          <w:szCs w:val="36"/>
                        </w:rPr>
                      </w:pPr>
                    </w:p>
                    <w:p w14:paraId="02974446" w14:textId="77777777" w:rsidR="00A43AC3" w:rsidRDefault="00A43AC3"/>
                    <w:p w14:paraId="0022E62F" w14:textId="77777777" w:rsidR="00A43AC3" w:rsidRPr="00630E21" w:rsidRDefault="00A43AC3" w:rsidP="00987998">
                      <w:pPr>
                        <w:pStyle w:val="3"/>
                        <w:spacing w:line="276" w:lineRule="auto"/>
                        <w:rPr>
                          <w:rFonts w:ascii="Times New Roman" w:hAnsi="Times New Roman"/>
                          <w:bCs/>
                          <w:sz w:val="48"/>
                          <w:szCs w:val="48"/>
                        </w:rPr>
                      </w:pPr>
                      <w:bookmarkStart w:id="7164" w:name="_Toc168915046"/>
                      <w:bookmarkStart w:id="7165" w:name="_Toc168917809"/>
                      <w:bookmarkStart w:id="7166" w:name="_Toc169173247"/>
                      <w:bookmarkStart w:id="7167" w:name="_Toc169175334"/>
                      <w:r w:rsidRPr="00630E21">
                        <w:rPr>
                          <w:rFonts w:ascii="Times New Roman" w:hAnsi="Times New Roman"/>
                          <w:bCs/>
                          <w:sz w:val="48"/>
                          <w:szCs w:val="48"/>
                        </w:rPr>
                        <w:t>ДИПЛОМНА РОБОТА</w:t>
                      </w:r>
                      <w:bookmarkEnd w:id="7164"/>
                      <w:bookmarkEnd w:id="7165"/>
                      <w:bookmarkEnd w:id="7166"/>
                      <w:bookmarkEnd w:id="7167"/>
                    </w:p>
                    <w:p w14:paraId="55E547C2"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7FEAE2B" w14:textId="77777777" w:rsidR="00A43AC3" w:rsidRPr="005E3013" w:rsidRDefault="00A43AC3" w:rsidP="00987998">
                      <w:pPr>
                        <w:pStyle w:val="2"/>
                        <w:spacing w:line="276" w:lineRule="auto"/>
                        <w:rPr>
                          <w:b w:val="0"/>
                          <w:bCs/>
                          <w:iCs/>
                          <w:sz w:val="48"/>
                          <w:szCs w:val="48"/>
                          <w:highlight w:val="yellow"/>
                        </w:rPr>
                      </w:pPr>
                      <w:bookmarkStart w:id="7168" w:name="_Toc168915047"/>
                      <w:bookmarkStart w:id="7169" w:name="_Toc168917810"/>
                      <w:bookmarkStart w:id="7170" w:name="_Toc169173248"/>
                      <w:bookmarkStart w:id="7171" w:name="_Toc16917533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168"/>
                      <w:bookmarkEnd w:id="7169"/>
                      <w:bookmarkEnd w:id="7170"/>
                      <w:bookmarkEnd w:id="7171"/>
                    </w:p>
                    <w:p w14:paraId="606C894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EDA501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83F552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0B287FF" w14:textId="77777777" w:rsidR="00A43AC3" w:rsidRPr="00B1453A" w:rsidRDefault="00A43AC3" w:rsidP="00987998">
                      <w:pPr>
                        <w:jc w:val="center"/>
                        <w:rPr>
                          <w:rFonts w:ascii="Calibri" w:hAnsi="Calibri"/>
                          <w:sz w:val="36"/>
                          <w:szCs w:val="36"/>
                        </w:rPr>
                      </w:pPr>
                    </w:p>
                    <w:p w14:paraId="2C17F869" w14:textId="77777777" w:rsidR="00A43AC3" w:rsidRDefault="00A43AC3" w:rsidP="00987998">
                      <w:pPr>
                        <w:jc w:val="center"/>
                        <w:rPr>
                          <w:rFonts w:ascii="Times New Roman CYR" w:hAnsi="Times New Roman CYR" w:cs="Times New Roman CYR"/>
                          <w:sz w:val="36"/>
                          <w:szCs w:val="36"/>
                        </w:rPr>
                      </w:pPr>
                    </w:p>
                    <w:p w14:paraId="2EA1A585" w14:textId="77777777" w:rsidR="00A43AC3" w:rsidRDefault="00A43AC3"/>
                    <w:p w14:paraId="0A579CD6" w14:textId="77777777" w:rsidR="000658DF" w:rsidRPr="003A41B8" w:rsidRDefault="000658DF" w:rsidP="000658DF">
                      <w:pPr>
                        <w:pStyle w:val="3"/>
                        <w:spacing w:line="300" w:lineRule="auto"/>
                        <w:rPr>
                          <w:rFonts w:ascii="Times New Roman CYR" w:hAnsi="Times New Roman CYR"/>
                          <w:i/>
                          <w:iCs/>
                          <w:sz w:val="44"/>
                          <w:szCs w:val="44"/>
                        </w:rPr>
                      </w:pPr>
                      <w:bookmarkStart w:id="7172" w:name="_Toc168915048"/>
                      <w:bookmarkStart w:id="7173" w:name="_Toc168917811"/>
                      <w:bookmarkStart w:id="7174" w:name="_Toc169173249"/>
                      <w:bookmarkStart w:id="7175" w:name="_Toc169175336"/>
                      <w:r w:rsidRPr="003A41B8">
                        <w:rPr>
                          <w:rFonts w:ascii="Times New Roman CYR" w:hAnsi="Times New Roman CYR"/>
                          <w:i/>
                          <w:iCs/>
                          <w:sz w:val="44"/>
                          <w:szCs w:val="44"/>
                        </w:rPr>
                        <w:t>ДИПЛОМНА РОБОТА БАКАЛАВРА</w:t>
                      </w:r>
                      <w:bookmarkEnd w:id="7172"/>
                      <w:bookmarkEnd w:id="7173"/>
                      <w:bookmarkEnd w:id="7174"/>
                      <w:bookmarkEnd w:id="7175"/>
                      <w:r w:rsidRPr="003A41B8">
                        <w:rPr>
                          <w:rFonts w:ascii="Times New Roman CYR" w:hAnsi="Times New Roman CYR"/>
                          <w:i/>
                          <w:iCs/>
                          <w:sz w:val="44"/>
                          <w:szCs w:val="44"/>
                        </w:rPr>
                        <w:t xml:space="preserve"> </w:t>
                      </w:r>
                    </w:p>
                    <w:p w14:paraId="5E287616" w14:textId="77777777" w:rsidR="000658DF" w:rsidRPr="000D3135" w:rsidRDefault="000658DF" w:rsidP="000658DF">
                      <w:pPr>
                        <w:pStyle w:val="2"/>
                        <w:spacing w:line="300" w:lineRule="auto"/>
                        <w:rPr>
                          <w:rFonts w:ascii="Times New Roman CYR" w:hAnsi="Times New Roman CYR"/>
                          <w:b w:val="0"/>
                          <w:sz w:val="44"/>
                          <w:szCs w:val="44"/>
                        </w:rPr>
                      </w:pPr>
                      <w:bookmarkStart w:id="7176" w:name="_Toc168915049"/>
                      <w:bookmarkStart w:id="7177" w:name="_Toc168917812"/>
                      <w:bookmarkStart w:id="7178" w:name="_Toc169173250"/>
                      <w:bookmarkStart w:id="7179" w:name="_Toc169175337"/>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7176"/>
                      <w:bookmarkEnd w:id="7177"/>
                      <w:bookmarkEnd w:id="7178"/>
                      <w:bookmarkEnd w:id="7179"/>
                    </w:p>
                    <w:p w14:paraId="51471A9C"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2FD4ACBD"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0CF38EE1" w14:textId="77777777" w:rsidR="000658DF" w:rsidRPr="000D3135" w:rsidRDefault="000658DF" w:rsidP="000658DF">
                      <w:pPr>
                        <w:spacing w:line="300" w:lineRule="auto"/>
                        <w:jc w:val="center"/>
                        <w:rPr>
                          <w:b/>
                          <w:lang w:val="uk-UA"/>
                        </w:rPr>
                      </w:pPr>
                    </w:p>
                    <w:p w14:paraId="76BCF466"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49F8E2C4" w14:textId="77777777" w:rsidR="00A43AC3" w:rsidRPr="00B1453A" w:rsidRDefault="00A43AC3" w:rsidP="00987998">
                      <w:pPr>
                        <w:jc w:val="center"/>
                        <w:rPr>
                          <w:rFonts w:ascii="Calibri" w:hAnsi="Calibri"/>
                          <w:sz w:val="36"/>
                          <w:szCs w:val="36"/>
                        </w:rPr>
                      </w:pPr>
                    </w:p>
                    <w:p w14:paraId="6C2060D4" w14:textId="77777777" w:rsidR="00A43AC3" w:rsidRDefault="00A43AC3" w:rsidP="00987998">
                      <w:pPr>
                        <w:jc w:val="center"/>
                        <w:rPr>
                          <w:rFonts w:ascii="Times New Roman CYR" w:hAnsi="Times New Roman CYR" w:cs="Times New Roman CYR"/>
                          <w:sz w:val="36"/>
                          <w:szCs w:val="36"/>
                        </w:rPr>
                      </w:pPr>
                    </w:p>
                    <w:p w14:paraId="312F86E0" w14:textId="77777777" w:rsidR="00A43AC3" w:rsidRDefault="00A43AC3"/>
                    <w:p w14:paraId="0755FB8C" w14:textId="77777777" w:rsidR="00A43AC3" w:rsidRPr="00630E21" w:rsidRDefault="00A43AC3" w:rsidP="00987998">
                      <w:pPr>
                        <w:pStyle w:val="3"/>
                        <w:spacing w:line="276" w:lineRule="auto"/>
                        <w:rPr>
                          <w:rFonts w:ascii="Times New Roman" w:hAnsi="Times New Roman"/>
                          <w:bCs/>
                          <w:sz w:val="48"/>
                          <w:szCs w:val="48"/>
                        </w:rPr>
                      </w:pPr>
                      <w:bookmarkStart w:id="7180" w:name="_Toc168915050"/>
                      <w:bookmarkStart w:id="7181" w:name="_Toc168917813"/>
                      <w:bookmarkStart w:id="7182" w:name="_Toc169173251"/>
                      <w:bookmarkStart w:id="7183" w:name="_Toc169175338"/>
                      <w:r w:rsidRPr="00630E21">
                        <w:rPr>
                          <w:rFonts w:ascii="Times New Roman" w:hAnsi="Times New Roman"/>
                          <w:bCs/>
                          <w:sz w:val="48"/>
                          <w:szCs w:val="48"/>
                        </w:rPr>
                        <w:t>ДИПЛОМНА РОБОТА</w:t>
                      </w:r>
                      <w:bookmarkEnd w:id="7180"/>
                      <w:bookmarkEnd w:id="7181"/>
                      <w:bookmarkEnd w:id="7182"/>
                      <w:bookmarkEnd w:id="7183"/>
                    </w:p>
                    <w:p w14:paraId="089FD7D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729275A" w14:textId="77777777" w:rsidR="00A43AC3" w:rsidRPr="005E3013" w:rsidRDefault="00A43AC3" w:rsidP="00987998">
                      <w:pPr>
                        <w:pStyle w:val="2"/>
                        <w:spacing w:line="276" w:lineRule="auto"/>
                        <w:rPr>
                          <w:b w:val="0"/>
                          <w:bCs/>
                          <w:iCs/>
                          <w:sz w:val="48"/>
                          <w:szCs w:val="48"/>
                          <w:highlight w:val="yellow"/>
                        </w:rPr>
                      </w:pPr>
                      <w:bookmarkStart w:id="7184" w:name="_Toc168915051"/>
                      <w:bookmarkStart w:id="7185" w:name="_Toc168917814"/>
                      <w:bookmarkStart w:id="7186" w:name="_Toc169173252"/>
                      <w:bookmarkStart w:id="7187" w:name="_Toc16917533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184"/>
                      <w:bookmarkEnd w:id="7185"/>
                      <w:bookmarkEnd w:id="7186"/>
                      <w:bookmarkEnd w:id="7187"/>
                    </w:p>
                    <w:p w14:paraId="00D7A16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B56DF7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EC831F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131FCFD" w14:textId="77777777" w:rsidR="00A43AC3" w:rsidRPr="00B1453A" w:rsidRDefault="00A43AC3" w:rsidP="00987998">
                      <w:pPr>
                        <w:jc w:val="center"/>
                        <w:rPr>
                          <w:rFonts w:ascii="Calibri" w:hAnsi="Calibri"/>
                          <w:sz w:val="36"/>
                          <w:szCs w:val="36"/>
                        </w:rPr>
                      </w:pPr>
                    </w:p>
                    <w:p w14:paraId="55C36687" w14:textId="77777777" w:rsidR="00A43AC3" w:rsidRDefault="00A43AC3" w:rsidP="00987998">
                      <w:pPr>
                        <w:jc w:val="center"/>
                        <w:rPr>
                          <w:rFonts w:ascii="Times New Roman CYR" w:hAnsi="Times New Roman CYR" w:cs="Times New Roman CYR"/>
                          <w:sz w:val="36"/>
                          <w:szCs w:val="36"/>
                        </w:rPr>
                      </w:pPr>
                    </w:p>
                    <w:p w14:paraId="4441231B" w14:textId="77777777" w:rsidR="00A43AC3" w:rsidRDefault="00A43AC3"/>
                    <w:p w14:paraId="11ECA963" w14:textId="77777777" w:rsidR="00A43AC3" w:rsidRPr="00630E21" w:rsidRDefault="00A43AC3" w:rsidP="00987998">
                      <w:pPr>
                        <w:pStyle w:val="3"/>
                        <w:spacing w:line="276" w:lineRule="auto"/>
                        <w:rPr>
                          <w:rFonts w:ascii="Times New Roman" w:hAnsi="Times New Roman"/>
                          <w:bCs/>
                          <w:sz w:val="48"/>
                          <w:szCs w:val="48"/>
                        </w:rPr>
                      </w:pPr>
                      <w:bookmarkStart w:id="7188" w:name="_Toc168915052"/>
                      <w:bookmarkStart w:id="7189" w:name="_Toc168917815"/>
                      <w:bookmarkStart w:id="7190" w:name="_Toc169173253"/>
                      <w:bookmarkStart w:id="7191" w:name="_Toc169175340"/>
                      <w:r w:rsidRPr="00630E21">
                        <w:rPr>
                          <w:rFonts w:ascii="Times New Roman" w:hAnsi="Times New Roman"/>
                          <w:bCs/>
                          <w:sz w:val="48"/>
                          <w:szCs w:val="48"/>
                        </w:rPr>
                        <w:t>ДИПЛОМНА РОБОТА</w:t>
                      </w:r>
                      <w:bookmarkEnd w:id="7188"/>
                      <w:bookmarkEnd w:id="7189"/>
                      <w:bookmarkEnd w:id="7190"/>
                      <w:bookmarkEnd w:id="7191"/>
                    </w:p>
                    <w:p w14:paraId="3F2B07F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0DE6A9F" w14:textId="77777777" w:rsidR="00A43AC3" w:rsidRPr="005E3013" w:rsidRDefault="00A43AC3" w:rsidP="00987998">
                      <w:pPr>
                        <w:pStyle w:val="2"/>
                        <w:spacing w:line="276" w:lineRule="auto"/>
                        <w:rPr>
                          <w:b w:val="0"/>
                          <w:bCs/>
                          <w:iCs/>
                          <w:sz w:val="48"/>
                          <w:szCs w:val="48"/>
                          <w:highlight w:val="yellow"/>
                        </w:rPr>
                      </w:pPr>
                      <w:bookmarkStart w:id="7192" w:name="_Toc168915053"/>
                      <w:bookmarkStart w:id="7193" w:name="_Toc168917816"/>
                      <w:bookmarkStart w:id="7194" w:name="_Toc169173254"/>
                      <w:bookmarkStart w:id="7195" w:name="_Toc16917534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192"/>
                      <w:bookmarkEnd w:id="7193"/>
                      <w:bookmarkEnd w:id="7194"/>
                      <w:bookmarkEnd w:id="7195"/>
                    </w:p>
                    <w:p w14:paraId="1FAD3D5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416011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B35108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DC7A27E" w14:textId="77777777" w:rsidR="00A43AC3" w:rsidRPr="00B1453A" w:rsidRDefault="00A43AC3" w:rsidP="00987998">
                      <w:pPr>
                        <w:jc w:val="center"/>
                        <w:rPr>
                          <w:rFonts w:ascii="Calibri" w:hAnsi="Calibri"/>
                          <w:sz w:val="36"/>
                          <w:szCs w:val="36"/>
                        </w:rPr>
                      </w:pPr>
                    </w:p>
                    <w:p w14:paraId="1EB1B66F" w14:textId="77777777" w:rsidR="00A43AC3" w:rsidRDefault="00A43AC3" w:rsidP="00987998">
                      <w:pPr>
                        <w:jc w:val="center"/>
                        <w:rPr>
                          <w:rFonts w:ascii="Times New Roman CYR" w:hAnsi="Times New Roman CYR" w:cs="Times New Roman CYR"/>
                          <w:sz w:val="36"/>
                          <w:szCs w:val="36"/>
                        </w:rPr>
                      </w:pPr>
                    </w:p>
                    <w:p w14:paraId="22B08124" w14:textId="77777777" w:rsidR="00A43AC3" w:rsidRDefault="00A43AC3"/>
                    <w:p w14:paraId="6856FA1F" w14:textId="77777777" w:rsidR="00A43AC3" w:rsidRPr="00630E21" w:rsidRDefault="00A43AC3" w:rsidP="00987998">
                      <w:pPr>
                        <w:pStyle w:val="3"/>
                        <w:spacing w:line="276" w:lineRule="auto"/>
                        <w:rPr>
                          <w:rFonts w:ascii="Times New Roman" w:hAnsi="Times New Roman"/>
                          <w:bCs/>
                          <w:sz w:val="48"/>
                          <w:szCs w:val="48"/>
                        </w:rPr>
                      </w:pPr>
                      <w:bookmarkStart w:id="7196" w:name="_Toc168915054"/>
                      <w:bookmarkStart w:id="7197" w:name="_Toc168917817"/>
                      <w:bookmarkStart w:id="7198" w:name="_Toc169173255"/>
                      <w:bookmarkStart w:id="7199" w:name="_Toc169175342"/>
                      <w:r w:rsidRPr="00630E21">
                        <w:rPr>
                          <w:rFonts w:ascii="Times New Roman" w:hAnsi="Times New Roman"/>
                          <w:bCs/>
                          <w:sz w:val="48"/>
                          <w:szCs w:val="48"/>
                        </w:rPr>
                        <w:t>ДИПЛОМНА РОБОТА</w:t>
                      </w:r>
                      <w:bookmarkEnd w:id="7196"/>
                      <w:bookmarkEnd w:id="7197"/>
                      <w:bookmarkEnd w:id="7198"/>
                      <w:bookmarkEnd w:id="7199"/>
                    </w:p>
                    <w:p w14:paraId="6BC6725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71E6AB3" w14:textId="77777777" w:rsidR="00A43AC3" w:rsidRPr="005E3013" w:rsidRDefault="00A43AC3" w:rsidP="00987998">
                      <w:pPr>
                        <w:pStyle w:val="2"/>
                        <w:spacing w:line="276" w:lineRule="auto"/>
                        <w:rPr>
                          <w:b w:val="0"/>
                          <w:bCs/>
                          <w:iCs/>
                          <w:sz w:val="48"/>
                          <w:szCs w:val="48"/>
                          <w:highlight w:val="yellow"/>
                        </w:rPr>
                      </w:pPr>
                      <w:bookmarkStart w:id="7200" w:name="_Toc168915055"/>
                      <w:bookmarkStart w:id="7201" w:name="_Toc168917818"/>
                      <w:bookmarkStart w:id="7202" w:name="_Toc169173256"/>
                      <w:bookmarkStart w:id="7203" w:name="_Toc16917534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200"/>
                      <w:bookmarkEnd w:id="7201"/>
                      <w:bookmarkEnd w:id="7202"/>
                      <w:bookmarkEnd w:id="7203"/>
                    </w:p>
                    <w:p w14:paraId="24F013E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937FAE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3A0568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924CCF1" w14:textId="77777777" w:rsidR="00A43AC3" w:rsidRPr="00B1453A" w:rsidRDefault="00A43AC3" w:rsidP="00987998">
                      <w:pPr>
                        <w:jc w:val="center"/>
                        <w:rPr>
                          <w:rFonts w:ascii="Calibri" w:hAnsi="Calibri"/>
                          <w:sz w:val="36"/>
                          <w:szCs w:val="36"/>
                        </w:rPr>
                      </w:pPr>
                    </w:p>
                    <w:p w14:paraId="33D7071A" w14:textId="77777777" w:rsidR="00A43AC3" w:rsidRDefault="00A43AC3" w:rsidP="00987998">
                      <w:pPr>
                        <w:jc w:val="center"/>
                        <w:rPr>
                          <w:rFonts w:ascii="Times New Roman CYR" w:hAnsi="Times New Roman CYR" w:cs="Times New Roman CYR"/>
                          <w:sz w:val="36"/>
                          <w:szCs w:val="36"/>
                        </w:rPr>
                      </w:pPr>
                    </w:p>
                    <w:p w14:paraId="5B384A35" w14:textId="77777777" w:rsidR="00A43AC3" w:rsidRDefault="00A43AC3"/>
                    <w:p w14:paraId="1983C453" w14:textId="77777777" w:rsidR="00A43AC3" w:rsidRPr="00630E21" w:rsidRDefault="00A43AC3" w:rsidP="00987998">
                      <w:pPr>
                        <w:pStyle w:val="3"/>
                        <w:spacing w:line="276" w:lineRule="auto"/>
                        <w:rPr>
                          <w:rFonts w:ascii="Times New Roman" w:hAnsi="Times New Roman"/>
                          <w:bCs/>
                          <w:sz w:val="48"/>
                          <w:szCs w:val="48"/>
                        </w:rPr>
                      </w:pPr>
                      <w:bookmarkStart w:id="7204" w:name="_Toc168915056"/>
                      <w:bookmarkStart w:id="7205" w:name="_Toc168917819"/>
                      <w:bookmarkStart w:id="7206" w:name="_Toc169173257"/>
                      <w:bookmarkStart w:id="7207" w:name="_Toc169175344"/>
                      <w:r w:rsidRPr="00630E21">
                        <w:rPr>
                          <w:rFonts w:ascii="Times New Roman" w:hAnsi="Times New Roman"/>
                          <w:bCs/>
                          <w:sz w:val="48"/>
                          <w:szCs w:val="48"/>
                        </w:rPr>
                        <w:t>ДИПЛОМНА РОБОТА</w:t>
                      </w:r>
                      <w:bookmarkEnd w:id="7204"/>
                      <w:bookmarkEnd w:id="7205"/>
                      <w:bookmarkEnd w:id="7206"/>
                      <w:bookmarkEnd w:id="7207"/>
                    </w:p>
                    <w:p w14:paraId="6F0F5B4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B2E66D3" w14:textId="77777777" w:rsidR="00A43AC3" w:rsidRPr="005E3013" w:rsidRDefault="00A43AC3" w:rsidP="00987998">
                      <w:pPr>
                        <w:pStyle w:val="2"/>
                        <w:spacing w:line="276" w:lineRule="auto"/>
                        <w:rPr>
                          <w:b w:val="0"/>
                          <w:bCs/>
                          <w:iCs/>
                          <w:sz w:val="48"/>
                          <w:szCs w:val="48"/>
                          <w:highlight w:val="yellow"/>
                        </w:rPr>
                      </w:pPr>
                      <w:bookmarkStart w:id="7208" w:name="_Toc168915057"/>
                      <w:bookmarkStart w:id="7209" w:name="_Toc168917820"/>
                      <w:bookmarkStart w:id="7210" w:name="_Toc169173258"/>
                      <w:bookmarkStart w:id="7211" w:name="_Toc16917534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208"/>
                      <w:bookmarkEnd w:id="7209"/>
                      <w:bookmarkEnd w:id="7210"/>
                      <w:bookmarkEnd w:id="7211"/>
                    </w:p>
                    <w:p w14:paraId="7E2B7BF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540F38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7CC434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23D2F6A" w14:textId="77777777" w:rsidR="00A43AC3" w:rsidRPr="00B1453A" w:rsidRDefault="00A43AC3" w:rsidP="00987998">
                      <w:pPr>
                        <w:jc w:val="center"/>
                        <w:rPr>
                          <w:rFonts w:ascii="Calibri" w:hAnsi="Calibri"/>
                          <w:sz w:val="36"/>
                          <w:szCs w:val="36"/>
                        </w:rPr>
                      </w:pPr>
                    </w:p>
                    <w:p w14:paraId="4050D9B0" w14:textId="77777777" w:rsidR="00A43AC3" w:rsidRDefault="00A43AC3" w:rsidP="00987998">
                      <w:pPr>
                        <w:jc w:val="center"/>
                        <w:rPr>
                          <w:rFonts w:ascii="Times New Roman CYR" w:hAnsi="Times New Roman CYR" w:cs="Times New Roman CYR"/>
                          <w:sz w:val="36"/>
                          <w:szCs w:val="36"/>
                        </w:rPr>
                      </w:pPr>
                    </w:p>
                    <w:p w14:paraId="78BC0927" w14:textId="77777777" w:rsidR="00A43AC3" w:rsidRDefault="00A43AC3"/>
                    <w:p w14:paraId="60B823AA" w14:textId="77777777" w:rsidR="00A43AC3" w:rsidRPr="00630E21" w:rsidRDefault="00A43AC3" w:rsidP="00987998">
                      <w:pPr>
                        <w:pStyle w:val="3"/>
                        <w:spacing w:line="276" w:lineRule="auto"/>
                        <w:rPr>
                          <w:rFonts w:ascii="Times New Roman" w:hAnsi="Times New Roman"/>
                          <w:bCs/>
                          <w:sz w:val="48"/>
                          <w:szCs w:val="48"/>
                        </w:rPr>
                      </w:pPr>
                      <w:bookmarkStart w:id="7212" w:name="_Toc168915058"/>
                      <w:bookmarkStart w:id="7213" w:name="_Toc168917821"/>
                      <w:bookmarkStart w:id="7214" w:name="_Toc169173259"/>
                      <w:bookmarkStart w:id="7215" w:name="_Toc169175346"/>
                      <w:r w:rsidRPr="00630E21">
                        <w:rPr>
                          <w:rFonts w:ascii="Times New Roman" w:hAnsi="Times New Roman"/>
                          <w:bCs/>
                          <w:sz w:val="48"/>
                          <w:szCs w:val="48"/>
                        </w:rPr>
                        <w:t>ДИПЛОМНА РОБОТА</w:t>
                      </w:r>
                      <w:bookmarkEnd w:id="7212"/>
                      <w:bookmarkEnd w:id="7213"/>
                      <w:bookmarkEnd w:id="7214"/>
                      <w:bookmarkEnd w:id="7215"/>
                    </w:p>
                    <w:p w14:paraId="133D0C6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8115E27" w14:textId="77777777" w:rsidR="00A43AC3" w:rsidRPr="005E3013" w:rsidRDefault="00A43AC3" w:rsidP="00987998">
                      <w:pPr>
                        <w:pStyle w:val="2"/>
                        <w:spacing w:line="276" w:lineRule="auto"/>
                        <w:rPr>
                          <w:b w:val="0"/>
                          <w:bCs/>
                          <w:iCs/>
                          <w:sz w:val="48"/>
                          <w:szCs w:val="48"/>
                          <w:highlight w:val="yellow"/>
                        </w:rPr>
                      </w:pPr>
                      <w:bookmarkStart w:id="7216" w:name="_Toc168915059"/>
                      <w:bookmarkStart w:id="7217" w:name="_Toc168917822"/>
                      <w:bookmarkStart w:id="7218" w:name="_Toc169173260"/>
                      <w:bookmarkStart w:id="7219" w:name="_Toc16917534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216"/>
                      <w:bookmarkEnd w:id="7217"/>
                      <w:bookmarkEnd w:id="7218"/>
                      <w:bookmarkEnd w:id="7219"/>
                    </w:p>
                    <w:p w14:paraId="3D55C16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DE87D7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B21B57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73B6667" w14:textId="77777777" w:rsidR="00A43AC3" w:rsidRPr="00B1453A" w:rsidRDefault="00A43AC3" w:rsidP="00987998">
                      <w:pPr>
                        <w:jc w:val="center"/>
                        <w:rPr>
                          <w:rFonts w:ascii="Calibri" w:hAnsi="Calibri"/>
                          <w:sz w:val="36"/>
                          <w:szCs w:val="36"/>
                        </w:rPr>
                      </w:pPr>
                    </w:p>
                    <w:p w14:paraId="1CD4650C" w14:textId="77777777" w:rsidR="00A43AC3" w:rsidRDefault="00A43AC3" w:rsidP="00987998">
                      <w:pPr>
                        <w:jc w:val="center"/>
                        <w:rPr>
                          <w:rFonts w:ascii="Times New Roman CYR" w:hAnsi="Times New Roman CYR" w:cs="Times New Roman CYR"/>
                          <w:sz w:val="36"/>
                          <w:szCs w:val="36"/>
                        </w:rPr>
                      </w:pPr>
                    </w:p>
                    <w:p w14:paraId="1B3538DB" w14:textId="77777777" w:rsidR="00A43AC3" w:rsidRDefault="00A43AC3"/>
                    <w:p w14:paraId="63D2E593" w14:textId="77777777" w:rsidR="00A43AC3" w:rsidRPr="00630E21" w:rsidRDefault="00A43AC3" w:rsidP="00987998">
                      <w:pPr>
                        <w:pStyle w:val="3"/>
                        <w:spacing w:line="276" w:lineRule="auto"/>
                        <w:rPr>
                          <w:rFonts w:ascii="Times New Roman" w:hAnsi="Times New Roman"/>
                          <w:bCs/>
                          <w:sz w:val="48"/>
                          <w:szCs w:val="48"/>
                        </w:rPr>
                      </w:pPr>
                      <w:bookmarkStart w:id="7220" w:name="_Toc168915060"/>
                      <w:bookmarkStart w:id="7221" w:name="_Toc168917823"/>
                      <w:bookmarkStart w:id="7222" w:name="_Toc169173261"/>
                      <w:bookmarkStart w:id="7223" w:name="_Toc169175348"/>
                      <w:r w:rsidRPr="00630E21">
                        <w:rPr>
                          <w:rFonts w:ascii="Times New Roman" w:hAnsi="Times New Roman"/>
                          <w:bCs/>
                          <w:sz w:val="48"/>
                          <w:szCs w:val="48"/>
                        </w:rPr>
                        <w:t>ДИПЛОМНА РОБОТА</w:t>
                      </w:r>
                      <w:bookmarkEnd w:id="7220"/>
                      <w:bookmarkEnd w:id="7221"/>
                      <w:bookmarkEnd w:id="7222"/>
                      <w:bookmarkEnd w:id="7223"/>
                    </w:p>
                    <w:p w14:paraId="2CBE253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5A5E57B" w14:textId="77777777" w:rsidR="00A43AC3" w:rsidRPr="005E3013" w:rsidRDefault="00A43AC3" w:rsidP="00987998">
                      <w:pPr>
                        <w:pStyle w:val="2"/>
                        <w:spacing w:line="276" w:lineRule="auto"/>
                        <w:rPr>
                          <w:b w:val="0"/>
                          <w:bCs/>
                          <w:iCs/>
                          <w:sz w:val="48"/>
                          <w:szCs w:val="48"/>
                          <w:highlight w:val="yellow"/>
                        </w:rPr>
                      </w:pPr>
                      <w:bookmarkStart w:id="7224" w:name="_Toc168915061"/>
                      <w:bookmarkStart w:id="7225" w:name="_Toc168917824"/>
                      <w:bookmarkStart w:id="7226" w:name="_Toc169173262"/>
                      <w:bookmarkStart w:id="7227" w:name="_Toc16917534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224"/>
                      <w:bookmarkEnd w:id="7225"/>
                      <w:bookmarkEnd w:id="7226"/>
                      <w:bookmarkEnd w:id="7227"/>
                    </w:p>
                    <w:p w14:paraId="18614BE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7A94A1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48CFDA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FEC7FBC" w14:textId="77777777" w:rsidR="00A43AC3" w:rsidRPr="00B1453A" w:rsidRDefault="00A43AC3" w:rsidP="00987998">
                      <w:pPr>
                        <w:jc w:val="center"/>
                        <w:rPr>
                          <w:rFonts w:ascii="Calibri" w:hAnsi="Calibri"/>
                          <w:sz w:val="36"/>
                          <w:szCs w:val="36"/>
                        </w:rPr>
                      </w:pPr>
                    </w:p>
                    <w:p w14:paraId="7EED1760" w14:textId="77777777" w:rsidR="00A43AC3" w:rsidRDefault="00A43AC3" w:rsidP="00987998">
                      <w:pPr>
                        <w:jc w:val="center"/>
                        <w:rPr>
                          <w:rFonts w:ascii="Times New Roman CYR" w:hAnsi="Times New Roman CYR" w:cs="Times New Roman CYR"/>
                          <w:sz w:val="36"/>
                          <w:szCs w:val="36"/>
                        </w:rPr>
                      </w:pPr>
                    </w:p>
                    <w:p w14:paraId="68A6B409" w14:textId="77777777" w:rsidR="00A43AC3" w:rsidRDefault="00A43AC3"/>
                    <w:p w14:paraId="5E55A857" w14:textId="77777777" w:rsidR="00A43AC3" w:rsidRPr="00630E21" w:rsidRDefault="00A43AC3" w:rsidP="00987998">
                      <w:pPr>
                        <w:pStyle w:val="3"/>
                        <w:spacing w:line="276" w:lineRule="auto"/>
                        <w:rPr>
                          <w:rFonts w:ascii="Times New Roman" w:hAnsi="Times New Roman"/>
                          <w:bCs/>
                          <w:sz w:val="48"/>
                          <w:szCs w:val="48"/>
                        </w:rPr>
                      </w:pPr>
                      <w:bookmarkStart w:id="7228" w:name="_Toc168915062"/>
                      <w:bookmarkStart w:id="7229" w:name="_Toc168917825"/>
                      <w:bookmarkStart w:id="7230" w:name="_Toc169173263"/>
                      <w:bookmarkStart w:id="7231" w:name="_Toc169175350"/>
                      <w:r w:rsidRPr="00630E21">
                        <w:rPr>
                          <w:rFonts w:ascii="Times New Roman" w:hAnsi="Times New Roman"/>
                          <w:bCs/>
                          <w:sz w:val="48"/>
                          <w:szCs w:val="48"/>
                        </w:rPr>
                        <w:t>ДИПЛОМНА РОБОТА</w:t>
                      </w:r>
                      <w:bookmarkEnd w:id="7228"/>
                      <w:bookmarkEnd w:id="7229"/>
                      <w:bookmarkEnd w:id="7230"/>
                      <w:bookmarkEnd w:id="7231"/>
                    </w:p>
                    <w:p w14:paraId="1728011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4BF00B5" w14:textId="77777777" w:rsidR="00A43AC3" w:rsidRPr="005E3013" w:rsidRDefault="00A43AC3" w:rsidP="00987998">
                      <w:pPr>
                        <w:pStyle w:val="2"/>
                        <w:spacing w:line="276" w:lineRule="auto"/>
                        <w:rPr>
                          <w:b w:val="0"/>
                          <w:bCs/>
                          <w:iCs/>
                          <w:sz w:val="48"/>
                          <w:szCs w:val="48"/>
                          <w:highlight w:val="yellow"/>
                        </w:rPr>
                      </w:pPr>
                      <w:bookmarkStart w:id="7232" w:name="_Toc168915063"/>
                      <w:bookmarkStart w:id="7233" w:name="_Toc168917826"/>
                      <w:bookmarkStart w:id="7234" w:name="_Toc169173264"/>
                      <w:bookmarkStart w:id="7235" w:name="_Toc16917535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232"/>
                      <w:bookmarkEnd w:id="7233"/>
                      <w:bookmarkEnd w:id="7234"/>
                      <w:bookmarkEnd w:id="7235"/>
                    </w:p>
                    <w:p w14:paraId="5E8B1DC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A026F9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A7F462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FB3014A" w14:textId="77777777" w:rsidR="00A43AC3" w:rsidRPr="00B1453A" w:rsidRDefault="00A43AC3" w:rsidP="00987998">
                      <w:pPr>
                        <w:jc w:val="center"/>
                        <w:rPr>
                          <w:rFonts w:ascii="Calibri" w:hAnsi="Calibri"/>
                          <w:sz w:val="36"/>
                          <w:szCs w:val="36"/>
                        </w:rPr>
                      </w:pPr>
                    </w:p>
                    <w:p w14:paraId="0145336D" w14:textId="77777777" w:rsidR="00A43AC3" w:rsidRDefault="00A43AC3" w:rsidP="00987998">
                      <w:pPr>
                        <w:jc w:val="center"/>
                        <w:rPr>
                          <w:rFonts w:ascii="Times New Roman CYR" w:hAnsi="Times New Roman CYR" w:cs="Times New Roman CYR"/>
                          <w:sz w:val="36"/>
                          <w:szCs w:val="36"/>
                        </w:rPr>
                      </w:pPr>
                    </w:p>
                    <w:p w14:paraId="56D29145" w14:textId="77777777" w:rsidR="00A43AC3" w:rsidRDefault="00A43AC3"/>
                    <w:p w14:paraId="671BF881" w14:textId="77777777" w:rsidR="000658DF" w:rsidRPr="003A41B8" w:rsidRDefault="000658DF" w:rsidP="000658DF">
                      <w:pPr>
                        <w:pStyle w:val="3"/>
                        <w:spacing w:line="300" w:lineRule="auto"/>
                        <w:rPr>
                          <w:rFonts w:ascii="Times New Roman CYR" w:hAnsi="Times New Roman CYR"/>
                          <w:i/>
                          <w:iCs/>
                          <w:sz w:val="44"/>
                          <w:szCs w:val="44"/>
                        </w:rPr>
                      </w:pPr>
                      <w:bookmarkStart w:id="7236" w:name="_Toc168915064"/>
                      <w:bookmarkStart w:id="7237" w:name="_Toc168917827"/>
                      <w:bookmarkStart w:id="7238" w:name="_Toc169173265"/>
                      <w:bookmarkStart w:id="7239" w:name="_Toc169175352"/>
                      <w:r w:rsidRPr="003A41B8">
                        <w:rPr>
                          <w:rFonts w:ascii="Times New Roman CYR" w:hAnsi="Times New Roman CYR"/>
                          <w:i/>
                          <w:iCs/>
                          <w:sz w:val="44"/>
                          <w:szCs w:val="44"/>
                        </w:rPr>
                        <w:t>ДИПЛОМНА РОБОТА БАКАЛАВРА</w:t>
                      </w:r>
                      <w:bookmarkEnd w:id="7236"/>
                      <w:bookmarkEnd w:id="7237"/>
                      <w:bookmarkEnd w:id="7238"/>
                      <w:bookmarkEnd w:id="7239"/>
                      <w:r w:rsidRPr="003A41B8">
                        <w:rPr>
                          <w:rFonts w:ascii="Times New Roman CYR" w:hAnsi="Times New Roman CYR"/>
                          <w:i/>
                          <w:iCs/>
                          <w:sz w:val="44"/>
                          <w:szCs w:val="44"/>
                        </w:rPr>
                        <w:t xml:space="preserve"> </w:t>
                      </w:r>
                    </w:p>
                    <w:p w14:paraId="37195C82" w14:textId="77777777" w:rsidR="000658DF" w:rsidRPr="000D3135" w:rsidRDefault="000658DF" w:rsidP="000658DF">
                      <w:pPr>
                        <w:pStyle w:val="2"/>
                        <w:spacing w:line="300" w:lineRule="auto"/>
                        <w:rPr>
                          <w:rFonts w:ascii="Times New Roman CYR" w:hAnsi="Times New Roman CYR"/>
                          <w:b w:val="0"/>
                          <w:sz w:val="44"/>
                          <w:szCs w:val="44"/>
                        </w:rPr>
                      </w:pPr>
                      <w:bookmarkStart w:id="7240" w:name="_Toc168915065"/>
                      <w:bookmarkStart w:id="7241" w:name="_Toc168917828"/>
                      <w:bookmarkStart w:id="7242" w:name="_Toc169173266"/>
                      <w:bookmarkStart w:id="7243" w:name="_Toc169175353"/>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7240"/>
                      <w:bookmarkEnd w:id="7241"/>
                      <w:bookmarkEnd w:id="7242"/>
                      <w:bookmarkEnd w:id="7243"/>
                    </w:p>
                    <w:p w14:paraId="62FEB36D"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60365262"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1F036820" w14:textId="77777777" w:rsidR="000658DF" w:rsidRPr="000D3135" w:rsidRDefault="000658DF" w:rsidP="000658DF">
                      <w:pPr>
                        <w:spacing w:line="300" w:lineRule="auto"/>
                        <w:jc w:val="center"/>
                        <w:rPr>
                          <w:b/>
                          <w:lang w:val="uk-UA"/>
                        </w:rPr>
                      </w:pPr>
                    </w:p>
                    <w:p w14:paraId="60BE4407"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7E44A76B" w14:textId="77777777" w:rsidR="00A43AC3" w:rsidRPr="00B1453A" w:rsidRDefault="00A43AC3" w:rsidP="00987998">
                      <w:pPr>
                        <w:jc w:val="center"/>
                        <w:rPr>
                          <w:rFonts w:ascii="Calibri" w:hAnsi="Calibri"/>
                          <w:sz w:val="36"/>
                          <w:szCs w:val="36"/>
                        </w:rPr>
                      </w:pPr>
                    </w:p>
                    <w:p w14:paraId="2AD79CC6" w14:textId="77777777" w:rsidR="00A43AC3" w:rsidRDefault="00A43AC3" w:rsidP="00987998">
                      <w:pPr>
                        <w:jc w:val="center"/>
                        <w:rPr>
                          <w:rFonts w:ascii="Times New Roman CYR" w:hAnsi="Times New Roman CYR" w:cs="Times New Roman CYR"/>
                          <w:sz w:val="36"/>
                          <w:szCs w:val="36"/>
                        </w:rPr>
                      </w:pPr>
                    </w:p>
                    <w:p w14:paraId="2CA616CC" w14:textId="77777777" w:rsidR="00A43AC3" w:rsidRDefault="00A43AC3"/>
                    <w:p w14:paraId="7AC552CB" w14:textId="77777777" w:rsidR="00A43AC3" w:rsidRPr="00630E21" w:rsidRDefault="00A43AC3" w:rsidP="00987998">
                      <w:pPr>
                        <w:pStyle w:val="3"/>
                        <w:spacing w:line="276" w:lineRule="auto"/>
                        <w:rPr>
                          <w:rFonts w:ascii="Times New Roman" w:hAnsi="Times New Roman"/>
                          <w:bCs/>
                          <w:sz w:val="48"/>
                          <w:szCs w:val="48"/>
                        </w:rPr>
                      </w:pPr>
                      <w:bookmarkStart w:id="7244" w:name="_Toc168915066"/>
                      <w:bookmarkStart w:id="7245" w:name="_Toc168917829"/>
                      <w:bookmarkStart w:id="7246" w:name="_Toc169173267"/>
                      <w:bookmarkStart w:id="7247" w:name="_Toc169175354"/>
                      <w:r w:rsidRPr="00630E21">
                        <w:rPr>
                          <w:rFonts w:ascii="Times New Roman" w:hAnsi="Times New Roman"/>
                          <w:bCs/>
                          <w:sz w:val="48"/>
                          <w:szCs w:val="48"/>
                        </w:rPr>
                        <w:t>ДИПЛОМНА РОБОТА</w:t>
                      </w:r>
                      <w:bookmarkEnd w:id="7244"/>
                      <w:bookmarkEnd w:id="7245"/>
                      <w:bookmarkEnd w:id="7246"/>
                      <w:bookmarkEnd w:id="7247"/>
                    </w:p>
                    <w:p w14:paraId="7F0628E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A5C5387" w14:textId="77777777" w:rsidR="00A43AC3" w:rsidRPr="005E3013" w:rsidRDefault="00A43AC3" w:rsidP="00987998">
                      <w:pPr>
                        <w:pStyle w:val="2"/>
                        <w:spacing w:line="276" w:lineRule="auto"/>
                        <w:rPr>
                          <w:b w:val="0"/>
                          <w:bCs/>
                          <w:iCs/>
                          <w:sz w:val="48"/>
                          <w:szCs w:val="48"/>
                          <w:highlight w:val="yellow"/>
                        </w:rPr>
                      </w:pPr>
                      <w:bookmarkStart w:id="7248" w:name="_Toc168915067"/>
                      <w:bookmarkStart w:id="7249" w:name="_Toc168917830"/>
                      <w:bookmarkStart w:id="7250" w:name="_Toc169173268"/>
                      <w:bookmarkStart w:id="7251" w:name="_Toc16917535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248"/>
                      <w:bookmarkEnd w:id="7249"/>
                      <w:bookmarkEnd w:id="7250"/>
                      <w:bookmarkEnd w:id="7251"/>
                    </w:p>
                    <w:p w14:paraId="32FD36A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725E7D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43B76F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85008D2" w14:textId="77777777" w:rsidR="00A43AC3" w:rsidRPr="00B1453A" w:rsidRDefault="00A43AC3" w:rsidP="00987998">
                      <w:pPr>
                        <w:jc w:val="center"/>
                        <w:rPr>
                          <w:rFonts w:ascii="Calibri" w:hAnsi="Calibri"/>
                          <w:sz w:val="36"/>
                          <w:szCs w:val="36"/>
                        </w:rPr>
                      </w:pPr>
                    </w:p>
                    <w:p w14:paraId="716F3C60" w14:textId="77777777" w:rsidR="00A43AC3" w:rsidRDefault="00A43AC3" w:rsidP="00987998">
                      <w:pPr>
                        <w:jc w:val="center"/>
                        <w:rPr>
                          <w:rFonts w:ascii="Times New Roman CYR" w:hAnsi="Times New Roman CYR" w:cs="Times New Roman CYR"/>
                          <w:sz w:val="36"/>
                          <w:szCs w:val="36"/>
                        </w:rPr>
                      </w:pPr>
                    </w:p>
                    <w:p w14:paraId="536C11C8" w14:textId="77777777" w:rsidR="00A43AC3" w:rsidRDefault="00A43AC3"/>
                    <w:p w14:paraId="73F2F680" w14:textId="77777777" w:rsidR="00A43AC3" w:rsidRPr="00630E21" w:rsidRDefault="00A43AC3" w:rsidP="00987998">
                      <w:pPr>
                        <w:pStyle w:val="3"/>
                        <w:spacing w:line="276" w:lineRule="auto"/>
                        <w:rPr>
                          <w:rFonts w:ascii="Times New Roman" w:hAnsi="Times New Roman"/>
                          <w:bCs/>
                          <w:sz w:val="48"/>
                          <w:szCs w:val="48"/>
                        </w:rPr>
                      </w:pPr>
                      <w:bookmarkStart w:id="7252" w:name="_Toc168915068"/>
                      <w:bookmarkStart w:id="7253" w:name="_Toc168917831"/>
                      <w:bookmarkStart w:id="7254" w:name="_Toc169173269"/>
                      <w:bookmarkStart w:id="7255" w:name="_Toc169175356"/>
                      <w:r w:rsidRPr="00630E21">
                        <w:rPr>
                          <w:rFonts w:ascii="Times New Roman" w:hAnsi="Times New Roman"/>
                          <w:bCs/>
                          <w:sz w:val="48"/>
                          <w:szCs w:val="48"/>
                        </w:rPr>
                        <w:t>ДИПЛОМНА РОБОТА</w:t>
                      </w:r>
                      <w:bookmarkEnd w:id="7252"/>
                      <w:bookmarkEnd w:id="7253"/>
                      <w:bookmarkEnd w:id="7254"/>
                      <w:bookmarkEnd w:id="7255"/>
                    </w:p>
                    <w:p w14:paraId="4AE78C5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FFF47DC" w14:textId="77777777" w:rsidR="00A43AC3" w:rsidRPr="005E3013" w:rsidRDefault="00A43AC3" w:rsidP="00987998">
                      <w:pPr>
                        <w:pStyle w:val="2"/>
                        <w:spacing w:line="276" w:lineRule="auto"/>
                        <w:rPr>
                          <w:b w:val="0"/>
                          <w:bCs/>
                          <w:iCs/>
                          <w:sz w:val="48"/>
                          <w:szCs w:val="48"/>
                          <w:highlight w:val="yellow"/>
                        </w:rPr>
                      </w:pPr>
                      <w:bookmarkStart w:id="7256" w:name="_Toc168915069"/>
                      <w:bookmarkStart w:id="7257" w:name="_Toc168917832"/>
                      <w:bookmarkStart w:id="7258" w:name="_Toc169173270"/>
                      <w:bookmarkStart w:id="7259" w:name="_Toc16917535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256"/>
                      <w:bookmarkEnd w:id="7257"/>
                      <w:bookmarkEnd w:id="7258"/>
                      <w:bookmarkEnd w:id="7259"/>
                    </w:p>
                    <w:p w14:paraId="6F74987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70ADDE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6EF054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AAAA7B9" w14:textId="77777777" w:rsidR="00A43AC3" w:rsidRPr="00B1453A" w:rsidRDefault="00A43AC3" w:rsidP="00987998">
                      <w:pPr>
                        <w:jc w:val="center"/>
                        <w:rPr>
                          <w:rFonts w:ascii="Calibri" w:hAnsi="Calibri"/>
                          <w:sz w:val="36"/>
                          <w:szCs w:val="36"/>
                        </w:rPr>
                      </w:pPr>
                    </w:p>
                    <w:p w14:paraId="3FF134C1" w14:textId="77777777" w:rsidR="00A43AC3" w:rsidRDefault="00A43AC3" w:rsidP="00987998">
                      <w:pPr>
                        <w:jc w:val="center"/>
                        <w:rPr>
                          <w:rFonts w:ascii="Times New Roman CYR" w:hAnsi="Times New Roman CYR" w:cs="Times New Roman CYR"/>
                          <w:sz w:val="36"/>
                          <w:szCs w:val="36"/>
                        </w:rPr>
                      </w:pPr>
                    </w:p>
                    <w:p w14:paraId="2381B412" w14:textId="77777777" w:rsidR="00A43AC3" w:rsidRDefault="00A43AC3"/>
                    <w:p w14:paraId="41E5D5DB" w14:textId="77777777" w:rsidR="00A43AC3" w:rsidRPr="00630E21" w:rsidRDefault="00A43AC3" w:rsidP="00987998">
                      <w:pPr>
                        <w:pStyle w:val="3"/>
                        <w:spacing w:line="276" w:lineRule="auto"/>
                        <w:rPr>
                          <w:rFonts w:ascii="Times New Roman" w:hAnsi="Times New Roman"/>
                          <w:bCs/>
                          <w:sz w:val="48"/>
                          <w:szCs w:val="48"/>
                        </w:rPr>
                      </w:pPr>
                      <w:bookmarkStart w:id="7260" w:name="_Toc168915070"/>
                      <w:bookmarkStart w:id="7261" w:name="_Toc168917833"/>
                      <w:bookmarkStart w:id="7262" w:name="_Toc169173271"/>
                      <w:bookmarkStart w:id="7263" w:name="_Toc169175358"/>
                      <w:r w:rsidRPr="00630E21">
                        <w:rPr>
                          <w:rFonts w:ascii="Times New Roman" w:hAnsi="Times New Roman"/>
                          <w:bCs/>
                          <w:sz w:val="48"/>
                          <w:szCs w:val="48"/>
                        </w:rPr>
                        <w:t>ДИПЛОМНА РОБОТА</w:t>
                      </w:r>
                      <w:bookmarkEnd w:id="7260"/>
                      <w:bookmarkEnd w:id="7261"/>
                      <w:bookmarkEnd w:id="7262"/>
                      <w:bookmarkEnd w:id="7263"/>
                    </w:p>
                    <w:p w14:paraId="2949F8B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5D678BE" w14:textId="77777777" w:rsidR="00A43AC3" w:rsidRPr="005E3013" w:rsidRDefault="00A43AC3" w:rsidP="00987998">
                      <w:pPr>
                        <w:pStyle w:val="2"/>
                        <w:spacing w:line="276" w:lineRule="auto"/>
                        <w:rPr>
                          <w:b w:val="0"/>
                          <w:bCs/>
                          <w:iCs/>
                          <w:sz w:val="48"/>
                          <w:szCs w:val="48"/>
                          <w:highlight w:val="yellow"/>
                        </w:rPr>
                      </w:pPr>
                      <w:bookmarkStart w:id="7264" w:name="_Toc168915071"/>
                      <w:bookmarkStart w:id="7265" w:name="_Toc168917834"/>
                      <w:bookmarkStart w:id="7266" w:name="_Toc169173272"/>
                      <w:bookmarkStart w:id="7267" w:name="_Toc16917535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264"/>
                      <w:bookmarkEnd w:id="7265"/>
                      <w:bookmarkEnd w:id="7266"/>
                      <w:bookmarkEnd w:id="7267"/>
                    </w:p>
                    <w:p w14:paraId="5FE2CDB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AFAC44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14835E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A499B0A" w14:textId="77777777" w:rsidR="00A43AC3" w:rsidRPr="00B1453A" w:rsidRDefault="00A43AC3" w:rsidP="00987998">
                      <w:pPr>
                        <w:jc w:val="center"/>
                        <w:rPr>
                          <w:rFonts w:ascii="Calibri" w:hAnsi="Calibri"/>
                          <w:sz w:val="36"/>
                          <w:szCs w:val="36"/>
                        </w:rPr>
                      </w:pPr>
                    </w:p>
                    <w:p w14:paraId="24CDB596" w14:textId="77777777" w:rsidR="00A43AC3" w:rsidRDefault="00A43AC3" w:rsidP="00987998">
                      <w:pPr>
                        <w:jc w:val="center"/>
                        <w:rPr>
                          <w:rFonts w:ascii="Times New Roman CYR" w:hAnsi="Times New Roman CYR" w:cs="Times New Roman CYR"/>
                          <w:sz w:val="36"/>
                          <w:szCs w:val="36"/>
                        </w:rPr>
                      </w:pPr>
                    </w:p>
                    <w:p w14:paraId="02BC0500" w14:textId="77777777" w:rsidR="00A43AC3" w:rsidRDefault="00A43AC3"/>
                    <w:p w14:paraId="02188BBF" w14:textId="77777777" w:rsidR="00A43AC3" w:rsidRPr="00630E21" w:rsidRDefault="00A43AC3" w:rsidP="00987998">
                      <w:pPr>
                        <w:pStyle w:val="3"/>
                        <w:spacing w:line="276" w:lineRule="auto"/>
                        <w:rPr>
                          <w:rFonts w:ascii="Times New Roman" w:hAnsi="Times New Roman"/>
                          <w:bCs/>
                          <w:sz w:val="48"/>
                          <w:szCs w:val="48"/>
                        </w:rPr>
                      </w:pPr>
                      <w:bookmarkStart w:id="7268" w:name="_Toc168915072"/>
                      <w:bookmarkStart w:id="7269" w:name="_Toc168917835"/>
                      <w:bookmarkStart w:id="7270" w:name="_Toc169173273"/>
                      <w:bookmarkStart w:id="7271" w:name="_Toc169175360"/>
                      <w:r w:rsidRPr="00630E21">
                        <w:rPr>
                          <w:rFonts w:ascii="Times New Roman" w:hAnsi="Times New Roman"/>
                          <w:bCs/>
                          <w:sz w:val="48"/>
                          <w:szCs w:val="48"/>
                        </w:rPr>
                        <w:t>ДИПЛОМНА РОБОТА</w:t>
                      </w:r>
                      <w:bookmarkEnd w:id="7268"/>
                      <w:bookmarkEnd w:id="7269"/>
                      <w:bookmarkEnd w:id="7270"/>
                      <w:bookmarkEnd w:id="7271"/>
                    </w:p>
                    <w:p w14:paraId="02B5E17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696D90F" w14:textId="77777777" w:rsidR="00A43AC3" w:rsidRPr="005E3013" w:rsidRDefault="00A43AC3" w:rsidP="00987998">
                      <w:pPr>
                        <w:pStyle w:val="2"/>
                        <w:spacing w:line="276" w:lineRule="auto"/>
                        <w:rPr>
                          <w:b w:val="0"/>
                          <w:bCs/>
                          <w:iCs/>
                          <w:sz w:val="48"/>
                          <w:szCs w:val="48"/>
                          <w:highlight w:val="yellow"/>
                        </w:rPr>
                      </w:pPr>
                      <w:bookmarkStart w:id="7272" w:name="_Toc168915073"/>
                      <w:bookmarkStart w:id="7273" w:name="_Toc168917836"/>
                      <w:bookmarkStart w:id="7274" w:name="_Toc169173274"/>
                      <w:bookmarkStart w:id="7275" w:name="_Toc16917536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272"/>
                      <w:bookmarkEnd w:id="7273"/>
                      <w:bookmarkEnd w:id="7274"/>
                      <w:bookmarkEnd w:id="7275"/>
                    </w:p>
                    <w:p w14:paraId="3411CFF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A63D3E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2C4E36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6553093" w14:textId="77777777" w:rsidR="00A43AC3" w:rsidRPr="00B1453A" w:rsidRDefault="00A43AC3" w:rsidP="00987998">
                      <w:pPr>
                        <w:jc w:val="center"/>
                        <w:rPr>
                          <w:rFonts w:ascii="Calibri" w:hAnsi="Calibri"/>
                          <w:sz w:val="36"/>
                          <w:szCs w:val="36"/>
                        </w:rPr>
                      </w:pPr>
                    </w:p>
                    <w:p w14:paraId="6D3553C9" w14:textId="77777777" w:rsidR="00A43AC3" w:rsidRDefault="00A43AC3" w:rsidP="00987998">
                      <w:pPr>
                        <w:jc w:val="center"/>
                        <w:rPr>
                          <w:rFonts w:ascii="Times New Roman CYR" w:hAnsi="Times New Roman CYR" w:cs="Times New Roman CYR"/>
                          <w:sz w:val="36"/>
                          <w:szCs w:val="36"/>
                        </w:rPr>
                      </w:pPr>
                    </w:p>
                    <w:p w14:paraId="31DC44CD" w14:textId="77777777" w:rsidR="00A43AC3" w:rsidRDefault="00A43AC3"/>
                    <w:p w14:paraId="6A482CD5" w14:textId="77777777" w:rsidR="00A43AC3" w:rsidRPr="00630E21" w:rsidRDefault="00A43AC3" w:rsidP="00987998">
                      <w:pPr>
                        <w:pStyle w:val="3"/>
                        <w:spacing w:line="276" w:lineRule="auto"/>
                        <w:rPr>
                          <w:rFonts w:ascii="Times New Roman" w:hAnsi="Times New Roman"/>
                          <w:bCs/>
                          <w:sz w:val="48"/>
                          <w:szCs w:val="48"/>
                        </w:rPr>
                      </w:pPr>
                      <w:bookmarkStart w:id="7276" w:name="_Toc168915074"/>
                      <w:bookmarkStart w:id="7277" w:name="_Toc168917837"/>
                      <w:bookmarkStart w:id="7278" w:name="_Toc169173275"/>
                      <w:bookmarkStart w:id="7279" w:name="_Toc169175362"/>
                      <w:r w:rsidRPr="00630E21">
                        <w:rPr>
                          <w:rFonts w:ascii="Times New Roman" w:hAnsi="Times New Roman"/>
                          <w:bCs/>
                          <w:sz w:val="48"/>
                          <w:szCs w:val="48"/>
                        </w:rPr>
                        <w:t>ДИПЛОМНА РОБОТА</w:t>
                      </w:r>
                      <w:bookmarkEnd w:id="7276"/>
                      <w:bookmarkEnd w:id="7277"/>
                      <w:bookmarkEnd w:id="7278"/>
                      <w:bookmarkEnd w:id="7279"/>
                    </w:p>
                    <w:p w14:paraId="6DECE8B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4A82EDD" w14:textId="77777777" w:rsidR="00A43AC3" w:rsidRPr="005E3013" w:rsidRDefault="00A43AC3" w:rsidP="00987998">
                      <w:pPr>
                        <w:pStyle w:val="2"/>
                        <w:spacing w:line="276" w:lineRule="auto"/>
                        <w:rPr>
                          <w:b w:val="0"/>
                          <w:bCs/>
                          <w:iCs/>
                          <w:sz w:val="48"/>
                          <w:szCs w:val="48"/>
                          <w:highlight w:val="yellow"/>
                        </w:rPr>
                      </w:pPr>
                      <w:bookmarkStart w:id="7280" w:name="_Toc168915075"/>
                      <w:bookmarkStart w:id="7281" w:name="_Toc168917838"/>
                      <w:bookmarkStart w:id="7282" w:name="_Toc169173276"/>
                      <w:bookmarkStart w:id="7283" w:name="_Toc16917536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280"/>
                      <w:bookmarkEnd w:id="7281"/>
                      <w:bookmarkEnd w:id="7282"/>
                      <w:bookmarkEnd w:id="7283"/>
                    </w:p>
                    <w:p w14:paraId="331A964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E04BC6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6BD5AC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95001C0" w14:textId="77777777" w:rsidR="00A43AC3" w:rsidRPr="00B1453A" w:rsidRDefault="00A43AC3" w:rsidP="00987998">
                      <w:pPr>
                        <w:jc w:val="center"/>
                        <w:rPr>
                          <w:rFonts w:ascii="Calibri" w:hAnsi="Calibri"/>
                          <w:sz w:val="36"/>
                          <w:szCs w:val="36"/>
                        </w:rPr>
                      </w:pPr>
                    </w:p>
                    <w:p w14:paraId="2D5FCF7C" w14:textId="77777777" w:rsidR="00A43AC3" w:rsidRDefault="00A43AC3" w:rsidP="00987998">
                      <w:pPr>
                        <w:jc w:val="center"/>
                        <w:rPr>
                          <w:rFonts w:ascii="Times New Roman CYR" w:hAnsi="Times New Roman CYR" w:cs="Times New Roman CYR"/>
                          <w:sz w:val="36"/>
                          <w:szCs w:val="36"/>
                        </w:rPr>
                      </w:pPr>
                    </w:p>
                    <w:p w14:paraId="4FA78C61" w14:textId="77777777" w:rsidR="00A43AC3" w:rsidRDefault="00A43AC3"/>
                    <w:p w14:paraId="69C15840" w14:textId="77777777" w:rsidR="00A43AC3" w:rsidRPr="00630E21" w:rsidRDefault="00A43AC3" w:rsidP="00987998">
                      <w:pPr>
                        <w:pStyle w:val="3"/>
                        <w:spacing w:line="276" w:lineRule="auto"/>
                        <w:rPr>
                          <w:rFonts w:ascii="Times New Roman" w:hAnsi="Times New Roman"/>
                          <w:bCs/>
                          <w:sz w:val="48"/>
                          <w:szCs w:val="48"/>
                        </w:rPr>
                      </w:pPr>
                      <w:bookmarkStart w:id="7284" w:name="_Toc168915076"/>
                      <w:bookmarkStart w:id="7285" w:name="_Toc168917839"/>
                      <w:bookmarkStart w:id="7286" w:name="_Toc169173277"/>
                      <w:bookmarkStart w:id="7287" w:name="_Toc169175364"/>
                      <w:r w:rsidRPr="00630E21">
                        <w:rPr>
                          <w:rFonts w:ascii="Times New Roman" w:hAnsi="Times New Roman"/>
                          <w:bCs/>
                          <w:sz w:val="48"/>
                          <w:szCs w:val="48"/>
                        </w:rPr>
                        <w:t>ДИПЛОМНА РОБОТА</w:t>
                      </w:r>
                      <w:bookmarkEnd w:id="7284"/>
                      <w:bookmarkEnd w:id="7285"/>
                      <w:bookmarkEnd w:id="7286"/>
                      <w:bookmarkEnd w:id="7287"/>
                    </w:p>
                    <w:p w14:paraId="3963887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A77D2D7" w14:textId="77777777" w:rsidR="00A43AC3" w:rsidRPr="005E3013" w:rsidRDefault="00A43AC3" w:rsidP="00987998">
                      <w:pPr>
                        <w:pStyle w:val="2"/>
                        <w:spacing w:line="276" w:lineRule="auto"/>
                        <w:rPr>
                          <w:b w:val="0"/>
                          <w:bCs/>
                          <w:iCs/>
                          <w:sz w:val="48"/>
                          <w:szCs w:val="48"/>
                          <w:highlight w:val="yellow"/>
                        </w:rPr>
                      </w:pPr>
                      <w:bookmarkStart w:id="7288" w:name="_Toc168915077"/>
                      <w:bookmarkStart w:id="7289" w:name="_Toc168917840"/>
                      <w:bookmarkStart w:id="7290" w:name="_Toc169173278"/>
                      <w:bookmarkStart w:id="7291" w:name="_Toc16917536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288"/>
                      <w:bookmarkEnd w:id="7289"/>
                      <w:bookmarkEnd w:id="7290"/>
                      <w:bookmarkEnd w:id="7291"/>
                    </w:p>
                    <w:p w14:paraId="21E05B1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714860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965DB1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392A519" w14:textId="77777777" w:rsidR="00A43AC3" w:rsidRPr="00B1453A" w:rsidRDefault="00A43AC3" w:rsidP="00987998">
                      <w:pPr>
                        <w:jc w:val="center"/>
                        <w:rPr>
                          <w:rFonts w:ascii="Calibri" w:hAnsi="Calibri"/>
                          <w:sz w:val="36"/>
                          <w:szCs w:val="36"/>
                        </w:rPr>
                      </w:pPr>
                    </w:p>
                    <w:p w14:paraId="6BD47C35" w14:textId="77777777" w:rsidR="00A43AC3" w:rsidRDefault="00A43AC3" w:rsidP="00987998">
                      <w:pPr>
                        <w:jc w:val="center"/>
                        <w:rPr>
                          <w:rFonts w:ascii="Times New Roman CYR" w:hAnsi="Times New Roman CYR" w:cs="Times New Roman CYR"/>
                          <w:sz w:val="36"/>
                          <w:szCs w:val="36"/>
                        </w:rPr>
                      </w:pPr>
                    </w:p>
                    <w:p w14:paraId="51ADEC12" w14:textId="77777777" w:rsidR="00A43AC3" w:rsidRDefault="00A43AC3"/>
                    <w:p w14:paraId="18466142" w14:textId="77777777" w:rsidR="00A43AC3" w:rsidRPr="00630E21" w:rsidRDefault="00A43AC3" w:rsidP="00987998">
                      <w:pPr>
                        <w:pStyle w:val="3"/>
                        <w:spacing w:line="276" w:lineRule="auto"/>
                        <w:rPr>
                          <w:rFonts w:ascii="Times New Roman" w:hAnsi="Times New Roman"/>
                          <w:bCs/>
                          <w:sz w:val="48"/>
                          <w:szCs w:val="48"/>
                        </w:rPr>
                      </w:pPr>
                      <w:bookmarkStart w:id="7292" w:name="_Toc168915078"/>
                      <w:bookmarkStart w:id="7293" w:name="_Toc168917841"/>
                      <w:bookmarkStart w:id="7294" w:name="_Toc169173279"/>
                      <w:bookmarkStart w:id="7295" w:name="_Toc169175366"/>
                      <w:r w:rsidRPr="00630E21">
                        <w:rPr>
                          <w:rFonts w:ascii="Times New Roman" w:hAnsi="Times New Roman"/>
                          <w:bCs/>
                          <w:sz w:val="48"/>
                          <w:szCs w:val="48"/>
                        </w:rPr>
                        <w:t>ДИПЛОМНА РОБОТА</w:t>
                      </w:r>
                      <w:bookmarkEnd w:id="7292"/>
                      <w:bookmarkEnd w:id="7293"/>
                      <w:bookmarkEnd w:id="7294"/>
                      <w:bookmarkEnd w:id="7295"/>
                    </w:p>
                    <w:p w14:paraId="5F0DD7F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12351BC" w14:textId="77777777" w:rsidR="00A43AC3" w:rsidRPr="005E3013" w:rsidRDefault="00A43AC3" w:rsidP="00987998">
                      <w:pPr>
                        <w:pStyle w:val="2"/>
                        <w:spacing w:line="276" w:lineRule="auto"/>
                        <w:rPr>
                          <w:b w:val="0"/>
                          <w:bCs/>
                          <w:iCs/>
                          <w:sz w:val="48"/>
                          <w:szCs w:val="48"/>
                          <w:highlight w:val="yellow"/>
                        </w:rPr>
                      </w:pPr>
                      <w:bookmarkStart w:id="7296" w:name="_Toc168915079"/>
                      <w:bookmarkStart w:id="7297" w:name="_Toc168917842"/>
                      <w:bookmarkStart w:id="7298" w:name="_Toc169173280"/>
                      <w:bookmarkStart w:id="7299" w:name="_Toc16917536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296"/>
                      <w:bookmarkEnd w:id="7297"/>
                      <w:bookmarkEnd w:id="7298"/>
                      <w:bookmarkEnd w:id="7299"/>
                    </w:p>
                    <w:p w14:paraId="330370D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60BBB6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B20F7B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ACD1D00" w14:textId="77777777" w:rsidR="00A43AC3" w:rsidRPr="00B1453A" w:rsidRDefault="00A43AC3" w:rsidP="00987998">
                      <w:pPr>
                        <w:jc w:val="center"/>
                        <w:rPr>
                          <w:rFonts w:ascii="Calibri" w:hAnsi="Calibri"/>
                          <w:sz w:val="36"/>
                          <w:szCs w:val="36"/>
                        </w:rPr>
                      </w:pPr>
                    </w:p>
                    <w:p w14:paraId="19DE4ED6" w14:textId="77777777" w:rsidR="00A43AC3" w:rsidRDefault="00A43AC3" w:rsidP="00987998">
                      <w:pPr>
                        <w:jc w:val="center"/>
                        <w:rPr>
                          <w:rFonts w:ascii="Times New Roman CYR" w:hAnsi="Times New Roman CYR" w:cs="Times New Roman CYR"/>
                          <w:sz w:val="36"/>
                          <w:szCs w:val="36"/>
                        </w:rPr>
                      </w:pPr>
                    </w:p>
                    <w:p w14:paraId="00832650" w14:textId="77777777" w:rsidR="00A43AC3" w:rsidRDefault="00A43AC3"/>
                    <w:p w14:paraId="426171E0" w14:textId="77777777" w:rsidR="000658DF" w:rsidRPr="003A41B8" w:rsidRDefault="000658DF" w:rsidP="000658DF">
                      <w:pPr>
                        <w:pStyle w:val="3"/>
                        <w:spacing w:line="300" w:lineRule="auto"/>
                        <w:rPr>
                          <w:rFonts w:ascii="Times New Roman CYR" w:hAnsi="Times New Roman CYR"/>
                          <w:i/>
                          <w:iCs/>
                          <w:sz w:val="44"/>
                          <w:szCs w:val="44"/>
                        </w:rPr>
                      </w:pPr>
                      <w:bookmarkStart w:id="7300" w:name="_Toc168915080"/>
                      <w:bookmarkStart w:id="7301" w:name="_Toc168917843"/>
                      <w:bookmarkStart w:id="7302" w:name="_Toc169173281"/>
                      <w:bookmarkStart w:id="7303" w:name="_Toc169175368"/>
                      <w:r w:rsidRPr="003A41B8">
                        <w:rPr>
                          <w:rFonts w:ascii="Times New Roman CYR" w:hAnsi="Times New Roman CYR"/>
                          <w:i/>
                          <w:iCs/>
                          <w:sz w:val="44"/>
                          <w:szCs w:val="44"/>
                        </w:rPr>
                        <w:t>ДИПЛОМНА РОБОТА БАКАЛАВРА</w:t>
                      </w:r>
                      <w:bookmarkEnd w:id="7300"/>
                      <w:bookmarkEnd w:id="7301"/>
                      <w:bookmarkEnd w:id="7302"/>
                      <w:bookmarkEnd w:id="7303"/>
                      <w:r w:rsidRPr="003A41B8">
                        <w:rPr>
                          <w:rFonts w:ascii="Times New Roman CYR" w:hAnsi="Times New Roman CYR"/>
                          <w:i/>
                          <w:iCs/>
                          <w:sz w:val="44"/>
                          <w:szCs w:val="44"/>
                        </w:rPr>
                        <w:t xml:space="preserve"> </w:t>
                      </w:r>
                    </w:p>
                    <w:p w14:paraId="2F5A7BAA" w14:textId="77777777" w:rsidR="000658DF" w:rsidRPr="000D3135" w:rsidRDefault="000658DF" w:rsidP="000658DF">
                      <w:pPr>
                        <w:pStyle w:val="2"/>
                        <w:spacing w:line="300" w:lineRule="auto"/>
                        <w:rPr>
                          <w:rFonts w:ascii="Times New Roman CYR" w:hAnsi="Times New Roman CYR"/>
                          <w:b w:val="0"/>
                          <w:sz w:val="44"/>
                          <w:szCs w:val="44"/>
                        </w:rPr>
                      </w:pPr>
                      <w:bookmarkStart w:id="7304" w:name="_Toc168915081"/>
                      <w:bookmarkStart w:id="7305" w:name="_Toc168917844"/>
                      <w:bookmarkStart w:id="7306" w:name="_Toc169173282"/>
                      <w:bookmarkStart w:id="7307" w:name="_Toc169175369"/>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7304"/>
                      <w:bookmarkEnd w:id="7305"/>
                      <w:bookmarkEnd w:id="7306"/>
                      <w:bookmarkEnd w:id="7307"/>
                    </w:p>
                    <w:p w14:paraId="3D46ED2B"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65055E3D"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19FD3F47" w14:textId="77777777" w:rsidR="000658DF" w:rsidRPr="000D3135" w:rsidRDefault="000658DF" w:rsidP="000658DF">
                      <w:pPr>
                        <w:spacing w:line="300" w:lineRule="auto"/>
                        <w:jc w:val="center"/>
                        <w:rPr>
                          <w:b/>
                          <w:lang w:val="uk-UA"/>
                        </w:rPr>
                      </w:pPr>
                    </w:p>
                    <w:p w14:paraId="23713699"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49486113" w14:textId="77777777" w:rsidR="00A43AC3" w:rsidRPr="00B1453A" w:rsidRDefault="00A43AC3" w:rsidP="00987998">
                      <w:pPr>
                        <w:jc w:val="center"/>
                        <w:rPr>
                          <w:rFonts w:ascii="Calibri" w:hAnsi="Calibri"/>
                          <w:sz w:val="36"/>
                          <w:szCs w:val="36"/>
                        </w:rPr>
                      </w:pPr>
                    </w:p>
                    <w:p w14:paraId="78C0F967" w14:textId="77777777" w:rsidR="00A43AC3" w:rsidRDefault="00A43AC3" w:rsidP="00987998">
                      <w:pPr>
                        <w:jc w:val="center"/>
                        <w:rPr>
                          <w:rFonts w:ascii="Times New Roman CYR" w:hAnsi="Times New Roman CYR" w:cs="Times New Roman CYR"/>
                          <w:sz w:val="36"/>
                          <w:szCs w:val="36"/>
                        </w:rPr>
                      </w:pPr>
                    </w:p>
                    <w:p w14:paraId="1E2CED04" w14:textId="77777777" w:rsidR="00A43AC3" w:rsidRDefault="00A43AC3"/>
                    <w:p w14:paraId="3C8D6B06" w14:textId="77777777" w:rsidR="00A43AC3" w:rsidRPr="00630E21" w:rsidRDefault="00A43AC3" w:rsidP="00987998">
                      <w:pPr>
                        <w:pStyle w:val="3"/>
                        <w:spacing w:line="276" w:lineRule="auto"/>
                        <w:rPr>
                          <w:rFonts w:ascii="Times New Roman" w:hAnsi="Times New Roman"/>
                          <w:bCs/>
                          <w:sz w:val="48"/>
                          <w:szCs w:val="48"/>
                        </w:rPr>
                      </w:pPr>
                      <w:bookmarkStart w:id="7308" w:name="_Toc168915082"/>
                      <w:bookmarkStart w:id="7309" w:name="_Toc168917845"/>
                      <w:bookmarkStart w:id="7310" w:name="_Toc169173283"/>
                      <w:bookmarkStart w:id="7311" w:name="_Toc169175370"/>
                      <w:r w:rsidRPr="00630E21">
                        <w:rPr>
                          <w:rFonts w:ascii="Times New Roman" w:hAnsi="Times New Roman"/>
                          <w:bCs/>
                          <w:sz w:val="48"/>
                          <w:szCs w:val="48"/>
                        </w:rPr>
                        <w:t>ДИПЛОМНА РОБОТА</w:t>
                      </w:r>
                      <w:bookmarkEnd w:id="7308"/>
                      <w:bookmarkEnd w:id="7309"/>
                      <w:bookmarkEnd w:id="7310"/>
                      <w:bookmarkEnd w:id="7311"/>
                    </w:p>
                    <w:p w14:paraId="184FA45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2606B4E" w14:textId="77777777" w:rsidR="00A43AC3" w:rsidRPr="005E3013" w:rsidRDefault="00A43AC3" w:rsidP="00987998">
                      <w:pPr>
                        <w:pStyle w:val="2"/>
                        <w:spacing w:line="276" w:lineRule="auto"/>
                        <w:rPr>
                          <w:b w:val="0"/>
                          <w:bCs/>
                          <w:iCs/>
                          <w:sz w:val="48"/>
                          <w:szCs w:val="48"/>
                          <w:highlight w:val="yellow"/>
                        </w:rPr>
                      </w:pPr>
                      <w:bookmarkStart w:id="7312" w:name="_Toc168915083"/>
                      <w:bookmarkStart w:id="7313" w:name="_Toc168917846"/>
                      <w:bookmarkStart w:id="7314" w:name="_Toc169173284"/>
                      <w:bookmarkStart w:id="7315" w:name="_Toc16917537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312"/>
                      <w:bookmarkEnd w:id="7313"/>
                      <w:bookmarkEnd w:id="7314"/>
                      <w:bookmarkEnd w:id="7315"/>
                    </w:p>
                    <w:p w14:paraId="0801770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B407D1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40BDFF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69C66FE" w14:textId="77777777" w:rsidR="00A43AC3" w:rsidRPr="00B1453A" w:rsidRDefault="00A43AC3" w:rsidP="00987998">
                      <w:pPr>
                        <w:jc w:val="center"/>
                        <w:rPr>
                          <w:rFonts w:ascii="Calibri" w:hAnsi="Calibri"/>
                          <w:sz w:val="36"/>
                          <w:szCs w:val="36"/>
                        </w:rPr>
                      </w:pPr>
                    </w:p>
                    <w:p w14:paraId="7927EAB2" w14:textId="77777777" w:rsidR="00A43AC3" w:rsidRDefault="00A43AC3" w:rsidP="00987998">
                      <w:pPr>
                        <w:jc w:val="center"/>
                        <w:rPr>
                          <w:rFonts w:ascii="Times New Roman CYR" w:hAnsi="Times New Roman CYR" w:cs="Times New Roman CYR"/>
                          <w:sz w:val="36"/>
                          <w:szCs w:val="36"/>
                        </w:rPr>
                      </w:pPr>
                    </w:p>
                    <w:p w14:paraId="0B63B95C" w14:textId="77777777" w:rsidR="00A43AC3" w:rsidRDefault="00A43AC3"/>
                    <w:p w14:paraId="0BCABA4B" w14:textId="77777777" w:rsidR="00A43AC3" w:rsidRPr="00630E21" w:rsidRDefault="00A43AC3" w:rsidP="00987998">
                      <w:pPr>
                        <w:pStyle w:val="3"/>
                        <w:spacing w:line="276" w:lineRule="auto"/>
                        <w:rPr>
                          <w:rFonts w:ascii="Times New Roman" w:hAnsi="Times New Roman"/>
                          <w:bCs/>
                          <w:sz w:val="48"/>
                          <w:szCs w:val="48"/>
                        </w:rPr>
                      </w:pPr>
                      <w:bookmarkStart w:id="7316" w:name="_Toc168915084"/>
                      <w:bookmarkStart w:id="7317" w:name="_Toc168917847"/>
                      <w:bookmarkStart w:id="7318" w:name="_Toc169173285"/>
                      <w:bookmarkStart w:id="7319" w:name="_Toc169175372"/>
                      <w:r w:rsidRPr="00630E21">
                        <w:rPr>
                          <w:rFonts w:ascii="Times New Roman" w:hAnsi="Times New Roman"/>
                          <w:bCs/>
                          <w:sz w:val="48"/>
                          <w:szCs w:val="48"/>
                        </w:rPr>
                        <w:t>ДИПЛОМНА РОБОТА</w:t>
                      </w:r>
                      <w:bookmarkEnd w:id="7316"/>
                      <w:bookmarkEnd w:id="7317"/>
                      <w:bookmarkEnd w:id="7318"/>
                      <w:bookmarkEnd w:id="7319"/>
                    </w:p>
                    <w:p w14:paraId="7B5987B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4B95C37" w14:textId="77777777" w:rsidR="00A43AC3" w:rsidRPr="005E3013" w:rsidRDefault="00A43AC3" w:rsidP="00987998">
                      <w:pPr>
                        <w:pStyle w:val="2"/>
                        <w:spacing w:line="276" w:lineRule="auto"/>
                        <w:rPr>
                          <w:b w:val="0"/>
                          <w:bCs/>
                          <w:iCs/>
                          <w:sz w:val="48"/>
                          <w:szCs w:val="48"/>
                          <w:highlight w:val="yellow"/>
                        </w:rPr>
                      </w:pPr>
                      <w:bookmarkStart w:id="7320" w:name="_Toc168915085"/>
                      <w:bookmarkStart w:id="7321" w:name="_Toc168917848"/>
                      <w:bookmarkStart w:id="7322" w:name="_Toc169173286"/>
                      <w:bookmarkStart w:id="7323" w:name="_Toc16917537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320"/>
                      <w:bookmarkEnd w:id="7321"/>
                      <w:bookmarkEnd w:id="7322"/>
                      <w:bookmarkEnd w:id="7323"/>
                    </w:p>
                    <w:p w14:paraId="46137BE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4842EA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DFF3E5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407A949" w14:textId="77777777" w:rsidR="00A43AC3" w:rsidRPr="00B1453A" w:rsidRDefault="00A43AC3" w:rsidP="00987998">
                      <w:pPr>
                        <w:jc w:val="center"/>
                        <w:rPr>
                          <w:rFonts w:ascii="Calibri" w:hAnsi="Calibri"/>
                          <w:sz w:val="36"/>
                          <w:szCs w:val="36"/>
                        </w:rPr>
                      </w:pPr>
                    </w:p>
                    <w:p w14:paraId="04F61DE7" w14:textId="77777777" w:rsidR="00A43AC3" w:rsidRDefault="00A43AC3" w:rsidP="00987998">
                      <w:pPr>
                        <w:jc w:val="center"/>
                        <w:rPr>
                          <w:rFonts w:ascii="Times New Roman CYR" w:hAnsi="Times New Roman CYR" w:cs="Times New Roman CYR"/>
                          <w:sz w:val="36"/>
                          <w:szCs w:val="36"/>
                        </w:rPr>
                      </w:pPr>
                    </w:p>
                    <w:p w14:paraId="70E5EC39" w14:textId="77777777" w:rsidR="00A43AC3" w:rsidRDefault="00A43AC3"/>
                    <w:p w14:paraId="3FA44796" w14:textId="77777777" w:rsidR="00A43AC3" w:rsidRPr="00630E21" w:rsidRDefault="00A43AC3" w:rsidP="00987998">
                      <w:pPr>
                        <w:pStyle w:val="3"/>
                        <w:spacing w:line="276" w:lineRule="auto"/>
                        <w:rPr>
                          <w:rFonts w:ascii="Times New Roman" w:hAnsi="Times New Roman"/>
                          <w:bCs/>
                          <w:sz w:val="48"/>
                          <w:szCs w:val="48"/>
                        </w:rPr>
                      </w:pPr>
                      <w:bookmarkStart w:id="7324" w:name="_Toc168915086"/>
                      <w:bookmarkStart w:id="7325" w:name="_Toc168917849"/>
                      <w:bookmarkStart w:id="7326" w:name="_Toc169173287"/>
                      <w:bookmarkStart w:id="7327" w:name="_Toc169175374"/>
                      <w:r w:rsidRPr="00630E21">
                        <w:rPr>
                          <w:rFonts w:ascii="Times New Roman" w:hAnsi="Times New Roman"/>
                          <w:bCs/>
                          <w:sz w:val="48"/>
                          <w:szCs w:val="48"/>
                        </w:rPr>
                        <w:t>ДИПЛОМНА РОБОТА</w:t>
                      </w:r>
                      <w:bookmarkEnd w:id="7324"/>
                      <w:bookmarkEnd w:id="7325"/>
                      <w:bookmarkEnd w:id="7326"/>
                      <w:bookmarkEnd w:id="7327"/>
                    </w:p>
                    <w:p w14:paraId="1C5B092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B7AF7D4" w14:textId="77777777" w:rsidR="00A43AC3" w:rsidRPr="005E3013" w:rsidRDefault="00A43AC3" w:rsidP="00987998">
                      <w:pPr>
                        <w:pStyle w:val="2"/>
                        <w:spacing w:line="276" w:lineRule="auto"/>
                        <w:rPr>
                          <w:b w:val="0"/>
                          <w:bCs/>
                          <w:iCs/>
                          <w:sz w:val="48"/>
                          <w:szCs w:val="48"/>
                          <w:highlight w:val="yellow"/>
                        </w:rPr>
                      </w:pPr>
                      <w:bookmarkStart w:id="7328" w:name="_Toc168915087"/>
                      <w:bookmarkStart w:id="7329" w:name="_Toc168917850"/>
                      <w:bookmarkStart w:id="7330" w:name="_Toc169173288"/>
                      <w:bookmarkStart w:id="7331" w:name="_Toc16917537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328"/>
                      <w:bookmarkEnd w:id="7329"/>
                      <w:bookmarkEnd w:id="7330"/>
                      <w:bookmarkEnd w:id="7331"/>
                    </w:p>
                    <w:p w14:paraId="678277F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341845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37DF0B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1897048" w14:textId="77777777" w:rsidR="00A43AC3" w:rsidRPr="00B1453A" w:rsidRDefault="00A43AC3" w:rsidP="00987998">
                      <w:pPr>
                        <w:jc w:val="center"/>
                        <w:rPr>
                          <w:rFonts w:ascii="Calibri" w:hAnsi="Calibri"/>
                          <w:sz w:val="36"/>
                          <w:szCs w:val="36"/>
                        </w:rPr>
                      </w:pPr>
                    </w:p>
                    <w:p w14:paraId="30A54A08" w14:textId="77777777" w:rsidR="00A43AC3" w:rsidRDefault="00A43AC3" w:rsidP="00987998">
                      <w:pPr>
                        <w:jc w:val="center"/>
                        <w:rPr>
                          <w:rFonts w:ascii="Times New Roman CYR" w:hAnsi="Times New Roman CYR" w:cs="Times New Roman CYR"/>
                          <w:sz w:val="36"/>
                          <w:szCs w:val="36"/>
                        </w:rPr>
                      </w:pPr>
                    </w:p>
                    <w:p w14:paraId="5015E082" w14:textId="77777777" w:rsidR="00A43AC3" w:rsidRDefault="00A43AC3"/>
                    <w:p w14:paraId="7252BFA1" w14:textId="77777777" w:rsidR="00A43AC3" w:rsidRPr="00630E21" w:rsidRDefault="00A43AC3" w:rsidP="00987998">
                      <w:pPr>
                        <w:pStyle w:val="3"/>
                        <w:spacing w:line="276" w:lineRule="auto"/>
                        <w:rPr>
                          <w:rFonts w:ascii="Times New Roman" w:hAnsi="Times New Roman"/>
                          <w:bCs/>
                          <w:sz w:val="48"/>
                          <w:szCs w:val="48"/>
                        </w:rPr>
                      </w:pPr>
                      <w:bookmarkStart w:id="7332" w:name="_Toc168915088"/>
                      <w:bookmarkStart w:id="7333" w:name="_Toc168917851"/>
                      <w:bookmarkStart w:id="7334" w:name="_Toc169173289"/>
                      <w:bookmarkStart w:id="7335" w:name="_Toc169175376"/>
                      <w:r w:rsidRPr="00630E21">
                        <w:rPr>
                          <w:rFonts w:ascii="Times New Roman" w:hAnsi="Times New Roman"/>
                          <w:bCs/>
                          <w:sz w:val="48"/>
                          <w:szCs w:val="48"/>
                        </w:rPr>
                        <w:t>ДИПЛОМНА РОБОТА</w:t>
                      </w:r>
                      <w:bookmarkEnd w:id="7332"/>
                      <w:bookmarkEnd w:id="7333"/>
                      <w:bookmarkEnd w:id="7334"/>
                      <w:bookmarkEnd w:id="7335"/>
                    </w:p>
                    <w:p w14:paraId="6B8E6C9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1E996E1" w14:textId="77777777" w:rsidR="00A43AC3" w:rsidRPr="005E3013" w:rsidRDefault="00A43AC3" w:rsidP="00987998">
                      <w:pPr>
                        <w:pStyle w:val="2"/>
                        <w:spacing w:line="276" w:lineRule="auto"/>
                        <w:rPr>
                          <w:b w:val="0"/>
                          <w:bCs/>
                          <w:iCs/>
                          <w:sz w:val="48"/>
                          <w:szCs w:val="48"/>
                          <w:highlight w:val="yellow"/>
                        </w:rPr>
                      </w:pPr>
                      <w:bookmarkStart w:id="7336" w:name="_Toc168915089"/>
                      <w:bookmarkStart w:id="7337" w:name="_Toc168917852"/>
                      <w:bookmarkStart w:id="7338" w:name="_Toc169173290"/>
                      <w:bookmarkStart w:id="7339" w:name="_Toc16917537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336"/>
                      <w:bookmarkEnd w:id="7337"/>
                      <w:bookmarkEnd w:id="7338"/>
                      <w:bookmarkEnd w:id="7339"/>
                    </w:p>
                    <w:p w14:paraId="094E197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433E15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559A5A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B348441" w14:textId="77777777" w:rsidR="00A43AC3" w:rsidRPr="00B1453A" w:rsidRDefault="00A43AC3" w:rsidP="00987998">
                      <w:pPr>
                        <w:jc w:val="center"/>
                        <w:rPr>
                          <w:rFonts w:ascii="Calibri" w:hAnsi="Calibri"/>
                          <w:sz w:val="36"/>
                          <w:szCs w:val="36"/>
                        </w:rPr>
                      </w:pPr>
                    </w:p>
                    <w:p w14:paraId="28C29F3C" w14:textId="77777777" w:rsidR="00A43AC3" w:rsidRDefault="00A43AC3" w:rsidP="00987998">
                      <w:pPr>
                        <w:jc w:val="center"/>
                        <w:rPr>
                          <w:rFonts w:ascii="Times New Roman CYR" w:hAnsi="Times New Roman CYR" w:cs="Times New Roman CYR"/>
                          <w:sz w:val="36"/>
                          <w:szCs w:val="36"/>
                        </w:rPr>
                      </w:pPr>
                    </w:p>
                    <w:p w14:paraId="4D6390BF" w14:textId="77777777" w:rsidR="00A43AC3" w:rsidRDefault="00A43AC3"/>
                    <w:p w14:paraId="7FB4C1F4" w14:textId="77777777" w:rsidR="00A43AC3" w:rsidRPr="00630E21" w:rsidRDefault="00A43AC3" w:rsidP="00987998">
                      <w:pPr>
                        <w:pStyle w:val="3"/>
                        <w:spacing w:line="276" w:lineRule="auto"/>
                        <w:rPr>
                          <w:rFonts w:ascii="Times New Roman" w:hAnsi="Times New Roman"/>
                          <w:bCs/>
                          <w:sz w:val="48"/>
                          <w:szCs w:val="48"/>
                        </w:rPr>
                      </w:pPr>
                      <w:bookmarkStart w:id="7340" w:name="_Toc168915090"/>
                      <w:bookmarkStart w:id="7341" w:name="_Toc168917853"/>
                      <w:bookmarkStart w:id="7342" w:name="_Toc169173291"/>
                      <w:bookmarkStart w:id="7343" w:name="_Toc169175378"/>
                      <w:r w:rsidRPr="00630E21">
                        <w:rPr>
                          <w:rFonts w:ascii="Times New Roman" w:hAnsi="Times New Roman"/>
                          <w:bCs/>
                          <w:sz w:val="48"/>
                          <w:szCs w:val="48"/>
                        </w:rPr>
                        <w:t>ДИПЛОМНА РОБОТА</w:t>
                      </w:r>
                      <w:bookmarkEnd w:id="7340"/>
                      <w:bookmarkEnd w:id="7341"/>
                      <w:bookmarkEnd w:id="7342"/>
                      <w:bookmarkEnd w:id="7343"/>
                    </w:p>
                    <w:p w14:paraId="5481B44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EEE3E19" w14:textId="77777777" w:rsidR="00A43AC3" w:rsidRPr="005E3013" w:rsidRDefault="00A43AC3" w:rsidP="00987998">
                      <w:pPr>
                        <w:pStyle w:val="2"/>
                        <w:spacing w:line="276" w:lineRule="auto"/>
                        <w:rPr>
                          <w:b w:val="0"/>
                          <w:bCs/>
                          <w:iCs/>
                          <w:sz w:val="48"/>
                          <w:szCs w:val="48"/>
                          <w:highlight w:val="yellow"/>
                        </w:rPr>
                      </w:pPr>
                      <w:bookmarkStart w:id="7344" w:name="_Toc168915091"/>
                      <w:bookmarkStart w:id="7345" w:name="_Toc168917854"/>
                      <w:bookmarkStart w:id="7346" w:name="_Toc169173292"/>
                      <w:bookmarkStart w:id="7347" w:name="_Toc16917537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344"/>
                      <w:bookmarkEnd w:id="7345"/>
                      <w:bookmarkEnd w:id="7346"/>
                      <w:bookmarkEnd w:id="7347"/>
                    </w:p>
                    <w:p w14:paraId="64D0F5E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F77BC2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F79CDF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EDFD74C" w14:textId="77777777" w:rsidR="00A43AC3" w:rsidRPr="00B1453A" w:rsidRDefault="00A43AC3" w:rsidP="00987998">
                      <w:pPr>
                        <w:jc w:val="center"/>
                        <w:rPr>
                          <w:rFonts w:ascii="Calibri" w:hAnsi="Calibri"/>
                          <w:sz w:val="36"/>
                          <w:szCs w:val="36"/>
                        </w:rPr>
                      </w:pPr>
                    </w:p>
                    <w:p w14:paraId="5C53529A" w14:textId="77777777" w:rsidR="00A43AC3" w:rsidRDefault="00A43AC3" w:rsidP="00987998">
                      <w:pPr>
                        <w:jc w:val="center"/>
                        <w:rPr>
                          <w:rFonts w:ascii="Times New Roman CYR" w:hAnsi="Times New Roman CYR" w:cs="Times New Roman CYR"/>
                          <w:sz w:val="36"/>
                          <w:szCs w:val="36"/>
                        </w:rPr>
                      </w:pPr>
                    </w:p>
                    <w:p w14:paraId="0394CF8A" w14:textId="77777777" w:rsidR="00A43AC3" w:rsidRDefault="00A43AC3"/>
                    <w:p w14:paraId="7EEAA2B1" w14:textId="77777777" w:rsidR="00A43AC3" w:rsidRPr="00630E21" w:rsidRDefault="00A43AC3" w:rsidP="00987998">
                      <w:pPr>
                        <w:pStyle w:val="3"/>
                        <w:spacing w:line="276" w:lineRule="auto"/>
                        <w:rPr>
                          <w:rFonts w:ascii="Times New Roman" w:hAnsi="Times New Roman"/>
                          <w:bCs/>
                          <w:sz w:val="48"/>
                          <w:szCs w:val="48"/>
                        </w:rPr>
                      </w:pPr>
                      <w:bookmarkStart w:id="7348" w:name="_Toc168915092"/>
                      <w:bookmarkStart w:id="7349" w:name="_Toc168917855"/>
                      <w:bookmarkStart w:id="7350" w:name="_Toc169173293"/>
                      <w:bookmarkStart w:id="7351" w:name="_Toc169175380"/>
                      <w:r w:rsidRPr="00630E21">
                        <w:rPr>
                          <w:rFonts w:ascii="Times New Roman" w:hAnsi="Times New Roman"/>
                          <w:bCs/>
                          <w:sz w:val="48"/>
                          <w:szCs w:val="48"/>
                        </w:rPr>
                        <w:t>ДИПЛОМНА РОБОТА</w:t>
                      </w:r>
                      <w:bookmarkEnd w:id="7348"/>
                      <w:bookmarkEnd w:id="7349"/>
                      <w:bookmarkEnd w:id="7350"/>
                      <w:bookmarkEnd w:id="7351"/>
                    </w:p>
                    <w:p w14:paraId="0A705E0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3D42AF5" w14:textId="77777777" w:rsidR="00A43AC3" w:rsidRPr="005E3013" w:rsidRDefault="00A43AC3" w:rsidP="00987998">
                      <w:pPr>
                        <w:pStyle w:val="2"/>
                        <w:spacing w:line="276" w:lineRule="auto"/>
                        <w:rPr>
                          <w:b w:val="0"/>
                          <w:bCs/>
                          <w:iCs/>
                          <w:sz w:val="48"/>
                          <w:szCs w:val="48"/>
                          <w:highlight w:val="yellow"/>
                        </w:rPr>
                      </w:pPr>
                      <w:bookmarkStart w:id="7352" w:name="_Toc168915093"/>
                      <w:bookmarkStart w:id="7353" w:name="_Toc168917856"/>
                      <w:bookmarkStart w:id="7354" w:name="_Toc169173294"/>
                      <w:bookmarkStart w:id="7355" w:name="_Toc16917538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352"/>
                      <w:bookmarkEnd w:id="7353"/>
                      <w:bookmarkEnd w:id="7354"/>
                      <w:bookmarkEnd w:id="7355"/>
                    </w:p>
                    <w:p w14:paraId="4D80A88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BCD633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163DC3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F051742" w14:textId="77777777" w:rsidR="00A43AC3" w:rsidRPr="00B1453A" w:rsidRDefault="00A43AC3" w:rsidP="00987998">
                      <w:pPr>
                        <w:jc w:val="center"/>
                        <w:rPr>
                          <w:rFonts w:ascii="Calibri" w:hAnsi="Calibri"/>
                          <w:sz w:val="36"/>
                          <w:szCs w:val="36"/>
                        </w:rPr>
                      </w:pPr>
                    </w:p>
                    <w:p w14:paraId="215A05A3" w14:textId="77777777" w:rsidR="00A43AC3" w:rsidRDefault="00A43AC3" w:rsidP="00987998">
                      <w:pPr>
                        <w:jc w:val="center"/>
                        <w:rPr>
                          <w:rFonts w:ascii="Times New Roman CYR" w:hAnsi="Times New Roman CYR" w:cs="Times New Roman CYR"/>
                          <w:sz w:val="36"/>
                          <w:szCs w:val="36"/>
                        </w:rPr>
                      </w:pPr>
                    </w:p>
                    <w:p w14:paraId="1596FCB5" w14:textId="77777777" w:rsidR="00A43AC3" w:rsidRDefault="00A43AC3"/>
                    <w:p w14:paraId="5C6971F6" w14:textId="77777777" w:rsidR="00A43AC3" w:rsidRPr="00630E21" w:rsidRDefault="00A43AC3" w:rsidP="00987998">
                      <w:pPr>
                        <w:pStyle w:val="3"/>
                        <w:spacing w:line="276" w:lineRule="auto"/>
                        <w:rPr>
                          <w:rFonts w:ascii="Times New Roman" w:hAnsi="Times New Roman"/>
                          <w:bCs/>
                          <w:sz w:val="48"/>
                          <w:szCs w:val="48"/>
                        </w:rPr>
                      </w:pPr>
                      <w:bookmarkStart w:id="7356" w:name="_Toc168915094"/>
                      <w:bookmarkStart w:id="7357" w:name="_Toc168917857"/>
                      <w:bookmarkStart w:id="7358" w:name="_Toc169173295"/>
                      <w:bookmarkStart w:id="7359" w:name="_Toc169175382"/>
                      <w:r w:rsidRPr="00630E21">
                        <w:rPr>
                          <w:rFonts w:ascii="Times New Roman" w:hAnsi="Times New Roman"/>
                          <w:bCs/>
                          <w:sz w:val="48"/>
                          <w:szCs w:val="48"/>
                        </w:rPr>
                        <w:t>ДИПЛОМНА РОБОТА</w:t>
                      </w:r>
                      <w:bookmarkEnd w:id="7356"/>
                      <w:bookmarkEnd w:id="7357"/>
                      <w:bookmarkEnd w:id="7358"/>
                      <w:bookmarkEnd w:id="7359"/>
                    </w:p>
                    <w:p w14:paraId="5445CBC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4A749DE" w14:textId="77777777" w:rsidR="00A43AC3" w:rsidRPr="005E3013" w:rsidRDefault="00A43AC3" w:rsidP="00987998">
                      <w:pPr>
                        <w:pStyle w:val="2"/>
                        <w:spacing w:line="276" w:lineRule="auto"/>
                        <w:rPr>
                          <w:b w:val="0"/>
                          <w:bCs/>
                          <w:iCs/>
                          <w:sz w:val="48"/>
                          <w:szCs w:val="48"/>
                          <w:highlight w:val="yellow"/>
                        </w:rPr>
                      </w:pPr>
                      <w:bookmarkStart w:id="7360" w:name="_Toc168915095"/>
                      <w:bookmarkStart w:id="7361" w:name="_Toc168917858"/>
                      <w:bookmarkStart w:id="7362" w:name="_Toc169173296"/>
                      <w:bookmarkStart w:id="7363" w:name="_Toc16917538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360"/>
                      <w:bookmarkEnd w:id="7361"/>
                      <w:bookmarkEnd w:id="7362"/>
                      <w:bookmarkEnd w:id="7363"/>
                    </w:p>
                    <w:p w14:paraId="70C9827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D9E1D1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5CFC95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F6ACB90" w14:textId="77777777" w:rsidR="00A43AC3" w:rsidRPr="00B1453A" w:rsidRDefault="00A43AC3" w:rsidP="00987998">
                      <w:pPr>
                        <w:jc w:val="center"/>
                        <w:rPr>
                          <w:rFonts w:ascii="Calibri" w:hAnsi="Calibri"/>
                          <w:sz w:val="36"/>
                          <w:szCs w:val="36"/>
                        </w:rPr>
                      </w:pPr>
                    </w:p>
                    <w:p w14:paraId="3F105AC9" w14:textId="77777777" w:rsidR="00A43AC3" w:rsidRDefault="00A43AC3" w:rsidP="00987998">
                      <w:pPr>
                        <w:jc w:val="center"/>
                        <w:rPr>
                          <w:rFonts w:ascii="Times New Roman CYR" w:hAnsi="Times New Roman CYR" w:cs="Times New Roman CYR"/>
                          <w:sz w:val="36"/>
                          <w:szCs w:val="36"/>
                        </w:rPr>
                      </w:pPr>
                    </w:p>
                    <w:p w14:paraId="71779414" w14:textId="77777777" w:rsidR="00A43AC3" w:rsidRDefault="00A43AC3"/>
                    <w:p w14:paraId="1378B2E9" w14:textId="77777777" w:rsidR="000658DF" w:rsidRPr="003A41B8" w:rsidRDefault="000658DF" w:rsidP="000658DF">
                      <w:pPr>
                        <w:pStyle w:val="3"/>
                        <w:spacing w:line="300" w:lineRule="auto"/>
                        <w:rPr>
                          <w:rFonts w:ascii="Times New Roman CYR" w:hAnsi="Times New Roman CYR"/>
                          <w:i/>
                          <w:iCs/>
                          <w:sz w:val="44"/>
                          <w:szCs w:val="44"/>
                        </w:rPr>
                      </w:pPr>
                      <w:bookmarkStart w:id="7364" w:name="_Toc168915096"/>
                      <w:bookmarkStart w:id="7365" w:name="_Toc168917859"/>
                      <w:bookmarkStart w:id="7366" w:name="_Toc169173297"/>
                      <w:bookmarkStart w:id="7367" w:name="_Toc169175384"/>
                      <w:r w:rsidRPr="003A41B8">
                        <w:rPr>
                          <w:rFonts w:ascii="Times New Roman CYR" w:hAnsi="Times New Roman CYR"/>
                          <w:i/>
                          <w:iCs/>
                          <w:sz w:val="44"/>
                          <w:szCs w:val="44"/>
                        </w:rPr>
                        <w:t>ДИПЛОМНА РОБОТА БАКАЛАВРА</w:t>
                      </w:r>
                      <w:bookmarkEnd w:id="7364"/>
                      <w:bookmarkEnd w:id="7365"/>
                      <w:bookmarkEnd w:id="7366"/>
                      <w:bookmarkEnd w:id="7367"/>
                      <w:r w:rsidRPr="003A41B8">
                        <w:rPr>
                          <w:rFonts w:ascii="Times New Roman CYR" w:hAnsi="Times New Roman CYR"/>
                          <w:i/>
                          <w:iCs/>
                          <w:sz w:val="44"/>
                          <w:szCs w:val="44"/>
                        </w:rPr>
                        <w:t xml:space="preserve"> </w:t>
                      </w:r>
                    </w:p>
                    <w:p w14:paraId="18746100" w14:textId="77777777" w:rsidR="000658DF" w:rsidRPr="000D3135" w:rsidRDefault="000658DF" w:rsidP="000658DF">
                      <w:pPr>
                        <w:pStyle w:val="2"/>
                        <w:spacing w:line="300" w:lineRule="auto"/>
                        <w:rPr>
                          <w:rFonts w:ascii="Times New Roman CYR" w:hAnsi="Times New Roman CYR"/>
                          <w:b w:val="0"/>
                          <w:sz w:val="44"/>
                          <w:szCs w:val="44"/>
                        </w:rPr>
                      </w:pPr>
                      <w:bookmarkStart w:id="7368" w:name="_Toc168915097"/>
                      <w:bookmarkStart w:id="7369" w:name="_Toc168917860"/>
                      <w:bookmarkStart w:id="7370" w:name="_Toc169173298"/>
                      <w:bookmarkStart w:id="7371" w:name="_Toc169175385"/>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7368"/>
                      <w:bookmarkEnd w:id="7369"/>
                      <w:bookmarkEnd w:id="7370"/>
                      <w:bookmarkEnd w:id="7371"/>
                    </w:p>
                    <w:p w14:paraId="43B9F3FF"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4FD263EA"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554FDF86" w14:textId="77777777" w:rsidR="000658DF" w:rsidRPr="000D3135" w:rsidRDefault="000658DF" w:rsidP="000658DF">
                      <w:pPr>
                        <w:spacing w:line="300" w:lineRule="auto"/>
                        <w:jc w:val="center"/>
                        <w:rPr>
                          <w:b/>
                          <w:lang w:val="uk-UA"/>
                        </w:rPr>
                      </w:pPr>
                    </w:p>
                    <w:p w14:paraId="743EF783"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2EAA42A5" w14:textId="77777777" w:rsidR="00A43AC3" w:rsidRPr="00B1453A" w:rsidRDefault="00A43AC3" w:rsidP="00987998">
                      <w:pPr>
                        <w:jc w:val="center"/>
                        <w:rPr>
                          <w:rFonts w:ascii="Calibri" w:hAnsi="Calibri"/>
                          <w:sz w:val="36"/>
                          <w:szCs w:val="36"/>
                        </w:rPr>
                      </w:pPr>
                    </w:p>
                    <w:p w14:paraId="54CB76B4" w14:textId="77777777" w:rsidR="00A43AC3" w:rsidRDefault="00A43AC3" w:rsidP="00987998">
                      <w:pPr>
                        <w:jc w:val="center"/>
                        <w:rPr>
                          <w:rFonts w:ascii="Times New Roman CYR" w:hAnsi="Times New Roman CYR" w:cs="Times New Roman CYR"/>
                          <w:sz w:val="36"/>
                          <w:szCs w:val="36"/>
                        </w:rPr>
                      </w:pPr>
                    </w:p>
                    <w:p w14:paraId="1C95AB2A" w14:textId="77777777" w:rsidR="00A43AC3" w:rsidRDefault="00A43AC3"/>
                    <w:p w14:paraId="34D42095" w14:textId="77777777" w:rsidR="00A43AC3" w:rsidRPr="00630E21" w:rsidRDefault="00A43AC3" w:rsidP="00987998">
                      <w:pPr>
                        <w:pStyle w:val="3"/>
                        <w:spacing w:line="276" w:lineRule="auto"/>
                        <w:rPr>
                          <w:rFonts w:ascii="Times New Roman" w:hAnsi="Times New Roman"/>
                          <w:bCs/>
                          <w:sz w:val="48"/>
                          <w:szCs w:val="48"/>
                        </w:rPr>
                      </w:pPr>
                      <w:bookmarkStart w:id="7372" w:name="_Toc168915098"/>
                      <w:bookmarkStart w:id="7373" w:name="_Toc168917861"/>
                      <w:bookmarkStart w:id="7374" w:name="_Toc169173299"/>
                      <w:bookmarkStart w:id="7375" w:name="_Toc169175386"/>
                      <w:r w:rsidRPr="00630E21">
                        <w:rPr>
                          <w:rFonts w:ascii="Times New Roman" w:hAnsi="Times New Roman"/>
                          <w:bCs/>
                          <w:sz w:val="48"/>
                          <w:szCs w:val="48"/>
                        </w:rPr>
                        <w:t>ДИПЛОМНА РОБОТА</w:t>
                      </w:r>
                      <w:bookmarkEnd w:id="7372"/>
                      <w:bookmarkEnd w:id="7373"/>
                      <w:bookmarkEnd w:id="7374"/>
                      <w:bookmarkEnd w:id="7375"/>
                    </w:p>
                    <w:p w14:paraId="48F2C20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40B6955" w14:textId="77777777" w:rsidR="00A43AC3" w:rsidRPr="005E3013" w:rsidRDefault="00A43AC3" w:rsidP="00987998">
                      <w:pPr>
                        <w:pStyle w:val="2"/>
                        <w:spacing w:line="276" w:lineRule="auto"/>
                        <w:rPr>
                          <w:b w:val="0"/>
                          <w:bCs/>
                          <w:iCs/>
                          <w:sz w:val="48"/>
                          <w:szCs w:val="48"/>
                          <w:highlight w:val="yellow"/>
                        </w:rPr>
                      </w:pPr>
                      <w:bookmarkStart w:id="7376" w:name="_Toc168915099"/>
                      <w:bookmarkStart w:id="7377" w:name="_Toc168917862"/>
                      <w:bookmarkStart w:id="7378" w:name="_Toc169173300"/>
                      <w:bookmarkStart w:id="7379" w:name="_Toc16917538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376"/>
                      <w:bookmarkEnd w:id="7377"/>
                      <w:bookmarkEnd w:id="7378"/>
                      <w:bookmarkEnd w:id="7379"/>
                    </w:p>
                    <w:p w14:paraId="64D497F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AD7313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C877A7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473357A" w14:textId="77777777" w:rsidR="00A43AC3" w:rsidRPr="00B1453A" w:rsidRDefault="00A43AC3" w:rsidP="00987998">
                      <w:pPr>
                        <w:jc w:val="center"/>
                        <w:rPr>
                          <w:rFonts w:ascii="Calibri" w:hAnsi="Calibri"/>
                          <w:sz w:val="36"/>
                          <w:szCs w:val="36"/>
                        </w:rPr>
                      </w:pPr>
                    </w:p>
                    <w:p w14:paraId="42D74CE8" w14:textId="77777777" w:rsidR="00A43AC3" w:rsidRDefault="00A43AC3" w:rsidP="00987998">
                      <w:pPr>
                        <w:jc w:val="center"/>
                        <w:rPr>
                          <w:rFonts w:ascii="Times New Roman CYR" w:hAnsi="Times New Roman CYR" w:cs="Times New Roman CYR"/>
                          <w:sz w:val="36"/>
                          <w:szCs w:val="36"/>
                        </w:rPr>
                      </w:pPr>
                    </w:p>
                    <w:p w14:paraId="58AE33FA" w14:textId="77777777" w:rsidR="00A43AC3" w:rsidRDefault="00A43AC3"/>
                    <w:p w14:paraId="2E0CD38A" w14:textId="77777777" w:rsidR="00A43AC3" w:rsidRPr="00630E21" w:rsidRDefault="00A43AC3" w:rsidP="00987998">
                      <w:pPr>
                        <w:pStyle w:val="3"/>
                        <w:spacing w:line="276" w:lineRule="auto"/>
                        <w:rPr>
                          <w:rFonts w:ascii="Times New Roman" w:hAnsi="Times New Roman"/>
                          <w:bCs/>
                          <w:sz w:val="48"/>
                          <w:szCs w:val="48"/>
                        </w:rPr>
                      </w:pPr>
                      <w:bookmarkStart w:id="7380" w:name="_Toc168915100"/>
                      <w:bookmarkStart w:id="7381" w:name="_Toc168917863"/>
                      <w:bookmarkStart w:id="7382" w:name="_Toc169173301"/>
                      <w:bookmarkStart w:id="7383" w:name="_Toc169175388"/>
                      <w:r w:rsidRPr="00630E21">
                        <w:rPr>
                          <w:rFonts w:ascii="Times New Roman" w:hAnsi="Times New Roman"/>
                          <w:bCs/>
                          <w:sz w:val="48"/>
                          <w:szCs w:val="48"/>
                        </w:rPr>
                        <w:t>ДИПЛОМНА РОБОТА</w:t>
                      </w:r>
                      <w:bookmarkEnd w:id="7380"/>
                      <w:bookmarkEnd w:id="7381"/>
                      <w:bookmarkEnd w:id="7382"/>
                      <w:bookmarkEnd w:id="7383"/>
                    </w:p>
                    <w:p w14:paraId="3D1C272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C17E593" w14:textId="77777777" w:rsidR="00A43AC3" w:rsidRPr="005E3013" w:rsidRDefault="00A43AC3" w:rsidP="00987998">
                      <w:pPr>
                        <w:pStyle w:val="2"/>
                        <w:spacing w:line="276" w:lineRule="auto"/>
                        <w:rPr>
                          <w:b w:val="0"/>
                          <w:bCs/>
                          <w:iCs/>
                          <w:sz w:val="48"/>
                          <w:szCs w:val="48"/>
                          <w:highlight w:val="yellow"/>
                        </w:rPr>
                      </w:pPr>
                      <w:bookmarkStart w:id="7384" w:name="_Toc168915101"/>
                      <w:bookmarkStart w:id="7385" w:name="_Toc168917864"/>
                      <w:bookmarkStart w:id="7386" w:name="_Toc169173302"/>
                      <w:bookmarkStart w:id="7387" w:name="_Toc16917538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384"/>
                      <w:bookmarkEnd w:id="7385"/>
                      <w:bookmarkEnd w:id="7386"/>
                      <w:bookmarkEnd w:id="7387"/>
                    </w:p>
                    <w:p w14:paraId="3BCF3EC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8A7197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D88387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DEB8925" w14:textId="77777777" w:rsidR="00A43AC3" w:rsidRPr="00B1453A" w:rsidRDefault="00A43AC3" w:rsidP="00987998">
                      <w:pPr>
                        <w:jc w:val="center"/>
                        <w:rPr>
                          <w:rFonts w:ascii="Calibri" w:hAnsi="Calibri"/>
                          <w:sz w:val="36"/>
                          <w:szCs w:val="36"/>
                        </w:rPr>
                      </w:pPr>
                    </w:p>
                    <w:p w14:paraId="5FF92EB3" w14:textId="77777777" w:rsidR="00A43AC3" w:rsidRDefault="00A43AC3" w:rsidP="00987998">
                      <w:pPr>
                        <w:jc w:val="center"/>
                        <w:rPr>
                          <w:rFonts w:ascii="Times New Roman CYR" w:hAnsi="Times New Roman CYR" w:cs="Times New Roman CYR"/>
                          <w:sz w:val="36"/>
                          <w:szCs w:val="36"/>
                        </w:rPr>
                      </w:pPr>
                    </w:p>
                    <w:p w14:paraId="75817632" w14:textId="77777777" w:rsidR="00A43AC3" w:rsidRDefault="00A43AC3"/>
                    <w:p w14:paraId="02A04EF5" w14:textId="77777777" w:rsidR="00A43AC3" w:rsidRPr="00630E21" w:rsidRDefault="00A43AC3" w:rsidP="00987998">
                      <w:pPr>
                        <w:pStyle w:val="3"/>
                        <w:spacing w:line="276" w:lineRule="auto"/>
                        <w:rPr>
                          <w:rFonts w:ascii="Times New Roman" w:hAnsi="Times New Roman"/>
                          <w:bCs/>
                          <w:sz w:val="48"/>
                          <w:szCs w:val="48"/>
                        </w:rPr>
                      </w:pPr>
                      <w:bookmarkStart w:id="7388" w:name="_Toc168915102"/>
                      <w:bookmarkStart w:id="7389" w:name="_Toc168917865"/>
                      <w:bookmarkStart w:id="7390" w:name="_Toc169173303"/>
                      <w:bookmarkStart w:id="7391" w:name="_Toc169175390"/>
                      <w:r w:rsidRPr="00630E21">
                        <w:rPr>
                          <w:rFonts w:ascii="Times New Roman" w:hAnsi="Times New Roman"/>
                          <w:bCs/>
                          <w:sz w:val="48"/>
                          <w:szCs w:val="48"/>
                        </w:rPr>
                        <w:t>ДИПЛОМНА РОБОТА</w:t>
                      </w:r>
                      <w:bookmarkEnd w:id="7388"/>
                      <w:bookmarkEnd w:id="7389"/>
                      <w:bookmarkEnd w:id="7390"/>
                      <w:bookmarkEnd w:id="7391"/>
                    </w:p>
                    <w:p w14:paraId="5B01CAF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ED46E40" w14:textId="77777777" w:rsidR="00A43AC3" w:rsidRPr="005E3013" w:rsidRDefault="00A43AC3" w:rsidP="00987998">
                      <w:pPr>
                        <w:pStyle w:val="2"/>
                        <w:spacing w:line="276" w:lineRule="auto"/>
                        <w:rPr>
                          <w:b w:val="0"/>
                          <w:bCs/>
                          <w:iCs/>
                          <w:sz w:val="48"/>
                          <w:szCs w:val="48"/>
                          <w:highlight w:val="yellow"/>
                        </w:rPr>
                      </w:pPr>
                      <w:bookmarkStart w:id="7392" w:name="_Toc168915103"/>
                      <w:bookmarkStart w:id="7393" w:name="_Toc168917866"/>
                      <w:bookmarkStart w:id="7394" w:name="_Toc169173304"/>
                      <w:bookmarkStart w:id="7395" w:name="_Toc16917539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392"/>
                      <w:bookmarkEnd w:id="7393"/>
                      <w:bookmarkEnd w:id="7394"/>
                      <w:bookmarkEnd w:id="7395"/>
                    </w:p>
                    <w:p w14:paraId="66967C2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6256AB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47AB43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2604008" w14:textId="77777777" w:rsidR="00A43AC3" w:rsidRPr="00B1453A" w:rsidRDefault="00A43AC3" w:rsidP="00987998">
                      <w:pPr>
                        <w:jc w:val="center"/>
                        <w:rPr>
                          <w:rFonts w:ascii="Calibri" w:hAnsi="Calibri"/>
                          <w:sz w:val="36"/>
                          <w:szCs w:val="36"/>
                        </w:rPr>
                      </w:pPr>
                    </w:p>
                    <w:p w14:paraId="4185202A" w14:textId="77777777" w:rsidR="00A43AC3" w:rsidRDefault="00A43AC3" w:rsidP="00987998">
                      <w:pPr>
                        <w:jc w:val="center"/>
                        <w:rPr>
                          <w:rFonts w:ascii="Times New Roman CYR" w:hAnsi="Times New Roman CYR" w:cs="Times New Roman CYR"/>
                          <w:sz w:val="36"/>
                          <w:szCs w:val="36"/>
                        </w:rPr>
                      </w:pPr>
                    </w:p>
                    <w:p w14:paraId="2B2FBA03" w14:textId="77777777" w:rsidR="00A43AC3" w:rsidRDefault="00A43AC3"/>
                    <w:p w14:paraId="60FFCBE5" w14:textId="77777777" w:rsidR="00A43AC3" w:rsidRPr="00630E21" w:rsidRDefault="00A43AC3" w:rsidP="00987998">
                      <w:pPr>
                        <w:pStyle w:val="3"/>
                        <w:spacing w:line="276" w:lineRule="auto"/>
                        <w:rPr>
                          <w:rFonts w:ascii="Times New Roman" w:hAnsi="Times New Roman"/>
                          <w:bCs/>
                          <w:sz w:val="48"/>
                          <w:szCs w:val="48"/>
                        </w:rPr>
                      </w:pPr>
                      <w:bookmarkStart w:id="7396" w:name="_Toc168915104"/>
                      <w:bookmarkStart w:id="7397" w:name="_Toc168917867"/>
                      <w:bookmarkStart w:id="7398" w:name="_Toc169173305"/>
                      <w:bookmarkStart w:id="7399" w:name="_Toc169175392"/>
                      <w:r w:rsidRPr="00630E21">
                        <w:rPr>
                          <w:rFonts w:ascii="Times New Roman" w:hAnsi="Times New Roman"/>
                          <w:bCs/>
                          <w:sz w:val="48"/>
                          <w:szCs w:val="48"/>
                        </w:rPr>
                        <w:t>ДИПЛОМНА РОБОТА</w:t>
                      </w:r>
                      <w:bookmarkEnd w:id="7396"/>
                      <w:bookmarkEnd w:id="7397"/>
                      <w:bookmarkEnd w:id="7398"/>
                      <w:bookmarkEnd w:id="7399"/>
                    </w:p>
                    <w:p w14:paraId="503E02F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6053B82" w14:textId="77777777" w:rsidR="00A43AC3" w:rsidRPr="005E3013" w:rsidRDefault="00A43AC3" w:rsidP="00987998">
                      <w:pPr>
                        <w:pStyle w:val="2"/>
                        <w:spacing w:line="276" w:lineRule="auto"/>
                        <w:rPr>
                          <w:b w:val="0"/>
                          <w:bCs/>
                          <w:iCs/>
                          <w:sz w:val="48"/>
                          <w:szCs w:val="48"/>
                          <w:highlight w:val="yellow"/>
                        </w:rPr>
                      </w:pPr>
                      <w:bookmarkStart w:id="7400" w:name="_Toc168915105"/>
                      <w:bookmarkStart w:id="7401" w:name="_Toc168917868"/>
                      <w:bookmarkStart w:id="7402" w:name="_Toc169173306"/>
                      <w:bookmarkStart w:id="7403" w:name="_Toc16917539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400"/>
                      <w:bookmarkEnd w:id="7401"/>
                      <w:bookmarkEnd w:id="7402"/>
                      <w:bookmarkEnd w:id="7403"/>
                    </w:p>
                    <w:p w14:paraId="41C8F2B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515616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0477CD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18D5A0A" w14:textId="77777777" w:rsidR="00A43AC3" w:rsidRPr="00B1453A" w:rsidRDefault="00A43AC3" w:rsidP="00987998">
                      <w:pPr>
                        <w:jc w:val="center"/>
                        <w:rPr>
                          <w:rFonts w:ascii="Calibri" w:hAnsi="Calibri"/>
                          <w:sz w:val="36"/>
                          <w:szCs w:val="36"/>
                        </w:rPr>
                      </w:pPr>
                    </w:p>
                    <w:p w14:paraId="66C3F6DD" w14:textId="77777777" w:rsidR="00A43AC3" w:rsidRDefault="00A43AC3" w:rsidP="00987998">
                      <w:pPr>
                        <w:jc w:val="center"/>
                        <w:rPr>
                          <w:rFonts w:ascii="Times New Roman CYR" w:hAnsi="Times New Roman CYR" w:cs="Times New Roman CYR"/>
                          <w:sz w:val="36"/>
                          <w:szCs w:val="36"/>
                        </w:rPr>
                      </w:pPr>
                    </w:p>
                    <w:p w14:paraId="06E27633" w14:textId="77777777" w:rsidR="00A43AC3" w:rsidRDefault="00A43AC3"/>
                    <w:p w14:paraId="38DD23F2" w14:textId="77777777" w:rsidR="00A43AC3" w:rsidRPr="00630E21" w:rsidRDefault="00A43AC3" w:rsidP="00987998">
                      <w:pPr>
                        <w:pStyle w:val="3"/>
                        <w:spacing w:line="276" w:lineRule="auto"/>
                        <w:rPr>
                          <w:rFonts w:ascii="Times New Roman" w:hAnsi="Times New Roman"/>
                          <w:bCs/>
                          <w:sz w:val="48"/>
                          <w:szCs w:val="48"/>
                        </w:rPr>
                      </w:pPr>
                      <w:bookmarkStart w:id="7404" w:name="_Toc168915106"/>
                      <w:bookmarkStart w:id="7405" w:name="_Toc168917869"/>
                      <w:bookmarkStart w:id="7406" w:name="_Toc169173307"/>
                      <w:bookmarkStart w:id="7407" w:name="_Toc169175394"/>
                      <w:r w:rsidRPr="00630E21">
                        <w:rPr>
                          <w:rFonts w:ascii="Times New Roman" w:hAnsi="Times New Roman"/>
                          <w:bCs/>
                          <w:sz w:val="48"/>
                          <w:szCs w:val="48"/>
                        </w:rPr>
                        <w:t>ДИПЛОМНА РОБОТА</w:t>
                      </w:r>
                      <w:bookmarkEnd w:id="7404"/>
                      <w:bookmarkEnd w:id="7405"/>
                      <w:bookmarkEnd w:id="7406"/>
                      <w:bookmarkEnd w:id="7407"/>
                    </w:p>
                    <w:p w14:paraId="16B8D53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BD80102" w14:textId="77777777" w:rsidR="00A43AC3" w:rsidRPr="005E3013" w:rsidRDefault="00A43AC3" w:rsidP="00987998">
                      <w:pPr>
                        <w:pStyle w:val="2"/>
                        <w:spacing w:line="276" w:lineRule="auto"/>
                        <w:rPr>
                          <w:b w:val="0"/>
                          <w:bCs/>
                          <w:iCs/>
                          <w:sz w:val="48"/>
                          <w:szCs w:val="48"/>
                          <w:highlight w:val="yellow"/>
                        </w:rPr>
                      </w:pPr>
                      <w:bookmarkStart w:id="7408" w:name="_Toc168915107"/>
                      <w:bookmarkStart w:id="7409" w:name="_Toc168917870"/>
                      <w:bookmarkStart w:id="7410" w:name="_Toc169173308"/>
                      <w:bookmarkStart w:id="7411" w:name="_Toc16917539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408"/>
                      <w:bookmarkEnd w:id="7409"/>
                      <w:bookmarkEnd w:id="7410"/>
                      <w:bookmarkEnd w:id="7411"/>
                    </w:p>
                    <w:p w14:paraId="38AB90C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8DD0C9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338B37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14A391E" w14:textId="77777777" w:rsidR="00A43AC3" w:rsidRPr="00B1453A" w:rsidRDefault="00A43AC3" w:rsidP="00987998">
                      <w:pPr>
                        <w:jc w:val="center"/>
                        <w:rPr>
                          <w:rFonts w:ascii="Calibri" w:hAnsi="Calibri"/>
                          <w:sz w:val="36"/>
                          <w:szCs w:val="36"/>
                        </w:rPr>
                      </w:pPr>
                    </w:p>
                    <w:p w14:paraId="477E2005" w14:textId="77777777" w:rsidR="00A43AC3" w:rsidRDefault="00A43AC3" w:rsidP="00987998">
                      <w:pPr>
                        <w:jc w:val="center"/>
                        <w:rPr>
                          <w:rFonts w:ascii="Times New Roman CYR" w:hAnsi="Times New Roman CYR" w:cs="Times New Roman CYR"/>
                          <w:sz w:val="36"/>
                          <w:szCs w:val="36"/>
                        </w:rPr>
                      </w:pPr>
                    </w:p>
                    <w:p w14:paraId="4C9F3DDA" w14:textId="77777777" w:rsidR="00A43AC3" w:rsidRDefault="00A43AC3"/>
                    <w:p w14:paraId="1414AC77" w14:textId="77777777" w:rsidR="00A43AC3" w:rsidRPr="00630E21" w:rsidRDefault="00A43AC3" w:rsidP="00987998">
                      <w:pPr>
                        <w:pStyle w:val="3"/>
                        <w:spacing w:line="276" w:lineRule="auto"/>
                        <w:rPr>
                          <w:rFonts w:ascii="Times New Roman" w:hAnsi="Times New Roman"/>
                          <w:bCs/>
                          <w:sz w:val="48"/>
                          <w:szCs w:val="48"/>
                        </w:rPr>
                      </w:pPr>
                      <w:bookmarkStart w:id="7412" w:name="_Toc168915108"/>
                      <w:bookmarkStart w:id="7413" w:name="_Toc168917871"/>
                      <w:bookmarkStart w:id="7414" w:name="_Toc169173309"/>
                      <w:bookmarkStart w:id="7415" w:name="_Toc169175396"/>
                      <w:r w:rsidRPr="00630E21">
                        <w:rPr>
                          <w:rFonts w:ascii="Times New Roman" w:hAnsi="Times New Roman"/>
                          <w:bCs/>
                          <w:sz w:val="48"/>
                          <w:szCs w:val="48"/>
                        </w:rPr>
                        <w:t>ДИПЛОМНА РОБОТА</w:t>
                      </w:r>
                      <w:bookmarkEnd w:id="7412"/>
                      <w:bookmarkEnd w:id="7413"/>
                      <w:bookmarkEnd w:id="7414"/>
                      <w:bookmarkEnd w:id="7415"/>
                    </w:p>
                    <w:p w14:paraId="782903A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87E273C" w14:textId="77777777" w:rsidR="00A43AC3" w:rsidRPr="005E3013" w:rsidRDefault="00A43AC3" w:rsidP="00987998">
                      <w:pPr>
                        <w:pStyle w:val="2"/>
                        <w:spacing w:line="276" w:lineRule="auto"/>
                        <w:rPr>
                          <w:b w:val="0"/>
                          <w:bCs/>
                          <w:iCs/>
                          <w:sz w:val="48"/>
                          <w:szCs w:val="48"/>
                          <w:highlight w:val="yellow"/>
                        </w:rPr>
                      </w:pPr>
                      <w:bookmarkStart w:id="7416" w:name="_Toc168915109"/>
                      <w:bookmarkStart w:id="7417" w:name="_Toc168917872"/>
                      <w:bookmarkStart w:id="7418" w:name="_Toc169173310"/>
                      <w:bookmarkStart w:id="7419" w:name="_Toc16917539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416"/>
                      <w:bookmarkEnd w:id="7417"/>
                      <w:bookmarkEnd w:id="7418"/>
                      <w:bookmarkEnd w:id="7419"/>
                    </w:p>
                    <w:p w14:paraId="7AB4158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9AA584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70A327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D3E539F" w14:textId="77777777" w:rsidR="00A43AC3" w:rsidRPr="00B1453A" w:rsidRDefault="00A43AC3" w:rsidP="00987998">
                      <w:pPr>
                        <w:jc w:val="center"/>
                        <w:rPr>
                          <w:rFonts w:ascii="Calibri" w:hAnsi="Calibri"/>
                          <w:sz w:val="36"/>
                          <w:szCs w:val="36"/>
                        </w:rPr>
                      </w:pPr>
                    </w:p>
                    <w:p w14:paraId="0B1ADF8B" w14:textId="77777777" w:rsidR="00A43AC3" w:rsidRDefault="00A43AC3" w:rsidP="00987998">
                      <w:pPr>
                        <w:jc w:val="center"/>
                        <w:rPr>
                          <w:rFonts w:ascii="Times New Roman CYR" w:hAnsi="Times New Roman CYR" w:cs="Times New Roman CYR"/>
                          <w:sz w:val="36"/>
                          <w:szCs w:val="36"/>
                        </w:rPr>
                      </w:pPr>
                    </w:p>
                    <w:p w14:paraId="20FE96D0" w14:textId="77777777" w:rsidR="00A43AC3" w:rsidRDefault="00A43AC3"/>
                    <w:p w14:paraId="61EC6FB2" w14:textId="77777777" w:rsidR="00A43AC3" w:rsidRPr="00630E21" w:rsidRDefault="00A43AC3" w:rsidP="00987998">
                      <w:pPr>
                        <w:pStyle w:val="3"/>
                        <w:spacing w:line="276" w:lineRule="auto"/>
                        <w:rPr>
                          <w:rFonts w:ascii="Times New Roman" w:hAnsi="Times New Roman"/>
                          <w:bCs/>
                          <w:sz w:val="48"/>
                          <w:szCs w:val="48"/>
                        </w:rPr>
                      </w:pPr>
                      <w:bookmarkStart w:id="7420" w:name="_Toc168915110"/>
                      <w:bookmarkStart w:id="7421" w:name="_Toc168917873"/>
                      <w:bookmarkStart w:id="7422" w:name="_Toc169173311"/>
                      <w:bookmarkStart w:id="7423" w:name="_Toc169175398"/>
                      <w:r w:rsidRPr="00630E21">
                        <w:rPr>
                          <w:rFonts w:ascii="Times New Roman" w:hAnsi="Times New Roman"/>
                          <w:bCs/>
                          <w:sz w:val="48"/>
                          <w:szCs w:val="48"/>
                        </w:rPr>
                        <w:t>ДИПЛОМНА РОБОТА</w:t>
                      </w:r>
                      <w:bookmarkEnd w:id="7420"/>
                      <w:bookmarkEnd w:id="7421"/>
                      <w:bookmarkEnd w:id="7422"/>
                      <w:bookmarkEnd w:id="7423"/>
                    </w:p>
                    <w:p w14:paraId="4685DA1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80CFA81" w14:textId="77777777" w:rsidR="00A43AC3" w:rsidRPr="005E3013" w:rsidRDefault="00A43AC3" w:rsidP="00987998">
                      <w:pPr>
                        <w:pStyle w:val="2"/>
                        <w:spacing w:line="276" w:lineRule="auto"/>
                        <w:rPr>
                          <w:b w:val="0"/>
                          <w:bCs/>
                          <w:iCs/>
                          <w:sz w:val="48"/>
                          <w:szCs w:val="48"/>
                          <w:highlight w:val="yellow"/>
                        </w:rPr>
                      </w:pPr>
                      <w:bookmarkStart w:id="7424" w:name="_Toc168915111"/>
                      <w:bookmarkStart w:id="7425" w:name="_Toc168917874"/>
                      <w:bookmarkStart w:id="7426" w:name="_Toc169173312"/>
                      <w:bookmarkStart w:id="7427" w:name="_Toc16917539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424"/>
                      <w:bookmarkEnd w:id="7425"/>
                      <w:bookmarkEnd w:id="7426"/>
                      <w:bookmarkEnd w:id="7427"/>
                    </w:p>
                    <w:p w14:paraId="44F2DF4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46CC4B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BC482F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CE124AE" w14:textId="77777777" w:rsidR="00A43AC3" w:rsidRPr="00B1453A" w:rsidRDefault="00A43AC3" w:rsidP="00987998">
                      <w:pPr>
                        <w:jc w:val="center"/>
                        <w:rPr>
                          <w:rFonts w:ascii="Calibri" w:hAnsi="Calibri"/>
                          <w:sz w:val="36"/>
                          <w:szCs w:val="36"/>
                        </w:rPr>
                      </w:pPr>
                    </w:p>
                    <w:p w14:paraId="74491713" w14:textId="77777777" w:rsidR="00A43AC3" w:rsidRDefault="00A43AC3" w:rsidP="00987998">
                      <w:pPr>
                        <w:jc w:val="center"/>
                        <w:rPr>
                          <w:rFonts w:ascii="Times New Roman CYR" w:hAnsi="Times New Roman CYR" w:cs="Times New Roman CYR"/>
                          <w:sz w:val="36"/>
                          <w:szCs w:val="36"/>
                        </w:rPr>
                      </w:pPr>
                    </w:p>
                    <w:p w14:paraId="33073B60" w14:textId="77777777" w:rsidR="00A43AC3" w:rsidRDefault="00A43AC3"/>
                    <w:p w14:paraId="377D94F0" w14:textId="77777777" w:rsidR="000658DF" w:rsidRPr="003A41B8" w:rsidRDefault="000658DF" w:rsidP="000658DF">
                      <w:pPr>
                        <w:pStyle w:val="3"/>
                        <w:spacing w:line="300" w:lineRule="auto"/>
                        <w:rPr>
                          <w:rFonts w:ascii="Times New Roman CYR" w:hAnsi="Times New Roman CYR"/>
                          <w:i/>
                          <w:iCs/>
                          <w:sz w:val="44"/>
                          <w:szCs w:val="44"/>
                        </w:rPr>
                      </w:pPr>
                      <w:bookmarkStart w:id="7428" w:name="_Toc168915112"/>
                      <w:bookmarkStart w:id="7429" w:name="_Toc168917875"/>
                      <w:bookmarkStart w:id="7430" w:name="_Toc169173313"/>
                      <w:bookmarkStart w:id="7431" w:name="_Toc169175400"/>
                      <w:r w:rsidRPr="003A41B8">
                        <w:rPr>
                          <w:rFonts w:ascii="Times New Roman CYR" w:hAnsi="Times New Roman CYR"/>
                          <w:i/>
                          <w:iCs/>
                          <w:sz w:val="44"/>
                          <w:szCs w:val="44"/>
                        </w:rPr>
                        <w:t>ДИПЛОМНА РОБОТА БАКАЛАВРА</w:t>
                      </w:r>
                      <w:bookmarkEnd w:id="7428"/>
                      <w:bookmarkEnd w:id="7429"/>
                      <w:bookmarkEnd w:id="7430"/>
                      <w:bookmarkEnd w:id="7431"/>
                      <w:r w:rsidRPr="003A41B8">
                        <w:rPr>
                          <w:rFonts w:ascii="Times New Roman CYR" w:hAnsi="Times New Roman CYR"/>
                          <w:i/>
                          <w:iCs/>
                          <w:sz w:val="44"/>
                          <w:szCs w:val="44"/>
                        </w:rPr>
                        <w:t xml:space="preserve"> </w:t>
                      </w:r>
                    </w:p>
                    <w:p w14:paraId="67C78477" w14:textId="77777777" w:rsidR="000658DF" w:rsidRPr="000D3135" w:rsidRDefault="000658DF" w:rsidP="000658DF">
                      <w:pPr>
                        <w:pStyle w:val="2"/>
                        <w:spacing w:line="300" w:lineRule="auto"/>
                        <w:rPr>
                          <w:rFonts w:ascii="Times New Roman CYR" w:hAnsi="Times New Roman CYR"/>
                          <w:b w:val="0"/>
                          <w:sz w:val="44"/>
                          <w:szCs w:val="44"/>
                        </w:rPr>
                      </w:pPr>
                      <w:bookmarkStart w:id="7432" w:name="_Toc168915113"/>
                      <w:bookmarkStart w:id="7433" w:name="_Toc168917876"/>
                      <w:bookmarkStart w:id="7434" w:name="_Toc169173314"/>
                      <w:bookmarkStart w:id="7435" w:name="_Toc169175401"/>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7432"/>
                      <w:bookmarkEnd w:id="7433"/>
                      <w:bookmarkEnd w:id="7434"/>
                      <w:bookmarkEnd w:id="7435"/>
                    </w:p>
                    <w:p w14:paraId="6C31BBCB"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4AFE5088"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19645FEE" w14:textId="77777777" w:rsidR="000658DF" w:rsidRPr="000D3135" w:rsidRDefault="000658DF" w:rsidP="000658DF">
                      <w:pPr>
                        <w:spacing w:line="300" w:lineRule="auto"/>
                        <w:jc w:val="center"/>
                        <w:rPr>
                          <w:b/>
                          <w:lang w:val="uk-UA"/>
                        </w:rPr>
                      </w:pPr>
                    </w:p>
                    <w:p w14:paraId="3AC0DDDE"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140C4E2A" w14:textId="77777777" w:rsidR="00A43AC3" w:rsidRPr="00B1453A" w:rsidRDefault="00A43AC3" w:rsidP="00987998">
                      <w:pPr>
                        <w:jc w:val="center"/>
                        <w:rPr>
                          <w:rFonts w:ascii="Calibri" w:hAnsi="Calibri"/>
                          <w:sz w:val="36"/>
                          <w:szCs w:val="36"/>
                        </w:rPr>
                      </w:pPr>
                    </w:p>
                    <w:p w14:paraId="371F63CC" w14:textId="77777777" w:rsidR="00A43AC3" w:rsidRDefault="00A43AC3" w:rsidP="00987998">
                      <w:pPr>
                        <w:jc w:val="center"/>
                        <w:rPr>
                          <w:rFonts w:ascii="Times New Roman CYR" w:hAnsi="Times New Roman CYR" w:cs="Times New Roman CYR"/>
                          <w:sz w:val="36"/>
                          <w:szCs w:val="36"/>
                        </w:rPr>
                      </w:pPr>
                    </w:p>
                    <w:p w14:paraId="4A4447F9" w14:textId="77777777" w:rsidR="00A43AC3" w:rsidRDefault="00A43AC3"/>
                    <w:p w14:paraId="388A0482" w14:textId="77777777" w:rsidR="00A43AC3" w:rsidRPr="00630E21" w:rsidRDefault="00A43AC3" w:rsidP="00987998">
                      <w:pPr>
                        <w:pStyle w:val="3"/>
                        <w:spacing w:line="276" w:lineRule="auto"/>
                        <w:rPr>
                          <w:rFonts w:ascii="Times New Roman" w:hAnsi="Times New Roman"/>
                          <w:bCs/>
                          <w:sz w:val="48"/>
                          <w:szCs w:val="48"/>
                        </w:rPr>
                      </w:pPr>
                      <w:bookmarkStart w:id="7436" w:name="_Toc168915114"/>
                      <w:bookmarkStart w:id="7437" w:name="_Toc168917877"/>
                      <w:bookmarkStart w:id="7438" w:name="_Toc169173315"/>
                      <w:bookmarkStart w:id="7439" w:name="_Toc169175402"/>
                      <w:r w:rsidRPr="00630E21">
                        <w:rPr>
                          <w:rFonts w:ascii="Times New Roman" w:hAnsi="Times New Roman"/>
                          <w:bCs/>
                          <w:sz w:val="48"/>
                          <w:szCs w:val="48"/>
                        </w:rPr>
                        <w:t>ДИПЛОМНА РОБОТА</w:t>
                      </w:r>
                      <w:bookmarkEnd w:id="7436"/>
                      <w:bookmarkEnd w:id="7437"/>
                      <w:bookmarkEnd w:id="7438"/>
                      <w:bookmarkEnd w:id="7439"/>
                    </w:p>
                    <w:p w14:paraId="21DBBC0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5C9395B" w14:textId="77777777" w:rsidR="00A43AC3" w:rsidRPr="005E3013" w:rsidRDefault="00A43AC3" w:rsidP="00987998">
                      <w:pPr>
                        <w:pStyle w:val="2"/>
                        <w:spacing w:line="276" w:lineRule="auto"/>
                        <w:rPr>
                          <w:b w:val="0"/>
                          <w:bCs/>
                          <w:iCs/>
                          <w:sz w:val="48"/>
                          <w:szCs w:val="48"/>
                          <w:highlight w:val="yellow"/>
                        </w:rPr>
                      </w:pPr>
                      <w:bookmarkStart w:id="7440" w:name="_Toc168915115"/>
                      <w:bookmarkStart w:id="7441" w:name="_Toc168917878"/>
                      <w:bookmarkStart w:id="7442" w:name="_Toc169173316"/>
                      <w:bookmarkStart w:id="7443" w:name="_Toc16917540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440"/>
                      <w:bookmarkEnd w:id="7441"/>
                      <w:bookmarkEnd w:id="7442"/>
                      <w:bookmarkEnd w:id="7443"/>
                    </w:p>
                    <w:p w14:paraId="13A9FF4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BB1EDA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3F6EA5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28A1C18" w14:textId="77777777" w:rsidR="00A43AC3" w:rsidRPr="00B1453A" w:rsidRDefault="00A43AC3" w:rsidP="00987998">
                      <w:pPr>
                        <w:jc w:val="center"/>
                        <w:rPr>
                          <w:rFonts w:ascii="Calibri" w:hAnsi="Calibri"/>
                          <w:sz w:val="36"/>
                          <w:szCs w:val="36"/>
                        </w:rPr>
                      </w:pPr>
                    </w:p>
                    <w:p w14:paraId="6764BFF9" w14:textId="77777777" w:rsidR="00A43AC3" w:rsidRDefault="00A43AC3" w:rsidP="00987998">
                      <w:pPr>
                        <w:jc w:val="center"/>
                        <w:rPr>
                          <w:rFonts w:ascii="Times New Roman CYR" w:hAnsi="Times New Roman CYR" w:cs="Times New Roman CYR"/>
                          <w:sz w:val="36"/>
                          <w:szCs w:val="36"/>
                        </w:rPr>
                      </w:pPr>
                    </w:p>
                    <w:p w14:paraId="1F25ABF2" w14:textId="77777777" w:rsidR="00A43AC3" w:rsidRDefault="00A43AC3"/>
                    <w:p w14:paraId="03421964" w14:textId="77777777" w:rsidR="00A43AC3" w:rsidRPr="00630E21" w:rsidRDefault="00A43AC3" w:rsidP="00987998">
                      <w:pPr>
                        <w:pStyle w:val="3"/>
                        <w:spacing w:line="276" w:lineRule="auto"/>
                        <w:rPr>
                          <w:rFonts w:ascii="Times New Roman" w:hAnsi="Times New Roman"/>
                          <w:bCs/>
                          <w:sz w:val="48"/>
                          <w:szCs w:val="48"/>
                        </w:rPr>
                      </w:pPr>
                      <w:bookmarkStart w:id="7444" w:name="_Toc168915116"/>
                      <w:bookmarkStart w:id="7445" w:name="_Toc168917879"/>
                      <w:bookmarkStart w:id="7446" w:name="_Toc169173317"/>
                      <w:bookmarkStart w:id="7447" w:name="_Toc169175404"/>
                      <w:r w:rsidRPr="00630E21">
                        <w:rPr>
                          <w:rFonts w:ascii="Times New Roman" w:hAnsi="Times New Roman"/>
                          <w:bCs/>
                          <w:sz w:val="48"/>
                          <w:szCs w:val="48"/>
                        </w:rPr>
                        <w:t>ДИПЛОМНА РОБОТА</w:t>
                      </w:r>
                      <w:bookmarkEnd w:id="7444"/>
                      <w:bookmarkEnd w:id="7445"/>
                      <w:bookmarkEnd w:id="7446"/>
                      <w:bookmarkEnd w:id="7447"/>
                    </w:p>
                    <w:p w14:paraId="19D4C6D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2DC8105" w14:textId="77777777" w:rsidR="00A43AC3" w:rsidRPr="005E3013" w:rsidRDefault="00A43AC3" w:rsidP="00987998">
                      <w:pPr>
                        <w:pStyle w:val="2"/>
                        <w:spacing w:line="276" w:lineRule="auto"/>
                        <w:rPr>
                          <w:b w:val="0"/>
                          <w:bCs/>
                          <w:iCs/>
                          <w:sz w:val="48"/>
                          <w:szCs w:val="48"/>
                          <w:highlight w:val="yellow"/>
                        </w:rPr>
                      </w:pPr>
                      <w:bookmarkStart w:id="7448" w:name="_Toc168915117"/>
                      <w:bookmarkStart w:id="7449" w:name="_Toc168917880"/>
                      <w:bookmarkStart w:id="7450" w:name="_Toc169173318"/>
                      <w:bookmarkStart w:id="7451" w:name="_Toc16917540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448"/>
                      <w:bookmarkEnd w:id="7449"/>
                      <w:bookmarkEnd w:id="7450"/>
                      <w:bookmarkEnd w:id="7451"/>
                    </w:p>
                    <w:p w14:paraId="304E6AA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B5EF16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45F904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12EAC71" w14:textId="77777777" w:rsidR="00A43AC3" w:rsidRPr="00B1453A" w:rsidRDefault="00A43AC3" w:rsidP="00987998">
                      <w:pPr>
                        <w:jc w:val="center"/>
                        <w:rPr>
                          <w:rFonts w:ascii="Calibri" w:hAnsi="Calibri"/>
                          <w:sz w:val="36"/>
                          <w:szCs w:val="36"/>
                        </w:rPr>
                      </w:pPr>
                    </w:p>
                    <w:p w14:paraId="669A2AD0" w14:textId="77777777" w:rsidR="00A43AC3" w:rsidRDefault="00A43AC3" w:rsidP="00987998">
                      <w:pPr>
                        <w:jc w:val="center"/>
                        <w:rPr>
                          <w:rFonts w:ascii="Times New Roman CYR" w:hAnsi="Times New Roman CYR" w:cs="Times New Roman CYR"/>
                          <w:sz w:val="36"/>
                          <w:szCs w:val="36"/>
                        </w:rPr>
                      </w:pPr>
                    </w:p>
                    <w:p w14:paraId="43695D81" w14:textId="77777777" w:rsidR="00A43AC3" w:rsidRDefault="00A43AC3"/>
                    <w:p w14:paraId="3C3505F0" w14:textId="77777777" w:rsidR="00A43AC3" w:rsidRPr="00630E21" w:rsidRDefault="00A43AC3" w:rsidP="00987998">
                      <w:pPr>
                        <w:pStyle w:val="3"/>
                        <w:spacing w:line="276" w:lineRule="auto"/>
                        <w:rPr>
                          <w:rFonts w:ascii="Times New Roman" w:hAnsi="Times New Roman"/>
                          <w:bCs/>
                          <w:sz w:val="48"/>
                          <w:szCs w:val="48"/>
                        </w:rPr>
                      </w:pPr>
                      <w:bookmarkStart w:id="7452" w:name="_Toc168915118"/>
                      <w:bookmarkStart w:id="7453" w:name="_Toc168917881"/>
                      <w:bookmarkStart w:id="7454" w:name="_Toc169173319"/>
                      <w:bookmarkStart w:id="7455" w:name="_Toc169175406"/>
                      <w:r w:rsidRPr="00630E21">
                        <w:rPr>
                          <w:rFonts w:ascii="Times New Roman" w:hAnsi="Times New Roman"/>
                          <w:bCs/>
                          <w:sz w:val="48"/>
                          <w:szCs w:val="48"/>
                        </w:rPr>
                        <w:t>ДИПЛОМНА РОБОТА</w:t>
                      </w:r>
                      <w:bookmarkEnd w:id="7452"/>
                      <w:bookmarkEnd w:id="7453"/>
                      <w:bookmarkEnd w:id="7454"/>
                      <w:bookmarkEnd w:id="7455"/>
                    </w:p>
                    <w:p w14:paraId="5931AD7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1D9846D" w14:textId="77777777" w:rsidR="00A43AC3" w:rsidRPr="005E3013" w:rsidRDefault="00A43AC3" w:rsidP="00987998">
                      <w:pPr>
                        <w:pStyle w:val="2"/>
                        <w:spacing w:line="276" w:lineRule="auto"/>
                        <w:rPr>
                          <w:b w:val="0"/>
                          <w:bCs/>
                          <w:iCs/>
                          <w:sz w:val="48"/>
                          <w:szCs w:val="48"/>
                          <w:highlight w:val="yellow"/>
                        </w:rPr>
                      </w:pPr>
                      <w:bookmarkStart w:id="7456" w:name="_Toc168915119"/>
                      <w:bookmarkStart w:id="7457" w:name="_Toc168917882"/>
                      <w:bookmarkStart w:id="7458" w:name="_Toc169173320"/>
                      <w:bookmarkStart w:id="7459" w:name="_Toc16917540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456"/>
                      <w:bookmarkEnd w:id="7457"/>
                      <w:bookmarkEnd w:id="7458"/>
                      <w:bookmarkEnd w:id="7459"/>
                    </w:p>
                    <w:p w14:paraId="70BA38A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31BCCC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C8B1EF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02EF60B" w14:textId="77777777" w:rsidR="00A43AC3" w:rsidRPr="00B1453A" w:rsidRDefault="00A43AC3" w:rsidP="00987998">
                      <w:pPr>
                        <w:jc w:val="center"/>
                        <w:rPr>
                          <w:rFonts w:ascii="Calibri" w:hAnsi="Calibri"/>
                          <w:sz w:val="36"/>
                          <w:szCs w:val="36"/>
                        </w:rPr>
                      </w:pPr>
                    </w:p>
                    <w:p w14:paraId="74A1CC73" w14:textId="77777777" w:rsidR="00A43AC3" w:rsidRDefault="00A43AC3" w:rsidP="00987998">
                      <w:pPr>
                        <w:jc w:val="center"/>
                        <w:rPr>
                          <w:rFonts w:ascii="Times New Roman CYR" w:hAnsi="Times New Roman CYR" w:cs="Times New Roman CYR"/>
                          <w:sz w:val="36"/>
                          <w:szCs w:val="36"/>
                        </w:rPr>
                      </w:pPr>
                    </w:p>
                    <w:p w14:paraId="7E2D4A6A" w14:textId="77777777" w:rsidR="00A43AC3" w:rsidRDefault="00A43AC3"/>
                    <w:p w14:paraId="2A8CC16A" w14:textId="77777777" w:rsidR="00A43AC3" w:rsidRPr="00630E21" w:rsidRDefault="00A43AC3" w:rsidP="00987998">
                      <w:pPr>
                        <w:pStyle w:val="3"/>
                        <w:spacing w:line="276" w:lineRule="auto"/>
                        <w:rPr>
                          <w:rFonts w:ascii="Times New Roman" w:hAnsi="Times New Roman"/>
                          <w:bCs/>
                          <w:sz w:val="48"/>
                          <w:szCs w:val="48"/>
                        </w:rPr>
                      </w:pPr>
                      <w:bookmarkStart w:id="7460" w:name="_Toc168915120"/>
                      <w:bookmarkStart w:id="7461" w:name="_Toc168917883"/>
                      <w:bookmarkStart w:id="7462" w:name="_Toc169173321"/>
                      <w:bookmarkStart w:id="7463" w:name="_Toc169175408"/>
                      <w:r w:rsidRPr="00630E21">
                        <w:rPr>
                          <w:rFonts w:ascii="Times New Roman" w:hAnsi="Times New Roman"/>
                          <w:bCs/>
                          <w:sz w:val="48"/>
                          <w:szCs w:val="48"/>
                        </w:rPr>
                        <w:t>ДИПЛОМНА РОБОТА</w:t>
                      </w:r>
                      <w:bookmarkEnd w:id="7460"/>
                      <w:bookmarkEnd w:id="7461"/>
                      <w:bookmarkEnd w:id="7462"/>
                      <w:bookmarkEnd w:id="7463"/>
                    </w:p>
                    <w:p w14:paraId="74E4D18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9480A75" w14:textId="77777777" w:rsidR="00A43AC3" w:rsidRPr="005E3013" w:rsidRDefault="00A43AC3" w:rsidP="00987998">
                      <w:pPr>
                        <w:pStyle w:val="2"/>
                        <w:spacing w:line="276" w:lineRule="auto"/>
                        <w:rPr>
                          <w:b w:val="0"/>
                          <w:bCs/>
                          <w:iCs/>
                          <w:sz w:val="48"/>
                          <w:szCs w:val="48"/>
                          <w:highlight w:val="yellow"/>
                        </w:rPr>
                      </w:pPr>
                      <w:bookmarkStart w:id="7464" w:name="_Toc168915121"/>
                      <w:bookmarkStart w:id="7465" w:name="_Toc168917884"/>
                      <w:bookmarkStart w:id="7466" w:name="_Toc169173322"/>
                      <w:bookmarkStart w:id="7467" w:name="_Toc16917540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464"/>
                      <w:bookmarkEnd w:id="7465"/>
                      <w:bookmarkEnd w:id="7466"/>
                      <w:bookmarkEnd w:id="7467"/>
                    </w:p>
                    <w:p w14:paraId="2BC5E44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1D32CF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D71E4C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561FA8A" w14:textId="77777777" w:rsidR="00A43AC3" w:rsidRPr="00B1453A" w:rsidRDefault="00A43AC3" w:rsidP="00987998">
                      <w:pPr>
                        <w:jc w:val="center"/>
                        <w:rPr>
                          <w:rFonts w:ascii="Calibri" w:hAnsi="Calibri"/>
                          <w:sz w:val="36"/>
                          <w:szCs w:val="36"/>
                        </w:rPr>
                      </w:pPr>
                    </w:p>
                    <w:p w14:paraId="6AD5309C" w14:textId="77777777" w:rsidR="00A43AC3" w:rsidRDefault="00A43AC3" w:rsidP="00987998">
                      <w:pPr>
                        <w:jc w:val="center"/>
                        <w:rPr>
                          <w:rFonts w:ascii="Times New Roman CYR" w:hAnsi="Times New Roman CYR" w:cs="Times New Roman CYR"/>
                          <w:sz w:val="36"/>
                          <w:szCs w:val="36"/>
                        </w:rPr>
                      </w:pPr>
                    </w:p>
                    <w:p w14:paraId="0FB6BE85" w14:textId="77777777" w:rsidR="00A43AC3" w:rsidRDefault="00A43AC3"/>
                    <w:p w14:paraId="70B7B2E1" w14:textId="77777777" w:rsidR="00A43AC3" w:rsidRPr="00630E21" w:rsidRDefault="00A43AC3" w:rsidP="00987998">
                      <w:pPr>
                        <w:pStyle w:val="3"/>
                        <w:spacing w:line="276" w:lineRule="auto"/>
                        <w:rPr>
                          <w:rFonts w:ascii="Times New Roman" w:hAnsi="Times New Roman"/>
                          <w:bCs/>
                          <w:sz w:val="48"/>
                          <w:szCs w:val="48"/>
                        </w:rPr>
                      </w:pPr>
                      <w:bookmarkStart w:id="7468" w:name="_Toc168915122"/>
                      <w:bookmarkStart w:id="7469" w:name="_Toc168917885"/>
                      <w:bookmarkStart w:id="7470" w:name="_Toc169173323"/>
                      <w:bookmarkStart w:id="7471" w:name="_Toc169175410"/>
                      <w:r w:rsidRPr="00630E21">
                        <w:rPr>
                          <w:rFonts w:ascii="Times New Roman" w:hAnsi="Times New Roman"/>
                          <w:bCs/>
                          <w:sz w:val="48"/>
                          <w:szCs w:val="48"/>
                        </w:rPr>
                        <w:t>ДИПЛОМНА РОБОТА</w:t>
                      </w:r>
                      <w:bookmarkEnd w:id="7468"/>
                      <w:bookmarkEnd w:id="7469"/>
                      <w:bookmarkEnd w:id="7470"/>
                      <w:bookmarkEnd w:id="7471"/>
                    </w:p>
                    <w:p w14:paraId="5256554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512623A" w14:textId="77777777" w:rsidR="00A43AC3" w:rsidRPr="005E3013" w:rsidRDefault="00A43AC3" w:rsidP="00987998">
                      <w:pPr>
                        <w:pStyle w:val="2"/>
                        <w:spacing w:line="276" w:lineRule="auto"/>
                        <w:rPr>
                          <w:b w:val="0"/>
                          <w:bCs/>
                          <w:iCs/>
                          <w:sz w:val="48"/>
                          <w:szCs w:val="48"/>
                          <w:highlight w:val="yellow"/>
                        </w:rPr>
                      </w:pPr>
                      <w:bookmarkStart w:id="7472" w:name="_Toc168915123"/>
                      <w:bookmarkStart w:id="7473" w:name="_Toc168917886"/>
                      <w:bookmarkStart w:id="7474" w:name="_Toc169173324"/>
                      <w:bookmarkStart w:id="7475" w:name="_Toc16917541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472"/>
                      <w:bookmarkEnd w:id="7473"/>
                      <w:bookmarkEnd w:id="7474"/>
                      <w:bookmarkEnd w:id="7475"/>
                    </w:p>
                    <w:p w14:paraId="3D4F385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3304ED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F4CAE8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BCF20AC" w14:textId="77777777" w:rsidR="00A43AC3" w:rsidRPr="00B1453A" w:rsidRDefault="00A43AC3" w:rsidP="00987998">
                      <w:pPr>
                        <w:jc w:val="center"/>
                        <w:rPr>
                          <w:rFonts w:ascii="Calibri" w:hAnsi="Calibri"/>
                          <w:sz w:val="36"/>
                          <w:szCs w:val="36"/>
                        </w:rPr>
                      </w:pPr>
                    </w:p>
                    <w:p w14:paraId="2425147E" w14:textId="77777777" w:rsidR="00A43AC3" w:rsidRDefault="00A43AC3" w:rsidP="00987998">
                      <w:pPr>
                        <w:jc w:val="center"/>
                        <w:rPr>
                          <w:rFonts w:ascii="Times New Roman CYR" w:hAnsi="Times New Roman CYR" w:cs="Times New Roman CYR"/>
                          <w:sz w:val="36"/>
                          <w:szCs w:val="36"/>
                        </w:rPr>
                      </w:pPr>
                    </w:p>
                    <w:p w14:paraId="3D8FED7B" w14:textId="77777777" w:rsidR="00A43AC3" w:rsidRDefault="00A43AC3"/>
                    <w:p w14:paraId="55965B01" w14:textId="77777777" w:rsidR="00A43AC3" w:rsidRPr="00630E21" w:rsidRDefault="00A43AC3" w:rsidP="00987998">
                      <w:pPr>
                        <w:pStyle w:val="3"/>
                        <w:spacing w:line="276" w:lineRule="auto"/>
                        <w:rPr>
                          <w:rFonts w:ascii="Times New Roman" w:hAnsi="Times New Roman"/>
                          <w:bCs/>
                          <w:sz w:val="48"/>
                          <w:szCs w:val="48"/>
                        </w:rPr>
                      </w:pPr>
                      <w:bookmarkStart w:id="7476" w:name="_Toc168915124"/>
                      <w:bookmarkStart w:id="7477" w:name="_Toc168917887"/>
                      <w:bookmarkStart w:id="7478" w:name="_Toc169173325"/>
                      <w:bookmarkStart w:id="7479" w:name="_Toc169175412"/>
                      <w:r w:rsidRPr="00630E21">
                        <w:rPr>
                          <w:rFonts w:ascii="Times New Roman" w:hAnsi="Times New Roman"/>
                          <w:bCs/>
                          <w:sz w:val="48"/>
                          <w:szCs w:val="48"/>
                        </w:rPr>
                        <w:t>ДИПЛОМНА РОБОТА</w:t>
                      </w:r>
                      <w:bookmarkEnd w:id="7476"/>
                      <w:bookmarkEnd w:id="7477"/>
                      <w:bookmarkEnd w:id="7478"/>
                      <w:bookmarkEnd w:id="7479"/>
                    </w:p>
                    <w:p w14:paraId="042E0E9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5F31098" w14:textId="77777777" w:rsidR="00A43AC3" w:rsidRPr="005E3013" w:rsidRDefault="00A43AC3" w:rsidP="00987998">
                      <w:pPr>
                        <w:pStyle w:val="2"/>
                        <w:spacing w:line="276" w:lineRule="auto"/>
                        <w:rPr>
                          <w:b w:val="0"/>
                          <w:bCs/>
                          <w:iCs/>
                          <w:sz w:val="48"/>
                          <w:szCs w:val="48"/>
                          <w:highlight w:val="yellow"/>
                        </w:rPr>
                      </w:pPr>
                      <w:bookmarkStart w:id="7480" w:name="_Toc168915125"/>
                      <w:bookmarkStart w:id="7481" w:name="_Toc168917888"/>
                      <w:bookmarkStart w:id="7482" w:name="_Toc169173326"/>
                      <w:bookmarkStart w:id="7483" w:name="_Toc16917541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480"/>
                      <w:bookmarkEnd w:id="7481"/>
                      <w:bookmarkEnd w:id="7482"/>
                      <w:bookmarkEnd w:id="7483"/>
                    </w:p>
                    <w:p w14:paraId="08D0919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46DA61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D88C91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3968AC9" w14:textId="77777777" w:rsidR="00A43AC3" w:rsidRPr="00B1453A" w:rsidRDefault="00A43AC3" w:rsidP="00987998">
                      <w:pPr>
                        <w:jc w:val="center"/>
                        <w:rPr>
                          <w:rFonts w:ascii="Calibri" w:hAnsi="Calibri"/>
                          <w:sz w:val="36"/>
                          <w:szCs w:val="36"/>
                        </w:rPr>
                      </w:pPr>
                    </w:p>
                    <w:p w14:paraId="0157134C" w14:textId="77777777" w:rsidR="00A43AC3" w:rsidRDefault="00A43AC3" w:rsidP="00987998">
                      <w:pPr>
                        <w:jc w:val="center"/>
                        <w:rPr>
                          <w:rFonts w:ascii="Times New Roman CYR" w:hAnsi="Times New Roman CYR" w:cs="Times New Roman CYR"/>
                          <w:sz w:val="36"/>
                          <w:szCs w:val="36"/>
                        </w:rPr>
                      </w:pPr>
                    </w:p>
                    <w:p w14:paraId="048BE8A9" w14:textId="77777777" w:rsidR="00A43AC3" w:rsidRDefault="00A43AC3"/>
                    <w:p w14:paraId="066948A8" w14:textId="77777777" w:rsidR="00A43AC3" w:rsidRPr="00630E21" w:rsidRDefault="00A43AC3" w:rsidP="00987998">
                      <w:pPr>
                        <w:pStyle w:val="3"/>
                        <w:spacing w:line="276" w:lineRule="auto"/>
                        <w:rPr>
                          <w:rFonts w:ascii="Times New Roman" w:hAnsi="Times New Roman"/>
                          <w:bCs/>
                          <w:sz w:val="48"/>
                          <w:szCs w:val="48"/>
                        </w:rPr>
                      </w:pPr>
                      <w:bookmarkStart w:id="7484" w:name="_Toc168915126"/>
                      <w:bookmarkStart w:id="7485" w:name="_Toc168917889"/>
                      <w:bookmarkStart w:id="7486" w:name="_Toc169173327"/>
                      <w:bookmarkStart w:id="7487" w:name="_Toc169175414"/>
                      <w:r w:rsidRPr="00630E21">
                        <w:rPr>
                          <w:rFonts w:ascii="Times New Roman" w:hAnsi="Times New Roman"/>
                          <w:bCs/>
                          <w:sz w:val="48"/>
                          <w:szCs w:val="48"/>
                        </w:rPr>
                        <w:t>ДИПЛОМНА РОБОТА</w:t>
                      </w:r>
                      <w:bookmarkEnd w:id="7484"/>
                      <w:bookmarkEnd w:id="7485"/>
                      <w:bookmarkEnd w:id="7486"/>
                      <w:bookmarkEnd w:id="7487"/>
                    </w:p>
                    <w:p w14:paraId="101508E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203D633" w14:textId="77777777" w:rsidR="00A43AC3" w:rsidRPr="005E3013" w:rsidRDefault="00A43AC3" w:rsidP="00987998">
                      <w:pPr>
                        <w:pStyle w:val="2"/>
                        <w:spacing w:line="276" w:lineRule="auto"/>
                        <w:rPr>
                          <w:b w:val="0"/>
                          <w:bCs/>
                          <w:iCs/>
                          <w:sz w:val="48"/>
                          <w:szCs w:val="48"/>
                          <w:highlight w:val="yellow"/>
                        </w:rPr>
                      </w:pPr>
                      <w:bookmarkStart w:id="7488" w:name="_Toc168915127"/>
                      <w:bookmarkStart w:id="7489" w:name="_Toc168917890"/>
                      <w:bookmarkStart w:id="7490" w:name="_Toc169173328"/>
                      <w:bookmarkStart w:id="7491" w:name="_Toc16917541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488"/>
                      <w:bookmarkEnd w:id="7489"/>
                      <w:bookmarkEnd w:id="7490"/>
                      <w:bookmarkEnd w:id="7491"/>
                    </w:p>
                    <w:p w14:paraId="383D14B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A51183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41B888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F511E2D" w14:textId="77777777" w:rsidR="00A43AC3" w:rsidRPr="00B1453A" w:rsidRDefault="00A43AC3" w:rsidP="00987998">
                      <w:pPr>
                        <w:jc w:val="center"/>
                        <w:rPr>
                          <w:rFonts w:ascii="Calibri" w:hAnsi="Calibri"/>
                          <w:sz w:val="36"/>
                          <w:szCs w:val="36"/>
                        </w:rPr>
                      </w:pPr>
                    </w:p>
                    <w:p w14:paraId="05FF5F3F" w14:textId="77777777" w:rsidR="00A43AC3" w:rsidRDefault="00A43AC3" w:rsidP="00987998">
                      <w:pPr>
                        <w:jc w:val="center"/>
                        <w:rPr>
                          <w:rFonts w:ascii="Times New Roman CYR" w:hAnsi="Times New Roman CYR" w:cs="Times New Roman CYR"/>
                          <w:sz w:val="36"/>
                          <w:szCs w:val="36"/>
                        </w:rPr>
                      </w:pPr>
                    </w:p>
                    <w:p w14:paraId="30F59E86" w14:textId="77777777" w:rsidR="00A43AC3" w:rsidRDefault="00A43AC3"/>
                    <w:p w14:paraId="0FA4EE93" w14:textId="77777777" w:rsidR="000658DF" w:rsidRPr="003A41B8" w:rsidRDefault="000658DF" w:rsidP="000658DF">
                      <w:pPr>
                        <w:pStyle w:val="3"/>
                        <w:spacing w:line="300" w:lineRule="auto"/>
                        <w:rPr>
                          <w:rFonts w:ascii="Times New Roman CYR" w:hAnsi="Times New Roman CYR"/>
                          <w:i/>
                          <w:iCs/>
                          <w:sz w:val="44"/>
                          <w:szCs w:val="44"/>
                        </w:rPr>
                      </w:pPr>
                      <w:bookmarkStart w:id="7492" w:name="_Toc168915128"/>
                      <w:bookmarkStart w:id="7493" w:name="_Toc168917891"/>
                      <w:bookmarkStart w:id="7494" w:name="_Toc169173329"/>
                      <w:bookmarkStart w:id="7495" w:name="_Toc169175416"/>
                      <w:r w:rsidRPr="003A41B8">
                        <w:rPr>
                          <w:rFonts w:ascii="Times New Roman CYR" w:hAnsi="Times New Roman CYR"/>
                          <w:i/>
                          <w:iCs/>
                          <w:sz w:val="44"/>
                          <w:szCs w:val="44"/>
                        </w:rPr>
                        <w:t>ДИПЛОМНА РОБОТА БАКАЛАВРА</w:t>
                      </w:r>
                      <w:bookmarkEnd w:id="4150"/>
                      <w:bookmarkEnd w:id="7492"/>
                      <w:bookmarkEnd w:id="7493"/>
                      <w:bookmarkEnd w:id="7494"/>
                      <w:bookmarkEnd w:id="7495"/>
                      <w:r w:rsidRPr="003A41B8">
                        <w:rPr>
                          <w:rFonts w:ascii="Times New Roman CYR" w:hAnsi="Times New Roman CYR"/>
                          <w:i/>
                          <w:iCs/>
                          <w:sz w:val="44"/>
                          <w:szCs w:val="44"/>
                        </w:rPr>
                        <w:t xml:space="preserve"> </w:t>
                      </w:r>
                    </w:p>
                    <w:p w14:paraId="45613A2B" w14:textId="77777777" w:rsidR="000658DF" w:rsidRPr="000D3135" w:rsidRDefault="000658DF" w:rsidP="000658DF">
                      <w:pPr>
                        <w:pStyle w:val="2"/>
                        <w:spacing w:line="300" w:lineRule="auto"/>
                        <w:rPr>
                          <w:rFonts w:ascii="Times New Roman CYR" w:hAnsi="Times New Roman CYR"/>
                          <w:b w:val="0"/>
                          <w:sz w:val="44"/>
                          <w:szCs w:val="44"/>
                        </w:rPr>
                      </w:pPr>
                      <w:bookmarkStart w:id="7496" w:name="_Toc168914814"/>
                      <w:bookmarkStart w:id="7497" w:name="_Toc168915129"/>
                      <w:bookmarkStart w:id="7498" w:name="_Toc168917892"/>
                      <w:bookmarkStart w:id="7499" w:name="_Toc169173330"/>
                      <w:bookmarkStart w:id="7500" w:name="_Toc169175417"/>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7496"/>
                      <w:bookmarkEnd w:id="7497"/>
                      <w:bookmarkEnd w:id="7498"/>
                      <w:bookmarkEnd w:id="7499"/>
                      <w:bookmarkEnd w:id="7500"/>
                    </w:p>
                    <w:p w14:paraId="3E016960"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573454FA"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0DACD124" w14:textId="77777777" w:rsidR="000658DF" w:rsidRPr="000D3135" w:rsidRDefault="000658DF" w:rsidP="000658DF">
                      <w:pPr>
                        <w:spacing w:line="300" w:lineRule="auto"/>
                        <w:jc w:val="center"/>
                        <w:rPr>
                          <w:b/>
                          <w:lang w:val="uk-UA"/>
                        </w:rPr>
                      </w:pPr>
                    </w:p>
                    <w:p w14:paraId="39E00F25"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63B1D9B4" w14:textId="77777777" w:rsidR="00A43AC3" w:rsidRPr="00B1453A" w:rsidRDefault="00A43AC3" w:rsidP="00987998">
                      <w:pPr>
                        <w:jc w:val="center"/>
                        <w:rPr>
                          <w:rFonts w:ascii="Calibri" w:hAnsi="Calibri"/>
                          <w:sz w:val="36"/>
                          <w:szCs w:val="36"/>
                        </w:rPr>
                      </w:pPr>
                    </w:p>
                    <w:p w14:paraId="38F9B15F" w14:textId="77777777" w:rsidR="00A43AC3" w:rsidRDefault="00A43AC3" w:rsidP="00987998">
                      <w:pPr>
                        <w:jc w:val="center"/>
                        <w:rPr>
                          <w:rFonts w:ascii="Times New Roman CYR" w:hAnsi="Times New Roman CYR" w:cs="Times New Roman CYR"/>
                          <w:sz w:val="36"/>
                          <w:szCs w:val="36"/>
                        </w:rPr>
                      </w:pPr>
                    </w:p>
                    <w:p w14:paraId="5E166153" w14:textId="77777777" w:rsidR="00A43AC3" w:rsidRDefault="00A43AC3"/>
                    <w:p w14:paraId="1BA0A8DD" w14:textId="77777777" w:rsidR="00A43AC3" w:rsidRPr="00630E21" w:rsidRDefault="00A43AC3" w:rsidP="00987998">
                      <w:pPr>
                        <w:pStyle w:val="3"/>
                        <w:spacing w:line="276" w:lineRule="auto"/>
                        <w:rPr>
                          <w:rFonts w:ascii="Times New Roman" w:hAnsi="Times New Roman"/>
                          <w:bCs/>
                          <w:sz w:val="48"/>
                          <w:szCs w:val="48"/>
                        </w:rPr>
                      </w:pPr>
                      <w:bookmarkStart w:id="7501" w:name="_Toc168914815"/>
                      <w:bookmarkStart w:id="7502" w:name="_Toc168915130"/>
                      <w:bookmarkStart w:id="7503" w:name="_Toc168917893"/>
                      <w:bookmarkStart w:id="7504" w:name="_Toc169173331"/>
                      <w:bookmarkStart w:id="7505" w:name="_Toc169175418"/>
                      <w:r w:rsidRPr="00630E21">
                        <w:rPr>
                          <w:rFonts w:ascii="Times New Roman" w:hAnsi="Times New Roman"/>
                          <w:bCs/>
                          <w:sz w:val="48"/>
                          <w:szCs w:val="48"/>
                        </w:rPr>
                        <w:t>ДИПЛОМНА РОБОТА</w:t>
                      </w:r>
                      <w:bookmarkEnd w:id="7501"/>
                      <w:bookmarkEnd w:id="7502"/>
                      <w:bookmarkEnd w:id="7503"/>
                      <w:bookmarkEnd w:id="7504"/>
                      <w:bookmarkEnd w:id="7505"/>
                    </w:p>
                    <w:p w14:paraId="7D7AD57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C5D06E2" w14:textId="77777777" w:rsidR="00A43AC3" w:rsidRPr="005E3013" w:rsidRDefault="00A43AC3" w:rsidP="00987998">
                      <w:pPr>
                        <w:pStyle w:val="2"/>
                        <w:spacing w:line="276" w:lineRule="auto"/>
                        <w:rPr>
                          <w:b w:val="0"/>
                          <w:bCs/>
                          <w:iCs/>
                          <w:sz w:val="48"/>
                          <w:szCs w:val="48"/>
                          <w:highlight w:val="yellow"/>
                        </w:rPr>
                      </w:pPr>
                      <w:bookmarkStart w:id="7506" w:name="_Toc168914816"/>
                      <w:bookmarkStart w:id="7507" w:name="_Toc168915131"/>
                      <w:bookmarkStart w:id="7508" w:name="_Toc168917894"/>
                      <w:bookmarkStart w:id="7509" w:name="_Toc169173332"/>
                      <w:bookmarkStart w:id="7510" w:name="_Toc16917541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506"/>
                      <w:bookmarkEnd w:id="7507"/>
                      <w:bookmarkEnd w:id="7508"/>
                      <w:bookmarkEnd w:id="7509"/>
                      <w:bookmarkEnd w:id="7510"/>
                    </w:p>
                    <w:p w14:paraId="47DDEA4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771D8C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596E1A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85A96F6" w14:textId="77777777" w:rsidR="00A43AC3" w:rsidRPr="00B1453A" w:rsidRDefault="00A43AC3" w:rsidP="00987998">
                      <w:pPr>
                        <w:jc w:val="center"/>
                        <w:rPr>
                          <w:rFonts w:ascii="Calibri" w:hAnsi="Calibri"/>
                          <w:sz w:val="36"/>
                          <w:szCs w:val="36"/>
                        </w:rPr>
                      </w:pPr>
                    </w:p>
                    <w:p w14:paraId="665E1B0E" w14:textId="77777777" w:rsidR="00A43AC3" w:rsidRDefault="00A43AC3" w:rsidP="00987998">
                      <w:pPr>
                        <w:jc w:val="center"/>
                        <w:rPr>
                          <w:rFonts w:ascii="Times New Roman CYR" w:hAnsi="Times New Roman CYR" w:cs="Times New Roman CYR"/>
                          <w:sz w:val="36"/>
                          <w:szCs w:val="36"/>
                        </w:rPr>
                      </w:pPr>
                    </w:p>
                    <w:p w14:paraId="4340D110" w14:textId="77777777" w:rsidR="00A43AC3" w:rsidRDefault="00A43AC3"/>
                    <w:p w14:paraId="28A118A6" w14:textId="77777777" w:rsidR="00A43AC3" w:rsidRPr="00630E21" w:rsidRDefault="00A43AC3" w:rsidP="00987998">
                      <w:pPr>
                        <w:pStyle w:val="3"/>
                        <w:spacing w:line="276" w:lineRule="auto"/>
                        <w:rPr>
                          <w:rFonts w:ascii="Times New Roman" w:hAnsi="Times New Roman"/>
                          <w:bCs/>
                          <w:sz w:val="48"/>
                          <w:szCs w:val="48"/>
                        </w:rPr>
                      </w:pPr>
                      <w:bookmarkStart w:id="7511" w:name="_Toc168914817"/>
                      <w:bookmarkStart w:id="7512" w:name="_Toc168915132"/>
                      <w:bookmarkStart w:id="7513" w:name="_Toc168917895"/>
                      <w:bookmarkStart w:id="7514" w:name="_Toc169173333"/>
                      <w:bookmarkStart w:id="7515" w:name="_Toc169175420"/>
                      <w:r w:rsidRPr="00630E21">
                        <w:rPr>
                          <w:rFonts w:ascii="Times New Roman" w:hAnsi="Times New Roman"/>
                          <w:bCs/>
                          <w:sz w:val="48"/>
                          <w:szCs w:val="48"/>
                        </w:rPr>
                        <w:t>ДИПЛОМНА РОБОТА</w:t>
                      </w:r>
                      <w:bookmarkEnd w:id="7511"/>
                      <w:bookmarkEnd w:id="7512"/>
                      <w:bookmarkEnd w:id="7513"/>
                      <w:bookmarkEnd w:id="7514"/>
                      <w:bookmarkEnd w:id="7515"/>
                    </w:p>
                    <w:p w14:paraId="473B56D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A807630" w14:textId="77777777" w:rsidR="00A43AC3" w:rsidRPr="005E3013" w:rsidRDefault="00A43AC3" w:rsidP="00987998">
                      <w:pPr>
                        <w:pStyle w:val="2"/>
                        <w:spacing w:line="276" w:lineRule="auto"/>
                        <w:rPr>
                          <w:b w:val="0"/>
                          <w:bCs/>
                          <w:iCs/>
                          <w:sz w:val="48"/>
                          <w:szCs w:val="48"/>
                          <w:highlight w:val="yellow"/>
                        </w:rPr>
                      </w:pPr>
                      <w:bookmarkStart w:id="7516" w:name="_Toc168914818"/>
                      <w:bookmarkStart w:id="7517" w:name="_Toc168915133"/>
                      <w:bookmarkStart w:id="7518" w:name="_Toc168917896"/>
                      <w:bookmarkStart w:id="7519" w:name="_Toc169173334"/>
                      <w:bookmarkStart w:id="7520" w:name="_Toc16917542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516"/>
                      <w:bookmarkEnd w:id="7517"/>
                      <w:bookmarkEnd w:id="7518"/>
                      <w:bookmarkEnd w:id="7519"/>
                      <w:bookmarkEnd w:id="7520"/>
                    </w:p>
                    <w:p w14:paraId="3D42ECB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B80548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537279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FF6AB4F" w14:textId="77777777" w:rsidR="00A43AC3" w:rsidRPr="00B1453A" w:rsidRDefault="00A43AC3" w:rsidP="00987998">
                      <w:pPr>
                        <w:jc w:val="center"/>
                        <w:rPr>
                          <w:rFonts w:ascii="Calibri" w:hAnsi="Calibri"/>
                          <w:sz w:val="36"/>
                          <w:szCs w:val="36"/>
                        </w:rPr>
                      </w:pPr>
                    </w:p>
                    <w:p w14:paraId="351705A3" w14:textId="77777777" w:rsidR="00A43AC3" w:rsidRDefault="00A43AC3" w:rsidP="00987998">
                      <w:pPr>
                        <w:jc w:val="center"/>
                        <w:rPr>
                          <w:rFonts w:ascii="Times New Roman CYR" w:hAnsi="Times New Roman CYR" w:cs="Times New Roman CYR"/>
                          <w:sz w:val="36"/>
                          <w:szCs w:val="36"/>
                        </w:rPr>
                      </w:pPr>
                    </w:p>
                    <w:p w14:paraId="4F401581" w14:textId="77777777" w:rsidR="00A43AC3" w:rsidRDefault="00A43AC3"/>
                    <w:p w14:paraId="6885E727" w14:textId="77777777" w:rsidR="00A43AC3" w:rsidRPr="00630E21" w:rsidRDefault="00A43AC3" w:rsidP="00987998">
                      <w:pPr>
                        <w:pStyle w:val="3"/>
                        <w:spacing w:line="276" w:lineRule="auto"/>
                        <w:rPr>
                          <w:rFonts w:ascii="Times New Roman" w:hAnsi="Times New Roman"/>
                          <w:bCs/>
                          <w:sz w:val="48"/>
                          <w:szCs w:val="48"/>
                        </w:rPr>
                      </w:pPr>
                      <w:bookmarkStart w:id="7521" w:name="_Toc168914819"/>
                      <w:bookmarkStart w:id="7522" w:name="_Toc168915134"/>
                      <w:bookmarkStart w:id="7523" w:name="_Toc168917897"/>
                      <w:bookmarkStart w:id="7524" w:name="_Toc169173335"/>
                      <w:bookmarkStart w:id="7525" w:name="_Toc169175422"/>
                      <w:r w:rsidRPr="00630E21">
                        <w:rPr>
                          <w:rFonts w:ascii="Times New Roman" w:hAnsi="Times New Roman"/>
                          <w:bCs/>
                          <w:sz w:val="48"/>
                          <w:szCs w:val="48"/>
                        </w:rPr>
                        <w:t>ДИПЛОМНА РОБОТА</w:t>
                      </w:r>
                      <w:bookmarkEnd w:id="7521"/>
                      <w:bookmarkEnd w:id="7522"/>
                      <w:bookmarkEnd w:id="7523"/>
                      <w:bookmarkEnd w:id="7524"/>
                      <w:bookmarkEnd w:id="7525"/>
                    </w:p>
                    <w:p w14:paraId="7401B59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09FFCFC" w14:textId="77777777" w:rsidR="00A43AC3" w:rsidRPr="005E3013" w:rsidRDefault="00A43AC3" w:rsidP="00987998">
                      <w:pPr>
                        <w:pStyle w:val="2"/>
                        <w:spacing w:line="276" w:lineRule="auto"/>
                        <w:rPr>
                          <w:b w:val="0"/>
                          <w:bCs/>
                          <w:iCs/>
                          <w:sz w:val="48"/>
                          <w:szCs w:val="48"/>
                          <w:highlight w:val="yellow"/>
                        </w:rPr>
                      </w:pPr>
                      <w:bookmarkStart w:id="7526" w:name="_Toc168914820"/>
                      <w:bookmarkStart w:id="7527" w:name="_Toc168915135"/>
                      <w:bookmarkStart w:id="7528" w:name="_Toc168917898"/>
                      <w:bookmarkStart w:id="7529" w:name="_Toc169173336"/>
                      <w:bookmarkStart w:id="7530" w:name="_Toc16917542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526"/>
                      <w:bookmarkEnd w:id="7527"/>
                      <w:bookmarkEnd w:id="7528"/>
                      <w:bookmarkEnd w:id="7529"/>
                      <w:bookmarkEnd w:id="7530"/>
                    </w:p>
                    <w:p w14:paraId="14B8F9B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7515EE4"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7B21BA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6DB5DB8" w14:textId="77777777" w:rsidR="00A43AC3" w:rsidRPr="00B1453A" w:rsidRDefault="00A43AC3" w:rsidP="00987998">
                      <w:pPr>
                        <w:jc w:val="center"/>
                        <w:rPr>
                          <w:rFonts w:ascii="Calibri" w:hAnsi="Calibri"/>
                          <w:sz w:val="36"/>
                          <w:szCs w:val="36"/>
                        </w:rPr>
                      </w:pPr>
                    </w:p>
                    <w:p w14:paraId="58A75D0E" w14:textId="77777777" w:rsidR="00A43AC3" w:rsidRDefault="00A43AC3" w:rsidP="00987998">
                      <w:pPr>
                        <w:jc w:val="center"/>
                        <w:rPr>
                          <w:rFonts w:ascii="Times New Roman CYR" w:hAnsi="Times New Roman CYR" w:cs="Times New Roman CYR"/>
                          <w:sz w:val="36"/>
                          <w:szCs w:val="36"/>
                        </w:rPr>
                      </w:pPr>
                    </w:p>
                    <w:p w14:paraId="27A9D866" w14:textId="77777777" w:rsidR="00A43AC3" w:rsidRDefault="00A43AC3"/>
                    <w:p w14:paraId="39DF93A0" w14:textId="77777777" w:rsidR="00A43AC3" w:rsidRPr="00630E21" w:rsidRDefault="00A43AC3" w:rsidP="00987998">
                      <w:pPr>
                        <w:pStyle w:val="3"/>
                        <w:spacing w:line="276" w:lineRule="auto"/>
                        <w:rPr>
                          <w:rFonts w:ascii="Times New Roman" w:hAnsi="Times New Roman"/>
                          <w:bCs/>
                          <w:sz w:val="48"/>
                          <w:szCs w:val="48"/>
                        </w:rPr>
                      </w:pPr>
                      <w:bookmarkStart w:id="7531" w:name="_Toc168914821"/>
                      <w:bookmarkStart w:id="7532" w:name="_Toc168915136"/>
                      <w:bookmarkStart w:id="7533" w:name="_Toc168917899"/>
                      <w:bookmarkStart w:id="7534" w:name="_Toc169173337"/>
                      <w:bookmarkStart w:id="7535" w:name="_Toc169175424"/>
                      <w:r w:rsidRPr="00630E21">
                        <w:rPr>
                          <w:rFonts w:ascii="Times New Roman" w:hAnsi="Times New Roman"/>
                          <w:bCs/>
                          <w:sz w:val="48"/>
                          <w:szCs w:val="48"/>
                        </w:rPr>
                        <w:t>ДИПЛОМНА РОБОТА</w:t>
                      </w:r>
                      <w:bookmarkEnd w:id="7531"/>
                      <w:bookmarkEnd w:id="7532"/>
                      <w:bookmarkEnd w:id="7533"/>
                      <w:bookmarkEnd w:id="7534"/>
                      <w:bookmarkEnd w:id="7535"/>
                    </w:p>
                    <w:p w14:paraId="512F416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CED1C48" w14:textId="77777777" w:rsidR="00A43AC3" w:rsidRPr="005E3013" w:rsidRDefault="00A43AC3" w:rsidP="00987998">
                      <w:pPr>
                        <w:pStyle w:val="2"/>
                        <w:spacing w:line="276" w:lineRule="auto"/>
                        <w:rPr>
                          <w:b w:val="0"/>
                          <w:bCs/>
                          <w:iCs/>
                          <w:sz w:val="48"/>
                          <w:szCs w:val="48"/>
                          <w:highlight w:val="yellow"/>
                        </w:rPr>
                      </w:pPr>
                      <w:bookmarkStart w:id="7536" w:name="_Toc168914822"/>
                      <w:bookmarkStart w:id="7537" w:name="_Toc168915137"/>
                      <w:bookmarkStart w:id="7538" w:name="_Toc168917900"/>
                      <w:bookmarkStart w:id="7539" w:name="_Toc169173338"/>
                      <w:bookmarkStart w:id="7540" w:name="_Toc16917542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536"/>
                      <w:bookmarkEnd w:id="7537"/>
                      <w:bookmarkEnd w:id="7538"/>
                      <w:bookmarkEnd w:id="7539"/>
                      <w:bookmarkEnd w:id="7540"/>
                    </w:p>
                    <w:p w14:paraId="4F62C66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B624BD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5052D1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29F69A0" w14:textId="77777777" w:rsidR="00A43AC3" w:rsidRPr="00B1453A" w:rsidRDefault="00A43AC3" w:rsidP="00987998">
                      <w:pPr>
                        <w:jc w:val="center"/>
                        <w:rPr>
                          <w:rFonts w:ascii="Calibri" w:hAnsi="Calibri"/>
                          <w:sz w:val="36"/>
                          <w:szCs w:val="36"/>
                        </w:rPr>
                      </w:pPr>
                    </w:p>
                    <w:p w14:paraId="48A407A6" w14:textId="77777777" w:rsidR="00A43AC3" w:rsidRDefault="00A43AC3" w:rsidP="00987998">
                      <w:pPr>
                        <w:jc w:val="center"/>
                        <w:rPr>
                          <w:rFonts w:ascii="Times New Roman CYR" w:hAnsi="Times New Roman CYR" w:cs="Times New Roman CYR"/>
                          <w:sz w:val="36"/>
                          <w:szCs w:val="36"/>
                        </w:rPr>
                      </w:pPr>
                    </w:p>
                    <w:p w14:paraId="57C6540E" w14:textId="77777777" w:rsidR="00A43AC3" w:rsidRDefault="00A43AC3"/>
                    <w:p w14:paraId="6E937460" w14:textId="77777777" w:rsidR="00A43AC3" w:rsidRPr="00630E21" w:rsidRDefault="00A43AC3" w:rsidP="00987998">
                      <w:pPr>
                        <w:pStyle w:val="3"/>
                        <w:spacing w:line="276" w:lineRule="auto"/>
                        <w:rPr>
                          <w:rFonts w:ascii="Times New Roman" w:hAnsi="Times New Roman"/>
                          <w:bCs/>
                          <w:sz w:val="48"/>
                          <w:szCs w:val="48"/>
                        </w:rPr>
                      </w:pPr>
                      <w:bookmarkStart w:id="7541" w:name="_Toc168914823"/>
                      <w:bookmarkStart w:id="7542" w:name="_Toc168915138"/>
                      <w:bookmarkStart w:id="7543" w:name="_Toc168917901"/>
                      <w:bookmarkStart w:id="7544" w:name="_Toc169173339"/>
                      <w:bookmarkStart w:id="7545" w:name="_Toc169175426"/>
                      <w:r w:rsidRPr="00630E21">
                        <w:rPr>
                          <w:rFonts w:ascii="Times New Roman" w:hAnsi="Times New Roman"/>
                          <w:bCs/>
                          <w:sz w:val="48"/>
                          <w:szCs w:val="48"/>
                        </w:rPr>
                        <w:t>ДИПЛОМНА РОБОТА</w:t>
                      </w:r>
                      <w:bookmarkEnd w:id="7541"/>
                      <w:bookmarkEnd w:id="7542"/>
                      <w:bookmarkEnd w:id="7543"/>
                      <w:bookmarkEnd w:id="7544"/>
                      <w:bookmarkEnd w:id="7545"/>
                    </w:p>
                    <w:p w14:paraId="29E4782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CE2D5AC" w14:textId="77777777" w:rsidR="00A43AC3" w:rsidRPr="005E3013" w:rsidRDefault="00A43AC3" w:rsidP="00987998">
                      <w:pPr>
                        <w:pStyle w:val="2"/>
                        <w:spacing w:line="276" w:lineRule="auto"/>
                        <w:rPr>
                          <w:b w:val="0"/>
                          <w:bCs/>
                          <w:iCs/>
                          <w:sz w:val="48"/>
                          <w:szCs w:val="48"/>
                          <w:highlight w:val="yellow"/>
                        </w:rPr>
                      </w:pPr>
                      <w:bookmarkStart w:id="7546" w:name="_Toc168914824"/>
                      <w:bookmarkStart w:id="7547" w:name="_Toc168915139"/>
                      <w:bookmarkStart w:id="7548" w:name="_Toc168917902"/>
                      <w:bookmarkStart w:id="7549" w:name="_Toc169173340"/>
                      <w:bookmarkStart w:id="7550" w:name="_Toc16917542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546"/>
                      <w:bookmarkEnd w:id="7547"/>
                      <w:bookmarkEnd w:id="7548"/>
                      <w:bookmarkEnd w:id="7549"/>
                      <w:bookmarkEnd w:id="7550"/>
                    </w:p>
                    <w:p w14:paraId="652C0F5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65526A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BB8379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539B024" w14:textId="77777777" w:rsidR="00A43AC3" w:rsidRPr="00B1453A" w:rsidRDefault="00A43AC3" w:rsidP="00987998">
                      <w:pPr>
                        <w:jc w:val="center"/>
                        <w:rPr>
                          <w:rFonts w:ascii="Calibri" w:hAnsi="Calibri"/>
                          <w:sz w:val="36"/>
                          <w:szCs w:val="36"/>
                        </w:rPr>
                      </w:pPr>
                    </w:p>
                    <w:p w14:paraId="61271A89" w14:textId="77777777" w:rsidR="00A43AC3" w:rsidRDefault="00A43AC3" w:rsidP="00987998">
                      <w:pPr>
                        <w:jc w:val="center"/>
                        <w:rPr>
                          <w:rFonts w:ascii="Times New Roman CYR" w:hAnsi="Times New Roman CYR" w:cs="Times New Roman CYR"/>
                          <w:sz w:val="36"/>
                          <w:szCs w:val="36"/>
                        </w:rPr>
                      </w:pPr>
                    </w:p>
                    <w:p w14:paraId="3431E238" w14:textId="77777777" w:rsidR="00A43AC3" w:rsidRDefault="00A43AC3"/>
                    <w:p w14:paraId="78C0601F" w14:textId="77777777" w:rsidR="00A43AC3" w:rsidRPr="00630E21" w:rsidRDefault="00A43AC3" w:rsidP="00987998">
                      <w:pPr>
                        <w:pStyle w:val="3"/>
                        <w:spacing w:line="276" w:lineRule="auto"/>
                        <w:rPr>
                          <w:rFonts w:ascii="Times New Roman" w:hAnsi="Times New Roman"/>
                          <w:bCs/>
                          <w:sz w:val="48"/>
                          <w:szCs w:val="48"/>
                        </w:rPr>
                      </w:pPr>
                      <w:bookmarkStart w:id="7551" w:name="_Toc168914825"/>
                      <w:bookmarkStart w:id="7552" w:name="_Toc168915140"/>
                      <w:bookmarkStart w:id="7553" w:name="_Toc168917903"/>
                      <w:bookmarkStart w:id="7554" w:name="_Toc169173341"/>
                      <w:bookmarkStart w:id="7555" w:name="_Toc169175428"/>
                      <w:r w:rsidRPr="00630E21">
                        <w:rPr>
                          <w:rFonts w:ascii="Times New Roman" w:hAnsi="Times New Roman"/>
                          <w:bCs/>
                          <w:sz w:val="48"/>
                          <w:szCs w:val="48"/>
                        </w:rPr>
                        <w:t>ДИПЛОМНА РОБОТА</w:t>
                      </w:r>
                      <w:bookmarkEnd w:id="7551"/>
                      <w:bookmarkEnd w:id="7552"/>
                      <w:bookmarkEnd w:id="7553"/>
                      <w:bookmarkEnd w:id="7554"/>
                      <w:bookmarkEnd w:id="7555"/>
                    </w:p>
                    <w:p w14:paraId="0734870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52D5531" w14:textId="77777777" w:rsidR="00A43AC3" w:rsidRPr="005E3013" w:rsidRDefault="00A43AC3" w:rsidP="00987998">
                      <w:pPr>
                        <w:pStyle w:val="2"/>
                        <w:spacing w:line="276" w:lineRule="auto"/>
                        <w:rPr>
                          <w:b w:val="0"/>
                          <w:bCs/>
                          <w:iCs/>
                          <w:sz w:val="48"/>
                          <w:szCs w:val="48"/>
                          <w:highlight w:val="yellow"/>
                        </w:rPr>
                      </w:pPr>
                      <w:bookmarkStart w:id="7556" w:name="_Toc168914826"/>
                      <w:bookmarkStart w:id="7557" w:name="_Toc168915141"/>
                      <w:bookmarkStart w:id="7558" w:name="_Toc168917904"/>
                      <w:bookmarkStart w:id="7559" w:name="_Toc169173342"/>
                      <w:bookmarkStart w:id="7560" w:name="_Toc16917542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556"/>
                      <w:bookmarkEnd w:id="7557"/>
                      <w:bookmarkEnd w:id="7558"/>
                      <w:bookmarkEnd w:id="7559"/>
                      <w:bookmarkEnd w:id="7560"/>
                    </w:p>
                    <w:p w14:paraId="3729E20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CD0632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179D09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9446534" w14:textId="77777777" w:rsidR="00A43AC3" w:rsidRPr="00B1453A" w:rsidRDefault="00A43AC3" w:rsidP="00987998">
                      <w:pPr>
                        <w:jc w:val="center"/>
                        <w:rPr>
                          <w:rFonts w:ascii="Calibri" w:hAnsi="Calibri"/>
                          <w:sz w:val="36"/>
                          <w:szCs w:val="36"/>
                        </w:rPr>
                      </w:pPr>
                    </w:p>
                    <w:p w14:paraId="4FEB841C" w14:textId="77777777" w:rsidR="00A43AC3" w:rsidRDefault="00A43AC3" w:rsidP="00987998">
                      <w:pPr>
                        <w:jc w:val="center"/>
                        <w:rPr>
                          <w:rFonts w:ascii="Times New Roman CYR" w:hAnsi="Times New Roman CYR" w:cs="Times New Roman CYR"/>
                          <w:sz w:val="36"/>
                          <w:szCs w:val="36"/>
                        </w:rPr>
                      </w:pPr>
                    </w:p>
                    <w:p w14:paraId="193808B5" w14:textId="77777777" w:rsidR="00A43AC3" w:rsidRDefault="00A43AC3"/>
                    <w:p w14:paraId="15B2B5C3" w14:textId="77777777" w:rsidR="00A43AC3" w:rsidRPr="00630E21" w:rsidRDefault="00A43AC3" w:rsidP="00987998">
                      <w:pPr>
                        <w:pStyle w:val="3"/>
                        <w:spacing w:line="276" w:lineRule="auto"/>
                        <w:rPr>
                          <w:rFonts w:ascii="Times New Roman" w:hAnsi="Times New Roman"/>
                          <w:bCs/>
                          <w:sz w:val="48"/>
                          <w:szCs w:val="48"/>
                        </w:rPr>
                      </w:pPr>
                      <w:bookmarkStart w:id="7561" w:name="_Toc168914827"/>
                      <w:bookmarkStart w:id="7562" w:name="_Toc168915142"/>
                      <w:bookmarkStart w:id="7563" w:name="_Toc168917905"/>
                      <w:bookmarkStart w:id="7564" w:name="_Toc169173343"/>
                      <w:bookmarkStart w:id="7565" w:name="_Toc169175430"/>
                      <w:r w:rsidRPr="00630E21">
                        <w:rPr>
                          <w:rFonts w:ascii="Times New Roman" w:hAnsi="Times New Roman"/>
                          <w:bCs/>
                          <w:sz w:val="48"/>
                          <w:szCs w:val="48"/>
                        </w:rPr>
                        <w:t>ДИПЛОМНА РОБОТА</w:t>
                      </w:r>
                      <w:bookmarkEnd w:id="7561"/>
                      <w:bookmarkEnd w:id="7562"/>
                      <w:bookmarkEnd w:id="7563"/>
                      <w:bookmarkEnd w:id="7564"/>
                      <w:bookmarkEnd w:id="7565"/>
                    </w:p>
                    <w:p w14:paraId="03F3C18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954EB2E" w14:textId="77777777" w:rsidR="00A43AC3" w:rsidRPr="005E3013" w:rsidRDefault="00A43AC3" w:rsidP="00987998">
                      <w:pPr>
                        <w:pStyle w:val="2"/>
                        <w:spacing w:line="276" w:lineRule="auto"/>
                        <w:rPr>
                          <w:b w:val="0"/>
                          <w:bCs/>
                          <w:iCs/>
                          <w:sz w:val="48"/>
                          <w:szCs w:val="48"/>
                          <w:highlight w:val="yellow"/>
                        </w:rPr>
                      </w:pPr>
                      <w:bookmarkStart w:id="7566" w:name="_Toc168914828"/>
                      <w:bookmarkStart w:id="7567" w:name="_Toc168915143"/>
                      <w:bookmarkStart w:id="7568" w:name="_Toc168917906"/>
                      <w:bookmarkStart w:id="7569" w:name="_Toc169173344"/>
                      <w:bookmarkStart w:id="7570" w:name="_Toc16917543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566"/>
                      <w:bookmarkEnd w:id="7567"/>
                      <w:bookmarkEnd w:id="7568"/>
                      <w:bookmarkEnd w:id="7569"/>
                      <w:bookmarkEnd w:id="7570"/>
                    </w:p>
                    <w:p w14:paraId="09CF1CF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9967CE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D438A7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32375BC" w14:textId="77777777" w:rsidR="00A43AC3" w:rsidRPr="00B1453A" w:rsidRDefault="00A43AC3" w:rsidP="00987998">
                      <w:pPr>
                        <w:jc w:val="center"/>
                        <w:rPr>
                          <w:rFonts w:ascii="Calibri" w:hAnsi="Calibri"/>
                          <w:sz w:val="36"/>
                          <w:szCs w:val="36"/>
                        </w:rPr>
                      </w:pPr>
                    </w:p>
                    <w:p w14:paraId="72686EDB" w14:textId="77777777" w:rsidR="00A43AC3" w:rsidRDefault="00A43AC3" w:rsidP="00987998">
                      <w:pPr>
                        <w:jc w:val="center"/>
                        <w:rPr>
                          <w:rFonts w:ascii="Times New Roman CYR" w:hAnsi="Times New Roman CYR" w:cs="Times New Roman CYR"/>
                          <w:sz w:val="36"/>
                          <w:szCs w:val="36"/>
                        </w:rPr>
                      </w:pPr>
                    </w:p>
                    <w:p w14:paraId="2B71C54A" w14:textId="77777777" w:rsidR="00A43AC3" w:rsidRDefault="00A43AC3"/>
                    <w:p w14:paraId="46AA79EE" w14:textId="77777777" w:rsidR="000658DF" w:rsidRPr="003A41B8" w:rsidRDefault="000658DF" w:rsidP="000658DF">
                      <w:pPr>
                        <w:pStyle w:val="3"/>
                        <w:spacing w:line="300" w:lineRule="auto"/>
                        <w:rPr>
                          <w:rFonts w:ascii="Times New Roman CYR" w:hAnsi="Times New Roman CYR"/>
                          <w:i/>
                          <w:iCs/>
                          <w:sz w:val="44"/>
                          <w:szCs w:val="44"/>
                        </w:rPr>
                      </w:pPr>
                      <w:bookmarkStart w:id="7571" w:name="_Toc168914829"/>
                      <w:bookmarkStart w:id="7572" w:name="_Toc168915144"/>
                      <w:bookmarkStart w:id="7573" w:name="_Toc168917907"/>
                      <w:bookmarkStart w:id="7574" w:name="_Toc169173345"/>
                      <w:bookmarkStart w:id="7575" w:name="_Toc169175432"/>
                      <w:r w:rsidRPr="003A41B8">
                        <w:rPr>
                          <w:rFonts w:ascii="Times New Roman CYR" w:hAnsi="Times New Roman CYR"/>
                          <w:i/>
                          <w:iCs/>
                          <w:sz w:val="44"/>
                          <w:szCs w:val="44"/>
                        </w:rPr>
                        <w:t>ДИПЛОМНА РОБОТА БАКАЛАВРА</w:t>
                      </w:r>
                      <w:bookmarkEnd w:id="7571"/>
                      <w:bookmarkEnd w:id="7572"/>
                      <w:bookmarkEnd w:id="7573"/>
                      <w:bookmarkEnd w:id="7574"/>
                      <w:bookmarkEnd w:id="7575"/>
                      <w:r w:rsidRPr="003A41B8">
                        <w:rPr>
                          <w:rFonts w:ascii="Times New Roman CYR" w:hAnsi="Times New Roman CYR"/>
                          <w:i/>
                          <w:iCs/>
                          <w:sz w:val="44"/>
                          <w:szCs w:val="44"/>
                        </w:rPr>
                        <w:t xml:space="preserve"> </w:t>
                      </w:r>
                    </w:p>
                    <w:p w14:paraId="15147555" w14:textId="77777777" w:rsidR="000658DF" w:rsidRPr="000D3135" w:rsidRDefault="000658DF" w:rsidP="000658DF">
                      <w:pPr>
                        <w:pStyle w:val="2"/>
                        <w:spacing w:line="300" w:lineRule="auto"/>
                        <w:rPr>
                          <w:rFonts w:ascii="Times New Roman CYR" w:hAnsi="Times New Roman CYR"/>
                          <w:b w:val="0"/>
                          <w:sz w:val="44"/>
                          <w:szCs w:val="44"/>
                        </w:rPr>
                      </w:pPr>
                      <w:bookmarkStart w:id="7576" w:name="_Toc168914830"/>
                      <w:bookmarkStart w:id="7577" w:name="_Toc168915145"/>
                      <w:bookmarkStart w:id="7578" w:name="_Toc168917908"/>
                      <w:bookmarkStart w:id="7579" w:name="_Toc169173346"/>
                      <w:bookmarkStart w:id="7580" w:name="_Toc169175433"/>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7576"/>
                      <w:bookmarkEnd w:id="7577"/>
                      <w:bookmarkEnd w:id="7578"/>
                      <w:bookmarkEnd w:id="7579"/>
                      <w:bookmarkEnd w:id="7580"/>
                    </w:p>
                    <w:p w14:paraId="4CE5F780"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2D54B721"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2602275C" w14:textId="77777777" w:rsidR="000658DF" w:rsidRPr="000D3135" w:rsidRDefault="000658DF" w:rsidP="000658DF">
                      <w:pPr>
                        <w:spacing w:line="300" w:lineRule="auto"/>
                        <w:jc w:val="center"/>
                        <w:rPr>
                          <w:b/>
                          <w:lang w:val="uk-UA"/>
                        </w:rPr>
                      </w:pPr>
                    </w:p>
                    <w:p w14:paraId="3BACBB01"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6C8EF33F" w14:textId="77777777" w:rsidR="00A43AC3" w:rsidRPr="00B1453A" w:rsidRDefault="00A43AC3" w:rsidP="00987998">
                      <w:pPr>
                        <w:jc w:val="center"/>
                        <w:rPr>
                          <w:rFonts w:ascii="Calibri" w:hAnsi="Calibri"/>
                          <w:sz w:val="36"/>
                          <w:szCs w:val="36"/>
                        </w:rPr>
                      </w:pPr>
                    </w:p>
                    <w:p w14:paraId="4316A894" w14:textId="77777777" w:rsidR="00A43AC3" w:rsidRDefault="00A43AC3" w:rsidP="00987998">
                      <w:pPr>
                        <w:jc w:val="center"/>
                        <w:rPr>
                          <w:rFonts w:ascii="Times New Roman CYR" w:hAnsi="Times New Roman CYR" w:cs="Times New Roman CYR"/>
                          <w:sz w:val="36"/>
                          <w:szCs w:val="36"/>
                        </w:rPr>
                      </w:pPr>
                    </w:p>
                    <w:p w14:paraId="574E16CC" w14:textId="77777777" w:rsidR="00A43AC3" w:rsidRDefault="00A43AC3"/>
                    <w:p w14:paraId="69CD7290" w14:textId="77777777" w:rsidR="00A43AC3" w:rsidRPr="00630E21" w:rsidRDefault="00A43AC3" w:rsidP="00987998">
                      <w:pPr>
                        <w:pStyle w:val="3"/>
                        <w:spacing w:line="276" w:lineRule="auto"/>
                        <w:rPr>
                          <w:rFonts w:ascii="Times New Roman" w:hAnsi="Times New Roman"/>
                          <w:bCs/>
                          <w:sz w:val="48"/>
                          <w:szCs w:val="48"/>
                        </w:rPr>
                      </w:pPr>
                      <w:bookmarkStart w:id="7581" w:name="_Toc168914831"/>
                      <w:bookmarkStart w:id="7582" w:name="_Toc168915146"/>
                      <w:bookmarkStart w:id="7583" w:name="_Toc168917909"/>
                      <w:bookmarkStart w:id="7584" w:name="_Toc169173347"/>
                      <w:bookmarkStart w:id="7585" w:name="_Toc169175434"/>
                      <w:r w:rsidRPr="00630E21">
                        <w:rPr>
                          <w:rFonts w:ascii="Times New Roman" w:hAnsi="Times New Roman"/>
                          <w:bCs/>
                          <w:sz w:val="48"/>
                          <w:szCs w:val="48"/>
                        </w:rPr>
                        <w:t>ДИПЛОМНА РОБОТА</w:t>
                      </w:r>
                      <w:bookmarkEnd w:id="7581"/>
                      <w:bookmarkEnd w:id="7582"/>
                      <w:bookmarkEnd w:id="7583"/>
                      <w:bookmarkEnd w:id="7584"/>
                      <w:bookmarkEnd w:id="7585"/>
                    </w:p>
                    <w:p w14:paraId="09B0F21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443B517" w14:textId="77777777" w:rsidR="00A43AC3" w:rsidRPr="005E3013" w:rsidRDefault="00A43AC3" w:rsidP="00987998">
                      <w:pPr>
                        <w:pStyle w:val="2"/>
                        <w:spacing w:line="276" w:lineRule="auto"/>
                        <w:rPr>
                          <w:b w:val="0"/>
                          <w:bCs/>
                          <w:iCs/>
                          <w:sz w:val="48"/>
                          <w:szCs w:val="48"/>
                          <w:highlight w:val="yellow"/>
                        </w:rPr>
                      </w:pPr>
                      <w:bookmarkStart w:id="7586" w:name="_Toc168914832"/>
                      <w:bookmarkStart w:id="7587" w:name="_Toc168915147"/>
                      <w:bookmarkStart w:id="7588" w:name="_Toc168917910"/>
                      <w:bookmarkStart w:id="7589" w:name="_Toc169173348"/>
                      <w:bookmarkStart w:id="7590" w:name="_Toc16917543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586"/>
                      <w:bookmarkEnd w:id="7587"/>
                      <w:bookmarkEnd w:id="7588"/>
                      <w:bookmarkEnd w:id="7589"/>
                      <w:bookmarkEnd w:id="7590"/>
                    </w:p>
                    <w:p w14:paraId="14872CA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0C9528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66F8D35"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08922BD" w14:textId="77777777" w:rsidR="00A43AC3" w:rsidRPr="00B1453A" w:rsidRDefault="00A43AC3" w:rsidP="00987998">
                      <w:pPr>
                        <w:jc w:val="center"/>
                        <w:rPr>
                          <w:rFonts w:ascii="Calibri" w:hAnsi="Calibri"/>
                          <w:sz w:val="36"/>
                          <w:szCs w:val="36"/>
                        </w:rPr>
                      </w:pPr>
                    </w:p>
                    <w:p w14:paraId="08068980" w14:textId="77777777" w:rsidR="00A43AC3" w:rsidRDefault="00A43AC3" w:rsidP="00987998">
                      <w:pPr>
                        <w:jc w:val="center"/>
                        <w:rPr>
                          <w:rFonts w:ascii="Times New Roman CYR" w:hAnsi="Times New Roman CYR" w:cs="Times New Roman CYR"/>
                          <w:sz w:val="36"/>
                          <w:szCs w:val="36"/>
                        </w:rPr>
                      </w:pPr>
                    </w:p>
                    <w:p w14:paraId="7DD5A8FF" w14:textId="77777777" w:rsidR="00A43AC3" w:rsidRDefault="00A43AC3"/>
                    <w:p w14:paraId="08C13301" w14:textId="77777777" w:rsidR="00A43AC3" w:rsidRPr="00630E21" w:rsidRDefault="00A43AC3" w:rsidP="00987998">
                      <w:pPr>
                        <w:pStyle w:val="3"/>
                        <w:spacing w:line="276" w:lineRule="auto"/>
                        <w:rPr>
                          <w:rFonts w:ascii="Times New Roman" w:hAnsi="Times New Roman"/>
                          <w:bCs/>
                          <w:sz w:val="48"/>
                          <w:szCs w:val="48"/>
                        </w:rPr>
                      </w:pPr>
                      <w:bookmarkStart w:id="7591" w:name="_Toc168914833"/>
                      <w:bookmarkStart w:id="7592" w:name="_Toc168915148"/>
                      <w:bookmarkStart w:id="7593" w:name="_Toc168917911"/>
                      <w:bookmarkStart w:id="7594" w:name="_Toc169173349"/>
                      <w:bookmarkStart w:id="7595" w:name="_Toc169175436"/>
                      <w:r w:rsidRPr="00630E21">
                        <w:rPr>
                          <w:rFonts w:ascii="Times New Roman" w:hAnsi="Times New Roman"/>
                          <w:bCs/>
                          <w:sz w:val="48"/>
                          <w:szCs w:val="48"/>
                        </w:rPr>
                        <w:t>ДИПЛОМНА РОБОТА</w:t>
                      </w:r>
                      <w:bookmarkEnd w:id="7591"/>
                      <w:bookmarkEnd w:id="7592"/>
                      <w:bookmarkEnd w:id="7593"/>
                      <w:bookmarkEnd w:id="7594"/>
                      <w:bookmarkEnd w:id="7595"/>
                    </w:p>
                    <w:p w14:paraId="76CE644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6EA23D4" w14:textId="77777777" w:rsidR="00A43AC3" w:rsidRPr="005E3013" w:rsidRDefault="00A43AC3" w:rsidP="00987998">
                      <w:pPr>
                        <w:pStyle w:val="2"/>
                        <w:spacing w:line="276" w:lineRule="auto"/>
                        <w:rPr>
                          <w:b w:val="0"/>
                          <w:bCs/>
                          <w:iCs/>
                          <w:sz w:val="48"/>
                          <w:szCs w:val="48"/>
                          <w:highlight w:val="yellow"/>
                        </w:rPr>
                      </w:pPr>
                      <w:bookmarkStart w:id="7596" w:name="_Toc168914834"/>
                      <w:bookmarkStart w:id="7597" w:name="_Toc168915149"/>
                      <w:bookmarkStart w:id="7598" w:name="_Toc168917912"/>
                      <w:bookmarkStart w:id="7599" w:name="_Toc169173350"/>
                      <w:bookmarkStart w:id="7600" w:name="_Toc16917543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596"/>
                      <w:bookmarkEnd w:id="7597"/>
                      <w:bookmarkEnd w:id="7598"/>
                      <w:bookmarkEnd w:id="7599"/>
                      <w:bookmarkEnd w:id="7600"/>
                    </w:p>
                    <w:p w14:paraId="3F6D57A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0C8812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70E923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50B85BE" w14:textId="77777777" w:rsidR="00A43AC3" w:rsidRPr="00B1453A" w:rsidRDefault="00A43AC3" w:rsidP="00987998">
                      <w:pPr>
                        <w:jc w:val="center"/>
                        <w:rPr>
                          <w:rFonts w:ascii="Calibri" w:hAnsi="Calibri"/>
                          <w:sz w:val="36"/>
                          <w:szCs w:val="36"/>
                        </w:rPr>
                      </w:pPr>
                    </w:p>
                    <w:p w14:paraId="3616B459" w14:textId="77777777" w:rsidR="00A43AC3" w:rsidRDefault="00A43AC3" w:rsidP="00987998">
                      <w:pPr>
                        <w:jc w:val="center"/>
                        <w:rPr>
                          <w:rFonts w:ascii="Times New Roman CYR" w:hAnsi="Times New Roman CYR" w:cs="Times New Roman CYR"/>
                          <w:sz w:val="36"/>
                          <w:szCs w:val="36"/>
                        </w:rPr>
                      </w:pPr>
                    </w:p>
                    <w:p w14:paraId="20118A82" w14:textId="77777777" w:rsidR="00A43AC3" w:rsidRDefault="00A43AC3"/>
                    <w:p w14:paraId="5BFB5E56" w14:textId="77777777" w:rsidR="00A43AC3" w:rsidRPr="00630E21" w:rsidRDefault="00A43AC3" w:rsidP="00987998">
                      <w:pPr>
                        <w:pStyle w:val="3"/>
                        <w:spacing w:line="276" w:lineRule="auto"/>
                        <w:rPr>
                          <w:rFonts w:ascii="Times New Roman" w:hAnsi="Times New Roman"/>
                          <w:bCs/>
                          <w:sz w:val="48"/>
                          <w:szCs w:val="48"/>
                        </w:rPr>
                      </w:pPr>
                      <w:bookmarkStart w:id="7601" w:name="_Toc168914835"/>
                      <w:bookmarkStart w:id="7602" w:name="_Toc168915150"/>
                      <w:bookmarkStart w:id="7603" w:name="_Toc168917913"/>
                      <w:bookmarkStart w:id="7604" w:name="_Toc169173351"/>
                      <w:bookmarkStart w:id="7605" w:name="_Toc169175438"/>
                      <w:r w:rsidRPr="00630E21">
                        <w:rPr>
                          <w:rFonts w:ascii="Times New Roman" w:hAnsi="Times New Roman"/>
                          <w:bCs/>
                          <w:sz w:val="48"/>
                          <w:szCs w:val="48"/>
                        </w:rPr>
                        <w:t>ДИПЛОМНА РОБОТА</w:t>
                      </w:r>
                      <w:bookmarkEnd w:id="7601"/>
                      <w:bookmarkEnd w:id="7602"/>
                      <w:bookmarkEnd w:id="7603"/>
                      <w:bookmarkEnd w:id="7604"/>
                      <w:bookmarkEnd w:id="7605"/>
                    </w:p>
                    <w:p w14:paraId="555F038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917164E" w14:textId="77777777" w:rsidR="00A43AC3" w:rsidRPr="005E3013" w:rsidRDefault="00A43AC3" w:rsidP="00987998">
                      <w:pPr>
                        <w:pStyle w:val="2"/>
                        <w:spacing w:line="276" w:lineRule="auto"/>
                        <w:rPr>
                          <w:b w:val="0"/>
                          <w:bCs/>
                          <w:iCs/>
                          <w:sz w:val="48"/>
                          <w:szCs w:val="48"/>
                          <w:highlight w:val="yellow"/>
                        </w:rPr>
                      </w:pPr>
                      <w:bookmarkStart w:id="7606" w:name="_Toc168914836"/>
                      <w:bookmarkStart w:id="7607" w:name="_Toc168915151"/>
                      <w:bookmarkStart w:id="7608" w:name="_Toc168917914"/>
                      <w:bookmarkStart w:id="7609" w:name="_Toc169173352"/>
                      <w:bookmarkStart w:id="7610" w:name="_Toc16917543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606"/>
                      <w:bookmarkEnd w:id="7607"/>
                      <w:bookmarkEnd w:id="7608"/>
                      <w:bookmarkEnd w:id="7609"/>
                      <w:bookmarkEnd w:id="7610"/>
                    </w:p>
                    <w:p w14:paraId="45BF740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CD2BAC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B556C9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734C5F0" w14:textId="77777777" w:rsidR="00A43AC3" w:rsidRPr="00B1453A" w:rsidRDefault="00A43AC3" w:rsidP="00987998">
                      <w:pPr>
                        <w:jc w:val="center"/>
                        <w:rPr>
                          <w:rFonts w:ascii="Calibri" w:hAnsi="Calibri"/>
                          <w:sz w:val="36"/>
                          <w:szCs w:val="36"/>
                        </w:rPr>
                      </w:pPr>
                    </w:p>
                    <w:p w14:paraId="7E9A482C" w14:textId="77777777" w:rsidR="00A43AC3" w:rsidRDefault="00A43AC3" w:rsidP="00987998">
                      <w:pPr>
                        <w:jc w:val="center"/>
                        <w:rPr>
                          <w:rFonts w:ascii="Times New Roman CYR" w:hAnsi="Times New Roman CYR" w:cs="Times New Roman CYR"/>
                          <w:sz w:val="36"/>
                          <w:szCs w:val="36"/>
                        </w:rPr>
                      </w:pPr>
                    </w:p>
                    <w:p w14:paraId="7FCFC4D4" w14:textId="77777777" w:rsidR="00A43AC3" w:rsidRDefault="00A43AC3"/>
                    <w:p w14:paraId="60BEFB2A" w14:textId="77777777" w:rsidR="00A43AC3" w:rsidRPr="00630E21" w:rsidRDefault="00A43AC3" w:rsidP="00987998">
                      <w:pPr>
                        <w:pStyle w:val="3"/>
                        <w:spacing w:line="276" w:lineRule="auto"/>
                        <w:rPr>
                          <w:rFonts w:ascii="Times New Roman" w:hAnsi="Times New Roman"/>
                          <w:bCs/>
                          <w:sz w:val="48"/>
                          <w:szCs w:val="48"/>
                        </w:rPr>
                      </w:pPr>
                      <w:bookmarkStart w:id="7611" w:name="_Toc168914837"/>
                      <w:bookmarkStart w:id="7612" w:name="_Toc168915152"/>
                      <w:bookmarkStart w:id="7613" w:name="_Toc168917915"/>
                      <w:bookmarkStart w:id="7614" w:name="_Toc169173353"/>
                      <w:bookmarkStart w:id="7615" w:name="_Toc169175440"/>
                      <w:r w:rsidRPr="00630E21">
                        <w:rPr>
                          <w:rFonts w:ascii="Times New Roman" w:hAnsi="Times New Roman"/>
                          <w:bCs/>
                          <w:sz w:val="48"/>
                          <w:szCs w:val="48"/>
                        </w:rPr>
                        <w:t>ДИПЛОМНА РОБОТА</w:t>
                      </w:r>
                      <w:bookmarkEnd w:id="7611"/>
                      <w:bookmarkEnd w:id="7612"/>
                      <w:bookmarkEnd w:id="7613"/>
                      <w:bookmarkEnd w:id="7614"/>
                      <w:bookmarkEnd w:id="7615"/>
                    </w:p>
                    <w:p w14:paraId="19B667B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5B632E0" w14:textId="77777777" w:rsidR="00A43AC3" w:rsidRPr="005E3013" w:rsidRDefault="00A43AC3" w:rsidP="00987998">
                      <w:pPr>
                        <w:pStyle w:val="2"/>
                        <w:spacing w:line="276" w:lineRule="auto"/>
                        <w:rPr>
                          <w:b w:val="0"/>
                          <w:bCs/>
                          <w:iCs/>
                          <w:sz w:val="48"/>
                          <w:szCs w:val="48"/>
                          <w:highlight w:val="yellow"/>
                        </w:rPr>
                      </w:pPr>
                      <w:bookmarkStart w:id="7616" w:name="_Toc168914838"/>
                      <w:bookmarkStart w:id="7617" w:name="_Toc168915153"/>
                      <w:bookmarkStart w:id="7618" w:name="_Toc168917916"/>
                      <w:bookmarkStart w:id="7619" w:name="_Toc169173354"/>
                      <w:bookmarkStart w:id="7620" w:name="_Toc16917544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616"/>
                      <w:bookmarkEnd w:id="7617"/>
                      <w:bookmarkEnd w:id="7618"/>
                      <w:bookmarkEnd w:id="7619"/>
                      <w:bookmarkEnd w:id="7620"/>
                    </w:p>
                    <w:p w14:paraId="39CA68DB"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5257D3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A4170C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B90A5A3" w14:textId="77777777" w:rsidR="00A43AC3" w:rsidRPr="00B1453A" w:rsidRDefault="00A43AC3" w:rsidP="00987998">
                      <w:pPr>
                        <w:jc w:val="center"/>
                        <w:rPr>
                          <w:rFonts w:ascii="Calibri" w:hAnsi="Calibri"/>
                          <w:sz w:val="36"/>
                          <w:szCs w:val="36"/>
                        </w:rPr>
                      </w:pPr>
                    </w:p>
                    <w:p w14:paraId="672F3727" w14:textId="77777777" w:rsidR="00A43AC3" w:rsidRDefault="00A43AC3" w:rsidP="00987998">
                      <w:pPr>
                        <w:jc w:val="center"/>
                        <w:rPr>
                          <w:rFonts w:ascii="Times New Roman CYR" w:hAnsi="Times New Roman CYR" w:cs="Times New Roman CYR"/>
                          <w:sz w:val="36"/>
                          <w:szCs w:val="36"/>
                        </w:rPr>
                      </w:pPr>
                    </w:p>
                    <w:p w14:paraId="1963C450" w14:textId="77777777" w:rsidR="00A43AC3" w:rsidRDefault="00A43AC3"/>
                    <w:p w14:paraId="236EEF2E" w14:textId="77777777" w:rsidR="00A43AC3" w:rsidRPr="00630E21" w:rsidRDefault="00A43AC3" w:rsidP="00987998">
                      <w:pPr>
                        <w:pStyle w:val="3"/>
                        <w:spacing w:line="276" w:lineRule="auto"/>
                        <w:rPr>
                          <w:rFonts w:ascii="Times New Roman" w:hAnsi="Times New Roman"/>
                          <w:bCs/>
                          <w:sz w:val="48"/>
                          <w:szCs w:val="48"/>
                        </w:rPr>
                      </w:pPr>
                      <w:bookmarkStart w:id="7621" w:name="_Toc168914839"/>
                      <w:bookmarkStart w:id="7622" w:name="_Toc168915154"/>
                      <w:bookmarkStart w:id="7623" w:name="_Toc168917917"/>
                      <w:bookmarkStart w:id="7624" w:name="_Toc169173355"/>
                      <w:bookmarkStart w:id="7625" w:name="_Toc169175442"/>
                      <w:r w:rsidRPr="00630E21">
                        <w:rPr>
                          <w:rFonts w:ascii="Times New Roman" w:hAnsi="Times New Roman"/>
                          <w:bCs/>
                          <w:sz w:val="48"/>
                          <w:szCs w:val="48"/>
                        </w:rPr>
                        <w:t>ДИПЛОМНА РОБОТА</w:t>
                      </w:r>
                      <w:bookmarkEnd w:id="7621"/>
                      <w:bookmarkEnd w:id="7622"/>
                      <w:bookmarkEnd w:id="7623"/>
                      <w:bookmarkEnd w:id="7624"/>
                      <w:bookmarkEnd w:id="7625"/>
                    </w:p>
                    <w:p w14:paraId="71DA817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6A49BB3" w14:textId="77777777" w:rsidR="00A43AC3" w:rsidRPr="005E3013" w:rsidRDefault="00A43AC3" w:rsidP="00987998">
                      <w:pPr>
                        <w:pStyle w:val="2"/>
                        <w:spacing w:line="276" w:lineRule="auto"/>
                        <w:rPr>
                          <w:b w:val="0"/>
                          <w:bCs/>
                          <w:iCs/>
                          <w:sz w:val="48"/>
                          <w:szCs w:val="48"/>
                          <w:highlight w:val="yellow"/>
                        </w:rPr>
                      </w:pPr>
                      <w:bookmarkStart w:id="7626" w:name="_Toc168914840"/>
                      <w:bookmarkStart w:id="7627" w:name="_Toc168915155"/>
                      <w:bookmarkStart w:id="7628" w:name="_Toc168917918"/>
                      <w:bookmarkStart w:id="7629" w:name="_Toc169173356"/>
                      <w:bookmarkStart w:id="7630" w:name="_Toc16917544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626"/>
                      <w:bookmarkEnd w:id="7627"/>
                      <w:bookmarkEnd w:id="7628"/>
                      <w:bookmarkEnd w:id="7629"/>
                      <w:bookmarkEnd w:id="7630"/>
                    </w:p>
                    <w:p w14:paraId="53F5FF2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F4ABFA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1A6675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7D85FDC" w14:textId="77777777" w:rsidR="00A43AC3" w:rsidRPr="00B1453A" w:rsidRDefault="00A43AC3" w:rsidP="00987998">
                      <w:pPr>
                        <w:jc w:val="center"/>
                        <w:rPr>
                          <w:rFonts w:ascii="Calibri" w:hAnsi="Calibri"/>
                          <w:sz w:val="36"/>
                          <w:szCs w:val="36"/>
                        </w:rPr>
                      </w:pPr>
                    </w:p>
                    <w:p w14:paraId="02E2452E" w14:textId="77777777" w:rsidR="00A43AC3" w:rsidRDefault="00A43AC3" w:rsidP="00987998">
                      <w:pPr>
                        <w:jc w:val="center"/>
                        <w:rPr>
                          <w:rFonts w:ascii="Times New Roman CYR" w:hAnsi="Times New Roman CYR" w:cs="Times New Roman CYR"/>
                          <w:sz w:val="36"/>
                          <w:szCs w:val="36"/>
                        </w:rPr>
                      </w:pPr>
                    </w:p>
                    <w:p w14:paraId="3D84A969" w14:textId="77777777" w:rsidR="00A43AC3" w:rsidRDefault="00A43AC3"/>
                    <w:p w14:paraId="256407BA" w14:textId="77777777" w:rsidR="00A43AC3" w:rsidRPr="00630E21" w:rsidRDefault="00A43AC3" w:rsidP="00987998">
                      <w:pPr>
                        <w:pStyle w:val="3"/>
                        <w:spacing w:line="276" w:lineRule="auto"/>
                        <w:rPr>
                          <w:rFonts w:ascii="Times New Roman" w:hAnsi="Times New Roman"/>
                          <w:bCs/>
                          <w:sz w:val="48"/>
                          <w:szCs w:val="48"/>
                        </w:rPr>
                      </w:pPr>
                      <w:bookmarkStart w:id="7631" w:name="_Toc168914841"/>
                      <w:bookmarkStart w:id="7632" w:name="_Toc168915156"/>
                      <w:bookmarkStart w:id="7633" w:name="_Toc168917919"/>
                      <w:bookmarkStart w:id="7634" w:name="_Toc169173357"/>
                      <w:bookmarkStart w:id="7635" w:name="_Toc169175444"/>
                      <w:r w:rsidRPr="00630E21">
                        <w:rPr>
                          <w:rFonts w:ascii="Times New Roman" w:hAnsi="Times New Roman"/>
                          <w:bCs/>
                          <w:sz w:val="48"/>
                          <w:szCs w:val="48"/>
                        </w:rPr>
                        <w:t>ДИПЛОМНА РОБОТА</w:t>
                      </w:r>
                      <w:bookmarkEnd w:id="7631"/>
                      <w:bookmarkEnd w:id="7632"/>
                      <w:bookmarkEnd w:id="7633"/>
                      <w:bookmarkEnd w:id="7634"/>
                      <w:bookmarkEnd w:id="7635"/>
                    </w:p>
                    <w:p w14:paraId="0989283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DD97271" w14:textId="77777777" w:rsidR="00A43AC3" w:rsidRPr="005E3013" w:rsidRDefault="00A43AC3" w:rsidP="00987998">
                      <w:pPr>
                        <w:pStyle w:val="2"/>
                        <w:spacing w:line="276" w:lineRule="auto"/>
                        <w:rPr>
                          <w:b w:val="0"/>
                          <w:bCs/>
                          <w:iCs/>
                          <w:sz w:val="48"/>
                          <w:szCs w:val="48"/>
                          <w:highlight w:val="yellow"/>
                        </w:rPr>
                      </w:pPr>
                      <w:bookmarkStart w:id="7636" w:name="_Toc168914842"/>
                      <w:bookmarkStart w:id="7637" w:name="_Toc168915157"/>
                      <w:bookmarkStart w:id="7638" w:name="_Toc168917920"/>
                      <w:bookmarkStart w:id="7639" w:name="_Toc169173358"/>
                      <w:bookmarkStart w:id="7640" w:name="_Toc16917544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636"/>
                      <w:bookmarkEnd w:id="7637"/>
                      <w:bookmarkEnd w:id="7638"/>
                      <w:bookmarkEnd w:id="7639"/>
                      <w:bookmarkEnd w:id="7640"/>
                    </w:p>
                    <w:p w14:paraId="4A08416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9C2CD7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151F48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01F8B48" w14:textId="77777777" w:rsidR="00A43AC3" w:rsidRPr="00B1453A" w:rsidRDefault="00A43AC3" w:rsidP="00987998">
                      <w:pPr>
                        <w:jc w:val="center"/>
                        <w:rPr>
                          <w:rFonts w:ascii="Calibri" w:hAnsi="Calibri"/>
                          <w:sz w:val="36"/>
                          <w:szCs w:val="36"/>
                        </w:rPr>
                      </w:pPr>
                    </w:p>
                    <w:p w14:paraId="152F1CA1" w14:textId="77777777" w:rsidR="00A43AC3" w:rsidRDefault="00A43AC3" w:rsidP="00987998">
                      <w:pPr>
                        <w:jc w:val="center"/>
                        <w:rPr>
                          <w:rFonts w:ascii="Times New Roman CYR" w:hAnsi="Times New Roman CYR" w:cs="Times New Roman CYR"/>
                          <w:sz w:val="36"/>
                          <w:szCs w:val="36"/>
                        </w:rPr>
                      </w:pPr>
                    </w:p>
                    <w:p w14:paraId="4B6A18C4" w14:textId="77777777" w:rsidR="00A43AC3" w:rsidRDefault="00A43AC3"/>
                    <w:p w14:paraId="4044ED99" w14:textId="77777777" w:rsidR="00A43AC3" w:rsidRPr="00630E21" w:rsidRDefault="00A43AC3" w:rsidP="00987998">
                      <w:pPr>
                        <w:pStyle w:val="3"/>
                        <w:spacing w:line="276" w:lineRule="auto"/>
                        <w:rPr>
                          <w:rFonts w:ascii="Times New Roman" w:hAnsi="Times New Roman"/>
                          <w:bCs/>
                          <w:sz w:val="48"/>
                          <w:szCs w:val="48"/>
                        </w:rPr>
                      </w:pPr>
                      <w:bookmarkStart w:id="7641" w:name="_Toc168914843"/>
                      <w:bookmarkStart w:id="7642" w:name="_Toc168915158"/>
                      <w:bookmarkStart w:id="7643" w:name="_Toc168917921"/>
                      <w:bookmarkStart w:id="7644" w:name="_Toc169173359"/>
                      <w:bookmarkStart w:id="7645" w:name="_Toc169175446"/>
                      <w:r w:rsidRPr="00630E21">
                        <w:rPr>
                          <w:rFonts w:ascii="Times New Roman" w:hAnsi="Times New Roman"/>
                          <w:bCs/>
                          <w:sz w:val="48"/>
                          <w:szCs w:val="48"/>
                        </w:rPr>
                        <w:t>ДИПЛОМНА РОБОТА</w:t>
                      </w:r>
                      <w:bookmarkEnd w:id="7641"/>
                      <w:bookmarkEnd w:id="7642"/>
                      <w:bookmarkEnd w:id="7643"/>
                      <w:bookmarkEnd w:id="7644"/>
                      <w:bookmarkEnd w:id="7645"/>
                    </w:p>
                    <w:p w14:paraId="2F5BCA9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F78E68A" w14:textId="77777777" w:rsidR="00A43AC3" w:rsidRPr="005E3013" w:rsidRDefault="00A43AC3" w:rsidP="00987998">
                      <w:pPr>
                        <w:pStyle w:val="2"/>
                        <w:spacing w:line="276" w:lineRule="auto"/>
                        <w:rPr>
                          <w:b w:val="0"/>
                          <w:bCs/>
                          <w:iCs/>
                          <w:sz w:val="48"/>
                          <w:szCs w:val="48"/>
                          <w:highlight w:val="yellow"/>
                        </w:rPr>
                      </w:pPr>
                      <w:bookmarkStart w:id="7646" w:name="_Toc168914844"/>
                      <w:bookmarkStart w:id="7647" w:name="_Toc168915159"/>
                      <w:bookmarkStart w:id="7648" w:name="_Toc168917922"/>
                      <w:bookmarkStart w:id="7649" w:name="_Toc169173360"/>
                      <w:bookmarkStart w:id="7650" w:name="_Toc16917544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646"/>
                      <w:bookmarkEnd w:id="7647"/>
                      <w:bookmarkEnd w:id="7648"/>
                      <w:bookmarkEnd w:id="7649"/>
                      <w:bookmarkEnd w:id="7650"/>
                    </w:p>
                    <w:p w14:paraId="0C311F7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391D2D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C52EA3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3F0CEFF" w14:textId="77777777" w:rsidR="00A43AC3" w:rsidRPr="00B1453A" w:rsidRDefault="00A43AC3" w:rsidP="00987998">
                      <w:pPr>
                        <w:jc w:val="center"/>
                        <w:rPr>
                          <w:rFonts w:ascii="Calibri" w:hAnsi="Calibri"/>
                          <w:sz w:val="36"/>
                          <w:szCs w:val="36"/>
                        </w:rPr>
                      </w:pPr>
                    </w:p>
                    <w:p w14:paraId="3841E640" w14:textId="77777777" w:rsidR="00A43AC3" w:rsidRDefault="00A43AC3" w:rsidP="00987998">
                      <w:pPr>
                        <w:jc w:val="center"/>
                        <w:rPr>
                          <w:rFonts w:ascii="Times New Roman CYR" w:hAnsi="Times New Roman CYR" w:cs="Times New Roman CYR"/>
                          <w:sz w:val="36"/>
                          <w:szCs w:val="36"/>
                        </w:rPr>
                      </w:pPr>
                    </w:p>
                    <w:p w14:paraId="532B0861" w14:textId="77777777" w:rsidR="00A43AC3" w:rsidRDefault="00A43AC3"/>
                    <w:p w14:paraId="34ED56FE" w14:textId="77777777" w:rsidR="000658DF" w:rsidRPr="003A41B8" w:rsidRDefault="000658DF" w:rsidP="000658DF">
                      <w:pPr>
                        <w:pStyle w:val="3"/>
                        <w:spacing w:line="300" w:lineRule="auto"/>
                        <w:rPr>
                          <w:rFonts w:ascii="Times New Roman CYR" w:hAnsi="Times New Roman CYR"/>
                          <w:i/>
                          <w:iCs/>
                          <w:sz w:val="44"/>
                          <w:szCs w:val="44"/>
                        </w:rPr>
                      </w:pPr>
                      <w:bookmarkStart w:id="7651" w:name="_Toc168914845"/>
                      <w:bookmarkStart w:id="7652" w:name="_Toc168915160"/>
                      <w:bookmarkStart w:id="7653" w:name="_Toc168917923"/>
                      <w:bookmarkStart w:id="7654" w:name="_Toc169173361"/>
                      <w:bookmarkStart w:id="7655" w:name="_Toc169175448"/>
                      <w:r w:rsidRPr="003A41B8">
                        <w:rPr>
                          <w:rFonts w:ascii="Times New Roman CYR" w:hAnsi="Times New Roman CYR"/>
                          <w:i/>
                          <w:iCs/>
                          <w:sz w:val="44"/>
                          <w:szCs w:val="44"/>
                        </w:rPr>
                        <w:t>ДИПЛОМНА РОБОТА БАКАЛАВРА</w:t>
                      </w:r>
                      <w:bookmarkEnd w:id="7651"/>
                      <w:bookmarkEnd w:id="7652"/>
                      <w:bookmarkEnd w:id="7653"/>
                      <w:bookmarkEnd w:id="7654"/>
                      <w:bookmarkEnd w:id="7655"/>
                      <w:r w:rsidRPr="003A41B8">
                        <w:rPr>
                          <w:rFonts w:ascii="Times New Roman CYR" w:hAnsi="Times New Roman CYR"/>
                          <w:i/>
                          <w:iCs/>
                          <w:sz w:val="44"/>
                          <w:szCs w:val="44"/>
                        </w:rPr>
                        <w:t xml:space="preserve"> </w:t>
                      </w:r>
                    </w:p>
                    <w:p w14:paraId="102F1B61" w14:textId="77777777" w:rsidR="000658DF" w:rsidRPr="000D3135" w:rsidRDefault="000658DF" w:rsidP="000658DF">
                      <w:pPr>
                        <w:pStyle w:val="2"/>
                        <w:spacing w:line="300" w:lineRule="auto"/>
                        <w:rPr>
                          <w:rFonts w:ascii="Times New Roman CYR" w:hAnsi="Times New Roman CYR"/>
                          <w:b w:val="0"/>
                          <w:sz w:val="44"/>
                          <w:szCs w:val="44"/>
                        </w:rPr>
                      </w:pPr>
                      <w:bookmarkStart w:id="7656" w:name="_Toc168914846"/>
                      <w:bookmarkStart w:id="7657" w:name="_Toc168915161"/>
                      <w:bookmarkStart w:id="7658" w:name="_Toc168917924"/>
                      <w:bookmarkStart w:id="7659" w:name="_Toc169173362"/>
                      <w:bookmarkStart w:id="7660" w:name="_Toc169175449"/>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7656"/>
                      <w:bookmarkEnd w:id="7657"/>
                      <w:bookmarkEnd w:id="7658"/>
                      <w:bookmarkEnd w:id="7659"/>
                      <w:bookmarkEnd w:id="7660"/>
                    </w:p>
                    <w:p w14:paraId="7A3A0830"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1F59233C"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39A969C6" w14:textId="77777777" w:rsidR="000658DF" w:rsidRPr="000D3135" w:rsidRDefault="000658DF" w:rsidP="000658DF">
                      <w:pPr>
                        <w:spacing w:line="300" w:lineRule="auto"/>
                        <w:jc w:val="center"/>
                        <w:rPr>
                          <w:b/>
                          <w:lang w:val="uk-UA"/>
                        </w:rPr>
                      </w:pPr>
                    </w:p>
                    <w:p w14:paraId="334B9484"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758D5FA5" w14:textId="77777777" w:rsidR="00A43AC3" w:rsidRPr="00B1453A" w:rsidRDefault="00A43AC3" w:rsidP="00987998">
                      <w:pPr>
                        <w:jc w:val="center"/>
                        <w:rPr>
                          <w:rFonts w:ascii="Calibri" w:hAnsi="Calibri"/>
                          <w:sz w:val="36"/>
                          <w:szCs w:val="36"/>
                        </w:rPr>
                      </w:pPr>
                    </w:p>
                    <w:p w14:paraId="4B9B3906" w14:textId="77777777" w:rsidR="00A43AC3" w:rsidRDefault="00A43AC3" w:rsidP="00987998">
                      <w:pPr>
                        <w:jc w:val="center"/>
                        <w:rPr>
                          <w:rFonts w:ascii="Times New Roman CYR" w:hAnsi="Times New Roman CYR" w:cs="Times New Roman CYR"/>
                          <w:sz w:val="36"/>
                          <w:szCs w:val="36"/>
                        </w:rPr>
                      </w:pPr>
                    </w:p>
                    <w:p w14:paraId="1CE76D3B" w14:textId="77777777" w:rsidR="00A43AC3" w:rsidRDefault="00A43AC3"/>
                    <w:p w14:paraId="75561FEF" w14:textId="77777777" w:rsidR="00A43AC3" w:rsidRPr="00630E21" w:rsidRDefault="00A43AC3" w:rsidP="00987998">
                      <w:pPr>
                        <w:pStyle w:val="3"/>
                        <w:spacing w:line="276" w:lineRule="auto"/>
                        <w:rPr>
                          <w:rFonts w:ascii="Times New Roman" w:hAnsi="Times New Roman"/>
                          <w:bCs/>
                          <w:sz w:val="48"/>
                          <w:szCs w:val="48"/>
                        </w:rPr>
                      </w:pPr>
                      <w:bookmarkStart w:id="7661" w:name="_Toc168914847"/>
                      <w:bookmarkStart w:id="7662" w:name="_Toc168915162"/>
                      <w:bookmarkStart w:id="7663" w:name="_Toc168917925"/>
                      <w:bookmarkStart w:id="7664" w:name="_Toc169173363"/>
                      <w:bookmarkStart w:id="7665" w:name="_Toc169175450"/>
                      <w:r w:rsidRPr="00630E21">
                        <w:rPr>
                          <w:rFonts w:ascii="Times New Roman" w:hAnsi="Times New Roman"/>
                          <w:bCs/>
                          <w:sz w:val="48"/>
                          <w:szCs w:val="48"/>
                        </w:rPr>
                        <w:t>ДИПЛОМНА РОБОТА</w:t>
                      </w:r>
                      <w:bookmarkEnd w:id="7661"/>
                      <w:bookmarkEnd w:id="7662"/>
                      <w:bookmarkEnd w:id="7663"/>
                      <w:bookmarkEnd w:id="7664"/>
                      <w:bookmarkEnd w:id="7665"/>
                    </w:p>
                    <w:p w14:paraId="04141A2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23CD7B0" w14:textId="77777777" w:rsidR="00A43AC3" w:rsidRPr="005E3013" w:rsidRDefault="00A43AC3" w:rsidP="00987998">
                      <w:pPr>
                        <w:pStyle w:val="2"/>
                        <w:spacing w:line="276" w:lineRule="auto"/>
                        <w:rPr>
                          <w:b w:val="0"/>
                          <w:bCs/>
                          <w:iCs/>
                          <w:sz w:val="48"/>
                          <w:szCs w:val="48"/>
                          <w:highlight w:val="yellow"/>
                        </w:rPr>
                      </w:pPr>
                      <w:bookmarkStart w:id="7666" w:name="_Toc168914848"/>
                      <w:bookmarkStart w:id="7667" w:name="_Toc168915163"/>
                      <w:bookmarkStart w:id="7668" w:name="_Toc168917926"/>
                      <w:bookmarkStart w:id="7669" w:name="_Toc169173364"/>
                      <w:bookmarkStart w:id="7670" w:name="_Toc16917545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666"/>
                      <w:bookmarkEnd w:id="7667"/>
                      <w:bookmarkEnd w:id="7668"/>
                      <w:bookmarkEnd w:id="7669"/>
                      <w:bookmarkEnd w:id="7670"/>
                    </w:p>
                    <w:p w14:paraId="432B3C4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CB4324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7F8C5D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DCBE954" w14:textId="77777777" w:rsidR="00A43AC3" w:rsidRPr="00B1453A" w:rsidRDefault="00A43AC3" w:rsidP="00987998">
                      <w:pPr>
                        <w:jc w:val="center"/>
                        <w:rPr>
                          <w:rFonts w:ascii="Calibri" w:hAnsi="Calibri"/>
                          <w:sz w:val="36"/>
                          <w:szCs w:val="36"/>
                        </w:rPr>
                      </w:pPr>
                    </w:p>
                    <w:p w14:paraId="12C33C3F" w14:textId="77777777" w:rsidR="00A43AC3" w:rsidRDefault="00A43AC3" w:rsidP="00987998">
                      <w:pPr>
                        <w:jc w:val="center"/>
                        <w:rPr>
                          <w:rFonts w:ascii="Times New Roman CYR" w:hAnsi="Times New Roman CYR" w:cs="Times New Roman CYR"/>
                          <w:sz w:val="36"/>
                          <w:szCs w:val="36"/>
                        </w:rPr>
                      </w:pPr>
                    </w:p>
                    <w:p w14:paraId="66EAF2C2" w14:textId="77777777" w:rsidR="00A43AC3" w:rsidRDefault="00A43AC3"/>
                    <w:p w14:paraId="5E6FED51" w14:textId="77777777" w:rsidR="00A43AC3" w:rsidRPr="00630E21" w:rsidRDefault="00A43AC3" w:rsidP="00987998">
                      <w:pPr>
                        <w:pStyle w:val="3"/>
                        <w:spacing w:line="276" w:lineRule="auto"/>
                        <w:rPr>
                          <w:rFonts w:ascii="Times New Roman" w:hAnsi="Times New Roman"/>
                          <w:bCs/>
                          <w:sz w:val="48"/>
                          <w:szCs w:val="48"/>
                        </w:rPr>
                      </w:pPr>
                      <w:bookmarkStart w:id="7671" w:name="_Toc168914849"/>
                      <w:bookmarkStart w:id="7672" w:name="_Toc168915164"/>
                      <w:bookmarkStart w:id="7673" w:name="_Toc168917927"/>
                      <w:bookmarkStart w:id="7674" w:name="_Toc169173365"/>
                      <w:bookmarkStart w:id="7675" w:name="_Toc169175452"/>
                      <w:r w:rsidRPr="00630E21">
                        <w:rPr>
                          <w:rFonts w:ascii="Times New Roman" w:hAnsi="Times New Roman"/>
                          <w:bCs/>
                          <w:sz w:val="48"/>
                          <w:szCs w:val="48"/>
                        </w:rPr>
                        <w:t>ДИПЛОМНА РОБОТА</w:t>
                      </w:r>
                      <w:bookmarkEnd w:id="7671"/>
                      <w:bookmarkEnd w:id="7672"/>
                      <w:bookmarkEnd w:id="7673"/>
                      <w:bookmarkEnd w:id="7674"/>
                      <w:bookmarkEnd w:id="7675"/>
                    </w:p>
                    <w:p w14:paraId="06F02B6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6BD9BE8" w14:textId="77777777" w:rsidR="00A43AC3" w:rsidRPr="005E3013" w:rsidRDefault="00A43AC3" w:rsidP="00987998">
                      <w:pPr>
                        <w:pStyle w:val="2"/>
                        <w:spacing w:line="276" w:lineRule="auto"/>
                        <w:rPr>
                          <w:b w:val="0"/>
                          <w:bCs/>
                          <w:iCs/>
                          <w:sz w:val="48"/>
                          <w:szCs w:val="48"/>
                          <w:highlight w:val="yellow"/>
                        </w:rPr>
                      </w:pPr>
                      <w:bookmarkStart w:id="7676" w:name="_Toc168914850"/>
                      <w:bookmarkStart w:id="7677" w:name="_Toc168915165"/>
                      <w:bookmarkStart w:id="7678" w:name="_Toc168917928"/>
                      <w:bookmarkStart w:id="7679" w:name="_Toc169173366"/>
                      <w:bookmarkStart w:id="7680" w:name="_Toc16917545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676"/>
                      <w:bookmarkEnd w:id="7677"/>
                      <w:bookmarkEnd w:id="7678"/>
                      <w:bookmarkEnd w:id="7679"/>
                      <w:bookmarkEnd w:id="7680"/>
                    </w:p>
                    <w:p w14:paraId="7312E16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65F241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AF9166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0DDF551" w14:textId="77777777" w:rsidR="00A43AC3" w:rsidRPr="00B1453A" w:rsidRDefault="00A43AC3" w:rsidP="00987998">
                      <w:pPr>
                        <w:jc w:val="center"/>
                        <w:rPr>
                          <w:rFonts w:ascii="Calibri" w:hAnsi="Calibri"/>
                          <w:sz w:val="36"/>
                          <w:szCs w:val="36"/>
                        </w:rPr>
                      </w:pPr>
                    </w:p>
                    <w:p w14:paraId="1E18F460" w14:textId="77777777" w:rsidR="00A43AC3" w:rsidRDefault="00A43AC3" w:rsidP="00987998">
                      <w:pPr>
                        <w:jc w:val="center"/>
                        <w:rPr>
                          <w:rFonts w:ascii="Times New Roman CYR" w:hAnsi="Times New Roman CYR" w:cs="Times New Roman CYR"/>
                          <w:sz w:val="36"/>
                          <w:szCs w:val="36"/>
                        </w:rPr>
                      </w:pPr>
                    </w:p>
                    <w:p w14:paraId="3E63D972" w14:textId="77777777" w:rsidR="00A43AC3" w:rsidRDefault="00A43AC3"/>
                    <w:p w14:paraId="1799CAB3" w14:textId="77777777" w:rsidR="00A43AC3" w:rsidRPr="00630E21" w:rsidRDefault="00A43AC3" w:rsidP="00987998">
                      <w:pPr>
                        <w:pStyle w:val="3"/>
                        <w:spacing w:line="276" w:lineRule="auto"/>
                        <w:rPr>
                          <w:rFonts w:ascii="Times New Roman" w:hAnsi="Times New Roman"/>
                          <w:bCs/>
                          <w:sz w:val="48"/>
                          <w:szCs w:val="48"/>
                        </w:rPr>
                      </w:pPr>
                      <w:bookmarkStart w:id="7681" w:name="_Toc168914851"/>
                      <w:bookmarkStart w:id="7682" w:name="_Toc168915166"/>
                      <w:bookmarkStart w:id="7683" w:name="_Toc168917929"/>
                      <w:bookmarkStart w:id="7684" w:name="_Toc169173367"/>
                      <w:bookmarkStart w:id="7685" w:name="_Toc169175454"/>
                      <w:r w:rsidRPr="00630E21">
                        <w:rPr>
                          <w:rFonts w:ascii="Times New Roman" w:hAnsi="Times New Roman"/>
                          <w:bCs/>
                          <w:sz w:val="48"/>
                          <w:szCs w:val="48"/>
                        </w:rPr>
                        <w:t>ДИПЛОМНА РОБОТА</w:t>
                      </w:r>
                      <w:bookmarkEnd w:id="7681"/>
                      <w:bookmarkEnd w:id="7682"/>
                      <w:bookmarkEnd w:id="7683"/>
                      <w:bookmarkEnd w:id="7684"/>
                      <w:bookmarkEnd w:id="7685"/>
                    </w:p>
                    <w:p w14:paraId="0201F82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09A3382" w14:textId="77777777" w:rsidR="00A43AC3" w:rsidRPr="005E3013" w:rsidRDefault="00A43AC3" w:rsidP="00987998">
                      <w:pPr>
                        <w:pStyle w:val="2"/>
                        <w:spacing w:line="276" w:lineRule="auto"/>
                        <w:rPr>
                          <w:b w:val="0"/>
                          <w:bCs/>
                          <w:iCs/>
                          <w:sz w:val="48"/>
                          <w:szCs w:val="48"/>
                          <w:highlight w:val="yellow"/>
                        </w:rPr>
                      </w:pPr>
                      <w:bookmarkStart w:id="7686" w:name="_Toc168914852"/>
                      <w:bookmarkStart w:id="7687" w:name="_Toc168915167"/>
                      <w:bookmarkStart w:id="7688" w:name="_Toc168917930"/>
                      <w:bookmarkStart w:id="7689" w:name="_Toc169173368"/>
                      <w:bookmarkStart w:id="7690" w:name="_Toc16917545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686"/>
                      <w:bookmarkEnd w:id="7687"/>
                      <w:bookmarkEnd w:id="7688"/>
                      <w:bookmarkEnd w:id="7689"/>
                      <w:bookmarkEnd w:id="7690"/>
                    </w:p>
                    <w:p w14:paraId="56B6CA4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D7C1F8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DD1536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27A8C4F" w14:textId="77777777" w:rsidR="00A43AC3" w:rsidRPr="00B1453A" w:rsidRDefault="00A43AC3" w:rsidP="00987998">
                      <w:pPr>
                        <w:jc w:val="center"/>
                        <w:rPr>
                          <w:rFonts w:ascii="Calibri" w:hAnsi="Calibri"/>
                          <w:sz w:val="36"/>
                          <w:szCs w:val="36"/>
                        </w:rPr>
                      </w:pPr>
                    </w:p>
                    <w:p w14:paraId="72659B5F" w14:textId="77777777" w:rsidR="00A43AC3" w:rsidRDefault="00A43AC3" w:rsidP="00987998">
                      <w:pPr>
                        <w:jc w:val="center"/>
                        <w:rPr>
                          <w:rFonts w:ascii="Times New Roman CYR" w:hAnsi="Times New Roman CYR" w:cs="Times New Roman CYR"/>
                          <w:sz w:val="36"/>
                          <w:szCs w:val="36"/>
                        </w:rPr>
                      </w:pPr>
                    </w:p>
                    <w:p w14:paraId="3F068233" w14:textId="77777777" w:rsidR="00A43AC3" w:rsidRDefault="00A43AC3"/>
                    <w:p w14:paraId="77BDAD93" w14:textId="77777777" w:rsidR="00A43AC3" w:rsidRPr="00630E21" w:rsidRDefault="00A43AC3" w:rsidP="00987998">
                      <w:pPr>
                        <w:pStyle w:val="3"/>
                        <w:spacing w:line="276" w:lineRule="auto"/>
                        <w:rPr>
                          <w:rFonts w:ascii="Times New Roman" w:hAnsi="Times New Roman"/>
                          <w:bCs/>
                          <w:sz w:val="48"/>
                          <w:szCs w:val="48"/>
                        </w:rPr>
                      </w:pPr>
                      <w:bookmarkStart w:id="7691" w:name="_Toc168914853"/>
                      <w:bookmarkStart w:id="7692" w:name="_Toc168915168"/>
                      <w:bookmarkStart w:id="7693" w:name="_Toc168917931"/>
                      <w:bookmarkStart w:id="7694" w:name="_Toc169173369"/>
                      <w:bookmarkStart w:id="7695" w:name="_Toc169175456"/>
                      <w:r w:rsidRPr="00630E21">
                        <w:rPr>
                          <w:rFonts w:ascii="Times New Roman" w:hAnsi="Times New Roman"/>
                          <w:bCs/>
                          <w:sz w:val="48"/>
                          <w:szCs w:val="48"/>
                        </w:rPr>
                        <w:t>ДИПЛОМНА РОБОТА</w:t>
                      </w:r>
                      <w:bookmarkEnd w:id="7691"/>
                      <w:bookmarkEnd w:id="7692"/>
                      <w:bookmarkEnd w:id="7693"/>
                      <w:bookmarkEnd w:id="7694"/>
                      <w:bookmarkEnd w:id="7695"/>
                    </w:p>
                    <w:p w14:paraId="42B8D272"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76E2493" w14:textId="77777777" w:rsidR="00A43AC3" w:rsidRPr="005E3013" w:rsidRDefault="00A43AC3" w:rsidP="00987998">
                      <w:pPr>
                        <w:pStyle w:val="2"/>
                        <w:spacing w:line="276" w:lineRule="auto"/>
                        <w:rPr>
                          <w:b w:val="0"/>
                          <w:bCs/>
                          <w:iCs/>
                          <w:sz w:val="48"/>
                          <w:szCs w:val="48"/>
                          <w:highlight w:val="yellow"/>
                        </w:rPr>
                      </w:pPr>
                      <w:bookmarkStart w:id="7696" w:name="_Toc168914854"/>
                      <w:bookmarkStart w:id="7697" w:name="_Toc168915169"/>
                      <w:bookmarkStart w:id="7698" w:name="_Toc168917932"/>
                      <w:bookmarkStart w:id="7699" w:name="_Toc169173370"/>
                      <w:bookmarkStart w:id="7700" w:name="_Toc16917545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696"/>
                      <w:bookmarkEnd w:id="7697"/>
                      <w:bookmarkEnd w:id="7698"/>
                      <w:bookmarkEnd w:id="7699"/>
                      <w:bookmarkEnd w:id="7700"/>
                    </w:p>
                    <w:p w14:paraId="677DE7F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439541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65BA9E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59201ED" w14:textId="77777777" w:rsidR="00A43AC3" w:rsidRPr="00B1453A" w:rsidRDefault="00A43AC3" w:rsidP="00987998">
                      <w:pPr>
                        <w:jc w:val="center"/>
                        <w:rPr>
                          <w:rFonts w:ascii="Calibri" w:hAnsi="Calibri"/>
                          <w:sz w:val="36"/>
                          <w:szCs w:val="36"/>
                        </w:rPr>
                      </w:pPr>
                    </w:p>
                    <w:p w14:paraId="4D609001" w14:textId="77777777" w:rsidR="00A43AC3" w:rsidRDefault="00A43AC3" w:rsidP="00987998">
                      <w:pPr>
                        <w:jc w:val="center"/>
                        <w:rPr>
                          <w:rFonts w:ascii="Times New Roman CYR" w:hAnsi="Times New Roman CYR" w:cs="Times New Roman CYR"/>
                          <w:sz w:val="36"/>
                          <w:szCs w:val="36"/>
                        </w:rPr>
                      </w:pPr>
                    </w:p>
                    <w:p w14:paraId="0C8144F7" w14:textId="77777777" w:rsidR="00A43AC3" w:rsidRDefault="00A43AC3"/>
                    <w:p w14:paraId="563F7FF6" w14:textId="77777777" w:rsidR="00A43AC3" w:rsidRPr="00630E21" w:rsidRDefault="00A43AC3" w:rsidP="00987998">
                      <w:pPr>
                        <w:pStyle w:val="3"/>
                        <w:spacing w:line="276" w:lineRule="auto"/>
                        <w:rPr>
                          <w:rFonts w:ascii="Times New Roman" w:hAnsi="Times New Roman"/>
                          <w:bCs/>
                          <w:sz w:val="48"/>
                          <w:szCs w:val="48"/>
                        </w:rPr>
                      </w:pPr>
                      <w:bookmarkStart w:id="7701" w:name="_Toc168914855"/>
                      <w:bookmarkStart w:id="7702" w:name="_Toc168915170"/>
                      <w:bookmarkStart w:id="7703" w:name="_Toc168917933"/>
                      <w:bookmarkStart w:id="7704" w:name="_Toc169173371"/>
                      <w:bookmarkStart w:id="7705" w:name="_Toc169175458"/>
                      <w:r w:rsidRPr="00630E21">
                        <w:rPr>
                          <w:rFonts w:ascii="Times New Roman" w:hAnsi="Times New Roman"/>
                          <w:bCs/>
                          <w:sz w:val="48"/>
                          <w:szCs w:val="48"/>
                        </w:rPr>
                        <w:t>ДИПЛОМНА РОБОТА</w:t>
                      </w:r>
                      <w:bookmarkEnd w:id="7701"/>
                      <w:bookmarkEnd w:id="7702"/>
                      <w:bookmarkEnd w:id="7703"/>
                      <w:bookmarkEnd w:id="7704"/>
                      <w:bookmarkEnd w:id="7705"/>
                    </w:p>
                    <w:p w14:paraId="5D1CDE1A"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7816E34" w14:textId="77777777" w:rsidR="00A43AC3" w:rsidRPr="005E3013" w:rsidRDefault="00A43AC3" w:rsidP="00987998">
                      <w:pPr>
                        <w:pStyle w:val="2"/>
                        <w:spacing w:line="276" w:lineRule="auto"/>
                        <w:rPr>
                          <w:b w:val="0"/>
                          <w:bCs/>
                          <w:iCs/>
                          <w:sz w:val="48"/>
                          <w:szCs w:val="48"/>
                          <w:highlight w:val="yellow"/>
                        </w:rPr>
                      </w:pPr>
                      <w:bookmarkStart w:id="7706" w:name="_Toc168914856"/>
                      <w:bookmarkStart w:id="7707" w:name="_Toc168915171"/>
                      <w:bookmarkStart w:id="7708" w:name="_Toc168917934"/>
                      <w:bookmarkStart w:id="7709" w:name="_Toc169173372"/>
                      <w:bookmarkStart w:id="7710" w:name="_Toc16917545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706"/>
                      <w:bookmarkEnd w:id="7707"/>
                      <w:bookmarkEnd w:id="7708"/>
                      <w:bookmarkEnd w:id="7709"/>
                      <w:bookmarkEnd w:id="7710"/>
                    </w:p>
                    <w:p w14:paraId="7B6D83C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366312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279862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B1C7B35" w14:textId="77777777" w:rsidR="00A43AC3" w:rsidRPr="00B1453A" w:rsidRDefault="00A43AC3" w:rsidP="00987998">
                      <w:pPr>
                        <w:jc w:val="center"/>
                        <w:rPr>
                          <w:rFonts w:ascii="Calibri" w:hAnsi="Calibri"/>
                          <w:sz w:val="36"/>
                          <w:szCs w:val="36"/>
                        </w:rPr>
                      </w:pPr>
                    </w:p>
                    <w:p w14:paraId="4EAF6F9A" w14:textId="77777777" w:rsidR="00A43AC3" w:rsidRDefault="00A43AC3" w:rsidP="00987998">
                      <w:pPr>
                        <w:jc w:val="center"/>
                        <w:rPr>
                          <w:rFonts w:ascii="Times New Roman CYR" w:hAnsi="Times New Roman CYR" w:cs="Times New Roman CYR"/>
                          <w:sz w:val="36"/>
                          <w:szCs w:val="36"/>
                        </w:rPr>
                      </w:pPr>
                    </w:p>
                    <w:p w14:paraId="3B594E7F" w14:textId="77777777" w:rsidR="00A43AC3" w:rsidRDefault="00A43AC3"/>
                    <w:p w14:paraId="6C253906" w14:textId="77777777" w:rsidR="00A43AC3" w:rsidRPr="00630E21" w:rsidRDefault="00A43AC3" w:rsidP="00987998">
                      <w:pPr>
                        <w:pStyle w:val="3"/>
                        <w:spacing w:line="276" w:lineRule="auto"/>
                        <w:rPr>
                          <w:rFonts w:ascii="Times New Roman" w:hAnsi="Times New Roman"/>
                          <w:bCs/>
                          <w:sz w:val="48"/>
                          <w:szCs w:val="48"/>
                        </w:rPr>
                      </w:pPr>
                      <w:bookmarkStart w:id="7711" w:name="_Toc168914857"/>
                      <w:bookmarkStart w:id="7712" w:name="_Toc168915172"/>
                      <w:bookmarkStart w:id="7713" w:name="_Toc168917935"/>
                      <w:bookmarkStart w:id="7714" w:name="_Toc169173373"/>
                      <w:bookmarkStart w:id="7715" w:name="_Toc169175460"/>
                      <w:r w:rsidRPr="00630E21">
                        <w:rPr>
                          <w:rFonts w:ascii="Times New Roman" w:hAnsi="Times New Roman"/>
                          <w:bCs/>
                          <w:sz w:val="48"/>
                          <w:szCs w:val="48"/>
                        </w:rPr>
                        <w:t>ДИПЛОМНА РОБОТА</w:t>
                      </w:r>
                      <w:bookmarkEnd w:id="7711"/>
                      <w:bookmarkEnd w:id="7712"/>
                      <w:bookmarkEnd w:id="7713"/>
                      <w:bookmarkEnd w:id="7714"/>
                      <w:bookmarkEnd w:id="7715"/>
                    </w:p>
                    <w:p w14:paraId="6B0981A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6C0DCA1" w14:textId="77777777" w:rsidR="00A43AC3" w:rsidRPr="005E3013" w:rsidRDefault="00A43AC3" w:rsidP="00987998">
                      <w:pPr>
                        <w:pStyle w:val="2"/>
                        <w:spacing w:line="276" w:lineRule="auto"/>
                        <w:rPr>
                          <w:b w:val="0"/>
                          <w:bCs/>
                          <w:iCs/>
                          <w:sz w:val="48"/>
                          <w:szCs w:val="48"/>
                          <w:highlight w:val="yellow"/>
                        </w:rPr>
                      </w:pPr>
                      <w:bookmarkStart w:id="7716" w:name="_Toc168914858"/>
                      <w:bookmarkStart w:id="7717" w:name="_Toc168915173"/>
                      <w:bookmarkStart w:id="7718" w:name="_Toc168917936"/>
                      <w:bookmarkStart w:id="7719" w:name="_Toc169173374"/>
                      <w:bookmarkStart w:id="7720" w:name="_Toc16917546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716"/>
                      <w:bookmarkEnd w:id="7717"/>
                      <w:bookmarkEnd w:id="7718"/>
                      <w:bookmarkEnd w:id="7719"/>
                      <w:bookmarkEnd w:id="7720"/>
                    </w:p>
                    <w:p w14:paraId="0FDD066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D4B3ED6"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AB6720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4417207" w14:textId="77777777" w:rsidR="00A43AC3" w:rsidRPr="00B1453A" w:rsidRDefault="00A43AC3" w:rsidP="00987998">
                      <w:pPr>
                        <w:jc w:val="center"/>
                        <w:rPr>
                          <w:rFonts w:ascii="Calibri" w:hAnsi="Calibri"/>
                          <w:sz w:val="36"/>
                          <w:szCs w:val="36"/>
                        </w:rPr>
                      </w:pPr>
                    </w:p>
                    <w:p w14:paraId="5DC03734" w14:textId="77777777" w:rsidR="00A43AC3" w:rsidRDefault="00A43AC3" w:rsidP="00987998">
                      <w:pPr>
                        <w:jc w:val="center"/>
                        <w:rPr>
                          <w:rFonts w:ascii="Times New Roman CYR" w:hAnsi="Times New Roman CYR" w:cs="Times New Roman CYR"/>
                          <w:sz w:val="36"/>
                          <w:szCs w:val="36"/>
                        </w:rPr>
                      </w:pPr>
                    </w:p>
                    <w:p w14:paraId="3212BCBA" w14:textId="77777777" w:rsidR="00A43AC3" w:rsidRDefault="00A43AC3"/>
                    <w:p w14:paraId="13DF088F" w14:textId="77777777" w:rsidR="00A43AC3" w:rsidRPr="00630E21" w:rsidRDefault="00A43AC3" w:rsidP="00987998">
                      <w:pPr>
                        <w:pStyle w:val="3"/>
                        <w:spacing w:line="276" w:lineRule="auto"/>
                        <w:rPr>
                          <w:rFonts w:ascii="Times New Roman" w:hAnsi="Times New Roman"/>
                          <w:bCs/>
                          <w:sz w:val="48"/>
                          <w:szCs w:val="48"/>
                        </w:rPr>
                      </w:pPr>
                      <w:bookmarkStart w:id="7721" w:name="_Toc168914859"/>
                      <w:bookmarkStart w:id="7722" w:name="_Toc168915174"/>
                      <w:bookmarkStart w:id="7723" w:name="_Toc168917937"/>
                      <w:bookmarkStart w:id="7724" w:name="_Toc169173375"/>
                      <w:bookmarkStart w:id="7725" w:name="_Toc169175462"/>
                      <w:r w:rsidRPr="00630E21">
                        <w:rPr>
                          <w:rFonts w:ascii="Times New Roman" w:hAnsi="Times New Roman"/>
                          <w:bCs/>
                          <w:sz w:val="48"/>
                          <w:szCs w:val="48"/>
                        </w:rPr>
                        <w:t>ДИПЛОМНА РОБОТА</w:t>
                      </w:r>
                      <w:bookmarkEnd w:id="7721"/>
                      <w:bookmarkEnd w:id="7722"/>
                      <w:bookmarkEnd w:id="7723"/>
                      <w:bookmarkEnd w:id="7724"/>
                      <w:bookmarkEnd w:id="7725"/>
                    </w:p>
                    <w:p w14:paraId="6E581962"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4D2B0B9" w14:textId="77777777" w:rsidR="00A43AC3" w:rsidRPr="005E3013" w:rsidRDefault="00A43AC3" w:rsidP="00987998">
                      <w:pPr>
                        <w:pStyle w:val="2"/>
                        <w:spacing w:line="276" w:lineRule="auto"/>
                        <w:rPr>
                          <w:b w:val="0"/>
                          <w:bCs/>
                          <w:iCs/>
                          <w:sz w:val="48"/>
                          <w:szCs w:val="48"/>
                          <w:highlight w:val="yellow"/>
                        </w:rPr>
                      </w:pPr>
                      <w:bookmarkStart w:id="7726" w:name="_Toc168914860"/>
                      <w:bookmarkStart w:id="7727" w:name="_Toc168915175"/>
                      <w:bookmarkStart w:id="7728" w:name="_Toc168917938"/>
                      <w:bookmarkStart w:id="7729" w:name="_Toc169173376"/>
                      <w:bookmarkStart w:id="7730" w:name="_Toc16917546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726"/>
                      <w:bookmarkEnd w:id="7727"/>
                      <w:bookmarkEnd w:id="7728"/>
                      <w:bookmarkEnd w:id="7729"/>
                      <w:bookmarkEnd w:id="7730"/>
                    </w:p>
                    <w:p w14:paraId="61D2873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49B2DC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038772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140B632" w14:textId="77777777" w:rsidR="00A43AC3" w:rsidRPr="00B1453A" w:rsidRDefault="00A43AC3" w:rsidP="00987998">
                      <w:pPr>
                        <w:jc w:val="center"/>
                        <w:rPr>
                          <w:rFonts w:ascii="Calibri" w:hAnsi="Calibri"/>
                          <w:sz w:val="36"/>
                          <w:szCs w:val="36"/>
                        </w:rPr>
                      </w:pPr>
                    </w:p>
                    <w:p w14:paraId="2A9A3C29" w14:textId="77777777" w:rsidR="00A43AC3" w:rsidRDefault="00A43AC3" w:rsidP="00987998">
                      <w:pPr>
                        <w:jc w:val="center"/>
                        <w:rPr>
                          <w:rFonts w:ascii="Times New Roman CYR" w:hAnsi="Times New Roman CYR" w:cs="Times New Roman CYR"/>
                          <w:sz w:val="36"/>
                          <w:szCs w:val="36"/>
                        </w:rPr>
                      </w:pPr>
                    </w:p>
                    <w:p w14:paraId="7A02B9DF" w14:textId="77777777" w:rsidR="00A43AC3" w:rsidRDefault="00A43AC3"/>
                    <w:p w14:paraId="55A1A891" w14:textId="77777777" w:rsidR="000658DF" w:rsidRPr="003A41B8" w:rsidRDefault="000658DF" w:rsidP="000658DF">
                      <w:pPr>
                        <w:pStyle w:val="3"/>
                        <w:spacing w:line="300" w:lineRule="auto"/>
                        <w:rPr>
                          <w:rFonts w:ascii="Times New Roman CYR" w:hAnsi="Times New Roman CYR"/>
                          <w:i/>
                          <w:iCs/>
                          <w:sz w:val="44"/>
                          <w:szCs w:val="44"/>
                        </w:rPr>
                      </w:pPr>
                      <w:bookmarkStart w:id="7731" w:name="_Toc168914861"/>
                      <w:bookmarkStart w:id="7732" w:name="_Toc168915176"/>
                      <w:bookmarkStart w:id="7733" w:name="_Toc168917939"/>
                      <w:bookmarkStart w:id="7734" w:name="_Toc169173377"/>
                      <w:bookmarkStart w:id="7735" w:name="_Toc169175464"/>
                      <w:r w:rsidRPr="003A41B8">
                        <w:rPr>
                          <w:rFonts w:ascii="Times New Roman CYR" w:hAnsi="Times New Roman CYR"/>
                          <w:i/>
                          <w:iCs/>
                          <w:sz w:val="44"/>
                          <w:szCs w:val="44"/>
                        </w:rPr>
                        <w:t>ДИПЛОМНА РОБОТА БАКАЛАВРА</w:t>
                      </w:r>
                      <w:bookmarkEnd w:id="7731"/>
                      <w:bookmarkEnd w:id="7732"/>
                      <w:bookmarkEnd w:id="7733"/>
                      <w:bookmarkEnd w:id="7734"/>
                      <w:bookmarkEnd w:id="7735"/>
                      <w:r w:rsidRPr="003A41B8">
                        <w:rPr>
                          <w:rFonts w:ascii="Times New Roman CYR" w:hAnsi="Times New Roman CYR"/>
                          <w:i/>
                          <w:iCs/>
                          <w:sz w:val="44"/>
                          <w:szCs w:val="44"/>
                        </w:rPr>
                        <w:t xml:space="preserve"> </w:t>
                      </w:r>
                    </w:p>
                    <w:p w14:paraId="35CCB159" w14:textId="77777777" w:rsidR="000658DF" w:rsidRPr="000D3135" w:rsidRDefault="000658DF" w:rsidP="000658DF">
                      <w:pPr>
                        <w:pStyle w:val="2"/>
                        <w:spacing w:line="300" w:lineRule="auto"/>
                        <w:rPr>
                          <w:rFonts w:ascii="Times New Roman CYR" w:hAnsi="Times New Roman CYR"/>
                          <w:b w:val="0"/>
                          <w:sz w:val="44"/>
                          <w:szCs w:val="44"/>
                        </w:rPr>
                      </w:pPr>
                      <w:bookmarkStart w:id="7736" w:name="_Toc168914862"/>
                      <w:bookmarkStart w:id="7737" w:name="_Toc168915177"/>
                      <w:bookmarkStart w:id="7738" w:name="_Toc168917940"/>
                      <w:bookmarkStart w:id="7739" w:name="_Toc169173378"/>
                      <w:bookmarkStart w:id="7740" w:name="_Toc169175465"/>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7736"/>
                      <w:bookmarkEnd w:id="7737"/>
                      <w:bookmarkEnd w:id="7738"/>
                      <w:bookmarkEnd w:id="7739"/>
                      <w:bookmarkEnd w:id="7740"/>
                    </w:p>
                    <w:p w14:paraId="08BC61AD"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3DFBE21F"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031E828D" w14:textId="77777777" w:rsidR="000658DF" w:rsidRPr="000D3135" w:rsidRDefault="000658DF" w:rsidP="000658DF">
                      <w:pPr>
                        <w:spacing w:line="300" w:lineRule="auto"/>
                        <w:jc w:val="center"/>
                        <w:rPr>
                          <w:b/>
                          <w:lang w:val="uk-UA"/>
                        </w:rPr>
                      </w:pPr>
                    </w:p>
                    <w:p w14:paraId="4483130B"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737E7333" w14:textId="77777777" w:rsidR="00A43AC3" w:rsidRPr="00B1453A" w:rsidRDefault="00A43AC3" w:rsidP="00987998">
                      <w:pPr>
                        <w:jc w:val="center"/>
                        <w:rPr>
                          <w:rFonts w:ascii="Calibri" w:hAnsi="Calibri"/>
                          <w:sz w:val="36"/>
                          <w:szCs w:val="36"/>
                        </w:rPr>
                      </w:pPr>
                    </w:p>
                    <w:p w14:paraId="55165314" w14:textId="77777777" w:rsidR="00A43AC3" w:rsidRDefault="00A43AC3" w:rsidP="00987998">
                      <w:pPr>
                        <w:jc w:val="center"/>
                        <w:rPr>
                          <w:rFonts w:ascii="Times New Roman CYR" w:hAnsi="Times New Roman CYR" w:cs="Times New Roman CYR"/>
                          <w:sz w:val="36"/>
                          <w:szCs w:val="36"/>
                        </w:rPr>
                      </w:pPr>
                    </w:p>
                    <w:p w14:paraId="547E014D" w14:textId="77777777" w:rsidR="00A43AC3" w:rsidRDefault="00A43AC3"/>
                    <w:p w14:paraId="0104DB6A" w14:textId="77777777" w:rsidR="00A43AC3" w:rsidRPr="00630E21" w:rsidRDefault="00A43AC3" w:rsidP="00987998">
                      <w:pPr>
                        <w:pStyle w:val="3"/>
                        <w:spacing w:line="276" w:lineRule="auto"/>
                        <w:rPr>
                          <w:rFonts w:ascii="Times New Roman" w:hAnsi="Times New Roman"/>
                          <w:bCs/>
                          <w:sz w:val="48"/>
                          <w:szCs w:val="48"/>
                        </w:rPr>
                      </w:pPr>
                      <w:bookmarkStart w:id="7741" w:name="_Toc168914863"/>
                      <w:bookmarkStart w:id="7742" w:name="_Toc168915178"/>
                      <w:bookmarkStart w:id="7743" w:name="_Toc168917941"/>
                      <w:bookmarkStart w:id="7744" w:name="_Toc169173379"/>
                      <w:bookmarkStart w:id="7745" w:name="_Toc169175466"/>
                      <w:r w:rsidRPr="00630E21">
                        <w:rPr>
                          <w:rFonts w:ascii="Times New Roman" w:hAnsi="Times New Roman"/>
                          <w:bCs/>
                          <w:sz w:val="48"/>
                          <w:szCs w:val="48"/>
                        </w:rPr>
                        <w:t>ДИПЛОМНА РОБОТА</w:t>
                      </w:r>
                      <w:bookmarkEnd w:id="7741"/>
                      <w:bookmarkEnd w:id="7742"/>
                      <w:bookmarkEnd w:id="7743"/>
                      <w:bookmarkEnd w:id="7744"/>
                      <w:bookmarkEnd w:id="7745"/>
                    </w:p>
                    <w:p w14:paraId="32622F5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BBE575F" w14:textId="77777777" w:rsidR="00A43AC3" w:rsidRPr="005E3013" w:rsidRDefault="00A43AC3" w:rsidP="00987998">
                      <w:pPr>
                        <w:pStyle w:val="2"/>
                        <w:spacing w:line="276" w:lineRule="auto"/>
                        <w:rPr>
                          <w:b w:val="0"/>
                          <w:bCs/>
                          <w:iCs/>
                          <w:sz w:val="48"/>
                          <w:szCs w:val="48"/>
                          <w:highlight w:val="yellow"/>
                        </w:rPr>
                      </w:pPr>
                      <w:bookmarkStart w:id="7746" w:name="_Toc168914864"/>
                      <w:bookmarkStart w:id="7747" w:name="_Toc168915179"/>
                      <w:bookmarkStart w:id="7748" w:name="_Toc168917942"/>
                      <w:bookmarkStart w:id="7749" w:name="_Toc169173380"/>
                      <w:bookmarkStart w:id="7750" w:name="_Toc16917546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746"/>
                      <w:bookmarkEnd w:id="7747"/>
                      <w:bookmarkEnd w:id="7748"/>
                      <w:bookmarkEnd w:id="7749"/>
                      <w:bookmarkEnd w:id="7750"/>
                    </w:p>
                    <w:p w14:paraId="502AC32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38D4CC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EC6CB61"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B75095B" w14:textId="77777777" w:rsidR="00A43AC3" w:rsidRPr="00B1453A" w:rsidRDefault="00A43AC3" w:rsidP="00987998">
                      <w:pPr>
                        <w:jc w:val="center"/>
                        <w:rPr>
                          <w:rFonts w:ascii="Calibri" w:hAnsi="Calibri"/>
                          <w:sz w:val="36"/>
                          <w:szCs w:val="36"/>
                        </w:rPr>
                      </w:pPr>
                    </w:p>
                    <w:p w14:paraId="73F4959D" w14:textId="77777777" w:rsidR="00A43AC3" w:rsidRDefault="00A43AC3" w:rsidP="00987998">
                      <w:pPr>
                        <w:jc w:val="center"/>
                        <w:rPr>
                          <w:rFonts w:ascii="Times New Roman CYR" w:hAnsi="Times New Roman CYR" w:cs="Times New Roman CYR"/>
                          <w:sz w:val="36"/>
                          <w:szCs w:val="36"/>
                        </w:rPr>
                      </w:pPr>
                    </w:p>
                    <w:p w14:paraId="091C92A9" w14:textId="77777777" w:rsidR="00A43AC3" w:rsidRDefault="00A43AC3"/>
                    <w:p w14:paraId="28332328" w14:textId="77777777" w:rsidR="00A43AC3" w:rsidRPr="00630E21" w:rsidRDefault="00A43AC3" w:rsidP="00987998">
                      <w:pPr>
                        <w:pStyle w:val="3"/>
                        <w:spacing w:line="276" w:lineRule="auto"/>
                        <w:rPr>
                          <w:rFonts w:ascii="Times New Roman" w:hAnsi="Times New Roman"/>
                          <w:bCs/>
                          <w:sz w:val="48"/>
                          <w:szCs w:val="48"/>
                        </w:rPr>
                      </w:pPr>
                      <w:bookmarkStart w:id="7751" w:name="_Toc168914865"/>
                      <w:bookmarkStart w:id="7752" w:name="_Toc168915180"/>
                      <w:bookmarkStart w:id="7753" w:name="_Toc168917943"/>
                      <w:bookmarkStart w:id="7754" w:name="_Toc169173381"/>
                      <w:bookmarkStart w:id="7755" w:name="_Toc169175468"/>
                      <w:r w:rsidRPr="00630E21">
                        <w:rPr>
                          <w:rFonts w:ascii="Times New Roman" w:hAnsi="Times New Roman"/>
                          <w:bCs/>
                          <w:sz w:val="48"/>
                          <w:szCs w:val="48"/>
                        </w:rPr>
                        <w:t>ДИПЛОМНА РОБОТА</w:t>
                      </w:r>
                      <w:bookmarkEnd w:id="7751"/>
                      <w:bookmarkEnd w:id="7752"/>
                      <w:bookmarkEnd w:id="7753"/>
                      <w:bookmarkEnd w:id="7754"/>
                      <w:bookmarkEnd w:id="7755"/>
                    </w:p>
                    <w:p w14:paraId="4CD86D2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5DF5C4A" w14:textId="77777777" w:rsidR="00A43AC3" w:rsidRPr="005E3013" w:rsidRDefault="00A43AC3" w:rsidP="00987998">
                      <w:pPr>
                        <w:pStyle w:val="2"/>
                        <w:spacing w:line="276" w:lineRule="auto"/>
                        <w:rPr>
                          <w:b w:val="0"/>
                          <w:bCs/>
                          <w:iCs/>
                          <w:sz w:val="48"/>
                          <w:szCs w:val="48"/>
                          <w:highlight w:val="yellow"/>
                        </w:rPr>
                      </w:pPr>
                      <w:bookmarkStart w:id="7756" w:name="_Toc168914866"/>
                      <w:bookmarkStart w:id="7757" w:name="_Toc168915181"/>
                      <w:bookmarkStart w:id="7758" w:name="_Toc168917944"/>
                      <w:bookmarkStart w:id="7759" w:name="_Toc169173382"/>
                      <w:bookmarkStart w:id="7760" w:name="_Toc16917546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756"/>
                      <w:bookmarkEnd w:id="7757"/>
                      <w:bookmarkEnd w:id="7758"/>
                      <w:bookmarkEnd w:id="7759"/>
                      <w:bookmarkEnd w:id="7760"/>
                    </w:p>
                    <w:p w14:paraId="04E4396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27C13C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D101CA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E2703B5" w14:textId="77777777" w:rsidR="00A43AC3" w:rsidRPr="00B1453A" w:rsidRDefault="00A43AC3" w:rsidP="00987998">
                      <w:pPr>
                        <w:jc w:val="center"/>
                        <w:rPr>
                          <w:rFonts w:ascii="Calibri" w:hAnsi="Calibri"/>
                          <w:sz w:val="36"/>
                          <w:szCs w:val="36"/>
                        </w:rPr>
                      </w:pPr>
                    </w:p>
                    <w:p w14:paraId="19C631F0" w14:textId="77777777" w:rsidR="00A43AC3" w:rsidRDefault="00A43AC3" w:rsidP="00987998">
                      <w:pPr>
                        <w:jc w:val="center"/>
                        <w:rPr>
                          <w:rFonts w:ascii="Times New Roman CYR" w:hAnsi="Times New Roman CYR" w:cs="Times New Roman CYR"/>
                          <w:sz w:val="36"/>
                          <w:szCs w:val="36"/>
                        </w:rPr>
                      </w:pPr>
                    </w:p>
                    <w:p w14:paraId="63768F57" w14:textId="77777777" w:rsidR="00A43AC3" w:rsidRDefault="00A43AC3"/>
                    <w:p w14:paraId="5665DD90" w14:textId="77777777" w:rsidR="00A43AC3" w:rsidRPr="00630E21" w:rsidRDefault="00A43AC3" w:rsidP="00987998">
                      <w:pPr>
                        <w:pStyle w:val="3"/>
                        <w:spacing w:line="276" w:lineRule="auto"/>
                        <w:rPr>
                          <w:rFonts w:ascii="Times New Roman" w:hAnsi="Times New Roman"/>
                          <w:bCs/>
                          <w:sz w:val="48"/>
                          <w:szCs w:val="48"/>
                        </w:rPr>
                      </w:pPr>
                      <w:bookmarkStart w:id="7761" w:name="_Toc168914867"/>
                      <w:bookmarkStart w:id="7762" w:name="_Toc168915182"/>
                      <w:bookmarkStart w:id="7763" w:name="_Toc168917945"/>
                      <w:bookmarkStart w:id="7764" w:name="_Toc169173383"/>
                      <w:bookmarkStart w:id="7765" w:name="_Toc169175470"/>
                      <w:r w:rsidRPr="00630E21">
                        <w:rPr>
                          <w:rFonts w:ascii="Times New Roman" w:hAnsi="Times New Roman"/>
                          <w:bCs/>
                          <w:sz w:val="48"/>
                          <w:szCs w:val="48"/>
                        </w:rPr>
                        <w:t>ДИПЛОМНА РОБОТА</w:t>
                      </w:r>
                      <w:bookmarkEnd w:id="7761"/>
                      <w:bookmarkEnd w:id="7762"/>
                      <w:bookmarkEnd w:id="7763"/>
                      <w:bookmarkEnd w:id="7764"/>
                      <w:bookmarkEnd w:id="7765"/>
                    </w:p>
                    <w:p w14:paraId="1CF1B8C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04B6200" w14:textId="77777777" w:rsidR="00A43AC3" w:rsidRPr="005E3013" w:rsidRDefault="00A43AC3" w:rsidP="00987998">
                      <w:pPr>
                        <w:pStyle w:val="2"/>
                        <w:spacing w:line="276" w:lineRule="auto"/>
                        <w:rPr>
                          <w:b w:val="0"/>
                          <w:bCs/>
                          <w:iCs/>
                          <w:sz w:val="48"/>
                          <w:szCs w:val="48"/>
                          <w:highlight w:val="yellow"/>
                        </w:rPr>
                      </w:pPr>
                      <w:bookmarkStart w:id="7766" w:name="_Toc168914868"/>
                      <w:bookmarkStart w:id="7767" w:name="_Toc168915183"/>
                      <w:bookmarkStart w:id="7768" w:name="_Toc168917946"/>
                      <w:bookmarkStart w:id="7769" w:name="_Toc169173384"/>
                      <w:bookmarkStart w:id="7770" w:name="_Toc16917547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766"/>
                      <w:bookmarkEnd w:id="7767"/>
                      <w:bookmarkEnd w:id="7768"/>
                      <w:bookmarkEnd w:id="7769"/>
                      <w:bookmarkEnd w:id="7770"/>
                    </w:p>
                    <w:p w14:paraId="66FB3F1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FB02BD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48E170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A16CF39" w14:textId="77777777" w:rsidR="00A43AC3" w:rsidRPr="00B1453A" w:rsidRDefault="00A43AC3" w:rsidP="00987998">
                      <w:pPr>
                        <w:jc w:val="center"/>
                        <w:rPr>
                          <w:rFonts w:ascii="Calibri" w:hAnsi="Calibri"/>
                          <w:sz w:val="36"/>
                          <w:szCs w:val="36"/>
                        </w:rPr>
                      </w:pPr>
                    </w:p>
                    <w:p w14:paraId="68188975" w14:textId="77777777" w:rsidR="00A43AC3" w:rsidRDefault="00A43AC3" w:rsidP="00987998">
                      <w:pPr>
                        <w:jc w:val="center"/>
                        <w:rPr>
                          <w:rFonts w:ascii="Times New Roman CYR" w:hAnsi="Times New Roman CYR" w:cs="Times New Roman CYR"/>
                          <w:sz w:val="36"/>
                          <w:szCs w:val="36"/>
                        </w:rPr>
                      </w:pPr>
                    </w:p>
                    <w:p w14:paraId="105E3FD9" w14:textId="77777777" w:rsidR="00A43AC3" w:rsidRDefault="00A43AC3"/>
                    <w:p w14:paraId="0AC4225B" w14:textId="77777777" w:rsidR="00A43AC3" w:rsidRPr="00630E21" w:rsidRDefault="00A43AC3" w:rsidP="00987998">
                      <w:pPr>
                        <w:pStyle w:val="3"/>
                        <w:spacing w:line="276" w:lineRule="auto"/>
                        <w:rPr>
                          <w:rFonts w:ascii="Times New Roman" w:hAnsi="Times New Roman"/>
                          <w:bCs/>
                          <w:sz w:val="48"/>
                          <w:szCs w:val="48"/>
                        </w:rPr>
                      </w:pPr>
                      <w:bookmarkStart w:id="7771" w:name="_Toc168914869"/>
                      <w:bookmarkStart w:id="7772" w:name="_Toc168915184"/>
                      <w:bookmarkStart w:id="7773" w:name="_Toc168917947"/>
                      <w:bookmarkStart w:id="7774" w:name="_Toc169173385"/>
                      <w:bookmarkStart w:id="7775" w:name="_Toc169175472"/>
                      <w:r w:rsidRPr="00630E21">
                        <w:rPr>
                          <w:rFonts w:ascii="Times New Roman" w:hAnsi="Times New Roman"/>
                          <w:bCs/>
                          <w:sz w:val="48"/>
                          <w:szCs w:val="48"/>
                        </w:rPr>
                        <w:t>ДИПЛОМНА РОБОТА</w:t>
                      </w:r>
                      <w:bookmarkEnd w:id="7771"/>
                      <w:bookmarkEnd w:id="7772"/>
                      <w:bookmarkEnd w:id="7773"/>
                      <w:bookmarkEnd w:id="7774"/>
                      <w:bookmarkEnd w:id="7775"/>
                    </w:p>
                    <w:p w14:paraId="2166AB3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AC3329F" w14:textId="77777777" w:rsidR="00A43AC3" w:rsidRPr="005E3013" w:rsidRDefault="00A43AC3" w:rsidP="00987998">
                      <w:pPr>
                        <w:pStyle w:val="2"/>
                        <w:spacing w:line="276" w:lineRule="auto"/>
                        <w:rPr>
                          <w:b w:val="0"/>
                          <w:bCs/>
                          <w:iCs/>
                          <w:sz w:val="48"/>
                          <w:szCs w:val="48"/>
                          <w:highlight w:val="yellow"/>
                        </w:rPr>
                      </w:pPr>
                      <w:bookmarkStart w:id="7776" w:name="_Toc168914870"/>
                      <w:bookmarkStart w:id="7777" w:name="_Toc168915185"/>
                      <w:bookmarkStart w:id="7778" w:name="_Toc168917948"/>
                      <w:bookmarkStart w:id="7779" w:name="_Toc169173386"/>
                      <w:bookmarkStart w:id="7780" w:name="_Toc16917547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776"/>
                      <w:bookmarkEnd w:id="7777"/>
                      <w:bookmarkEnd w:id="7778"/>
                      <w:bookmarkEnd w:id="7779"/>
                      <w:bookmarkEnd w:id="7780"/>
                    </w:p>
                    <w:p w14:paraId="2D79EF3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9DA780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D3B9217"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1604543" w14:textId="77777777" w:rsidR="00A43AC3" w:rsidRPr="00B1453A" w:rsidRDefault="00A43AC3" w:rsidP="00987998">
                      <w:pPr>
                        <w:jc w:val="center"/>
                        <w:rPr>
                          <w:rFonts w:ascii="Calibri" w:hAnsi="Calibri"/>
                          <w:sz w:val="36"/>
                          <w:szCs w:val="36"/>
                        </w:rPr>
                      </w:pPr>
                    </w:p>
                    <w:p w14:paraId="254DEB11" w14:textId="77777777" w:rsidR="00A43AC3" w:rsidRDefault="00A43AC3" w:rsidP="00987998">
                      <w:pPr>
                        <w:jc w:val="center"/>
                        <w:rPr>
                          <w:rFonts w:ascii="Times New Roman CYR" w:hAnsi="Times New Roman CYR" w:cs="Times New Roman CYR"/>
                          <w:sz w:val="36"/>
                          <w:szCs w:val="36"/>
                        </w:rPr>
                      </w:pPr>
                    </w:p>
                    <w:p w14:paraId="393FA8D8" w14:textId="77777777" w:rsidR="00A43AC3" w:rsidRDefault="00A43AC3"/>
                    <w:p w14:paraId="5A3D2CC0" w14:textId="77777777" w:rsidR="00A43AC3" w:rsidRPr="00630E21" w:rsidRDefault="00A43AC3" w:rsidP="00987998">
                      <w:pPr>
                        <w:pStyle w:val="3"/>
                        <w:spacing w:line="276" w:lineRule="auto"/>
                        <w:rPr>
                          <w:rFonts w:ascii="Times New Roman" w:hAnsi="Times New Roman"/>
                          <w:bCs/>
                          <w:sz w:val="48"/>
                          <w:szCs w:val="48"/>
                        </w:rPr>
                      </w:pPr>
                      <w:bookmarkStart w:id="7781" w:name="_Toc168914871"/>
                      <w:bookmarkStart w:id="7782" w:name="_Toc168915186"/>
                      <w:bookmarkStart w:id="7783" w:name="_Toc168917949"/>
                      <w:bookmarkStart w:id="7784" w:name="_Toc169173387"/>
                      <w:bookmarkStart w:id="7785" w:name="_Toc169175474"/>
                      <w:r w:rsidRPr="00630E21">
                        <w:rPr>
                          <w:rFonts w:ascii="Times New Roman" w:hAnsi="Times New Roman"/>
                          <w:bCs/>
                          <w:sz w:val="48"/>
                          <w:szCs w:val="48"/>
                        </w:rPr>
                        <w:t>ДИПЛОМНА РОБОТА</w:t>
                      </w:r>
                      <w:bookmarkEnd w:id="7781"/>
                      <w:bookmarkEnd w:id="7782"/>
                      <w:bookmarkEnd w:id="7783"/>
                      <w:bookmarkEnd w:id="7784"/>
                      <w:bookmarkEnd w:id="7785"/>
                    </w:p>
                    <w:p w14:paraId="77EAAA1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08D6871" w14:textId="77777777" w:rsidR="00A43AC3" w:rsidRPr="005E3013" w:rsidRDefault="00A43AC3" w:rsidP="00987998">
                      <w:pPr>
                        <w:pStyle w:val="2"/>
                        <w:spacing w:line="276" w:lineRule="auto"/>
                        <w:rPr>
                          <w:b w:val="0"/>
                          <w:bCs/>
                          <w:iCs/>
                          <w:sz w:val="48"/>
                          <w:szCs w:val="48"/>
                          <w:highlight w:val="yellow"/>
                        </w:rPr>
                      </w:pPr>
                      <w:bookmarkStart w:id="7786" w:name="_Toc168914872"/>
                      <w:bookmarkStart w:id="7787" w:name="_Toc168915187"/>
                      <w:bookmarkStart w:id="7788" w:name="_Toc168917950"/>
                      <w:bookmarkStart w:id="7789" w:name="_Toc169173388"/>
                      <w:bookmarkStart w:id="7790" w:name="_Toc16917547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786"/>
                      <w:bookmarkEnd w:id="7787"/>
                      <w:bookmarkEnd w:id="7788"/>
                      <w:bookmarkEnd w:id="7789"/>
                      <w:bookmarkEnd w:id="7790"/>
                    </w:p>
                    <w:p w14:paraId="4BEC703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89A04E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7BA570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2A963DD" w14:textId="77777777" w:rsidR="00A43AC3" w:rsidRPr="00B1453A" w:rsidRDefault="00A43AC3" w:rsidP="00987998">
                      <w:pPr>
                        <w:jc w:val="center"/>
                        <w:rPr>
                          <w:rFonts w:ascii="Calibri" w:hAnsi="Calibri"/>
                          <w:sz w:val="36"/>
                          <w:szCs w:val="36"/>
                        </w:rPr>
                      </w:pPr>
                    </w:p>
                    <w:p w14:paraId="5768D13A" w14:textId="77777777" w:rsidR="00A43AC3" w:rsidRDefault="00A43AC3" w:rsidP="00987998">
                      <w:pPr>
                        <w:jc w:val="center"/>
                        <w:rPr>
                          <w:rFonts w:ascii="Times New Roman CYR" w:hAnsi="Times New Roman CYR" w:cs="Times New Roman CYR"/>
                          <w:sz w:val="36"/>
                          <w:szCs w:val="36"/>
                        </w:rPr>
                      </w:pPr>
                    </w:p>
                    <w:p w14:paraId="6B2F83E5" w14:textId="77777777" w:rsidR="00A43AC3" w:rsidRDefault="00A43AC3"/>
                    <w:p w14:paraId="18E3E2A1" w14:textId="77777777" w:rsidR="00A43AC3" w:rsidRPr="00630E21" w:rsidRDefault="00A43AC3" w:rsidP="00987998">
                      <w:pPr>
                        <w:pStyle w:val="3"/>
                        <w:spacing w:line="276" w:lineRule="auto"/>
                        <w:rPr>
                          <w:rFonts w:ascii="Times New Roman" w:hAnsi="Times New Roman"/>
                          <w:bCs/>
                          <w:sz w:val="48"/>
                          <w:szCs w:val="48"/>
                        </w:rPr>
                      </w:pPr>
                      <w:bookmarkStart w:id="7791" w:name="_Toc168914873"/>
                      <w:bookmarkStart w:id="7792" w:name="_Toc168915188"/>
                      <w:bookmarkStart w:id="7793" w:name="_Toc168917951"/>
                      <w:bookmarkStart w:id="7794" w:name="_Toc169173389"/>
                      <w:bookmarkStart w:id="7795" w:name="_Toc169175476"/>
                      <w:r w:rsidRPr="00630E21">
                        <w:rPr>
                          <w:rFonts w:ascii="Times New Roman" w:hAnsi="Times New Roman"/>
                          <w:bCs/>
                          <w:sz w:val="48"/>
                          <w:szCs w:val="48"/>
                        </w:rPr>
                        <w:t>ДИПЛОМНА РОБОТА</w:t>
                      </w:r>
                      <w:bookmarkEnd w:id="7791"/>
                      <w:bookmarkEnd w:id="7792"/>
                      <w:bookmarkEnd w:id="7793"/>
                      <w:bookmarkEnd w:id="7794"/>
                      <w:bookmarkEnd w:id="7795"/>
                    </w:p>
                    <w:p w14:paraId="7979E67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48B7B55" w14:textId="77777777" w:rsidR="00A43AC3" w:rsidRPr="005E3013" w:rsidRDefault="00A43AC3" w:rsidP="00987998">
                      <w:pPr>
                        <w:pStyle w:val="2"/>
                        <w:spacing w:line="276" w:lineRule="auto"/>
                        <w:rPr>
                          <w:b w:val="0"/>
                          <w:bCs/>
                          <w:iCs/>
                          <w:sz w:val="48"/>
                          <w:szCs w:val="48"/>
                          <w:highlight w:val="yellow"/>
                        </w:rPr>
                      </w:pPr>
                      <w:bookmarkStart w:id="7796" w:name="_Toc168914874"/>
                      <w:bookmarkStart w:id="7797" w:name="_Toc168915189"/>
                      <w:bookmarkStart w:id="7798" w:name="_Toc168917952"/>
                      <w:bookmarkStart w:id="7799" w:name="_Toc169173390"/>
                      <w:bookmarkStart w:id="7800" w:name="_Toc16917547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796"/>
                      <w:bookmarkEnd w:id="7797"/>
                      <w:bookmarkEnd w:id="7798"/>
                      <w:bookmarkEnd w:id="7799"/>
                      <w:bookmarkEnd w:id="7800"/>
                    </w:p>
                    <w:p w14:paraId="060761E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44344E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3B6A93C"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1872470" w14:textId="77777777" w:rsidR="00A43AC3" w:rsidRPr="00B1453A" w:rsidRDefault="00A43AC3" w:rsidP="00987998">
                      <w:pPr>
                        <w:jc w:val="center"/>
                        <w:rPr>
                          <w:rFonts w:ascii="Calibri" w:hAnsi="Calibri"/>
                          <w:sz w:val="36"/>
                          <w:szCs w:val="36"/>
                        </w:rPr>
                      </w:pPr>
                    </w:p>
                    <w:p w14:paraId="088D94AA" w14:textId="77777777" w:rsidR="00A43AC3" w:rsidRDefault="00A43AC3" w:rsidP="00987998">
                      <w:pPr>
                        <w:jc w:val="center"/>
                        <w:rPr>
                          <w:rFonts w:ascii="Times New Roman CYR" w:hAnsi="Times New Roman CYR" w:cs="Times New Roman CYR"/>
                          <w:sz w:val="36"/>
                          <w:szCs w:val="36"/>
                        </w:rPr>
                      </w:pPr>
                    </w:p>
                    <w:p w14:paraId="3A8CE52C" w14:textId="77777777" w:rsidR="00A43AC3" w:rsidRDefault="00A43AC3"/>
                    <w:p w14:paraId="4A40914A" w14:textId="77777777" w:rsidR="00A43AC3" w:rsidRPr="00630E21" w:rsidRDefault="00A43AC3" w:rsidP="00987998">
                      <w:pPr>
                        <w:pStyle w:val="3"/>
                        <w:spacing w:line="276" w:lineRule="auto"/>
                        <w:rPr>
                          <w:rFonts w:ascii="Times New Roman" w:hAnsi="Times New Roman"/>
                          <w:bCs/>
                          <w:sz w:val="48"/>
                          <w:szCs w:val="48"/>
                        </w:rPr>
                      </w:pPr>
                      <w:bookmarkStart w:id="7801" w:name="_Toc168914875"/>
                      <w:bookmarkStart w:id="7802" w:name="_Toc168915190"/>
                      <w:bookmarkStart w:id="7803" w:name="_Toc168917953"/>
                      <w:bookmarkStart w:id="7804" w:name="_Toc169173391"/>
                      <w:bookmarkStart w:id="7805" w:name="_Toc169175478"/>
                      <w:r w:rsidRPr="00630E21">
                        <w:rPr>
                          <w:rFonts w:ascii="Times New Roman" w:hAnsi="Times New Roman"/>
                          <w:bCs/>
                          <w:sz w:val="48"/>
                          <w:szCs w:val="48"/>
                        </w:rPr>
                        <w:t>ДИПЛОМНА РОБОТА</w:t>
                      </w:r>
                      <w:bookmarkEnd w:id="7801"/>
                      <w:bookmarkEnd w:id="7802"/>
                      <w:bookmarkEnd w:id="7803"/>
                      <w:bookmarkEnd w:id="7804"/>
                      <w:bookmarkEnd w:id="7805"/>
                    </w:p>
                    <w:p w14:paraId="2A12A89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8DA6121" w14:textId="77777777" w:rsidR="00A43AC3" w:rsidRPr="005E3013" w:rsidRDefault="00A43AC3" w:rsidP="00987998">
                      <w:pPr>
                        <w:pStyle w:val="2"/>
                        <w:spacing w:line="276" w:lineRule="auto"/>
                        <w:rPr>
                          <w:b w:val="0"/>
                          <w:bCs/>
                          <w:iCs/>
                          <w:sz w:val="48"/>
                          <w:szCs w:val="48"/>
                          <w:highlight w:val="yellow"/>
                        </w:rPr>
                      </w:pPr>
                      <w:bookmarkStart w:id="7806" w:name="_Toc168914876"/>
                      <w:bookmarkStart w:id="7807" w:name="_Toc168915191"/>
                      <w:bookmarkStart w:id="7808" w:name="_Toc168917954"/>
                      <w:bookmarkStart w:id="7809" w:name="_Toc169173392"/>
                      <w:bookmarkStart w:id="7810" w:name="_Toc16917547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806"/>
                      <w:bookmarkEnd w:id="7807"/>
                      <w:bookmarkEnd w:id="7808"/>
                      <w:bookmarkEnd w:id="7809"/>
                      <w:bookmarkEnd w:id="7810"/>
                    </w:p>
                    <w:p w14:paraId="5CCCF24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D77459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3B67E3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B15BAB6" w14:textId="77777777" w:rsidR="00A43AC3" w:rsidRPr="00B1453A" w:rsidRDefault="00A43AC3" w:rsidP="00987998">
                      <w:pPr>
                        <w:jc w:val="center"/>
                        <w:rPr>
                          <w:rFonts w:ascii="Calibri" w:hAnsi="Calibri"/>
                          <w:sz w:val="36"/>
                          <w:szCs w:val="36"/>
                        </w:rPr>
                      </w:pPr>
                    </w:p>
                    <w:p w14:paraId="7BA895B4" w14:textId="77777777" w:rsidR="00A43AC3" w:rsidRDefault="00A43AC3" w:rsidP="00987998">
                      <w:pPr>
                        <w:jc w:val="center"/>
                        <w:rPr>
                          <w:rFonts w:ascii="Times New Roman CYR" w:hAnsi="Times New Roman CYR" w:cs="Times New Roman CYR"/>
                          <w:sz w:val="36"/>
                          <w:szCs w:val="36"/>
                        </w:rPr>
                      </w:pPr>
                    </w:p>
                    <w:p w14:paraId="0D84266F" w14:textId="77777777" w:rsidR="00A43AC3" w:rsidRDefault="00A43AC3"/>
                    <w:p w14:paraId="0C6D3D24" w14:textId="77777777" w:rsidR="000658DF" w:rsidRPr="003A41B8" w:rsidRDefault="000658DF" w:rsidP="000658DF">
                      <w:pPr>
                        <w:pStyle w:val="3"/>
                        <w:spacing w:line="300" w:lineRule="auto"/>
                        <w:rPr>
                          <w:rFonts w:ascii="Times New Roman CYR" w:hAnsi="Times New Roman CYR"/>
                          <w:i/>
                          <w:iCs/>
                          <w:sz w:val="44"/>
                          <w:szCs w:val="44"/>
                        </w:rPr>
                      </w:pPr>
                      <w:bookmarkStart w:id="7811" w:name="_Toc168914877"/>
                      <w:bookmarkStart w:id="7812" w:name="_Toc168915192"/>
                      <w:bookmarkStart w:id="7813" w:name="_Toc168917955"/>
                      <w:bookmarkStart w:id="7814" w:name="_Toc169173393"/>
                      <w:bookmarkStart w:id="7815" w:name="_Toc169175480"/>
                      <w:r w:rsidRPr="003A41B8">
                        <w:rPr>
                          <w:rFonts w:ascii="Times New Roman CYR" w:hAnsi="Times New Roman CYR"/>
                          <w:i/>
                          <w:iCs/>
                          <w:sz w:val="44"/>
                          <w:szCs w:val="44"/>
                        </w:rPr>
                        <w:t>ДИПЛОМНА РОБОТА БАКАЛАВРА</w:t>
                      </w:r>
                      <w:bookmarkEnd w:id="4151"/>
                      <w:bookmarkEnd w:id="7811"/>
                      <w:bookmarkEnd w:id="7812"/>
                      <w:bookmarkEnd w:id="7813"/>
                      <w:bookmarkEnd w:id="7814"/>
                      <w:bookmarkEnd w:id="7815"/>
                      <w:r w:rsidRPr="003A41B8">
                        <w:rPr>
                          <w:rFonts w:ascii="Times New Roman CYR" w:hAnsi="Times New Roman CYR"/>
                          <w:i/>
                          <w:iCs/>
                          <w:sz w:val="44"/>
                          <w:szCs w:val="44"/>
                        </w:rPr>
                        <w:t xml:space="preserve"> </w:t>
                      </w:r>
                    </w:p>
                    <w:p w14:paraId="55CF478C" w14:textId="77777777" w:rsidR="000658DF" w:rsidRPr="000D3135" w:rsidRDefault="000658DF" w:rsidP="000658DF">
                      <w:pPr>
                        <w:pStyle w:val="2"/>
                        <w:spacing w:line="300" w:lineRule="auto"/>
                        <w:rPr>
                          <w:rFonts w:ascii="Times New Roman CYR" w:hAnsi="Times New Roman CYR"/>
                          <w:b w:val="0"/>
                          <w:sz w:val="44"/>
                          <w:szCs w:val="44"/>
                        </w:rPr>
                      </w:pPr>
                      <w:bookmarkStart w:id="7816" w:name="_Toc168914750"/>
                      <w:bookmarkStart w:id="7817" w:name="_Toc168914878"/>
                      <w:bookmarkStart w:id="7818" w:name="_Toc168915193"/>
                      <w:bookmarkStart w:id="7819" w:name="_Toc168917956"/>
                      <w:bookmarkStart w:id="7820" w:name="_Toc169173394"/>
                      <w:bookmarkStart w:id="7821" w:name="_Toc169175481"/>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7816"/>
                      <w:bookmarkEnd w:id="7817"/>
                      <w:bookmarkEnd w:id="7818"/>
                      <w:bookmarkEnd w:id="7819"/>
                      <w:bookmarkEnd w:id="7820"/>
                      <w:bookmarkEnd w:id="7821"/>
                    </w:p>
                    <w:p w14:paraId="0BF8ABEA"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5DE7F29E"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26538399" w14:textId="77777777" w:rsidR="000658DF" w:rsidRPr="000D3135" w:rsidRDefault="000658DF" w:rsidP="000658DF">
                      <w:pPr>
                        <w:spacing w:line="300" w:lineRule="auto"/>
                        <w:jc w:val="center"/>
                        <w:rPr>
                          <w:b/>
                          <w:lang w:val="uk-UA"/>
                        </w:rPr>
                      </w:pPr>
                    </w:p>
                    <w:p w14:paraId="6CEC4325"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3ED8D5FB" w14:textId="77777777" w:rsidR="00A43AC3" w:rsidRPr="00B1453A" w:rsidRDefault="00A43AC3" w:rsidP="00987998">
                      <w:pPr>
                        <w:jc w:val="center"/>
                        <w:rPr>
                          <w:rFonts w:ascii="Calibri" w:hAnsi="Calibri"/>
                          <w:sz w:val="36"/>
                          <w:szCs w:val="36"/>
                        </w:rPr>
                      </w:pPr>
                    </w:p>
                    <w:p w14:paraId="1F95DB9F" w14:textId="77777777" w:rsidR="00A43AC3" w:rsidRDefault="00A43AC3" w:rsidP="00987998">
                      <w:pPr>
                        <w:jc w:val="center"/>
                        <w:rPr>
                          <w:rFonts w:ascii="Times New Roman CYR" w:hAnsi="Times New Roman CYR" w:cs="Times New Roman CYR"/>
                          <w:sz w:val="36"/>
                          <w:szCs w:val="36"/>
                        </w:rPr>
                      </w:pPr>
                    </w:p>
                    <w:p w14:paraId="531729A5" w14:textId="77777777" w:rsidR="00A43AC3" w:rsidRDefault="00A43AC3"/>
                    <w:p w14:paraId="3AA57256" w14:textId="77777777" w:rsidR="00A43AC3" w:rsidRPr="00630E21" w:rsidRDefault="00A43AC3" w:rsidP="00987998">
                      <w:pPr>
                        <w:pStyle w:val="3"/>
                        <w:spacing w:line="276" w:lineRule="auto"/>
                        <w:rPr>
                          <w:rFonts w:ascii="Times New Roman" w:hAnsi="Times New Roman"/>
                          <w:bCs/>
                          <w:sz w:val="48"/>
                          <w:szCs w:val="48"/>
                        </w:rPr>
                      </w:pPr>
                      <w:bookmarkStart w:id="7822" w:name="_Toc168914751"/>
                      <w:bookmarkStart w:id="7823" w:name="_Toc168914879"/>
                      <w:bookmarkStart w:id="7824" w:name="_Toc168915194"/>
                      <w:bookmarkStart w:id="7825" w:name="_Toc168917957"/>
                      <w:bookmarkStart w:id="7826" w:name="_Toc169173395"/>
                      <w:bookmarkStart w:id="7827" w:name="_Toc169175482"/>
                      <w:r w:rsidRPr="00630E21">
                        <w:rPr>
                          <w:rFonts w:ascii="Times New Roman" w:hAnsi="Times New Roman"/>
                          <w:bCs/>
                          <w:sz w:val="48"/>
                          <w:szCs w:val="48"/>
                        </w:rPr>
                        <w:t>ДИПЛОМНА РОБОТА</w:t>
                      </w:r>
                      <w:bookmarkEnd w:id="7822"/>
                      <w:bookmarkEnd w:id="7823"/>
                      <w:bookmarkEnd w:id="7824"/>
                      <w:bookmarkEnd w:id="7825"/>
                      <w:bookmarkEnd w:id="7826"/>
                      <w:bookmarkEnd w:id="7827"/>
                    </w:p>
                    <w:p w14:paraId="78202D72"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57C7750" w14:textId="77777777" w:rsidR="00A43AC3" w:rsidRPr="005E3013" w:rsidRDefault="00A43AC3" w:rsidP="00987998">
                      <w:pPr>
                        <w:pStyle w:val="2"/>
                        <w:spacing w:line="276" w:lineRule="auto"/>
                        <w:rPr>
                          <w:b w:val="0"/>
                          <w:bCs/>
                          <w:iCs/>
                          <w:sz w:val="48"/>
                          <w:szCs w:val="48"/>
                          <w:highlight w:val="yellow"/>
                        </w:rPr>
                      </w:pPr>
                      <w:bookmarkStart w:id="7828" w:name="_Toc168914752"/>
                      <w:bookmarkStart w:id="7829" w:name="_Toc168914880"/>
                      <w:bookmarkStart w:id="7830" w:name="_Toc168915195"/>
                      <w:bookmarkStart w:id="7831" w:name="_Toc168917958"/>
                      <w:bookmarkStart w:id="7832" w:name="_Toc169173396"/>
                      <w:bookmarkStart w:id="7833" w:name="_Toc16917548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828"/>
                      <w:bookmarkEnd w:id="7829"/>
                      <w:bookmarkEnd w:id="7830"/>
                      <w:bookmarkEnd w:id="7831"/>
                      <w:bookmarkEnd w:id="7832"/>
                      <w:bookmarkEnd w:id="7833"/>
                    </w:p>
                    <w:p w14:paraId="12F9E625"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7FEE81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91B961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25A16B3" w14:textId="77777777" w:rsidR="00A43AC3" w:rsidRPr="00B1453A" w:rsidRDefault="00A43AC3" w:rsidP="00987998">
                      <w:pPr>
                        <w:jc w:val="center"/>
                        <w:rPr>
                          <w:rFonts w:ascii="Calibri" w:hAnsi="Calibri"/>
                          <w:sz w:val="36"/>
                          <w:szCs w:val="36"/>
                        </w:rPr>
                      </w:pPr>
                    </w:p>
                    <w:p w14:paraId="75258DCB" w14:textId="77777777" w:rsidR="00A43AC3" w:rsidRDefault="00A43AC3" w:rsidP="00987998">
                      <w:pPr>
                        <w:jc w:val="center"/>
                        <w:rPr>
                          <w:rFonts w:ascii="Times New Roman CYR" w:hAnsi="Times New Roman CYR" w:cs="Times New Roman CYR"/>
                          <w:sz w:val="36"/>
                          <w:szCs w:val="36"/>
                        </w:rPr>
                      </w:pPr>
                    </w:p>
                    <w:p w14:paraId="3CBD8A80" w14:textId="77777777" w:rsidR="00A43AC3" w:rsidRDefault="00A43AC3"/>
                    <w:p w14:paraId="4E771DC0" w14:textId="77777777" w:rsidR="00A43AC3" w:rsidRPr="00630E21" w:rsidRDefault="00A43AC3" w:rsidP="00987998">
                      <w:pPr>
                        <w:pStyle w:val="3"/>
                        <w:spacing w:line="276" w:lineRule="auto"/>
                        <w:rPr>
                          <w:rFonts w:ascii="Times New Roman" w:hAnsi="Times New Roman"/>
                          <w:bCs/>
                          <w:sz w:val="48"/>
                          <w:szCs w:val="48"/>
                        </w:rPr>
                      </w:pPr>
                      <w:bookmarkStart w:id="7834" w:name="_Toc168914753"/>
                      <w:bookmarkStart w:id="7835" w:name="_Toc168914881"/>
                      <w:bookmarkStart w:id="7836" w:name="_Toc168915196"/>
                      <w:bookmarkStart w:id="7837" w:name="_Toc168917959"/>
                      <w:bookmarkStart w:id="7838" w:name="_Toc169173397"/>
                      <w:bookmarkStart w:id="7839" w:name="_Toc169175484"/>
                      <w:r w:rsidRPr="00630E21">
                        <w:rPr>
                          <w:rFonts w:ascii="Times New Roman" w:hAnsi="Times New Roman"/>
                          <w:bCs/>
                          <w:sz w:val="48"/>
                          <w:szCs w:val="48"/>
                        </w:rPr>
                        <w:t>ДИПЛОМНА РОБОТА</w:t>
                      </w:r>
                      <w:bookmarkEnd w:id="7834"/>
                      <w:bookmarkEnd w:id="7835"/>
                      <w:bookmarkEnd w:id="7836"/>
                      <w:bookmarkEnd w:id="7837"/>
                      <w:bookmarkEnd w:id="7838"/>
                      <w:bookmarkEnd w:id="7839"/>
                    </w:p>
                    <w:p w14:paraId="4ABD330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75A888D" w14:textId="77777777" w:rsidR="00A43AC3" w:rsidRPr="005E3013" w:rsidRDefault="00A43AC3" w:rsidP="00987998">
                      <w:pPr>
                        <w:pStyle w:val="2"/>
                        <w:spacing w:line="276" w:lineRule="auto"/>
                        <w:rPr>
                          <w:b w:val="0"/>
                          <w:bCs/>
                          <w:iCs/>
                          <w:sz w:val="48"/>
                          <w:szCs w:val="48"/>
                          <w:highlight w:val="yellow"/>
                        </w:rPr>
                      </w:pPr>
                      <w:bookmarkStart w:id="7840" w:name="_Toc168914754"/>
                      <w:bookmarkStart w:id="7841" w:name="_Toc168914882"/>
                      <w:bookmarkStart w:id="7842" w:name="_Toc168915197"/>
                      <w:bookmarkStart w:id="7843" w:name="_Toc168917960"/>
                      <w:bookmarkStart w:id="7844" w:name="_Toc169173398"/>
                      <w:bookmarkStart w:id="7845" w:name="_Toc16917548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840"/>
                      <w:bookmarkEnd w:id="7841"/>
                      <w:bookmarkEnd w:id="7842"/>
                      <w:bookmarkEnd w:id="7843"/>
                      <w:bookmarkEnd w:id="7844"/>
                      <w:bookmarkEnd w:id="7845"/>
                    </w:p>
                    <w:p w14:paraId="4735653C"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6798ABB"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FCC234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571C0CB" w14:textId="77777777" w:rsidR="00A43AC3" w:rsidRPr="00B1453A" w:rsidRDefault="00A43AC3" w:rsidP="00987998">
                      <w:pPr>
                        <w:jc w:val="center"/>
                        <w:rPr>
                          <w:rFonts w:ascii="Calibri" w:hAnsi="Calibri"/>
                          <w:sz w:val="36"/>
                          <w:szCs w:val="36"/>
                        </w:rPr>
                      </w:pPr>
                    </w:p>
                    <w:p w14:paraId="67FE0476" w14:textId="77777777" w:rsidR="00A43AC3" w:rsidRDefault="00A43AC3" w:rsidP="00987998">
                      <w:pPr>
                        <w:jc w:val="center"/>
                        <w:rPr>
                          <w:rFonts w:ascii="Times New Roman CYR" w:hAnsi="Times New Roman CYR" w:cs="Times New Roman CYR"/>
                          <w:sz w:val="36"/>
                          <w:szCs w:val="36"/>
                        </w:rPr>
                      </w:pPr>
                    </w:p>
                    <w:p w14:paraId="16FDFF1B" w14:textId="77777777" w:rsidR="00A43AC3" w:rsidRDefault="00A43AC3"/>
                    <w:p w14:paraId="2930794A" w14:textId="77777777" w:rsidR="00A43AC3" w:rsidRPr="00630E21" w:rsidRDefault="00A43AC3" w:rsidP="00987998">
                      <w:pPr>
                        <w:pStyle w:val="3"/>
                        <w:spacing w:line="276" w:lineRule="auto"/>
                        <w:rPr>
                          <w:rFonts w:ascii="Times New Roman" w:hAnsi="Times New Roman"/>
                          <w:bCs/>
                          <w:sz w:val="48"/>
                          <w:szCs w:val="48"/>
                        </w:rPr>
                      </w:pPr>
                      <w:bookmarkStart w:id="7846" w:name="_Toc168914755"/>
                      <w:bookmarkStart w:id="7847" w:name="_Toc168914883"/>
                      <w:bookmarkStart w:id="7848" w:name="_Toc168915198"/>
                      <w:bookmarkStart w:id="7849" w:name="_Toc168917961"/>
                      <w:bookmarkStart w:id="7850" w:name="_Toc169173399"/>
                      <w:bookmarkStart w:id="7851" w:name="_Toc169175486"/>
                      <w:r w:rsidRPr="00630E21">
                        <w:rPr>
                          <w:rFonts w:ascii="Times New Roman" w:hAnsi="Times New Roman"/>
                          <w:bCs/>
                          <w:sz w:val="48"/>
                          <w:szCs w:val="48"/>
                        </w:rPr>
                        <w:t>ДИПЛОМНА РОБОТА</w:t>
                      </w:r>
                      <w:bookmarkEnd w:id="7846"/>
                      <w:bookmarkEnd w:id="7847"/>
                      <w:bookmarkEnd w:id="7848"/>
                      <w:bookmarkEnd w:id="7849"/>
                      <w:bookmarkEnd w:id="7850"/>
                      <w:bookmarkEnd w:id="7851"/>
                    </w:p>
                    <w:p w14:paraId="43A9D47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549999F" w14:textId="77777777" w:rsidR="00A43AC3" w:rsidRPr="005E3013" w:rsidRDefault="00A43AC3" w:rsidP="00987998">
                      <w:pPr>
                        <w:pStyle w:val="2"/>
                        <w:spacing w:line="276" w:lineRule="auto"/>
                        <w:rPr>
                          <w:b w:val="0"/>
                          <w:bCs/>
                          <w:iCs/>
                          <w:sz w:val="48"/>
                          <w:szCs w:val="48"/>
                          <w:highlight w:val="yellow"/>
                        </w:rPr>
                      </w:pPr>
                      <w:bookmarkStart w:id="7852" w:name="_Toc168914756"/>
                      <w:bookmarkStart w:id="7853" w:name="_Toc168914884"/>
                      <w:bookmarkStart w:id="7854" w:name="_Toc168915199"/>
                      <w:bookmarkStart w:id="7855" w:name="_Toc168917962"/>
                      <w:bookmarkStart w:id="7856" w:name="_Toc169173400"/>
                      <w:bookmarkStart w:id="7857" w:name="_Toc16917548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852"/>
                      <w:bookmarkEnd w:id="7853"/>
                      <w:bookmarkEnd w:id="7854"/>
                      <w:bookmarkEnd w:id="7855"/>
                      <w:bookmarkEnd w:id="7856"/>
                      <w:bookmarkEnd w:id="7857"/>
                    </w:p>
                    <w:p w14:paraId="53975D4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0E2319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094CAD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73760DE" w14:textId="77777777" w:rsidR="00A43AC3" w:rsidRPr="00B1453A" w:rsidRDefault="00A43AC3" w:rsidP="00987998">
                      <w:pPr>
                        <w:jc w:val="center"/>
                        <w:rPr>
                          <w:rFonts w:ascii="Calibri" w:hAnsi="Calibri"/>
                          <w:sz w:val="36"/>
                          <w:szCs w:val="36"/>
                        </w:rPr>
                      </w:pPr>
                    </w:p>
                    <w:p w14:paraId="028C03A9" w14:textId="77777777" w:rsidR="00A43AC3" w:rsidRDefault="00A43AC3" w:rsidP="00987998">
                      <w:pPr>
                        <w:jc w:val="center"/>
                        <w:rPr>
                          <w:rFonts w:ascii="Times New Roman CYR" w:hAnsi="Times New Roman CYR" w:cs="Times New Roman CYR"/>
                          <w:sz w:val="36"/>
                          <w:szCs w:val="36"/>
                        </w:rPr>
                      </w:pPr>
                    </w:p>
                    <w:p w14:paraId="50752A28" w14:textId="77777777" w:rsidR="00A43AC3" w:rsidRDefault="00A43AC3"/>
                    <w:p w14:paraId="39DF307A" w14:textId="77777777" w:rsidR="00A43AC3" w:rsidRPr="00630E21" w:rsidRDefault="00A43AC3" w:rsidP="00987998">
                      <w:pPr>
                        <w:pStyle w:val="3"/>
                        <w:spacing w:line="276" w:lineRule="auto"/>
                        <w:rPr>
                          <w:rFonts w:ascii="Times New Roman" w:hAnsi="Times New Roman"/>
                          <w:bCs/>
                          <w:sz w:val="48"/>
                          <w:szCs w:val="48"/>
                        </w:rPr>
                      </w:pPr>
                      <w:bookmarkStart w:id="7858" w:name="_Toc168914757"/>
                      <w:bookmarkStart w:id="7859" w:name="_Toc168914885"/>
                      <w:bookmarkStart w:id="7860" w:name="_Toc168915200"/>
                      <w:bookmarkStart w:id="7861" w:name="_Toc168917963"/>
                      <w:bookmarkStart w:id="7862" w:name="_Toc169173401"/>
                      <w:bookmarkStart w:id="7863" w:name="_Toc169175488"/>
                      <w:r w:rsidRPr="00630E21">
                        <w:rPr>
                          <w:rFonts w:ascii="Times New Roman" w:hAnsi="Times New Roman"/>
                          <w:bCs/>
                          <w:sz w:val="48"/>
                          <w:szCs w:val="48"/>
                        </w:rPr>
                        <w:t>ДИПЛОМНА РОБОТА</w:t>
                      </w:r>
                      <w:bookmarkEnd w:id="7858"/>
                      <w:bookmarkEnd w:id="7859"/>
                      <w:bookmarkEnd w:id="7860"/>
                      <w:bookmarkEnd w:id="7861"/>
                      <w:bookmarkEnd w:id="7862"/>
                      <w:bookmarkEnd w:id="7863"/>
                    </w:p>
                    <w:p w14:paraId="4253910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AEFE282" w14:textId="77777777" w:rsidR="00A43AC3" w:rsidRPr="005E3013" w:rsidRDefault="00A43AC3" w:rsidP="00987998">
                      <w:pPr>
                        <w:pStyle w:val="2"/>
                        <w:spacing w:line="276" w:lineRule="auto"/>
                        <w:rPr>
                          <w:b w:val="0"/>
                          <w:bCs/>
                          <w:iCs/>
                          <w:sz w:val="48"/>
                          <w:szCs w:val="48"/>
                          <w:highlight w:val="yellow"/>
                        </w:rPr>
                      </w:pPr>
                      <w:bookmarkStart w:id="7864" w:name="_Toc168914758"/>
                      <w:bookmarkStart w:id="7865" w:name="_Toc168914886"/>
                      <w:bookmarkStart w:id="7866" w:name="_Toc168915201"/>
                      <w:bookmarkStart w:id="7867" w:name="_Toc168917964"/>
                      <w:bookmarkStart w:id="7868" w:name="_Toc169173402"/>
                      <w:bookmarkStart w:id="7869" w:name="_Toc16917548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864"/>
                      <w:bookmarkEnd w:id="7865"/>
                      <w:bookmarkEnd w:id="7866"/>
                      <w:bookmarkEnd w:id="7867"/>
                      <w:bookmarkEnd w:id="7868"/>
                      <w:bookmarkEnd w:id="7869"/>
                    </w:p>
                    <w:p w14:paraId="7FD15FB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E516B5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49082B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6F3553D" w14:textId="77777777" w:rsidR="00A43AC3" w:rsidRPr="00B1453A" w:rsidRDefault="00A43AC3" w:rsidP="00987998">
                      <w:pPr>
                        <w:jc w:val="center"/>
                        <w:rPr>
                          <w:rFonts w:ascii="Calibri" w:hAnsi="Calibri"/>
                          <w:sz w:val="36"/>
                          <w:szCs w:val="36"/>
                        </w:rPr>
                      </w:pPr>
                    </w:p>
                    <w:p w14:paraId="6019C5D2" w14:textId="77777777" w:rsidR="00A43AC3" w:rsidRDefault="00A43AC3" w:rsidP="00987998">
                      <w:pPr>
                        <w:jc w:val="center"/>
                        <w:rPr>
                          <w:rFonts w:ascii="Times New Roman CYR" w:hAnsi="Times New Roman CYR" w:cs="Times New Roman CYR"/>
                          <w:sz w:val="36"/>
                          <w:szCs w:val="36"/>
                        </w:rPr>
                      </w:pPr>
                    </w:p>
                    <w:p w14:paraId="57C70020" w14:textId="77777777" w:rsidR="00A43AC3" w:rsidRDefault="00A43AC3"/>
                    <w:p w14:paraId="085CA89D" w14:textId="77777777" w:rsidR="00A43AC3" w:rsidRPr="00630E21" w:rsidRDefault="00A43AC3" w:rsidP="00987998">
                      <w:pPr>
                        <w:pStyle w:val="3"/>
                        <w:spacing w:line="276" w:lineRule="auto"/>
                        <w:rPr>
                          <w:rFonts w:ascii="Times New Roman" w:hAnsi="Times New Roman"/>
                          <w:bCs/>
                          <w:sz w:val="48"/>
                          <w:szCs w:val="48"/>
                        </w:rPr>
                      </w:pPr>
                      <w:bookmarkStart w:id="7870" w:name="_Toc168914759"/>
                      <w:bookmarkStart w:id="7871" w:name="_Toc168914887"/>
                      <w:bookmarkStart w:id="7872" w:name="_Toc168915202"/>
                      <w:bookmarkStart w:id="7873" w:name="_Toc168917965"/>
                      <w:bookmarkStart w:id="7874" w:name="_Toc169173403"/>
                      <w:bookmarkStart w:id="7875" w:name="_Toc169175490"/>
                      <w:r w:rsidRPr="00630E21">
                        <w:rPr>
                          <w:rFonts w:ascii="Times New Roman" w:hAnsi="Times New Roman"/>
                          <w:bCs/>
                          <w:sz w:val="48"/>
                          <w:szCs w:val="48"/>
                        </w:rPr>
                        <w:t>ДИПЛОМНА РОБОТА</w:t>
                      </w:r>
                      <w:bookmarkEnd w:id="7870"/>
                      <w:bookmarkEnd w:id="7871"/>
                      <w:bookmarkEnd w:id="7872"/>
                      <w:bookmarkEnd w:id="7873"/>
                      <w:bookmarkEnd w:id="7874"/>
                      <w:bookmarkEnd w:id="7875"/>
                    </w:p>
                    <w:p w14:paraId="65BD5278"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B11B1B8" w14:textId="77777777" w:rsidR="00A43AC3" w:rsidRPr="005E3013" w:rsidRDefault="00A43AC3" w:rsidP="00987998">
                      <w:pPr>
                        <w:pStyle w:val="2"/>
                        <w:spacing w:line="276" w:lineRule="auto"/>
                        <w:rPr>
                          <w:b w:val="0"/>
                          <w:bCs/>
                          <w:iCs/>
                          <w:sz w:val="48"/>
                          <w:szCs w:val="48"/>
                          <w:highlight w:val="yellow"/>
                        </w:rPr>
                      </w:pPr>
                      <w:bookmarkStart w:id="7876" w:name="_Toc168914760"/>
                      <w:bookmarkStart w:id="7877" w:name="_Toc168914888"/>
                      <w:bookmarkStart w:id="7878" w:name="_Toc168915203"/>
                      <w:bookmarkStart w:id="7879" w:name="_Toc168917966"/>
                      <w:bookmarkStart w:id="7880" w:name="_Toc169173404"/>
                      <w:bookmarkStart w:id="7881" w:name="_Toc16917549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876"/>
                      <w:bookmarkEnd w:id="7877"/>
                      <w:bookmarkEnd w:id="7878"/>
                      <w:bookmarkEnd w:id="7879"/>
                      <w:bookmarkEnd w:id="7880"/>
                      <w:bookmarkEnd w:id="7881"/>
                    </w:p>
                    <w:p w14:paraId="60DB9770"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34D9B5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34D823F"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F8A675B" w14:textId="77777777" w:rsidR="00A43AC3" w:rsidRPr="00B1453A" w:rsidRDefault="00A43AC3" w:rsidP="00987998">
                      <w:pPr>
                        <w:jc w:val="center"/>
                        <w:rPr>
                          <w:rFonts w:ascii="Calibri" w:hAnsi="Calibri"/>
                          <w:sz w:val="36"/>
                          <w:szCs w:val="36"/>
                        </w:rPr>
                      </w:pPr>
                    </w:p>
                    <w:p w14:paraId="3BABD7F0" w14:textId="77777777" w:rsidR="00A43AC3" w:rsidRDefault="00A43AC3" w:rsidP="00987998">
                      <w:pPr>
                        <w:jc w:val="center"/>
                        <w:rPr>
                          <w:rFonts w:ascii="Times New Roman CYR" w:hAnsi="Times New Roman CYR" w:cs="Times New Roman CYR"/>
                          <w:sz w:val="36"/>
                          <w:szCs w:val="36"/>
                        </w:rPr>
                      </w:pPr>
                    </w:p>
                    <w:p w14:paraId="4A87EFC6" w14:textId="77777777" w:rsidR="00A43AC3" w:rsidRDefault="00A43AC3"/>
                    <w:p w14:paraId="5C0653BF" w14:textId="77777777" w:rsidR="00A43AC3" w:rsidRPr="00630E21" w:rsidRDefault="00A43AC3" w:rsidP="00987998">
                      <w:pPr>
                        <w:pStyle w:val="3"/>
                        <w:spacing w:line="276" w:lineRule="auto"/>
                        <w:rPr>
                          <w:rFonts w:ascii="Times New Roman" w:hAnsi="Times New Roman"/>
                          <w:bCs/>
                          <w:sz w:val="48"/>
                          <w:szCs w:val="48"/>
                        </w:rPr>
                      </w:pPr>
                      <w:bookmarkStart w:id="7882" w:name="_Toc168914761"/>
                      <w:bookmarkStart w:id="7883" w:name="_Toc168914889"/>
                      <w:bookmarkStart w:id="7884" w:name="_Toc168915204"/>
                      <w:bookmarkStart w:id="7885" w:name="_Toc168917967"/>
                      <w:bookmarkStart w:id="7886" w:name="_Toc169173405"/>
                      <w:bookmarkStart w:id="7887" w:name="_Toc169175492"/>
                      <w:r w:rsidRPr="00630E21">
                        <w:rPr>
                          <w:rFonts w:ascii="Times New Roman" w:hAnsi="Times New Roman"/>
                          <w:bCs/>
                          <w:sz w:val="48"/>
                          <w:szCs w:val="48"/>
                        </w:rPr>
                        <w:t>ДИПЛОМНА РОБОТА</w:t>
                      </w:r>
                      <w:bookmarkEnd w:id="7882"/>
                      <w:bookmarkEnd w:id="7883"/>
                      <w:bookmarkEnd w:id="7884"/>
                      <w:bookmarkEnd w:id="7885"/>
                      <w:bookmarkEnd w:id="7886"/>
                      <w:bookmarkEnd w:id="7887"/>
                    </w:p>
                    <w:p w14:paraId="79C7B7E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DE6F9DF" w14:textId="77777777" w:rsidR="00A43AC3" w:rsidRPr="005E3013" w:rsidRDefault="00A43AC3" w:rsidP="00987998">
                      <w:pPr>
                        <w:pStyle w:val="2"/>
                        <w:spacing w:line="276" w:lineRule="auto"/>
                        <w:rPr>
                          <w:b w:val="0"/>
                          <w:bCs/>
                          <w:iCs/>
                          <w:sz w:val="48"/>
                          <w:szCs w:val="48"/>
                          <w:highlight w:val="yellow"/>
                        </w:rPr>
                      </w:pPr>
                      <w:bookmarkStart w:id="7888" w:name="_Toc168914762"/>
                      <w:bookmarkStart w:id="7889" w:name="_Toc168914890"/>
                      <w:bookmarkStart w:id="7890" w:name="_Toc168915205"/>
                      <w:bookmarkStart w:id="7891" w:name="_Toc168917968"/>
                      <w:bookmarkStart w:id="7892" w:name="_Toc169173406"/>
                      <w:bookmarkStart w:id="7893" w:name="_Toc16917549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888"/>
                      <w:bookmarkEnd w:id="7889"/>
                      <w:bookmarkEnd w:id="7890"/>
                      <w:bookmarkEnd w:id="7891"/>
                      <w:bookmarkEnd w:id="7892"/>
                      <w:bookmarkEnd w:id="7893"/>
                    </w:p>
                    <w:p w14:paraId="210CE204"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6476CA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D1F004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95B836F" w14:textId="77777777" w:rsidR="00A43AC3" w:rsidRPr="00B1453A" w:rsidRDefault="00A43AC3" w:rsidP="00987998">
                      <w:pPr>
                        <w:jc w:val="center"/>
                        <w:rPr>
                          <w:rFonts w:ascii="Calibri" w:hAnsi="Calibri"/>
                          <w:sz w:val="36"/>
                          <w:szCs w:val="36"/>
                        </w:rPr>
                      </w:pPr>
                    </w:p>
                    <w:p w14:paraId="36CDFDBC" w14:textId="77777777" w:rsidR="00A43AC3" w:rsidRDefault="00A43AC3" w:rsidP="00987998">
                      <w:pPr>
                        <w:jc w:val="center"/>
                        <w:rPr>
                          <w:rFonts w:ascii="Times New Roman CYR" w:hAnsi="Times New Roman CYR" w:cs="Times New Roman CYR"/>
                          <w:sz w:val="36"/>
                          <w:szCs w:val="36"/>
                        </w:rPr>
                      </w:pPr>
                    </w:p>
                    <w:p w14:paraId="178BE8EB" w14:textId="77777777" w:rsidR="00A43AC3" w:rsidRDefault="00A43AC3"/>
                    <w:p w14:paraId="6D734E1E" w14:textId="77777777" w:rsidR="00A43AC3" w:rsidRPr="00630E21" w:rsidRDefault="00A43AC3" w:rsidP="00987998">
                      <w:pPr>
                        <w:pStyle w:val="3"/>
                        <w:spacing w:line="276" w:lineRule="auto"/>
                        <w:rPr>
                          <w:rFonts w:ascii="Times New Roman" w:hAnsi="Times New Roman"/>
                          <w:bCs/>
                          <w:sz w:val="48"/>
                          <w:szCs w:val="48"/>
                        </w:rPr>
                      </w:pPr>
                      <w:bookmarkStart w:id="7894" w:name="_Toc168914763"/>
                      <w:bookmarkStart w:id="7895" w:name="_Toc168914891"/>
                      <w:bookmarkStart w:id="7896" w:name="_Toc168915206"/>
                      <w:bookmarkStart w:id="7897" w:name="_Toc168917969"/>
                      <w:bookmarkStart w:id="7898" w:name="_Toc169173407"/>
                      <w:bookmarkStart w:id="7899" w:name="_Toc169175494"/>
                      <w:r w:rsidRPr="00630E21">
                        <w:rPr>
                          <w:rFonts w:ascii="Times New Roman" w:hAnsi="Times New Roman"/>
                          <w:bCs/>
                          <w:sz w:val="48"/>
                          <w:szCs w:val="48"/>
                        </w:rPr>
                        <w:t>ДИПЛОМНА РОБОТА</w:t>
                      </w:r>
                      <w:bookmarkEnd w:id="7894"/>
                      <w:bookmarkEnd w:id="7895"/>
                      <w:bookmarkEnd w:id="7896"/>
                      <w:bookmarkEnd w:id="7897"/>
                      <w:bookmarkEnd w:id="7898"/>
                      <w:bookmarkEnd w:id="7899"/>
                    </w:p>
                    <w:p w14:paraId="7B88D16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AD73E9B" w14:textId="77777777" w:rsidR="00A43AC3" w:rsidRPr="005E3013" w:rsidRDefault="00A43AC3" w:rsidP="00987998">
                      <w:pPr>
                        <w:pStyle w:val="2"/>
                        <w:spacing w:line="276" w:lineRule="auto"/>
                        <w:rPr>
                          <w:b w:val="0"/>
                          <w:bCs/>
                          <w:iCs/>
                          <w:sz w:val="48"/>
                          <w:szCs w:val="48"/>
                          <w:highlight w:val="yellow"/>
                        </w:rPr>
                      </w:pPr>
                      <w:bookmarkStart w:id="7900" w:name="_Toc168914764"/>
                      <w:bookmarkStart w:id="7901" w:name="_Toc168914892"/>
                      <w:bookmarkStart w:id="7902" w:name="_Toc168915207"/>
                      <w:bookmarkStart w:id="7903" w:name="_Toc168917970"/>
                      <w:bookmarkStart w:id="7904" w:name="_Toc169173408"/>
                      <w:bookmarkStart w:id="7905" w:name="_Toc16917549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900"/>
                      <w:bookmarkEnd w:id="7901"/>
                      <w:bookmarkEnd w:id="7902"/>
                      <w:bookmarkEnd w:id="7903"/>
                      <w:bookmarkEnd w:id="7904"/>
                      <w:bookmarkEnd w:id="7905"/>
                    </w:p>
                    <w:p w14:paraId="3E898B7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DB80ED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91D902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E2F8699" w14:textId="77777777" w:rsidR="00A43AC3" w:rsidRPr="00B1453A" w:rsidRDefault="00A43AC3" w:rsidP="00987998">
                      <w:pPr>
                        <w:jc w:val="center"/>
                        <w:rPr>
                          <w:rFonts w:ascii="Calibri" w:hAnsi="Calibri"/>
                          <w:sz w:val="36"/>
                          <w:szCs w:val="36"/>
                        </w:rPr>
                      </w:pPr>
                    </w:p>
                    <w:p w14:paraId="604B8D65" w14:textId="77777777" w:rsidR="00A43AC3" w:rsidRDefault="00A43AC3" w:rsidP="00987998">
                      <w:pPr>
                        <w:jc w:val="center"/>
                        <w:rPr>
                          <w:rFonts w:ascii="Times New Roman CYR" w:hAnsi="Times New Roman CYR" w:cs="Times New Roman CYR"/>
                          <w:sz w:val="36"/>
                          <w:szCs w:val="36"/>
                        </w:rPr>
                      </w:pPr>
                    </w:p>
                    <w:p w14:paraId="4D7C5885" w14:textId="77777777" w:rsidR="00A43AC3" w:rsidRDefault="00A43AC3"/>
                    <w:p w14:paraId="365CD7AF" w14:textId="77777777" w:rsidR="000658DF" w:rsidRPr="003A41B8" w:rsidRDefault="000658DF" w:rsidP="000658DF">
                      <w:pPr>
                        <w:pStyle w:val="3"/>
                        <w:spacing w:line="300" w:lineRule="auto"/>
                        <w:rPr>
                          <w:rFonts w:ascii="Times New Roman CYR" w:hAnsi="Times New Roman CYR"/>
                          <w:i/>
                          <w:iCs/>
                          <w:sz w:val="44"/>
                          <w:szCs w:val="44"/>
                        </w:rPr>
                      </w:pPr>
                      <w:bookmarkStart w:id="7906" w:name="_Toc168914765"/>
                      <w:bookmarkStart w:id="7907" w:name="_Toc168914893"/>
                      <w:bookmarkStart w:id="7908" w:name="_Toc168915208"/>
                      <w:bookmarkStart w:id="7909" w:name="_Toc168917971"/>
                      <w:bookmarkStart w:id="7910" w:name="_Toc169173409"/>
                      <w:bookmarkStart w:id="7911" w:name="_Toc169175496"/>
                      <w:r w:rsidRPr="003A41B8">
                        <w:rPr>
                          <w:rFonts w:ascii="Times New Roman CYR" w:hAnsi="Times New Roman CYR"/>
                          <w:i/>
                          <w:iCs/>
                          <w:sz w:val="44"/>
                          <w:szCs w:val="44"/>
                        </w:rPr>
                        <w:t>ДИПЛОМНА РОБОТА БАКАЛАВРА</w:t>
                      </w:r>
                      <w:bookmarkEnd w:id="7906"/>
                      <w:bookmarkEnd w:id="7907"/>
                      <w:bookmarkEnd w:id="7908"/>
                      <w:bookmarkEnd w:id="7909"/>
                      <w:bookmarkEnd w:id="7910"/>
                      <w:bookmarkEnd w:id="7911"/>
                      <w:r w:rsidRPr="003A41B8">
                        <w:rPr>
                          <w:rFonts w:ascii="Times New Roman CYR" w:hAnsi="Times New Roman CYR"/>
                          <w:i/>
                          <w:iCs/>
                          <w:sz w:val="44"/>
                          <w:szCs w:val="44"/>
                        </w:rPr>
                        <w:t xml:space="preserve"> </w:t>
                      </w:r>
                    </w:p>
                    <w:p w14:paraId="22CB2799" w14:textId="77777777" w:rsidR="000658DF" w:rsidRPr="000D3135" w:rsidRDefault="000658DF" w:rsidP="000658DF">
                      <w:pPr>
                        <w:pStyle w:val="2"/>
                        <w:spacing w:line="300" w:lineRule="auto"/>
                        <w:rPr>
                          <w:rFonts w:ascii="Times New Roman CYR" w:hAnsi="Times New Roman CYR"/>
                          <w:b w:val="0"/>
                          <w:sz w:val="44"/>
                          <w:szCs w:val="44"/>
                        </w:rPr>
                      </w:pPr>
                      <w:bookmarkStart w:id="7912" w:name="_Toc168914766"/>
                      <w:bookmarkStart w:id="7913" w:name="_Toc168914894"/>
                      <w:bookmarkStart w:id="7914" w:name="_Toc168915209"/>
                      <w:bookmarkStart w:id="7915" w:name="_Toc168917972"/>
                      <w:bookmarkStart w:id="7916" w:name="_Toc169173410"/>
                      <w:bookmarkStart w:id="7917" w:name="_Toc169175497"/>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7912"/>
                      <w:bookmarkEnd w:id="7913"/>
                      <w:bookmarkEnd w:id="7914"/>
                      <w:bookmarkEnd w:id="7915"/>
                      <w:bookmarkEnd w:id="7916"/>
                      <w:bookmarkEnd w:id="7917"/>
                    </w:p>
                    <w:p w14:paraId="66BAD5F2"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28AE9C0D"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4DA57138" w14:textId="77777777" w:rsidR="000658DF" w:rsidRPr="000D3135" w:rsidRDefault="000658DF" w:rsidP="000658DF">
                      <w:pPr>
                        <w:spacing w:line="300" w:lineRule="auto"/>
                        <w:jc w:val="center"/>
                        <w:rPr>
                          <w:b/>
                          <w:lang w:val="uk-UA"/>
                        </w:rPr>
                      </w:pPr>
                    </w:p>
                    <w:p w14:paraId="5EF54AA8"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033DFCA8" w14:textId="77777777" w:rsidR="00A43AC3" w:rsidRPr="00B1453A" w:rsidRDefault="00A43AC3" w:rsidP="00987998">
                      <w:pPr>
                        <w:jc w:val="center"/>
                        <w:rPr>
                          <w:rFonts w:ascii="Calibri" w:hAnsi="Calibri"/>
                          <w:sz w:val="36"/>
                          <w:szCs w:val="36"/>
                        </w:rPr>
                      </w:pPr>
                    </w:p>
                    <w:p w14:paraId="7C12628A" w14:textId="77777777" w:rsidR="00A43AC3" w:rsidRDefault="00A43AC3" w:rsidP="00987998">
                      <w:pPr>
                        <w:jc w:val="center"/>
                        <w:rPr>
                          <w:rFonts w:ascii="Times New Roman CYR" w:hAnsi="Times New Roman CYR" w:cs="Times New Roman CYR"/>
                          <w:sz w:val="36"/>
                          <w:szCs w:val="36"/>
                        </w:rPr>
                      </w:pPr>
                    </w:p>
                    <w:p w14:paraId="685B3A19" w14:textId="77777777" w:rsidR="00A43AC3" w:rsidRDefault="00A43AC3"/>
                    <w:p w14:paraId="0ED0CC7E" w14:textId="77777777" w:rsidR="00A43AC3" w:rsidRPr="00630E21" w:rsidRDefault="00A43AC3" w:rsidP="00987998">
                      <w:pPr>
                        <w:pStyle w:val="3"/>
                        <w:spacing w:line="276" w:lineRule="auto"/>
                        <w:rPr>
                          <w:rFonts w:ascii="Times New Roman" w:hAnsi="Times New Roman"/>
                          <w:bCs/>
                          <w:sz w:val="48"/>
                          <w:szCs w:val="48"/>
                        </w:rPr>
                      </w:pPr>
                      <w:bookmarkStart w:id="7918" w:name="_Toc168914767"/>
                      <w:bookmarkStart w:id="7919" w:name="_Toc168914895"/>
                      <w:bookmarkStart w:id="7920" w:name="_Toc168915210"/>
                      <w:bookmarkStart w:id="7921" w:name="_Toc168917973"/>
                      <w:bookmarkStart w:id="7922" w:name="_Toc169173411"/>
                      <w:bookmarkStart w:id="7923" w:name="_Toc169175498"/>
                      <w:r w:rsidRPr="00630E21">
                        <w:rPr>
                          <w:rFonts w:ascii="Times New Roman" w:hAnsi="Times New Roman"/>
                          <w:bCs/>
                          <w:sz w:val="48"/>
                          <w:szCs w:val="48"/>
                        </w:rPr>
                        <w:t>ДИПЛОМНА РОБОТА</w:t>
                      </w:r>
                      <w:bookmarkEnd w:id="7918"/>
                      <w:bookmarkEnd w:id="7919"/>
                      <w:bookmarkEnd w:id="7920"/>
                      <w:bookmarkEnd w:id="7921"/>
                      <w:bookmarkEnd w:id="7922"/>
                      <w:bookmarkEnd w:id="7923"/>
                    </w:p>
                    <w:p w14:paraId="7B41B77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3284B31" w14:textId="77777777" w:rsidR="00A43AC3" w:rsidRPr="005E3013" w:rsidRDefault="00A43AC3" w:rsidP="00987998">
                      <w:pPr>
                        <w:pStyle w:val="2"/>
                        <w:spacing w:line="276" w:lineRule="auto"/>
                        <w:rPr>
                          <w:b w:val="0"/>
                          <w:bCs/>
                          <w:iCs/>
                          <w:sz w:val="48"/>
                          <w:szCs w:val="48"/>
                          <w:highlight w:val="yellow"/>
                        </w:rPr>
                      </w:pPr>
                      <w:bookmarkStart w:id="7924" w:name="_Toc168914768"/>
                      <w:bookmarkStart w:id="7925" w:name="_Toc168914896"/>
                      <w:bookmarkStart w:id="7926" w:name="_Toc168915211"/>
                      <w:bookmarkStart w:id="7927" w:name="_Toc168917974"/>
                      <w:bookmarkStart w:id="7928" w:name="_Toc169173412"/>
                      <w:bookmarkStart w:id="7929" w:name="_Toc16917549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924"/>
                      <w:bookmarkEnd w:id="7925"/>
                      <w:bookmarkEnd w:id="7926"/>
                      <w:bookmarkEnd w:id="7927"/>
                      <w:bookmarkEnd w:id="7928"/>
                      <w:bookmarkEnd w:id="7929"/>
                    </w:p>
                    <w:p w14:paraId="5BD94D1F"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A70928D"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BB3017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D4C0EB1" w14:textId="77777777" w:rsidR="00A43AC3" w:rsidRPr="00B1453A" w:rsidRDefault="00A43AC3" w:rsidP="00987998">
                      <w:pPr>
                        <w:jc w:val="center"/>
                        <w:rPr>
                          <w:rFonts w:ascii="Calibri" w:hAnsi="Calibri"/>
                          <w:sz w:val="36"/>
                          <w:szCs w:val="36"/>
                        </w:rPr>
                      </w:pPr>
                    </w:p>
                    <w:p w14:paraId="19DC7BB0" w14:textId="77777777" w:rsidR="00A43AC3" w:rsidRDefault="00A43AC3" w:rsidP="00987998">
                      <w:pPr>
                        <w:jc w:val="center"/>
                        <w:rPr>
                          <w:rFonts w:ascii="Times New Roman CYR" w:hAnsi="Times New Roman CYR" w:cs="Times New Roman CYR"/>
                          <w:sz w:val="36"/>
                          <w:szCs w:val="36"/>
                        </w:rPr>
                      </w:pPr>
                    </w:p>
                    <w:p w14:paraId="3A81CB41" w14:textId="77777777" w:rsidR="00A43AC3" w:rsidRDefault="00A43AC3"/>
                    <w:p w14:paraId="205F5EEC" w14:textId="77777777" w:rsidR="00A43AC3" w:rsidRPr="00630E21" w:rsidRDefault="00A43AC3" w:rsidP="00987998">
                      <w:pPr>
                        <w:pStyle w:val="3"/>
                        <w:spacing w:line="276" w:lineRule="auto"/>
                        <w:rPr>
                          <w:rFonts w:ascii="Times New Roman" w:hAnsi="Times New Roman"/>
                          <w:bCs/>
                          <w:sz w:val="48"/>
                          <w:szCs w:val="48"/>
                        </w:rPr>
                      </w:pPr>
                      <w:bookmarkStart w:id="7930" w:name="_Toc168914769"/>
                      <w:bookmarkStart w:id="7931" w:name="_Toc168914897"/>
                      <w:bookmarkStart w:id="7932" w:name="_Toc168915212"/>
                      <w:bookmarkStart w:id="7933" w:name="_Toc168917975"/>
                      <w:bookmarkStart w:id="7934" w:name="_Toc169173413"/>
                      <w:bookmarkStart w:id="7935" w:name="_Toc169175500"/>
                      <w:r w:rsidRPr="00630E21">
                        <w:rPr>
                          <w:rFonts w:ascii="Times New Roman" w:hAnsi="Times New Roman"/>
                          <w:bCs/>
                          <w:sz w:val="48"/>
                          <w:szCs w:val="48"/>
                        </w:rPr>
                        <w:t>ДИПЛОМНА РОБОТА</w:t>
                      </w:r>
                      <w:bookmarkEnd w:id="7930"/>
                      <w:bookmarkEnd w:id="7931"/>
                      <w:bookmarkEnd w:id="7932"/>
                      <w:bookmarkEnd w:id="7933"/>
                      <w:bookmarkEnd w:id="7934"/>
                      <w:bookmarkEnd w:id="7935"/>
                    </w:p>
                    <w:p w14:paraId="05C9433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523CF9A" w14:textId="77777777" w:rsidR="00A43AC3" w:rsidRPr="005E3013" w:rsidRDefault="00A43AC3" w:rsidP="00987998">
                      <w:pPr>
                        <w:pStyle w:val="2"/>
                        <w:spacing w:line="276" w:lineRule="auto"/>
                        <w:rPr>
                          <w:b w:val="0"/>
                          <w:bCs/>
                          <w:iCs/>
                          <w:sz w:val="48"/>
                          <w:szCs w:val="48"/>
                          <w:highlight w:val="yellow"/>
                        </w:rPr>
                      </w:pPr>
                      <w:bookmarkStart w:id="7936" w:name="_Toc168914770"/>
                      <w:bookmarkStart w:id="7937" w:name="_Toc168914898"/>
                      <w:bookmarkStart w:id="7938" w:name="_Toc168915213"/>
                      <w:bookmarkStart w:id="7939" w:name="_Toc168917976"/>
                      <w:bookmarkStart w:id="7940" w:name="_Toc169173414"/>
                      <w:bookmarkStart w:id="7941" w:name="_Toc16917550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936"/>
                      <w:bookmarkEnd w:id="7937"/>
                      <w:bookmarkEnd w:id="7938"/>
                      <w:bookmarkEnd w:id="7939"/>
                      <w:bookmarkEnd w:id="7940"/>
                      <w:bookmarkEnd w:id="7941"/>
                    </w:p>
                    <w:p w14:paraId="19DFF2C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F71A019"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517B6D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9CD8B06" w14:textId="77777777" w:rsidR="00A43AC3" w:rsidRPr="00B1453A" w:rsidRDefault="00A43AC3" w:rsidP="00987998">
                      <w:pPr>
                        <w:jc w:val="center"/>
                        <w:rPr>
                          <w:rFonts w:ascii="Calibri" w:hAnsi="Calibri"/>
                          <w:sz w:val="36"/>
                          <w:szCs w:val="36"/>
                        </w:rPr>
                      </w:pPr>
                    </w:p>
                    <w:p w14:paraId="5D5B653B" w14:textId="77777777" w:rsidR="00A43AC3" w:rsidRDefault="00A43AC3" w:rsidP="00987998">
                      <w:pPr>
                        <w:jc w:val="center"/>
                        <w:rPr>
                          <w:rFonts w:ascii="Times New Roman CYR" w:hAnsi="Times New Roman CYR" w:cs="Times New Roman CYR"/>
                          <w:sz w:val="36"/>
                          <w:szCs w:val="36"/>
                        </w:rPr>
                      </w:pPr>
                    </w:p>
                    <w:p w14:paraId="1647729C" w14:textId="77777777" w:rsidR="00A43AC3" w:rsidRDefault="00A43AC3"/>
                    <w:p w14:paraId="4E048CE8" w14:textId="77777777" w:rsidR="00A43AC3" w:rsidRPr="00630E21" w:rsidRDefault="00A43AC3" w:rsidP="00987998">
                      <w:pPr>
                        <w:pStyle w:val="3"/>
                        <w:spacing w:line="276" w:lineRule="auto"/>
                        <w:rPr>
                          <w:rFonts w:ascii="Times New Roman" w:hAnsi="Times New Roman"/>
                          <w:bCs/>
                          <w:sz w:val="48"/>
                          <w:szCs w:val="48"/>
                        </w:rPr>
                      </w:pPr>
                      <w:bookmarkStart w:id="7942" w:name="_Toc168914771"/>
                      <w:bookmarkStart w:id="7943" w:name="_Toc168914899"/>
                      <w:bookmarkStart w:id="7944" w:name="_Toc168915214"/>
                      <w:bookmarkStart w:id="7945" w:name="_Toc168917977"/>
                      <w:bookmarkStart w:id="7946" w:name="_Toc169173415"/>
                      <w:bookmarkStart w:id="7947" w:name="_Toc169175502"/>
                      <w:r w:rsidRPr="00630E21">
                        <w:rPr>
                          <w:rFonts w:ascii="Times New Roman" w:hAnsi="Times New Roman"/>
                          <w:bCs/>
                          <w:sz w:val="48"/>
                          <w:szCs w:val="48"/>
                        </w:rPr>
                        <w:t>ДИПЛОМНА РОБОТА</w:t>
                      </w:r>
                      <w:bookmarkEnd w:id="7942"/>
                      <w:bookmarkEnd w:id="7943"/>
                      <w:bookmarkEnd w:id="7944"/>
                      <w:bookmarkEnd w:id="7945"/>
                      <w:bookmarkEnd w:id="7946"/>
                      <w:bookmarkEnd w:id="7947"/>
                    </w:p>
                    <w:p w14:paraId="1F9E9000"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107232C" w14:textId="77777777" w:rsidR="00A43AC3" w:rsidRPr="005E3013" w:rsidRDefault="00A43AC3" w:rsidP="00987998">
                      <w:pPr>
                        <w:pStyle w:val="2"/>
                        <w:spacing w:line="276" w:lineRule="auto"/>
                        <w:rPr>
                          <w:b w:val="0"/>
                          <w:bCs/>
                          <w:iCs/>
                          <w:sz w:val="48"/>
                          <w:szCs w:val="48"/>
                          <w:highlight w:val="yellow"/>
                        </w:rPr>
                      </w:pPr>
                      <w:bookmarkStart w:id="7948" w:name="_Toc168914772"/>
                      <w:bookmarkStart w:id="7949" w:name="_Toc168914900"/>
                      <w:bookmarkStart w:id="7950" w:name="_Toc168915215"/>
                      <w:bookmarkStart w:id="7951" w:name="_Toc168917978"/>
                      <w:bookmarkStart w:id="7952" w:name="_Toc169173416"/>
                      <w:bookmarkStart w:id="7953" w:name="_Toc16917550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948"/>
                      <w:bookmarkEnd w:id="7949"/>
                      <w:bookmarkEnd w:id="7950"/>
                      <w:bookmarkEnd w:id="7951"/>
                      <w:bookmarkEnd w:id="7952"/>
                      <w:bookmarkEnd w:id="7953"/>
                    </w:p>
                    <w:p w14:paraId="29DD1A4A"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246516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7EAE22C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9781862" w14:textId="77777777" w:rsidR="00A43AC3" w:rsidRPr="00B1453A" w:rsidRDefault="00A43AC3" w:rsidP="00987998">
                      <w:pPr>
                        <w:jc w:val="center"/>
                        <w:rPr>
                          <w:rFonts w:ascii="Calibri" w:hAnsi="Calibri"/>
                          <w:sz w:val="36"/>
                          <w:szCs w:val="36"/>
                        </w:rPr>
                      </w:pPr>
                    </w:p>
                    <w:p w14:paraId="0F4C5287" w14:textId="77777777" w:rsidR="00A43AC3" w:rsidRDefault="00A43AC3" w:rsidP="00987998">
                      <w:pPr>
                        <w:jc w:val="center"/>
                        <w:rPr>
                          <w:rFonts w:ascii="Times New Roman CYR" w:hAnsi="Times New Roman CYR" w:cs="Times New Roman CYR"/>
                          <w:sz w:val="36"/>
                          <w:szCs w:val="36"/>
                        </w:rPr>
                      </w:pPr>
                    </w:p>
                    <w:p w14:paraId="7E06C04F" w14:textId="77777777" w:rsidR="00A43AC3" w:rsidRDefault="00A43AC3"/>
                    <w:p w14:paraId="640C8A89" w14:textId="77777777" w:rsidR="00A43AC3" w:rsidRPr="00630E21" w:rsidRDefault="00A43AC3" w:rsidP="00987998">
                      <w:pPr>
                        <w:pStyle w:val="3"/>
                        <w:spacing w:line="276" w:lineRule="auto"/>
                        <w:rPr>
                          <w:rFonts w:ascii="Times New Roman" w:hAnsi="Times New Roman"/>
                          <w:bCs/>
                          <w:sz w:val="48"/>
                          <w:szCs w:val="48"/>
                        </w:rPr>
                      </w:pPr>
                      <w:bookmarkStart w:id="7954" w:name="_Toc168914773"/>
                      <w:bookmarkStart w:id="7955" w:name="_Toc168914901"/>
                      <w:bookmarkStart w:id="7956" w:name="_Toc168915216"/>
                      <w:bookmarkStart w:id="7957" w:name="_Toc168917979"/>
                      <w:bookmarkStart w:id="7958" w:name="_Toc169173417"/>
                      <w:bookmarkStart w:id="7959" w:name="_Toc169175504"/>
                      <w:r w:rsidRPr="00630E21">
                        <w:rPr>
                          <w:rFonts w:ascii="Times New Roman" w:hAnsi="Times New Roman"/>
                          <w:bCs/>
                          <w:sz w:val="48"/>
                          <w:szCs w:val="48"/>
                        </w:rPr>
                        <w:t>ДИПЛОМНА РОБОТА</w:t>
                      </w:r>
                      <w:bookmarkEnd w:id="7954"/>
                      <w:bookmarkEnd w:id="7955"/>
                      <w:bookmarkEnd w:id="7956"/>
                      <w:bookmarkEnd w:id="7957"/>
                      <w:bookmarkEnd w:id="7958"/>
                      <w:bookmarkEnd w:id="7959"/>
                    </w:p>
                    <w:p w14:paraId="502BA31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51C1307" w14:textId="77777777" w:rsidR="00A43AC3" w:rsidRPr="005E3013" w:rsidRDefault="00A43AC3" w:rsidP="00987998">
                      <w:pPr>
                        <w:pStyle w:val="2"/>
                        <w:spacing w:line="276" w:lineRule="auto"/>
                        <w:rPr>
                          <w:b w:val="0"/>
                          <w:bCs/>
                          <w:iCs/>
                          <w:sz w:val="48"/>
                          <w:szCs w:val="48"/>
                          <w:highlight w:val="yellow"/>
                        </w:rPr>
                      </w:pPr>
                      <w:bookmarkStart w:id="7960" w:name="_Toc168914774"/>
                      <w:bookmarkStart w:id="7961" w:name="_Toc168914902"/>
                      <w:bookmarkStart w:id="7962" w:name="_Toc168915217"/>
                      <w:bookmarkStart w:id="7963" w:name="_Toc168917980"/>
                      <w:bookmarkStart w:id="7964" w:name="_Toc169173418"/>
                      <w:bookmarkStart w:id="7965" w:name="_Toc16917550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960"/>
                      <w:bookmarkEnd w:id="7961"/>
                      <w:bookmarkEnd w:id="7962"/>
                      <w:bookmarkEnd w:id="7963"/>
                      <w:bookmarkEnd w:id="7964"/>
                      <w:bookmarkEnd w:id="7965"/>
                    </w:p>
                    <w:p w14:paraId="1112C871"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8A042D0"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72FDC09"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2192121" w14:textId="77777777" w:rsidR="00A43AC3" w:rsidRPr="00B1453A" w:rsidRDefault="00A43AC3" w:rsidP="00987998">
                      <w:pPr>
                        <w:jc w:val="center"/>
                        <w:rPr>
                          <w:rFonts w:ascii="Calibri" w:hAnsi="Calibri"/>
                          <w:sz w:val="36"/>
                          <w:szCs w:val="36"/>
                        </w:rPr>
                      </w:pPr>
                    </w:p>
                    <w:p w14:paraId="7918E359" w14:textId="77777777" w:rsidR="00A43AC3" w:rsidRDefault="00A43AC3" w:rsidP="00987998">
                      <w:pPr>
                        <w:jc w:val="center"/>
                        <w:rPr>
                          <w:rFonts w:ascii="Times New Roman CYR" w:hAnsi="Times New Roman CYR" w:cs="Times New Roman CYR"/>
                          <w:sz w:val="36"/>
                          <w:szCs w:val="36"/>
                        </w:rPr>
                      </w:pPr>
                    </w:p>
                    <w:p w14:paraId="4AD6D0E8" w14:textId="77777777" w:rsidR="00A43AC3" w:rsidRDefault="00A43AC3"/>
                    <w:p w14:paraId="2E192CA0" w14:textId="77777777" w:rsidR="00A43AC3" w:rsidRPr="00630E21" w:rsidRDefault="00A43AC3" w:rsidP="00987998">
                      <w:pPr>
                        <w:pStyle w:val="3"/>
                        <w:spacing w:line="276" w:lineRule="auto"/>
                        <w:rPr>
                          <w:rFonts w:ascii="Times New Roman" w:hAnsi="Times New Roman"/>
                          <w:bCs/>
                          <w:sz w:val="48"/>
                          <w:szCs w:val="48"/>
                        </w:rPr>
                      </w:pPr>
                      <w:bookmarkStart w:id="7966" w:name="_Toc168914775"/>
                      <w:bookmarkStart w:id="7967" w:name="_Toc168914903"/>
                      <w:bookmarkStart w:id="7968" w:name="_Toc168915218"/>
                      <w:bookmarkStart w:id="7969" w:name="_Toc168917981"/>
                      <w:bookmarkStart w:id="7970" w:name="_Toc169173419"/>
                      <w:bookmarkStart w:id="7971" w:name="_Toc169175506"/>
                      <w:r w:rsidRPr="00630E21">
                        <w:rPr>
                          <w:rFonts w:ascii="Times New Roman" w:hAnsi="Times New Roman"/>
                          <w:bCs/>
                          <w:sz w:val="48"/>
                          <w:szCs w:val="48"/>
                        </w:rPr>
                        <w:t>ДИПЛОМНА РОБОТА</w:t>
                      </w:r>
                      <w:bookmarkEnd w:id="7966"/>
                      <w:bookmarkEnd w:id="7967"/>
                      <w:bookmarkEnd w:id="7968"/>
                      <w:bookmarkEnd w:id="7969"/>
                      <w:bookmarkEnd w:id="7970"/>
                      <w:bookmarkEnd w:id="7971"/>
                    </w:p>
                    <w:p w14:paraId="16D1AF86"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5476068" w14:textId="77777777" w:rsidR="00A43AC3" w:rsidRPr="005E3013" w:rsidRDefault="00A43AC3" w:rsidP="00987998">
                      <w:pPr>
                        <w:pStyle w:val="2"/>
                        <w:spacing w:line="276" w:lineRule="auto"/>
                        <w:rPr>
                          <w:b w:val="0"/>
                          <w:bCs/>
                          <w:iCs/>
                          <w:sz w:val="48"/>
                          <w:szCs w:val="48"/>
                          <w:highlight w:val="yellow"/>
                        </w:rPr>
                      </w:pPr>
                      <w:bookmarkStart w:id="7972" w:name="_Toc168914776"/>
                      <w:bookmarkStart w:id="7973" w:name="_Toc168914904"/>
                      <w:bookmarkStart w:id="7974" w:name="_Toc168915219"/>
                      <w:bookmarkStart w:id="7975" w:name="_Toc168917982"/>
                      <w:bookmarkStart w:id="7976" w:name="_Toc169173420"/>
                      <w:bookmarkStart w:id="7977" w:name="_Toc16917550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972"/>
                      <w:bookmarkEnd w:id="7973"/>
                      <w:bookmarkEnd w:id="7974"/>
                      <w:bookmarkEnd w:id="7975"/>
                      <w:bookmarkEnd w:id="7976"/>
                      <w:bookmarkEnd w:id="7977"/>
                    </w:p>
                    <w:p w14:paraId="1E4A1627"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B409BA1"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89F3194"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E3DB62F" w14:textId="77777777" w:rsidR="00A43AC3" w:rsidRPr="00B1453A" w:rsidRDefault="00A43AC3" w:rsidP="00987998">
                      <w:pPr>
                        <w:jc w:val="center"/>
                        <w:rPr>
                          <w:rFonts w:ascii="Calibri" w:hAnsi="Calibri"/>
                          <w:sz w:val="36"/>
                          <w:szCs w:val="36"/>
                        </w:rPr>
                      </w:pPr>
                    </w:p>
                    <w:p w14:paraId="1083047D" w14:textId="77777777" w:rsidR="00A43AC3" w:rsidRDefault="00A43AC3" w:rsidP="00987998">
                      <w:pPr>
                        <w:jc w:val="center"/>
                        <w:rPr>
                          <w:rFonts w:ascii="Times New Roman CYR" w:hAnsi="Times New Roman CYR" w:cs="Times New Roman CYR"/>
                          <w:sz w:val="36"/>
                          <w:szCs w:val="36"/>
                        </w:rPr>
                      </w:pPr>
                    </w:p>
                    <w:p w14:paraId="0D4FF9F8" w14:textId="77777777" w:rsidR="00A43AC3" w:rsidRDefault="00A43AC3"/>
                    <w:p w14:paraId="5035484E" w14:textId="77777777" w:rsidR="00A43AC3" w:rsidRPr="00630E21" w:rsidRDefault="00A43AC3" w:rsidP="00987998">
                      <w:pPr>
                        <w:pStyle w:val="3"/>
                        <w:spacing w:line="276" w:lineRule="auto"/>
                        <w:rPr>
                          <w:rFonts w:ascii="Times New Roman" w:hAnsi="Times New Roman"/>
                          <w:bCs/>
                          <w:sz w:val="48"/>
                          <w:szCs w:val="48"/>
                        </w:rPr>
                      </w:pPr>
                      <w:bookmarkStart w:id="7978" w:name="_Toc168914777"/>
                      <w:bookmarkStart w:id="7979" w:name="_Toc168914905"/>
                      <w:bookmarkStart w:id="7980" w:name="_Toc168915220"/>
                      <w:bookmarkStart w:id="7981" w:name="_Toc168917983"/>
                      <w:bookmarkStart w:id="7982" w:name="_Toc169173421"/>
                      <w:bookmarkStart w:id="7983" w:name="_Toc169175508"/>
                      <w:r w:rsidRPr="00630E21">
                        <w:rPr>
                          <w:rFonts w:ascii="Times New Roman" w:hAnsi="Times New Roman"/>
                          <w:bCs/>
                          <w:sz w:val="48"/>
                          <w:szCs w:val="48"/>
                        </w:rPr>
                        <w:t>ДИПЛОМНА РОБОТА</w:t>
                      </w:r>
                      <w:bookmarkEnd w:id="7978"/>
                      <w:bookmarkEnd w:id="7979"/>
                      <w:bookmarkEnd w:id="7980"/>
                      <w:bookmarkEnd w:id="7981"/>
                      <w:bookmarkEnd w:id="7982"/>
                      <w:bookmarkEnd w:id="7983"/>
                    </w:p>
                    <w:p w14:paraId="2723AE6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EE7807D" w14:textId="77777777" w:rsidR="00A43AC3" w:rsidRPr="005E3013" w:rsidRDefault="00A43AC3" w:rsidP="00987998">
                      <w:pPr>
                        <w:pStyle w:val="2"/>
                        <w:spacing w:line="276" w:lineRule="auto"/>
                        <w:rPr>
                          <w:b w:val="0"/>
                          <w:bCs/>
                          <w:iCs/>
                          <w:sz w:val="48"/>
                          <w:szCs w:val="48"/>
                          <w:highlight w:val="yellow"/>
                        </w:rPr>
                      </w:pPr>
                      <w:bookmarkStart w:id="7984" w:name="_Toc168914778"/>
                      <w:bookmarkStart w:id="7985" w:name="_Toc168914906"/>
                      <w:bookmarkStart w:id="7986" w:name="_Toc168915221"/>
                      <w:bookmarkStart w:id="7987" w:name="_Toc168917984"/>
                      <w:bookmarkStart w:id="7988" w:name="_Toc169173422"/>
                      <w:bookmarkStart w:id="7989" w:name="_Toc16917550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984"/>
                      <w:bookmarkEnd w:id="7985"/>
                      <w:bookmarkEnd w:id="7986"/>
                      <w:bookmarkEnd w:id="7987"/>
                      <w:bookmarkEnd w:id="7988"/>
                      <w:bookmarkEnd w:id="7989"/>
                    </w:p>
                    <w:p w14:paraId="3238FCA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F423457"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9DECFFD"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3DDE358" w14:textId="77777777" w:rsidR="00A43AC3" w:rsidRPr="00B1453A" w:rsidRDefault="00A43AC3" w:rsidP="00987998">
                      <w:pPr>
                        <w:jc w:val="center"/>
                        <w:rPr>
                          <w:rFonts w:ascii="Calibri" w:hAnsi="Calibri"/>
                          <w:sz w:val="36"/>
                          <w:szCs w:val="36"/>
                        </w:rPr>
                      </w:pPr>
                    </w:p>
                    <w:p w14:paraId="626776EA" w14:textId="77777777" w:rsidR="00A43AC3" w:rsidRDefault="00A43AC3" w:rsidP="00987998">
                      <w:pPr>
                        <w:jc w:val="center"/>
                        <w:rPr>
                          <w:rFonts w:ascii="Times New Roman CYR" w:hAnsi="Times New Roman CYR" w:cs="Times New Roman CYR"/>
                          <w:sz w:val="36"/>
                          <w:szCs w:val="36"/>
                        </w:rPr>
                      </w:pPr>
                    </w:p>
                    <w:p w14:paraId="3649E7F1" w14:textId="77777777" w:rsidR="00A43AC3" w:rsidRDefault="00A43AC3"/>
                    <w:p w14:paraId="4C53E8D5" w14:textId="77777777" w:rsidR="00A43AC3" w:rsidRPr="00630E21" w:rsidRDefault="00A43AC3" w:rsidP="00987998">
                      <w:pPr>
                        <w:pStyle w:val="3"/>
                        <w:spacing w:line="276" w:lineRule="auto"/>
                        <w:rPr>
                          <w:rFonts w:ascii="Times New Roman" w:hAnsi="Times New Roman"/>
                          <w:bCs/>
                          <w:sz w:val="48"/>
                          <w:szCs w:val="48"/>
                        </w:rPr>
                      </w:pPr>
                      <w:bookmarkStart w:id="7990" w:name="_Toc168914779"/>
                      <w:bookmarkStart w:id="7991" w:name="_Toc168914907"/>
                      <w:bookmarkStart w:id="7992" w:name="_Toc168915222"/>
                      <w:bookmarkStart w:id="7993" w:name="_Toc168917985"/>
                      <w:bookmarkStart w:id="7994" w:name="_Toc169173423"/>
                      <w:bookmarkStart w:id="7995" w:name="_Toc169175510"/>
                      <w:r w:rsidRPr="00630E21">
                        <w:rPr>
                          <w:rFonts w:ascii="Times New Roman" w:hAnsi="Times New Roman"/>
                          <w:bCs/>
                          <w:sz w:val="48"/>
                          <w:szCs w:val="48"/>
                        </w:rPr>
                        <w:t>ДИПЛОМНА РОБОТА</w:t>
                      </w:r>
                      <w:bookmarkEnd w:id="7990"/>
                      <w:bookmarkEnd w:id="7991"/>
                      <w:bookmarkEnd w:id="7992"/>
                      <w:bookmarkEnd w:id="7993"/>
                      <w:bookmarkEnd w:id="7994"/>
                      <w:bookmarkEnd w:id="7995"/>
                    </w:p>
                    <w:p w14:paraId="4A181CE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A18B3FD" w14:textId="77777777" w:rsidR="00A43AC3" w:rsidRPr="005E3013" w:rsidRDefault="00A43AC3" w:rsidP="00987998">
                      <w:pPr>
                        <w:pStyle w:val="2"/>
                        <w:spacing w:line="276" w:lineRule="auto"/>
                        <w:rPr>
                          <w:b w:val="0"/>
                          <w:bCs/>
                          <w:iCs/>
                          <w:sz w:val="48"/>
                          <w:szCs w:val="48"/>
                          <w:highlight w:val="yellow"/>
                        </w:rPr>
                      </w:pPr>
                      <w:bookmarkStart w:id="7996" w:name="_Toc168914780"/>
                      <w:bookmarkStart w:id="7997" w:name="_Toc168914908"/>
                      <w:bookmarkStart w:id="7998" w:name="_Toc168915223"/>
                      <w:bookmarkStart w:id="7999" w:name="_Toc168917986"/>
                      <w:bookmarkStart w:id="8000" w:name="_Toc169173424"/>
                      <w:bookmarkStart w:id="8001" w:name="_Toc16917551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7996"/>
                      <w:bookmarkEnd w:id="7997"/>
                      <w:bookmarkEnd w:id="7998"/>
                      <w:bookmarkEnd w:id="7999"/>
                      <w:bookmarkEnd w:id="8000"/>
                      <w:bookmarkEnd w:id="8001"/>
                    </w:p>
                    <w:p w14:paraId="40BDB8F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496EB812"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798758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EE1F14B" w14:textId="77777777" w:rsidR="00A43AC3" w:rsidRPr="00B1453A" w:rsidRDefault="00A43AC3" w:rsidP="00987998">
                      <w:pPr>
                        <w:jc w:val="center"/>
                        <w:rPr>
                          <w:rFonts w:ascii="Calibri" w:hAnsi="Calibri"/>
                          <w:sz w:val="36"/>
                          <w:szCs w:val="36"/>
                        </w:rPr>
                      </w:pPr>
                    </w:p>
                    <w:p w14:paraId="6CF2B2FE" w14:textId="77777777" w:rsidR="00A43AC3" w:rsidRDefault="00A43AC3" w:rsidP="00987998">
                      <w:pPr>
                        <w:jc w:val="center"/>
                        <w:rPr>
                          <w:rFonts w:ascii="Times New Roman CYR" w:hAnsi="Times New Roman CYR" w:cs="Times New Roman CYR"/>
                          <w:sz w:val="36"/>
                          <w:szCs w:val="36"/>
                        </w:rPr>
                      </w:pPr>
                    </w:p>
                    <w:p w14:paraId="35C9B814" w14:textId="77777777" w:rsidR="00A43AC3" w:rsidRDefault="00A43AC3"/>
                    <w:p w14:paraId="2B4E86F7" w14:textId="77777777" w:rsidR="000658DF" w:rsidRPr="003A41B8" w:rsidRDefault="000658DF" w:rsidP="000658DF">
                      <w:pPr>
                        <w:pStyle w:val="3"/>
                        <w:spacing w:line="300" w:lineRule="auto"/>
                        <w:rPr>
                          <w:rFonts w:ascii="Times New Roman CYR" w:hAnsi="Times New Roman CYR"/>
                          <w:i/>
                          <w:iCs/>
                          <w:sz w:val="44"/>
                          <w:szCs w:val="44"/>
                        </w:rPr>
                      </w:pPr>
                      <w:bookmarkStart w:id="8002" w:name="_Toc168914781"/>
                      <w:bookmarkStart w:id="8003" w:name="_Toc168914909"/>
                      <w:bookmarkStart w:id="8004" w:name="_Toc168915224"/>
                      <w:bookmarkStart w:id="8005" w:name="_Toc168917987"/>
                      <w:bookmarkStart w:id="8006" w:name="_Toc169173425"/>
                      <w:bookmarkStart w:id="8007" w:name="_Toc169175512"/>
                      <w:r w:rsidRPr="003A41B8">
                        <w:rPr>
                          <w:rFonts w:ascii="Times New Roman CYR" w:hAnsi="Times New Roman CYR"/>
                          <w:i/>
                          <w:iCs/>
                          <w:sz w:val="44"/>
                          <w:szCs w:val="44"/>
                        </w:rPr>
                        <w:t>ДИПЛОМНА РОБОТА БАКАЛАВРА</w:t>
                      </w:r>
                      <w:bookmarkEnd w:id="4152"/>
                      <w:bookmarkEnd w:id="8002"/>
                      <w:bookmarkEnd w:id="8003"/>
                      <w:bookmarkEnd w:id="8004"/>
                      <w:bookmarkEnd w:id="8005"/>
                      <w:bookmarkEnd w:id="8006"/>
                      <w:bookmarkEnd w:id="8007"/>
                      <w:r w:rsidRPr="003A41B8">
                        <w:rPr>
                          <w:rFonts w:ascii="Times New Roman CYR" w:hAnsi="Times New Roman CYR"/>
                          <w:i/>
                          <w:iCs/>
                          <w:sz w:val="44"/>
                          <w:szCs w:val="44"/>
                        </w:rPr>
                        <w:t xml:space="preserve"> </w:t>
                      </w:r>
                    </w:p>
                    <w:p w14:paraId="7E9C7636" w14:textId="77777777" w:rsidR="000658DF" w:rsidRPr="000D3135" w:rsidRDefault="000658DF" w:rsidP="000658DF">
                      <w:pPr>
                        <w:pStyle w:val="2"/>
                        <w:spacing w:line="300" w:lineRule="auto"/>
                        <w:rPr>
                          <w:rFonts w:ascii="Times New Roman CYR" w:hAnsi="Times New Roman CYR"/>
                          <w:b w:val="0"/>
                          <w:sz w:val="44"/>
                          <w:szCs w:val="44"/>
                        </w:rPr>
                      </w:pPr>
                      <w:bookmarkStart w:id="8008" w:name="_Toc168914671"/>
                      <w:bookmarkStart w:id="8009" w:name="_Toc168914782"/>
                      <w:bookmarkStart w:id="8010" w:name="_Toc168914910"/>
                      <w:bookmarkStart w:id="8011" w:name="_Toc168915225"/>
                      <w:bookmarkStart w:id="8012" w:name="_Toc168917988"/>
                      <w:bookmarkStart w:id="8013" w:name="_Toc169173426"/>
                      <w:bookmarkStart w:id="8014" w:name="_Toc169175513"/>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8008"/>
                      <w:bookmarkEnd w:id="8009"/>
                      <w:bookmarkEnd w:id="8010"/>
                      <w:bookmarkEnd w:id="8011"/>
                      <w:bookmarkEnd w:id="8012"/>
                      <w:bookmarkEnd w:id="8013"/>
                      <w:bookmarkEnd w:id="8014"/>
                    </w:p>
                    <w:p w14:paraId="536FF691" w14:textId="77777777"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095309BF" w14:textId="77777777"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51A99B88" w14:textId="77777777" w:rsidR="000658DF" w:rsidRPr="000D3135" w:rsidRDefault="000658DF" w:rsidP="000658DF">
                      <w:pPr>
                        <w:spacing w:line="300" w:lineRule="auto"/>
                        <w:jc w:val="center"/>
                        <w:rPr>
                          <w:b/>
                          <w:lang w:val="uk-UA"/>
                        </w:rPr>
                      </w:pPr>
                    </w:p>
                    <w:p w14:paraId="72C0A49E" w14:textId="77777777"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63783709" w14:textId="77777777" w:rsidR="00A43AC3" w:rsidRPr="00B1453A" w:rsidRDefault="00A43AC3" w:rsidP="00987998">
                      <w:pPr>
                        <w:jc w:val="center"/>
                        <w:rPr>
                          <w:rFonts w:ascii="Calibri" w:hAnsi="Calibri"/>
                          <w:sz w:val="36"/>
                          <w:szCs w:val="36"/>
                        </w:rPr>
                      </w:pPr>
                    </w:p>
                    <w:p w14:paraId="15E43501" w14:textId="77777777" w:rsidR="00A43AC3" w:rsidRDefault="00A43AC3" w:rsidP="00987998">
                      <w:pPr>
                        <w:jc w:val="center"/>
                        <w:rPr>
                          <w:rFonts w:ascii="Times New Roman CYR" w:hAnsi="Times New Roman CYR" w:cs="Times New Roman CYR"/>
                          <w:sz w:val="36"/>
                          <w:szCs w:val="36"/>
                        </w:rPr>
                      </w:pPr>
                    </w:p>
                    <w:p w14:paraId="6ED22DF1" w14:textId="77777777" w:rsidR="00A43AC3" w:rsidRDefault="00A43AC3"/>
                    <w:p w14:paraId="10397ACD" w14:textId="77777777" w:rsidR="00A43AC3" w:rsidRPr="00630E21" w:rsidRDefault="00A43AC3" w:rsidP="00987998">
                      <w:pPr>
                        <w:pStyle w:val="3"/>
                        <w:spacing w:line="276" w:lineRule="auto"/>
                        <w:rPr>
                          <w:rFonts w:ascii="Times New Roman" w:hAnsi="Times New Roman"/>
                          <w:bCs/>
                          <w:sz w:val="48"/>
                          <w:szCs w:val="48"/>
                        </w:rPr>
                      </w:pPr>
                      <w:bookmarkStart w:id="8015" w:name="_Toc168914672"/>
                      <w:bookmarkStart w:id="8016" w:name="_Toc168914783"/>
                      <w:bookmarkStart w:id="8017" w:name="_Toc168914911"/>
                      <w:bookmarkStart w:id="8018" w:name="_Toc168915226"/>
                      <w:bookmarkStart w:id="8019" w:name="_Toc168917989"/>
                      <w:bookmarkStart w:id="8020" w:name="_Toc169173427"/>
                      <w:bookmarkStart w:id="8021" w:name="_Toc169175514"/>
                      <w:r w:rsidRPr="00630E21">
                        <w:rPr>
                          <w:rFonts w:ascii="Times New Roman" w:hAnsi="Times New Roman"/>
                          <w:bCs/>
                          <w:sz w:val="48"/>
                          <w:szCs w:val="48"/>
                        </w:rPr>
                        <w:t>ДИПЛОМНА РОБОТА</w:t>
                      </w:r>
                      <w:bookmarkEnd w:id="8015"/>
                      <w:bookmarkEnd w:id="8016"/>
                      <w:bookmarkEnd w:id="8017"/>
                      <w:bookmarkEnd w:id="8018"/>
                      <w:bookmarkEnd w:id="8019"/>
                      <w:bookmarkEnd w:id="8020"/>
                      <w:bookmarkEnd w:id="8021"/>
                    </w:p>
                    <w:p w14:paraId="0828D4E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17B7D61" w14:textId="77777777" w:rsidR="00A43AC3" w:rsidRPr="005E3013" w:rsidRDefault="00A43AC3" w:rsidP="00987998">
                      <w:pPr>
                        <w:pStyle w:val="2"/>
                        <w:spacing w:line="276" w:lineRule="auto"/>
                        <w:rPr>
                          <w:b w:val="0"/>
                          <w:bCs/>
                          <w:iCs/>
                          <w:sz w:val="48"/>
                          <w:szCs w:val="48"/>
                          <w:highlight w:val="yellow"/>
                        </w:rPr>
                      </w:pPr>
                      <w:bookmarkStart w:id="8022" w:name="_Toc168914673"/>
                      <w:bookmarkStart w:id="8023" w:name="_Toc168914784"/>
                      <w:bookmarkStart w:id="8024" w:name="_Toc168914912"/>
                      <w:bookmarkStart w:id="8025" w:name="_Toc168915227"/>
                      <w:bookmarkStart w:id="8026" w:name="_Toc168917990"/>
                      <w:bookmarkStart w:id="8027" w:name="_Toc169173428"/>
                      <w:bookmarkStart w:id="8028" w:name="_Toc16917551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8022"/>
                      <w:bookmarkEnd w:id="8023"/>
                      <w:bookmarkEnd w:id="8024"/>
                      <w:bookmarkEnd w:id="8025"/>
                      <w:bookmarkEnd w:id="8026"/>
                      <w:bookmarkEnd w:id="8027"/>
                      <w:bookmarkEnd w:id="8028"/>
                    </w:p>
                    <w:p w14:paraId="1985AA3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7DFA76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A259600"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EF83C57" w14:textId="77777777" w:rsidR="00A43AC3" w:rsidRPr="00B1453A" w:rsidRDefault="00A43AC3" w:rsidP="00987998">
                      <w:pPr>
                        <w:jc w:val="center"/>
                        <w:rPr>
                          <w:rFonts w:ascii="Calibri" w:hAnsi="Calibri"/>
                          <w:sz w:val="36"/>
                          <w:szCs w:val="36"/>
                        </w:rPr>
                      </w:pPr>
                    </w:p>
                    <w:p w14:paraId="042FB43E" w14:textId="77777777" w:rsidR="00A43AC3" w:rsidRDefault="00A43AC3" w:rsidP="00987998">
                      <w:pPr>
                        <w:jc w:val="center"/>
                        <w:rPr>
                          <w:rFonts w:ascii="Times New Roman CYR" w:hAnsi="Times New Roman CYR" w:cs="Times New Roman CYR"/>
                          <w:sz w:val="36"/>
                          <w:szCs w:val="36"/>
                        </w:rPr>
                      </w:pPr>
                    </w:p>
                    <w:p w14:paraId="352271CF" w14:textId="77777777" w:rsidR="00A43AC3" w:rsidRDefault="00A43AC3"/>
                    <w:p w14:paraId="0574F063" w14:textId="77777777" w:rsidR="00A43AC3" w:rsidRPr="00630E21" w:rsidRDefault="00A43AC3" w:rsidP="00987998">
                      <w:pPr>
                        <w:pStyle w:val="3"/>
                        <w:spacing w:line="276" w:lineRule="auto"/>
                        <w:rPr>
                          <w:rFonts w:ascii="Times New Roman" w:hAnsi="Times New Roman"/>
                          <w:bCs/>
                          <w:sz w:val="48"/>
                          <w:szCs w:val="48"/>
                        </w:rPr>
                      </w:pPr>
                      <w:bookmarkStart w:id="8029" w:name="_Toc168914674"/>
                      <w:bookmarkStart w:id="8030" w:name="_Toc168914785"/>
                      <w:bookmarkStart w:id="8031" w:name="_Toc168914913"/>
                      <w:bookmarkStart w:id="8032" w:name="_Toc168915228"/>
                      <w:bookmarkStart w:id="8033" w:name="_Toc168917991"/>
                      <w:bookmarkStart w:id="8034" w:name="_Toc169173429"/>
                      <w:bookmarkStart w:id="8035" w:name="_Toc169175516"/>
                      <w:r w:rsidRPr="00630E21">
                        <w:rPr>
                          <w:rFonts w:ascii="Times New Roman" w:hAnsi="Times New Roman"/>
                          <w:bCs/>
                          <w:sz w:val="48"/>
                          <w:szCs w:val="48"/>
                        </w:rPr>
                        <w:t>ДИПЛОМНА РОБОТА</w:t>
                      </w:r>
                      <w:bookmarkEnd w:id="8029"/>
                      <w:bookmarkEnd w:id="8030"/>
                      <w:bookmarkEnd w:id="8031"/>
                      <w:bookmarkEnd w:id="8032"/>
                      <w:bookmarkEnd w:id="8033"/>
                      <w:bookmarkEnd w:id="8034"/>
                      <w:bookmarkEnd w:id="8035"/>
                    </w:p>
                    <w:p w14:paraId="7236C5CD"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3A4F4062" w14:textId="77777777" w:rsidR="00A43AC3" w:rsidRPr="005E3013" w:rsidRDefault="00A43AC3" w:rsidP="00987998">
                      <w:pPr>
                        <w:pStyle w:val="2"/>
                        <w:spacing w:line="276" w:lineRule="auto"/>
                        <w:rPr>
                          <w:b w:val="0"/>
                          <w:bCs/>
                          <w:iCs/>
                          <w:sz w:val="48"/>
                          <w:szCs w:val="48"/>
                          <w:highlight w:val="yellow"/>
                        </w:rPr>
                      </w:pPr>
                      <w:bookmarkStart w:id="8036" w:name="_Toc168914675"/>
                      <w:bookmarkStart w:id="8037" w:name="_Toc168914786"/>
                      <w:bookmarkStart w:id="8038" w:name="_Toc168914914"/>
                      <w:bookmarkStart w:id="8039" w:name="_Toc168915229"/>
                      <w:bookmarkStart w:id="8040" w:name="_Toc168917992"/>
                      <w:bookmarkStart w:id="8041" w:name="_Toc169173430"/>
                      <w:bookmarkStart w:id="8042" w:name="_Toc16917551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8036"/>
                      <w:bookmarkEnd w:id="8037"/>
                      <w:bookmarkEnd w:id="8038"/>
                      <w:bookmarkEnd w:id="8039"/>
                      <w:bookmarkEnd w:id="8040"/>
                      <w:bookmarkEnd w:id="8041"/>
                      <w:bookmarkEnd w:id="8042"/>
                    </w:p>
                    <w:p w14:paraId="0D65D3A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674B42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62F64B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3380E62" w14:textId="77777777" w:rsidR="00A43AC3" w:rsidRPr="00B1453A" w:rsidRDefault="00A43AC3" w:rsidP="00987998">
                      <w:pPr>
                        <w:jc w:val="center"/>
                        <w:rPr>
                          <w:rFonts w:ascii="Calibri" w:hAnsi="Calibri"/>
                          <w:sz w:val="36"/>
                          <w:szCs w:val="36"/>
                        </w:rPr>
                      </w:pPr>
                    </w:p>
                    <w:p w14:paraId="088CA524" w14:textId="77777777" w:rsidR="00A43AC3" w:rsidRDefault="00A43AC3" w:rsidP="00987998">
                      <w:pPr>
                        <w:jc w:val="center"/>
                        <w:rPr>
                          <w:rFonts w:ascii="Times New Roman CYR" w:hAnsi="Times New Roman CYR" w:cs="Times New Roman CYR"/>
                          <w:sz w:val="36"/>
                          <w:szCs w:val="36"/>
                        </w:rPr>
                      </w:pPr>
                    </w:p>
                    <w:p w14:paraId="16A7F9E6" w14:textId="77777777" w:rsidR="00A43AC3" w:rsidRDefault="00A43AC3"/>
                    <w:p w14:paraId="452A9949" w14:textId="77777777" w:rsidR="00A43AC3" w:rsidRPr="00630E21" w:rsidRDefault="00A43AC3" w:rsidP="00987998">
                      <w:pPr>
                        <w:pStyle w:val="3"/>
                        <w:spacing w:line="276" w:lineRule="auto"/>
                        <w:rPr>
                          <w:rFonts w:ascii="Times New Roman" w:hAnsi="Times New Roman"/>
                          <w:bCs/>
                          <w:sz w:val="48"/>
                          <w:szCs w:val="48"/>
                        </w:rPr>
                      </w:pPr>
                      <w:bookmarkStart w:id="8043" w:name="_Toc168914676"/>
                      <w:bookmarkStart w:id="8044" w:name="_Toc168914787"/>
                      <w:bookmarkStart w:id="8045" w:name="_Toc168914915"/>
                      <w:bookmarkStart w:id="8046" w:name="_Toc168915230"/>
                      <w:bookmarkStart w:id="8047" w:name="_Toc168917993"/>
                      <w:bookmarkStart w:id="8048" w:name="_Toc169173431"/>
                      <w:bookmarkStart w:id="8049" w:name="_Toc169175518"/>
                      <w:r w:rsidRPr="00630E21">
                        <w:rPr>
                          <w:rFonts w:ascii="Times New Roman" w:hAnsi="Times New Roman"/>
                          <w:bCs/>
                          <w:sz w:val="48"/>
                          <w:szCs w:val="48"/>
                        </w:rPr>
                        <w:t>ДИПЛОМНА РОБОТА</w:t>
                      </w:r>
                      <w:bookmarkEnd w:id="8043"/>
                      <w:bookmarkEnd w:id="8044"/>
                      <w:bookmarkEnd w:id="8045"/>
                      <w:bookmarkEnd w:id="8046"/>
                      <w:bookmarkEnd w:id="8047"/>
                      <w:bookmarkEnd w:id="8048"/>
                      <w:bookmarkEnd w:id="8049"/>
                    </w:p>
                    <w:p w14:paraId="0E47703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5A8E0FE" w14:textId="77777777" w:rsidR="00A43AC3" w:rsidRPr="005E3013" w:rsidRDefault="00A43AC3" w:rsidP="00987998">
                      <w:pPr>
                        <w:pStyle w:val="2"/>
                        <w:spacing w:line="276" w:lineRule="auto"/>
                        <w:rPr>
                          <w:b w:val="0"/>
                          <w:bCs/>
                          <w:iCs/>
                          <w:sz w:val="48"/>
                          <w:szCs w:val="48"/>
                          <w:highlight w:val="yellow"/>
                        </w:rPr>
                      </w:pPr>
                      <w:bookmarkStart w:id="8050" w:name="_Toc168914677"/>
                      <w:bookmarkStart w:id="8051" w:name="_Toc168914788"/>
                      <w:bookmarkStart w:id="8052" w:name="_Toc168914916"/>
                      <w:bookmarkStart w:id="8053" w:name="_Toc168915231"/>
                      <w:bookmarkStart w:id="8054" w:name="_Toc168917994"/>
                      <w:bookmarkStart w:id="8055" w:name="_Toc169173432"/>
                      <w:bookmarkStart w:id="8056" w:name="_Toc16917551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8050"/>
                      <w:bookmarkEnd w:id="8051"/>
                      <w:bookmarkEnd w:id="8052"/>
                      <w:bookmarkEnd w:id="8053"/>
                      <w:bookmarkEnd w:id="8054"/>
                      <w:bookmarkEnd w:id="8055"/>
                      <w:bookmarkEnd w:id="8056"/>
                    </w:p>
                    <w:p w14:paraId="1ACC698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EF8760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CD476D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DDF9B20" w14:textId="77777777" w:rsidR="00A43AC3" w:rsidRPr="00B1453A" w:rsidRDefault="00A43AC3" w:rsidP="00987998">
                      <w:pPr>
                        <w:jc w:val="center"/>
                        <w:rPr>
                          <w:rFonts w:ascii="Calibri" w:hAnsi="Calibri"/>
                          <w:sz w:val="36"/>
                          <w:szCs w:val="36"/>
                        </w:rPr>
                      </w:pPr>
                    </w:p>
                    <w:p w14:paraId="164EFAFC" w14:textId="77777777" w:rsidR="00A43AC3" w:rsidRDefault="00A43AC3" w:rsidP="00987998">
                      <w:pPr>
                        <w:jc w:val="center"/>
                        <w:rPr>
                          <w:rFonts w:ascii="Times New Roman CYR" w:hAnsi="Times New Roman CYR" w:cs="Times New Roman CYR"/>
                          <w:sz w:val="36"/>
                          <w:szCs w:val="36"/>
                        </w:rPr>
                      </w:pPr>
                    </w:p>
                    <w:p w14:paraId="6EFF5FA6" w14:textId="77777777" w:rsidR="00A43AC3" w:rsidRDefault="00A43AC3"/>
                    <w:p w14:paraId="560555CB" w14:textId="77777777" w:rsidR="00A43AC3" w:rsidRPr="00630E21" w:rsidRDefault="00A43AC3" w:rsidP="00987998">
                      <w:pPr>
                        <w:pStyle w:val="3"/>
                        <w:spacing w:line="276" w:lineRule="auto"/>
                        <w:rPr>
                          <w:rFonts w:ascii="Times New Roman" w:hAnsi="Times New Roman"/>
                          <w:bCs/>
                          <w:sz w:val="48"/>
                          <w:szCs w:val="48"/>
                        </w:rPr>
                      </w:pPr>
                      <w:bookmarkStart w:id="8057" w:name="_Toc168914678"/>
                      <w:bookmarkStart w:id="8058" w:name="_Toc168914789"/>
                      <w:bookmarkStart w:id="8059" w:name="_Toc168914917"/>
                      <w:bookmarkStart w:id="8060" w:name="_Toc168915232"/>
                      <w:bookmarkStart w:id="8061" w:name="_Toc168917995"/>
                      <w:bookmarkStart w:id="8062" w:name="_Toc169173433"/>
                      <w:bookmarkStart w:id="8063" w:name="_Toc169175520"/>
                      <w:r w:rsidRPr="00630E21">
                        <w:rPr>
                          <w:rFonts w:ascii="Times New Roman" w:hAnsi="Times New Roman"/>
                          <w:bCs/>
                          <w:sz w:val="48"/>
                          <w:szCs w:val="48"/>
                        </w:rPr>
                        <w:t>ДИПЛОМНА РОБОТА</w:t>
                      </w:r>
                      <w:bookmarkEnd w:id="8057"/>
                      <w:bookmarkEnd w:id="8058"/>
                      <w:bookmarkEnd w:id="8059"/>
                      <w:bookmarkEnd w:id="8060"/>
                      <w:bookmarkEnd w:id="8061"/>
                      <w:bookmarkEnd w:id="8062"/>
                      <w:bookmarkEnd w:id="8063"/>
                    </w:p>
                    <w:p w14:paraId="25B93B91"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4E2EF5F4" w14:textId="77777777" w:rsidR="00A43AC3" w:rsidRPr="005E3013" w:rsidRDefault="00A43AC3" w:rsidP="00987998">
                      <w:pPr>
                        <w:pStyle w:val="2"/>
                        <w:spacing w:line="276" w:lineRule="auto"/>
                        <w:rPr>
                          <w:b w:val="0"/>
                          <w:bCs/>
                          <w:iCs/>
                          <w:sz w:val="48"/>
                          <w:szCs w:val="48"/>
                          <w:highlight w:val="yellow"/>
                        </w:rPr>
                      </w:pPr>
                      <w:bookmarkStart w:id="8064" w:name="_Toc168914679"/>
                      <w:bookmarkStart w:id="8065" w:name="_Toc168914790"/>
                      <w:bookmarkStart w:id="8066" w:name="_Toc168914918"/>
                      <w:bookmarkStart w:id="8067" w:name="_Toc168915233"/>
                      <w:bookmarkStart w:id="8068" w:name="_Toc168917996"/>
                      <w:bookmarkStart w:id="8069" w:name="_Toc169173434"/>
                      <w:bookmarkStart w:id="8070" w:name="_Toc16917552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8064"/>
                      <w:bookmarkEnd w:id="8065"/>
                      <w:bookmarkEnd w:id="8066"/>
                      <w:bookmarkEnd w:id="8067"/>
                      <w:bookmarkEnd w:id="8068"/>
                      <w:bookmarkEnd w:id="8069"/>
                      <w:bookmarkEnd w:id="8070"/>
                    </w:p>
                    <w:p w14:paraId="7A9E6808"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2A09E54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8AEB87A"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41E803AD" w14:textId="77777777" w:rsidR="00A43AC3" w:rsidRPr="00B1453A" w:rsidRDefault="00A43AC3" w:rsidP="00987998">
                      <w:pPr>
                        <w:jc w:val="center"/>
                        <w:rPr>
                          <w:rFonts w:ascii="Calibri" w:hAnsi="Calibri"/>
                          <w:sz w:val="36"/>
                          <w:szCs w:val="36"/>
                        </w:rPr>
                      </w:pPr>
                    </w:p>
                    <w:p w14:paraId="7CE1D823" w14:textId="77777777" w:rsidR="00A43AC3" w:rsidRDefault="00A43AC3" w:rsidP="00987998">
                      <w:pPr>
                        <w:jc w:val="center"/>
                        <w:rPr>
                          <w:rFonts w:ascii="Times New Roman CYR" w:hAnsi="Times New Roman CYR" w:cs="Times New Roman CYR"/>
                          <w:sz w:val="36"/>
                          <w:szCs w:val="36"/>
                        </w:rPr>
                      </w:pPr>
                    </w:p>
                    <w:p w14:paraId="7F2DC42D" w14:textId="77777777" w:rsidR="00A43AC3" w:rsidRDefault="00A43AC3"/>
                    <w:p w14:paraId="19CBF028" w14:textId="77777777" w:rsidR="00A43AC3" w:rsidRPr="00630E21" w:rsidRDefault="00A43AC3" w:rsidP="00987998">
                      <w:pPr>
                        <w:pStyle w:val="3"/>
                        <w:spacing w:line="276" w:lineRule="auto"/>
                        <w:rPr>
                          <w:rFonts w:ascii="Times New Roman" w:hAnsi="Times New Roman"/>
                          <w:bCs/>
                          <w:sz w:val="48"/>
                          <w:szCs w:val="48"/>
                        </w:rPr>
                      </w:pPr>
                      <w:bookmarkStart w:id="8071" w:name="_Toc168914680"/>
                      <w:bookmarkStart w:id="8072" w:name="_Toc168914791"/>
                      <w:bookmarkStart w:id="8073" w:name="_Toc168914919"/>
                      <w:bookmarkStart w:id="8074" w:name="_Toc168915234"/>
                      <w:bookmarkStart w:id="8075" w:name="_Toc168917997"/>
                      <w:bookmarkStart w:id="8076" w:name="_Toc169173435"/>
                      <w:bookmarkStart w:id="8077" w:name="_Toc169175522"/>
                      <w:r w:rsidRPr="00630E21">
                        <w:rPr>
                          <w:rFonts w:ascii="Times New Roman" w:hAnsi="Times New Roman"/>
                          <w:bCs/>
                          <w:sz w:val="48"/>
                          <w:szCs w:val="48"/>
                        </w:rPr>
                        <w:t>ДИПЛОМНА РОБОТА</w:t>
                      </w:r>
                      <w:bookmarkEnd w:id="8071"/>
                      <w:bookmarkEnd w:id="8072"/>
                      <w:bookmarkEnd w:id="8073"/>
                      <w:bookmarkEnd w:id="8074"/>
                      <w:bookmarkEnd w:id="8075"/>
                      <w:bookmarkEnd w:id="8076"/>
                      <w:bookmarkEnd w:id="8077"/>
                    </w:p>
                    <w:p w14:paraId="3FC8E11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1870B9F4" w14:textId="77777777" w:rsidR="00A43AC3" w:rsidRPr="005E3013" w:rsidRDefault="00A43AC3" w:rsidP="00987998">
                      <w:pPr>
                        <w:pStyle w:val="2"/>
                        <w:spacing w:line="276" w:lineRule="auto"/>
                        <w:rPr>
                          <w:b w:val="0"/>
                          <w:bCs/>
                          <w:iCs/>
                          <w:sz w:val="48"/>
                          <w:szCs w:val="48"/>
                          <w:highlight w:val="yellow"/>
                        </w:rPr>
                      </w:pPr>
                      <w:bookmarkStart w:id="8078" w:name="_Toc168914681"/>
                      <w:bookmarkStart w:id="8079" w:name="_Toc168914792"/>
                      <w:bookmarkStart w:id="8080" w:name="_Toc168914920"/>
                      <w:bookmarkStart w:id="8081" w:name="_Toc168915235"/>
                      <w:bookmarkStart w:id="8082" w:name="_Toc168917998"/>
                      <w:bookmarkStart w:id="8083" w:name="_Toc169173436"/>
                      <w:bookmarkStart w:id="8084" w:name="_Toc16917552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8078"/>
                      <w:bookmarkEnd w:id="8079"/>
                      <w:bookmarkEnd w:id="8080"/>
                      <w:bookmarkEnd w:id="8081"/>
                      <w:bookmarkEnd w:id="8082"/>
                      <w:bookmarkEnd w:id="8083"/>
                      <w:bookmarkEnd w:id="8084"/>
                    </w:p>
                    <w:p w14:paraId="379A83C2"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DBD7335"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27F987E8"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2ADF85FB" w14:textId="77777777" w:rsidR="00A43AC3" w:rsidRPr="00B1453A" w:rsidRDefault="00A43AC3" w:rsidP="00987998">
                      <w:pPr>
                        <w:jc w:val="center"/>
                        <w:rPr>
                          <w:rFonts w:ascii="Calibri" w:hAnsi="Calibri"/>
                          <w:sz w:val="36"/>
                          <w:szCs w:val="36"/>
                        </w:rPr>
                      </w:pPr>
                    </w:p>
                    <w:p w14:paraId="5C23B896" w14:textId="77777777" w:rsidR="00A43AC3" w:rsidRDefault="00A43AC3" w:rsidP="00987998">
                      <w:pPr>
                        <w:jc w:val="center"/>
                        <w:rPr>
                          <w:rFonts w:ascii="Times New Roman CYR" w:hAnsi="Times New Roman CYR" w:cs="Times New Roman CYR"/>
                          <w:sz w:val="36"/>
                          <w:szCs w:val="36"/>
                        </w:rPr>
                      </w:pPr>
                    </w:p>
                    <w:p w14:paraId="616D3A7E" w14:textId="77777777" w:rsidR="00A43AC3" w:rsidRDefault="00A43AC3"/>
                    <w:p w14:paraId="3669D21C" w14:textId="77777777" w:rsidR="00A43AC3" w:rsidRPr="00630E21" w:rsidRDefault="00A43AC3" w:rsidP="00987998">
                      <w:pPr>
                        <w:pStyle w:val="3"/>
                        <w:spacing w:line="276" w:lineRule="auto"/>
                        <w:rPr>
                          <w:rFonts w:ascii="Times New Roman" w:hAnsi="Times New Roman"/>
                          <w:bCs/>
                          <w:sz w:val="48"/>
                          <w:szCs w:val="48"/>
                        </w:rPr>
                      </w:pPr>
                      <w:bookmarkStart w:id="8085" w:name="_Toc168914682"/>
                      <w:bookmarkStart w:id="8086" w:name="_Toc168914793"/>
                      <w:bookmarkStart w:id="8087" w:name="_Toc168914921"/>
                      <w:bookmarkStart w:id="8088" w:name="_Toc168915236"/>
                      <w:bookmarkStart w:id="8089" w:name="_Toc168917999"/>
                      <w:bookmarkStart w:id="8090" w:name="_Toc169173437"/>
                      <w:bookmarkStart w:id="8091" w:name="_Toc169175524"/>
                      <w:r w:rsidRPr="00630E21">
                        <w:rPr>
                          <w:rFonts w:ascii="Times New Roman" w:hAnsi="Times New Roman"/>
                          <w:bCs/>
                          <w:sz w:val="48"/>
                          <w:szCs w:val="48"/>
                        </w:rPr>
                        <w:t>ДИПЛОМНА РОБОТА</w:t>
                      </w:r>
                      <w:bookmarkEnd w:id="8085"/>
                      <w:bookmarkEnd w:id="8086"/>
                      <w:bookmarkEnd w:id="8087"/>
                      <w:bookmarkEnd w:id="8088"/>
                      <w:bookmarkEnd w:id="8089"/>
                      <w:bookmarkEnd w:id="8090"/>
                      <w:bookmarkEnd w:id="8091"/>
                    </w:p>
                    <w:p w14:paraId="14AE49F3"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D57B794" w14:textId="77777777" w:rsidR="00A43AC3" w:rsidRPr="005E3013" w:rsidRDefault="00A43AC3" w:rsidP="00987998">
                      <w:pPr>
                        <w:pStyle w:val="2"/>
                        <w:spacing w:line="276" w:lineRule="auto"/>
                        <w:rPr>
                          <w:b w:val="0"/>
                          <w:bCs/>
                          <w:iCs/>
                          <w:sz w:val="48"/>
                          <w:szCs w:val="48"/>
                          <w:highlight w:val="yellow"/>
                        </w:rPr>
                      </w:pPr>
                      <w:bookmarkStart w:id="8092" w:name="_Toc168914683"/>
                      <w:bookmarkStart w:id="8093" w:name="_Toc168914794"/>
                      <w:bookmarkStart w:id="8094" w:name="_Toc168914922"/>
                      <w:bookmarkStart w:id="8095" w:name="_Toc168915237"/>
                      <w:bookmarkStart w:id="8096" w:name="_Toc168918000"/>
                      <w:bookmarkStart w:id="8097" w:name="_Toc169173438"/>
                      <w:bookmarkStart w:id="8098" w:name="_Toc16917552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8092"/>
                      <w:bookmarkEnd w:id="8093"/>
                      <w:bookmarkEnd w:id="8094"/>
                      <w:bookmarkEnd w:id="8095"/>
                      <w:bookmarkEnd w:id="8096"/>
                      <w:bookmarkEnd w:id="8097"/>
                      <w:bookmarkEnd w:id="8098"/>
                    </w:p>
                    <w:p w14:paraId="292AB3D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641D10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05FC49B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3AA5B5D8" w14:textId="77777777" w:rsidR="00A43AC3" w:rsidRPr="00B1453A" w:rsidRDefault="00A43AC3" w:rsidP="00987998">
                      <w:pPr>
                        <w:jc w:val="center"/>
                        <w:rPr>
                          <w:rFonts w:ascii="Calibri" w:hAnsi="Calibri"/>
                          <w:sz w:val="36"/>
                          <w:szCs w:val="36"/>
                        </w:rPr>
                      </w:pPr>
                    </w:p>
                    <w:p w14:paraId="023E05AD" w14:textId="77777777" w:rsidR="00A43AC3" w:rsidRDefault="00A43AC3" w:rsidP="00987998">
                      <w:pPr>
                        <w:jc w:val="center"/>
                        <w:rPr>
                          <w:rFonts w:ascii="Times New Roman CYR" w:hAnsi="Times New Roman CYR" w:cs="Times New Roman CYR"/>
                          <w:sz w:val="36"/>
                          <w:szCs w:val="36"/>
                        </w:rPr>
                      </w:pPr>
                    </w:p>
                    <w:p w14:paraId="206C6809" w14:textId="77777777" w:rsidR="00A43AC3" w:rsidRDefault="00A43AC3"/>
                    <w:p w14:paraId="79DFDEDC" w14:textId="77777777" w:rsidR="00A43AC3" w:rsidRPr="00630E21" w:rsidRDefault="00A43AC3" w:rsidP="00987998">
                      <w:pPr>
                        <w:pStyle w:val="3"/>
                        <w:spacing w:line="276" w:lineRule="auto"/>
                        <w:rPr>
                          <w:rFonts w:ascii="Times New Roman" w:hAnsi="Times New Roman"/>
                          <w:bCs/>
                          <w:sz w:val="48"/>
                          <w:szCs w:val="48"/>
                        </w:rPr>
                      </w:pPr>
                      <w:bookmarkStart w:id="8099" w:name="_Toc168914684"/>
                      <w:bookmarkStart w:id="8100" w:name="_Toc168914795"/>
                      <w:bookmarkStart w:id="8101" w:name="_Toc168914923"/>
                      <w:bookmarkStart w:id="8102" w:name="_Toc168915238"/>
                      <w:bookmarkStart w:id="8103" w:name="_Toc168918001"/>
                      <w:bookmarkStart w:id="8104" w:name="_Toc169173439"/>
                      <w:bookmarkStart w:id="8105" w:name="_Toc169175526"/>
                      <w:r w:rsidRPr="00630E21">
                        <w:rPr>
                          <w:rFonts w:ascii="Times New Roman" w:hAnsi="Times New Roman"/>
                          <w:bCs/>
                          <w:sz w:val="48"/>
                          <w:szCs w:val="48"/>
                        </w:rPr>
                        <w:t>ДИПЛОМНА РОБОТА</w:t>
                      </w:r>
                      <w:bookmarkEnd w:id="8099"/>
                      <w:bookmarkEnd w:id="8100"/>
                      <w:bookmarkEnd w:id="8101"/>
                      <w:bookmarkEnd w:id="8102"/>
                      <w:bookmarkEnd w:id="8103"/>
                      <w:bookmarkEnd w:id="8104"/>
                      <w:bookmarkEnd w:id="8105"/>
                    </w:p>
                    <w:p w14:paraId="1C759A9B"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6B8E960" w14:textId="77777777" w:rsidR="00A43AC3" w:rsidRPr="005E3013" w:rsidRDefault="00A43AC3" w:rsidP="00987998">
                      <w:pPr>
                        <w:pStyle w:val="2"/>
                        <w:spacing w:line="276" w:lineRule="auto"/>
                        <w:rPr>
                          <w:b w:val="0"/>
                          <w:bCs/>
                          <w:iCs/>
                          <w:sz w:val="48"/>
                          <w:szCs w:val="48"/>
                          <w:highlight w:val="yellow"/>
                        </w:rPr>
                      </w:pPr>
                      <w:bookmarkStart w:id="8106" w:name="_Toc168914685"/>
                      <w:bookmarkStart w:id="8107" w:name="_Toc168914796"/>
                      <w:bookmarkStart w:id="8108" w:name="_Toc168914924"/>
                      <w:bookmarkStart w:id="8109" w:name="_Toc168915239"/>
                      <w:bookmarkStart w:id="8110" w:name="_Toc168918002"/>
                      <w:bookmarkStart w:id="8111" w:name="_Toc169173440"/>
                      <w:bookmarkStart w:id="8112" w:name="_Toc16917552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8106"/>
                      <w:bookmarkEnd w:id="8107"/>
                      <w:bookmarkEnd w:id="8108"/>
                      <w:bookmarkEnd w:id="8109"/>
                      <w:bookmarkEnd w:id="8110"/>
                      <w:bookmarkEnd w:id="8111"/>
                      <w:bookmarkEnd w:id="8112"/>
                    </w:p>
                    <w:p w14:paraId="5EDDE323"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15F98B3"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B71BC7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65589007" w14:textId="77777777" w:rsidR="00A43AC3" w:rsidRPr="00B1453A" w:rsidRDefault="00A43AC3" w:rsidP="00987998">
                      <w:pPr>
                        <w:jc w:val="center"/>
                        <w:rPr>
                          <w:rFonts w:ascii="Calibri" w:hAnsi="Calibri"/>
                          <w:sz w:val="36"/>
                          <w:szCs w:val="36"/>
                        </w:rPr>
                      </w:pPr>
                    </w:p>
                    <w:p w14:paraId="119A3D94" w14:textId="77777777" w:rsidR="00A43AC3" w:rsidRDefault="00A43AC3" w:rsidP="00987998">
                      <w:pPr>
                        <w:jc w:val="center"/>
                        <w:rPr>
                          <w:rFonts w:ascii="Times New Roman CYR" w:hAnsi="Times New Roman CYR" w:cs="Times New Roman CYR"/>
                          <w:sz w:val="36"/>
                          <w:szCs w:val="36"/>
                        </w:rPr>
                      </w:pPr>
                    </w:p>
                    <w:p w14:paraId="653912DB" w14:textId="77777777" w:rsidR="00A43AC3" w:rsidRDefault="00A43AC3"/>
                    <w:p w14:paraId="2069E29B" w14:textId="77777777" w:rsidR="000658DF" w:rsidRPr="003A41B8" w:rsidRDefault="000658DF" w:rsidP="000658DF">
                      <w:pPr>
                        <w:pStyle w:val="3"/>
                        <w:spacing w:line="300" w:lineRule="auto"/>
                        <w:rPr>
                          <w:rFonts w:ascii="Times New Roman CYR" w:hAnsi="Times New Roman CYR"/>
                          <w:i/>
                          <w:iCs/>
                          <w:sz w:val="44"/>
                          <w:szCs w:val="44"/>
                        </w:rPr>
                      </w:pPr>
                      <w:bookmarkStart w:id="8113" w:name="_Toc168914686"/>
                      <w:bookmarkStart w:id="8114" w:name="_Toc168914797"/>
                      <w:bookmarkStart w:id="8115" w:name="_Toc168914925"/>
                      <w:bookmarkStart w:id="8116" w:name="_Toc168915240"/>
                      <w:bookmarkStart w:id="8117" w:name="_Toc168918003"/>
                      <w:bookmarkStart w:id="8118" w:name="_Toc169173441"/>
                      <w:bookmarkStart w:id="8119" w:name="_Toc169175528"/>
                      <w:r w:rsidRPr="003A41B8">
                        <w:rPr>
                          <w:rFonts w:ascii="Times New Roman CYR" w:hAnsi="Times New Roman CYR"/>
                          <w:i/>
                          <w:iCs/>
                          <w:sz w:val="44"/>
                          <w:szCs w:val="44"/>
                        </w:rPr>
                        <w:t>ДИПЛОМНА РОБОТА БАКАЛАВРА</w:t>
                      </w:r>
                      <w:bookmarkEnd w:id="4153"/>
                      <w:bookmarkEnd w:id="4154"/>
                      <w:bookmarkEnd w:id="4155"/>
                      <w:bookmarkEnd w:id="8113"/>
                      <w:bookmarkEnd w:id="8114"/>
                      <w:bookmarkEnd w:id="8115"/>
                      <w:bookmarkEnd w:id="8116"/>
                      <w:bookmarkEnd w:id="8117"/>
                      <w:bookmarkEnd w:id="8118"/>
                      <w:bookmarkEnd w:id="8119"/>
                      <w:r w:rsidRPr="003A41B8">
                        <w:rPr>
                          <w:rFonts w:ascii="Times New Roman CYR" w:hAnsi="Times New Roman CYR"/>
                          <w:i/>
                          <w:iCs/>
                          <w:sz w:val="44"/>
                          <w:szCs w:val="44"/>
                        </w:rPr>
                        <w:t xml:space="preserve"> </w:t>
                      </w:r>
                    </w:p>
                    <w:p w14:paraId="19270D7B" w14:textId="1A6359CB" w:rsidR="000658DF" w:rsidRPr="000D3135" w:rsidRDefault="000658DF" w:rsidP="000658DF">
                      <w:pPr>
                        <w:pStyle w:val="2"/>
                        <w:spacing w:line="300" w:lineRule="auto"/>
                        <w:rPr>
                          <w:rFonts w:ascii="Times New Roman CYR" w:hAnsi="Times New Roman CYR"/>
                          <w:b w:val="0"/>
                          <w:sz w:val="44"/>
                          <w:szCs w:val="44"/>
                        </w:rPr>
                      </w:pPr>
                      <w:bookmarkStart w:id="8120" w:name="_Toc168080189"/>
                      <w:bookmarkStart w:id="8121" w:name="_Toc168081150"/>
                      <w:bookmarkStart w:id="8122" w:name="_Toc168914602"/>
                      <w:bookmarkStart w:id="8123" w:name="_Toc168914687"/>
                      <w:bookmarkStart w:id="8124" w:name="_Toc168914798"/>
                      <w:bookmarkStart w:id="8125" w:name="_Toc168914926"/>
                      <w:bookmarkStart w:id="8126" w:name="_Toc168915241"/>
                      <w:bookmarkStart w:id="8127" w:name="_Toc168918004"/>
                      <w:bookmarkStart w:id="8128" w:name="_Toc169173442"/>
                      <w:bookmarkStart w:id="8129" w:name="_Toc169175529"/>
                      <w:r w:rsidRPr="000D3135">
                        <w:rPr>
                          <w:rFonts w:ascii="Times New Roman CYR" w:hAnsi="Times New Roman CYR"/>
                          <w:b w:val="0"/>
                          <w:sz w:val="44"/>
                          <w:szCs w:val="44"/>
                        </w:rPr>
                        <w:t xml:space="preserve">ДРБ. ІП - </w:t>
                      </w:r>
                      <w:r w:rsidR="00BE67A4">
                        <w:rPr>
                          <w:rFonts w:ascii="Times New Roman CYR" w:hAnsi="Times New Roman CYR"/>
                          <w:b w:val="0"/>
                          <w:sz w:val="44"/>
                          <w:szCs w:val="44"/>
                          <w:lang w:val="en-US"/>
                        </w:rPr>
                        <w:t>4</w:t>
                      </w:r>
                      <w:r>
                        <w:rPr>
                          <w:rFonts w:ascii="Times New Roman CYR" w:hAnsi="Times New Roman CYR"/>
                          <w:b w:val="0"/>
                          <w:sz w:val="44"/>
                          <w:szCs w:val="44"/>
                          <w:lang w:val="ru-RU"/>
                        </w:rPr>
                        <w:t>2</w:t>
                      </w:r>
                      <w:r w:rsidRPr="000D3135">
                        <w:rPr>
                          <w:rFonts w:ascii="Times New Roman CYR" w:hAnsi="Times New Roman CYR"/>
                          <w:b w:val="0"/>
                          <w:sz w:val="44"/>
                          <w:szCs w:val="44"/>
                        </w:rPr>
                        <w:t>.00.00.000 ПЗ</w:t>
                      </w:r>
                      <w:bookmarkEnd w:id="8120"/>
                      <w:bookmarkEnd w:id="8121"/>
                      <w:bookmarkEnd w:id="8122"/>
                      <w:bookmarkEnd w:id="8123"/>
                      <w:bookmarkEnd w:id="8124"/>
                      <w:bookmarkEnd w:id="8125"/>
                      <w:bookmarkEnd w:id="8126"/>
                      <w:bookmarkEnd w:id="8127"/>
                      <w:bookmarkEnd w:id="8128"/>
                      <w:bookmarkEnd w:id="8129"/>
                    </w:p>
                    <w:p w14:paraId="0A3CF1DE" w14:textId="535A44B8" w:rsidR="000658DF" w:rsidRPr="003A41B8" w:rsidRDefault="000658DF" w:rsidP="000658DF">
                      <w:pPr>
                        <w:pStyle w:val="4"/>
                        <w:spacing w:line="300" w:lineRule="auto"/>
                        <w:rPr>
                          <w:rFonts w:ascii="Times New Roman CYR" w:hAnsi="Times New Roman CYR"/>
                          <w:b/>
                          <w:sz w:val="44"/>
                          <w:szCs w:val="44"/>
                          <w:u w:val="none"/>
                          <w:lang w:val="ru-RU"/>
                        </w:rPr>
                      </w:pPr>
                      <w:r w:rsidRPr="003A41B8">
                        <w:rPr>
                          <w:rFonts w:ascii="Times New Roman CYR" w:hAnsi="Times New Roman CYR"/>
                          <w:b/>
                          <w:i/>
                          <w:iCs/>
                          <w:sz w:val="44"/>
                          <w:szCs w:val="44"/>
                          <w:u w:val="none"/>
                        </w:rPr>
                        <w:t>Група ІП-</w:t>
                      </w:r>
                      <w:r w:rsidRPr="003A41B8">
                        <w:rPr>
                          <w:rFonts w:ascii="Times New Roman CYR" w:hAnsi="Times New Roman CYR"/>
                          <w:b/>
                          <w:sz w:val="44"/>
                          <w:szCs w:val="44"/>
                          <w:u w:val="none"/>
                        </w:rPr>
                        <w:t>20</w:t>
                      </w:r>
                      <w:r w:rsidRPr="003A41B8">
                        <w:rPr>
                          <w:rFonts w:ascii="Times New Roman CYR" w:hAnsi="Times New Roman CYR"/>
                          <w:b/>
                          <w:sz w:val="44"/>
                          <w:szCs w:val="44"/>
                          <w:u w:val="none"/>
                          <w:lang w:val="ru-RU"/>
                        </w:rPr>
                        <w:t>-2</w:t>
                      </w:r>
                    </w:p>
                    <w:p w14:paraId="5F177E61" w14:textId="20FF7F89" w:rsidR="000658DF" w:rsidRPr="003A41B8" w:rsidRDefault="000658DF" w:rsidP="000658DF">
                      <w:pPr>
                        <w:spacing w:line="300" w:lineRule="auto"/>
                        <w:jc w:val="center"/>
                        <w:rPr>
                          <w:b/>
                          <w:i/>
                          <w:iCs/>
                          <w:sz w:val="44"/>
                          <w:szCs w:val="44"/>
                          <w:lang w:val="uk-UA"/>
                        </w:rPr>
                      </w:pPr>
                      <w:r w:rsidRPr="003A41B8">
                        <w:rPr>
                          <w:b/>
                          <w:i/>
                          <w:iCs/>
                          <w:sz w:val="44"/>
                          <w:szCs w:val="44"/>
                          <w:lang w:val="uk-UA"/>
                        </w:rPr>
                        <w:t>Кашуба Наталія</w:t>
                      </w:r>
                    </w:p>
                    <w:p w14:paraId="235839F0" w14:textId="77777777" w:rsidR="000658DF" w:rsidRPr="000D3135" w:rsidRDefault="000658DF" w:rsidP="000658DF">
                      <w:pPr>
                        <w:spacing w:line="300" w:lineRule="auto"/>
                        <w:jc w:val="center"/>
                        <w:rPr>
                          <w:b/>
                          <w:lang w:val="uk-UA"/>
                        </w:rPr>
                      </w:pPr>
                    </w:p>
                    <w:p w14:paraId="0AB378D8" w14:textId="3358F9BE" w:rsidR="000658DF" w:rsidRPr="00751EB9" w:rsidRDefault="000658DF" w:rsidP="000658DF">
                      <w:pPr>
                        <w:spacing w:line="300" w:lineRule="auto"/>
                        <w:jc w:val="center"/>
                        <w:rPr>
                          <w:rFonts w:ascii="Times New Roman CYR" w:hAnsi="Times New Roman CYR"/>
                          <w:sz w:val="44"/>
                          <w:szCs w:val="44"/>
                          <w:lang w:val="uk-UA"/>
                        </w:rPr>
                      </w:pPr>
                      <w:r w:rsidRPr="000D3135">
                        <w:rPr>
                          <w:b/>
                          <w:sz w:val="44"/>
                          <w:szCs w:val="44"/>
                        </w:rPr>
                        <w:t>20</w:t>
                      </w:r>
                      <w:r w:rsidRPr="000D3135">
                        <w:rPr>
                          <w:b/>
                          <w:sz w:val="44"/>
                          <w:szCs w:val="44"/>
                          <w:lang w:val="uk-UA"/>
                        </w:rPr>
                        <w:t>2</w:t>
                      </w:r>
                      <w:r>
                        <w:rPr>
                          <w:b/>
                          <w:sz w:val="44"/>
                          <w:szCs w:val="44"/>
                          <w:lang w:val="uk-UA"/>
                        </w:rPr>
                        <w:t>4</w:t>
                      </w:r>
                    </w:p>
                    <w:p w14:paraId="7E80A39D" w14:textId="77777777" w:rsidR="00A43AC3" w:rsidRPr="00B1453A" w:rsidRDefault="00A43AC3" w:rsidP="00987998">
                      <w:pPr>
                        <w:jc w:val="center"/>
                        <w:rPr>
                          <w:rFonts w:ascii="Calibri" w:hAnsi="Calibri"/>
                          <w:sz w:val="36"/>
                          <w:szCs w:val="36"/>
                        </w:rPr>
                      </w:pPr>
                    </w:p>
                    <w:p w14:paraId="2811BD7D" w14:textId="77777777" w:rsidR="00A43AC3" w:rsidRDefault="00A43AC3" w:rsidP="00987998">
                      <w:pPr>
                        <w:jc w:val="center"/>
                        <w:rPr>
                          <w:rFonts w:ascii="Times New Roman CYR" w:hAnsi="Times New Roman CYR" w:cs="Times New Roman CYR"/>
                          <w:sz w:val="36"/>
                          <w:szCs w:val="36"/>
                        </w:rPr>
                      </w:pPr>
                    </w:p>
                    <w:p w14:paraId="4B9F3D33" w14:textId="77777777" w:rsidR="00A43AC3" w:rsidRDefault="00A43AC3"/>
                    <w:p w14:paraId="36FBB0BC" w14:textId="77777777" w:rsidR="00A43AC3" w:rsidRPr="00630E21" w:rsidRDefault="00A43AC3" w:rsidP="00987998">
                      <w:pPr>
                        <w:pStyle w:val="3"/>
                        <w:spacing w:line="276" w:lineRule="auto"/>
                        <w:rPr>
                          <w:rFonts w:ascii="Times New Roman" w:hAnsi="Times New Roman"/>
                          <w:bCs/>
                          <w:sz w:val="48"/>
                          <w:szCs w:val="48"/>
                        </w:rPr>
                      </w:pPr>
                      <w:bookmarkStart w:id="8130" w:name="_Toc168080190"/>
                      <w:bookmarkStart w:id="8131" w:name="_Toc168081151"/>
                      <w:bookmarkStart w:id="8132" w:name="_Toc168914603"/>
                      <w:bookmarkStart w:id="8133" w:name="_Toc168914688"/>
                      <w:bookmarkStart w:id="8134" w:name="_Toc168914799"/>
                      <w:bookmarkStart w:id="8135" w:name="_Toc168914927"/>
                      <w:bookmarkStart w:id="8136" w:name="_Toc168915242"/>
                      <w:bookmarkStart w:id="8137" w:name="_Toc168918005"/>
                      <w:bookmarkStart w:id="8138" w:name="_Toc169173443"/>
                      <w:bookmarkStart w:id="8139" w:name="_Toc169175530"/>
                      <w:r w:rsidRPr="00630E21">
                        <w:rPr>
                          <w:rFonts w:ascii="Times New Roman" w:hAnsi="Times New Roman"/>
                          <w:bCs/>
                          <w:sz w:val="48"/>
                          <w:szCs w:val="48"/>
                        </w:rPr>
                        <w:t>ДИПЛОМНА РОБОТА</w:t>
                      </w:r>
                      <w:bookmarkEnd w:id="8130"/>
                      <w:bookmarkEnd w:id="8131"/>
                      <w:bookmarkEnd w:id="8132"/>
                      <w:bookmarkEnd w:id="8133"/>
                      <w:bookmarkEnd w:id="8134"/>
                      <w:bookmarkEnd w:id="8135"/>
                      <w:bookmarkEnd w:id="8136"/>
                      <w:bookmarkEnd w:id="8137"/>
                      <w:bookmarkEnd w:id="8138"/>
                      <w:bookmarkEnd w:id="8139"/>
                    </w:p>
                    <w:p w14:paraId="70B7E2A7"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597F1003" w14:textId="77777777" w:rsidR="00A43AC3" w:rsidRPr="005E3013" w:rsidRDefault="00A43AC3" w:rsidP="00987998">
                      <w:pPr>
                        <w:pStyle w:val="2"/>
                        <w:spacing w:line="276" w:lineRule="auto"/>
                        <w:rPr>
                          <w:b w:val="0"/>
                          <w:bCs/>
                          <w:iCs/>
                          <w:sz w:val="48"/>
                          <w:szCs w:val="48"/>
                          <w:highlight w:val="yellow"/>
                        </w:rPr>
                      </w:pPr>
                      <w:bookmarkStart w:id="8140" w:name="_Toc168080191"/>
                      <w:bookmarkStart w:id="8141" w:name="_Toc168081152"/>
                      <w:bookmarkStart w:id="8142" w:name="_Toc168914604"/>
                      <w:bookmarkStart w:id="8143" w:name="_Toc168914689"/>
                      <w:bookmarkStart w:id="8144" w:name="_Toc168914800"/>
                      <w:bookmarkStart w:id="8145" w:name="_Toc168914928"/>
                      <w:bookmarkStart w:id="8146" w:name="_Toc168915243"/>
                      <w:bookmarkStart w:id="8147" w:name="_Toc168918006"/>
                      <w:bookmarkStart w:id="8148" w:name="_Toc169173444"/>
                      <w:bookmarkStart w:id="8149" w:name="_Toc16917553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8140"/>
                      <w:bookmarkEnd w:id="8141"/>
                      <w:bookmarkEnd w:id="8142"/>
                      <w:bookmarkEnd w:id="8143"/>
                      <w:bookmarkEnd w:id="8144"/>
                      <w:bookmarkEnd w:id="8145"/>
                      <w:bookmarkEnd w:id="8146"/>
                      <w:bookmarkEnd w:id="8147"/>
                      <w:bookmarkEnd w:id="8148"/>
                      <w:bookmarkEnd w:id="8149"/>
                    </w:p>
                    <w:p w14:paraId="7A9619E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6B6DAD4E"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699E6E43"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DF8F3F3" w14:textId="77777777" w:rsidR="00A43AC3" w:rsidRPr="00B1453A" w:rsidRDefault="00A43AC3" w:rsidP="00987998">
                      <w:pPr>
                        <w:jc w:val="center"/>
                        <w:rPr>
                          <w:rFonts w:ascii="Calibri" w:hAnsi="Calibri"/>
                          <w:sz w:val="36"/>
                          <w:szCs w:val="36"/>
                        </w:rPr>
                      </w:pPr>
                    </w:p>
                    <w:p w14:paraId="52B3BBE5" w14:textId="77777777" w:rsidR="00A43AC3" w:rsidRDefault="00A43AC3" w:rsidP="00987998">
                      <w:pPr>
                        <w:jc w:val="center"/>
                        <w:rPr>
                          <w:rFonts w:ascii="Times New Roman CYR" w:hAnsi="Times New Roman CYR" w:cs="Times New Roman CYR"/>
                          <w:sz w:val="36"/>
                          <w:szCs w:val="36"/>
                        </w:rPr>
                      </w:pPr>
                    </w:p>
                    <w:p w14:paraId="543C1B87" w14:textId="77777777" w:rsidR="00A43AC3" w:rsidRDefault="00A43AC3"/>
                    <w:p w14:paraId="20F8F3FE" w14:textId="77777777" w:rsidR="00A43AC3" w:rsidRPr="00630E21" w:rsidRDefault="00A43AC3" w:rsidP="00987998">
                      <w:pPr>
                        <w:pStyle w:val="3"/>
                        <w:spacing w:line="276" w:lineRule="auto"/>
                        <w:rPr>
                          <w:rFonts w:ascii="Times New Roman" w:hAnsi="Times New Roman"/>
                          <w:bCs/>
                          <w:sz w:val="48"/>
                          <w:szCs w:val="48"/>
                        </w:rPr>
                      </w:pPr>
                      <w:bookmarkStart w:id="8150" w:name="_Toc168080192"/>
                      <w:bookmarkStart w:id="8151" w:name="_Toc168081153"/>
                      <w:bookmarkStart w:id="8152" w:name="_Toc168914605"/>
                      <w:bookmarkStart w:id="8153" w:name="_Toc168914690"/>
                      <w:bookmarkStart w:id="8154" w:name="_Toc168914801"/>
                      <w:bookmarkStart w:id="8155" w:name="_Toc168914929"/>
                      <w:bookmarkStart w:id="8156" w:name="_Toc168915244"/>
                      <w:bookmarkStart w:id="8157" w:name="_Toc168918007"/>
                      <w:bookmarkStart w:id="8158" w:name="_Toc169173445"/>
                      <w:bookmarkStart w:id="8159" w:name="_Toc169175532"/>
                      <w:r w:rsidRPr="00630E21">
                        <w:rPr>
                          <w:rFonts w:ascii="Times New Roman" w:hAnsi="Times New Roman"/>
                          <w:bCs/>
                          <w:sz w:val="48"/>
                          <w:szCs w:val="48"/>
                        </w:rPr>
                        <w:t>ДИПЛОМНА РОБОТА</w:t>
                      </w:r>
                      <w:bookmarkEnd w:id="8150"/>
                      <w:bookmarkEnd w:id="8151"/>
                      <w:bookmarkEnd w:id="8152"/>
                      <w:bookmarkEnd w:id="8153"/>
                      <w:bookmarkEnd w:id="8154"/>
                      <w:bookmarkEnd w:id="8155"/>
                      <w:bookmarkEnd w:id="8156"/>
                      <w:bookmarkEnd w:id="8157"/>
                      <w:bookmarkEnd w:id="8158"/>
                      <w:bookmarkEnd w:id="8159"/>
                    </w:p>
                    <w:p w14:paraId="09B52AF9"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63E41D1" w14:textId="77777777" w:rsidR="00A43AC3" w:rsidRPr="005E3013" w:rsidRDefault="00A43AC3" w:rsidP="00987998">
                      <w:pPr>
                        <w:pStyle w:val="2"/>
                        <w:spacing w:line="276" w:lineRule="auto"/>
                        <w:rPr>
                          <w:b w:val="0"/>
                          <w:bCs/>
                          <w:iCs/>
                          <w:sz w:val="48"/>
                          <w:szCs w:val="48"/>
                          <w:highlight w:val="yellow"/>
                        </w:rPr>
                      </w:pPr>
                      <w:bookmarkStart w:id="8160" w:name="_Toc168080193"/>
                      <w:bookmarkStart w:id="8161" w:name="_Toc168081154"/>
                      <w:bookmarkStart w:id="8162" w:name="_Toc168914606"/>
                      <w:bookmarkStart w:id="8163" w:name="_Toc168914691"/>
                      <w:bookmarkStart w:id="8164" w:name="_Toc168914802"/>
                      <w:bookmarkStart w:id="8165" w:name="_Toc168914930"/>
                      <w:bookmarkStart w:id="8166" w:name="_Toc168915245"/>
                      <w:bookmarkStart w:id="8167" w:name="_Toc168918008"/>
                      <w:bookmarkStart w:id="8168" w:name="_Toc169173446"/>
                      <w:bookmarkStart w:id="8169" w:name="_Toc16917553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8160"/>
                      <w:bookmarkEnd w:id="8161"/>
                      <w:bookmarkEnd w:id="8162"/>
                      <w:bookmarkEnd w:id="8163"/>
                      <w:bookmarkEnd w:id="8164"/>
                      <w:bookmarkEnd w:id="8165"/>
                      <w:bookmarkEnd w:id="8166"/>
                      <w:bookmarkEnd w:id="8167"/>
                      <w:bookmarkEnd w:id="8168"/>
                      <w:bookmarkEnd w:id="8169"/>
                    </w:p>
                    <w:p w14:paraId="1D6F9A9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D8B288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3E9F161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8204A85" w14:textId="77777777" w:rsidR="00A43AC3" w:rsidRPr="00B1453A" w:rsidRDefault="00A43AC3" w:rsidP="00987998">
                      <w:pPr>
                        <w:jc w:val="center"/>
                        <w:rPr>
                          <w:rFonts w:ascii="Calibri" w:hAnsi="Calibri"/>
                          <w:sz w:val="36"/>
                          <w:szCs w:val="36"/>
                        </w:rPr>
                      </w:pPr>
                    </w:p>
                    <w:p w14:paraId="09D7D76A" w14:textId="77777777" w:rsidR="00A43AC3" w:rsidRDefault="00A43AC3" w:rsidP="00987998">
                      <w:pPr>
                        <w:jc w:val="center"/>
                        <w:rPr>
                          <w:rFonts w:ascii="Times New Roman CYR" w:hAnsi="Times New Roman CYR" w:cs="Times New Roman CYR"/>
                          <w:sz w:val="36"/>
                          <w:szCs w:val="36"/>
                        </w:rPr>
                      </w:pPr>
                    </w:p>
                    <w:p w14:paraId="386FC42A" w14:textId="77777777" w:rsidR="00A43AC3" w:rsidRDefault="00A43AC3"/>
                    <w:p w14:paraId="32C5641D" w14:textId="77777777" w:rsidR="00A43AC3" w:rsidRPr="00630E21" w:rsidRDefault="00A43AC3" w:rsidP="00987998">
                      <w:pPr>
                        <w:pStyle w:val="3"/>
                        <w:spacing w:line="276" w:lineRule="auto"/>
                        <w:rPr>
                          <w:rFonts w:ascii="Times New Roman" w:hAnsi="Times New Roman"/>
                          <w:bCs/>
                          <w:sz w:val="48"/>
                          <w:szCs w:val="48"/>
                        </w:rPr>
                      </w:pPr>
                      <w:bookmarkStart w:id="8170" w:name="_Toc168080194"/>
                      <w:bookmarkStart w:id="8171" w:name="_Toc168081155"/>
                      <w:bookmarkStart w:id="8172" w:name="_Toc168914607"/>
                      <w:bookmarkStart w:id="8173" w:name="_Toc168914692"/>
                      <w:bookmarkStart w:id="8174" w:name="_Toc168914803"/>
                      <w:bookmarkStart w:id="8175" w:name="_Toc168914931"/>
                      <w:bookmarkStart w:id="8176" w:name="_Toc168915246"/>
                      <w:bookmarkStart w:id="8177" w:name="_Toc168918009"/>
                      <w:bookmarkStart w:id="8178" w:name="_Toc169173447"/>
                      <w:bookmarkStart w:id="8179" w:name="_Toc169175534"/>
                      <w:r w:rsidRPr="00630E21">
                        <w:rPr>
                          <w:rFonts w:ascii="Times New Roman" w:hAnsi="Times New Roman"/>
                          <w:bCs/>
                          <w:sz w:val="48"/>
                          <w:szCs w:val="48"/>
                        </w:rPr>
                        <w:t>ДИПЛОМНА РОБОТА</w:t>
                      </w:r>
                      <w:bookmarkEnd w:id="8170"/>
                      <w:bookmarkEnd w:id="8171"/>
                      <w:bookmarkEnd w:id="8172"/>
                      <w:bookmarkEnd w:id="8173"/>
                      <w:bookmarkEnd w:id="8174"/>
                      <w:bookmarkEnd w:id="8175"/>
                      <w:bookmarkEnd w:id="8176"/>
                      <w:bookmarkEnd w:id="8177"/>
                      <w:bookmarkEnd w:id="8178"/>
                      <w:bookmarkEnd w:id="8179"/>
                    </w:p>
                    <w:p w14:paraId="599E72BE"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EA4C46E" w14:textId="77777777" w:rsidR="00A43AC3" w:rsidRPr="005E3013" w:rsidRDefault="00A43AC3" w:rsidP="00987998">
                      <w:pPr>
                        <w:pStyle w:val="2"/>
                        <w:spacing w:line="276" w:lineRule="auto"/>
                        <w:rPr>
                          <w:b w:val="0"/>
                          <w:bCs/>
                          <w:iCs/>
                          <w:sz w:val="48"/>
                          <w:szCs w:val="48"/>
                          <w:highlight w:val="yellow"/>
                        </w:rPr>
                      </w:pPr>
                      <w:bookmarkStart w:id="8180" w:name="_Toc168080195"/>
                      <w:bookmarkStart w:id="8181" w:name="_Toc168081156"/>
                      <w:bookmarkStart w:id="8182" w:name="_Toc168914608"/>
                      <w:bookmarkStart w:id="8183" w:name="_Toc168914693"/>
                      <w:bookmarkStart w:id="8184" w:name="_Toc168914804"/>
                      <w:bookmarkStart w:id="8185" w:name="_Toc168914932"/>
                      <w:bookmarkStart w:id="8186" w:name="_Toc168915247"/>
                      <w:bookmarkStart w:id="8187" w:name="_Toc168918010"/>
                      <w:bookmarkStart w:id="8188" w:name="_Toc169173448"/>
                      <w:bookmarkStart w:id="8189" w:name="_Toc169175535"/>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8180"/>
                      <w:bookmarkEnd w:id="8181"/>
                      <w:bookmarkEnd w:id="8182"/>
                      <w:bookmarkEnd w:id="8183"/>
                      <w:bookmarkEnd w:id="8184"/>
                      <w:bookmarkEnd w:id="8185"/>
                      <w:bookmarkEnd w:id="8186"/>
                      <w:bookmarkEnd w:id="8187"/>
                      <w:bookmarkEnd w:id="8188"/>
                      <w:bookmarkEnd w:id="8189"/>
                    </w:p>
                    <w:p w14:paraId="02108EE6"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5046C65A"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6343866"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5C647965" w14:textId="77777777" w:rsidR="00A43AC3" w:rsidRPr="00B1453A" w:rsidRDefault="00A43AC3" w:rsidP="00987998">
                      <w:pPr>
                        <w:jc w:val="center"/>
                        <w:rPr>
                          <w:rFonts w:ascii="Calibri" w:hAnsi="Calibri"/>
                          <w:sz w:val="36"/>
                          <w:szCs w:val="36"/>
                        </w:rPr>
                      </w:pPr>
                    </w:p>
                    <w:p w14:paraId="1591F774" w14:textId="77777777" w:rsidR="00A43AC3" w:rsidRDefault="00A43AC3" w:rsidP="00987998">
                      <w:pPr>
                        <w:jc w:val="center"/>
                        <w:rPr>
                          <w:rFonts w:ascii="Times New Roman CYR" w:hAnsi="Times New Roman CYR" w:cs="Times New Roman CYR"/>
                          <w:sz w:val="36"/>
                          <w:szCs w:val="36"/>
                        </w:rPr>
                      </w:pPr>
                    </w:p>
                    <w:p w14:paraId="1BCED5DD" w14:textId="77777777" w:rsidR="00A43AC3" w:rsidRDefault="00A43AC3"/>
                    <w:p w14:paraId="4539DE3C" w14:textId="77777777" w:rsidR="00A43AC3" w:rsidRPr="00630E21" w:rsidRDefault="00A43AC3" w:rsidP="00987998">
                      <w:pPr>
                        <w:pStyle w:val="3"/>
                        <w:spacing w:line="276" w:lineRule="auto"/>
                        <w:rPr>
                          <w:rFonts w:ascii="Times New Roman" w:hAnsi="Times New Roman"/>
                          <w:bCs/>
                          <w:sz w:val="48"/>
                          <w:szCs w:val="48"/>
                        </w:rPr>
                      </w:pPr>
                      <w:bookmarkStart w:id="8190" w:name="_Toc168080196"/>
                      <w:bookmarkStart w:id="8191" w:name="_Toc168081157"/>
                      <w:bookmarkStart w:id="8192" w:name="_Toc168914609"/>
                      <w:bookmarkStart w:id="8193" w:name="_Toc168914694"/>
                      <w:bookmarkStart w:id="8194" w:name="_Toc168914805"/>
                      <w:bookmarkStart w:id="8195" w:name="_Toc168914933"/>
                      <w:bookmarkStart w:id="8196" w:name="_Toc168915248"/>
                      <w:bookmarkStart w:id="8197" w:name="_Toc168918011"/>
                      <w:bookmarkStart w:id="8198" w:name="_Toc169173449"/>
                      <w:bookmarkStart w:id="8199" w:name="_Toc169175536"/>
                      <w:r w:rsidRPr="00630E21">
                        <w:rPr>
                          <w:rFonts w:ascii="Times New Roman" w:hAnsi="Times New Roman"/>
                          <w:bCs/>
                          <w:sz w:val="48"/>
                          <w:szCs w:val="48"/>
                        </w:rPr>
                        <w:t>ДИПЛОМНА РОБОТА</w:t>
                      </w:r>
                      <w:bookmarkEnd w:id="4156"/>
                      <w:bookmarkEnd w:id="8190"/>
                      <w:bookmarkEnd w:id="8191"/>
                      <w:bookmarkEnd w:id="8192"/>
                      <w:bookmarkEnd w:id="8193"/>
                      <w:bookmarkEnd w:id="8194"/>
                      <w:bookmarkEnd w:id="8195"/>
                      <w:bookmarkEnd w:id="8196"/>
                      <w:bookmarkEnd w:id="8197"/>
                      <w:bookmarkEnd w:id="8198"/>
                      <w:bookmarkEnd w:id="8199"/>
                    </w:p>
                    <w:p w14:paraId="580F8B6C"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67649017" w14:textId="77777777" w:rsidR="00A43AC3" w:rsidRPr="005E3013" w:rsidRDefault="00A43AC3" w:rsidP="00987998">
                      <w:pPr>
                        <w:pStyle w:val="2"/>
                        <w:spacing w:line="276" w:lineRule="auto"/>
                        <w:rPr>
                          <w:b w:val="0"/>
                          <w:bCs/>
                          <w:iCs/>
                          <w:sz w:val="48"/>
                          <w:szCs w:val="48"/>
                          <w:highlight w:val="yellow"/>
                        </w:rPr>
                      </w:pPr>
                      <w:bookmarkStart w:id="8200" w:name="_Toc167214033"/>
                      <w:bookmarkStart w:id="8201" w:name="_Toc168080197"/>
                      <w:bookmarkStart w:id="8202" w:name="_Toc168081158"/>
                      <w:bookmarkStart w:id="8203" w:name="_Toc168914610"/>
                      <w:bookmarkStart w:id="8204" w:name="_Toc168914695"/>
                      <w:bookmarkStart w:id="8205" w:name="_Toc168914806"/>
                      <w:bookmarkStart w:id="8206" w:name="_Toc168914934"/>
                      <w:bookmarkStart w:id="8207" w:name="_Toc168915249"/>
                      <w:bookmarkStart w:id="8208" w:name="_Toc168918012"/>
                      <w:bookmarkStart w:id="8209" w:name="_Toc169173450"/>
                      <w:bookmarkStart w:id="8210" w:name="_Toc169175537"/>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8200"/>
                      <w:bookmarkEnd w:id="8201"/>
                      <w:bookmarkEnd w:id="8202"/>
                      <w:bookmarkEnd w:id="8203"/>
                      <w:bookmarkEnd w:id="8204"/>
                      <w:bookmarkEnd w:id="8205"/>
                      <w:bookmarkEnd w:id="8206"/>
                      <w:bookmarkEnd w:id="8207"/>
                      <w:bookmarkEnd w:id="8208"/>
                      <w:bookmarkEnd w:id="8209"/>
                      <w:bookmarkEnd w:id="8210"/>
                    </w:p>
                    <w:p w14:paraId="17F8A4BD"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38D4AD18"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520141AB"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5410FB2" w14:textId="77777777" w:rsidR="00A43AC3" w:rsidRPr="00B1453A" w:rsidRDefault="00A43AC3" w:rsidP="00987998">
                      <w:pPr>
                        <w:jc w:val="center"/>
                        <w:rPr>
                          <w:rFonts w:ascii="Calibri" w:hAnsi="Calibri"/>
                          <w:sz w:val="36"/>
                          <w:szCs w:val="36"/>
                        </w:rPr>
                      </w:pPr>
                    </w:p>
                    <w:p w14:paraId="7C03D995" w14:textId="77777777" w:rsidR="00A43AC3" w:rsidRDefault="00A43AC3" w:rsidP="00987998">
                      <w:pPr>
                        <w:jc w:val="center"/>
                        <w:rPr>
                          <w:rFonts w:ascii="Times New Roman CYR" w:hAnsi="Times New Roman CYR" w:cs="Times New Roman CYR"/>
                          <w:sz w:val="36"/>
                          <w:szCs w:val="36"/>
                        </w:rPr>
                      </w:pPr>
                    </w:p>
                    <w:p w14:paraId="3ABF12A1" w14:textId="77777777" w:rsidR="00A43AC3" w:rsidRDefault="00A43AC3"/>
                    <w:p w14:paraId="4F3A7ABC" w14:textId="77777777" w:rsidR="00A43AC3" w:rsidRPr="00630E21" w:rsidRDefault="00A43AC3" w:rsidP="00987998">
                      <w:pPr>
                        <w:pStyle w:val="3"/>
                        <w:spacing w:line="276" w:lineRule="auto"/>
                        <w:rPr>
                          <w:rFonts w:ascii="Times New Roman" w:hAnsi="Times New Roman"/>
                          <w:bCs/>
                          <w:sz w:val="48"/>
                          <w:szCs w:val="48"/>
                        </w:rPr>
                      </w:pPr>
                      <w:bookmarkStart w:id="8211" w:name="_Toc167214034"/>
                      <w:bookmarkStart w:id="8212" w:name="_Toc168080198"/>
                      <w:bookmarkStart w:id="8213" w:name="_Toc168081159"/>
                      <w:bookmarkStart w:id="8214" w:name="_Toc168914611"/>
                      <w:bookmarkStart w:id="8215" w:name="_Toc168914696"/>
                      <w:bookmarkStart w:id="8216" w:name="_Toc168914807"/>
                      <w:bookmarkStart w:id="8217" w:name="_Toc168914935"/>
                      <w:bookmarkStart w:id="8218" w:name="_Toc168915250"/>
                      <w:bookmarkStart w:id="8219" w:name="_Toc168918013"/>
                      <w:bookmarkStart w:id="8220" w:name="_Toc169173451"/>
                      <w:bookmarkStart w:id="8221" w:name="_Toc169175538"/>
                      <w:r w:rsidRPr="00630E21">
                        <w:rPr>
                          <w:rFonts w:ascii="Times New Roman" w:hAnsi="Times New Roman"/>
                          <w:bCs/>
                          <w:sz w:val="48"/>
                          <w:szCs w:val="48"/>
                        </w:rPr>
                        <w:t>ДИПЛОМНА РОБОТА</w:t>
                      </w:r>
                      <w:bookmarkEnd w:id="8211"/>
                      <w:bookmarkEnd w:id="8212"/>
                      <w:bookmarkEnd w:id="8213"/>
                      <w:bookmarkEnd w:id="8214"/>
                      <w:bookmarkEnd w:id="8215"/>
                      <w:bookmarkEnd w:id="8216"/>
                      <w:bookmarkEnd w:id="8217"/>
                      <w:bookmarkEnd w:id="8218"/>
                      <w:bookmarkEnd w:id="8219"/>
                      <w:bookmarkEnd w:id="8220"/>
                      <w:bookmarkEnd w:id="8221"/>
                    </w:p>
                    <w:p w14:paraId="11836CBF"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79EF84D2" w14:textId="77777777" w:rsidR="00A43AC3" w:rsidRPr="005E3013" w:rsidRDefault="00A43AC3" w:rsidP="00987998">
                      <w:pPr>
                        <w:pStyle w:val="2"/>
                        <w:spacing w:line="276" w:lineRule="auto"/>
                        <w:rPr>
                          <w:b w:val="0"/>
                          <w:bCs/>
                          <w:iCs/>
                          <w:sz w:val="48"/>
                          <w:szCs w:val="48"/>
                          <w:highlight w:val="yellow"/>
                        </w:rPr>
                      </w:pPr>
                      <w:bookmarkStart w:id="8222" w:name="_Toc167214035"/>
                      <w:bookmarkStart w:id="8223" w:name="_Toc168080199"/>
                      <w:bookmarkStart w:id="8224" w:name="_Toc168081160"/>
                      <w:bookmarkStart w:id="8225" w:name="_Toc168914612"/>
                      <w:bookmarkStart w:id="8226" w:name="_Toc168914697"/>
                      <w:bookmarkStart w:id="8227" w:name="_Toc168914808"/>
                      <w:bookmarkStart w:id="8228" w:name="_Toc168914936"/>
                      <w:bookmarkStart w:id="8229" w:name="_Toc168915251"/>
                      <w:bookmarkStart w:id="8230" w:name="_Toc168918014"/>
                      <w:bookmarkStart w:id="8231" w:name="_Toc169173452"/>
                      <w:bookmarkStart w:id="8232" w:name="_Toc169175539"/>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8222"/>
                      <w:bookmarkEnd w:id="8223"/>
                      <w:bookmarkEnd w:id="8224"/>
                      <w:bookmarkEnd w:id="8225"/>
                      <w:bookmarkEnd w:id="8226"/>
                      <w:bookmarkEnd w:id="8227"/>
                      <w:bookmarkEnd w:id="8228"/>
                      <w:bookmarkEnd w:id="8229"/>
                      <w:bookmarkEnd w:id="8230"/>
                      <w:bookmarkEnd w:id="8231"/>
                      <w:bookmarkEnd w:id="8232"/>
                    </w:p>
                    <w:p w14:paraId="74C75749"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1E6C740C"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1ACB2D2"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1955008D" w14:textId="77777777" w:rsidR="00A43AC3" w:rsidRPr="00B1453A" w:rsidRDefault="00A43AC3" w:rsidP="00987998">
                      <w:pPr>
                        <w:jc w:val="center"/>
                        <w:rPr>
                          <w:rFonts w:ascii="Calibri" w:hAnsi="Calibri"/>
                          <w:sz w:val="36"/>
                          <w:szCs w:val="36"/>
                        </w:rPr>
                      </w:pPr>
                    </w:p>
                    <w:p w14:paraId="6D02E807" w14:textId="77777777" w:rsidR="00A43AC3" w:rsidRDefault="00A43AC3" w:rsidP="00987998">
                      <w:pPr>
                        <w:jc w:val="center"/>
                        <w:rPr>
                          <w:rFonts w:ascii="Times New Roman CYR" w:hAnsi="Times New Roman CYR" w:cs="Times New Roman CYR"/>
                          <w:sz w:val="36"/>
                          <w:szCs w:val="36"/>
                        </w:rPr>
                      </w:pPr>
                    </w:p>
                    <w:p w14:paraId="238C4756" w14:textId="77777777" w:rsidR="00A43AC3" w:rsidRDefault="00A43AC3"/>
                    <w:p w14:paraId="6F26A02E" w14:textId="77777777" w:rsidR="00A43AC3" w:rsidRPr="00630E21" w:rsidRDefault="00A43AC3" w:rsidP="00987998">
                      <w:pPr>
                        <w:pStyle w:val="3"/>
                        <w:spacing w:line="276" w:lineRule="auto"/>
                        <w:rPr>
                          <w:rFonts w:ascii="Times New Roman" w:hAnsi="Times New Roman"/>
                          <w:bCs/>
                          <w:sz w:val="48"/>
                          <w:szCs w:val="48"/>
                        </w:rPr>
                      </w:pPr>
                      <w:bookmarkStart w:id="8233" w:name="_Toc167214036"/>
                      <w:bookmarkStart w:id="8234" w:name="_Toc168080200"/>
                      <w:bookmarkStart w:id="8235" w:name="_Toc168081161"/>
                      <w:bookmarkStart w:id="8236" w:name="_Toc168914613"/>
                      <w:bookmarkStart w:id="8237" w:name="_Toc168914698"/>
                      <w:bookmarkStart w:id="8238" w:name="_Toc168914809"/>
                      <w:bookmarkStart w:id="8239" w:name="_Toc168914937"/>
                      <w:bookmarkStart w:id="8240" w:name="_Toc168915252"/>
                      <w:bookmarkStart w:id="8241" w:name="_Toc168918015"/>
                      <w:bookmarkStart w:id="8242" w:name="_Toc169173453"/>
                      <w:bookmarkStart w:id="8243" w:name="_Toc169175540"/>
                      <w:r w:rsidRPr="00630E21">
                        <w:rPr>
                          <w:rFonts w:ascii="Times New Roman" w:hAnsi="Times New Roman"/>
                          <w:bCs/>
                          <w:sz w:val="48"/>
                          <w:szCs w:val="48"/>
                        </w:rPr>
                        <w:t>ДИПЛОМНА РОБОТА</w:t>
                      </w:r>
                      <w:bookmarkEnd w:id="4157"/>
                      <w:bookmarkEnd w:id="8233"/>
                      <w:bookmarkEnd w:id="8234"/>
                      <w:bookmarkEnd w:id="8235"/>
                      <w:bookmarkEnd w:id="8236"/>
                      <w:bookmarkEnd w:id="8237"/>
                      <w:bookmarkEnd w:id="8238"/>
                      <w:bookmarkEnd w:id="8239"/>
                      <w:bookmarkEnd w:id="8240"/>
                      <w:bookmarkEnd w:id="8241"/>
                      <w:bookmarkEnd w:id="8242"/>
                      <w:bookmarkEnd w:id="8243"/>
                    </w:p>
                    <w:p w14:paraId="37DBF195"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0BCFB820" w14:textId="77777777" w:rsidR="00A43AC3" w:rsidRPr="005E3013" w:rsidRDefault="00A43AC3" w:rsidP="00987998">
                      <w:pPr>
                        <w:pStyle w:val="2"/>
                        <w:spacing w:line="276" w:lineRule="auto"/>
                        <w:rPr>
                          <w:b w:val="0"/>
                          <w:bCs/>
                          <w:iCs/>
                          <w:sz w:val="48"/>
                          <w:szCs w:val="48"/>
                          <w:highlight w:val="yellow"/>
                        </w:rPr>
                      </w:pPr>
                      <w:bookmarkStart w:id="8244" w:name="_Toc167213944"/>
                      <w:bookmarkStart w:id="8245" w:name="_Toc167214037"/>
                      <w:bookmarkStart w:id="8246" w:name="_Toc168080201"/>
                      <w:bookmarkStart w:id="8247" w:name="_Toc168081162"/>
                      <w:bookmarkStart w:id="8248" w:name="_Toc168914614"/>
                      <w:bookmarkStart w:id="8249" w:name="_Toc168914699"/>
                      <w:bookmarkStart w:id="8250" w:name="_Toc168914810"/>
                      <w:bookmarkStart w:id="8251" w:name="_Toc168914938"/>
                      <w:bookmarkStart w:id="8252" w:name="_Toc168915253"/>
                      <w:bookmarkStart w:id="8253" w:name="_Toc168918016"/>
                      <w:bookmarkStart w:id="8254" w:name="_Toc169173454"/>
                      <w:bookmarkStart w:id="8255" w:name="_Toc169175541"/>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8244"/>
                      <w:bookmarkEnd w:id="8245"/>
                      <w:bookmarkEnd w:id="8246"/>
                      <w:bookmarkEnd w:id="8247"/>
                      <w:bookmarkEnd w:id="8248"/>
                      <w:bookmarkEnd w:id="8249"/>
                      <w:bookmarkEnd w:id="8250"/>
                      <w:bookmarkEnd w:id="8251"/>
                      <w:bookmarkEnd w:id="8252"/>
                      <w:bookmarkEnd w:id="8253"/>
                      <w:bookmarkEnd w:id="8254"/>
                      <w:bookmarkEnd w:id="8255"/>
                    </w:p>
                    <w:p w14:paraId="3AD752AE" w14:textId="77777777"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718BB9BF" w14:textId="77777777"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1861BABE" w14:textId="77777777"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7845C34B" w14:textId="77777777" w:rsidR="00A43AC3" w:rsidRPr="00B1453A" w:rsidRDefault="00A43AC3" w:rsidP="00987998">
                      <w:pPr>
                        <w:jc w:val="center"/>
                        <w:rPr>
                          <w:rFonts w:ascii="Calibri" w:hAnsi="Calibri"/>
                          <w:sz w:val="36"/>
                          <w:szCs w:val="36"/>
                        </w:rPr>
                      </w:pPr>
                    </w:p>
                    <w:p w14:paraId="2761FDE6" w14:textId="77777777" w:rsidR="00A43AC3" w:rsidRDefault="00A43AC3" w:rsidP="00987998">
                      <w:pPr>
                        <w:jc w:val="center"/>
                        <w:rPr>
                          <w:rFonts w:ascii="Times New Roman CYR" w:hAnsi="Times New Roman CYR" w:cs="Times New Roman CYR"/>
                          <w:sz w:val="36"/>
                          <w:szCs w:val="36"/>
                        </w:rPr>
                      </w:pPr>
                    </w:p>
                    <w:p w14:paraId="75561886" w14:textId="77777777" w:rsidR="00A43AC3" w:rsidRDefault="00A43AC3"/>
                    <w:p w14:paraId="042A1488" w14:textId="77777777" w:rsidR="00A43AC3" w:rsidRPr="00630E21" w:rsidRDefault="00A43AC3" w:rsidP="00987998">
                      <w:pPr>
                        <w:pStyle w:val="3"/>
                        <w:spacing w:line="276" w:lineRule="auto"/>
                        <w:rPr>
                          <w:rFonts w:ascii="Times New Roman" w:hAnsi="Times New Roman"/>
                          <w:bCs/>
                          <w:sz w:val="48"/>
                          <w:szCs w:val="48"/>
                        </w:rPr>
                      </w:pPr>
                      <w:bookmarkStart w:id="8256" w:name="_Toc167213945"/>
                      <w:bookmarkStart w:id="8257" w:name="_Toc167214038"/>
                      <w:bookmarkStart w:id="8258" w:name="_Toc168080202"/>
                      <w:bookmarkStart w:id="8259" w:name="_Toc168081163"/>
                      <w:bookmarkStart w:id="8260" w:name="_Toc168914615"/>
                      <w:bookmarkStart w:id="8261" w:name="_Toc168914700"/>
                      <w:bookmarkStart w:id="8262" w:name="_Toc168914811"/>
                      <w:bookmarkStart w:id="8263" w:name="_Toc168914939"/>
                      <w:bookmarkStart w:id="8264" w:name="_Toc168915254"/>
                      <w:bookmarkStart w:id="8265" w:name="_Toc168918017"/>
                      <w:bookmarkStart w:id="8266" w:name="_Toc169173455"/>
                      <w:bookmarkStart w:id="8267" w:name="_Toc169175542"/>
                      <w:r w:rsidRPr="00630E21">
                        <w:rPr>
                          <w:rFonts w:ascii="Times New Roman" w:hAnsi="Times New Roman"/>
                          <w:bCs/>
                          <w:sz w:val="48"/>
                          <w:szCs w:val="48"/>
                        </w:rPr>
                        <w:t>ДИПЛОМНА РОБОТА</w:t>
                      </w:r>
                      <w:bookmarkEnd w:id="4158"/>
                      <w:bookmarkEnd w:id="4159"/>
                      <w:bookmarkEnd w:id="4160"/>
                      <w:bookmarkEnd w:id="4161"/>
                      <w:bookmarkEnd w:id="4162"/>
                      <w:bookmarkEnd w:id="4163"/>
                      <w:bookmarkEnd w:id="4164"/>
                      <w:bookmarkEnd w:id="4165"/>
                      <w:bookmarkEnd w:id="4166"/>
                      <w:bookmarkEnd w:id="4167"/>
                      <w:bookmarkEnd w:id="8256"/>
                      <w:bookmarkEnd w:id="8257"/>
                      <w:bookmarkEnd w:id="8258"/>
                      <w:bookmarkEnd w:id="8259"/>
                      <w:bookmarkEnd w:id="8260"/>
                      <w:bookmarkEnd w:id="8261"/>
                      <w:bookmarkEnd w:id="8262"/>
                      <w:bookmarkEnd w:id="8263"/>
                      <w:bookmarkEnd w:id="8264"/>
                      <w:bookmarkEnd w:id="8265"/>
                      <w:bookmarkEnd w:id="8266"/>
                      <w:bookmarkEnd w:id="8267"/>
                    </w:p>
                    <w:p w14:paraId="5D6269E4" w14:textId="77777777" w:rsidR="00A43AC3" w:rsidRPr="00ED0DBD" w:rsidRDefault="00A43AC3" w:rsidP="00987998">
                      <w:pPr>
                        <w:spacing w:line="276" w:lineRule="auto"/>
                        <w:jc w:val="center"/>
                        <w:rPr>
                          <w:b/>
                          <w:bCs/>
                          <w:sz w:val="48"/>
                          <w:lang w:val="uk-UA"/>
                        </w:rPr>
                      </w:pPr>
                      <w:r w:rsidRPr="00630E21">
                        <w:rPr>
                          <w:b/>
                          <w:bCs/>
                          <w:sz w:val="48"/>
                          <w:lang w:val="uk-UA"/>
                        </w:rPr>
                        <w:t>БАКАЛАВРА</w:t>
                      </w:r>
                    </w:p>
                    <w:p w14:paraId="23852A6B" w14:textId="1D0BD7D2" w:rsidR="00A43AC3" w:rsidRPr="005E3013" w:rsidRDefault="00A43AC3" w:rsidP="00987998">
                      <w:pPr>
                        <w:pStyle w:val="2"/>
                        <w:spacing w:line="276" w:lineRule="auto"/>
                        <w:rPr>
                          <w:b w:val="0"/>
                          <w:bCs/>
                          <w:iCs/>
                          <w:sz w:val="48"/>
                          <w:szCs w:val="48"/>
                          <w:highlight w:val="yellow"/>
                        </w:rPr>
                      </w:pPr>
                      <w:bookmarkStart w:id="8268" w:name="_Toc74136726"/>
                      <w:bookmarkStart w:id="8269" w:name="_Toc74143028"/>
                      <w:bookmarkStart w:id="8270" w:name="_Toc105505982"/>
                      <w:bookmarkStart w:id="8271" w:name="_Toc105607960"/>
                      <w:bookmarkStart w:id="8272" w:name="_Toc105612755"/>
                      <w:bookmarkStart w:id="8273" w:name="_Toc164460427"/>
                      <w:bookmarkStart w:id="8274" w:name="_Toc164465569"/>
                      <w:bookmarkStart w:id="8275" w:name="_Toc164772844"/>
                      <w:bookmarkStart w:id="8276" w:name="_Toc164773378"/>
                      <w:bookmarkStart w:id="8277" w:name="_Toc164805952"/>
                      <w:bookmarkStart w:id="8278" w:name="_Toc164806535"/>
                      <w:bookmarkStart w:id="8279" w:name="_Toc167188444"/>
                      <w:bookmarkStart w:id="8280" w:name="_Toc167213946"/>
                      <w:bookmarkStart w:id="8281" w:name="_Toc167214039"/>
                      <w:bookmarkStart w:id="8282" w:name="_Toc168080203"/>
                      <w:bookmarkStart w:id="8283" w:name="_Toc168081164"/>
                      <w:bookmarkStart w:id="8284" w:name="_Toc168914616"/>
                      <w:bookmarkStart w:id="8285" w:name="_Toc168914701"/>
                      <w:bookmarkStart w:id="8286" w:name="_Toc168914812"/>
                      <w:bookmarkStart w:id="8287" w:name="_Toc168914940"/>
                      <w:bookmarkStart w:id="8288" w:name="_Toc168915255"/>
                      <w:bookmarkStart w:id="8289" w:name="_Toc168918018"/>
                      <w:bookmarkStart w:id="8290" w:name="_Toc169173456"/>
                      <w:bookmarkStart w:id="8291" w:name="_Toc169175543"/>
                      <w:r w:rsidRPr="00ED0DBD">
                        <w:rPr>
                          <w:b w:val="0"/>
                          <w:bCs/>
                          <w:sz w:val="48"/>
                          <w:szCs w:val="48"/>
                        </w:rPr>
                        <w:t xml:space="preserve">ДРБ. ІП - </w:t>
                      </w:r>
                      <w:r w:rsidR="007A30F4">
                        <w:rPr>
                          <w:b w:val="0"/>
                          <w:bCs/>
                          <w:sz w:val="48"/>
                          <w:szCs w:val="48"/>
                        </w:rPr>
                        <w:t>12</w:t>
                      </w:r>
                      <w:r w:rsidRPr="007A30F4">
                        <w:rPr>
                          <w:b w:val="0"/>
                          <w:bCs/>
                          <w:sz w:val="48"/>
                          <w:szCs w:val="48"/>
                        </w:rPr>
                        <w:t>.00.00.000 ПЗ</w:t>
                      </w:r>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p>
                    <w:p w14:paraId="2050032C" w14:textId="0E91B28D" w:rsidR="00A43AC3" w:rsidRDefault="00A43AC3" w:rsidP="00245C71">
                      <w:pPr>
                        <w:pStyle w:val="4"/>
                        <w:spacing w:line="276" w:lineRule="auto"/>
                        <w:rPr>
                          <w:b/>
                          <w:bCs/>
                          <w:iCs/>
                          <w:sz w:val="48"/>
                          <w:szCs w:val="48"/>
                          <w:u w:val="none"/>
                        </w:rPr>
                      </w:pPr>
                      <w:r w:rsidRPr="007A30F4">
                        <w:rPr>
                          <w:b/>
                          <w:bCs/>
                          <w:iCs/>
                          <w:sz w:val="48"/>
                          <w:szCs w:val="48"/>
                          <w:u w:val="none"/>
                        </w:rPr>
                        <w:t>Група І</w:t>
                      </w:r>
                      <w:r w:rsidR="007A30F4">
                        <w:rPr>
                          <w:b/>
                          <w:bCs/>
                          <w:iCs/>
                          <w:sz w:val="48"/>
                          <w:szCs w:val="48"/>
                          <w:u w:val="none"/>
                        </w:rPr>
                        <w:t>П</w:t>
                      </w:r>
                      <w:r w:rsidRPr="007A30F4">
                        <w:rPr>
                          <w:b/>
                          <w:bCs/>
                          <w:iCs/>
                          <w:sz w:val="48"/>
                          <w:szCs w:val="48"/>
                          <w:u w:val="none"/>
                        </w:rPr>
                        <w:t>-</w:t>
                      </w:r>
                      <w:r w:rsidR="007A30F4">
                        <w:rPr>
                          <w:b/>
                          <w:bCs/>
                          <w:iCs/>
                          <w:sz w:val="48"/>
                          <w:szCs w:val="48"/>
                          <w:u w:val="none"/>
                        </w:rPr>
                        <w:t>20-2</w:t>
                      </w:r>
                    </w:p>
                    <w:p w14:paraId="0705613B" w14:textId="759D03EB" w:rsidR="00A43AC3" w:rsidRPr="00630E21" w:rsidRDefault="007A30F4" w:rsidP="00245C71">
                      <w:pPr>
                        <w:pStyle w:val="4"/>
                        <w:spacing w:line="276" w:lineRule="auto"/>
                        <w:rPr>
                          <w:sz w:val="40"/>
                          <w:szCs w:val="40"/>
                          <w:highlight w:val="yellow"/>
                        </w:rPr>
                      </w:pPr>
                      <w:r>
                        <w:rPr>
                          <w:sz w:val="40"/>
                          <w:szCs w:val="40"/>
                        </w:rPr>
                        <w:t>Кашуба Наталія Мирославівна</w:t>
                      </w:r>
                    </w:p>
                    <w:p w14:paraId="457AA60B" w14:textId="17B1EEA6" w:rsidR="00A43AC3" w:rsidRPr="00ED0DBD" w:rsidRDefault="00A43AC3" w:rsidP="00987998">
                      <w:pPr>
                        <w:spacing w:line="276" w:lineRule="auto"/>
                        <w:jc w:val="center"/>
                        <w:rPr>
                          <w:b/>
                          <w:bCs/>
                          <w:sz w:val="48"/>
                          <w:szCs w:val="48"/>
                          <w:lang w:val="uk-UA"/>
                        </w:rPr>
                      </w:pPr>
                      <w:r w:rsidRPr="00ED0DBD">
                        <w:rPr>
                          <w:b/>
                          <w:bCs/>
                          <w:sz w:val="48"/>
                          <w:szCs w:val="48"/>
                        </w:rPr>
                        <w:t>20</w:t>
                      </w:r>
                      <w:r>
                        <w:rPr>
                          <w:b/>
                          <w:bCs/>
                          <w:sz w:val="48"/>
                          <w:szCs w:val="48"/>
                          <w:lang w:val="uk-UA"/>
                        </w:rPr>
                        <w:t>24</w:t>
                      </w:r>
                    </w:p>
                    <w:p w14:paraId="0D40C5F9" w14:textId="77777777" w:rsidR="00A43AC3" w:rsidRPr="00B1453A" w:rsidRDefault="00A43AC3" w:rsidP="00987998">
                      <w:pPr>
                        <w:jc w:val="center"/>
                        <w:rPr>
                          <w:rFonts w:ascii="Calibri" w:hAnsi="Calibri"/>
                          <w:sz w:val="36"/>
                          <w:szCs w:val="36"/>
                        </w:rPr>
                      </w:pPr>
                    </w:p>
                    <w:p w14:paraId="08F789FF" w14:textId="77777777" w:rsidR="00A43AC3" w:rsidRDefault="00A43AC3" w:rsidP="00987998">
                      <w:pPr>
                        <w:jc w:val="center"/>
                        <w:rPr>
                          <w:rFonts w:ascii="Times New Roman CYR" w:hAnsi="Times New Roman CYR" w:cs="Times New Roman CYR"/>
                          <w:sz w:val="36"/>
                          <w:szCs w:val="36"/>
                        </w:rPr>
                      </w:pPr>
                    </w:p>
                  </w:txbxContent>
                </v:textbox>
              </v:rect>
            </w:pict>
          </mc:Fallback>
        </mc:AlternateContent>
      </w:r>
      <w:r w:rsidR="00987998" w:rsidRPr="000F54F6">
        <w:rPr>
          <w:b/>
          <w:sz w:val="28"/>
          <w:highlight w:val="yellow"/>
          <w:lang w:val="uk-UA"/>
        </w:rPr>
        <w:br w:type="page"/>
      </w:r>
    </w:p>
    <w:p w14:paraId="52309426" w14:textId="77777777" w:rsidR="005D27A9" w:rsidRPr="005D27A9" w:rsidRDefault="005D27A9" w:rsidP="005D27A9">
      <w:pPr>
        <w:widowControl w:val="0"/>
        <w:autoSpaceDE w:val="0"/>
        <w:autoSpaceDN w:val="0"/>
        <w:spacing w:before="72" w:line="322" w:lineRule="exact"/>
        <w:ind w:left="86" w:right="128"/>
        <w:jc w:val="center"/>
        <w:rPr>
          <w:b/>
          <w:i/>
          <w:sz w:val="28"/>
          <w:szCs w:val="22"/>
          <w:lang w:val="uk-UA" w:eastAsia="en-US"/>
        </w:rPr>
      </w:pPr>
      <w:r w:rsidRPr="005D27A9">
        <w:rPr>
          <w:b/>
          <w:i/>
          <w:sz w:val="28"/>
          <w:szCs w:val="22"/>
          <w:lang w:val="uk-UA" w:eastAsia="en-US"/>
        </w:rPr>
        <w:lastRenderedPageBreak/>
        <w:t>Міністерство освіти і науки України</w:t>
      </w:r>
    </w:p>
    <w:p w14:paraId="2CB069B8" w14:textId="77777777" w:rsidR="005D27A9" w:rsidRPr="005D27A9" w:rsidRDefault="005D27A9" w:rsidP="005D27A9">
      <w:pPr>
        <w:widowControl w:val="0"/>
        <w:autoSpaceDE w:val="0"/>
        <w:autoSpaceDN w:val="0"/>
        <w:ind w:left="67" w:right="128"/>
        <w:jc w:val="center"/>
        <w:rPr>
          <w:b/>
          <w:i/>
          <w:sz w:val="28"/>
          <w:szCs w:val="22"/>
          <w:lang w:val="uk-UA" w:eastAsia="en-US"/>
        </w:rPr>
      </w:pPr>
      <w:r w:rsidRPr="005D27A9">
        <w:rPr>
          <w:b/>
          <w:i/>
          <w:w w:val="105"/>
          <w:sz w:val="28"/>
          <w:szCs w:val="22"/>
          <w:lang w:val="uk-UA" w:eastAsia="en-US"/>
        </w:rPr>
        <w:t>Івано-Франківський національний технічний університет нафти і газу</w:t>
      </w:r>
    </w:p>
    <w:p w14:paraId="06D4919D" w14:textId="77777777" w:rsidR="005D27A9" w:rsidRPr="005D27A9" w:rsidRDefault="005D27A9" w:rsidP="005D27A9">
      <w:pPr>
        <w:widowControl w:val="0"/>
        <w:autoSpaceDE w:val="0"/>
        <w:autoSpaceDN w:val="0"/>
        <w:spacing w:before="6"/>
        <w:rPr>
          <w:b/>
          <w:i/>
          <w:sz w:val="29"/>
          <w:szCs w:val="22"/>
          <w:lang w:val="uk-UA" w:eastAsia="en-US"/>
        </w:rPr>
      </w:pPr>
    </w:p>
    <w:p w14:paraId="23E2D861" w14:textId="77777777" w:rsidR="005D27A9" w:rsidRPr="005D27A9" w:rsidRDefault="005D27A9" w:rsidP="005D27A9">
      <w:pPr>
        <w:widowControl w:val="0"/>
        <w:tabs>
          <w:tab w:val="left" w:pos="2535"/>
        </w:tabs>
        <w:autoSpaceDE w:val="0"/>
        <w:autoSpaceDN w:val="0"/>
        <w:spacing w:before="1" w:after="18"/>
        <w:ind w:left="1216"/>
        <w:rPr>
          <w:sz w:val="28"/>
          <w:szCs w:val="22"/>
          <w:lang w:val="uk-UA" w:eastAsia="en-US"/>
        </w:rPr>
      </w:pPr>
      <w:r w:rsidRPr="005D27A9">
        <w:rPr>
          <w:b/>
          <w:i/>
          <w:w w:val="90"/>
          <w:sz w:val="28"/>
          <w:szCs w:val="22"/>
          <w:lang w:val="uk-UA" w:eastAsia="en-US"/>
        </w:rPr>
        <w:t>Інститут</w:t>
      </w:r>
      <w:r w:rsidRPr="005D27A9">
        <w:rPr>
          <w:b/>
          <w:i/>
          <w:w w:val="90"/>
          <w:sz w:val="28"/>
          <w:szCs w:val="22"/>
          <w:lang w:val="uk-UA" w:eastAsia="en-US"/>
        </w:rPr>
        <w:tab/>
      </w:r>
      <w:r w:rsidRPr="005D27A9">
        <w:rPr>
          <w:sz w:val="28"/>
          <w:szCs w:val="22"/>
          <w:lang w:val="uk-UA" w:eastAsia="en-US"/>
        </w:rPr>
        <w:t>інформаційних</w:t>
      </w:r>
      <w:r w:rsidRPr="005D27A9">
        <w:rPr>
          <w:spacing w:val="-2"/>
          <w:sz w:val="28"/>
          <w:szCs w:val="22"/>
          <w:lang w:val="uk-UA" w:eastAsia="en-US"/>
        </w:rPr>
        <w:t xml:space="preserve"> </w:t>
      </w:r>
      <w:r w:rsidRPr="005D27A9">
        <w:rPr>
          <w:sz w:val="28"/>
          <w:szCs w:val="22"/>
          <w:lang w:val="uk-UA" w:eastAsia="en-US"/>
        </w:rPr>
        <w:t>технологій</w:t>
      </w:r>
    </w:p>
    <w:p w14:paraId="5093B863" w14:textId="77777777" w:rsidR="005D27A9" w:rsidRPr="005D27A9" w:rsidRDefault="005D27A9" w:rsidP="005D27A9">
      <w:pPr>
        <w:widowControl w:val="0"/>
        <w:autoSpaceDE w:val="0"/>
        <w:autoSpaceDN w:val="0"/>
        <w:spacing w:line="20" w:lineRule="exact"/>
        <w:ind w:left="2537"/>
        <w:rPr>
          <w:sz w:val="2"/>
          <w:szCs w:val="22"/>
          <w:lang w:val="uk-UA" w:eastAsia="en-US"/>
        </w:rPr>
      </w:pPr>
      <w:r w:rsidRPr="005D27A9">
        <w:rPr>
          <w:noProof/>
          <w:sz w:val="22"/>
          <w:szCs w:val="22"/>
          <w:lang w:val="uk-UA" w:eastAsia="en-US"/>
        </w:rPr>
        <mc:AlternateContent>
          <mc:Choice Requires="wpg">
            <w:drawing>
              <wp:inline distT="0" distB="0" distL="0" distR="0" wp14:anchorId="411978D9" wp14:editId="093DEA16">
                <wp:extent cx="4563110" cy="9525"/>
                <wp:effectExtent l="9525" t="9525" r="8890" b="0"/>
                <wp:docPr id="2045363720" name="Group 3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63110" cy="9525"/>
                          <a:chOff x="0" y="0"/>
                          <a:chExt cx="7186" cy="15"/>
                        </a:xfrm>
                      </wpg:grpSpPr>
                      <wps:wsp>
                        <wps:cNvPr id="243894951" name="Line 312"/>
                        <wps:cNvCnPr>
                          <a:cxnSpLocks noChangeShapeType="1"/>
                        </wps:cNvCnPr>
                        <wps:spPr bwMode="auto">
                          <a:xfrm>
                            <a:off x="0" y="7"/>
                            <a:ext cx="7185" cy="0"/>
                          </a:xfrm>
                          <a:prstGeom prst="line">
                            <a:avLst/>
                          </a:prstGeom>
                          <a:noFill/>
                          <a:ln w="9141">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FB5D16F" id="Group 311" o:spid="_x0000_s1026" style="width:359.3pt;height:.75pt;mso-position-horizontal-relative:char;mso-position-vertical-relative:line" coordsize="718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">
                <v:line id="Line 312" o:spid="_x0000_s1027" style="position:absolute;visibility:visible;mso-wrap-style:square" from="0,7" to="71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" strokeweight=".25392mm"/>
                <w10:anchorlock/>
              </v:group>
            </w:pict>
          </mc:Fallback>
        </mc:AlternateContent>
      </w:r>
    </w:p>
    <w:p w14:paraId="4E157BD1" w14:textId="77777777" w:rsidR="005D27A9" w:rsidRPr="005D27A9" w:rsidRDefault="005D27A9" w:rsidP="005D27A9">
      <w:pPr>
        <w:widowControl w:val="0"/>
        <w:tabs>
          <w:tab w:val="left" w:pos="2526"/>
        </w:tabs>
        <w:autoSpaceDE w:val="0"/>
        <w:autoSpaceDN w:val="0"/>
        <w:spacing w:before="124" w:after="19"/>
        <w:ind w:left="1215"/>
        <w:outlineLvl w:val="1"/>
        <w:rPr>
          <w:sz w:val="28"/>
          <w:szCs w:val="28"/>
          <w:lang w:val="uk-UA" w:eastAsia="en-US"/>
        </w:rPr>
      </w:pPr>
      <w:bookmarkStart w:id="8292" w:name="_Toc169175544"/>
      <w:r w:rsidRPr="005D27A9">
        <w:rPr>
          <w:b/>
          <w:i/>
          <w:sz w:val="28"/>
          <w:szCs w:val="28"/>
          <w:lang w:val="uk-UA" w:eastAsia="en-US"/>
        </w:rPr>
        <w:t>Кафедра</w:t>
      </w:r>
      <w:r w:rsidRPr="005D27A9">
        <w:rPr>
          <w:b/>
          <w:i/>
          <w:sz w:val="28"/>
          <w:szCs w:val="28"/>
          <w:lang w:val="uk-UA" w:eastAsia="en-US"/>
        </w:rPr>
        <w:tab/>
      </w:r>
      <w:r w:rsidRPr="005D27A9">
        <w:rPr>
          <w:sz w:val="28"/>
          <w:szCs w:val="28"/>
          <w:lang w:val="uk-UA" w:eastAsia="en-US"/>
        </w:rPr>
        <w:t>інженерії програмного</w:t>
      </w:r>
      <w:r w:rsidRPr="005D27A9">
        <w:rPr>
          <w:spacing w:val="2"/>
          <w:sz w:val="28"/>
          <w:szCs w:val="28"/>
          <w:lang w:val="uk-UA" w:eastAsia="en-US"/>
        </w:rPr>
        <w:t xml:space="preserve"> </w:t>
      </w:r>
      <w:r w:rsidRPr="005D27A9">
        <w:rPr>
          <w:sz w:val="28"/>
          <w:szCs w:val="28"/>
          <w:lang w:val="uk-UA" w:eastAsia="en-US"/>
        </w:rPr>
        <w:t>забезпечення</w:t>
      </w:r>
      <w:bookmarkEnd w:id="8292"/>
    </w:p>
    <w:p w14:paraId="293BD034" w14:textId="77777777" w:rsidR="005D27A9" w:rsidRPr="005D27A9" w:rsidRDefault="005D27A9" w:rsidP="005D27A9">
      <w:pPr>
        <w:widowControl w:val="0"/>
        <w:autoSpaceDE w:val="0"/>
        <w:autoSpaceDN w:val="0"/>
        <w:spacing w:line="20" w:lineRule="exact"/>
        <w:ind w:left="2537"/>
        <w:rPr>
          <w:sz w:val="2"/>
          <w:szCs w:val="22"/>
          <w:lang w:val="uk-UA" w:eastAsia="en-US"/>
        </w:rPr>
      </w:pPr>
      <w:r w:rsidRPr="005D27A9">
        <w:rPr>
          <w:noProof/>
          <w:sz w:val="22"/>
          <w:szCs w:val="22"/>
          <w:lang w:val="uk-UA" w:eastAsia="en-US"/>
        </w:rPr>
        <mc:AlternateContent>
          <mc:Choice Requires="wpg">
            <w:drawing>
              <wp:inline distT="0" distB="0" distL="0" distR="0" wp14:anchorId="274A0BE3" wp14:editId="5EB6B84A">
                <wp:extent cx="4526280" cy="9525"/>
                <wp:effectExtent l="9525" t="9525" r="7620" b="0"/>
                <wp:docPr id="122070178" name="Group 3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26280" cy="9525"/>
                          <a:chOff x="0" y="0"/>
                          <a:chExt cx="7128" cy="15"/>
                        </a:xfrm>
                      </wpg:grpSpPr>
                      <wps:wsp>
                        <wps:cNvPr id="740460546" name="Line 310"/>
                        <wps:cNvCnPr>
                          <a:cxnSpLocks noChangeShapeType="1"/>
                        </wps:cNvCnPr>
                        <wps:spPr bwMode="auto">
                          <a:xfrm>
                            <a:off x="0" y="7"/>
                            <a:ext cx="7128" cy="0"/>
                          </a:xfrm>
                          <a:prstGeom prst="line">
                            <a:avLst/>
                          </a:prstGeom>
                          <a:noFill/>
                          <a:ln w="9141">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5D8FC28" id="Group 309" o:spid="_x0000_s1026" style="width:356.4pt;height:.75pt;mso-position-horizontal-relative:char;mso-position-vertical-relative:line" coordsize="712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">
                <v:line id="Line 310" o:spid="_x0000_s1027" style="position:absolute;visibility:visible;mso-wrap-style:square" from="0,7" to="71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" strokeweight=".25392mm"/>
                <w10:anchorlock/>
              </v:group>
            </w:pict>
          </mc:Fallback>
        </mc:AlternateContent>
      </w:r>
    </w:p>
    <w:p w14:paraId="76AF151B" w14:textId="77777777" w:rsidR="005D27A9" w:rsidRPr="005D27A9" w:rsidRDefault="005D27A9" w:rsidP="005D27A9">
      <w:pPr>
        <w:widowControl w:val="0"/>
        <w:autoSpaceDE w:val="0"/>
        <w:autoSpaceDN w:val="0"/>
        <w:spacing w:before="4"/>
        <w:rPr>
          <w:sz w:val="43"/>
          <w:szCs w:val="22"/>
          <w:lang w:val="uk-UA" w:eastAsia="en-US"/>
        </w:rPr>
      </w:pPr>
    </w:p>
    <w:p w14:paraId="35C9B22F" w14:textId="77777777" w:rsidR="005D27A9" w:rsidRPr="005D27A9" w:rsidRDefault="005D27A9" w:rsidP="005D27A9">
      <w:pPr>
        <w:widowControl w:val="0"/>
        <w:tabs>
          <w:tab w:val="left" w:pos="1862"/>
          <w:tab w:val="left" w:pos="3331"/>
        </w:tabs>
        <w:autoSpaceDE w:val="0"/>
        <w:autoSpaceDN w:val="0"/>
        <w:ind w:left="496"/>
        <w:rPr>
          <w:b/>
          <w:sz w:val="28"/>
          <w:szCs w:val="22"/>
          <w:lang w:val="uk-UA" w:eastAsia="en-US"/>
        </w:rPr>
      </w:pPr>
      <w:bookmarkStart w:id="8293" w:name="УДК______004.4______"/>
      <w:bookmarkEnd w:id="8293"/>
      <w:r w:rsidRPr="005D27A9">
        <w:rPr>
          <w:b/>
          <w:i/>
          <w:sz w:val="28"/>
          <w:szCs w:val="22"/>
          <w:lang w:val="uk-UA" w:eastAsia="en-US"/>
        </w:rPr>
        <w:t>УДК</w:t>
      </w:r>
      <w:r w:rsidRPr="005D27A9">
        <w:rPr>
          <w:b/>
          <w:i/>
          <w:sz w:val="28"/>
          <w:szCs w:val="22"/>
          <w:u w:val="thick"/>
          <w:lang w:val="uk-UA" w:eastAsia="en-US"/>
        </w:rPr>
        <w:t xml:space="preserve"> </w:t>
      </w:r>
      <w:r w:rsidRPr="005D27A9">
        <w:rPr>
          <w:b/>
          <w:i/>
          <w:sz w:val="28"/>
          <w:szCs w:val="22"/>
          <w:u w:val="thick"/>
          <w:lang w:val="uk-UA" w:eastAsia="en-US"/>
        </w:rPr>
        <w:tab/>
      </w:r>
      <w:r w:rsidRPr="005D27A9">
        <w:rPr>
          <w:b/>
          <w:sz w:val="28"/>
          <w:szCs w:val="22"/>
          <w:u w:val="thick"/>
          <w:lang w:val="uk-UA" w:eastAsia="en-US"/>
        </w:rPr>
        <w:t>004.4</w:t>
      </w:r>
      <w:r w:rsidRPr="005D27A9">
        <w:rPr>
          <w:b/>
          <w:sz w:val="28"/>
          <w:szCs w:val="22"/>
          <w:u w:val="thick"/>
          <w:lang w:val="uk-UA" w:eastAsia="en-US"/>
        </w:rPr>
        <w:tab/>
      </w:r>
    </w:p>
    <w:p w14:paraId="15C574D7" w14:textId="77777777" w:rsidR="005D27A9" w:rsidRPr="005D27A9" w:rsidRDefault="005D27A9" w:rsidP="005D27A9">
      <w:pPr>
        <w:widowControl w:val="0"/>
        <w:autoSpaceDE w:val="0"/>
        <w:autoSpaceDN w:val="0"/>
        <w:rPr>
          <w:b/>
          <w:szCs w:val="22"/>
          <w:lang w:val="uk-UA" w:eastAsia="en-US"/>
        </w:rPr>
      </w:pPr>
    </w:p>
    <w:p w14:paraId="532025AF" w14:textId="77777777" w:rsidR="005D27A9" w:rsidRPr="005D27A9" w:rsidRDefault="005D27A9" w:rsidP="005D27A9">
      <w:pPr>
        <w:widowControl w:val="0"/>
        <w:autoSpaceDE w:val="0"/>
        <w:autoSpaceDN w:val="0"/>
        <w:rPr>
          <w:b/>
          <w:szCs w:val="22"/>
          <w:lang w:val="uk-UA" w:eastAsia="en-US"/>
        </w:rPr>
      </w:pPr>
    </w:p>
    <w:p w14:paraId="135292A7" w14:textId="77777777" w:rsidR="005D27A9" w:rsidRPr="005D27A9" w:rsidRDefault="005D27A9" w:rsidP="005D27A9">
      <w:pPr>
        <w:widowControl w:val="0"/>
        <w:autoSpaceDE w:val="0"/>
        <w:autoSpaceDN w:val="0"/>
        <w:spacing w:before="237"/>
        <w:ind w:left="100" w:right="128"/>
        <w:jc w:val="center"/>
        <w:rPr>
          <w:b/>
          <w:bCs/>
          <w:i/>
          <w:sz w:val="48"/>
          <w:szCs w:val="48"/>
          <w:lang w:val="uk-UA" w:eastAsia="en-US"/>
        </w:rPr>
      </w:pPr>
      <w:bookmarkStart w:id="8294" w:name="ДИПЛОМНА_РОБОТА_БАКАЛАВРА"/>
      <w:bookmarkEnd w:id="8294"/>
      <w:r w:rsidRPr="005D27A9">
        <w:rPr>
          <w:b/>
          <w:bCs/>
          <w:i/>
          <w:w w:val="105"/>
          <w:sz w:val="48"/>
          <w:szCs w:val="48"/>
          <w:lang w:val="uk-UA" w:eastAsia="en-US"/>
        </w:rPr>
        <w:t>ДИПЛОМНА РОБОТА БАКАЛАВРА</w:t>
      </w:r>
    </w:p>
    <w:p w14:paraId="61D0CF9B" w14:textId="77777777" w:rsidR="005D27A9" w:rsidRPr="005D27A9" w:rsidRDefault="005D27A9" w:rsidP="005D27A9">
      <w:pPr>
        <w:widowControl w:val="0"/>
        <w:autoSpaceDE w:val="0"/>
        <w:autoSpaceDN w:val="0"/>
        <w:spacing w:before="11"/>
        <w:rPr>
          <w:b/>
          <w:i/>
          <w:sz w:val="52"/>
          <w:szCs w:val="22"/>
          <w:lang w:val="uk-UA" w:eastAsia="en-US"/>
        </w:rPr>
      </w:pPr>
    </w:p>
    <w:p w14:paraId="22B95D54" w14:textId="42B40573" w:rsidR="005D27A9" w:rsidRPr="005D27A9" w:rsidRDefault="005D27A9" w:rsidP="005D27A9">
      <w:pPr>
        <w:widowControl w:val="0"/>
        <w:tabs>
          <w:tab w:val="left" w:pos="1662"/>
        </w:tabs>
        <w:autoSpaceDE w:val="0"/>
        <w:autoSpaceDN w:val="0"/>
        <w:spacing w:line="355" w:lineRule="auto"/>
        <w:ind w:left="716" w:right="768"/>
        <w:jc w:val="center"/>
        <w:rPr>
          <w:sz w:val="28"/>
          <w:szCs w:val="22"/>
          <w:lang w:val="uk-UA" w:eastAsia="en-US"/>
        </w:rPr>
      </w:pPr>
      <w:r w:rsidRPr="005D27A9">
        <w:rPr>
          <w:b/>
          <w:i/>
          <w:sz w:val="28"/>
          <w:szCs w:val="22"/>
          <w:lang w:val="uk-UA" w:eastAsia="en-US"/>
        </w:rPr>
        <w:t>Тема</w:t>
      </w:r>
      <w:r w:rsidRPr="005D27A9">
        <w:rPr>
          <w:b/>
          <w:sz w:val="28"/>
          <w:szCs w:val="22"/>
          <w:lang w:val="uk-UA" w:eastAsia="en-US"/>
        </w:rPr>
        <w:t>:</w:t>
      </w:r>
      <w:r w:rsidRPr="005D27A9">
        <w:rPr>
          <w:b/>
          <w:sz w:val="28"/>
          <w:szCs w:val="22"/>
          <w:lang w:val="uk-UA" w:eastAsia="en-US"/>
        </w:rPr>
        <w:tab/>
      </w:r>
      <w:r w:rsidRPr="005D27A9">
        <w:rPr>
          <w:sz w:val="28"/>
          <w:szCs w:val="22"/>
          <w:u w:val="single"/>
          <w:lang w:val="uk-UA" w:eastAsia="en-US"/>
        </w:rPr>
        <w:t>“ Розробка</w:t>
      </w:r>
      <w:r>
        <w:rPr>
          <w:sz w:val="28"/>
          <w:szCs w:val="22"/>
          <w:u w:val="single"/>
          <w:lang w:val="uk-UA" w:eastAsia="en-US"/>
        </w:rPr>
        <w:t xml:space="preserve"> мобільного додатку для автопідприємства вантажних перевезень </w:t>
      </w:r>
      <w:r w:rsidRPr="005D27A9">
        <w:rPr>
          <w:sz w:val="28"/>
          <w:szCs w:val="22"/>
          <w:u w:val="single"/>
          <w:lang w:val="uk-UA" w:eastAsia="en-US"/>
        </w:rPr>
        <w:t>”</w:t>
      </w:r>
    </w:p>
    <w:p w14:paraId="3C3E2832" w14:textId="77777777" w:rsidR="005D27A9" w:rsidRPr="005D27A9" w:rsidRDefault="005D27A9" w:rsidP="005D27A9">
      <w:pPr>
        <w:widowControl w:val="0"/>
        <w:autoSpaceDE w:val="0"/>
        <w:autoSpaceDN w:val="0"/>
        <w:spacing w:line="237" w:lineRule="exact"/>
        <w:ind w:left="325" w:right="128"/>
        <w:jc w:val="center"/>
        <w:rPr>
          <w:i/>
          <w:sz w:val="24"/>
          <w:szCs w:val="22"/>
          <w:lang w:val="uk-UA" w:eastAsia="en-US"/>
        </w:rPr>
      </w:pPr>
      <w:r w:rsidRPr="005D27A9">
        <w:rPr>
          <w:i/>
          <w:sz w:val="24"/>
          <w:szCs w:val="22"/>
          <w:lang w:val="uk-UA" w:eastAsia="en-US"/>
        </w:rPr>
        <w:t>(назва згідно з наказом ректора)</w:t>
      </w:r>
    </w:p>
    <w:p w14:paraId="3798E759" w14:textId="77777777" w:rsidR="005D27A9" w:rsidRPr="005D27A9" w:rsidRDefault="005D27A9" w:rsidP="005D27A9">
      <w:pPr>
        <w:widowControl w:val="0"/>
        <w:autoSpaceDE w:val="0"/>
        <w:autoSpaceDN w:val="0"/>
        <w:spacing w:before="5"/>
        <w:rPr>
          <w:i/>
          <w:sz w:val="27"/>
          <w:szCs w:val="22"/>
          <w:lang w:val="uk-UA" w:eastAsia="en-US"/>
        </w:rPr>
      </w:pPr>
    </w:p>
    <w:p w14:paraId="7FF00B5C" w14:textId="77777777" w:rsidR="005D27A9" w:rsidRPr="005D27A9" w:rsidRDefault="005D27A9" w:rsidP="005D27A9">
      <w:pPr>
        <w:widowControl w:val="0"/>
        <w:autoSpaceDE w:val="0"/>
        <w:autoSpaceDN w:val="0"/>
        <w:ind w:left="89" w:right="128"/>
        <w:jc w:val="center"/>
        <w:rPr>
          <w:sz w:val="28"/>
          <w:szCs w:val="22"/>
          <w:lang w:val="uk-UA" w:eastAsia="en-US"/>
        </w:rPr>
      </w:pPr>
      <w:r w:rsidRPr="005D27A9">
        <w:rPr>
          <w:b/>
          <w:i/>
          <w:sz w:val="28"/>
          <w:szCs w:val="22"/>
          <w:lang w:val="uk-UA" w:eastAsia="en-US"/>
        </w:rPr>
        <w:t xml:space="preserve">Спеціальність </w:t>
      </w:r>
      <w:r w:rsidRPr="005D27A9">
        <w:rPr>
          <w:b/>
          <w:sz w:val="28"/>
          <w:szCs w:val="22"/>
          <w:lang w:val="uk-UA" w:eastAsia="en-US"/>
        </w:rPr>
        <w:t xml:space="preserve">– </w:t>
      </w:r>
      <w:r w:rsidRPr="005D27A9">
        <w:rPr>
          <w:sz w:val="28"/>
          <w:szCs w:val="22"/>
          <w:u w:val="single"/>
          <w:lang w:val="uk-UA" w:eastAsia="en-US"/>
        </w:rPr>
        <w:t>121 “Інженерія програмного забезпечення”</w:t>
      </w:r>
    </w:p>
    <w:p w14:paraId="36F0B3F2" w14:textId="77777777" w:rsidR="005D27A9" w:rsidRPr="005D27A9" w:rsidRDefault="005D27A9" w:rsidP="005D27A9">
      <w:pPr>
        <w:widowControl w:val="0"/>
        <w:autoSpaceDE w:val="0"/>
        <w:autoSpaceDN w:val="0"/>
        <w:rPr>
          <w:szCs w:val="22"/>
          <w:lang w:val="uk-UA" w:eastAsia="en-US"/>
        </w:rPr>
      </w:pPr>
    </w:p>
    <w:p w14:paraId="4B341791" w14:textId="77777777" w:rsidR="005D27A9" w:rsidRPr="005D27A9" w:rsidRDefault="005D27A9" w:rsidP="005D27A9">
      <w:pPr>
        <w:widowControl w:val="0"/>
        <w:autoSpaceDE w:val="0"/>
        <w:autoSpaceDN w:val="0"/>
        <w:rPr>
          <w:szCs w:val="22"/>
          <w:lang w:val="uk-UA" w:eastAsia="en-US"/>
        </w:rPr>
      </w:pPr>
    </w:p>
    <w:p w14:paraId="2878E88C" w14:textId="77777777" w:rsidR="005D27A9" w:rsidRPr="005D27A9" w:rsidRDefault="005D27A9" w:rsidP="005D27A9">
      <w:pPr>
        <w:widowControl w:val="0"/>
        <w:autoSpaceDE w:val="0"/>
        <w:autoSpaceDN w:val="0"/>
        <w:spacing w:before="232"/>
        <w:ind w:left="89" w:right="128"/>
        <w:jc w:val="center"/>
        <w:rPr>
          <w:b/>
          <w:i/>
          <w:sz w:val="32"/>
          <w:szCs w:val="22"/>
          <w:lang w:val="uk-UA" w:eastAsia="en-US"/>
        </w:rPr>
      </w:pPr>
      <w:bookmarkStart w:id="8295" w:name="ПОЯСНЮВАЛЬНА_ЗАПИСКА"/>
      <w:bookmarkEnd w:id="8295"/>
      <w:r w:rsidRPr="005D27A9">
        <w:rPr>
          <w:b/>
          <w:i/>
          <w:w w:val="105"/>
          <w:sz w:val="32"/>
          <w:szCs w:val="22"/>
          <w:lang w:val="uk-UA" w:eastAsia="en-US"/>
        </w:rPr>
        <w:t>ПОЯСНЮВАЛЬНА ЗАПИСКА</w:t>
      </w:r>
    </w:p>
    <w:p w14:paraId="417E18A7" w14:textId="570540E8" w:rsidR="005D27A9" w:rsidRPr="005D27A9" w:rsidRDefault="005D27A9" w:rsidP="005D27A9">
      <w:pPr>
        <w:widowControl w:val="0"/>
        <w:autoSpaceDE w:val="0"/>
        <w:autoSpaceDN w:val="0"/>
        <w:spacing w:before="179" w:line="368" w:lineRule="exact"/>
        <w:ind w:left="93" w:right="128"/>
        <w:jc w:val="center"/>
        <w:rPr>
          <w:sz w:val="32"/>
          <w:szCs w:val="22"/>
          <w:lang w:val="uk-UA" w:eastAsia="en-US"/>
        </w:rPr>
      </w:pPr>
      <w:bookmarkStart w:id="8296" w:name="ДРБ.ІП_-_05.00.00.000_ПЗ"/>
      <w:bookmarkEnd w:id="8296"/>
      <w:r w:rsidRPr="005D27A9">
        <w:rPr>
          <w:sz w:val="32"/>
          <w:szCs w:val="22"/>
          <w:u w:val="single"/>
          <w:lang w:val="uk-UA" w:eastAsia="en-US"/>
        </w:rPr>
        <w:t xml:space="preserve">ДРБ.ІП - </w:t>
      </w:r>
      <w:r>
        <w:rPr>
          <w:sz w:val="32"/>
          <w:szCs w:val="22"/>
          <w:u w:val="single"/>
          <w:lang w:val="uk-UA" w:eastAsia="en-US"/>
        </w:rPr>
        <w:t>42</w:t>
      </w:r>
      <w:r w:rsidRPr="005D27A9">
        <w:rPr>
          <w:sz w:val="32"/>
          <w:szCs w:val="22"/>
          <w:u w:val="single"/>
          <w:lang w:val="uk-UA" w:eastAsia="en-US"/>
        </w:rPr>
        <w:t>.00.00.000 ПЗ</w:t>
      </w:r>
    </w:p>
    <w:p w14:paraId="1D8497AF" w14:textId="77777777" w:rsidR="005D27A9" w:rsidRPr="005D27A9" w:rsidRDefault="005D27A9" w:rsidP="005D27A9">
      <w:pPr>
        <w:widowControl w:val="0"/>
        <w:autoSpaceDE w:val="0"/>
        <w:autoSpaceDN w:val="0"/>
        <w:spacing w:line="276" w:lineRule="exact"/>
        <w:ind w:left="95" w:right="128"/>
        <w:jc w:val="center"/>
        <w:rPr>
          <w:i/>
          <w:sz w:val="24"/>
          <w:szCs w:val="22"/>
          <w:lang w:val="uk-UA" w:eastAsia="en-US"/>
        </w:rPr>
      </w:pPr>
      <w:r w:rsidRPr="005D27A9">
        <w:rPr>
          <w:i/>
          <w:sz w:val="24"/>
          <w:szCs w:val="22"/>
          <w:lang w:val="uk-UA" w:eastAsia="en-US"/>
        </w:rPr>
        <w:t>(позначення)</w:t>
      </w:r>
    </w:p>
    <w:p w14:paraId="02BBE653" w14:textId="77777777" w:rsidR="005D27A9" w:rsidRPr="005D27A9" w:rsidRDefault="005D27A9" w:rsidP="005D27A9">
      <w:pPr>
        <w:widowControl w:val="0"/>
        <w:autoSpaceDE w:val="0"/>
        <w:autoSpaceDN w:val="0"/>
        <w:rPr>
          <w:i/>
          <w:szCs w:val="22"/>
          <w:lang w:val="uk-UA" w:eastAsia="en-US"/>
        </w:rPr>
      </w:pPr>
    </w:p>
    <w:p w14:paraId="7D7FB825" w14:textId="77777777" w:rsidR="005D27A9" w:rsidRPr="005D27A9" w:rsidRDefault="005D27A9" w:rsidP="005D27A9">
      <w:pPr>
        <w:rPr>
          <w:szCs w:val="22"/>
          <w:lang w:val="uk-UA" w:eastAsia="en-US"/>
        </w:rPr>
        <w:sectPr w:rsidR="005D27A9" w:rsidRPr="005D27A9" w:rsidSect="005D27A9">
          <w:pgSz w:w="11910" w:h="16840"/>
          <w:pgMar w:top="1040" w:right="320" w:bottom="280" w:left="920" w:header="708" w:footer="708" w:gutter="0"/>
          <w:cols w:space="720"/>
        </w:sectPr>
      </w:pPr>
    </w:p>
    <w:p w14:paraId="27C853EA" w14:textId="77777777" w:rsidR="005D27A9" w:rsidRPr="005D27A9" w:rsidRDefault="005D27A9" w:rsidP="005D27A9">
      <w:pPr>
        <w:widowControl w:val="0"/>
        <w:autoSpaceDE w:val="0"/>
        <w:autoSpaceDN w:val="0"/>
        <w:spacing w:before="212"/>
        <w:ind w:left="702"/>
        <w:rPr>
          <w:b/>
          <w:sz w:val="32"/>
          <w:szCs w:val="22"/>
          <w:lang w:val="uk-UA" w:eastAsia="en-US"/>
        </w:rPr>
      </w:pPr>
      <w:r w:rsidRPr="005D27A9">
        <w:rPr>
          <w:b/>
          <w:i/>
          <w:sz w:val="32"/>
          <w:szCs w:val="22"/>
          <w:lang w:val="uk-UA" w:eastAsia="en-US"/>
        </w:rPr>
        <w:t>Консультанти</w:t>
      </w:r>
      <w:r w:rsidRPr="005D27A9">
        <w:rPr>
          <w:b/>
          <w:sz w:val="32"/>
          <w:szCs w:val="22"/>
          <w:lang w:val="uk-UA" w:eastAsia="en-US"/>
        </w:rPr>
        <w:t>:</w:t>
      </w:r>
    </w:p>
    <w:p w14:paraId="4B47F4C6" w14:textId="77777777" w:rsidR="005D27A9" w:rsidRPr="005D27A9" w:rsidRDefault="005D27A9" w:rsidP="005D27A9">
      <w:pPr>
        <w:widowControl w:val="0"/>
        <w:autoSpaceDE w:val="0"/>
        <w:autoSpaceDN w:val="0"/>
        <w:rPr>
          <w:b/>
          <w:sz w:val="36"/>
          <w:szCs w:val="22"/>
          <w:lang w:val="uk-UA" w:eastAsia="en-US"/>
        </w:rPr>
      </w:pPr>
    </w:p>
    <w:p w14:paraId="228635AF" w14:textId="77777777" w:rsidR="005D27A9" w:rsidRPr="005D27A9" w:rsidRDefault="005D27A9" w:rsidP="005D27A9">
      <w:pPr>
        <w:widowControl w:val="0"/>
        <w:autoSpaceDE w:val="0"/>
        <w:autoSpaceDN w:val="0"/>
        <w:rPr>
          <w:b/>
          <w:sz w:val="36"/>
          <w:szCs w:val="22"/>
          <w:lang w:val="uk-UA" w:eastAsia="en-US"/>
        </w:rPr>
      </w:pPr>
    </w:p>
    <w:p w14:paraId="11C647AE" w14:textId="77777777" w:rsidR="005D27A9" w:rsidRPr="005D27A9" w:rsidRDefault="005D27A9" w:rsidP="005D27A9">
      <w:pPr>
        <w:widowControl w:val="0"/>
        <w:autoSpaceDE w:val="0"/>
        <w:autoSpaceDN w:val="0"/>
        <w:rPr>
          <w:b/>
          <w:sz w:val="36"/>
          <w:szCs w:val="22"/>
          <w:lang w:val="uk-UA" w:eastAsia="en-US"/>
        </w:rPr>
      </w:pPr>
    </w:p>
    <w:p w14:paraId="7EB88E29" w14:textId="77777777" w:rsidR="005D27A9" w:rsidRPr="005D27A9" w:rsidRDefault="005D27A9" w:rsidP="005D27A9">
      <w:pPr>
        <w:widowControl w:val="0"/>
        <w:autoSpaceDE w:val="0"/>
        <w:autoSpaceDN w:val="0"/>
        <w:rPr>
          <w:b/>
          <w:sz w:val="36"/>
          <w:szCs w:val="22"/>
          <w:lang w:val="uk-UA" w:eastAsia="en-US"/>
        </w:rPr>
      </w:pPr>
    </w:p>
    <w:p w14:paraId="0932C4B1" w14:textId="77777777" w:rsidR="005D27A9" w:rsidRPr="005D27A9" w:rsidRDefault="005D27A9" w:rsidP="005D27A9">
      <w:pPr>
        <w:widowControl w:val="0"/>
        <w:autoSpaceDE w:val="0"/>
        <w:autoSpaceDN w:val="0"/>
        <w:rPr>
          <w:b/>
          <w:sz w:val="36"/>
          <w:szCs w:val="22"/>
          <w:lang w:val="uk-UA" w:eastAsia="en-US"/>
        </w:rPr>
      </w:pPr>
    </w:p>
    <w:p w14:paraId="7BB06F46" w14:textId="77777777" w:rsidR="005D27A9" w:rsidRPr="005D27A9" w:rsidRDefault="005D27A9" w:rsidP="005D27A9">
      <w:pPr>
        <w:widowControl w:val="0"/>
        <w:autoSpaceDE w:val="0"/>
        <w:autoSpaceDN w:val="0"/>
        <w:rPr>
          <w:b/>
          <w:sz w:val="36"/>
          <w:szCs w:val="22"/>
          <w:lang w:val="uk-UA" w:eastAsia="en-US"/>
        </w:rPr>
      </w:pPr>
    </w:p>
    <w:p w14:paraId="3AA9BA61" w14:textId="77777777" w:rsidR="005D27A9" w:rsidRPr="005D27A9" w:rsidRDefault="005D27A9" w:rsidP="005D27A9">
      <w:pPr>
        <w:widowControl w:val="0"/>
        <w:autoSpaceDE w:val="0"/>
        <w:autoSpaceDN w:val="0"/>
        <w:spacing w:before="1"/>
        <w:rPr>
          <w:b/>
          <w:sz w:val="52"/>
          <w:szCs w:val="22"/>
          <w:lang w:val="uk-UA" w:eastAsia="en-US"/>
        </w:rPr>
      </w:pPr>
    </w:p>
    <w:p w14:paraId="1C5FEF16" w14:textId="77777777" w:rsidR="005D27A9" w:rsidRPr="005D27A9" w:rsidRDefault="005D27A9" w:rsidP="005D27A9">
      <w:pPr>
        <w:widowControl w:val="0"/>
        <w:autoSpaceDE w:val="0"/>
        <w:autoSpaceDN w:val="0"/>
        <w:ind w:left="380"/>
        <w:rPr>
          <w:b/>
          <w:i/>
          <w:sz w:val="32"/>
          <w:szCs w:val="22"/>
          <w:lang w:val="uk-UA" w:eastAsia="en-US"/>
        </w:rPr>
      </w:pPr>
      <w:r w:rsidRPr="005D27A9">
        <w:rPr>
          <w:b/>
          <w:i/>
          <w:sz w:val="32"/>
          <w:szCs w:val="22"/>
          <w:lang w:val="uk-UA" w:eastAsia="en-US"/>
        </w:rPr>
        <w:t>з питань нормоконтролю</w:t>
      </w:r>
    </w:p>
    <w:p w14:paraId="2763DC49" w14:textId="77777777" w:rsidR="005D27A9" w:rsidRPr="005D27A9" w:rsidRDefault="005D27A9" w:rsidP="005D27A9">
      <w:pPr>
        <w:widowControl w:val="0"/>
        <w:autoSpaceDE w:val="0"/>
        <w:autoSpaceDN w:val="0"/>
        <w:spacing w:before="2"/>
        <w:rPr>
          <w:b/>
          <w:i/>
          <w:sz w:val="52"/>
          <w:szCs w:val="22"/>
          <w:lang w:val="uk-UA" w:eastAsia="en-US"/>
        </w:rPr>
      </w:pPr>
    </w:p>
    <w:p w14:paraId="3D06A653" w14:textId="519F79A4" w:rsidR="005D27A9" w:rsidRPr="005D27A9" w:rsidRDefault="005B18FB" w:rsidP="005D27A9">
      <w:pPr>
        <w:widowControl w:val="0"/>
        <w:tabs>
          <w:tab w:val="left" w:leader="underscore" w:pos="3804"/>
        </w:tabs>
        <w:autoSpaceDE w:val="0"/>
        <w:autoSpaceDN w:val="0"/>
        <w:spacing w:before="1"/>
        <w:ind w:left="380"/>
        <w:rPr>
          <w:b/>
          <w:sz w:val="28"/>
          <w:szCs w:val="22"/>
          <w:lang w:val="uk-UA" w:eastAsia="en-US"/>
        </w:rPr>
      </w:pPr>
      <w:r>
        <w:rPr>
          <w:b/>
          <w:i/>
          <w:sz w:val="28"/>
          <w:szCs w:val="22"/>
          <w:u w:val="thick"/>
          <w:lang w:val="uk-UA" w:eastAsia="en-US"/>
        </w:rPr>
        <w:t xml:space="preserve">асистент                          </w:t>
      </w:r>
      <w:r w:rsidR="005D27A9" w:rsidRPr="005D27A9">
        <w:rPr>
          <w:b/>
          <w:sz w:val="28"/>
          <w:szCs w:val="22"/>
          <w:u w:val="thick"/>
          <w:lang w:val="uk-UA" w:eastAsia="en-US"/>
        </w:rPr>
        <w:t>/</w:t>
      </w:r>
      <w:r>
        <w:rPr>
          <w:b/>
          <w:i/>
          <w:sz w:val="28"/>
          <w:szCs w:val="22"/>
          <w:u w:val="thick"/>
          <w:lang w:val="uk-UA" w:eastAsia="en-US"/>
        </w:rPr>
        <w:t>М</w:t>
      </w:r>
      <w:r w:rsidR="005D27A9" w:rsidRPr="005D27A9">
        <w:rPr>
          <w:b/>
          <w:i/>
          <w:sz w:val="28"/>
          <w:szCs w:val="22"/>
          <w:u w:val="thick"/>
          <w:lang w:val="uk-UA" w:eastAsia="en-US"/>
        </w:rPr>
        <w:t>.</w:t>
      </w:r>
      <w:r>
        <w:rPr>
          <w:b/>
          <w:i/>
          <w:sz w:val="28"/>
          <w:szCs w:val="22"/>
          <w:u w:val="thick"/>
          <w:lang w:val="uk-UA" w:eastAsia="en-US"/>
        </w:rPr>
        <w:t>М</w:t>
      </w:r>
      <w:r w:rsidR="005D27A9" w:rsidRPr="005D27A9">
        <w:rPr>
          <w:b/>
          <w:sz w:val="28"/>
          <w:szCs w:val="22"/>
          <w:u w:val="thick"/>
          <w:lang w:val="uk-UA" w:eastAsia="en-US"/>
        </w:rPr>
        <w:t>.</w:t>
      </w:r>
      <w:r w:rsidR="005D27A9" w:rsidRPr="005D27A9">
        <w:rPr>
          <w:b/>
          <w:spacing w:val="6"/>
          <w:sz w:val="28"/>
          <w:szCs w:val="22"/>
          <w:u w:val="thick"/>
          <w:lang w:val="uk-UA" w:eastAsia="en-US"/>
        </w:rPr>
        <w:t xml:space="preserve"> </w:t>
      </w:r>
      <w:r w:rsidR="005D27A9" w:rsidRPr="005D27A9">
        <w:rPr>
          <w:b/>
          <w:i/>
          <w:spacing w:val="-6"/>
          <w:sz w:val="28"/>
          <w:szCs w:val="22"/>
          <w:u w:val="thick"/>
          <w:lang w:val="uk-UA" w:eastAsia="en-US"/>
        </w:rPr>
        <w:t>Піх</w:t>
      </w:r>
      <w:r w:rsidR="005D27A9" w:rsidRPr="005D27A9">
        <w:rPr>
          <w:b/>
          <w:spacing w:val="-6"/>
          <w:sz w:val="28"/>
          <w:szCs w:val="22"/>
          <w:u w:val="thick"/>
          <w:lang w:val="uk-UA" w:eastAsia="en-US"/>
        </w:rPr>
        <w:t>/</w:t>
      </w:r>
    </w:p>
    <w:p w14:paraId="432794C5" w14:textId="77777777" w:rsidR="005D27A9" w:rsidRPr="005D27A9" w:rsidRDefault="005D27A9" w:rsidP="005D27A9">
      <w:pPr>
        <w:widowControl w:val="0"/>
        <w:autoSpaceDE w:val="0"/>
        <w:autoSpaceDN w:val="0"/>
        <w:spacing w:before="3"/>
        <w:ind w:left="380"/>
        <w:rPr>
          <w:sz w:val="22"/>
          <w:szCs w:val="22"/>
          <w:lang w:val="uk-UA" w:eastAsia="en-US"/>
        </w:rPr>
      </w:pPr>
      <w:r w:rsidRPr="005D27A9">
        <w:rPr>
          <w:sz w:val="22"/>
          <w:szCs w:val="22"/>
          <w:lang w:val="uk-UA" w:eastAsia="en-US"/>
        </w:rPr>
        <w:t>(посада) (підпис) (дата)(розшифровка підпису)</w:t>
      </w:r>
    </w:p>
    <w:p w14:paraId="60832281" w14:textId="77777777" w:rsidR="005D27A9" w:rsidRPr="005D27A9" w:rsidRDefault="005D27A9" w:rsidP="005D27A9">
      <w:pPr>
        <w:widowControl w:val="0"/>
        <w:autoSpaceDE w:val="0"/>
        <w:autoSpaceDN w:val="0"/>
        <w:spacing w:before="294"/>
        <w:ind w:left="185"/>
        <w:rPr>
          <w:b/>
          <w:i/>
          <w:sz w:val="32"/>
          <w:szCs w:val="22"/>
          <w:lang w:val="uk-UA" w:eastAsia="en-US"/>
        </w:rPr>
      </w:pPr>
      <w:r w:rsidRPr="005D27A9">
        <w:rPr>
          <w:rFonts w:eastAsia="Calibri"/>
          <w:sz w:val="24"/>
          <w:szCs w:val="24"/>
          <w:lang w:val="uk-UA" w:eastAsia="uk-UA"/>
        </w:rPr>
        <w:br w:type="column"/>
      </w:r>
      <w:r w:rsidRPr="005D27A9">
        <w:rPr>
          <w:b/>
          <w:i/>
          <w:sz w:val="32"/>
          <w:szCs w:val="22"/>
          <w:lang w:val="uk-UA" w:eastAsia="en-US"/>
        </w:rPr>
        <w:t>Студент</w:t>
      </w:r>
    </w:p>
    <w:p w14:paraId="21CFA002" w14:textId="18A0B6FD" w:rsidR="005D27A9" w:rsidRPr="005D27A9" w:rsidRDefault="005D27A9" w:rsidP="005D27A9">
      <w:pPr>
        <w:widowControl w:val="0"/>
        <w:tabs>
          <w:tab w:val="left" w:pos="3473"/>
        </w:tabs>
        <w:autoSpaceDE w:val="0"/>
        <w:autoSpaceDN w:val="0"/>
        <w:spacing w:before="235" w:line="318" w:lineRule="exact"/>
        <w:ind w:left="185"/>
        <w:rPr>
          <w:b/>
          <w:sz w:val="28"/>
          <w:szCs w:val="22"/>
          <w:lang w:val="uk-UA" w:eastAsia="en-US"/>
        </w:rPr>
      </w:pPr>
      <w:r w:rsidRPr="005D27A9">
        <w:rPr>
          <w:b/>
          <w:i/>
          <w:sz w:val="28"/>
          <w:szCs w:val="22"/>
          <w:u w:val="thick"/>
          <w:lang w:val="uk-UA" w:eastAsia="en-US"/>
        </w:rPr>
        <w:t>ІП</w:t>
      </w:r>
      <w:r w:rsidRPr="005D27A9">
        <w:rPr>
          <w:b/>
          <w:sz w:val="28"/>
          <w:szCs w:val="22"/>
          <w:u w:val="thick"/>
          <w:lang w:val="uk-UA" w:eastAsia="en-US"/>
        </w:rPr>
        <w:t>-</w:t>
      </w:r>
      <w:r>
        <w:rPr>
          <w:b/>
          <w:sz w:val="28"/>
          <w:szCs w:val="22"/>
          <w:u w:val="thick"/>
          <w:lang w:val="uk-UA" w:eastAsia="en-US"/>
        </w:rPr>
        <w:t>20-2</w:t>
      </w:r>
      <w:r w:rsidRPr="005D27A9">
        <w:rPr>
          <w:b/>
          <w:sz w:val="28"/>
          <w:szCs w:val="22"/>
          <w:u w:val="thick"/>
          <w:lang w:val="uk-UA" w:eastAsia="en-US"/>
        </w:rPr>
        <w:t>___</w:t>
      </w:r>
      <w:r w:rsidRPr="005D27A9">
        <w:rPr>
          <w:b/>
          <w:sz w:val="28"/>
          <w:szCs w:val="22"/>
          <w:u w:val="thick"/>
          <w:lang w:val="uk-UA" w:eastAsia="en-US"/>
        </w:rPr>
        <w:tab/>
        <w:t>/</w:t>
      </w:r>
      <w:r>
        <w:rPr>
          <w:b/>
          <w:i/>
          <w:sz w:val="28"/>
          <w:szCs w:val="22"/>
          <w:u w:val="thick"/>
          <w:lang w:val="uk-UA" w:eastAsia="en-US"/>
        </w:rPr>
        <w:t>Н</w:t>
      </w:r>
      <w:r w:rsidRPr="005D27A9">
        <w:rPr>
          <w:b/>
          <w:i/>
          <w:sz w:val="28"/>
          <w:szCs w:val="22"/>
          <w:u w:val="thick"/>
          <w:lang w:val="uk-UA" w:eastAsia="en-US"/>
        </w:rPr>
        <w:t>.</w:t>
      </w:r>
      <w:r>
        <w:rPr>
          <w:b/>
          <w:i/>
          <w:sz w:val="28"/>
          <w:szCs w:val="22"/>
          <w:u w:val="thick"/>
          <w:lang w:val="uk-UA" w:eastAsia="en-US"/>
        </w:rPr>
        <w:t>М</w:t>
      </w:r>
      <w:r w:rsidRPr="005D27A9">
        <w:rPr>
          <w:b/>
          <w:i/>
          <w:sz w:val="28"/>
          <w:szCs w:val="22"/>
          <w:u w:val="thick"/>
          <w:lang w:val="uk-UA" w:eastAsia="en-US"/>
        </w:rPr>
        <w:t>.</w:t>
      </w:r>
      <w:r>
        <w:rPr>
          <w:b/>
          <w:i/>
          <w:sz w:val="28"/>
          <w:szCs w:val="22"/>
          <w:u w:val="thick"/>
          <w:lang w:val="uk-UA" w:eastAsia="en-US"/>
        </w:rPr>
        <w:t>Кащуба</w:t>
      </w:r>
      <w:r w:rsidRPr="005D27A9">
        <w:rPr>
          <w:b/>
          <w:sz w:val="28"/>
          <w:szCs w:val="22"/>
          <w:u w:val="thick"/>
          <w:lang w:val="uk-UA" w:eastAsia="en-US"/>
        </w:rPr>
        <w:t>/</w:t>
      </w:r>
    </w:p>
    <w:p w14:paraId="353A2AD8" w14:textId="77777777" w:rsidR="005D27A9" w:rsidRPr="005D27A9" w:rsidRDefault="005D27A9" w:rsidP="005D27A9">
      <w:pPr>
        <w:widowControl w:val="0"/>
        <w:tabs>
          <w:tab w:val="left" w:pos="3208"/>
        </w:tabs>
        <w:autoSpaceDE w:val="0"/>
        <w:autoSpaceDN w:val="0"/>
        <w:spacing w:line="226" w:lineRule="exact"/>
        <w:ind w:left="185"/>
        <w:rPr>
          <w:rFonts w:eastAsia="Courier New" w:cs="Courier New"/>
          <w:lang w:val="uk-UA" w:eastAsia="en-US"/>
        </w:rPr>
      </w:pPr>
      <w:r w:rsidRPr="005D27A9">
        <w:rPr>
          <w:rFonts w:eastAsia="Courier New" w:cs="Courier New"/>
          <w:lang w:val="uk-UA" w:eastAsia="en-US"/>
        </w:rPr>
        <w:t>(шифр групи)</w:t>
      </w:r>
      <w:r w:rsidRPr="005D27A9">
        <w:rPr>
          <w:rFonts w:eastAsia="Courier New" w:cs="Courier New"/>
          <w:spacing w:val="48"/>
          <w:lang w:val="uk-UA" w:eastAsia="en-US"/>
        </w:rPr>
        <w:t xml:space="preserve"> </w:t>
      </w:r>
      <w:r w:rsidRPr="005D27A9">
        <w:rPr>
          <w:rFonts w:eastAsia="Courier New" w:cs="Courier New"/>
          <w:lang w:val="uk-UA" w:eastAsia="en-US"/>
        </w:rPr>
        <w:t>(підпис)</w:t>
      </w:r>
      <w:r w:rsidRPr="005D27A9">
        <w:rPr>
          <w:rFonts w:eastAsia="Courier New" w:cs="Courier New"/>
          <w:spacing w:val="-1"/>
          <w:lang w:val="uk-UA" w:eastAsia="en-US"/>
        </w:rPr>
        <w:t xml:space="preserve"> </w:t>
      </w:r>
      <w:r w:rsidRPr="005D27A9">
        <w:rPr>
          <w:rFonts w:eastAsia="Courier New" w:cs="Courier New"/>
          <w:lang w:val="uk-UA" w:eastAsia="en-US"/>
        </w:rPr>
        <w:t>(дата)</w:t>
      </w:r>
      <w:r w:rsidRPr="005D27A9">
        <w:rPr>
          <w:rFonts w:eastAsia="Courier New" w:cs="Courier New"/>
          <w:lang w:val="uk-UA" w:eastAsia="en-US"/>
        </w:rPr>
        <w:tab/>
      </w:r>
      <w:r w:rsidRPr="005D27A9">
        <w:rPr>
          <w:rFonts w:eastAsia="Courier New" w:cs="Courier New"/>
          <w:spacing w:val="-1"/>
          <w:lang w:val="uk-UA" w:eastAsia="en-US"/>
        </w:rPr>
        <w:t>(розшифровка</w:t>
      </w:r>
      <w:r w:rsidRPr="005D27A9">
        <w:rPr>
          <w:rFonts w:eastAsia="Courier New" w:cs="Courier New"/>
          <w:spacing w:val="-9"/>
          <w:lang w:val="uk-UA" w:eastAsia="en-US"/>
        </w:rPr>
        <w:t xml:space="preserve"> </w:t>
      </w:r>
      <w:r w:rsidRPr="005D27A9">
        <w:rPr>
          <w:rFonts w:eastAsia="Courier New" w:cs="Courier New"/>
          <w:lang w:val="uk-UA" w:eastAsia="en-US"/>
        </w:rPr>
        <w:t>підпису)</w:t>
      </w:r>
    </w:p>
    <w:p w14:paraId="138A6A34" w14:textId="77777777" w:rsidR="005D27A9" w:rsidRPr="005D27A9" w:rsidRDefault="005D27A9" w:rsidP="005D27A9">
      <w:pPr>
        <w:widowControl w:val="0"/>
        <w:autoSpaceDE w:val="0"/>
        <w:autoSpaceDN w:val="0"/>
        <w:spacing w:before="9"/>
        <w:rPr>
          <w:sz w:val="30"/>
          <w:szCs w:val="22"/>
          <w:lang w:val="uk-UA" w:eastAsia="en-US"/>
        </w:rPr>
      </w:pPr>
    </w:p>
    <w:p w14:paraId="4018F62D" w14:textId="77777777" w:rsidR="005D27A9" w:rsidRPr="005D27A9" w:rsidRDefault="005D27A9" w:rsidP="005D27A9">
      <w:pPr>
        <w:widowControl w:val="0"/>
        <w:autoSpaceDE w:val="0"/>
        <w:autoSpaceDN w:val="0"/>
        <w:ind w:left="186"/>
        <w:rPr>
          <w:b/>
          <w:i/>
          <w:sz w:val="32"/>
          <w:szCs w:val="22"/>
          <w:lang w:val="uk-UA" w:eastAsia="en-US"/>
        </w:rPr>
      </w:pPr>
      <w:r w:rsidRPr="005D27A9">
        <w:rPr>
          <w:b/>
          <w:i/>
          <w:w w:val="105"/>
          <w:sz w:val="32"/>
          <w:szCs w:val="22"/>
          <w:lang w:val="uk-UA" w:eastAsia="en-US"/>
        </w:rPr>
        <w:t>Керівник роботи</w:t>
      </w:r>
    </w:p>
    <w:p w14:paraId="18A8F969" w14:textId="77777777" w:rsidR="005D27A9" w:rsidRPr="005D27A9" w:rsidRDefault="005D27A9" w:rsidP="005D27A9">
      <w:pPr>
        <w:widowControl w:val="0"/>
        <w:autoSpaceDE w:val="0"/>
        <w:autoSpaceDN w:val="0"/>
        <w:spacing w:before="7"/>
        <w:rPr>
          <w:b/>
          <w:i/>
          <w:sz w:val="42"/>
          <w:szCs w:val="22"/>
          <w:lang w:val="uk-UA" w:eastAsia="en-US"/>
        </w:rPr>
      </w:pPr>
    </w:p>
    <w:p w14:paraId="2574FB8D" w14:textId="1B098B70" w:rsidR="005D27A9" w:rsidRPr="005D27A9" w:rsidRDefault="0048155F" w:rsidP="005D27A9">
      <w:pPr>
        <w:widowControl w:val="0"/>
        <w:tabs>
          <w:tab w:val="left" w:pos="3117"/>
          <w:tab w:val="left" w:pos="3890"/>
        </w:tabs>
        <w:autoSpaceDE w:val="0"/>
        <w:autoSpaceDN w:val="0"/>
        <w:spacing w:line="318" w:lineRule="exact"/>
        <w:ind w:left="186"/>
        <w:rPr>
          <w:b/>
          <w:sz w:val="28"/>
          <w:szCs w:val="22"/>
          <w:lang w:val="uk-UA" w:eastAsia="en-US"/>
        </w:rPr>
      </w:pPr>
      <w:r>
        <w:rPr>
          <w:b/>
          <w:i/>
          <w:sz w:val="28"/>
          <w:szCs w:val="22"/>
          <w:u w:val="thick"/>
          <w:lang w:val="uk-UA" w:eastAsia="en-US"/>
        </w:rPr>
        <w:t>к.т.н.,</w:t>
      </w:r>
      <w:r w:rsidR="005D27A9">
        <w:rPr>
          <w:b/>
          <w:i/>
          <w:sz w:val="28"/>
          <w:szCs w:val="22"/>
          <w:u w:val="thick"/>
          <w:lang w:val="uk-UA" w:eastAsia="en-US"/>
        </w:rPr>
        <w:t>д</w:t>
      </w:r>
      <w:r w:rsidR="005D27A9" w:rsidRPr="005D27A9">
        <w:rPr>
          <w:b/>
          <w:i/>
          <w:sz w:val="28"/>
          <w:szCs w:val="22"/>
          <w:u w:val="thick"/>
          <w:lang w:val="uk-UA" w:eastAsia="en-US"/>
        </w:rPr>
        <w:t>о</w:t>
      </w:r>
      <w:r w:rsidR="005D27A9">
        <w:rPr>
          <w:b/>
          <w:i/>
          <w:sz w:val="28"/>
          <w:szCs w:val="22"/>
          <w:u w:val="thick"/>
          <w:lang w:val="uk-UA" w:eastAsia="en-US"/>
        </w:rPr>
        <w:t>ц.</w:t>
      </w:r>
      <w:r w:rsidR="005D27A9">
        <w:rPr>
          <w:b/>
          <w:sz w:val="28"/>
          <w:szCs w:val="22"/>
          <w:u w:val="thick"/>
          <w:lang w:val="uk-UA" w:eastAsia="en-US"/>
        </w:rPr>
        <w:t xml:space="preserve">          </w:t>
      </w:r>
      <w:r w:rsidR="005D27A9" w:rsidRPr="005D27A9">
        <w:rPr>
          <w:b/>
          <w:sz w:val="28"/>
          <w:szCs w:val="22"/>
          <w:u w:val="thick"/>
          <w:lang w:val="uk-UA" w:eastAsia="en-US"/>
        </w:rPr>
        <w:tab/>
      </w:r>
      <w:r w:rsidR="005D27A9">
        <w:rPr>
          <w:b/>
          <w:sz w:val="28"/>
          <w:szCs w:val="22"/>
          <w:u w:val="thick"/>
          <w:lang w:val="uk-UA" w:eastAsia="en-US"/>
        </w:rPr>
        <w:t xml:space="preserve">      </w:t>
      </w:r>
      <w:r w:rsidR="005D27A9" w:rsidRPr="005D27A9">
        <w:rPr>
          <w:b/>
          <w:sz w:val="28"/>
          <w:szCs w:val="22"/>
          <w:u w:val="thick"/>
          <w:lang w:val="uk-UA" w:eastAsia="en-US"/>
        </w:rPr>
        <w:t>/</w:t>
      </w:r>
      <w:r w:rsidR="005D27A9">
        <w:rPr>
          <w:b/>
          <w:i/>
          <w:sz w:val="28"/>
          <w:szCs w:val="22"/>
          <w:u w:val="thick"/>
          <w:lang w:val="uk-UA" w:eastAsia="en-US"/>
        </w:rPr>
        <w:t>Н</w:t>
      </w:r>
      <w:r w:rsidR="005D27A9" w:rsidRPr="005D27A9">
        <w:rPr>
          <w:b/>
          <w:i/>
          <w:sz w:val="28"/>
          <w:szCs w:val="22"/>
          <w:u w:val="thick"/>
          <w:lang w:val="uk-UA" w:eastAsia="en-US"/>
        </w:rPr>
        <w:t>.</w:t>
      </w:r>
      <w:r w:rsidR="005D27A9">
        <w:rPr>
          <w:b/>
          <w:i/>
          <w:sz w:val="28"/>
          <w:szCs w:val="22"/>
          <w:u w:val="thick"/>
          <w:lang w:val="uk-UA" w:eastAsia="en-US"/>
        </w:rPr>
        <w:t>М</w:t>
      </w:r>
      <w:r w:rsidR="005D27A9" w:rsidRPr="005D27A9">
        <w:rPr>
          <w:b/>
          <w:i/>
          <w:sz w:val="28"/>
          <w:szCs w:val="22"/>
          <w:u w:val="thick"/>
          <w:lang w:val="uk-UA" w:eastAsia="en-US"/>
        </w:rPr>
        <w:t>.</w:t>
      </w:r>
      <w:r w:rsidR="005D27A9">
        <w:rPr>
          <w:b/>
          <w:i/>
          <w:sz w:val="28"/>
          <w:szCs w:val="22"/>
          <w:u w:val="thick"/>
          <w:lang w:val="uk-UA" w:eastAsia="en-US"/>
        </w:rPr>
        <w:t>Пасєка</w:t>
      </w:r>
      <w:r w:rsidR="005D27A9" w:rsidRPr="005D27A9">
        <w:rPr>
          <w:b/>
          <w:sz w:val="28"/>
          <w:szCs w:val="22"/>
          <w:u w:val="thick"/>
          <w:lang w:val="uk-UA" w:eastAsia="en-US"/>
        </w:rPr>
        <w:t>/</w:t>
      </w:r>
    </w:p>
    <w:p w14:paraId="13E311DD" w14:textId="77777777" w:rsidR="005D27A9" w:rsidRPr="005D27A9" w:rsidRDefault="005D27A9" w:rsidP="005D27A9">
      <w:pPr>
        <w:widowControl w:val="0"/>
        <w:tabs>
          <w:tab w:val="left" w:pos="2647"/>
        </w:tabs>
        <w:autoSpaceDE w:val="0"/>
        <w:autoSpaceDN w:val="0"/>
        <w:spacing w:line="226" w:lineRule="exact"/>
        <w:ind w:left="185"/>
        <w:rPr>
          <w:rFonts w:eastAsia="Courier New" w:cs="Courier New"/>
          <w:lang w:val="uk-UA" w:eastAsia="en-US"/>
        </w:rPr>
      </w:pPr>
      <w:r w:rsidRPr="005D27A9">
        <w:rPr>
          <w:rFonts w:eastAsia="Courier New" w:cs="Courier New"/>
          <w:lang w:val="uk-UA" w:eastAsia="en-US"/>
        </w:rPr>
        <w:t>(посада)</w:t>
      </w:r>
      <w:r w:rsidRPr="005D27A9">
        <w:rPr>
          <w:rFonts w:eastAsia="Courier New" w:cs="Courier New"/>
          <w:spacing w:val="48"/>
          <w:lang w:val="uk-UA" w:eastAsia="en-US"/>
        </w:rPr>
        <w:t xml:space="preserve"> </w:t>
      </w:r>
      <w:r w:rsidRPr="005D27A9">
        <w:rPr>
          <w:rFonts w:eastAsia="Courier New" w:cs="Courier New"/>
          <w:lang w:val="uk-UA" w:eastAsia="en-US"/>
        </w:rPr>
        <w:t>(підпис)</w:t>
      </w:r>
      <w:r w:rsidRPr="005D27A9">
        <w:rPr>
          <w:rFonts w:eastAsia="Courier New" w:cs="Courier New"/>
          <w:spacing w:val="48"/>
          <w:lang w:val="uk-UA" w:eastAsia="en-US"/>
        </w:rPr>
        <w:t xml:space="preserve"> </w:t>
      </w:r>
      <w:r w:rsidRPr="005D27A9">
        <w:rPr>
          <w:rFonts w:eastAsia="Courier New" w:cs="Courier New"/>
          <w:lang w:val="uk-UA" w:eastAsia="en-US"/>
        </w:rPr>
        <w:t>(дата)</w:t>
      </w:r>
      <w:r w:rsidRPr="005D27A9">
        <w:rPr>
          <w:rFonts w:eastAsia="Courier New" w:cs="Courier New"/>
          <w:lang w:val="uk-UA" w:eastAsia="en-US"/>
        </w:rPr>
        <w:tab/>
        <w:t>(розшифровка</w:t>
      </w:r>
      <w:r w:rsidRPr="005D27A9">
        <w:rPr>
          <w:rFonts w:eastAsia="Courier New" w:cs="Courier New"/>
          <w:spacing w:val="3"/>
          <w:lang w:val="uk-UA" w:eastAsia="en-US"/>
        </w:rPr>
        <w:t xml:space="preserve"> </w:t>
      </w:r>
      <w:r w:rsidRPr="005D27A9">
        <w:rPr>
          <w:rFonts w:eastAsia="Courier New" w:cs="Courier New"/>
          <w:lang w:val="uk-UA" w:eastAsia="en-US"/>
        </w:rPr>
        <w:t>підпису)</w:t>
      </w:r>
    </w:p>
    <w:p w14:paraId="09310343" w14:textId="77777777" w:rsidR="005D27A9" w:rsidRPr="005D27A9" w:rsidRDefault="005D27A9" w:rsidP="005D27A9">
      <w:pPr>
        <w:widowControl w:val="0"/>
        <w:autoSpaceDE w:val="0"/>
        <w:autoSpaceDN w:val="0"/>
        <w:spacing w:before="5"/>
        <w:rPr>
          <w:sz w:val="30"/>
          <w:szCs w:val="22"/>
          <w:lang w:val="uk-UA" w:eastAsia="en-US"/>
        </w:rPr>
      </w:pPr>
    </w:p>
    <w:p w14:paraId="3856C8C1" w14:textId="77777777" w:rsidR="005D27A9" w:rsidRPr="005D27A9" w:rsidRDefault="005D27A9" w:rsidP="005D27A9">
      <w:pPr>
        <w:widowControl w:val="0"/>
        <w:autoSpaceDE w:val="0"/>
        <w:autoSpaceDN w:val="0"/>
        <w:ind w:left="185"/>
        <w:rPr>
          <w:sz w:val="32"/>
          <w:szCs w:val="22"/>
          <w:lang w:val="uk-UA" w:eastAsia="en-US"/>
        </w:rPr>
      </w:pPr>
      <w:r w:rsidRPr="005D27A9">
        <w:rPr>
          <w:sz w:val="32"/>
          <w:szCs w:val="22"/>
          <w:lang w:val="uk-UA" w:eastAsia="en-US"/>
        </w:rPr>
        <w:t>Допускається до захисту</w:t>
      </w:r>
    </w:p>
    <w:p w14:paraId="74605C6B" w14:textId="77777777" w:rsidR="005D27A9" w:rsidRPr="005D27A9" w:rsidRDefault="005D27A9" w:rsidP="005D27A9">
      <w:pPr>
        <w:widowControl w:val="0"/>
        <w:autoSpaceDE w:val="0"/>
        <w:autoSpaceDN w:val="0"/>
        <w:spacing w:before="6"/>
        <w:ind w:left="185"/>
        <w:rPr>
          <w:b/>
          <w:i/>
          <w:sz w:val="32"/>
          <w:szCs w:val="22"/>
          <w:lang w:val="uk-UA" w:eastAsia="en-US"/>
        </w:rPr>
      </w:pPr>
      <w:r w:rsidRPr="005D27A9">
        <w:rPr>
          <w:b/>
          <w:i/>
          <w:w w:val="105"/>
          <w:sz w:val="32"/>
          <w:szCs w:val="22"/>
          <w:lang w:val="uk-UA" w:eastAsia="en-US"/>
        </w:rPr>
        <w:t>Завідувач кафедри</w:t>
      </w:r>
    </w:p>
    <w:p w14:paraId="2FC65993" w14:textId="06B26E84" w:rsidR="005D27A9" w:rsidRPr="005D27A9" w:rsidRDefault="00591E66" w:rsidP="005D27A9">
      <w:pPr>
        <w:widowControl w:val="0"/>
        <w:tabs>
          <w:tab w:val="left" w:pos="3586"/>
        </w:tabs>
        <w:autoSpaceDE w:val="0"/>
        <w:autoSpaceDN w:val="0"/>
        <w:spacing w:before="322" w:line="318" w:lineRule="exact"/>
        <w:ind w:left="185"/>
        <w:rPr>
          <w:b/>
          <w:sz w:val="28"/>
          <w:szCs w:val="22"/>
          <w:lang w:val="uk-UA" w:eastAsia="en-US"/>
        </w:rPr>
      </w:pPr>
      <w:r>
        <w:rPr>
          <w:b/>
          <w:i/>
          <w:sz w:val="28"/>
          <w:szCs w:val="22"/>
          <w:u w:val="thick"/>
          <w:lang w:val="uk-UA" w:eastAsia="en-US"/>
        </w:rPr>
        <w:t>к</w:t>
      </w:r>
      <w:r w:rsidR="005D27A9" w:rsidRPr="005D27A9">
        <w:rPr>
          <w:b/>
          <w:i/>
          <w:sz w:val="28"/>
          <w:szCs w:val="22"/>
          <w:u w:val="thick"/>
          <w:lang w:val="uk-UA" w:eastAsia="en-US"/>
        </w:rPr>
        <w:t>.т.н</w:t>
      </w:r>
      <w:r w:rsidR="005D27A9" w:rsidRPr="005D27A9">
        <w:rPr>
          <w:b/>
          <w:sz w:val="28"/>
          <w:szCs w:val="22"/>
          <w:u w:val="thick"/>
          <w:lang w:val="uk-UA" w:eastAsia="en-US"/>
        </w:rPr>
        <w:t>.,</w:t>
      </w:r>
      <w:r>
        <w:rPr>
          <w:b/>
          <w:i/>
          <w:sz w:val="28"/>
          <w:szCs w:val="22"/>
          <w:u w:val="thick"/>
          <w:lang w:val="uk-UA" w:eastAsia="en-US"/>
        </w:rPr>
        <w:t>доц</w:t>
      </w:r>
      <w:r w:rsidR="005D27A9" w:rsidRPr="005D27A9">
        <w:rPr>
          <w:b/>
          <w:sz w:val="28"/>
          <w:szCs w:val="22"/>
          <w:u w:val="thick"/>
          <w:lang w:val="uk-UA" w:eastAsia="en-US"/>
        </w:rPr>
        <w:t>.</w:t>
      </w:r>
      <w:r w:rsidR="005D27A9" w:rsidRPr="005D27A9">
        <w:rPr>
          <w:b/>
          <w:sz w:val="28"/>
          <w:szCs w:val="22"/>
          <w:u w:val="thick"/>
          <w:lang w:val="uk-UA" w:eastAsia="en-US"/>
        </w:rPr>
        <w:tab/>
        <w:t>/</w:t>
      </w:r>
      <w:r>
        <w:rPr>
          <w:b/>
          <w:i/>
          <w:sz w:val="28"/>
          <w:szCs w:val="22"/>
          <w:u w:val="thick"/>
          <w:lang w:val="uk-UA" w:eastAsia="en-US"/>
        </w:rPr>
        <w:t>В</w:t>
      </w:r>
      <w:r w:rsidR="005D27A9" w:rsidRPr="005D27A9">
        <w:rPr>
          <w:b/>
          <w:i/>
          <w:sz w:val="28"/>
          <w:szCs w:val="22"/>
          <w:u w:val="thick"/>
          <w:lang w:val="uk-UA" w:eastAsia="en-US"/>
        </w:rPr>
        <w:t>.</w:t>
      </w:r>
      <w:r>
        <w:rPr>
          <w:b/>
          <w:i/>
          <w:sz w:val="28"/>
          <w:szCs w:val="22"/>
          <w:u w:val="thick"/>
          <w:lang w:val="uk-UA" w:eastAsia="en-US"/>
        </w:rPr>
        <w:t>В.Бандура</w:t>
      </w:r>
      <w:r w:rsidR="005D27A9" w:rsidRPr="005D27A9">
        <w:rPr>
          <w:b/>
          <w:sz w:val="28"/>
          <w:szCs w:val="22"/>
          <w:u w:val="thick"/>
          <w:lang w:val="uk-UA" w:eastAsia="en-US"/>
        </w:rPr>
        <w:t>/</w:t>
      </w:r>
    </w:p>
    <w:p w14:paraId="67673B09" w14:textId="77777777" w:rsidR="005D27A9" w:rsidRPr="005D27A9" w:rsidRDefault="005D27A9" w:rsidP="005D27A9">
      <w:pPr>
        <w:widowControl w:val="0"/>
        <w:tabs>
          <w:tab w:val="left" w:pos="1397"/>
        </w:tabs>
        <w:autoSpaceDE w:val="0"/>
        <w:autoSpaceDN w:val="0"/>
        <w:spacing w:line="226" w:lineRule="exact"/>
        <w:ind w:left="185"/>
        <w:rPr>
          <w:rFonts w:eastAsia="Courier New" w:cs="Courier New"/>
          <w:lang w:val="uk-UA" w:eastAsia="en-US"/>
        </w:rPr>
      </w:pPr>
      <w:r w:rsidRPr="005D27A9">
        <w:rPr>
          <w:rFonts w:eastAsia="Courier New" w:cs="Courier New"/>
          <w:lang w:val="uk-UA" w:eastAsia="en-US"/>
        </w:rPr>
        <w:t>(посада)</w:t>
      </w:r>
      <w:r w:rsidRPr="005D27A9">
        <w:rPr>
          <w:rFonts w:eastAsia="Courier New" w:cs="Courier New"/>
          <w:lang w:val="uk-UA" w:eastAsia="en-US"/>
        </w:rPr>
        <w:tab/>
        <w:t>(підпис) (дата) (розшифровка</w:t>
      </w:r>
      <w:r w:rsidRPr="005D27A9">
        <w:rPr>
          <w:rFonts w:eastAsia="Courier New" w:cs="Courier New"/>
          <w:spacing w:val="-1"/>
          <w:lang w:val="uk-UA" w:eastAsia="en-US"/>
        </w:rPr>
        <w:t xml:space="preserve"> </w:t>
      </w:r>
      <w:r w:rsidRPr="005D27A9">
        <w:rPr>
          <w:rFonts w:eastAsia="Courier New" w:cs="Courier New"/>
          <w:lang w:val="uk-UA" w:eastAsia="en-US"/>
        </w:rPr>
        <w:t>підпису)</w:t>
      </w:r>
    </w:p>
    <w:p w14:paraId="7E50B1EA" w14:textId="77777777" w:rsidR="005D27A9" w:rsidRPr="005D27A9" w:rsidRDefault="005D27A9" w:rsidP="005D27A9">
      <w:pPr>
        <w:rPr>
          <w:sz w:val="22"/>
          <w:szCs w:val="22"/>
          <w:lang w:val="uk-UA" w:eastAsia="en-US"/>
        </w:rPr>
        <w:sectPr w:rsidR="005D27A9" w:rsidRPr="005D27A9" w:rsidSect="005D27A9">
          <w:type w:val="continuous"/>
          <w:pgSz w:w="11910" w:h="16840"/>
          <w:pgMar w:top="1580" w:right="320" w:bottom="280" w:left="920" w:header="708" w:footer="708" w:gutter="0"/>
          <w:cols w:num="2" w:space="720" w:equalWidth="0">
            <w:col w:w="4989" w:space="40"/>
            <w:col w:w="5641"/>
          </w:cols>
        </w:sectPr>
      </w:pPr>
    </w:p>
    <w:p w14:paraId="78C6628E" w14:textId="77777777" w:rsidR="005D27A9" w:rsidRPr="005D27A9" w:rsidRDefault="005D27A9" w:rsidP="005D27A9">
      <w:pPr>
        <w:widowControl w:val="0"/>
        <w:autoSpaceDE w:val="0"/>
        <w:autoSpaceDN w:val="0"/>
        <w:rPr>
          <w:szCs w:val="22"/>
          <w:lang w:val="uk-UA" w:eastAsia="en-US"/>
        </w:rPr>
      </w:pPr>
    </w:p>
    <w:p w14:paraId="6DBFC7DC" w14:textId="77777777" w:rsidR="005D27A9" w:rsidRPr="005D27A9" w:rsidRDefault="005D27A9" w:rsidP="005D27A9">
      <w:pPr>
        <w:widowControl w:val="0"/>
        <w:autoSpaceDE w:val="0"/>
        <w:autoSpaceDN w:val="0"/>
        <w:rPr>
          <w:szCs w:val="22"/>
          <w:lang w:val="uk-UA" w:eastAsia="en-US"/>
        </w:rPr>
      </w:pPr>
    </w:p>
    <w:p w14:paraId="716340E0" w14:textId="77777777" w:rsidR="005D27A9" w:rsidRPr="005D27A9" w:rsidRDefault="005D27A9" w:rsidP="005D27A9">
      <w:pPr>
        <w:widowControl w:val="0"/>
        <w:autoSpaceDE w:val="0"/>
        <w:autoSpaceDN w:val="0"/>
        <w:spacing w:before="2"/>
        <w:rPr>
          <w:sz w:val="18"/>
          <w:szCs w:val="22"/>
          <w:lang w:val="uk-UA" w:eastAsia="en-US"/>
        </w:rPr>
      </w:pPr>
    </w:p>
    <w:p w14:paraId="07BCB841" w14:textId="10639167" w:rsidR="005D27A9" w:rsidRPr="005D27A9" w:rsidRDefault="005D27A9" w:rsidP="005D27A9">
      <w:pPr>
        <w:widowControl w:val="0"/>
        <w:tabs>
          <w:tab w:val="left" w:pos="340"/>
          <w:tab w:val="left" w:pos="1257"/>
        </w:tabs>
        <w:autoSpaceDE w:val="0"/>
        <w:autoSpaceDN w:val="0"/>
        <w:spacing w:before="87" w:line="321" w:lineRule="exact"/>
        <w:ind w:right="128"/>
        <w:jc w:val="center"/>
        <w:rPr>
          <w:sz w:val="28"/>
          <w:szCs w:val="22"/>
          <w:lang w:val="uk-UA" w:eastAsia="en-US"/>
        </w:rPr>
      </w:pPr>
      <w:r w:rsidRPr="005D27A9">
        <w:rPr>
          <w:w w:val="99"/>
          <w:sz w:val="28"/>
          <w:szCs w:val="22"/>
          <w:u w:val="single"/>
          <w:lang w:val="uk-UA" w:eastAsia="en-US"/>
        </w:rPr>
        <w:t xml:space="preserve"> </w:t>
      </w:r>
      <w:r w:rsidRPr="005D27A9">
        <w:rPr>
          <w:sz w:val="28"/>
          <w:szCs w:val="22"/>
          <w:u w:val="single"/>
          <w:lang w:val="uk-UA" w:eastAsia="en-US"/>
        </w:rPr>
        <w:tab/>
        <w:t>202</w:t>
      </w:r>
      <w:r>
        <w:rPr>
          <w:sz w:val="28"/>
          <w:szCs w:val="22"/>
          <w:u w:val="single"/>
          <w:lang w:val="uk-UA" w:eastAsia="en-US"/>
        </w:rPr>
        <w:t>4</w:t>
      </w:r>
      <w:r w:rsidRPr="005D27A9">
        <w:rPr>
          <w:sz w:val="28"/>
          <w:szCs w:val="22"/>
          <w:u w:val="single"/>
          <w:lang w:val="uk-UA" w:eastAsia="en-US"/>
        </w:rPr>
        <w:tab/>
      </w:r>
    </w:p>
    <w:p w14:paraId="78466EE6" w14:textId="7719E136" w:rsidR="005D27A9" w:rsidRPr="005D27A9" w:rsidRDefault="005D27A9" w:rsidP="005D27A9">
      <w:pPr>
        <w:widowControl w:val="0"/>
        <w:autoSpaceDE w:val="0"/>
        <w:autoSpaceDN w:val="0"/>
        <w:spacing w:line="275" w:lineRule="exact"/>
        <w:ind w:left="585" w:right="739"/>
        <w:jc w:val="center"/>
        <w:rPr>
          <w:i/>
          <w:sz w:val="24"/>
          <w:szCs w:val="22"/>
          <w:lang w:val="uk-UA" w:eastAsia="en-US"/>
        </w:rPr>
        <w:sectPr w:rsidR="005D27A9" w:rsidRPr="005D27A9" w:rsidSect="005D27A9">
          <w:type w:val="continuous"/>
          <w:pgSz w:w="11910" w:h="16840"/>
          <w:pgMar w:top="1580" w:right="320" w:bottom="280" w:left="920" w:header="708" w:footer="708" w:gutter="0"/>
          <w:cols w:space="720"/>
        </w:sectPr>
      </w:pPr>
      <w:r w:rsidRPr="005D27A9">
        <w:rPr>
          <w:i/>
          <w:sz w:val="24"/>
          <w:szCs w:val="22"/>
          <w:lang w:val="uk-UA" w:eastAsia="en-US"/>
        </w:rPr>
        <w:t>(рік</w:t>
      </w:r>
      <w:r>
        <w:rPr>
          <w:i/>
          <w:sz w:val="24"/>
          <w:szCs w:val="22"/>
          <w:lang w:val="uk-UA" w:eastAsia="en-US"/>
        </w:rPr>
        <w:t>)</w:t>
      </w:r>
    </w:p>
    <w:p w14:paraId="1F510D77" w14:textId="1F8559B4" w:rsidR="00910B4D" w:rsidRPr="00BA462B" w:rsidRDefault="00910B4D" w:rsidP="005D27A9">
      <w:pPr>
        <w:pStyle w:val="10"/>
        <w:spacing w:line="360" w:lineRule="auto"/>
        <w:jc w:val="center"/>
        <w:rPr>
          <w:i/>
          <w:iCs/>
          <w:sz w:val="28"/>
          <w:szCs w:val="28"/>
        </w:rPr>
      </w:pPr>
      <w:bookmarkStart w:id="8297" w:name="_Toc168080210"/>
      <w:bookmarkStart w:id="8298" w:name="_Toc168081171"/>
      <w:bookmarkStart w:id="8299" w:name="_Toc169175545"/>
      <w:r w:rsidRPr="00BA462B">
        <w:rPr>
          <w:i/>
          <w:iCs/>
          <w:sz w:val="28"/>
          <w:szCs w:val="28"/>
        </w:rPr>
        <w:lastRenderedPageBreak/>
        <w:t>Івано-Франківський національний технічний університет нафти і газу</w:t>
      </w:r>
      <w:bookmarkEnd w:id="8297"/>
      <w:bookmarkEnd w:id="8298"/>
      <w:bookmarkEnd w:id="8299"/>
    </w:p>
    <w:p w14:paraId="037E617B" w14:textId="77777777" w:rsidR="00910B4D" w:rsidRPr="0002167B" w:rsidRDefault="00910B4D" w:rsidP="00910B4D">
      <w:pPr>
        <w:spacing w:line="360" w:lineRule="auto"/>
        <w:jc w:val="both"/>
        <w:rPr>
          <w:sz w:val="26"/>
          <w:lang w:val="uk-UA"/>
        </w:rPr>
      </w:pPr>
      <w:r w:rsidRPr="0002167B">
        <w:rPr>
          <w:sz w:val="28"/>
          <w:lang w:val="uk-UA"/>
        </w:rPr>
        <w:t>Інститут, факультет</w:t>
      </w:r>
      <w:r w:rsidRPr="0002167B">
        <w:rPr>
          <w:sz w:val="26"/>
          <w:lang w:val="uk-UA"/>
        </w:rPr>
        <w:t xml:space="preserve"> </w:t>
      </w:r>
      <w:r w:rsidRPr="0002167B">
        <w:rPr>
          <w:sz w:val="26"/>
          <w:u w:val="single"/>
          <w:lang w:val="uk-UA"/>
        </w:rPr>
        <w:t xml:space="preserve"> інформаційних технологій                </w:t>
      </w:r>
      <w:r w:rsidRPr="0002167B">
        <w:rPr>
          <w:lang w:val="uk-UA"/>
        </w:rPr>
        <w:t>_______________________________</w:t>
      </w:r>
      <w:r w:rsidRPr="0002167B">
        <w:rPr>
          <w:sz w:val="26"/>
          <w:u w:val="single"/>
          <w:lang w:val="uk-UA"/>
        </w:rPr>
        <w:t xml:space="preserve">                                                                 </w:t>
      </w:r>
    </w:p>
    <w:p w14:paraId="226E5798" w14:textId="77777777" w:rsidR="00910B4D" w:rsidRPr="0002167B" w:rsidRDefault="00910B4D" w:rsidP="00910B4D">
      <w:pPr>
        <w:spacing w:line="360" w:lineRule="auto"/>
        <w:jc w:val="both"/>
        <w:rPr>
          <w:sz w:val="26"/>
          <w:u w:val="single"/>
          <w:lang w:val="uk-UA"/>
        </w:rPr>
      </w:pPr>
      <w:r w:rsidRPr="0002167B">
        <w:rPr>
          <w:sz w:val="28"/>
          <w:lang w:val="uk-UA"/>
        </w:rPr>
        <w:t>Кафедра</w:t>
      </w:r>
      <w:r w:rsidRPr="0002167B">
        <w:rPr>
          <w:sz w:val="26"/>
          <w:lang w:val="uk-UA"/>
        </w:rPr>
        <w:t xml:space="preserve">  </w:t>
      </w:r>
      <w:r>
        <w:rPr>
          <w:sz w:val="26"/>
          <w:u w:val="single"/>
          <w:lang w:val="uk-UA"/>
        </w:rPr>
        <w:t>інженерія п</w:t>
      </w:r>
      <w:r w:rsidRPr="0002167B">
        <w:rPr>
          <w:sz w:val="26"/>
          <w:u w:val="single"/>
          <w:lang w:val="uk-UA"/>
        </w:rPr>
        <w:t>рограмного</w:t>
      </w:r>
      <w:r w:rsidRPr="005D5296">
        <w:rPr>
          <w:sz w:val="26"/>
          <w:u w:val="single"/>
          <w:lang w:val="uk-UA"/>
        </w:rPr>
        <w:t xml:space="preserve"> забезпечення </w:t>
      </w:r>
      <w:r>
        <w:rPr>
          <w:sz w:val="26"/>
          <w:u w:val="single"/>
          <w:lang w:val="uk-UA"/>
        </w:rPr>
        <w:t xml:space="preserve">                       </w:t>
      </w:r>
      <w:r w:rsidRPr="0002167B">
        <w:rPr>
          <w:sz w:val="26"/>
          <w:u w:val="single"/>
          <w:lang w:val="uk-UA"/>
        </w:rPr>
        <w:t xml:space="preserve">                          </w:t>
      </w:r>
      <w:r w:rsidRPr="0002167B">
        <w:rPr>
          <w:lang w:val="uk-UA"/>
        </w:rPr>
        <w:t>__________</w:t>
      </w:r>
      <w:r w:rsidRPr="0002167B">
        <w:rPr>
          <w:sz w:val="26"/>
          <w:u w:val="single"/>
          <w:lang w:val="uk-UA"/>
        </w:rPr>
        <w:t xml:space="preserve">       </w:t>
      </w:r>
    </w:p>
    <w:p w14:paraId="7E2326A0" w14:textId="77777777" w:rsidR="00910B4D" w:rsidRPr="0002167B" w:rsidRDefault="00910B4D" w:rsidP="00910B4D">
      <w:pPr>
        <w:spacing w:line="360" w:lineRule="auto"/>
        <w:jc w:val="both"/>
        <w:rPr>
          <w:sz w:val="28"/>
          <w:lang w:val="uk-UA"/>
        </w:rPr>
      </w:pPr>
      <w:r w:rsidRPr="0002167B">
        <w:rPr>
          <w:sz w:val="28"/>
          <w:lang w:val="uk-UA"/>
        </w:rPr>
        <w:t xml:space="preserve">Освітньо-кваліфікаційний рівень </w:t>
      </w:r>
      <w:r w:rsidRPr="0002167B">
        <w:rPr>
          <w:sz w:val="26"/>
          <w:u w:val="single"/>
          <w:lang w:val="uk-UA"/>
        </w:rPr>
        <w:t>бакалавр</w:t>
      </w:r>
      <w:r w:rsidRPr="0002167B">
        <w:rPr>
          <w:sz w:val="26"/>
          <w:lang w:val="uk-UA"/>
        </w:rPr>
        <w:t xml:space="preserve">_______________  ___________________ </w:t>
      </w:r>
      <w:r w:rsidRPr="0002167B">
        <w:rPr>
          <w:sz w:val="26"/>
          <w:u w:val="single"/>
          <w:lang w:val="uk-UA"/>
        </w:rPr>
        <w:t xml:space="preserve">                         </w:t>
      </w:r>
    </w:p>
    <w:p w14:paraId="258DC21C" w14:textId="77777777" w:rsidR="00910B4D" w:rsidRPr="0002167B" w:rsidRDefault="00910B4D" w:rsidP="00910B4D">
      <w:pPr>
        <w:spacing w:line="360" w:lineRule="auto"/>
        <w:jc w:val="both"/>
        <w:rPr>
          <w:sz w:val="26"/>
          <w:u w:val="single"/>
          <w:lang w:val="uk-UA"/>
        </w:rPr>
      </w:pPr>
      <w:r w:rsidRPr="0002167B">
        <w:rPr>
          <w:sz w:val="28"/>
          <w:lang w:val="uk-UA"/>
        </w:rPr>
        <w:t xml:space="preserve">Спеціальність </w:t>
      </w:r>
      <w:r w:rsidRPr="0002167B">
        <w:rPr>
          <w:sz w:val="28"/>
          <w:u w:val="single"/>
          <w:lang w:val="uk-UA"/>
        </w:rPr>
        <w:t xml:space="preserve"> </w:t>
      </w:r>
      <w:r w:rsidRPr="0002167B">
        <w:rPr>
          <w:sz w:val="26"/>
          <w:u w:val="single"/>
          <w:lang w:val="uk-UA"/>
        </w:rPr>
        <w:t xml:space="preserve">   </w:t>
      </w:r>
      <w:r>
        <w:rPr>
          <w:sz w:val="26"/>
          <w:u w:val="single"/>
          <w:lang w:val="uk-UA"/>
        </w:rPr>
        <w:t>121</w:t>
      </w:r>
      <w:r w:rsidRPr="0002167B">
        <w:rPr>
          <w:sz w:val="26"/>
          <w:u w:val="single"/>
          <w:lang w:val="uk-UA"/>
        </w:rPr>
        <w:t xml:space="preserve"> – </w:t>
      </w:r>
      <w:r>
        <w:rPr>
          <w:sz w:val="26"/>
          <w:u w:val="single"/>
          <w:lang w:val="uk-UA"/>
        </w:rPr>
        <w:t>І</w:t>
      </w:r>
      <w:r w:rsidRPr="0002167B">
        <w:rPr>
          <w:sz w:val="26"/>
          <w:u w:val="single"/>
          <w:lang w:val="uk-UA"/>
        </w:rPr>
        <w:t>нженерія</w:t>
      </w:r>
      <w:r>
        <w:rPr>
          <w:sz w:val="26"/>
          <w:u w:val="single"/>
          <w:lang w:val="uk-UA"/>
        </w:rPr>
        <w:t xml:space="preserve"> програмного забезпечення</w:t>
      </w:r>
      <w:r w:rsidRPr="0002167B">
        <w:rPr>
          <w:sz w:val="26"/>
          <w:u w:val="single"/>
          <w:lang w:val="uk-UA"/>
        </w:rPr>
        <w:t xml:space="preserve">                                       </w:t>
      </w:r>
      <w:r w:rsidRPr="0002167B">
        <w:rPr>
          <w:lang w:val="uk-UA"/>
        </w:rPr>
        <w:t>___</w:t>
      </w:r>
      <w:r w:rsidRPr="0002167B">
        <w:rPr>
          <w:color w:val="FFFFFF"/>
          <w:sz w:val="26"/>
          <w:u w:val="single"/>
          <w:lang w:val="uk-UA"/>
        </w:rPr>
        <w:t xml:space="preserve">               </w:t>
      </w:r>
    </w:p>
    <w:p w14:paraId="4A5C7AEC" w14:textId="77777777" w:rsidR="00910B4D" w:rsidRPr="0002167B" w:rsidRDefault="00910B4D" w:rsidP="00910B4D">
      <w:pPr>
        <w:ind w:left="1416"/>
        <w:jc w:val="center"/>
        <w:rPr>
          <w:b/>
          <w:lang w:val="uk-UA"/>
        </w:rPr>
      </w:pPr>
      <w:r w:rsidRPr="0002167B">
        <w:rPr>
          <w:lang w:val="uk-UA"/>
        </w:rPr>
        <w:t xml:space="preserve">                </w:t>
      </w:r>
      <w:r w:rsidRPr="0002167B">
        <w:rPr>
          <w:b/>
        </w:rPr>
        <w:t>ЗАТВЕРДЖУЮ</w:t>
      </w:r>
      <w:r w:rsidRPr="0002167B">
        <w:rPr>
          <w:b/>
          <w:lang w:val="uk-UA"/>
        </w:rPr>
        <w:t>:</w:t>
      </w:r>
    </w:p>
    <w:p w14:paraId="58E485E7" w14:textId="11C1252A" w:rsidR="00910B4D" w:rsidRPr="0002167B" w:rsidRDefault="00910B4D" w:rsidP="00910B4D">
      <w:pPr>
        <w:spacing w:line="360" w:lineRule="auto"/>
        <w:rPr>
          <w:lang w:val="uk-UA"/>
        </w:rPr>
      </w:pPr>
      <w:r w:rsidRPr="0002167B">
        <w:rPr>
          <w:lang w:val="uk-UA"/>
        </w:rPr>
        <w:t xml:space="preserve">                                                                                                                </w:t>
      </w:r>
      <w:r w:rsidRPr="0002167B">
        <w:rPr>
          <w:noProof/>
        </w:rPr>
        <mc:AlternateContent>
          <mc:Choice Requires="wps">
            <w:drawing>
              <wp:anchor distT="0" distB="0" distL="114300" distR="114300" simplePos="0" relativeHeight="251657216" behindDoc="0" locked="0" layoutInCell="1" allowOverlap="1" wp14:anchorId="2E065344" wp14:editId="4EC90B3E">
                <wp:simplePos x="0" y="0"/>
                <wp:positionH relativeFrom="column">
                  <wp:posOffset>4481195</wp:posOffset>
                </wp:positionH>
                <wp:positionV relativeFrom="paragraph">
                  <wp:posOffset>157480</wp:posOffset>
                </wp:positionV>
                <wp:extent cx="1828800" cy="0"/>
                <wp:effectExtent l="9525" t="13970" r="9525" b="5080"/>
                <wp:wrapNone/>
                <wp:docPr id="1861550103" name="Пряма сполучна ліні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91E488" id="Пряма сполучна лінія 5"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2.85pt,12.4pt" to="496.8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"/>
            </w:pict>
          </mc:Fallback>
        </mc:AlternateContent>
      </w:r>
      <w:r w:rsidRPr="0002167B">
        <w:rPr>
          <w:sz w:val="24"/>
          <w:szCs w:val="24"/>
          <w:lang w:val="uk-UA"/>
        </w:rPr>
        <w:t>Зав. кафедрою</w:t>
      </w:r>
      <w:r w:rsidRPr="0002167B">
        <w:rPr>
          <w:b/>
          <w:lang w:val="uk-UA"/>
        </w:rPr>
        <w:t xml:space="preserve">                </w:t>
      </w:r>
      <w:r w:rsidRPr="00BA462B">
        <w:rPr>
          <w:b/>
          <w:i/>
          <w:iCs/>
          <w:sz w:val="24"/>
          <w:szCs w:val="24"/>
          <w:lang w:val="uk-UA"/>
        </w:rPr>
        <w:t>ІПЗ</w:t>
      </w:r>
    </w:p>
    <w:p w14:paraId="51F1C469" w14:textId="4FE6B324" w:rsidR="00910B4D" w:rsidRPr="0002167B" w:rsidRDefault="00910B4D" w:rsidP="002050EE">
      <w:pPr>
        <w:spacing w:line="360" w:lineRule="auto"/>
        <w:jc w:val="right"/>
        <w:rPr>
          <w:sz w:val="28"/>
          <w:szCs w:val="28"/>
          <w:lang w:val="uk-UA"/>
        </w:rPr>
      </w:pPr>
      <w:r w:rsidRPr="0002167B">
        <w:rPr>
          <w:noProof/>
          <w:sz w:val="72"/>
          <w:szCs w:val="72"/>
          <w:lang w:eastAsia="uk-UA"/>
        </w:rPr>
        <mc:AlternateContent>
          <mc:Choice Requires="wps">
            <w:drawing>
              <wp:anchor distT="0" distB="0" distL="114300" distR="114300" simplePos="0" relativeHeight="251661312" behindDoc="0" locked="0" layoutInCell="1" allowOverlap="1" wp14:anchorId="43B52D45" wp14:editId="4E841AF1">
                <wp:simplePos x="0" y="0"/>
                <wp:positionH relativeFrom="column">
                  <wp:posOffset>3545840</wp:posOffset>
                </wp:positionH>
                <wp:positionV relativeFrom="paragraph">
                  <wp:posOffset>212090</wp:posOffset>
                </wp:positionV>
                <wp:extent cx="2787015" cy="0"/>
                <wp:effectExtent l="7620" t="7620" r="5715" b="11430"/>
                <wp:wrapNone/>
                <wp:docPr id="790105272" name="Пряма сполучна ліні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870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31CE80" id="Пряма сполучна лінія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2pt,16.7pt" to="498.65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"/>
            </w:pict>
          </mc:Fallback>
        </mc:AlternateContent>
      </w:r>
      <w:r w:rsidR="002050EE">
        <w:rPr>
          <w:sz w:val="28"/>
          <w:szCs w:val="28"/>
          <w:lang w:val="uk-UA"/>
        </w:rPr>
        <w:t>доц</w:t>
      </w:r>
      <w:r>
        <w:rPr>
          <w:sz w:val="28"/>
          <w:szCs w:val="28"/>
          <w:lang w:val="uk-UA"/>
        </w:rPr>
        <w:t xml:space="preserve">. </w:t>
      </w:r>
      <w:r>
        <w:rPr>
          <w:sz w:val="28"/>
          <w:szCs w:val="28"/>
          <w:lang w:val="uk-UA"/>
        </w:rPr>
        <w:tab/>
      </w:r>
      <w:r>
        <w:rPr>
          <w:sz w:val="28"/>
          <w:szCs w:val="28"/>
          <w:lang w:val="uk-UA"/>
        </w:rPr>
        <w:tab/>
        <w:t>В.</w:t>
      </w:r>
      <w:r w:rsidR="00990552">
        <w:rPr>
          <w:sz w:val="28"/>
          <w:szCs w:val="28"/>
          <w:lang w:val="uk-UA"/>
        </w:rPr>
        <w:t>В</w:t>
      </w:r>
      <w:r w:rsidRPr="0002167B">
        <w:rPr>
          <w:sz w:val="28"/>
          <w:szCs w:val="28"/>
          <w:lang w:val="uk-UA"/>
        </w:rPr>
        <w:t xml:space="preserve">. </w:t>
      </w:r>
      <w:r w:rsidR="00990552">
        <w:rPr>
          <w:sz w:val="28"/>
          <w:szCs w:val="28"/>
          <w:lang w:val="uk-UA"/>
        </w:rPr>
        <w:t>Бандура</w:t>
      </w:r>
    </w:p>
    <w:p w14:paraId="4308D3A6" w14:textId="4367A1DC" w:rsidR="00910B4D" w:rsidRPr="0002167B" w:rsidRDefault="00910B4D" w:rsidP="00910B4D">
      <w:pPr>
        <w:spacing w:line="360" w:lineRule="auto"/>
        <w:ind w:left="4320" w:firstLine="720"/>
        <w:jc w:val="center"/>
        <w:rPr>
          <w:sz w:val="24"/>
          <w:szCs w:val="24"/>
          <w:lang w:val="uk-UA"/>
        </w:rPr>
      </w:pPr>
      <w:r>
        <w:rPr>
          <w:sz w:val="24"/>
          <w:szCs w:val="24"/>
          <w:lang w:val="uk-UA"/>
        </w:rPr>
        <w:t>“ ____ ” ________________202</w:t>
      </w:r>
      <w:r w:rsidR="00990552">
        <w:rPr>
          <w:sz w:val="24"/>
          <w:szCs w:val="24"/>
          <w:lang w:val="uk-UA"/>
        </w:rPr>
        <w:t>4</w:t>
      </w:r>
      <w:r w:rsidRPr="0002167B">
        <w:rPr>
          <w:sz w:val="24"/>
          <w:szCs w:val="24"/>
          <w:lang w:val="uk-UA"/>
        </w:rPr>
        <w:t xml:space="preserve"> р.</w:t>
      </w:r>
    </w:p>
    <w:p w14:paraId="44AC6989" w14:textId="77777777" w:rsidR="00910B4D" w:rsidRPr="0002167B" w:rsidRDefault="00910B4D" w:rsidP="00910B4D">
      <w:pPr>
        <w:pStyle w:val="3"/>
        <w:spacing w:before="120"/>
        <w:rPr>
          <w:sz w:val="44"/>
          <w:szCs w:val="44"/>
        </w:rPr>
      </w:pPr>
      <w:bookmarkStart w:id="8300" w:name="_Toc168080211"/>
      <w:bookmarkStart w:id="8301" w:name="_Toc168081172"/>
      <w:bookmarkStart w:id="8302" w:name="_Toc169175546"/>
      <w:r w:rsidRPr="0002167B">
        <w:rPr>
          <w:sz w:val="44"/>
          <w:szCs w:val="44"/>
        </w:rPr>
        <w:t>ЗАВДАННЯ</w:t>
      </w:r>
      <w:bookmarkEnd w:id="8300"/>
      <w:bookmarkEnd w:id="8301"/>
      <w:bookmarkEnd w:id="8302"/>
    </w:p>
    <w:p w14:paraId="25598BA1" w14:textId="77777777" w:rsidR="00910B4D" w:rsidRPr="0002167B" w:rsidRDefault="00910B4D" w:rsidP="00910B4D">
      <w:pPr>
        <w:jc w:val="center"/>
        <w:rPr>
          <w:b/>
          <w:lang w:val="uk-UA"/>
        </w:rPr>
      </w:pPr>
    </w:p>
    <w:p w14:paraId="774E77AD" w14:textId="77777777" w:rsidR="00910B4D" w:rsidRPr="002E518D" w:rsidRDefault="00910B4D" w:rsidP="00910B4D">
      <w:pPr>
        <w:pStyle w:val="10"/>
        <w:spacing w:line="360" w:lineRule="auto"/>
        <w:jc w:val="center"/>
        <w:rPr>
          <w:i/>
          <w:iCs/>
          <w:sz w:val="30"/>
          <w:szCs w:val="30"/>
        </w:rPr>
      </w:pPr>
      <w:bookmarkStart w:id="8303" w:name="_Toc168080212"/>
      <w:bookmarkStart w:id="8304" w:name="_Toc168081173"/>
      <w:bookmarkStart w:id="8305" w:name="_Toc169175547"/>
      <w:r w:rsidRPr="002E518D">
        <w:rPr>
          <w:i/>
          <w:iCs/>
          <w:sz w:val="30"/>
          <w:szCs w:val="30"/>
        </w:rPr>
        <w:t>НА ДИПЛОМНУ РОБОТУ БАКАЛАВРА СТУДЕНТОВІ</w:t>
      </w:r>
      <w:bookmarkEnd w:id="8303"/>
      <w:bookmarkEnd w:id="8304"/>
      <w:bookmarkEnd w:id="8305"/>
    </w:p>
    <w:p w14:paraId="18522009" w14:textId="530BE273" w:rsidR="00910B4D" w:rsidRPr="002E518D" w:rsidRDefault="00910B4D" w:rsidP="00910B4D">
      <w:pPr>
        <w:pStyle w:val="10"/>
        <w:spacing w:line="360" w:lineRule="auto"/>
        <w:ind w:right="-285"/>
        <w:jc w:val="center"/>
        <w:rPr>
          <w:i/>
          <w:iCs/>
          <w:sz w:val="26"/>
          <w:szCs w:val="26"/>
          <w:lang w:val="ru-RU"/>
        </w:rPr>
      </w:pPr>
      <w:bookmarkStart w:id="8306" w:name="_Toc168080213"/>
      <w:bookmarkStart w:id="8307" w:name="_Toc168081174"/>
      <w:bookmarkStart w:id="8308" w:name="_Toc169175548"/>
      <w:r w:rsidRPr="002E518D">
        <w:rPr>
          <w:i/>
          <w:iCs/>
          <w:noProof/>
          <w:sz w:val="26"/>
          <w:szCs w:val="26"/>
        </w:rPr>
        <mc:AlternateContent>
          <mc:Choice Requires="wps">
            <w:drawing>
              <wp:anchor distT="0" distB="0" distL="114300" distR="114300" simplePos="0" relativeHeight="251651072" behindDoc="0" locked="0" layoutInCell="1" allowOverlap="1" wp14:anchorId="18969A8B" wp14:editId="74570B9D">
                <wp:simplePos x="0" y="0"/>
                <wp:positionH relativeFrom="column">
                  <wp:posOffset>34290</wp:posOffset>
                </wp:positionH>
                <wp:positionV relativeFrom="paragraph">
                  <wp:posOffset>277495</wp:posOffset>
                </wp:positionV>
                <wp:extent cx="6153785" cy="0"/>
                <wp:effectExtent l="10795" t="9525" r="7620" b="9525"/>
                <wp:wrapNone/>
                <wp:docPr id="181495404" name="Пряма сполучна ліні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537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8CD331" id="Пряма сполучна лінія 3"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21.85pt" to="487.25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"/>
            </w:pict>
          </mc:Fallback>
        </mc:AlternateContent>
      </w:r>
      <w:r w:rsidR="00466A5D" w:rsidRPr="002E518D">
        <w:rPr>
          <w:i/>
          <w:iCs/>
          <w:noProof/>
          <w:sz w:val="26"/>
          <w:szCs w:val="26"/>
          <w:lang w:val="ru-RU"/>
        </w:rPr>
        <w:t>Кашубі Наталії Мирославівні</w:t>
      </w:r>
      <w:bookmarkEnd w:id="8306"/>
      <w:bookmarkEnd w:id="8307"/>
      <w:bookmarkEnd w:id="8308"/>
    </w:p>
    <w:p w14:paraId="21A3BA3C" w14:textId="77777777" w:rsidR="00910B4D" w:rsidRPr="0002167B" w:rsidRDefault="00910B4D" w:rsidP="00910B4D">
      <w:pPr>
        <w:spacing w:line="480" w:lineRule="auto"/>
        <w:ind w:right="-285"/>
        <w:jc w:val="center"/>
        <w:rPr>
          <w:lang w:val="uk-UA"/>
        </w:rPr>
      </w:pPr>
      <w:r w:rsidRPr="0002167B">
        <w:rPr>
          <w:lang w:val="uk-UA"/>
        </w:rPr>
        <w:t>(прізвище, ім’я, по-батькові)</w:t>
      </w:r>
    </w:p>
    <w:p w14:paraId="212C55C8" w14:textId="51DA0042" w:rsidR="00910B4D" w:rsidRPr="0002167B" w:rsidRDefault="00910B4D" w:rsidP="00910B4D">
      <w:pPr>
        <w:ind w:right="-285"/>
        <w:jc w:val="both"/>
        <w:rPr>
          <w:b/>
          <w:sz w:val="24"/>
          <w:szCs w:val="24"/>
          <w:u w:val="single"/>
          <w:lang w:val="uk-UA"/>
        </w:rPr>
      </w:pPr>
      <w:r w:rsidRPr="0002167B">
        <w:rPr>
          <w:b/>
          <w:bCs/>
          <w:sz w:val="24"/>
          <w:szCs w:val="24"/>
          <w:lang w:val="uk-UA"/>
        </w:rPr>
        <w:t xml:space="preserve">1. </w:t>
      </w:r>
      <w:r w:rsidRPr="00455F6D">
        <w:rPr>
          <w:b/>
          <w:bCs/>
          <w:i/>
          <w:iCs/>
          <w:sz w:val="24"/>
          <w:szCs w:val="24"/>
          <w:lang w:val="uk-UA"/>
        </w:rPr>
        <w:t>Тема проекту (роботи)</w:t>
      </w:r>
      <w:r w:rsidRPr="00455F6D">
        <w:rPr>
          <w:i/>
          <w:iCs/>
          <w:sz w:val="24"/>
          <w:szCs w:val="24"/>
          <w:lang w:val="uk-UA"/>
        </w:rPr>
        <w:t xml:space="preserve">  </w:t>
      </w:r>
      <w:r w:rsidRPr="00455F6D">
        <w:rPr>
          <w:b/>
          <w:i/>
          <w:iCs/>
          <w:sz w:val="24"/>
          <w:szCs w:val="24"/>
          <w:u w:val="single"/>
          <w:lang w:val="uk-UA"/>
        </w:rPr>
        <w:t xml:space="preserve">“ Розробка </w:t>
      </w:r>
      <w:r w:rsidR="005150FB" w:rsidRPr="00455F6D">
        <w:rPr>
          <w:b/>
          <w:i/>
          <w:iCs/>
          <w:sz w:val="24"/>
          <w:szCs w:val="24"/>
          <w:u w:val="single"/>
          <w:lang w:val="uk-UA"/>
        </w:rPr>
        <w:t>мобільного додатку для автопідприємства вантажних перевезень</w:t>
      </w:r>
      <w:r w:rsidRPr="00455F6D">
        <w:rPr>
          <w:b/>
          <w:i/>
          <w:iCs/>
          <w:sz w:val="24"/>
          <w:szCs w:val="24"/>
          <w:u w:val="single"/>
          <w:lang w:val="en-US"/>
        </w:rPr>
        <w:t>”</w:t>
      </w:r>
      <w:r>
        <w:rPr>
          <w:b/>
          <w:sz w:val="24"/>
          <w:szCs w:val="24"/>
          <w:u w:val="single"/>
          <w:lang w:val="uk-UA"/>
        </w:rPr>
        <w:softHyphen/>
      </w:r>
      <w:r>
        <w:rPr>
          <w:b/>
          <w:sz w:val="24"/>
          <w:szCs w:val="24"/>
          <w:u w:val="single"/>
          <w:lang w:val="uk-UA"/>
        </w:rPr>
        <w:tab/>
        <w:t xml:space="preserve">        ______                                                                           ___________</w:t>
      </w:r>
      <w:r w:rsidRPr="0002167B">
        <w:rPr>
          <w:b/>
          <w:sz w:val="24"/>
          <w:szCs w:val="24"/>
          <w:u w:val="single"/>
          <w:lang w:val="uk-UA"/>
        </w:rPr>
        <w:t xml:space="preserve">                                                       </w:t>
      </w:r>
    </w:p>
    <w:p w14:paraId="3CE3A629" w14:textId="458540F4" w:rsidR="00910B4D" w:rsidRPr="002E4043" w:rsidRDefault="00910B4D" w:rsidP="00910B4D">
      <w:pPr>
        <w:spacing w:before="120"/>
        <w:ind w:right="-284"/>
        <w:jc w:val="both"/>
        <w:rPr>
          <w:sz w:val="24"/>
          <w:highlight w:val="red"/>
          <w:lang w:val="uk-UA"/>
        </w:rPr>
      </w:pPr>
      <w:r w:rsidRPr="00781D71">
        <w:rPr>
          <w:sz w:val="24"/>
          <w:szCs w:val="24"/>
          <w:u w:val="single"/>
          <w:lang w:val="uk-UA"/>
        </w:rPr>
        <w:t>керівник проекту (робот</w:t>
      </w:r>
      <w:r>
        <w:rPr>
          <w:sz w:val="24"/>
          <w:szCs w:val="24"/>
          <w:u w:val="single"/>
          <w:lang w:val="uk-UA"/>
        </w:rPr>
        <w:t xml:space="preserve">и)  </w:t>
      </w:r>
      <w:r w:rsidR="00793E35">
        <w:rPr>
          <w:sz w:val="24"/>
          <w:szCs w:val="24"/>
          <w:u w:val="single"/>
          <w:lang w:val="uk-UA"/>
        </w:rPr>
        <w:t>доцент</w:t>
      </w:r>
      <w:r w:rsidR="0048155F">
        <w:rPr>
          <w:sz w:val="24"/>
          <w:szCs w:val="24"/>
          <w:u w:val="single"/>
          <w:lang w:val="uk-UA"/>
        </w:rPr>
        <w:t>, к.т.н.</w:t>
      </w:r>
      <w:r>
        <w:rPr>
          <w:sz w:val="24"/>
          <w:szCs w:val="24"/>
          <w:u w:val="single"/>
          <w:lang w:val="uk-UA"/>
        </w:rPr>
        <w:t xml:space="preserve"> </w:t>
      </w:r>
      <w:r w:rsidR="00A0781F">
        <w:rPr>
          <w:sz w:val="24"/>
          <w:szCs w:val="24"/>
          <w:u w:val="single"/>
          <w:lang w:val="uk-UA"/>
        </w:rPr>
        <w:t>Пасєка Надія Мирославівн</w:t>
      </w:r>
      <w:r w:rsidR="0048155F">
        <w:rPr>
          <w:sz w:val="24"/>
          <w:szCs w:val="24"/>
          <w:u w:val="single"/>
          <w:lang w:val="uk-UA"/>
        </w:rPr>
        <w:t>а</w:t>
      </w:r>
      <w:r w:rsidR="00A0781F">
        <w:rPr>
          <w:sz w:val="24"/>
          <w:szCs w:val="24"/>
          <w:u w:val="single"/>
          <w:lang w:val="uk-UA"/>
        </w:rPr>
        <w:t xml:space="preserve">  </w:t>
      </w:r>
      <w:r w:rsidR="0048155F">
        <w:rPr>
          <w:sz w:val="24"/>
          <w:szCs w:val="24"/>
          <w:u w:val="single"/>
          <w:lang w:val="uk-UA"/>
        </w:rPr>
        <w:t xml:space="preserve">  </w:t>
      </w:r>
      <w:r w:rsidR="00A0781F">
        <w:rPr>
          <w:sz w:val="24"/>
          <w:szCs w:val="24"/>
          <w:u w:val="single"/>
          <w:lang w:val="uk-UA"/>
        </w:rPr>
        <w:t xml:space="preserve">                                         </w:t>
      </w:r>
      <w:r w:rsidRPr="00781D71">
        <w:rPr>
          <w:sz w:val="24"/>
          <w:szCs w:val="24"/>
          <w:u w:val="single"/>
          <w:lang w:val="uk-UA"/>
        </w:rPr>
        <w:t>_</w:t>
      </w:r>
    </w:p>
    <w:p w14:paraId="046A37D5" w14:textId="03DFE4AE" w:rsidR="00910B4D" w:rsidRDefault="00910B4D" w:rsidP="00910B4D">
      <w:pPr>
        <w:pStyle w:val="21"/>
        <w:spacing w:line="400" w:lineRule="exact"/>
        <w:ind w:right="-285"/>
        <w:jc w:val="both"/>
        <w:rPr>
          <w:sz w:val="24"/>
          <w:lang w:val="uk-UA" w:eastAsia="uk-UA"/>
        </w:rPr>
      </w:pPr>
      <w:r w:rsidRPr="00F04DD5">
        <w:rPr>
          <w:sz w:val="24"/>
          <w:lang w:val="uk-UA"/>
        </w:rPr>
        <w:t xml:space="preserve">затверджені наказом  закладу вищої освіти  від </w:t>
      </w:r>
      <w:r w:rsidRPr="00F04DD5">
        <w:rPr>
          <w:b/>
          <w:sz w:val="24"/>
          <w:lang w:val="uk-UA"/>
        </w:rPr>
        <w:t xml:space="preserve">“ </w:t>
      </w:r>
      <w:r>
        <w:rPr>
          <w:sz w:val="24"/>
          <w:u w:val="single"/>
          <w:lang w:val="uk-UA"/>
        </w:rPr>
        <w:t xml:space="preserve"> </w:t>
      </w:r>
      <w:r w:rsidR="00815C66">
        <w:rPr>
          <w:sz w:val="24"/>
          <w:u w:val="single"/>
          <w:lang w:val="uk-UA"/>
        </w:rPr>
        <w:t>07</w:t>
      </w:r>
      <w:r w:rsidRPr="00F04DD5">
        <w:rPr>
          <w:sz w:val="24"/>
          <w:u w:val="single"/>
          <w:lang w:val="uk-UA"/>
        </w:rPr>
        <w:t xml:space="preserve"> </w:t>
      </w:r>
      <w:r w:rsidRPr="00F04DD5">
        <w:rPr>
          <w:sz w:val="24"/>
          <w:lang w:val="uk-UA"/>
        </w:rPr>
        <w:t xml:space="preserve"> ” </w:t>
      </w:r>
      <w:r w:rsidR="00FE2AB2">
        <w:rPr>
          <w:sz w:val="24"/>
          <w:u w:val="single"/>
          <w:lang w:val="en-US"/>
        </w:rPr>
        <w:t xml:space="preserve"> </w:t>
      </w:r>
      <w:r w:rsidR="00BA462B">
        <w:rPr>
          <w:sz w:val="24"/>
          <w:u w:val="single"/>
          <w:lang w:val="uk-UA"/>
        </w:rPr>
        <w:t xml:space="preserve"> </w:t>
      </w:r>
      <w:r w:rsidR="00815C66">
        <w:rPr>
          <w:sz w:val="24"/>
          <w:u w:val="single"/>
          <w:lang w:val="uk-UA"/>
        </w:rPr>
        <w:t xml:space="preserve"> червня</w:t>
      </w:r>
      <w:r w:rsidR="00BA462B">
        <w:rPr>
          <w:sz w:val="24"/>
          <w:u w:val="single"/>
          <w:lang w:val="uk-UA"/>
        </w:rPr>
        <w:t xml:space="preserve">  </w:t>
      </w:r>
      <w:r w:rsidR="00815C66">
        <w:rPr>
          <w:sz w:val="24"/>
          <w:u w:val="single"/>
          <w:lang w:val="uk-UA"/>
        </w:rPr>
        <w:t xml:space="preserve">  </w:t>
      </w:r>
      <w:r w:rsidRPr="00F04DD5">
        <w:rPr>
          <w:sz w:val="24"/>
          <w:u w:val="single"/>
          <w:lang w:val="uk-UA"/>
        </w:rPr>
        <w:t xml:space="preserve">     </w:t>
      </w:r>
      <w:r w:rsidRPr="00F04DD5">
        <w:rPr>
          <w:sz w:val="24"/>
          <w:lang w:val="uk-UA"/>
        </w:rPr>
        <w:t xml:space="preserve">  202</w:t>
      </w:r>
      <w:r w:rsidR="005150FB">
        <w:rPr>
          <w:sz w:val="24"/>
          <w:lang w:val="uk-UA"/>
        </w:rPr>
        <w:t>4</w:t>
      </w:r>
      <w:r w:rsidRPr="00F04DD5">
        <w:rPr>
          <w:sz w:val="24"/>
          <w:lang w:val="uk-UA"/>
        </w:rPr>
        <w:t xml:space="preserve"> р.   № </w:t>
      </w:r>
      <w:r>
        <w:rPr>
          <w:sz w:val="24"/>
          <w:u w:val="single"/>
        </w:rPr>
        <w:softHyphen/>
      </w:r>
      <w:r>
        <w:rPr>
          <w:sz w:val="24"/>
          <w:u w:val="single"/>
        </w:rPr>
        <w:softHyphen/>
      </w:r>
      <w:r w:rsidR="00815C66" w:rsidRPr="00F04DD5">
        <w:rPr>
          <w:sz w:val="24"/>
          <w:lang w:val="uk-UA"/>
        </w:rPr>
        <w:t xml:space="preserve"> </w:t>
      </w:r>
      <w:r w:rsidR="00815C66">
        <w:rPr>
          <w:sz w:val="24"/>
          <w:u w:val="single"/>
          <w:lang w:val="en-US"/>
        </w:rPr>
        <w:t xml:space="preserve"> </w:t>
      </w:r>
      <w:r w:rsidR="00815C66">
        <w:rPr>
          <w:sz w:val="24"/>
          <w:u w:val="single"/>
          <w:lang w:val="uk-UA"/>
        </w:rPr>
        <w:t xml:space="preserve">  </w:t>
      </w:r>
      <w:r w:rsidR="00815C66">
        <w:rPr>
          <w:sz w:val="24"/>
          <w:u w:val="single"/>
          <w:lang w:val="en-US"/>
        </w:rPr>
        <w:t>347/7</w:t>
      </w:r>
      <w:r w:rsidR="00815C66">
        <w:rPr>
          <w:sz w:val="24"/>
          <w:lang w:val="en-US"/>
        </w:rPr>
        <w:t>______</w:t>
      </w:r>
      <w:r w:rsidR="00815C66">
        <w:rPr>
          <w:sz w:val="24"/>
          <w:u w:val="single"/>
          <w:lang w:val="uk-UA"/>
        </w:rPr>
        <w:t xml:space="preserve">    </w:t>
      </w:r>
      <w:r w:rsidR="00815C66" w:rsidRPr="00F04DD5">
        <w:rPr>
          <w:sz w:val="24"/>
          <w:u w:val="single"/>
          <w:lang w:val="uk-UA"/>
        </w:rPr>
        <w:t xml:space="preserve">     </w:t>
      </w:r>
      <w:r w:rsidR="00815C66" w:rsidRPr="00F04DD5">
        <w:rPr>
          <w:sz w:val="24"/>
          <w:lang w:val="uk-UA"/>
        </w:rPr>
        <w:t xml:space="preserve">  </w:t>
      </w:r>
      <w:r>
        <w:rPr>
          <w:sz w:val="24"/>
          <w:u w:val="single"/>
        </w:rPr>
        <w:t xml:space="preserve">       </w:t>
      </w:r>
    </w:p>
    <w:p w14:paraId="79EC9E0C" w14:textId="44A740AF" w:rsidR="00910B4D" w:rsidRPr="0002167B" w:rsidRDefault="00910B4D" w:rsidP="00910B4D">
      <w:pPr>
        <w:spacing w:line="400" w:lineRule="exact"/>
        <w:ind w:right="-285"/>
        <w:jc w:val="both"/>
        <w:rPr>
          <w:sz w:val="24"/>
          <w:lang w:val="uk-UA"/>
        </w:rPr>
      </w:pPr>
      <w:r w:rsidRPr="0002167B">
        <w:rPr>
          <w:b/>
          <w:noProof/>
          <w:sz w:val="24"/>
          <w:lang w:val="uk-UA"/>
        </w:rPr>
        <mc:AlternateContent>
          <mc:Choice Requires="wps">
            <w:drawing>
              <wp:anchor distT="0" distB="0" distL="114300" distR="114300" simplePos="0" relativeHeight="251659264" behindDoc="0" locked="0" layoutInCell="1" allowOverlap="1" wp14:anchorId="64B37E3E" wp14:editId="7C69FB34">
                <wp:simplePos x="0" y="0"/>
                <wp:positionH relativeFrom="column">
                  <wp:posOffset>3328670</wp:posOffset>
                </wp:positionH>
                <wp:positionV relativeFrom="paragraph">
                  <wp:posOffset>234950</wp:posOffset>
                </wp:positionV>
                <wp:extent cx="2895600" cy="0"/>
                <wp:effectExtent l="9525" t="8890" r="9525" b="10160"/>
                <wp:wrapNone/>
                <wp:docPr id="1622898408" name="Пряма сполучна ліні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95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AE81FB" id="Пряма сполучна лінія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2.1pt,18.5pt" to="490.1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"/>
            </w:pict>
          </mc:Fallback>
        </mc:AlternateContent>
      </w:r>
      <w:r w:rsidRPr="0002167B">
        <w:rPr>
          <w:b/>
          <w:sz w:val="24"/>
          <w:lang w:val="uk-UA"/>
        </w:rPr>
        <w:t xml:space="preserve">2. </w:t>
      </w:r>
      <w:r w:rsidRPr="00875BF3">
        <w:rPr>
          <w:b/>
          <w:i/>
          <w:iCs/>
          <w:sz w:val="24"/>
          <w:lang w:val="uk-UA"/>
        </w:rPr>
        <w:t>Строк подання студентом проекту (роботи)</w:t>
      </w:r>
      <w:r w:rsidRPr="0002167B">
        <w:rPr>
          <w:b/>
          <w:sz w:val="24"/>
          <w:lang w:val="uk-UA"/>
        </w:rPr>
        <w:t xml:space="preserve">            </w:t>
      </w:r>
      <w:r w:rsidR="00FE2AB2">
        <w:rPr>
          <w:sz w:val="24"/>
          <w:lang w:val="en-US"/>
        </w:rPr>
        <w:t xml:space="preserve">  </w:t>
      </w:r>
      <w:r w:rsidR="00875BF3">
        <w:rPr>
          <w:sz w:val="24"/>
          <w:lang w:val="uk-UA"/>
        </w:rPr>
        <w:t xml:space="preserve">                           </w:t>
      </w:r>
      <w:r w:rsidR="00FE2AB2">
        <w:rPr>
          <w:sz w:val="24"/>
          <w:lang w:val="en-US"/>
        </w:rPr>
        <w:t xml:space="preserve">      </w:t>
      </w:r>
      <w:r w:rsidR="00C77DC2">
        <w:rPr>
          <w:sz w:val="24"/>
          <w:lang w:val="uk-UA"/>
        </w:rPr>
        <w:t>червень</w:t>
      </w:r>
      <w:r w:rsidRPr="0002167B">
        <w:rPr>
          <w:sz w:val="24"/>
          <w:lang w:val="uk-UA"/>
        </w:rPr>
        <w:t xml:space="preserve"> 20</w:t>
      </w:r>
      <w:r>
        <w:rPr>
          <w:sz w:val="24"/>
          <w:lang w:val="uk-UA"/>
        </w:rPr>
        <w:t>2</w:t>
      </w:r>
      <w:r w:rsidR="00260252">
        <w:rPr>
          <w:sz w:val="24"/>
          <w:lang w:val="uk-UA"/>
        </w:rPr>
        <w:t>4</w:t>
      </w:r>
      <w:r w:rsidRPr="0002167B">
        <w:rPr>
          <w:sz w:val="24"/>
          <w:lang w:val="uk-UA"/>
        </w:rPr>
        <w:t xml:space="preserve"> р. </w:t>
      </w:r>
    </w:p>
    <w:p w14:paraId="057830FE" w14:textId="77777777" w:rsidR="00910B4D" w:rsidRPr="0002167B" w:rsidRDefault="00910B4D" w:rsidP="00910B4D">
      <w:pPr>
        <w:tabs>
          <w:tab w:val="left" w:pos="9923"/>
        </w:tabs>
        <w:spacing w:line="400" w:lineRule="exact"/>
        <w:ind w:right="-285"/>
        <w:jc w:val="both"/>
        <w:rPr>
          <w:sz w:val="24"/>
          <w:u w:val="single"/>
          <w:lang w:val="uk-UA"/>
        </w:rPr>
      </w:pPr>
      <w:r w:rsidRPr="0002167B">
        <w:rPr>
          <w:b/>
          <w:sz w:val="24"/>
          <w:lang w:val="uk-UA"/>
        </w:rPr>
        <w:t xml:space="preserve">3. </w:t>
      </w:r>
      <w:r w:rsidRPr="00875BF3">
        <w:rPr>
          <w:b/>
          <w:i/>
          <w:iCs/>
          <w:sz w:val="24"/>
          <w:lang w:val="uk-UA"/>
        </w:rPr>
        <w:t>Вихідні дані до проекту (роботи)</w:t>
      </w:r>
      <w:r w:rsidRPr="0002167B">
        <w:rPr>
          <w:b/>
          <w:sz w:val="24"/>
          <w:lang w:val="uk-UA"/>
        </w:rPr>
        <w:t xml:space="preserve"> </w:t>
      </w:r>
      <w:r w:rsidRPr="0002167B">
        <w:rPr>
          <w:sz w:val="24"/>
          <w:u w:val="single"/>
          <w:lang w:val="uk-UA"/>
        </w:rPr>
        <w:t>Результати і матеріали отримані під час проходження переддипломної практики</w:t>
      </w:r>
      <w:r w:rsidRPr="0002167B">
        <w:rPr>
          <w:sz w:val="24"/>
          <w:u w:val="single"/>
          <w:lang w:val="uk-UA"/>
        </w:rPr>
        <w:tab/>
        <w:t xml:space="preserve">                                                                                                                            </w:t>
      </w:r>
    </w:p>
    <w:p w14:paraId="6EFC32D9" w14:textId="77777777" w:rsidR="00910B4D" w:rsidRPr="00BB6E11" w:rsidRDefault="00910B4D" w:rsidP="00910B4D">
      <w:pPr>
        <w:pStyle w:val="36"/>
        <w:spacing w:line="400" w:lineRule="exact"/>
        <w:ind w:right="-285"/>
        <w:rPr>
          <w:b/>
          <w:sz w:val="24"/>
          <w:szCs w:val="24"/>
          <w:lang w:val="uk-UA"/>
        </w:rPr>
      </w:pPr>
      <w:r w:rsidRPr="00BB6E11">
        <w:rPr>
          <w:b/>
          <w:sz w:val="24"/>
          <w:szCs w:val="24"/>
          <w:lang w:val="uk-UA"/>
        </w:rPr>
        <w:t xml:space="preserve">4. </w:t>
      </w:r>
      <w:r w:rsidRPr="00875BF3">
        <w:rPr>
          <w:b/>
          <w:i/>
          <w:iCs/>
          <w:sz w:val="24"/>
          <w:szCs w:val="24"/>
          <w:lang w:val="uk-UA"/>
        </w:rPr>
        <w:t>Зміст розрахунково - пояснювальної записки (перелік питань, які потрібно розробити)</w:t>
      </w:r>
    </w:p>
    <w:p w14:paraId="5C379FF9" w14:textId="0CFD5C89" w:rsidR="00910B4D" w:rsidRPr="00A21033" w:rsidRDefault="00875BF3" w:rsidP="00910B4D">
      <w:pPr>
        <w:pStyle w:val="36"/>
        <w:tabs>
          <w:tab w:val="left" w:pos="9923"/>
        </w:tabs>
        <w:spacing w:after="0" w:line="360" w:lineRule="auto"/>
        <w:ind w:right="-284"/>
        <w:rPr>
          <w:sz w:val="24"/>
          <w:szCs w:val="24"/>
          <w:u w:val="single"/>
          <w:lang w:val="uk-UA"/>
        </w:rPr>
      </w:pPr>
      <w:r>
        <w:rPr>
          <w:sz w:val="24"/>
          <w:szCs w:val="24"/>
          <w:u w:val="single"/>
          <w:lang w:val="uk-UA"/>
        </w:rPr>
        <w:t xml:space="preserve"> </w:t>
      </w:r>
      <w:r w:rsidR="00910B4D" w:rsidRPr="00A21033">
        <w:rPr>
          <w:sz w:val="24"/>
          <w:szCs w:val="24"/>
          <w:u w:val="single"/>
          <w:lang w:val="uk-UA"/>
        </w:rPr>
        <w:t xml:space="preserve">1.  </w:t>
      </w:r>
      <w:r w:rsidR="00910B4D" w:rsidRPr="002F319A">
        <w:rPr>
          <w:sz w:val="24"/>
          <w:szCs w:val="24"/>
          <w:u w:val="single"/>
          <w:lang w:val="uk-UA"/>
        </w:rPr>
        <w:t xml:space="preserve">Аналіз та дослідження </w:t>
      </w:r>
      <w:r w:rsidR="007F691E">
        <w:rPr>
          <w:sz w:val="24"/>
          <w:szCs w:val="24"/>
          <w:u w:val="single"/>
          <w:lang w:val="uk-UA"/>
        </w:rPr>
        <w:t>предметної області (автопідприємств вантажних перевезень)</w:t>
      </w:r>
      <w:r w:rsidR="00910B4D" w:rsidRPr="00A21033">
        <w:rPr>
          <w:sz w:val="24"/>
          <w:szCs w:val="24"/>
          <w:u w:val="single"/>
          <w:lang w:val="uk-UA"/>
        </w:rPr>
        <w:tab/>
      </w:r>
    </w:p>
    <w:p w14:paraId="5D00F816" w14:textId="77777777" w:rsidR="00910B4D" w:rsidRPr="00A21033" w:rsidRDefault="00910B4D" w:rsidP="00910B4D">
      <w:pPr>
        <w:tabs>
          <w:tab w:val="left" w:pos="9923"/>
        </w:tabs>
        <w:spacing w:line="360" w:lineRule="auto"/>
        <w:ind w:right="-284"/>
        <w:rPr>
          <w:sz w:val="24"/>
          <w:szCs w:val="24"/>
          <w:u w:val="single"/>
          <w:lang w:val="uk-UA"/>
        </w:rPr>
      </w:pPr>
      <w:r w:rsidRPr="00A21033">
        <w:rPr>
          <w:sz w:val="24"/>
          <w:szCs w:val="24"/>
          <w:u w:val="single"/>
          <w:lang w:val="uk-UA"/>
        </w:rPr>
        <w:t xml:space="preserve"> 2. </w:t>
      </w:r>
      <w:r>
        <w:rPr>
          <w:sz w:val="24"/>
          <w:szCs w:val="24"/>
          <w:u w:val="single"/>
          <w:lang w:val="uk-UA"/>
        </w:rPr>
        <w:t>О</w:t>
      </w:r>
      <w:r w:rsidRPr="002F319A">
        <w:rPr>
          <w:sz w:val="24"/>
          <w:szCs w:val="24"/>
          <w:u w:val="single"/>
          <w:lang w:val="uk-UA"/>
        </w:rPr>
        <w:t>гляд використаних технологій, проектування структури програмного додатку</w:t>
      </w:r>
      <w:r w:rsidRPr="00A21033">
        <w:rPr>
          <w:sz w:val="24"/>
          <w:szCs w:val="24"/>
          <w:u w:val="single"/>
          <w:lang w:val="uk-UA"/>
        </w:rPr>
        <w:tab/>
        <w:t xml:space="preserve">                                                                                     </w:t>
      </w:r>
    </w:p>
    <w:p w14:paraId="093A3BA9" w14:textId="7ACD9D49" w:rsidR="00910B4D" w:rsidRPr="00390CC6" w:rsidRDefault="00910B4D" w:rsidP="00910B4D">
      <w:pPr>
        <w:tabs>
          <w:tab w:val="left" w:pos="9923"/>
        </w:tabs>
        <w:spacing w:line="360" w:lineRule="auto"/>
        <w:ind w:right="-285"/>
        <w:rPr>
          <w:sz w:val="24"/>
          <w:szCs w:val="24"/>
          <w:u w:val="single"/>
        </w:rPr>
      </w:pPr>
      <w:r w:rsidRPr="00A21033">
        <w:rPr>
          <w:sz w:val="24"/>
          <w:szCs w:val="24"/>
          <w:u w:val="single"/>
          <w:lang w:val="uk-UA"/>
        </w:rPr>
        <w:t xml:space="preserve"> 3. </w:t>
      </w:r>
      <w:r w:rsidRPr="002F319A">
        <w:rPr>
          <w:sz w:val="24"/>
          <w:szCs w:val="24"/>
          <w:u w:val="single"/>
          <w:lang w:val="uk-UA"/>
        </w:rPr>
        <w:t>Розробка структури бази даних та  програмного</w:t>
      </w:r>
      <w:r w:rsidR="007F691E">
        <w:rPr>
          <w:sz w:val="24"/>
          <w:szCs w:val="24"/>
          <w:u w:val="single"/>
          <w:lang w:val="uk-UA"/>
        </w:rPr>
        <w:t xml:space="preserve"> коду мобільного</w:t>
      </w:r>
      <w:r w:rsidRPr="002F319A">
        <w:rPr>
          <w:sz w:val="24"/>
          <w:szCs w:val="24"/>
          <w:u w:val="single"/>
          <w:lang w:val="uk-UA"/>
        </w:rPr>
        <w:t xml:space="preserve"> додатку</w:t>
      </w:r>
      <w:r w:rsidRPr="00A21033">
        <w:rPr>
          <w:sz w:val="24"/>
          <w:szCs w:val="24"/>
          <w:u w:val="single"/>
          <w:lang w:val="uk-UA"/>
        </w:rPr>
        <w:tab/>
      </w:r>
    </w:p>
    <w:p w14:paraId="1A0F89CE" w14:textId="72F80DAE" w:rsidR="00910B4D" w:rsidRPr="00E04496" w:rsidRDefault="00910B4D" w:rsidP="00910B4D">
      <w:pPr>
        <w:tabs>
          <w:tab w:val="left" w:pos="9923"/>
        </w:tabs>
        <w:spacing w:line="360" w:lineRule="auto"/>
        <w:ind w:right="-285"/>
        <w:rPr>
          <w:sz w:val="24"/>
          <w:szCs w:val="24"/>
          <w:u w:val="single"/>
          <w:lang w:val="uk-UA"/>
        </w:rPr>
      </w:pPr>
      <w:r w:rsidRPr="00E04496">
        <w:rPr>
          <w:sz w:val="24"/>
          <w:szCs w:val="24"/>
          <w:u w:val="single"/>
          <w:lang w:val="uk-UA"/>
        </w:rPr>
        <w:t xml:space="preserve"> 4.  Представлення інтерфейсу </w:t>
      </w:r>
      <w:r w:rsidRPr="00E04496">
        <w:rPr>
          <w:sz w:val="24"/>
          <w:szCs w:val="24"/>
          <w:u w:val="single"/>
          <w:lang w:val="uk-UA"/>
        </w:rPr>
        <w:tab/>
      </w:r>
    </w:p>
    <w:p w14:paraId="61265B48" w14:textId="77777777" w:rsidR="00910B4D" w:rsidRPr="00E04496" w:rsidRDefault="00910B4D" w:rsidP="00910B4D">
      <w:pPr>
        <w:tabs>
          <w:tab w:val="left" w:pos="9923"/>
        </w:tabs>
        <w:spacing w:line="360" w:lineRule="auto"/>
        <w:ind w:right="-285"/>
        <w:rPr>
          <w:sz w:val="24"/>
          <w:u w:val="single"/>
          <w:lang w:val="uk-UA"/>
        </w:rPr>
      </w:pPr>
      <w:r>
        <w:rPr>
          <w:sz w:val="24"/>
          <w:szCs w:val="24"/>
          <w:u w:val="single"/>
          <w:lang w:val="uk-UA"/>
        </w:rPr>
        <w:t xml:space="preserve"> 5. Виконання процесу тестування розробленого програмного забезпечення</w:t>
      </w:r>
      <w:r w:rsidRPr="00E04496">
        <w:rPr>
          <w:sz w:val="24"/>
          <w:szCs w:val="24"/>
          <w:u w:val="single"/>
          <w:lang w:val="uk-UA"/>
        </w:rPr>
        <w:tab/>
      </w:r>
      <w:r w:rsidRPr="00E04496">
        <w:rPr>
          <w:sz w:val="24"/>
          <w:u w:val="single"/>
          <w:lang w:val="uk-UA"/>
        </w:rPr>
        <w:t xml:space="preserve">          </w:t>
      </w:r>
    </w:p>
    <w:p w14:paraId="1788C2E2" w14:textId="77777777" w:rsidR="00910B4D" w:rsidRPr="00E04496" w:rsidRDefault="00910B4D" w:rsidP="00910B4D">
      <w:pPr>
        <w:tabs>
          <w:tab w:val="left" w:pos="9923"/>
        </w:tabs>
        <w:spacing w:line="360" w:lineRule="auto"/>
        <w:ind w:right="-285"/>
        <w:rPr>
          <w:b/>
          <w:sz w:val="8"/>
          <w:szCs w:val="8"/>
          <w:lang w:val="uk-UA"/>
        </w:rPr>
      </w:pPr>
    </w:p>
    <w:p w14:paraId="74A916E3" w14:textId="77777777" w:rsidR="00910B4D" w:rsidRPr="00E04496" w:rsidRDefault="00910B4D" w:rsidP="00910B4D">
      <w:pPr>
        <w:tabs>
          <w:tab w:val="left" w:pos="9923"/>
        </w:tabs>
        <w:spacing w:line="360" w:lineRule="auto"/>
        <w:ind w:right="-285"/>
        <w:rPr>
          <w:b/>
          <w:sz w:val="24"/>
          <w:szCs w:val="24"/>
          <w:lang w:val="uk-UA"/>
        </w:rPr>
      </w:pPr>
      <w:r w:rsidRPr="00E04496">
        <w:rPr>
          <w:b/>
          <w:sz w:val="24"/>
          <w:szCs w:val="24"/>
          <w:lang w:val="uk-UA"/>
        </w:rPr>
        <w:t xml:space="preserve">5. </w:t>
      </w:r>
      <w:r w:rsidRPr="00750559">
        <w:rPr>
          <w:b/>
          <w:i/>
          <w:iCs/>
          <w:sz w:val="24"/>
          <w:szCs w:val="24"/>
          <w:lang w:val="uk-UA"/>
        </w:rPr>
        <w:t>Перелік графічного матеріалу (з точним зазначенням обов’язкових креслень)</w:t>
      </w:r>
    </w:p>
    <w:p w14:paraId="15E00AEA" w14:textId="6DDDF432" w:rsidR="00910B4D" w:rsidRPr="00A21033" w:rsidRDefault="003F0773" w:rsidP="00910B4D">
      <w:pPr>
        <w:pStyle w:val="36"/>
        <w:tabs>
          <w:tab w:val="left" w:pos="9923"/>
        </w:tabs>
        <w:spacing w:after="0" w:line="360" w:lineRule="auto"/>
        <w:ind w:right="-284"/>
        <w:rPr>
          <w:sz w:val="24"/>
          <w:szCs w:val="24"/>
          <w:u w:val="single"/>
          <w:lang w:val="uk-UA"/>
        </w:rPr>
      </w:pPr>
      <w:r>
        <w:rPr>
          <w:sz w:val="24"/>
          <w:szCs w:val="24"/>
          <w:u w:val="single"/>
          <w:lang w:val="uk-UA"/>
        </w:rPr>
        <w:t xml:space="preserve"> </w:t>
      </w:r>
      <w:r w:rsidR="00910B4D" w:rsidRPr="00A21033">
        <w:rPr>
          <w:sz w:val="24"/>
          <w:szCs w:val="24"/>
          <w:u w:val="single"/>
          <w:lang w:val="uk-UA"/>
        </w:rPr>
        <w:t>1.</w:t>
      </w:r>
      <w:r w:rsidR="0080141C" w:rsidRPr="0080141C">
        <w:t xml:space="preserve"> </w:t>
      </w:r>
      <w:r w:rsidR="0080141C" w:rsidRPr="0080141C">
        <w:rPr>
          <w:sz w:val="24"/>
          <w:szCs w:val="24"/>
          <w:u w:val="single"/>
          <w:lang w:val="uk-UA"/>
        </w:rPr>
        <w:t>Add a Lorry Use Case діаграма</w:t>
      </w:r>
      <w:r w:rsidR="00A15160">
        <w:rPr>
          <w:sz w:val="24"/>
          <w:szCs w:val="24"/>
          <w:u w:val="single"/>
          <w:lang w:val="uk-UA"/>
        </w:rPr>
        <w:t xml:space="preserve"> (рис. 3.</w:t>
      </w:r>
      <w:r w:rsidR="0080141C">
        <w:rPr>
          <w:sz w:val="24"/>
          <w:szCs w:val="24"/>
          <w:u w:val="single"/>
          <w:lang w:val="uk-UA"/>
        </w:rPr>
        <w:t>3</w:t>
      </w:r>
      <w:r w:rsidR="0097230B">
        <w:rPr>
          <w:sz w:val="24"/>
          <w:szCs w:val="24"/>
          <w:u w:val="single"/>
          <w:lang w:val="en-US"/>
        </w:rPr>
        <w:t xml:space="preserve">, </w:t>
      </w:r>
      <w:r w:rsidR="0097230B">
        <w:rPr>
          <w:sz w:val="24"/>
          <w:szCs w:val="24"/>
          <w:u w:val="single"/>
          <w:lang w:val="uk-UA"/>
        </w:rPr>
        <w:t>ст 70</w:t>
      </w:r>
      <w:r w:rsidR="00A15160">
        <w:rPr>
          <w:sz w:val="24"/>
          <w:szCs w:val="24"/>
          <w:u w:val="single"/>
          <w:lang w:val="uk-UA"/>
        </w:rPr>
        <w:t>)</w:t>
      </w:r>
      <w:r w:rsidR="00910B4D" w:rsidRPr="00A21033">
        <w:rPr>
          <w:sz w:val="24"/>
          <w:szCs w:val="24"/>
          <w:u w:val="single"/>
          <w:lang w:val="uk-UA"/>
        </w:rPr>
        <w:tab/>
      </w:r>
    </w:p>
    <w:p w14:paraId="4F0F5DA4" w14:textId="4753BFB1" w:rsidR="00910B4D" w:rsidRPr="00A21033" w:rsidRDefault="00910B4D" w:rsidP="00910B4D">
      <w:pPr>
        <w:tabs>
          <w:tab w:val="left" w:pos="9923"/>
        </w:tabs>
        <w:spacing w:line="360" w:lineRule="auto"/>
        <w:ind w:right="-284"/>
        <w:rPr>
          <w:sz w:val="24"/>
          <w:szCs w:val="24"/>
          <w:u w:val="single"/>
          <w:lang w:val="uk-UA"/>
        </w:rPr>
      </w:pPr>
      <w:r w:rsidRPr="00A21033">
        <w:rPr>
          <w:sz w:val="24"/>
          <w:szCs w:val="24"/>
          <w:u w:val="single"/>
          <w:lang w:val="uk-UA"/>
        </w:rPr>
        <w:t xml:space="preserve"> 2.</w:t>
      </w:r>
      <w:r w:rsidR="001608D9" w:rsidRPr="001608D9">
        <w:t xml:space="preserve"> </w:t>
      </w:r>
      <w:r w:rsidR="001608D9" w:rsidRPr="001608D9">
        <w:rPr>
          <w:sz w:val="24"/>
          <w:szCs w:val="24"/>
          <w:u w:val="single"/>
          <w:lang w:val="uk-UA"/>
        </w:rPr>
        <w:t>Діаграма огляду взаємодії</w:t>
      </w:r>
      <w:r w:rsidRPr="00A21033">
        <w:rPr>
          <w:sz w:val="24"/>
          <w:szCs w:val="24"/>
          <w:u w:val="single"/>
          <w:lang w:val="uk-UA"/>
        </w:rPr>
        <w:t xml:space="preserve"> </w:t>
      </w:r>
      <w:r w:rsidR="00076F3D">
        <w:rPr>
          <w:sz w:val="24"/>
          <w:szCs w:val="24"/>
          <w:u w:val="single"/>
          <w:lang w:val="uk-UA"/>
        </w:rPr>
        <w:t>(рис. 3.</w:t>
      </w:r>
      <w:r w:rsidR="001608D9">
        <w:rPr>
          <w:sz w:val="24"/>
          <w:szCs w:val="24"/>
          <w:u w:val="single"/>
          <w:lang w:val="uk-UA"/>
        </w:rPr>
        <w:t>8</w:t>
      </w:r>
      <w:r w:rsidR="0097230B">
        <w:rPr>
          <w:sz w:val="24"/>
          <w:szCs w:val="24"/>
          <w:u w:val="single"/>
          <w:lang w:val="uk-UA"/>
        </w:rPr>
        <w:t>, ст 75</w:t>
      </w:r>
      <w:r w:rsidR="00076F3D">
        <w:rPr>
          <w:sz w:val="24"/>
          <w:szCs w:val="24"/>
          <w:u w:val="single"/>
          <w:lang w:val="uk-UA"/>
        </w:rPr>
        <w:t>)</w:t>
      </w:r>
      <w:r w:rsidRPr="00A21033">
        <w:rPr>
          <w:sz w:val="24"/>
          <w:szCs w:val="24"/>
          <w:u w:val="single"/>
          <w:lang w:val="uk-UA"/>
        </w:rPr>
        <w:tab/>
        <w:t xml:space="preserve">                                                                                     </w:t>
      </w:r>
    </w:p>
    <w:p w14:paraId="1B8843FB" w14:textId="7AC8C1CD" w:rsidR="00910B4D" w:rsidRPr="00A21033" w:rsidRDefault="00910B4D" w:rsidP="00910B4D">
      <w:pPr>
        <w:tabs>
          <w:tab w:val="left" w:pos="9923"/>
        </w:tabs>
        <w:spacing w:line="360" w:lineRule="auto"/>
        <w:ind w:right="-284"/>
        <w:rPr>
          <w:sz w:val="24"/>
          <w:szCs w:val="24"/>
          <w:u w:val="single"/>
          <w:lang w:val="uk-UA"/>
        </w:rPr>
      </w:pPr>
      <w:r w:rsidRPr="00A21033">
        <w:rPr>
          <w:sz w:val="24"/>
          <w:szCs w:val="24"/>
          <w:u w:val="single"/>
          <w:lang w:val="uk-UA"/>
        </w:rPr>
        <w:t xml:space="preserve"> 3. </w:t>
      </w:r>
      <w:r w:rsidR="00AB507D" w:rsidRPr="00AB507D">
        <w:rPr>
          <w:sz w:val="24"/>
          <w:szCs w:val="24"/>
          <w:u w:val="single"/>
          <w:lang w:val="uk-UA"/>
        </w:rPr>
        <w:t xml:space="preserve">Діаграма діяльності модуля управління вантажними перевезеннями </w:t>
      </w:r>
      <w:r w:rsidR="00D30E58">
        <w:rPr>
          <w:sz w:val="24"/>
          <w:szCs w:val="24"/>
          <w:u w:val="single"/>
          <w:lang w:val="uk-UA"/>
        </w:rPr>
        <w:t>(рис. 3</w:t>
      </w:r>
      <w:r w:rsidR="00AB507D">
        <w:rPr>
          <w:sz w:val="24"/>
          <w:szCs w:val="24"/>
          <w:u w:val="single"/>
          <w:lang w:val="uk-UA"/>
        </w:rPr>
        <w:t>.11</w:t>
      </w:r>
      <w:r w:rsidR="0097230B">
        <w:rPr>
          <w:sz w:val="24"/>
          <w:szCs w:val="24"/>
          <w:u w:val="single"/>
          <w:lang w:val="uk-UA"/>
        </w:rPr>
        <w:t>, ст 78</w:t>
      </w:r>
      <w:r w:rsidR="00D30E58">
        <w:rPr>
          <w:sz w:val="24"/>
          <w:szCs w:val="24"/>
          <w:u w:val="single"/>
          <w:lang w:val="uk-UA"/>
        </w:rPr>
        <w:t>)</w:t>
      </w:r>
      <w:r w:rsidRPr="00A21033">
        <w:rPr>
          <w:sz w:val="24"/>
          <w:szCs w:val="24"/>
          <w:u w:val="single"/>
          <w:lang w:val="uk-UA"/>
        </w:rPr>
        <w:tab/>
      </w:r>
    </w:p>
    <w:p w14:paraId="55A4C122" w14:textId="661CDAB5" w:rsidR="00910B4D" w:rsidRPr="00A21033" w:rsidRDefault="00910B4D" w:rsidP="00910B4D">
      <w:pPr>
        <w:tabs>
          <w:tab w:val="left" w:pos="9923"/>
        </w:tabs>
        <w:spacing w:line="360" w:lineRule="auto"/>
        <w:ind w:right="-284"/>
        <w:rPr>
          <w:sz w:val="24"/>
          <w:szCs w:val="24"/>
          <w:u w:val="single"/>
          <w:lang w:val="uk-UA"/>
        </w:rPr>
      </w:pPr>
      <w:r w:rsidRPr="00A21033">
        <w:rPr>
          <w:sz w:val="24"/>
          <w:szCs w:val="24"/>
          <w:u w:val="single"/>
          <w:lang w:val="uk-UA"/>
        </w:rPr>
        <w:t xml:space="preserve"> 4. </w:t>
      </w:r>
      <w:r w:rsidR="00621530" w:rsidRPr="00621530">
        <w:rPr>
          <w:sz w:val="24"/>
          <w:szCs w:val="24"/>
          <w:u w:val="single"/>
          <w:lang w:val="uk-UA"/>
        </w:rPr>
        <w:t xml:space="preserve">Діаграма класів </w:t>
      </w:r>
      <w:r w:rsidR="00AB0A9B">
        <w:rPr>
          <w:sz w:val="24"/>
          <w:szCs w:val="24"/>
          <w:u w:val="single"/>
          <w:lang w:val="uk-UA"/>
        </w:rPr>
        <w:t>(рис. 3.</w:t>
      </w:r>
      <w:r w:rsidR="00621530">
        <w:rPr>
          <w:sz w:val="24"/>
          <w:szCs w:val="24"/>
          <w:u w:val="single"/>
          <w:lang w:val="uk-UA"/>
        </w:rPr>
        <w:t>13</w:t>
      </w:r>
      <w:r w:rsidR="0097230B">
        <w:rPr>
          <w:sz w:val="24"/>
          <w:szCs w:val="24"/>
          <w:u w:val="single"/>
          <w:lang w:val="uk-UA"/>
        </w:rPr>
        <w:t>, ст 80</w:t>
      </w:r>
      <w:r w:rsidR="00AB0A9B">
        <w:rPr>
          <w:sz w:val="24"/>
          <w:szCs w:val="24"/>
          <w:u w:val="single"/>
          <w:lang w:val="uk-UA"/>
        </w:rPr>
        <w:t>)</w:t>
      </w:r>
      <w:r w:rsidRPr="00A21033">
        <w:rPr>
          <w:sz w:val="24"/>
          <w:szCs w:val="24"/>
          <w:u w:val="single"/>
          <w:lang w:val="uk-UA"/>
        </w:rPr>
        <w:tab/>
      </w:r>
    </w:p>
    <w:p w14:paraId="2C922419" w14:textId="533BFCD2" w:rsidR="00910B4D" w:rsidRDefault="00910B4D" w:rsidP="00910B4D">
      <w:pPr>
        <w:tabs>
          <w:tab w:val="left" w:pos="9923"/>
        </w:tabs>
        <w:spacing w:line="360" w:lineRule="auto"/>
        <w:ind w:right="-284"/>
        <w:rPr>
          <w:sz w:val="24"/>
          <w:szCs w:val="24"/>
          <w:u w:val="single"/>
          <w:lang w:val="uk-UA"/>
        </w:rPr>
      </w:pPr>
      <w:r w:rsidRPr="00A21033">
        <w:rPr>
          <w:sz w:val="24"/>
          <w:szCs w:val="24"/>
          <w:u w:val="single"/>
          <w:lang w:val="uk-UA"/>
        </w:rPr>
        <w:t xml:space="preserve"> 5. </w:t>
      </w:r>
      <w:r w:rsidR="009E2E02">
        <w:rPr>
          <w:sz w:val="24"/>
          <w:szCs w:val="24"/>
          <w:u w:val="single"/>
          <w:lang w:val="uk-UA"/>
        </w:rPr>
        <w:t>Діаграма бази даних</w:t>
      </w:r>
      <w:r w:rsidR="009B271B">
        <w:rPr>
          <w:sz w:val="24"/>
          <w:szCs w:val="24"/>
          <w:u w:val="single"/>
          <w:lang w:val="uk-UA"/>
        </w:rPr>
        <w:t xml:space="preserve"> (рис. 3.</w:t>
      </w:r>
      <w:r w:rsidR="009E2E02">
        <w:rPr>
          <w:sz w:val="24"/>
          <w:szCs w:val="24"/>
          <w:u w:val="single"/>
          <w:lang w:val="uk-UA"/>
        </w:rPr>
        <w:t>16</w:t>
      </w:r>
      <w:r w:rsidR="0097230B">
        <w:rPr>
          <w:sz w:val="24"/>
          <w:szCs w:val="24"/>
          <w:u w:val="single"/>
          <w:lang w:val="uk-UA"/>
        </w:rPr>
        <w:t>, ст 86</w:t>
      </w:r>
      <w:r w:rsidR="009B271B">
        <w:rPr>
          <w:sz w:val="24"/>
          <w:szCs w:val="24"/>
          <w:u w:val="single"/>
          <w:lang w:val="uk-UA"/>
        </w:rPr>
        <w:t>)</w:t>
      </w:r>
      <w:r w:rsidRPr="0002167B">
        <w:rPr>
          <w:sz w:val="24"/>
          <w:szCs w:val="24"/>
          <w:u w:val="single"/>
          <w:lang w:val="uk-UA"/>
        </w:rPr>
        <w:tab/>
      </w:r>
    </w:p>
    <w:p w14:paraId="261E9F63" w14:textId="5AC578F7" w:rsidR="00FE0F70" w:rsidRPr="0080141C" w:rsidRDefault="00FE0F70" w:rsidP="00FE0F70">
      <w:pPr>
        <w:tabs>
          <w:tab w:val="left" w:pos="9923"/>
        </w:tabs>
        <w:spacing w:line="360" w:lineRule="auto"/>
        <w:ind w:right="-284"/>
        <w:rPr>
          <w:sz w:val="24"/>
          <w:szCs w:val="24"/>
          <w:u w:val="single"/>
          <w:lang w:val="uk-UA"/>
        </w:rPr>
      </w:pPr>
    </w:p>
    <w:p w14:paraId="7D7F9863" w14:textId="0DBD8928" w:rsidR="00910B4D" w:rsidRPr="0002167B" w:rsidRDefault="00910B4D" w:rsidP="00910B4D">
      <w:pPr>
        <w:pStyle w:val="4"/>
        <w:spacing w:line="360" w:lineRule="auto"/>
        <w:ind w:right="-427"/>
        <w:jc w:val="left"/>
        <w:rPr>
          <w:b/>
          <w:sz w:val="24"/>
          <w:szCs w:val="24"/>
          <w:u w:val="none"/>
        </w:rPr>
      </w:pPr>
      <w:r w:rsidRPr="0002167B">
        <w:rPr>
          <w:b/>
          <w:sz w:val="24"/>
          <w:szCs w:val="24"/>
          <w:u w:val="none"/>
        </w:rPr>
        <w:lastRenderedPageBreak/>
        <w:t xml:space="preserve">6. </w:t>
      </w:r>
      <w:r w:rsidRPr="00750559">
        <w:rPr>
          <w:b/>
          <w:i/>
          <w:iCs/>
          <w:sz w:val="24"/>
          <w:szCs w:val="24"/>
          <w:u w:val="none"/>
        </w:rPr>
        <w:t>Консультанти розділів проекту (роботи)</w:t>
      </w:r>
      <w:r w:rsidRPr="0002167B">
        <w:rPr>
          <w:b/>
          <w:sz w:val="24"/>
          <w:szCs w:val="24"/>
          <w:u w:val="none"/>
        </w:rPr>
        <w:t xml:space="preserve"> </w:t>
      </w:r>
    </w:p>
    <w:p w14:paraId="23060ED8" w14:textId="77777777" w:rsidR="00910B4D" w:rsidRPr="0002167B" w:rsidRDefault="00910B4D" w:rsidP="00910B4D">
      <w:pPr>
        <w:rPr>
          <w:lang w:val="uk-U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2977"/>
        <w:gridCol w:w="1984"/>
        <w:gridCol w:w="2127"/>
      </w:tblGrid>
      <w:tr w:rsidR="00910B4D" w:rsidRPr="0002167B" w14:paraId="76FF1BD5" w14:textId="77777777" w:rsidTr="00304A6E">
        <w:trPr>
          <w:cantSplit/>
        </w:trPr>
        <w:tc>
          <w:tcPr>
            <w:tcW w:w="2410" w:type="dxa"/>
            <w:vMerge w:val="restart"/>
          </w:tcPr>
          <w:p w14:paraId="3A743821" w14:textId="77777777" w:rsidR="00910B4D" w:rsidRPr="00A05F40" w:rsidRDefault="00910B4D" w:rsidP="00304A6E">
            <w:pPr>
              <w:pStyle w:val="4"/>
              <w:rPr>
                <w:b/>
                <w:i/>
                <w:iCs/>
                <w:sz w:val="24"/>
                <w:szCs w:val="24"/>
                <w:u w:val="none"/>
              </w:rPr>
            </w:pPr>
          </w:p>
          <w:p w14:paraId="179A24A8" w14:textId="77777777" w:rsidR="00910B4D" w:rsidRPr="00A05F40" w:rsidRDefault="00910B4D" w:rsidP="00304A6E">
            <w:pPr>
              <w:pStyle w:val="4"/>
              <w:rPr>
                <w:b/>
                <w:i/>
                <w:iCs/>
                <w:sz w:val="24"/>
                <w:szCs w:val="24"/>
                <w:u w:val="none"/>
              </w:rPr>
            </w:pPr>
            <w:r w:rsidRPr="00A05F40">
              <w:rPr>
                <w:b/>
                <w:i/>
                <w:iCs/>
                <w:sz w:val="24"/>
                <w:szCs w:val="24"/>
                <w:u w:val="none"/>
              </w:rPr>
              <w:t>Розділ</w:t>
            </w:r>
          </w:p>
        </w:tc>
        <w:tc>
          <w:tcPr>
            <w:tcW w:w="2977" w:type="dxa"/>
            <w:vMerge w:val="restart"/>
          </w:tcPr>
          <w:p w14:paraId="0F7CEC45" w14:textId="77777777" w:rsidR="00910B4D" w:rsidRPr="00A05F40" w:rsidRDefault="00910B4D" w:rsidP="00304A6E">
            <w:pPr>
              <w:pStyle w:val="4"/>
              <w:rPr>
                <w:b/>
                <w:i/>
                <w:iCs/>
                <w:sz w:val="24"/>
                <w:szCs w:val="24"/>
                <w:u w:val="none"/>
              </w:rPr>
            </w:pPr>
          </w:p>
          <w:p w14:paraId="4680BF20" w14:textId="77777777" w:rsidR="00910B4D" w:rsidRPr="00A05F40" w:rsidRDefault="00910B4D" w:rsidP="00304A6E">
            <w:pPr>
              <w:pStyle w:val="4"/>
              <w:rPr>
                <w:b/>
                <w:i/>
                <w:iCs/>
                <w:sz w:val="24"/>
                <w:szCs w:val="24"/>
                <w:u w:val="none"/>
              </w:rPr>
            </w:pPr>
            <w:r w:rsidRPr="00A05F40">
              <w:rPr>
                <w:b/>
                <w:i/>
                <w:iCs/>
                <w:sz w:val="24"/>
                <w:szCs w:val="24"/>
                <w:u w:val="none"/>
              </w:rPr>
              <w:t>Консультант</w:t>
            </w:r>
          </w:p>
        </w:tc>
        <w:tc>
          <w:tcPr>
            <w:tcW w:w="4111" w:type="dxa"/>
            <w:gridSpan w:val="2"/>
          </w:tcPr>
          <w:p w14:paraId="543100F8" w14:textId="77777777" w:rsidR="00910B4D" w:rsidRPr="00A05F40" w:rsidRDefault="00910B4D" w:rsidP="00304A6E">
            <w:pPr>
              <w:pStyle w:val="4"/>
              <w:rPr>
                <w:b/>
                <w:i/>
                <w:iCs/>
                <w:sz w:val="24"/>
                <w:szCs w:val="24"/>
                <w:u w:val="none"/>
              </w:rPr>
            </w:pPr>
            <w:r w:rsidRPr="00A05F40">
              <w:rPr>
                <w:b/>
                <w:i/>
                <w:iCs/>
                <w:sz w:val="24"/>
                <w:szCs w:val="24"/>
                <w:u w:val="none"/>
              </w:rPr>
              <w:t>Підпис, дата</w:t>
            </w:r>
          </w:p>
        </w:tc>
      </w:tr>
      <w:tr w:rsidR="00910B4D" w:rsidRPr="0002167B" w14:paraId="6296C32C" w14:textId="77777777" w:rsidTr="00304A6E">
        <w:trPr>
          <w:cantSplit/>
        </w:trPr>
        <w:tc>
          <w:tcPr>
            <w:tcW w:w="2410" w:type="dxa"/>
            <w:vMerge/>
          </w:tcPr>
          <w:p w14:paraId="33DBB03E" w14:textId="77777777" w:rsidR="00910B4D" w:rsidRPr="00A05F40" w:rsidRDefault="00910B4D" w:rsidP="00304A6E">
            <w:pPr>
              <w:pStyle w:val="4"/>
              <w:rPr>
                <w:b/>
                <w:i/>
                <w:iCs/>
              </w:rPr>
            </w:pPr>
          </w:p>
        </w:tc>
        <w:tc>
          <w:tcPr>
            <w:tcW w:w="2977" w:type="dxa"/>
            <w:vMerge/>
          </w:tcPr>
          <w:p w14:paraId="0E0509BA" w14:textId="77777777" w:rsidR="00910B4D" w:rsidRPr="00A05F40" w:rsidRDefault="00910B4D" w:rsidP="00304A6E">
            <w:pPr>
              <w:pStyle w:val="4"/>
              <w:rPr>
                <w:b/>
                <w:i/>
                <w:iCs/>
              </w:rPr>
            </w:pPr>
          </w:p>
        </w:tc>
        <w:tc>
          <w:tcPr>
            <w:tcW w:w="1984" w:type="dxa"/>
          </w:tcPr>
          <w:p w14:paraId="7252D7D2" w14:textId="77777777" w:rsidR="00910B4D" w:rsidRPr="00A05F40" w:rsidRDefault="00910B4D" w:rsidP="00304A6E">
            <w:pPr>
              <w:jc w:val="center"/>
              <w:rPr>
                <w:b/>
                <w:i/>
                <w:iCs/>
                <w:sz w:val="24"/>
                <w:szCs w:val="24"/>
                <w:lang w:val="uk-UA"/>
              </w:rPr>
            </w:pPr>
            <w:r w:rsidRPr="00A05F40">
              <w:rPr>
                <w:b/>
                <w:i/>
                <w:iCs/>
                <w:sz w:val="24"/>
                <w:szCs w:val="24"/>
                <w:lang w:val="uk-UA"/>
              </w:rPr>
              <w:t>Завдання</w:t>
            </w:r>
          </w:p>
          <w:p w14:paraId="6F2E766B" w14:textId="77777777" w:rsidR="00910B4D" w:rsidRPr="00A05F40" w:rsidRDefault="00910B4D" w:rsidP="00304A6E">
            <w:pPr>
              <w:jc w:val="center"/>
              <w:rPr>
                <w:b/>
                <w:i/>
                <w:iCs/>
                <w:sz w:val="24"/>
                <w:szCs w:val="24"/>
                <w:lang w:val="uk-UA"/>
              </w:rPr>
            </w:pPr>
            <w:r w:rsidRPr="00A05F40">
              <w:rPr>
                <w:b/>
                <w:i/>
                <w:iCs/>
                <w:sz w:val="24"/>
                <w:szCs w:val="24"/>
                <w:lang w:val="uk-UA"/>
              </w:rPr>
              <w:t>видав</w:t>
            </w:r>
          </w:p>
        </w:tc>
        <w:tc>
          <w:tcPr>
            <w:tcW w:w="2127" w:type="dxa"/>
          </w:tcPr>
          <w:p w14:paraId="6481CCB2" w14:textId="77777777" w:rsidR="00910B4D" w:rsidRPr="00A05F40" w:rsidRDefault="00910B4D" w:rsidP="00304A6E">
            <w:pPr>
              <w:pStyle w:val="4"/>
              <w:rPr>
                <w:b/>
                <w:i/>
                <w:iCs/>
                <w:sz w:val="24"/>
                <w:szCs w:val="24"/>
                <w:u w:val="none"/>
              </w:rPr>
            </w:pPr>
            <w:r w:rsidRPr="00A05F40">
              <w:rPr>
                <w:b/>
                <w:i/>
                <w:iCs/>
                <w:sz w:val="24"/>
                <w:szCs w:val="24"/>
                <w:u w:val="none"/>
              </w:rPr>
              <w:t>Завдання прийняв</w:t>
            </w:r>
          </w:p>
        </w:tc>
      </w:tr>
      <w:tr w:rsidR="00910B4D" w:rsidRPr="0002167B" w14:paraId="44FF15A3" w14:textId="77777777" w:rsidTr="00304A6E">
        <w:tc>
          <w:tcPr>
            <w:tcW w:w="2410" w:type="dxa"/>
          </w:tcPr>
          <w:p w14:paraId="4CCA4826" w14:textId="77777777" w:rsidR="00910B4D" w:rsidRPr="0002167B" w:rsidRDefault="00910B4D" w:rsidP="00304A6E">
            <w:pPr>
              <w:spacing w:before="120" w:after="120"/>
              <w:jc w:val="center"/>
              <w:rPr>
                <w:sz w:val="24"/>
                <w:szCs w:val="24"/>
                <w:lang w:val="uk-UA"/>
              </w:rPr>
            </w:pPr>
          </w:p>
        </w:tc>
        <w:tc>
          <w:tcPr>
            <w:tcW w:w="2977" w:type="dxa"/>
          </w:tcPr>
          <w:p w14:paraId="073EB97E" w14:textId="77777777" w:rsidR="00910B4D" w:rsidRPr="0002167B" w:rsidRDefault="00910B4D" w:rsidP="00304A6E">
            <w:pPr>
              <w:spacing w:before="120" w:after="120"/>
              <w:jc w:val="center"/>
              <w:rPr>
                <w:sz w:val="24"/>
                <w:szCs w:val="24"/>
                <w:lang w:val="uk-UA"/>
              </w:rPr>
            </w:pPr>
          </w:p>
        </w:tc>
        <w:tc>
          <w:tcPr>
            <w:tcW w:w="1984" w:type="dxa"/>
          </w:tcPr>
          <w:p w14:paraId="0C5EC888" w14:textId="77777777" w:rsidR="00910B4D" w:rsidRPr="0002167B" w:rsidRDefault="00910B4D" w:rsidP="00304A6E">
            <w:pPr>
              <w:pStyle w:val="4"/>
              <w:rPr>
                <w:szCs w:val="24"/>
              </w:rPr>
            </w:pPr>
          </w:p>
        </w:tc>
        <w:tc>
          <w:tcPr>
            <w:tcW w:w="2127" w:type="dxa"/>
          </w:tcPr>
          <w:p w14:paraId="2B3FADE6" w14:textId="77777777" w:rsidR="00910B4D" w:rsidRPr="0002167B" w:rsidRDefault="00910B4D" w:rsidP="00304A6E">
            <w:pPr>
              <w:pStyle w:val="4"/>
            </w:pPr>
          </w:p>
        </w:tc>
      </w:tr>
      <w:tr w:rsidR="00910B4D" w:rsidRPr="0002167B" w14:paraId="3FB7FB6D" w14:textId="77777777" w:rsidTr="00304A6E">
        <w:tc>
          <w:tcPr>
            <w:tcW w:w="2410" w:type="dxa"/>
          </w:tcPr>
          <w:p w14:paraId="08EDFA31" w14:textId="77777777" w:rsidR="00910B4D" w:rsidRPr="0002167B" w:rsidRDefault="00910B4D" w:rsidP="00304A6E">
            <w:pPr>
              <w:pStyle w:val="4"/>
              <w:spacing w:before="120" w:after="120"/>
              <w:rPr>
                <w:sz w:val="28"/>
                <w:szCs w:val="28"/>
                <w:u w:val="none"/>
              </w:rPr>
            </w:pPr>
          </w:p>
        </w:tc>
        <w:tc>
          <w:tcPr>
            <w:tcW w:w="2977" w:type="dxa"/>
          </w:tcPr>
          <w:p w14:paraId="2CA3D376" w14:textId="77777777" w:rsidR="00910B4D" w:rsidRPr="0002167B" w:rsidRDefault="00910B4D" w:rsidP="00304A6E">
            <w:pPr>
              <w:spacing w:before="120" w:after="120"/>
              <w:jc w:val="center"/>
              <w:rPr>
                <w:sz w:val="24"/>
                <w:szCs w:val="24"/>
                <w:lang w:val="uk-UA"/>
              </w:rPr>
            </w:pPr>
          </w:p>
        </w:tc>
        <w:tc>
          <w:tcPr>
            <w:tcW w:w="1984" w:type="dxa"/>
          </w:tcPr>
          <w:p w14:paraId="23F42F69" w14:textId="77777777" w:rsidR="00910B4D" w:rsidRPr="0002167B" w:rsidRDefault="00910B4D" w:rsidP="00304A6E">
            <w:pPr>
              <w:pStyle w:val="4"/>
              <w:rPr>
                <w:szCs w:val="24"/>
              </w:rPr>
            </w:pPr>
          </w:p>
        </w:tc>
        <w:tc>
          <w:tcPr>
            <w:tcW w:w="2127" w:type="dxa"/>
          </w:tcPr>
          <w:p w14:paraId="69CB84F1" w14:textId="77777777" w:rsidR="00910B4D" w:rsidRPr="0002167B" w:rsidRDefault="00910B4D" w:rsidP="00304A6E">
            <w:pPr>
              <w:pStyle w:val="4"/>
            </w:pPr>
          </w:p>
        </w:tc>
      </w:tr>
      <w:tr w:rsidR="00910B4D" w:rsidRPr="0002167B" w14:paraId="52F23E8F" w14:textId="77777777" w:rsidTr="00304A6E">
        <w:tc>
          <w:tcPr>
            <w:tcW w:w="2410" w:type="dxa"/>
          </w:tcPr>
          <w:p w14:paraId="10355154" w14:textId="77777777" w:rsidR="00910B4D" w:rsidRPr="0002167B" w:rsidRDefault="00910B4D" w:rsidP="00304A6E">
            <w:pPr>
              <w:pStyle w:val="4"/>
              <w:spacing w:before="120" w:after="120"/>
            </w:pPr>
          </w:p>
        </w:tc>
        <w:tc>
          <w:tcPr>
            <w:tcW w:w="2977" w:type="dxa"/>
          </w:tcPr>
          <w:p w14:paraId="687DB6FD" w14:textId="77777777" w:rsidR="00910B4D" w:rsidRPr="0002167B" w:rsidRDefault="00910B4D" w:rsidP="00304A6E">
            <w:pPr>
              <w:spacing w:before="120" w:after="120"/>
              <w:jc w:val="center"/>
              <w:rPr>
                <w:b/>
                <w:sz w:val="24"/>
                <w:lang w:val="uk-UA"/>
              </w:rPr>
            </w:pPr>
          </w:p>
        </w:tc>
        <w:tc>
          <w:tcPr>
            <w:tcW w:w="1984" w:type="dxa"/>
          </w:tcPr>
          <w:p w14:paraId="39E1FFF2" w14:textId="77777777" w:rsidR="00910B4D" w:rsidRPr="0002167B" w:rsidRDefault="00910B4D" w:rsidP="00304A6E">
            <w:pPr>
              <w:pStyle w:val="4"/>
            </w:pPr>
          </w:p>
        </w:tc>
        <w:tc>
          <w:tcPr>
            <w:tcW w:w="2127" w:type="dxa"/>
          </w:tcPr>
          <w:p w14:paraId="2E24C04E" w14:textId="77777777" w:rsidR="00910B4D" w:rsidRPr="0002167B" w:rsidRDefault="00910B4D" w:rsidP="00304A6E">
            <w:pPr>
              <w:pStyle w:val="4"/>
            </w:pPr>
          </w:p>
        </w:tc>
      </w:tr>
    </w:tbl>
    <w:p w14:paraId="3256E611" w14:textId="77777777" w:rsidR="00910B4D" w:rsidRPr="0002167B" w:rsidRDefault="00910B4D" w:rsidP="00910B4D">
      <w:pPr>
        <w:pStyle w:val="4"/>
        <w:rPr>
          <w:sz w:val="28"/>
        </w:rPr>
      </w:pPr>
    </w:p>
    <w:p w14:paraId="4AC4E627" w14:textId="77777777" w:rsidR="00910B4D" w:rsidRPr="0002167B" w:rsidRDefault="00910B4D" w:rsidP="00910B4D">
      <w:pPr>
        <w:pStyle w:val="4"/>
        <w:jc w:val="both"/>
      </w:pPr>
    </w:p>
    <w:p w14:paraId="7EBE470C" w14:textId="0FD92280" w:rsidR="00910B4D" w:rsidRPr="0002167B" w:rsidRDefault="00910B4D" w:rsidP="00910B4D">
      <w:pPr>
        <w:pStyle w:val="4"/>
        <w:jc w:val="both"/>
        <w:rPr>
          <w:b/>
        </w:rPr>
      </w:pPr>
      <w:r w:rsidRPr="00ED3DCF">
        <w:rPr>
          <w:b/>
          <w:sz w:val="24"/>
          <w:szCs w:val="24"/>
          <w:u w:val="none"/>
        </w:rPr>
        <w:t xml:space="preserve">7. </w:t>
      </w:r>
      <w:r w:rsidRPr="00941C24">
        <w:rPr>
          <w:b/>
          <w:i/>
          <w:iCs/>
          <w:sz w:val="24"/>
          <w:szCs w:val="24"/>
          <w:u w:val="none"/>
        </w:rPr>
        <w:t xml:space="preserve">Дата видачі завдання       </w:t>
      </w:r>
      <w:r w:rsidRPr="00941C24">
        <w:rPr>
          <w:b/>
          <w:i/>
          <w:iCs/>
          <w:sz w:val="24"/>
          <w:szCs w:val="24"/>
          <w:u w:val="none"/>
          <w:lang w:val="ru-RU"/>
        </w:rPr>
        <w:t xml:space="preserve"> </w:t>
      </w:r>
      <w:r w:rsidR="00620AA9" w:rsidRPr="00941C24">
        <w:rPr>
          <w:b/>
          <w:i/>
          <w:iCs/>
          <w:sz w:val="24"/>
          <w:szCs w:val="24"/>
          <w:u w:val="none"/>
        </w:rPr>
        <w:t>25 травня</w:t>
      </w:r>
      <w:r w:rsidRPr="00941C24">
        <w:rPr>
          <w:b/>
          <w:i/>
          <w:iCs/>
          <w:sz w:val="24"/>
          <w:szCs w:val="24"/>
          <w:u w:val="none"/>
        </w:rPr>
        <w:t xml:space="preserve"> 202</w:t>
      </w:r>
      <w:r w:rsidR="006F6B52" w:rsidRPr="00941C24">
        <w:rPr>
          <w:b/>
          <w:i/>
          <w:iCs/>
          <w:sz w:val="24"/>
          <w:szCs w:val="24"/>
          <w:u w:val="none"/>
        </w:rPr>
        <w:t>4</w:t>
      </w:r>
      <w:r w:rsidRPr="00941C24">
        <w:rPr>
          <w:b/>
          <w:i/>
          <w:iCs/>
          <w:sz w:val="24"/>
          <w:szCs w:val="24"/>
          <w:u w:val="none"/>
        </w:rPr>
        <w:t xml:space="preserve"> р.</w:t>
      </w:r>
      <w:r>
        <w:rPr>
          <w:b/>
          <w:sz w:val="24"/>
          <w:szCs w:val="24"/>
          <w:u w:val="none"/>
        </w:rPr>
        <w:t xml:space="preserve"> </w:t>
      </w:r>
    </w:p>
    <w:p w14:paraId="59C5568E" w14:textId="28B63348" w:rsidR="00910B4D" w:rsidRPr="0002167B" w:rsidRDefault="00910B4D" w:rsidP="00D76E28">
      <w:pPr>
        <w:pStyle w:val="4"/>
        <w:jc w:val="right"/>
      </w:pPr>
      <w:r w:rsidRPr="0002167B">
        <w:rPr>
          <w:b/>
          <w:noProof/>
          <w:sz w:val="24"/>
          <w:szCs w:val="24"/>
          <w:u w:val="none"/>
        </w:rPr>
        <mc:AlternateContent>
          <mc:Choice Requires="wps">
            <w:drawing>
              <wp:anchor distT="0" distB="0" distL="114300" distR="114300" simplePos="0" relativeHeight="251655168" behindDoc="0" locked="0" layoutInCell="1" allowOverlap="1" wp14:anchorId="54FEEFC2" wp14:editId="33997DB8">
                <wp:simplePos x="0" y="0"/>
                <wp:positionH relativeFrom="column">
                  <wp:posOffset>1774190</wp:posOffset>
                </wp:positionH>
                <wp:positionV relativeFrom="paragraph">
                  <wp:posOffset>21590</wp:posOffset>
                </wp:positionV>
                <wp:extent cx="4343400" cy="0"/>
                <wp:effectExtent l="7620" t="7620" r="11430" b="11430"/>
                <wp:wrapNone/>
                <wp:docPr id="1438379404" name="Пряма сполучна ліні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43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5F617C" id="Пряма сполучна лінія 1"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9.7pt,1.7pt" to="481.7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"/>
            </w:pict>
          </mc:Fallback>
        </mc:AlternateContent>
      </w:r>
    </w:p>
    <w:p w14:paraId="02965FF4" w14:textId="722BB2A9" w:rsidR="00910B4D" w:rsidRPr="0002167B" w:rsidRDefault="00F14725" w:rsidP="00320D55">
      <w:pPr>
        <w:jc w:val="right"/>
        <w:rPr>
          <w:lang w:val="uk-UA"/>
        </w:rPr>
      </w:pPr>
      <w:r w:rsidRPr="00F14725">
        <w:rPr>
          <w:noProof/>
          <w:lang w:val="uk-UA"/>
        </w:rPr>
        <w:drawing>
          <wp:inline distT="0" distB="0" distL="0" distR="0" wp14:anchorId="1171EBB1" wp14:editId="2A3C1925">
            <wp:extent cx="4402455" cy="941215"/>
            <wp:effectExtent l="0" t="0" r="0" b="0"/>
            <wp:docPr id="78395118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951182" name=""/>
                    <pic:cNvPicPr/>
                  </pic:nvPicPr>
                  <pic:blipFill>
                    <a:blip r:embed="rId10"/>
                    <a:stretch>
                      <a:fillRect/>
                    </a:stretch>
                  </pic:blipFill>
                  <pic:spPr>
                    <a:xfrm>
                      <a:off x="0" y="0"/>
                      <a:ext cx="4444315" cy="950164"/>
                    </a:xfrm>
                    <a:prstGeom prst="rect">
                      <a:avLst/>
                    </a:prstGeom>
                  </pic:spPr>
                </pic:pic>
              </a:graphicData>
            </a:graphic>
          </wp:inline>
        </w:drawing>
      </w:r>
    </w:p>
    <w:p w14:paraId="7B8B2804" w14:textId="77777777" w:rsidR="00F14725" w:rsidRDefault="00F14725" w:rsidP="00F14725">
      <w:pPr>
        <w:pStyle w:val="4"/>
        <w:jc w:val="left"/>
        <w:rPr>
          <w:b/>
          <w:i/>
          <w:iCs/>
          <w:sz w:val="36"/>
          <w:u w:val="none"/>
        </w:rPr>
      </w:pPr>
    </w:p>
    <w:p w14:paraId="5DEBC95D" w14:textId="0F8BA6D0" w:rsidR="00910B4D" w:rsidRPr="00941C24" w:rsidRDefault="00910B4D" w:rsidP="00910B4D">
      <w:pPr>
        <w:pStyle w:val="4"/>
        <w:rPr>
          <w:b/>
          <w:i/>
          <w:iCs/>
          <w:sz w:val="36"/>
          <w:u w:val="none"/>
        </w:rPr>
      </w:pPr>
      <w:r w:rsidRPr="00941C24">
        <w:rPr>
          <w:b/>
          <w:i/>
          <w:iCs/>
          <w:sz w:val="36"/>
          <w:u w:val="none"/>
        </w:rPr>
        <w:t>КАЛЕНДАРНИЙ  ПЛАН</w:t>
      </w:r>
    </w:p>
    <w:p w14:paraId="3998D7B2" w14:textId="77777777" w:rsidR="00910B4D" w:rsidRPr="0002167B" w:rsidRDefault="00910B4D" w:rsidP="00910B4D">
      <w:pPr>
        <w:pStyle w:val="7"/>
        <w:jc w:val="both"/>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675"/>
        <w:gridCol w:w="5529"/>
        <w:gridCol w:w="2126"/>
        <w:gridCol w:w="1276"/>
      </w:tblGrid>
      <w:tr w:rsidR="00910B4D" w:rsidRPr="0002167B" w14:paraId="561D042E" w14:textId="77777777" w:rsidTr="00304A6E">
        <w:tc>
          <w:tcPr>
            <w:tcW w:w="675" w:type="dxa"/>
          </w:tcPr>
          <w:p w14:paraId="37978927" w14:textId="77777777" w:rsidR="00910B4D" w:rsidRPr="00941C24" w:rsidRDefault="00910B4D" w:rsidP="00304A6E">
            <w:pPr>
              <w:spacing w:before="60" w:after="60"/>
              <w:jc w:val="center"/>
              <w:rPr>
                <w:b/>
                <w:i/>
                <w:iCs/>
                <w:sz w:val="24"/>
                <w:szCs w:val="24"/>
                <w:lang w:val="uk-UA"/>
              </w:rPr>
            </w:pPr>
            <w:r w:rsidRPr="00941C24">
              <w:rPr>
                <w:b/>
                <w:i/>
                <w:iCs/>
                <w:sz w:val="24"/>
                <w:szCs w:val="24"/>
                <w:lang w:val="uk-UA"/>
              </w:rPr>
              <w:t>№</w:t>
            </w:r>
          </w:p>
          <w:p w14:paraId="4B756D91" w14:textId="77777777" w:rsidR="00910B4D" w:rsidRPr="00941C24" w:rsidRDefault="00910B4D" w:rsidP="00304A6E">
            <w:pPr>
              <w:spacing w:before="60" w:after="60"/>
              <w:jc w:val="center"/>
              <w:rPr>
                <w:b/>
                <w:i/>
                <w:iCs/>
                <w:sz w:val="24"/>
                <w:szCs w:val="24"/>
                <w:lang w:val="uk-UA"/>
              </w:rPr>
            </w:pPr>
            <w:r w:rsidRPr="00941C24">
              <w:rPr>
                <w:b/>
                <w:i/>
                <w:iCs/>
                <w:sz w:val="24"/>
                <w:szCs w:val="24"/>
                <w:lang w:val="uk-UA"/>
              </w:rPr>
              <w:t>з/п</w:t>
            </w:r>
          </w:p>
        </w:tc>
        <w:tc>
          <w:tcPr>
            <w:tcW w:w="5529" w:type="dxa"/>
          </w:tcPr>
          <w:p w14:paraId="72F929B1" w14:textId="77777777" w:rsidR="00910B4D" w:rsidRPr="00941C24" w:rsidRDefault="00910B4D" w:rsidP="00304A6E">
            <w:pPr>
              <w:pStyle w:val="5"/>
              <w:spacing w:before="60" w:after="60"/>
              <w:jc w:val="center"/>
              <w:rPr>
                <w:b/>
                <w:i/>
                <w:iCs/>
                <w:sz w:val="24"/>
                <w:szCs w:val="24"/>
                <w:u w:val="none"/>
              </w:rPr>
            </w:pPr>
            <w:r w:rsidRPr="00941C24">
              <w:rPr>
                <w:b/>
                <w:i/>
                <w:iCs/>
                <w:sz w:val="24"/>
                <w:szCs w:val="24"/>
                <w:u w:val="none"/>
              </w:rPr>
              <w:t>Назва етапів дипломного проекту (роботи)</w:t>
            </w:r>
          </w:p>
          <w:p w14:paraId="5BC15938" w14:textId="77777777" w:rsidR="00910B4D" w:rsidRPr="00941C24" w:rsidRDefault="00910B4D" w:rsidP="00304A6E">
            <w:pPr>
              <w:spacing w:before="60" w:after="60"/>
              <w:jc w:val="center"/>
              <w:rPr>
                <w:b/>
                <w:i/>
                <w:iCs/>
                <w:sz w:val="24"/>
                <w:szCs w:val="24"/>
                <w:lang w:val="uk-UA"/>
              </w:rPr>
            </w:pPr>
          </w:p>
        </w:tc>
        <w:tc>
          <w:tcPr>
            <w:tcW w:w="2126" w:type="dxa"/>
          </w:tcPr>
          <w:p w14:paraId="2388A52B" w14:textId="77777777" w:rsidR="00910B4D" w:rsidRPr="00941C24" w:rsidRDefault="00910B4D" w:rsidP="00304A6E">
            <w:pPr>
              <w:pStyle w:val="5"/>
              <w:spacing w:before="60" w:after="60"/>
              <w:ind w:left="-57"/>
              <w:jc w:val="center"/>
              <w:rPr>
                <w:b/>
                <w:i/>
                <w:iCs/>
                <w:sz w:val="24"/>
                <w:szCs w:val="24"/>
                <w:u w:val="none"/>
              </w:rPr>
            </w:pPr>
            <w:r w:rsidRPr="00941C24">
              <w:rPr>
                <w:b/>
                <w:i/>
                <w:iCs/>
                <w:sz w:val="24"/>
                <w:szCs w:val="24"/>
                <w:u w:val="none"/>
              </w:rPr>
              <w:t>Строк виконання</w:t>
            </w:r>
          </w:p>
          <w:p w14:paraId="4C3524B5" w14:textId="77777777" w:rsidR="00910B4D" w:rsidRPr="00941C24" w:rsidRDefault="00910B4D" w:rsidP="00304A6E">
            <w:pPr>
              <w:spacing w:before="60" w:after="60"/>
              <w:ind w:left="-57"/>
              <w:jc w:val="center"/>
              <w:rPr>
                <w:b/>
                <w:i/>
                <w:iCs/>
                <w:sz w:val="24"/>
                <w:szCs w:val="24"/>
                <w:lang w:val="uk-UA"/>
              </w:rPr>
            </w:pPr>
            <w:r w:rsidRPr="00941C24">
              <w:rPr>
                <w:b/>
                <w:i/>
                <w:iCs/>
                <w:sz w:val="24"/>
                <w:szCs w:val="24"/>
                <w:lang w:val="uk-UA"/>
              </w:rPr>
              <w:t>етапів проекту</w:t>
            </w:r>
          </w:p>
        </w:tc>
        <w:tc>
          <w:tcPr>
            <w:tcW w:w="1276" w:type="dxa"/>
          </w:tcPr>
          <w:p w14:paraId="2DCE1589" w14:textId="77777777" w:rsidR="00910B4D" w:rsidRPr="0002167B" w:rsidRDefault="00910B4D" w:rsidP="00304A6E">
            <w:pPr>
              <w:pStyle w:val="6"/>
              <w:spacing w:before="60"/>
              <w:jc w:val="center"/>
              <w:rPr>
                <w:sz w:val="24"/>
                <w:szCs w:val="24"/>
                <w:lang w:val="uk-UA"/>
              </w:rPr>
            </w:pPr>
            <w:r w:rsidRPr="0002167B">
              <w:rPr>
                <w:sz w:val="24"/>
                <w:szCs w:val="24"/>
                <w:lang w:val="uk-UA"/>
              </w:rPr>
              <w:t>Примітка</w:t>
            </w:r>
          </w:p>
        </w:tc>
      </w:tr>
      <w:tr w:rsidR="00910B4D" w:rsidRPr="0002167B" w14:paraId="368D6C76" w14:textId="77777777" w:rsidTr="00304A6E">
        <w:trPr>
          <w:trHeight w:val="299"/>
        </w:trPr>
        <w:tc>
          <w:tcPr>
            <w:tcW w:w="675" w:type="dxa"/>
          </w:tcPr>
          <w:p w14:paraId="323649A1" w14:textId="77777777" w:rsidR="00910B4D" w:rsidRPr="0002167B" w:rsidRDefault="00910B4D" w:rsidP="00304A6E">
            <w:pPr>
              <w:spacing w:before="60" w:after="60"/>
              <w:jc w:val="center"/>
              <w:rPr>
                <w:sz w:val="24"/>
                <w:lang w:val="uk-UA"/>
              </w:rPr>
            </w:pPr>
            <w:r w:rsidRPr="0002167B">
              <w:rPr>
                <w:sz w:val="24"/>
                <w:lang w:val="uk-UA"/>
              </w:rPr>
              <w:t>1</w:t>
            </w:r>
          </w:p>
        </w:tc>
        <w:tc>
          <w:tcPr>
            <w:tcW w:w="5529" w:type="dxa"/>
          </w:tcPr>
          <w:p w14:paraId="67B3750F" w14:textId="3407EAA8" w:rsidR="00910B4D" w:rsidRPr="002F319A" w:rsidRDefault="00910B4D" w:rsidP="00304A6E">
            <w:pPr>
              <w:rPr>
                <w:sz w:val="24"/>
                <w:szCs w:val="24"/>
                <w:lang w:val="uk-UA"/>
              </w:rPr>
            </w:pPr>
            <w:r w:rsidRPr="002F319A">
              <w:rPr>
                <w:sz w:val="24"/>
                <w:szCs w:val="24"/>
                <w:lang w:val="uk-UA"/>
              </w:rPr>
              <w:t xml:space="preserve">Аналіз та дослідження </w:t>
            </w:r>
            <w:r w:rsidR="00112B0E">
              <w:rPr>
                <w:sz w:val="24"/>
                <w:szCs w:val="24"/>
                <w:lang w:val="uk-UA"/>
              </w:rPr>
              <w:t>предметної області (автопідприємств вантажних перевезень)</w:t>
            </w:r>
          </w:p>
        </w:tc>
        <w:tc>
          <w:tcPr>
            <w:tcW w:w="2126" w:type="dxa"/>
            <w:vAlign w:val="center"/>
          </w:tcPr>
          <w:p w14:paraId="6A9EBCE7" w14:textId="29C1A7AD" w:rsidR="00910B4D" w:rsidRPr="00FE2AB2" w:rsidRDefault="0048155F" w:rsidP="00304A6E">
            <w:pPr>
              <w:spacing w:before="60" w:after="60"/>
              <w:jc w:val="center"/>
              <w:rPr>
                <w:sz w:val="24"/>
                <w:lang w:val="en-US"/>
              </w:rPr>
            </w:pPr>
            <w:r>
              <w:rPr>
                <w:sz w:val="24"/>
                <w:szCs w:val="24"/>
                <w:lang w:val="uk-UA"/>
              </w:rPr>
              <w:t>27</w:t>
            </w:r>
            <w:r w:rsidR="00651526">
              <w:rPr>
                <w:sz w:val="24"/>
                <w:szCs w:val="24"/>
              </w:rPr>
              <w:t>.0</w:t>
            </w:r>
            <w:r>
              <w:rPr>
                <w:sz w:val="24"/>
                <w:szCs w:val="24"/>
                <w:lang w:val="uk-UA"/>
              </w:rPr>
              <w:t>5</w:t>
            </w:r>
            <w:r w:rsidR="00651526">
              <w:rPr>
                <w:sz w:val="24"/>
                <w:szCs w:val="24"/>
              </w:rPr>
              <w:t>.2</w:t>
            </w:r>
            <w:r w:rsidR="00651526">
              <w:rPr>
                <w:sz w:val="24"/>
                <w:szCs w:val="24"/>
                <w:lang w:val="uk-UA"/>
              </w:rPr>
              <w:t>024</w:t>
            </w:r>
          </w:p>
        </w:tc>
        <w:tc>
          <w:tcPr>
            <w:tcW w:w="1276" w:type="dxa"/>
            <w:vAlign w:val="center"/>
          </w:tcPr>
          <w:p w14:paraId="66C1DECE" w14:textId="77777777" w:rsidR="00910B4D" w:rsidRPr="0002167B" w:rsidRDefault="00910B4D" w:rsidP="00304A6E">
            <w:pPr>
              <w:spacing w:before="60" w:after="60"/>
              <w:jc w:val="center"/>
              <w:rPr>
                <w:sz w:val="24"/>
                <w:lang w:val="uk-UA"/>
              </w:rPr>
            </w:pPr>
            <w:r w:rsidRPr="0002167B">
              <w:rPr>
                <w:sz w:val="24"/>
                <w:lang w:val="uk-UA"/>
              </w:rPr>
              <w:t>виконано</w:t>
            </w:r>
          </w:p>
        </w:tc>
      </w:tr>
      <w:tr w:rsidR="00910B4D" w:rsidRPr="0002167B" w14:paraId="7FD9BDF2" w14:textId="77777777" w:rsidTr="00304A6E">
        <w:trPr>
          <w:trHeight w:val="390"/>
        </w:trPr>
        <w:tc>
          <w:tcPr>
            <w:tcW w:w="675" w:type="dxa"/>
          </w:tcPr>
          <w:p w14:paraId="6A86CCB9" w14:textId="77777777" w:rsidR="00910B4D" w:rsidRPr="0002167B" w:rsidRDefault="00910B4D" w:rsidP="00304A6E">
            <w:pPr>
              <w:spacing w:before="60" w:after="60"/>
              <w:jc w:val="center"/>
              <w:rPr>
                <w:sz w:val="24"/>
                <w:lang w:val="uk-UA"/>
              </w:rPr>
            </w:pPr>
            <w:r w:rsidRPr="0002167B">
              <w:rPr>
                <w:sz w:val="24"/>
                <w:lang w:val="uk-UA"/>
              </w:rPr>
              <w:t>2</w:t>
            </w:r>
          </w:p>
        </w:tc>
        <w:tc>
          <w:tcPr>
            <w:tcW w:w="5529" w:type="dxa"/>
          </w:tcPr>
          <w:p w14:paraId="5068B796" w14:textId="77777777" w:rsidR="00910B4D" w:rsidRPr="00D056D8" w:rsidRDefault="00910B4D" w:rsidP="00304A6E">
            <w:pPr>
              <w:rPr>
                <w:sz w:val="24"/>
                <w:szCs w:val="24"/>
                <w:lang w:val="uk-UA"/>
              </w:rPr>
            </w:pPr>
            <w:r w:rsidRPr="002F319A">
              <w:rPr>
                <w:sz w:val="24"/>
                <w:szCs w:val="24"/>
                <w:lang w:val="uk-UA"/>
              </w:rPr>
              <w:t>Огляд використаних технологій, проектування структури програмного додатку</w:t>
            </w:r>
          </w:p>
        </w:tc>
        <w:tc>
          <w:tcPr>
            <w:tcW w:w="2126" w:type="dxa"/>
          </w:tcPr>
          <w:p w14:paraId="5C57E249" w14:textId="0EFEA77B" w:rsidR="00910B4D" w:rsidRPr="00FE2AB2" w:rsidRDefault="0048155F" w:rsidP="00304A6E">
            <w:pPr>
              <w:spacing w:before="60" w:after="60"/>
              <w:jc w:val="center"/>
              <w:rPr>
                <w:sz w:val="24"/>
                <w:lang w:val="en-US"/>
              </w:rPr>
            </w:pPr>
            <w:r>
              <w:rPr>
                <w:sz w:val="24"/>
                <w:szCs w:val="24"/>
                <w:lang w:val="uk-UA"/>
              </w:rPr>
              <w:t>31</w:t>
            </w:r>
            <w:r w:rsidR="00651526">
              <w:rPr>
                <w:sz w:val="24"/>
                <w:szCs w:val="24"/>
              </w:rPr>
              <w:t>.</w:t>
            </w:r>
            <w:r>
              <w:rPr>
                <w:sz w:val="24"/>
                <w:szCs w:val="24"/>
                <w:lang w:val="uk-UA"/>
              </w:rPr>
              <w:t>05</w:t>
            </w:r>
            <w:r w:rsidR="00651526">
              <w:rPr>
                <w:sz w:val="24"/>
                <w:szCs w:val="24"/>
              </w:rPr>
              <w:t>.2</w:t>
            </w:r>
            <w:r w:rsidR="00651526">
              <w:rPr>
                <w:sz w:val="24"/>
                <w:szCs w:val="24"/>
                <w:lang w:val="uk-UA"/>
              </w:rPr>
              <w:t>024</w:t>
            </w:r>
          </w:p>
        </w:tc>
        <w:tc>
          <w:tcPr>
            <w:tcW w:w="1276" w:type="dxa"/>
            <w:vAlign w:val="center"/>
          </w:tcPr>
          <w:p w14:paraId="329100D5" w14:textId="77777777" w:rsidR="00910B4D" w:rsidRPr="0002167B" w:rsidRDefault="00910B4D" w:rsidP="00304A6E">
            <w:pPr>
              <w:spacing w:before="60" w:after="60"/>
              <w:jc w:val="center"/>
              <w:rPr>
                <w:lang w:val="uk-UA"/>
              </w:rPr>
            </w:pPr>
            <w:r w:rsidRPr="0002167B">
              <w:rPr>
                <w:sz w:val="24"/>
                <w:lang w:val="uk-UA"/>
              </w:rPr>
              <w:t>виконано</w:t>
            </w:r>
          </w:p>
        </w:tc>
      </w:tr>
      <w:tr w:rsidR="00910B4D" w:rsidRPr="0002167B" w14:paraId="7F69A01F" w14:textId="77777777" w:rsidTr="00304A6E">
        <w:tc>
          <w:tcPr>
            <w:tcW w:w="675" w:type="dxa"/>
          </w:tcPr>
          <w:p w14:paraId="5F58F38F" w14:textId="77777777" w:rsidR="00910B4D" w:rsidRPr="0002167B" w:rsidRDefault="00910B4D" w:rsidP="00304A6E">
            <w:pPr>
              <w:spacing w:before="60" w:after="60"/>
              <w:jc w:val="center"/>
              <w:rPr>
                <w:sz w:val="24"/>
                <w:lang w:val="uk-UA"/>
              </w:rPr>
            </w:pPr>
            <w:r w:rsidRPr="0002167B">
              <w:rPr>
                <w:sz w:val="24"/>
                <w:lang w:val="uk-UA"/>
              </w:rPr>
              <w:t>3</w:t>
            </w:r>
          </w:p>
        </w:tc>
        <w:tc>
          <w:tcPr>
            <w:tcW w:w="5529" w:type="dxa"/>
          </w:tcPr>
          <w:p w14:paraId="72849E85" w14:textId="422363BF" w:rsidR="00910B4D" w:rsidRPr="002F319A" w:rsidRDefault="00910B4D" w:rsidP="00304A6E">
            <w:pPr>
              <w:rPr>
                <w:sz w:val="24"/>
                <w:szCs w:val="24"/>
                <w:lang w:val="uk-UA"/>
              </w:rPr>
            </w:pPr>
            <w:r w:rsidRPr="002F319A">
              <w:rPr>
                <w:sz w:val="24"/>
                <w:szCs w:val="24"/>
                <w:lang w:val="uk-UA"/>
              </w:rPr>
              <w:t xml:space="preserve">Розробка структури бази даних та  програмного </w:t>
            </w:r>
            <w:r w:rsidR="00112B0E">
              <w:rPr>
                <w:sz w:val="24"/>
                <w:szCs w:val="24"/>
                <w:lang w:val="uk-UA"/>
              </w:rPr>
              <w:t>коду мобільного додатку</w:t>
            </w:r>
          </w:p>
        </w:tc>
        <w:tc>
          <w:tcPr>
            <w:tcW w:w="2126" w:type="dxa"/>
          </w:tcPr>
          <w:p w14:paraId="64C251E5" w14:textId="055346BF" w:rsidR="00910B4D" w:rsidRPr="00FE2AB2" w:rsidRDefault="0048155F" w:rsidP="00304A6E">
            <w:pPr>
              <w:spacing w:before="60" w:after="60"/>
              <w:jc w:val="center"/>
              <w:rPr>
                <w:sz w:val="24"/>
                <w:lang w:val="en-US"/>
              </w:rPr>
            </w:pPr>
            <w:r>
              <w:rPr>
                <w:sz w:val="24"/>
                <w:szCs w:val="24"/>
                <w:lang w:val="uk-UA"/>
              </w:rPr>
              <w:t>04</w:t>
            </w:r>
            <w:r w:rsidR="00651526">
              <w:rPr>
                <w:sz w:val="24"/>
                <w:szCs w:val="24"/>
              </w:rPr>
              <w:t>.</w:t>
            </w:r>
            <w:r w:rsidR="00651526">
              <w:rPr>
                <w:sz w:val="24"/>
                <w:szCs w:val="24"/>
                <w:lang w:val="uk-UA"/>
              </w:rPr>
              <w:t>0</w:t>
            </w:r>
            <w:r>
              <w:rPr>
                <w:sz w:val="24"/>
                <w:szCs w:val="24"/>
                <w:lang w:val="uk-UA"/>
              </w:rPr>
              <w:t>6</w:t>
            </w:r>
            <w:r w:rsidR="00651526">
              <w:rPr>
                <w:sz w:val="24"/>
                <w:szCs w:val="24"/>
              </w:rPr>
              <w:t>.2</w:t>
            </w:r>
            <w:r w:rsidR="00651526">
              <w:rPr>
                <w:sz w:val="24"/>
                <w:szCs w:val="24"/>
                <w:lang w:val="uk-UA"/>
              </w:rPr>
              <w:t>024</w:t>
            </w:r>
          </w:p>
        </w:tc>
        <w:tc>
          <w:tcPr>
            <w:tcW w:w="1276" w:type="dxa"/>
            <w:vAlign w:val="center"/>
          </w:tcPr>
          <w:p w14:paraId="0DCCA885" w14:textId="77777777" w:rsidR="00910B4D" w:rsidRPr="0002167B" w:rsidRDefault="00910B4D" w:rsidP="00304A6E">
            <w:pPr>
              <w:spacing w:before="60" w:after="60"/>
              <w:jc w:val="center"/>
              <w:rPr>
                <w:lang w:val="uk-UA"/>
              </w:rPr>
            </w:pPr>
            <w:r w:rsidRPr="0002167B">
              <w:rPr>
                <w:sz w:val="24"/>
                <w:lang w:val="uk-UA"/>
              </w:rPr>
              <w:t>виконано</w:t>
            </w:r>
          </w:p>
        </w:tc>
      </w:tr>
      <w:tr w:rsidR="00910B4D" w:rsidRPr="0002167B" w14:paraId="659DD335" w14:textId="77777777" w:rsidTr="00304A6E">
        <w:tc>
          <w:tcPr>
            <w:tcW w:w="675" w:type="dxa"/>
          </w:tcPr>
          <w:p w14:paraId="1230D31B" w14:textId="77777777" w:rsidR="00910B4D" w:rsidRPr="0002167B" w:rsidRDefault="00910B4D" w:rsidP="00304A6E">
            <w:pPr>
              <w:spacing w:before="60" w:after="60"/>
              <w:jc w:val="center"/>
              <w:rPr>
                <w:sz w:val="24"/>
                <w:lang w:val="uk-UA"/>
              </w:rPr>
            </w:pPr>
            <w:r w:rsidRPr="0002167B">
              <w:rPr>
                <w:sz w:val="24"/>
                <w:lang w:val="uk-UA"/>
              </w:rPr>
              <w:t>4</w:t>
            </w:r>
          </w:p>
        </w:tc>
        <w:tc>
          <w:tcPr>
            <w:tcW w:w="5529" w:type="dxa"/>
          </w:tcPr>
          <w:p w14:paraId="761F6070" w14:textId="77777777" w:rsidR="00910B4D" w:rsidRPr="0002167B" w:rsidRDefault="00910B4D" w:rsidP="00304A6E">
            <w:pPr>
              <w:rPr>
                <w:sz w:val="24"/>
                <w:szCs w:val="24"/>
                <w:lang w:val="uk-UA"/>
              </w:rPr>
            </w:pPr>
            <w:r>
              <w:rPr>
                <w:sz w:val="24"/>
                <w:szCs w:val="24"/>
                <w:lang w:val="uk-UA"/>
              </w:rPr>
              <w:t>Програмна реалізація інтерфейсу користувача</w:t>
            </w:r>
          </w:p>
        </w:tc>
        <w:tc>
          <w:tcPr>
            <w:tcW w:w="2126" w:type="dxa"/>
            <w:vAlign w:val="center"/>
          </w:tcPr>
          <w:p w14:paraId="2CC39A48" w14:textId="7B1CFF2F" w:rsidR="00910B4D" w:rsidRPr="00FE2AB2" w:rsidRDefault="0048155F" w:rsidP="00304A6E">
            <w:pPr>
              <w:spacing w:before="60" w:after="60"/>
              <w:jc w:val="center"/>
              <w:rPr>
                <w:sz w:val="24"/>
                <w:lang w:val="en-US"/>
              </w:rPr>
            </w:pPr>
            <w:r>
              <w:rPr>
                <w:sz w:val="24"/>
                <w:szCs w:val="24"/>
                <w:lang w:val="uk-UA"/>
              </w:rPr>
              <w:t>09</w:t>
            </w:r>
            <w:r w:rsidR="00651526">
              <w:rPr>
                <w:sz w:val="24"/>
                <w:szCs w:val="24"/>
              </w:rPr>
              <w:t>.</w:t>
            </w:r>
            <w:r w:rsidR="00651526">
              <w:rPr>
                <w:sz w:val="24"/>
                <w:szCs w:val="24"/>
                <w:lang w:val="uk-UA"/>
              </w:rPr>
              <w:t>0</w:t>
            </w:r>
            <w:r>
              <w:rPr>
                <w:sz w:val="24"/>
                <w:szCs w:val="24"/>
                <w:lang w:val="uk-UA"/>
              </w:rPr>
              <w:t>6</w:t>
            </w:r>
            <w:r w:rsidR="00651526">
              <w:rPr>
                <w:sz w:val="24"/>
                <w:szCs w:val="24"/>
              </w:rPr>
              <w:t>.2</w:t>
            </w:r>
            <w:r w:rsidR="00651526">
              <w:rPr>
                <w:sz w:val="24"/>
                <w:szCs w:val="24"/>
                <w:lang w:val="uk-UA"/>
              </w:rPr>
              <w:t>024</w:t>
            </w:r>
          </w:p>
        </w:tc>
        <w:tc>
          <w:tcPr>
            <w:tcW w:w="1276" w:type="dxa"/>
            <w:vAlign w:val="center"/>
          </w:tcPr>
          <w:p w14:paraId="67027DB7" w14:textId="77777777" w:rsidR="00910B4D" w:rsidRPr="0002167B" w:rsidRDefault="00910B4D" w:rsidP="00304A6E">
            <w:pPr>
              <w:spacing w:before="60" w:after="60"/>
              <w:jc w:val="center"/>
              <w:rPr>
                <w:lang w:val="uk-UA"/>
              </w:rPr>
            </w:pPr>
            <w:r w:rsidRPr="0002167B">
              <w:rPr>
                <w:sz w:val="24"/>
                <w:lang w:val="uk-UA"/>
              </w:rPr>
              <w:t>виконано</w:t>
            </w:r>
          </w:p>
        </w:tc>
      </w:tr>
      <w:tr w:rsidR="00910B4D" w:rsidRPr="0002167B" w14:paraId="302AAC1B" w14:textId="77777777" w:rsidTr="00304A6E">
        <w:tc>
          <w:tcPr>
            <w:tcW w:w="675" w:type="dxa"/>
          </w:tcPr>
          <w:p w14:paraId="72BC9083" w14:textId="77777777" w:rsidR="00910B4D" w:rsidRPr="0002167B" w:rsidRDefault="00910B4D" w:rsidP="00304A6E">
            <w:pPr>
              <w:spacing w:before="60" w:after="60"/>
              <w:jc w:val="center"/>
              <w:rPr>
                <w:sz w:val="24"/>
                <w:lang w:val="uk-UA"/>
              </w:rPr>
            </w:pPr>
            <w:r w:rsidRPr="0002167B">
              <w:rPr>
                <w:sz w:val="24"/>
                <w:lang w:val="uk-UA"/>
              </w:rPr>
              <w:t>5</w:t>
            </w:r>
          </w:p>
        </w:tc>
        <w:tc>
          <w:tcPr>
            <w:tcW w:w="5529" w:type="dxa"/>
            <w:vAlign w:val="center"/>
          </w:tcPr>
          <w:p w14:paraId="4700DFE2" w14:textId="77777777" w:rsidR="00910B4D" w:rsidRPr="0002167B" w:rsidRDefault="00910B4D" w:rsidP="00304A6E">
            <w:pPr>
              <w:rPr>
                <w:sz w:val="24"/>
                <w:szCs w:val="24"/>
                <w:lang w:val="uk-UA"/>
              </w:rPr>
            </w:pPr>
            <w:r w:rsidRPr="0002167B">
              <w:rPr>
                <w:sz w:val="24"/>
                <w:szCs w:val="24"/>
                <w:lang w:val="uk-UA"/>
              </w:rPr>
              <w:t>Тестування ефективності розробленого програмного забезпечення</w:t>
            </w:r>
          </w:p>
        </w:tc>
        <w:tc>
          <w:tcPr>
            <w:tcW w:w="2126" w:type="dxa"/>
          </w:tcPr>
          <w:p w14:paraId="0799C955" w14:textId="06316D6F" w:rsidR="00910B4D" w:rsidRPr="00FE2AB2" w:rsidRDefault="00651526" w:rsidP="00304A6E">
            <w:pPr>
              <w:spacing w:before="60" w:after="60"/>
              <w:jc w:val="center"/>
              <w:rPr>
                <w:sz w:val="24"/>
                <w:lang w:val="en-US"/>
              </w:rPr>
            </w:pPr>
            <w:r>
              <w:rPr>
                <w:sz w:val="24"/>
                <w:szCs w:val="24"/>
                <w:lang w:val="uk-UA"/>
              </w:rPr>
              <w:t>10.0</w:t>
            </w:r>
            <w:r w:rsidR="00337A94">
              <w:rPr>
                <w:sz w:val="24"/>
                <w:szCs w:val="24"/>
                <w:lang w:val="uk-UA"/>
              </w:rPr>
              <w:t>6</w:t>
            </w:r>
            <w:r>
              <w:rPr>
                <w:sz w:val="24"/>
                <w:szCs w:val="24"/>
                <w:lang w:val="uk-UA"/>
              </w:rPr>
              <w:t>.2024</w:t>
            </w:r>
          </w:p>
        </w:tc>
        <w:tc>
          <w:tcPr>
            <w:tcW w:w="1276" w:type="dxa"/>
            <w:vAlign w:val="center"/>
          </w:tcPr>
          <w:p w14:paraId="31CD6865" w14:textId="77777777" w:rsidR="00910B4D" w:rsidRPr="0002167B" w:rsidRDefault="00910B4D" w:rsidP="00304A6E">
            <w:pPr>
              <w:spacing w:before="60" w:after="60"/>
              <w:jc w:val="center"/>
              <w:rPr>
                <w:lang w:val="uk-UA"/>
              </w:rPr>
            </w:pPr>
            <w:r w:rsidRPr="0002167B">
              <w:rPr>
                <w:sz w:val="24"/>
                <w:lang w:val="uk-UA"/>
              </w:rPr>
              <w:t>виконано</w:t>
            </w:r>
          </w:p>
        </w:tc>
      </w:tr>
      <w:tr w:rsidR="00910B4D" w:rsidRPr="0002167B" w14:paraId="35C4FD4E" w14:textId="77777777" w:rsidTr="00304A6E">
        <w:tc>
          <w:tcPr>
            <w:tcW w:w="675" w:type="dxa"/>
          </w:tcPr>
          <w:p w14:paraId="7019513C" w14:textId="77777777" w:rsidR="00910B4D" w:rsidRPr="0002167B" w:rsidRDefault="00910B4D" w:rsidP="00304A6E">
            <w:pPr>
              <w:spacing w:before="60" w:after="60"/>
              <w:jc w:val="center"/>
              <w:rPr>
                <w:sz w:val="24"/>
                <w:lang w:val="uk-UA"/>
              </w:rPr>
            </w:pPr>
            <w:r w:rsidRPr="0002167B">
              <w:rPr>
                <w:sz w:val="24"/>
                <w:lang w:val="uk-UA"/>
              </w:rPr>
              <w:t>6</w:t>
            </w:r>
          </w:p>
        </w:tc>
        <w:tc>
          <w:tcPr>
            <w:tcW w:w="5529" w:type="dxa"/>
            <w:vAlign w:val="center"/>
          </w:tcPr>
          <w:p w14:paraId="164E6B4D" w14:textId="77777777" w:rsidR="00910B4D" w:rsidRPr="0002167B" w:rsidRDefault="00910B4D" w:rsidP="00304A6E">
            <w:pPr>
              <w:rPr>
                <w:sz w:val="24"/>
                <w:szCs w:val="24"/>
                <w:lang w:val="uk-UA"/>
              </w:rPr>
            </w:pPr>
            <w:r w:rsidRPr="0002167B">
              <w:rPr>
                <w:sz w:val="24"/>
                <w:szCs w:val="24"/>
                <w:lang w:val="uk-UA"/>
              </w:rPr>
              <w:t>Оформлення пояснювальної записки дипломної роботи завідувачем кафедри</w:t>
            </w:r>
          </w:p>
        </w:tc>
        <w:tc>
          <w:tcPr>
            <w:tcW w:w="2126" w:type="dxa"/>
          </w:tcPr>
          <w:p w14:paraId="5977303A" w14:textId="3CD5194E" w:rsidR="00910B4D" w:rsidRPr="00FE2AB2" w:rsidRDefault="00253127" w:rsidP="00304A6E">
            <w:pPr>
              <w:spacing w:before="60" w:after="60"/>
              <w:jc w:val="center"/>
              <w:rPr>
                <w:sz w:val="24"/>
                <w:lang w:val="en-US"/>
              </w:rPr>
            </w:pPr>
            <w:r>
              <w:rPr>
                <w:sz w:val="24"/>
                <w:szCs w:val="24"/>
                <w:lang w:val="uk-UA"/>
              </w:rPr>
              <w:t>1</w:t>
            </w:r>
            <w:r w:rsidR="0048155F">
              <w:rPr>
                <w:sz w:val="24"/>
                <w:szCs w:val="24"/>
                <w:lang w:val="uk-UA"/>
              </w:rPr>
              <w:t>2</w:t>
            </w:r>
            <w:r>
              <w:rPr>
                <w:sz w:val="24"/>
                <w:szCs w:val="24"/>
              </w:rPr>
              <w:t>.</w:t>
            </w:r>
            <w:r>
              <w:rPr>
                <w:sz w:val="24"/>
                <w:szCs w:val="24"/>
                <w:lang w:val="uk-UA"/>
              </w:rPr>
              <w:t>06</w:t>
            </w:r>
            <w:r>
              <w:rPr>
                <w:sz w:val="24"/>
                <w:szCs w:val="24"/>
              </w:rPr>
              <w:t>.2</w:t>
            </w:r>
            <w:r>
              <w:rPr>
                <w:sz w:val="24"/>
                <w:szCs w:val="24"/>
                <w:lang w:val="uk-UA"/>
              </w:rPr>
              <w:t>024</w:t>
            </w:r>
          </w:p>
        </w:tc>
        <w:tc>
          <w:tcPr>
            <w:tcW w:w="1276" w:type="dxa"/>
            <w:vAlign w:val="center"/>
          </w:tcPr>
          <w:p w14:paraId="4C82174F" w14:textId="77777777" w:rsidR="00910B4D" w:rsidRPr="0002167B" w:rsidRDefault="00910B4D" w:rsidP="00304A6E">
            <w:pPr>
              <w:spacing w:before="60" w:after="60"/>
              <w:jc w:val="center"/>
              <w:rPr>
                <w:lang w:val="uk-UA"/>
              </w:rPr>
            </w:pPr>
            <w:r w:rsidRPr="0002167B">
              <w:rPr>
                <w:sz w:val="24"/>
                <w:lang w:val="uk-UA"/>
              </w:rPr>
              <w:t>виконано</w:t>
            </w:r>
          </w:p>
        </w:tc>
      </w:tr>
    </w:tbl>
    <w:p w14:paraId="61365760" w14:textId="77777777" w:rsidR="00910B4D" w:rsidRPr="0002167B" w:rsidRDefault="00910B4D" w:rsidP="00910B4D">
      <w:pPr>
        <w:rPr>
          <w:lang w:val="uk-UA"/>
        </w:rPr>
      </w:pPr>
    </w:p>
    <w:p w14:paraId="7CC2E6FF" w14:textId="77777777" w:rsidR="00910B4D" w:rsidRPr="0002167B" w:rsidRDefault="00910B4D" w:rsidP="00910B4D">
      <w:pPr>
        <w:jc w:val="center"/>
        <w:rPr>
          <w:lang w:val="uk-UA"/>
        </w:rPr>
      </w:pPr>
    </w:p>
    <w:p w14:paraId="5C24BEC5" w14:textId="1979ED61" w:rsidR="00910B4D" w:rsidRPr="0002167B" w:rsidRDefault="00910B4D" w:rsidP="00910B4D">
      <w:pPr>
        <w:pStyle w:val="7"/>
      </w:pPr>
      <w:r w:rsidRPr="0002167B">
        <w:rPr>
          <w:b/>
        </w:rPr>
        <w:t xml:space="preserve">                                                Студент – дипломник</w:t>
      </w:r>
      <w:r w:rsidRPr="0002167B">
        <w:t xml:space="preserve">    </w:t>
      </w:r>
      <w:r w:rsidR="00494BC1">
        <w:rPr>
          <w:u w:val="single"/>
          <w:lang w:val="uk-UA"/>
        </w:rPr>
        <w:t xml:space="preserve">                                                                        </w:t>
      </w:r>
      <w:r w:rsidRPr="0002167B">
        <w:t>____________</w:t>
      </w:r>
    </w:p>
    <w:p w14:paraId="08B76868" w14:textId="77777777" w:rsidR="00910B4D" w:rsidRPr="0002167B" w:rsidRDefault="00910B4D" w:rsidP="00910B4D">
      <w:pPr>
        <w:tabs>
          <w:tab w:val="left" w:pos="5387"/>
        </w:tabs>
        <w:rPr>
          <w:lang w:val="uk-UA"/>
        </w:rPr>
      </w:pPr>
      <w:r w:rsidRPr="0002167B">
        <w:rPr>
          <w:lang w:val="uk-UA"/>
        </w:rPr>
        <w:t xml:space="preserve">                                                                                                                              (підпис)</w:t>
      </w:r>
    </w:p>
    <w:p w14:paraId="7F2D1347" w14:textId="77777777" w:rsidR="00910B4D" w:rsidRPr="0002167B" w:rsidRDefault="00910B4D" w:rsidP="00910B4D">
      <w:pPr>
        <w:rPr>
          <w:lang w:val="uk-UA"/>
        </w:rPr>
      </w:pPr>
      <w:r w:rsidRPr="0002167B">
        <w:rPr>
          <w:lang w:val="uk-UA"/>
        </w:rPr>
        <w:t xml:space="preserve">            </w:t>
      </w:r>
    </w:p>
    <w:p w14:paraId="7F497F27" w14:textId="7210E3CF" w:rsidR="00910B4D" w:rsidRPr="0002167B" w:rsidRDefault="00910B4D" w:rsidP="00910B4D">
      <w:pPr>
        <w:rPr>
          <w:i/>
          <w:sz w:val="24"/>
          <w:u w:val="single"/>
          <w:lang w:val="uk-UA"/>
        </w:rPr>
      </w:pPr>
      <w:r w:rsidRPr="0002167B">
        <w:rPr>
          <w:b/>
          <w:sz w:val="24"/>
          <w:lang w:val="uk-UA"/>
        </w:rPr>
        <w:t xml:space="preserve">                                                </w:t>
      </w:r>
      <w:r w:rsidRPr="00941C24">
        <w:rPr>
          <w:b/>
          <w:i/>
          <w:iCs/>
          <w:sz w:val="24"/>
          <w:lang w:val="uk-UA"/>
        </w:rPr>
        <w:t>Керівник роботи</w:t>
      </w:r>
      <w:r w:rsidRPr="0002167B">
        <w:rPr>
          <w:b/>
          <w:sz w:val="24"/>
          <w:lang w:val="uk-UA"/>
        </w:rPr>
        <w:t xml:space="preserve">            __________________</w:t>
      </w:r>
      <w:r w:rsidR="00494BC1">
        <w:rPr>
          <w:b/>
          <w:sz w:val="24"/>
          <w:lang w:val="uk-UA"/>
        </w:rPr>
        <w:t>_______</w:t>
      </w:r>
    </w:p>
    <w:p w14:paraId="419FFED1" w14:textId="77777777" w:rsidR="00910B4D" w:rsidRDefault="00910B4D" w:rsidP="00910B4D">
      <w:pPr>
        <w:ind w:left="1416" w:firstLine="708"/>
        <w:rPr>
          <w:lang w:val="uk-UA"/>
        </w:rPr>
      </w:pPr>
      <w:r w:rsidRPr="0002167B">
        <w:rPr>
          <w:lang w:val="uk-UA"/>
        </w:rPr>
        <w:t xml:space="preserve">                                                                                    (підпис)</w:t>
      </w:r>
    </w:p>
    <w:p w14:paraId="622B18F6" w14:textId="77777777" w:rsidR="00494BC1" w:rsidRDefault="00494BC1" w:rsidP="00494BC1">
      <w:pPr>
        <w:spacing w:line="360" w:lineRule="auto"/>
        <w:rPr>
          <w:lang w:val="uk-UA"/>
        </w:rPr>
      </w:pPr>
    </w:p>
    <w:p w14:paraId="2B6E83D2" w14:textId="77777777" w:rsidR="00494BC1" w:rsidRDefault="00494BC1" w:rsidP="00494BC1">
      <w:pPr>
        <w:spacing w:line="360" w:lineRule="auto"/>
        <w:rPr>
          <w:lang w:val="uk-UA"/>
        </w:rPr>
      </w:pPr>
    </w:p>
    <w:p w14:paraId="7B88AC05" w14:textId="77777777" w:rsidR="00494BC1" w:rsidRDefault="00494BC1" w:rsidP="00494BC1">
      <w:pPr>
        <w:spacing w:line="360" w:lineRule="auto"/>
        <w:rPr>
          <w:lang w:val="uk-UA"/>
        </w:rPr>
      </w:pPr>
    </w:p>
    <w:p w14:paraId="31956C0D" w14:textId="77777777" w:rsidR="00494BC1" w:rsidRDefault="00494BC1" w:rsidP="00494BC1">
      <w:pPr>
        <w:spacing w:line="360" w:lineRule="auto"/>
        <w:rPr>
          <w:lang w:val="uk-UA"/>
        </w:rPr>
      </w:pPr>
    </w:p>
    <w:p w14:paraId="31FF7750" w14:textId="453C33A0" w:rsidR="00910B4D" w:rsidRPr="00941C24" w:rsidRDefault="00910B4D" w:rsidP="00494BC1">
      <w:pPr>
        <w:spacing w:line="360" w:lineRule="auto"/>
        <w:jc w:val="center"/>
        <w:rPr>
          <w:b/>
          <w:i/>
          <w:iCs/>
          <w:caps/>
          <w:sz w:val="28"/>
          <w:szCs w:val="28"/>
          <w:lang w:val="uk-UA"/>
        </w:rPr>
      </w:pPr>
      <w:r w:rsidRPr="00941C24">
        <w:rPr>
          <w:b/>
          <w:i/>
          <w:iCs/>
          <w:caps/>
          <w:sz w:val="28"/>
          <w:szCs w:val="28"/>
          <w:lang w:val="uk-UA"/>
        </w:rPr>
        <w:lastRenderedPageBreak/>
        <w:t>Анотація</w:t>
      </w:r>
    </w:p>
    <w:p w14:paraId="3090F44E" w14:textId="77777777" w:rsidR="00910B4D" w:rsidRPr="00291A34" w:rsidRDefault="00910B4D" w:rsidP="00910B4D">
      <w:pPr>
        <w:spacing w:line="360" w:lineRule="auto"/>
        <w:ind w:firstLine="567"/>
        <w:jc w:val="both"/>
        <w:rPr>
          <w:sz w:val="28"/>
          <w:szCs w:val="28"/>
          <w:lang w:val="uk-UA"/>
        </w:rPr>
      </w:pPr>
    </w:p>
    <w:p w14:paraId="50191E5D" w14:textId="4176E847" w:rsidR="00AE569D" w:rsidRDefault="00AE569D" w:rsidP="00F84FDB">
      <w:pPr>
        <w:spacing w:line="360" w:lineRule="auto"/>
        <w:ind w:firstLine="567"/>
        <w:jc w:val="both"/>
        <w:rPr>
          <w:iCs/>
          <w:color w:val="000000"/>
          <w:sz w:val="28"/>
          <w:szCs w:val="28"/>
          <w:lang w:val="uk-UA"/>
        </w:rPr>
      </w:pPr>
      <w:r>
        <w:rPr>
          <w:iCs/>
          <w:color w:val="000000"/>
          <w:sz w:val="28"/>
          <w:szCs w:val="28"/>
          <w:lang w:val="uk-UA"/>
        </w:rPr>
        <w:t>Поя</w:t>
      </w:r>
      <w:r w:rsidR="00152E68">
        <w:rPr>
          <w:iCs/>
          <w:color w:val="000000"/>
          <w:sz w:val="28"/>
          <w:szCs w:val="28"/>
          <w:lang w:val="uk-UA"/>
        </w:rPr>
        <w:t xml:space="preserve">снювальна записка дипломного проєкту складається з </w:t>
      </w:r>
      <w:r w:rsidR="00EB3EE4">
        <w:rPr>
          <w:iCs/>
          <w:color w:val="000000"/>
          <w:sz w:val="28"/>
          <w:szCs w:val="28"/>
          <w:lang w:val="uk-UA"/>
        </w:rPr>
        <w:t>3 розділів і містить 53 рисунки та 25 джерел. Загалом 11</w:t>
      </w:r>
      <w:r w:rsidR="00530B4A">
        <w:rPr>
          <w:iCs/>
          <w:color w:val="000000"/>
          <w:sz w:val="28"/>
          <w:szCs w:val="28"/>
          <w:lang w:val="uk-UA"/>
        </w:rPr>
        <w:t>3</w:t>
      </w:r>
      <w:r w:rsidR="00EB3EE4">
        <w:rPr>
          <w:iCs/>
          <w:color w:val="000000"/>
          <w:sz w:val="28"/>
          <w:szCs w:val="28"/>
          <w:lang w:val="uk-UA"/>
        </w:rPr>
        <w:t xml:space="preserve"> сторінок.</w:t>
      </w:r>
    </w:p>
    <w:p w14:paraId="3B4B0828" w14:textId="77777777" w:rsidR="00EB3EE4" w:rsidRPr="00EB3EE4" w:rsidRDefault="00EB3EE4" w:rsidP="00EB3EE4">
      <w:pPr>
        <w:spacing w:line="360" w:lineRule="auto"/>
        <w:ind w:firstLine="567"/>
        <w:jc w:val="both"/>
        <w:rPr>
          <w:sz w:val="28"/>
          <w:szCs w:val="28"/>
          <w:lang w:val="uk-UA"/>
        </w:rPr>
      </w:pPr>
      <w:r w:rsidRPr="00EB3EE4">
        <w:rPr>
          <w:sz w:val="28"/>
          <w:szCs w:val="28"/>
          <w:lang w:val="uk-UA"/>
        </w:rPr>
        <w:t xml:space="preserve">Метою дипломної роботи є розробити мобільний додаток для автопідприємства з вантажних перевезень, який би підвищив ефективність роботи диспетчера вантажних перевезень автопідприємства, полегшивши ведення обліку вантажівок, водіїв, замовлень, клієнтів та партнерів, а також складання розкладу руху вантажного автотранспорту. </w:t>
      </w:r>
    </w:p>
    <w:p w14:paraId="249BD34D" w14:textId="77777777" w:rsidR="00EB3EE4" w:rsidRPr="00EB3EE4" w:rsidRDefault="00EB3EE4" w:rsidP="00EB3EE4">
      <w:pPr>
        <w:spacing w:line="360" w:lineRule="auto"/>
        <w:ind w:firstLine="567"/>
        <w:jc w:val="both"/>
        <w:rPr>
          <w:sz w:val="28"/>
          <w:szCs w:val="28"/>
          <w:lang w:val="uk-UA"/>
        </w:rPr>
      </w:pPr>
      <w:r w:rsidRPr="00EB3EE4">
        <w:rPr>
          <w:sz w:val="28"/>
          <w:szCs w:val="28"/>
          <w:lang w:val="uk-UA"/>
        </w:rPr>
        <w:t xml:space="preserve">Об'єктом дослідження є мобільні додатки для бізнесу та їх розробка. </w:t>
      </w:r>
    </w:p>
    <w:p w14:paraId="18A40DF3" w14:textId="090603D9" w:rsidR="00EB3EE4" w:rsidRDefault="00EB3EE4" w:rsidP="00EB3EE4">
      <w:pPr>
        <w:spacing w:line="360" w:lineRule="auto"/>
        <w:ind w:firstLine="567"/>
        <w:jc w:val="both"/>
        <w:rPr>
          <w:sz w:val="28"/>
          <w:szCs w:val="28"/>
          <w:lang w:val="uk-UA"/>
        </w:rPr>
      </w:pPr>
      <w:r w:rsidRPr="00EB3EE4">
        <w:rPr>
          <w:sz w:val="28"/>
          <w:szCs w:val="28"/>
          <w:lang w:val="uk-UA"/>
        </w:rPr>
        <w:t>Предметом дослідження є мобільний додаток для автопідприємства вантажних перевезень.</w:t>
      </w:r>
    </w:p>
    <w:p w14:paraId="732A225A" w14:textId="67A04326" w:rsidR="00EB3EE4" w:rsidRDefault="00EB3EE4" w:rsidP="00EB3EE4">
      <w:pPr>
        <w:spacing w:line="360" w:lineRule="auto"/>
        <w:ind w:firstLine="567"/>
        <w:jc w:val="both"/>
        <w:rPr>
          <w:sz w:val="28"/>
          <w:szCs w:val="28"/>
          <w:lang w:val="uk-UA"/>
        </w:rPr>
      </w:pPr>
      <w:r>
        <w:rPr>
          <w:sz w:val="28"/>
          <w:szCs w:val="28"/>
          <w:lang w:val="uk-UA"/>
        </w:rPr>
        <w:t>У розділі 1 досліджується структура та організація узагальненого автопідприємства вантажних перевезень, обґрунтовується доцільність розробки саме мобільного додатку, аналізуються сучасні тенденції.</w:t>
      </w:r>
    </w:p>
    <w:p w14:paraId="5FA9C4C3" w14:textId="63230724" w:rsidR="00EB3EE4" w:rsidRDefault="00EB3EE4" w:rsidP="00EB3EE4">
      <w:pPr>
        <w:spacing w:line="360" w:lineRule="auto"/>
        <w:ind w:firstLine="567"/>
        <w:jc w:val="both"/>
        <w:rPr>
          <w:sz w:val="28"/>
          <w:szCs w:val="28"/>
          <w:lang w:val="uk-UA"/>
        </w:rPr>
      </w:pPr>
      <w:r>
        <w:rPr>
          <w:sz w:val="28"/>
          <w:szCs w:val="28"/>
          <w:lang w:val="uk-UA"/>
        </w:rPr>
        <w:t xml:space="preserve">У розділі 2 досліджуються використовувані технології </w:t>
      </w:r>
      <w:r w:rsidR="003D6040">
        <w:rPr>
          <w:sz w:val="28"/>
          <w:szCs w:val="28"/>
          <w:lang w:val="uk-UA"/>
        </w:rPr>
        <w:t>та методології для аналізу вимог, розробки та тестування.</w:t>
      </w:r>
    </w:p>
    <w:p w14:paraId="6237DA76" w14:textId="2C4D511D" w:rsidR="003D6040" w:rsidRPr="00EB3EE4" w:rsidRDefault="003D6040" w:rsidP="00EB3EE4">
      <w:pPr>
        <w:spacing w:line="360" w:lineRule="auto"/>
        <w:ind w:firstLine="567"/>
        <w:jc w:val="both"/>
        <w:rPr>
          <w:sz w:val="28"/>
          <w:szCs w:val="28"/>
          <w:lang w:val="en-US"/>
        </w:rPr>
      </w:pPr>
      <w:r>
        <w:rPr>
          <w:sz w:val="28"/>
          <w:szCs w:val="28"/>
          <w:lang w:val="uk-UA"/>
        </w:rPr>
        <w:t xml:space="preserve">У розділі 3 моделюється й розробляється програмний додаток та демонструється його виконання. </w:t>
      </w:r>
    </w:p>
    <w:p w14:paraId="64B539C8" w14:textId="15190EFD" w:rsidR="00F84FDB" w:rsidRDefault="00F84FDB" w:rsidP="00F84FDB">
      <w:pPr>
        <w:spacing w:line="360" w:lineRule="auto"/>
        <w:ind w:firstLine="567"/>
        <w:jc w:val="both"/>
        <w:rPr>
          <w:iCs/>
          <w:color w:val="000000"/>
          <w:sz w:val="28"/>
          <w:szCs w:val="28"/>
          <w:lang w:val="uk-UA"/>
        </w:rPr>
      </w:pPr>
      <w:r w:rsidRPr="00F84FDB">
        <w:rPr>
          <w:iCs/>
          <w:color w:val="000000"/>
          <w:sz w:val="28"/>
          <w:szCs w:val="28"/>
          <w:lang w:val="uk-UA"/>
        </w:rPr>
        <w:t>Додаток розроблено мовою програмування Java у середовищі Android Studio. Він призначений для мобільних пристроїв з операційною системою</w:t>
      </w:r>
      <w:r w:rsidR="005549F6">
        <w:rPr>
          <w:iCs/>
          <w:color w:val="000000"/>
          <w:sz w:val="28"/>
          <w:szCs w:val="28"/>
          <w:lang w:val="uk-UA"/>
        </w:rPr>
        <w:t xml:space="preserve"> </w:t>
      </w:r>
      <w:r w:rsidRPr="00F84FDB">
        <w:rPr>
          <w:iCs/>
          <w:color w:val="000000"/>
          <w:sz w:val="28"/>
          <w:szCs w:val="28"/>
          <w:lang w:val="uk-UA"/>
        </w:rPr>
        <w:t>Android версії 10 і вище.</w:t>
      </w:r>
    </w:p>
    <w:p w14:paraId="4BCE3842" w14:textId="30D31911" w:rsidR="00EB3EE4" w:rsidRDefault="00EB3EE4" w:rsidP="00F84FDB">
      <w:pPr>
        <w:spacing w:line="360" w:lineRule="auto"/>
        <w:ind w:firstLine="567"/>
        <w:jc w:val="both"/>
        <w:rPr>
          <w:iCs/>
          <w:color w:val="000000"/>
          <w:sz w:val="28"/>
          <w:szCs w:val="28"/>
          <w:lang w:val="uk-UA"/>
        </w:rPr>
      </w:pPr>
      <w:r>
        <w:rPr>
          <w:iCs/>
          <w:color w:val="000000"/>
          <w:sz w:val="28"/>
          <w:szCs w:val="28"/>
          <w:lang w:val="uk-UA"/>
        </w:rPr>
        <w:t>Результати дослідження можуть бути корисними для малих, середніх і великих автопідприємств.</w:t>
      </w:r>
    </w:p>
    <w:p w14:paraId="32DE2F0D" w14:textId="77777777" w:rsidR="00F84FDB" w:rsidRPr="00F84FDB" w:rsidRDefault="00F84FDB" w:rsidP="00F84FDB">
      <w:pPr>
        <w:spacing w:line="360" w:lineRule="auto"/>
        <w:ind w:firstLine="567"/>
        <w:jc w:val="both"/>
        <w:rPr>
          <w:iCs/>
          <w:color w:val="000000"/>
          <w:sz w:val="28"/>
          <w:szCs w:val="28"/>
          <w:lang w:val="uk-UA"/>
        </w:rPr>
      </w:pPr>
    </w:p>
    <w:p w14:paraId="07B550E8" w14:textId="5AC1BD33" w:rsidR="00910B4D" w:rsidRDefault="00F84FDB" w:rsidP="00494BC1">
      <w:pPr>
        <w:spacing w:line="360" w:lineRule="auto"/>
        <w:ind w:firstLine="567"/>
        <w:jc w:val="both"/>
        <w:rPr>
          <w:iCs/>
          <w:color w:val="000000"/>
          <w:sz w:val="28"/>
          <w:szCs w:val="28"/>
          <w:lang w:val="uk-UA"/>
        </w:rPr>
      </w:pPr>
      <w:r w:rsidRPr="00941C24">
        <w:rPr>
          <w:b/>
          <w:bCs/>
          <w:i/>
          <w:color w:val="000000"/>
          <w:sz w:val="28"/>
          <w:szCs w:val="28"/>
          <w:lang w:val="uk-UA"/>
        </w:rPr>
        <w:t>КЛЮЧОВІ СЛОВА</w:t>
      </w:r>
      <w:r>
        <w:rPr>
          <w:b/>
          <w:bCs/>
          <w:iCs/>
          <w:color w:val="000000"/>
          <w:sz w:val="28"/>
          <w:szCs w:val="28"/>
          <w:lang w:val="uk-UA"/>
        </w:rPr>
        <w:t>:</w:t>
      </w:r>
      <w:r>
        <w:rPr>
          <w:iCs/>
          <w:color w:val="000000"/>
          <w:sz w:val="28"/>
          <w:szCs w:val="28"/>
          <w:lang w:val="uk-UA"/>
        </w:rPr>
        <w:t xml:space="preserve"> </w:t>
      </w:r>
      <w:r w:rsidR="005B3972">
        <w:rPr>
          <w:iCs/>
          <w:color w:val="000000"/>
          <w:sz w:val="28"/>
          <w:szCs w:val="28"/>
          <w:lang w:val="uk-UA"/>
        </w:rPr>
        <w:t>інформаційна система</w:t>
      </w:r>
      <w:r w:rsidR="005B3972" w:rsidRPr="00F84FDB">
        <w:rPr>
          <w:iCs/>
          <w:color w:val="000000"/>
          <w:sz w:val="28"/>
          <w:szCs w:val="28"/>
          <w:lang w:val="uk-UA"/>
        </w:rPr>
        <w:t xml:space="preserve">, </w:t>
      </w:r>
      <w:r w:rsidR="005B3972">
        <w:rPr>
          <w:iCs/>
          <w:color w:val="000000"/>
          <w:sz w:val="28"/>
          <w:szCs w:val="28"/>
          <w:lang w:val="uk-UA"/>
        </w:rPr>
        <w:t>мобільний додаток</w:t>
      </w:r>
      <w:r w:rsidR="005B3972" w:rsidRPr="00F84FDB">
        <w:rPr>
          <w:iCs/>
          <w:color w:val="000000"/>
          <w:sz w:val="28"/>
          <w:szCs w:val="28"/>
          <w:lang w:val="uk-UA"/>
        </w:rPr>
        <w:t xml:space="preserve">, </w:t>
      </w:r>
      <w:r w:rsidR="005B3972">
        <w:rPr>
          <w:iCs/>
          <w:color w:val="000000"/>
          <w:sz w:val="28"/>
          <w:szCs w:val="28"/>
          <w:lang w:val="uk-UA"/>
        </w:rPr>
        <w:t>вантажні перевезення</w:t>
      </w:r>
      <w:r w:rsidR="005B3972" w:rsidRPr="00F84FDB">
        <w:rPr>
          <w:iCs/>
          <w:color w:val="000000"/>
          <w:sz w:val="28"/>
          <w:szCs w:val="28"/>
          <w:lang w:val="uk-UA"/>
        </w:rPr>
        <w:t>,</w:t>
      </w:r>
      <w:r w:rsidR="005B3972">
        <w:rPr>
          <w:iCs/>
          <w:color w:val="000000"/>
          <w:sz w:val="28"/>
          <w:szCs w:val="28"/>
          <w:lang w:val="uk-UA"/>
        </w:rPr>
        <w:t xml:space="preserve"> автотранспорт</w:t>
      </w:r>
      <w:r w:rsidR="005B3972" w:rsidRPr="00F84FDB">
        <w:rPr>
          <w:iCs/>
          <w:color w:val="000000"/>
          <w:sz w:val="28"/>
          <w:szCs w:val="28"/>
          <w:lang w:val="uk-UA"/>
        </w:rPr>
        <w:t xml:space="preserve">, </w:t>
      </w:r>
      <w:r w:rsidR="005B3972">
        <w:rPr>
          <w:iCs/>
          <w:color w:val="000000"/>
          <w:sz w:val="28"/>
          <w:szCs w:val="28"/>
          <w:lang w:val="uk-UA"/>
        </w:rPr>
        <w:t>розклад</w:t>
      </w:r>
      <w:r w:rsidR="005B3972" w:rsidRPr="00F84FDB">
        <w:rPr>
          <w:iCs/>
          <w:color w:val="000000"/>
          <w:sz w:val="28"/>
          <w:szCs w:val="28"/>
          <w:lang w:val="uk-UA"/>
        </w:rPr>
        <w:t xml:space="preserve">, </w:t>
      </w:r>
      <w:r w:rsidR="005B3972">
        <w:rPr>
          <w:iCs/>
          <w:color w:val="000000"/>
          <w:sz w:val="28"/>
          <w:szCs w:val="28"/>
          <w:lang w:val="uk-UA"/>
        </w:rPr>
        <w:t>розробка</w:t>
      </w:r>
      <w:r w:rsidR="005B3972" w:rsidRPr="00F84FDB">
        <w:rPr>
          <w:iCs/>
          <w:color w:val="000000"/>
          <w:sz w:val="28"/>
          <w:szCs w:val="28"/>
          <w:lang w:val="uk-UA"/>
        </w:rPr>
        <w:t xml:space="preserve">, </w:t>
      </w:r>
      <w:r w:rsidR="005B3972">
        <w:rPr>
          <w:iCs/>
          <w:color w:val="000000"/>
          <w:sz w:val="28"/>
          <w:szCs w:val="28"/>
          <w:lang w:val="uk-UA"/>
        </w:rPr>
        <w:t>тестування</w:t>
      </w:r>
      <w:r w:rsidR="005B3972" w:rsidRPr="00F84FDB">
        <w:rPr>
          <w:iCs/>
          <w:color w:val="000000"/>
          <w:sz w:val="28"/>
          <w:szCs w:val="28"/>
          <w:lang w:val="uk-UA"/>
        </w:rPr>
        <w:t xml:space="preserve">, </w:t>
      </w:r>
      <w:r w:rsidR="005B3972">
        <w:rPr>
          <w:iCs/>
          <w:color w:val="000000"/>
          <w:sz w:val="28"/>
          <w:szCs w:val="28"/>
          <w:lang w:val="uk-UA"/>
        </w:rPr>
        <w:t>конструювання</w:t>
      </w:r>
      <w:r w:rsidR="005B3972" w:rsidRPr="00F84FDB">
        <w:rPr>
          <w:iCs/>
          <w:color w:val="000000"/>
          <w:sz w:val="28"/>
          <w:szCs w:val="28"/>
          <w:lang w:val="uk-UA"/>
        </w:rPr>
        <w:t xml:space="preserve">, </w:t>
      </w:r>
      <w:r w:rsidR="005B3972">
        <w:rPr>
          <w:iCs/>
          <w:color w:val="000000"/>
          <w:sz w:val="28"/>
          <w:szCs w:val="28"/>
          <w:lang w:val="uk-UA"/>
        </w:rPr>
        <w:t>дизайн</w:t>
      </w:r>
      <w:r w:rsidR="00494BC1">
        <w:rPr>
          <w:iCs/>
          <w:color w:val="000000"/>
          <w:sz w:val="28"/>
          <w:szCs w:val="28"/>
          <w:lang w:val="uk-UA"/>
        </w:rPr>
        <w:t>.</w:t>
      </w:r>
    </w:p>
    <w:p w14:paraId="1ED96E6E" w14:textId="77777777" w:rsidR="00494BC1" w:rsidRPr="00494BC1" w:rsidRDefault="00494BC1" w:rsidP="00494BC1">
      <w:pPr>
        <w:spacing w:line="360" w:lineRule="auto"/>
        <w:ind w:firstLine="567"/>
        <w:jc w:val="both"/>
        <w:rPr>
          <w:iCs/>
          <w:color w:val="000000"/>
          <w:sz w:val="28"/>
          <w:szCs w:val="28"/>
          <w:lang w:val="uk-UA"/>
        </w:rPr>
      </w:pPr>
    </w:p>
    <w:p w14:paraId="18B0DCEF" w14:textId="77777777" w:rsidR="003D6040" w:rsidRPr="00494BC1" w:rsidRDefault="003D6040" w:rsidP="00F84FDB">
      <w:pPr>
        <w:spacing w:line="360" w:lineRule="auto"/>
        <w:jc w:val="both"/>
        <w:rPr>
          <w:iCs/>
          <w:color w:val="000000"/>
          <w:sz w:val="28"/>
          <w:szCs w:val="28"/>
          <w:lang w:val="uk-UA"/>
        </w:rPr>
      </w:pPr>
    </w:p>
    <w:p w14:paraId="61AD0E08" w14:textId="7FEDA4C9" w:rsidR="00910B4D" w:rsidRPr="00291A34" w:rsidRDefault="00910B4D" w:rsidP="00F84FDB">
      <w:pPr>
        <w:spacing w:line="360" w:lineRule="auto"/>
        <w:jc w:val="center"/>
        <w:rPr>
          <w:b/>
          <w:iCs/>
          <w:caps/>
          <w:color w:val="000000"/>
          <w:sz w:val="28"/>
          <w:szCs w:val="28"/>
          <w:lang w:val="en-US"/>
        </w:rPr>
      </w:pPr>
      <w:r w:rsidRPr="00291A34">
        <w:rPr>
          <w:b/>
          <w:iCs/>
          <w:caps/>
          <w:color w:val="000000"/>
          <w:sz w:val="28"/>
          <w:szCs w:val="28"/>
          <w:lang w:val="en-US"/>
        </w:rPr>
        <w:lastRenderedPageBreak/>
        <w:t>Annotation</w:t>
      </w:r>
    </w:p>
    <w:p w14:paraId="47003B3F" w14:textId="77777777" w:rsidR="00910B4D" w:rsidRPr="00291A34" w:rsidRDefault="00910B4D" w:rsidP="00910B4D">
      <w:pPr>
        <w:spacing w:line="360" w:lineRule="auto"/>
        <w:ind w:firstLine="567"/>
        <w:jc w:val="both"/>
        <w:rPr>
          <w:iCs/>
          <w:color w:val="000000"/>
          <w:sz w:val="28"/>
          <w:szCs w:val="28"/>
          <w:lang w:val="en-US"/>
        </w:rPr>
      </w:pPr>
    </w:p>
    <w:p w14:paraId="3F00C407" w14:textId="36EB2902" w:rsidR="00494BC1" w:rsidRPr="00494BC1" w:rsidRDefault="00494BC1" w:rsidP="00494BC1">
      <w:pPr>
        <w:spacing w:line="360" w:lineRule="auto"/>
        <w:ind w:firstLine="567"/>
        <w:jc w:val="both"/>
        <w:rPr>
          <w:color w:val="000000"/>
          <w:sz w:val="28"/>
          <w:szCs w:val="28"/>
          <w:lang w:val="uk-UA"/>
        </w:rPr>
      </w:pPr>
      <w:r w:rsidRPr="00494BC1">
        <w:rPr>
          <w:color w:val="000000"/>
          <w:sz w:val="28"/>
          <w:szCs w:val="28"/>
          <w:lang w:val="uk-UA"/>
        </w:rPr>
        <w:t>The explanatory note of the diploma project consists of 3 sections and contains 53 figures and 25 sources. A total of 11</w:t>
      </w:r>
      <w:r w:rsidR="00530B4A">
        <w:rPr>
          <w:color w:val="000000"/>
          <w:sz w:val="28"/>
          <w:szCs w:val="28"/>
          <w:lang w:val="uk-UA"/>
        </w:rPr>
        <w:t>3</w:t>
      </w:r>
      <w:r w:rsidRPr="00494BC1">
        <w:rPr>
          <w:color w:val="000000"/>
          <w:sz w:val="28"/>
          <w:szCs w:val="28"/>
          <w:lang w:val="uk-UA"/>
        </w:rPr>
        <w:t xml:space="preserve"> pages.</w:t>
      </w:r>
    </w:p>
    <w:p w14:paraId="1B6D0F98" w14:textId="77777777" w:rsidR="00494BC1" w:rsidRPr="00494BC1" w:rsidRDefault="00494BC1" w:rsidP="00494BC1">
      <w:pPr>
        <w:spacing w:line="360" w:lineRule="auto"/>
        <w:ind w:firstLine="567"/>
        <w:jc w:val="both"/>
        <w:rPr>
          <w:color w:val="000000"/>
          <w:sz w:val="28"/>
          <w:szCs w:val="28"/>
          <w:lang w:val="uk-UA"/>
        </w:rPr>
      </w:pPr>
      <w:r w:rsidRPr="00494BC1">
        <w:rPr>
          <w:color w:val="000000"/>
          <w:sz w:val="28"/>
          <w:szCs w:val="28"/>
          <w:lang w:val="uk-UA"/>
        </w:rPr>
        <w:t>The goal of the thesis is to develop a mobile application for a trucking company that would increase the efficiency of the trucking dispatcher of the trucking company, facilitating the record keeping of trucks, drivers, orders, customers and partners, as well as drawing up the schedule of truck traffic.</w:t>
      </w:r>
    </w:p>
    <w:p w14:paraId="41FC05E6" w14:textId="77777777" w:rsidR="00494BC1" w:rsidRPr="00494BC1" w:rsidRDefault="00494BC1" w:rsidP="00494BC1">
      <w:pPr>
        <w:spacing w:line="360" w:lineRule="auto"/>
        <w:ind w:firstLine="567"/>
        <w:jc w:val="both"/>
        <w:rPr>
          <w:color w:val="000000"/>
          <w:sz w:val="28"/>
          <w:szCs w:val="28"/>
          <w:lang w:val="uk-UA"/>
        </w:rPr>
      </w:pPr>
      <w:r w:rsidRPr="00494BC1">
        <w:rPr>
          <w:color w:val="000000"/>
          <w:sz w:val="28"/>
          <w:szCs w:val="28"/>
          <w:lang w:val="uk-UA"/>
        </w:rPr>
        <w:t>The object of research is mobile applications for business and their development.</w:t>
      </w:r>
    </w:p>
    <w:p w14:paraId="7C7B0D8F" w14:textId="77777777" w:rsidR="00494BC1" w:rsidRPr="00494BC1" w:rsidRDefault="00494BC1" w:rsidP="00494BC1">
      <w:pPr>
        <w:spacing w:line="360" w:lineRule="auto"/>
        <w:ind w:firstLine="567"/>
        <w:jc w:val="both"/>
        <w:rPr>
          <w:color w:val="000000"/>
          <w:sz w:val="28"/>
          <w:szCs w:val="28"/>
          <w:lang w:val="uk-UA"/>
        </w:rPr>
      </w:pPr>
      <w:r w:rsidRPr="00494BC1">
        <w:rPr>
          <w:color w:val="000000"/>
          <w:sz w:val="28"/>
          <w:szCs w:val="28"/>
          <w:lang w:val="uk-UA"/>
        </w:rPr>
        <w:t>The subject of the study is a mobile application for a trucking company.</w:t>
      </w:r>
    </w:p>
    <w:p w14:paraId="17C43252" w14:textId="77777777" w:rsidR="00494BC1" w:rsidRPr="00494BC1" w:rsidRDefault="00494BC1" w:rsidP="00494BC1">
      <w:pPr>
        <w:spacing w:line="360" w:lineRule="auto"/>
        <w:ind w:firstLine="567"/>
        <w:jc w:val="both"/>
        <w:rPr>
          <w:color w:val="000000"/>
          <w:sz w:val="28"/>
          <w:szCs w:val="28"/>
          <w:lang w:val="uk-UA"/>
        </w:rPr>
      </w:pPr>
      <w:r w:rsidRPr="00494BC1">
        <w:rPr>
          <w:color w:val="000000"/>
          <w:sz w:val="28"/>
          <w:szCs w:val="28"/>
          <w:lang w:val="uk-UA"/>
        </w:rPr>
        <w:t>Chapter 1 examines the structure and organization of a generalized trucking company, substantiates the feasibility of developing a mobile application, and analyzes current trends.</w:t>
      </w:r>
    </w:p>
    <w:p w14:paraId="5CCB2192" w14:textId="77777777" w:rsidR="00494BC1" w:rsidRPr="00494BC1" w:rsidRDefault="00494BC1" w:rsidP="00494BC1">
      <w:pPr>
        <w:spacing w:line="360" w:lineRule="auto"/>
        <w:ind w:firstLine="567"/>
        <w:jc w:val="both"/>
        <w:rPr>
          <w:color w:val="000000"/>
          <w:sz w:val="28"/>
          <w:szCs w:val="28"/>
          <w:lang w:val="uk-UA"/>
        </w:rPr>
      </w:pPr>
      <w:r w:rsidRPr="00494BC1">
        <w:rPr>
          <w:color w:val="000000"/>
          <w:sz w:val="28"/>
          <w:szCs w:val="28"/>
          <w:lang w:val="uk-UA"/>
        </w:rPr>
        <w:t>Chapter 2 explores the technologies and methodologies used for requirements analysis, development, and testing.</w:t>
      </w:r>
    </w:p>
    <w:p w14:paraId="77D3B733" w14:textId="77777777" w:rsidR="00494BC1" w:rsidRPr="00494BC1" w:rsidRDefault="00494BC1" w:rsidP="00494BC1">
      <w:pPr>
        <w:spacing w:line="360" w:lineRule="auto"/>
        <w:ind w:firstLine="567"/>
        <w:jc w:val="both"/>
        <w:rPr>
          <w:color w:val="000000"/>
          <w:sz w:val="28"/>
          <w:szCs w:val="28"/>
          <w:lang w:val="uk-UA"/>
        </w:rPr>
      </w:pPr>
      <w:r w:rsidRPr="00494BC1">
        <w:rPr>
          <w:color w:val="000000"/>
          <w:sz w:val="28"/>
          <w:szCs w:val="28"/>
          <w:lang w:val="uk-UA"/>
        </w:rPr>
        <w:t>Section 3 models and develops the software application and demonstrates its implementation.</w:t>
      </w:r>
    </w:p>
    <w:p w14:paraId="10282594" w14:textId="77777777" w:rsidR="00494BC1" w:rsidRPr="00494BC1" w:rsidRDefault="00494BC1" w:rsidP="00494BC1">
      <w:pPr>
        <w:spacing w:line="360" w:lineRule="auto"/>
        <w:ind w:firstLine="567"/>
        <w:jc w:val="both"/>
        <w:rPr>
          <w:color w:val="000000"/>
          <w:sz w:val="28"/>
          <w:szCs w:val="28"/>
          <w:lang w:val="uk-UA"/>
        </w:rPr>
      </w:pPr>
      <w:r w:rsidRPr="00494BC1">
        <w:rPr>
          <w:color w:val="000000"/>
          <w:sz w:val="28"/>
          <w:szCs w:val="28"/>
          <w:lang w:val="uk-UA"/>
        </w:rPr>
        <w:t>The application is developed in the Java programming language in the Android Studio environment. It is designed for mobile devices with Android operating system version 10 and higher.</w:t>
      </w:r>
    </w:p>
    <w:p w14:paraId="745B583E" w14:textId="6F365097" w:rsidR="003D6040" w:rsidRDefault="00494BC1" w:rsidP="00494BC1">
      <w:pPr>
        <w:spacing w:line="360" w:lineRule="auto"/>
        <w:ind w:firstLine="567"/>
        <w:jc w:val="both"/>
        <w:rPr>
          <w:color w:val="000000"/>
          <w:sz w:val="28"/>
          <w:szCs w:val="28"/>
          <w:lang w:val="uk-UA"/>
        </w:rPr>
      </w:pPr>
      <w:r w:rsidRPr="00494BC1">
        <w:rPr>
          <w:color w:val="000000"/>
          <w:sz w:val="28"/>
          <w:szCs w:val="28"/>
          <w:lang w:val="uk-UA"/>
        </w:rPr>
        <w:t>The results of the research can be useful for small, medium and large automotive companies.</w:t>
      </w:r>
    </w:p>
    <w:p w14:paraId="45F8C66D" w14:textId="77777777" w:rsidR="007B4070" w:rsidRPr="007B4070" w:rsidRDefault="007B4070" w:rsidP="00494BC1">
      <w:pPr>
        <w:spacing w:line="360" w:lineRule="auto"/>
        <w:ind w:firstLine="567"/>
        <w:jc w:val="both"/>
        <w:rPr>
          <w:color w:val="000000"/>
          <w:sz w:val="28"/>
          <w:szCs w:val="28"/>
          <w:lang w:val="en-US"/>
        </w:rPr>
      </w:pPr>
    </w:p>
    <w:p w14:paraId="6EEDC0C4" w14:textId="0540058E" w:rsidR="00F84FDB" w:rsidRDefault="00F84FDB" w:rsidP="00F84FDB">
      <w:pPr>
        <w:spacing w:line="360" w:lineRule="auto"/>
        <w:ind w:firstLine="567"/>
        <w:jc w:val="both"/>
        <w:rPr>
          <w:color w:val="000000"/>
          <w:sz w:val="28"/>
          <w:szCs w:val="28"/>
          <w:lang w:val="uk-UA"/>
        </w:rPr>
      </w:pPr>
      <w:r w:rsidRPr="008305D1">
        <w:rPr>
          <w:b/>
          <w:bCs/>
          <w:color w:val="000000"/>
          <w:sz w:val="28"/>
          <w:szCs w:val="28"/>
          <w:lang w:val="uk-UA"/>
        </w:rPr>
        <w:t>KEY WORDS:</w:t>
      </w:r>
      <w:r w:rsidRPr="00F84FDB">
        <w:rPr>
          <w:color w:val="000000"/>
          <w:sz w:val="28"/>
          <w:szCs w:val="28"/>
          <w:lang w:val="uk-UA"/>
        </w:rPr>
        <w:t xml:space="preserve"> </w:t>
      </w:r>
      <w:r w:rsidR="005B3972" w:rsidRPr="00F84FDB">
        <w:rPr>
          <w:color w:val="000000"/>
          <w:sz w:val="28"/>
          <w:szCs w:val="28"/>
          <w:lang w:val="uk-UA"/>
        </w:rPr>
        <w:t>information system, mobile application, truck transportation, road transport, schedule, development, testing, design, design</w:t>
      </w:r>
      <w:r w:rsidRPr="00F84FDB">
        <w:rPr>
          <w:color w:val="000000"/>
          <w:sz w:val="28"/>
          <w:szCs w:val="28"/>
          <w:lang w:val="uk-UA"/>
        </w:rPr>
        <w:t>.</w:t>
      </w:r>
    </w:p>
    <w:p w14:paraId="1CCA4EBF" w14:textId="1A980A52" w:rsidR="00356110" w:rsidRPr="00697242" w:rsidRDefault="00356110" w:rsidP="000D700A">
      <w:pPr>
        <w:spacing w:line="360" w:lineRule="auto"/>
        <w:jc w:val="both"/>
        <w:rPr>
          <w:color w:val="000000"/>
          <w:sz w:val="28"/>
          <w:szCs w:val="28"/>
          <w:highlight w:val="yellow"/>
          <w:lang w:val="uk-UA"/>
        </w:rPr>
      </w:pPr>
    </w:p>
    <w:p w14:paraId="183BB142" w14:textId="77777777" w:rsidR="00987998" w:rsidRPr="00B1453A" w:rsidRDefault="00987998" w:rsidP="00987998">
      <w:pPr>
        <w:spacing w:line="360" w:lineRule="auto"/>
        <w:ind w:firstLine="851"/>
        <w:jc w:val="both"/>
        <w:rPr>
          <w:color w:val="000000"/>
          <w:sz w:val="28"/>
          <w:szCs w:val="28"/>
          <w:lang w:val="uk-UA"/>
        </w:rPr>
        <w:sectPr w:rsidR="00987998" w:rsidRPr="00B1453A" w:rsidSect="00A20127">
          <w:headerReference w:type="first" r:id="rId11"/>
          <w:pgSz w:w="11909" w:h="16834" w:code="9"/>
          <w:pgMar w:top="1138" w:right="850" w:bottom="1138" w:left="1411" w:header="720" w:footer="720" w:gutter="0"/>
          <w:cols w:space="720"/>
          <w:titlePg/>
          <w:docGrid w:linePitch="360"/>
        </w:sectPr>
      </w:pPr>
    </w:p>
    <w:sdt>
      <w:sdtPr>
        <w:rPr>
          <w:rFonts w:ascii="Times New Roman" w:hAnsi="Times New Roman"/>
          <w:b w:val="0"/>
          <w:bCs w:val="0"/>
          <w:color w:val="auto"/>
          <w:sz w:val="20"/>
          <w:szCs w:val="20"/>
          <w:lang w:val="uk-UA" w:eastAsia="ru-RU"/>
        </w:rPr>
        <w:id w:val="-418645503"/>
        <w:docPartObj>
          <w:docPartGallery w:val="Table of Contents"/>
          <w:docPartUnique/>
        </w:docPartObj>
      </w:sdtPr>
      <w:sdtEndPr>
        <w:rPr>
          <w:lang w:val="ru-RU"/>
        </w:rPr>
      </w:sdtEndPr>
      <w:sdtContent>
        <w:p w14:paraId="4151F3B7" w14:textId="69A89F91" w:rsidR="005955EA" w:rsidRPr="000D700A" w:rsidRDefault="005955EA" w:rsidP="000D700A">
          <w:pPr>
            <w:pStyle w:val="ae"/>
            <w:jc w:val="center"/>
            <w:rPr>
              <w:rFonts w:ascii="Times New Roman" w:hAnsi="Times New Roman"/>
              <w:color w:val="auto"/>
            </w:rPr>
          </w:pPr>
          <w:r w:rsidRPr="000D700A">
            <w:rPr>
              <w:rFonts w:ascii="Times New Roman" w:hAnsi="Times New Roman"/>
              <w:color w:val="auto"/>
              <w:lang w:val="uk-UA"/>
            </w:rPr>
            <w:t>З</w:t>
          </w:r>
          <w:r w:rsidR="000D700A" w:rsidRPr="000D700A">
            <w:rPr>
              <w:rFonts w:ascii="Times New Roman" w:hAnsi="Times New Roman"/>
              <w:color w:val="auto"/>
              <w:lang w:val="uk-UA"/>
            </w:rPr>
            <w:t>МІСТ</w:t>
          </w:r>
        </w:p>
        <w:p w14:paraId="1D154582" w14:textId="59AF6FE9" w:rsidR="005955EA" w:rsidRDefault="005955EA" w:rsidP="000D700A">
          <w:pPr>
            <w:pStyle w:val="31"/>
            <w:rPr>
              <w:rFonts w:asciiTheme="minorHAnsi" w:eastAsiaTheme="minorEastAsia" w:hAnsiTheme="minorHAnsi" w:cstheme="minorBidi"/>
              <w:noProof/>
              <w:kern w:val="2"/>
              <w:sz w:val="22"/>
              <w:szCs w:val="22"/>
              <w:lang w:val="uk-UA" w:eastAsia="uk-UA"/>
              <w14:ligatures w14:val="standardContextual"/>
            </w:rPr>
          </w:pPr>
          <w:r>
            <w:fldChar w:fldCharType="begin"/>
          </w:r>
          <w:r>
            <w:instrText xml:space="preserve"> TOC \o "1-3" \h \z \u </w:instrText>
          </w:r>
          <w:r>
            <w:fldChar w:fldCharType="separate"/>
          </w:r>
        </w:p>
        <w:p w14:paraId="4F2745BA" w14:textId="3784CD1C" w:rsidR="005955EA" w:rsidRDefault="00EB1751" w:rsidP="009B56B1">
          <w:pPr>
            <w:pStyle w:val="12"/>
            <w:rPr>
              <w:rFonts w:asciiTheme="minorHAnsi" w:eastAsiaTheme="minorEastAsia" w:hAnsiTheme="minorHAnsi" w:cstheme="minorBidi"/>
              <w:color w:val="auto"/>
              <w:kern w:val="2"/>
              <w:sz w:val="22"/>
              <w:szCs w:val="22"/>
              <w14:ligatures w14:val="standardContextual"/>
            </w:rPr>
          </w:pPr>
          <w:hyperlink w:anchor="_Toc169175549" w:history="1">
            <w:r w:rsidR="005955EA" w:rsidRPr="00831D27">
              <w:rPr>
                <w:rStyle w:val="af"/>
              </w:rPr>
              <w:t>ПЕРЕЛІК УМОВНИХ СКОРОЧЕНЬ</w:t>
            </w:r>
            <w:r w:rsidR="004A2BC9">
              <w:rPr>
                <w:webHidden/>
              </w:rPr>
              <w:t>………………………………………</w:t>
            </w:r>
            <w:r w:rsidR="00F023E0">
              <w:rPr>
                <w:webHidden/>
                <w:lang w:val="en-US"/>
              </w:rPr>
              <w:t>..</w:t>
            </w:r>
            <w:r w:rsidR="004A2BC9">
              <w:rPr>
                <w:webHidden/>
              </w:rPr>
              <w:t>.</w:t>
            </w:r>
            <w:r w:rsidR="005955EA">
              <w:rPr>
                <w:webHidden/>
              </w:rPr>
              <w:fldChar w:fldCharType="begin"/>
            </w:r>
            <w:r w:rsidR="005955EA">
              <w:rPr>
                <w:webHidden/>
              </w:rPr>
              <w:instrText xml:space="preserve"> PAGEREF _Toc169175549 \h </w:instrText>
            </w:r>
            <w:r w:rsidR="005955EA">
              <w:rPr>
                <w:webHidden/>
              </w:rPr>
            </w:r>
            <w:r w:rsidR="005955EA">
              <w:rPr>
                <w:webHidden/>
              </w:rPr>
              <w:fldChar w:fldCharType="separate"/>
            </w:r>
            <w:r w:rsidR="00781655">
              <w:rPr>
                <w:webHidden/>
              </w:rPr>
              <w:t>9</w:t>
            </w:r>
            <w:r w:rsidR="005955EA">
              <w:rPr>
                <w:webHidden/>
              </w:rPr>
              <w:fldChar w:fldCharType="end"/>
            </w:r>
          </w:hyperlink>
        </w:p>
        <w:p w14:paraId="30AAE349" w14:textId="7F7BC24C" w:rsidR="005955EA" w:rsidRDefault="00EB1751" w:rsidP="009B56B1">
          <w:pPr>
            <w:pStyle w:val="12"/>
            <w:rPr>
              <w:rFonts w:asciiTheme="minorHAnsi" w:eastAsiaTheme="minorEastAsia" w:hAnsiTheme="minorHAnsi" w:cstheme="minorBidi"/>
              <w:color w:val="auto"/>
              <w:kern w:val="2"/>
              <w:sz w:val="22"/>
              <w:szCs w:val="22"/>
              <w14:ligatures w14:val="standardContextual"/>
            </w:rPr>
          </w:pPr>
          <w:hyperlink w:anchor="_Toc169175550" w:history="1">
            <w:r w:rsidR="005955EA" w:rsidRPr="00831D27">
              <w:rPr>
                <w:rStyle w:val="af"/>
                <w:bCs/>
              </w:rPr>
              <w:t>ВСТУП</w:t>
            </w:r>
            <w:r w:rsidR="004A2BC9">
              <w:rPr>
                <w:webHidden/>
              </w:rPr>
              <w:t>…………………………………………………………………………...</w:t>
            </w:r>
            <w:r w:rsidR="005955EA">
              <w:rPr>
                <w:webHidden/>
              </w:rPr>
              <w:fldChar w:fldCharType="begin"/>
            </w:r>
            <w:r w:rsidR="005955EA">
              <w:rPr>
                <w:webHidden/>
              </w:rPr>
              <w:instrText xml:space="preserve"> PAGEREF _Toc169175550 \h </w:instrText>
            </w:r>
            <w:r w:rsidR="005955EA">
              <w:rPr>
                <w:webHidden/>
              </w:rPr>
            </w:r>
            <w:r w:rsidR="005955EA">
              <w:rPr>
                <w:webHidden/>
              </w:rPr>
              <w:fldChar w:fldCharType="separate"/>
            </w:r>
            <w:r w:rsidR="00781655">
              <w:rPr>
                <w:webHidden/>
              </w:rPr>
              <w:t>10</w:t>
            </w:r>
            <w:r w:rsidR="005955EA">
              <w:rPr>
                <w:webHidden/>
              </w:rPr>
              <w:fldChar w:fldCharType="end"/>
            </w:r>
          </w:hyperlink>
        </w:p>
        <w:p w14:paraId="26DE44E2" w14:textId="43452728" w:rsidR="005955EA" w:rsidRDefault="00774F74" w:rsidP="009B56B1">
          <w:pPr>
            <w:pStyle w:val="12"/>
            <w:rPr>
              <w:rFonts w:asciiTheme="minorHAnsi" w:eastAsiaTheme="minorEastAsia" w:hAnsiTheme="minorHAnsi" w:cstheme="minorBidi"/>
              <w:color w:val="auto"/>
              <w:kern w:val="2"/>
              <w:sz w:val="22"/>
              <w:szCs w:val="22"/>
              <w14:ligatures w14:val="standardContextual"/>
            </w:rPr>
          </w:pPr>
          <w:r>
            <w:t xml:space="preserve">РОЗДІЛ </w:t>
          </w:r>
          <w:hyperlink w:anchor="_Toc169175551" w:history="1">
            <w:r w:rsidR="005955EA" w:rsidRPr="00831D27">
              <w:rPr>
                <w:rStyle w:val="af"/>
              </w:rPr>
              <w:t>1 АНАЛІЗ ТА ДОСЛІДЖЕННЯ ПРЕДМЕТНОЇ ОБЛАСТІ (АВТОПІДПРИЄМСТВА ВАНТАЖНИХ ПЕРЕВЕЗЕНЬ)</w:t>
            </w:r>
          </w:hyperlink>
          <w:r w:rsidR="004A2BC9">
            <w:rPr>
              <w:rFonts w:asciiTheme="minorHAnsi" w:eastAsiaTheme="minorEastAsia" w:hAnsiTheme="minorHAnsi" w:cstheme="minorBidi"/>
              <w:color w:val="auto"/>
              <w:kern w:val="2"/>
              <w:sz w:val="22"/>
              <w:szCs w:val="22"/>
              <w14:ligatures w14:val="standardContextual"/>
            </w:rPr>
            <w:t xml:space="preserve"> </w:t>
          </w:r>
        </w:p>
        <w:p w14:paraId="38055204" w14:textId="7F7D83B2" w:rsidR="005955EA" w:rsidRDefault="00EB1751">
          <w:pPr>
            <w:pStyle w:val="23"/>
            <w:rPr>
              <w:rFonts w:asciiTheme="minorHAnsi" w:hAnsiTheme="minorHAnsi" w:cstheme="minorBidi"/>
              <w:sz w:val="22"/>
              <w:szCs w:val="22"/>
            </w:rPr>
          </w:pPr>
          <w:hyperlink w:anchor="_Toc169175552" w:history="1">
            <w:r w:rsidR="005955EA" w:rsidRPr="00831D27">
              <w:rPr>
                <w:rStyle w:val="af"/>
              </w:rPr>
              <w:t>1.1 Організація роботи автопідприємства вантажних перевезень</w:t>
            </w:r>
            <w:r w:rsidR="004A2BC9">
              <w:rPr>
                <w:webHidden/>
              </w:rPr>
              <w:t>………….</w:t>
            </w:r>
            <w:r w:rsidR="005955EA">
              <w:rPr>
                <w:webHidden/>
              </w:rPr>
              <w:fldChar w:fldCharType="begin"/>
            </w:r>
            <w:r w:rsidR="005955EA">
              <w:rPr>
                <w:webHidden/>
              </w:rPr>
              <w:instrText xml:space="preserve"> PAGEREF _Toc169175552 \h </w:instrText>
            </w:r>
            <w:r w:rsidR="005955EA">
              <w:rPr>
                <w:webHidden/>
              </w:rPr>
            </w:r>
            <w:r w:rsidR="005955EA">
              <w:rPr>
                <w:webHidden/>
              </w:rPr>
              <w:fldChar w:fldCharType="separate"/>
            </w:r>
            <w:r w:rsidR="00781655">
              <w:rPr>
                <w:webHidden/>
              </w:rPr>
              <w:t>11</w:t>
            </w:r>
            <w:r w:rsidR="005955EA">
              <w:rPr>
                <w:webHidden/>
              </w:rPr>
              <w:fldChar w:fldCharType="end"/>
            </w:r>
          </w:hyperlink>
        </w:p>
        <w:p w14:paraId="3F283AF8" w14:textId="516B2848" w:rsidR="005955EA" w:rsidRDefault="00EB1751">
          <w:pPr>
            <w:pStyle w:val="23"/>
            <w:rPr>
              <w:rFonts w:asciiTheme="minorHAnsi" w:hAnsiTheme="minorHAnsi" w:cstheme="minorBidi"/>
              <w:sz w:val="22"/>
              <w:szCs w:val="22"/>
            </w:rPr>
          </w:pPr>
          <w:hyperlink w:anchor="_Toc169175553" w:history="1">
            <w:r w:rsidR="005955EA" w:rsidRPr="00831D27">
              <w:rPr>
                <w:rStyle w:val="af"/>
              </w:rPr>
              <w:t>1.2 Актуальність розробки мобільного додатку</w:t>
            </w:r>
            <w:r w:rsidR="004A2BC9">
              <w:rPr>
                <w:webHidden/>
              </w:rPr>
              <w:t>……………………………..</w:t>
            </w:r>
            <w:r w:rsidR="005955EA">
              <w:rPr>
                <w:webHidden/>
              </w:rPr>
              <w:fldChar w:fldCharType="begin"/>
            </w:r>
            <w:r w:rsidR="005955EA">
              <w:rPr>
                <w:webHidden/>
              </w:rPr>
              <w:instrText xml:space="preserve"> PAGEREF _Toc169175553 \h </w:instrText>
            </w:r>
            <w:r w:rsidR="005955EA">
              <w:rPr>
                <w:webHidden/>
              </w:rPr>
            </w:r>
            <w:r w:rsidR="005955EA">
              <w:rPr>
                <w:webHidden/>
              </w:rPr>
              <w:fldChar w:fldCharType="separate"/>
            </w:r>
            <w:r w:rsidR="00781655">
              <w:rPr>
                <w:webHidden/>
              </w:rPr>
              <w:t>17</w:t>
            </w:r>
            <w:r w:rsidR="005955EA">
              <w:rPr>
                <w:webHidden/>
              </w:rPr>
              <w:fldChar w:fldCharType="end"/>
            </w:r>
          </w:hyperlink>
        </w:p>
        <w:p w14:paraId="056B1BEE" w14:textId="578E7CD5" w:rsidR="005955EA" w:rsidRDefault="00774F74" w:rsidP="009B56B1">
          <w:pPr>
            <w:pStyle w:val="12"/>
            <w:rPr>
              <w:rFonts w:asciiTheme="minorHAnsi" w:eastAsiaTheme="minorEastAsia" w:hAnsiTheme="minorHAnsi" w:cstheme="minorBidi"/>
              <w:color w:val="auto"/>
              <w:kern w:val="2"/>
              <w:sz w:val="22"/>
              <w:szCs w:val="22"/>
              <w14:ligatures w14:val="standardContextual"/>
            </w:rPr>
          </w:pPr>
          <w:r>
            <w:t xml:space="preserve">РОЗДІЛ </w:t>
          </w:r>
          <w:hyperlink w:anchor="_Toc169175554" w:history="1">
            <w:r w:rsidR="005955EA" w:rsidRPr="00831D27">
              <w:rPr>
                <w:rStyle w:val="af"/>
              </w:rPr>
              <w:t>2 ОГЛЯД ВИКОРИСТАНИХ ТЕХНОЛОГІЙ, ПРОЕКТУВАННЯ СТРУКТУРИ ПРОГРАМНОГО ДОДАТКУ</w:t>
            </w:r>
          </w:hyperlink>
        </w:p>
        <w:p w14:paraId="791B3926" w14:textId="39521F80" w:rsidR="005955EA" w:rsidRDefault="00EB1751">
          <w:pPr>
            <w:pStyle w:val="23"/>
            <w:rPr>
              <w:rFonts w:asciiTheme="minorHAnsi" w:hAnsiTheme="minorHAnsi" w:cstheme="minorBidi"/>
              <w:sz w:val="22"/>
              <w:szCs w:val="22"/>
            </w:rPr>
          </w:pPr>
          <w:hyperlink w:anchor="_Toc169175555" w:history="1">
            <w:r w:rsidR="005955EA" w:rsidRPr="00831D27">
              <w:rPr>
                <w:rStyle w:val="af"/>
              </w:rPr>
              <w:t>2.1 Визначення архітектурних точок зору для проектування системи на основі синтетичного підходу опису архітектури, поширені UML-діаграми опису модулів, логіки, компонентів, руху інформації, безпеки, розгортання тощо</w:t>
            </w:r>
            <w:r w:rsidR="004A2BC9">
              <w:rPr>
                <w:webHidden/>
              </w:rPr>
              <w:t>……………………………………………………………………………..</w:t>
            </w:r>
            <w:r w:rsidR="005955EA">
              <w:rPr>
                <w:webHidden/>
              </w:rPr>
              <w:fldChar w:fldCharType="begin"/>
            </w:r>
            <w:r w:rsidR="005955EA">
              <w:rPr>
                <w:webHidden/>
              </w:rPr>
              <w:instrText xml:space="preserve"> PAGEREF _Toc169175555 \h </w:instrText>
            </w:r>
            <w:r w:rsidR="005955EA">
              <w:rPr>
                <w:webHidden/>
              </w:rPr>
            </w:r>
            <w:r w:rsidR="005955EA">
              <w:rPr>
                <w:webHidden/>
              </w:rPr>
              <w:fldChar w:fldCharType="separate"/>
            </w:r>
            <w:r w:rsidR="00781655">
              <w:rPr>
                <w:webHidden/>
              </w:rPr>
              <w:t>28</w:t>
            </w:r>
            <w:r w:rsidR="005955EA">
              <w:rPr>
                <w:webHidden/>
              </w:rPr>
              <w:fldChar w:fldCharType="end"/>
            </w:r>
          </w:hyperlink>
        </w:p>
        <w:p w14:paraId="246C4FC8" w14:textId="78B4EAB1" w:rsidR="005955EA" w:rsidRDefault="00EB1751">
          <w:pPr>
            <w:pStyle w:val="23"/>
            <w:rPr>
              <w:rFonts w:asciiTheme="minorHAnsi" w:hAnsiTheme="minorHAnsi" w:cstheme="minorBidi"/>
              <w:sz w:val="22"/>
              <w:szCs w:val="22"/>
            </w:rPr>
          </w:pPr>
          <w:hyperlink w:anchor="_Toc169175556" w:history="1">
            <w:r w:rsidR="005955EA" w:rsidRPr="00831D27">
              <w:rPr>
                <w:rStyle w:val="af"/>
              </w:rPr>
              <w:t>2.2 Високорівневе проектування, порядок розробки вимог, ланцюжок конструювання: концептуальне-структурне-ООП</w:t>
            </w:r>
            <w:r w:rsidR="004A2BC9">
              <w:rPr>
                <w:webHidden/>
              </w:rPr>
              <w:t>…………………………...</w:t>
            </w:r>
            <w:r w:rsidR="005955EA">
              <w:rPr>
                <w:webHidden/>
              </w:rPr>
              <w:fldChar w:fldCharType="begin"/>
            </w:r>
            <w:r w:rsidR="005955EA">
              <w:rPr>
                <w:webHidden/>
              </w:rPr>
              <w:instrText xml:space="preserve"> PAGEREF _Toc169175556 \h </w:instrText>
            </w:r>
            <w:r w:rsidR="005955EA">
              <w:rPr>
                <w:webHidden/>
              </w:rPr>
            </w:r>
            <w:r w:rsidR="005955EA">
              <w:rPr>
                <w:webHidden/>
              </w:rPr>
              <w:fldChar w:fldCharType="separate"/>
            </w:r>
            <w:r w:rsidR="00781655">
              <w:rPr>
                <w:webHidden/>
              </w:rPr>
              <w:t>30</w:t>
            </w:r>
            <w:r w:rsidR="005955EA">
              <w:rPr>
                <w:webHidden/>
              </w:rPr>
              <w:fldChar w:fldCharType="end"/>
            </w:r>
          </w:hyperlink>
        </w:p>
        <w:p w14:paraId="6A3D7190" w14:textId="5C56FDDD" w:rsidR="005955EA" w:rsidRDefault="00EB1751">
          <w:pPr>
            <w:pStyle w:val="23"/>
            <w:rPr>
              <w:rFonts w:asciiTheme="minorHAnsi" w:hAnsiTheme="minorHAnsi" w:cstheme="minorBidi"/>
              <w:sz w:val="22"/>
              <w:szCs w:val="22"/>
            </w:rPr>
          </w:pPr>
          <w:hyperlink w:anchor="_Toc169175557" w:history="1">
            <w:r w:rsidR="005955EA" w:rsidRPr="00831D27">
              <w:rPr>
                <w:rStyle w:val="af"/>
              </w:rPr>
              <w:t>2.3 Метрики чистоти та якості коду, тестування та налагодження – тест-план, структура звітності, TDD, рефакторинг</w:t>
            </w:r>
            <w:r w:rsidR="004A2BC9">
              <w:rPr>
                <w:webHidden/>
              </w:rPr>
              <w:t>……………………………….</w:t>
            </w:r>
            <w:r w:rsidR="005955EA">
              <w:rPr>
                <w:webHidden/>
              </w:rPr>
              <w:fldChar w:fldCharType="begin"/>
            </w:r>
            <w:r w:rsidR="005955EA">
              <w:rPr>
                <w:webHidden/>
              </w:rPr>
              <w:instrText xml:space="preserve"> PAGEREF _Toc169175557 \h </w:instrText>
            </w:r>
            <w:r w:rsidR="005955EA">
              <w:rPr>
                <w:webHidden/>
              </w:rPr>
            </w:r>
            <w:r w:rsidR="005955EA">
              <w:rPr>
                <w:webHidden/>
              </w:rPr>
              <w:fldChar w:fldCharType="separate"/>
            </w:r>
            <w:r w:rsidR="00781655">
              <w:rPr>
                <w:webHidden/>
              </w:rPr>
              <w:t>34</w:t>
            </w:r>
            <w:r w:rsidR="005955EA">
              <w:rPr>
                <w:webHidden/>
              </w:rPr>
              <w:fldChar w:fldCharType="end"/>
            </w:r>
          </w:hyperlink>
        </w:p>
        <w:p w14:paraId="523A8D35" w14:textId="5C2D89C2" w:rsidR="005955EA" w:rsidRDefault="00EB1751">
          <w:pPr>
            <w:pStyle w:val="23"/>
            <w:rPr>
              <w:rFonts w:asciiTheme="minorHAnsi" w:hAnsiTheme="minorHAnsi" w:cstheme="minorBidi"/>
              <w:sz w:val="22"/>
              <w:szCs w:val="22"/>
            </w:rPr>
          </w:pPr>
          <w:hyperlink w:anchor="_Toc169175558" w:history="1">
            <w:r w:rsidR="005955EA" w:rsidRPr="00831D27">
              <w:rPr>
                <w:rStyle w:val="af"/>
              </w:rPr>
              <w:t>2.4 Конструювання коду реалізовуваного модуля (архітектура, бізнес-логіка, конектори), підключені бібліотеки та фреймворки</w:t>
            </w:r>
            <w:r w:rsidR="004A2BC9">
              <w:rPr>
                <w:webHidden/>
              </w:rPr>
              <w:t>………………………….</w:t>
            </w:r>
            <w:r w:rsidR="005955EA">
              <w:rPr>
                <w:webHidden/>
              </w:rPr>
              <w:fldChar w:fldCharType="begin"/>
            </w:r>
            <w:r w:rsidR="005955EA">
              <w:rPr>
                <w:webHidden/>
              </w:rPr>
              <w:instrText xml:space="preserve"> PAGEREF _Toc169175558 \h </w:instrText>
            </w:r>
            <w:r w:rsidR="005955EA">
              <w:rPr>
                <w:webHidden/>
              </w:rPr>
            </w:r>
            <w:r w:rsidR="005955EA">
              <w:rPr>
                <w:webHidden/>
              </w:rPr>
              <w:fldChar w:fldCharType="separate"/>
            </w:r>
            <w:r w:rsidR="00781655">
              <w:rPr>
                <w:webHidden/>
              </w:rPr>
              <w:t>38</w:t>
            </w:r>
            <w:r w:rsidR="005955EA">
              <w:rPr>
                <w:webHidden/>
              </w:rPr>
              <w:fldChar w:fldCharType="end"/>
            </w:r>
          </w:hyperlink>
        </w:p>
        <w:p w14:paraId="2B4819AD" w14:textId="5BDD40BA" w:rsidR="005955EA" w:rsidRDefault="00EB1751">
          <w:pPr>
            <w:pStyle w:val="23"/>
            <w:rPr>
              <w:rFonts w:asciiTheme="minorHAnsi" w:hAnsiTheme="minorHAnsi" w:cstheme="minorBidi"/>
              <w:sz w:val="22"/>
              <w:szCs w:val="22"/>
            </w:rPr>
          </w:pPr>
          <w:hyperlink w:anchor="_Toc169175559" w:history="1">
            <w:r w:rsidR="005955EA" w:rsidRPr="00831D27">
              <w:rPr>
                <w:rStyle w:val="af"/>
              </w:rPr>
              <w:t>2.5 Налаштування для тестового розгортання (середовища, параметри)</w:t>
            </w:r>
            <w:r w:rsidR="004A2BC9">
              <w:rPr>
                <w:webHidden/>
              </w:rPr>
              <w:t>….</w:t>
            </w:r>
            <w:r w:rsidR="005955EA">
              <w:rPr>
                <w:webHidden/>
              </w:rPr>
              <w:fldChar w:fldCharType="begin"/>
            </w:r>
            <w:r w:rsidR="005955EA">
              <w:rPr>
                <w:webHidden/>
              </w:rPr>
              <w:instrText xml:space="preserve"> PAGEREF _Toc169175559 \h </w:instrText>
            </w:r>
            <w:r w:rsidR="005955EA">
              <w:rPr>
                <w:webHidden/>
              </w:rPr>
            </w:r>
            <w:r w:rsidR="005955EA">
              <w:rPr>
                <w:webHidden/>
              </w:rPr>
              <w:fldChar w:fldCharType="separate"/>
            </w:r>
            <w:r w:rsidR="00781655">
              <w:rPr>
                <w:webHidden/>
              </w:rPr>
              <w:t>46</w:t>
            </w:r>
            <w:r w:rsidR="005955EA">
              <w:rPr>
                <w:webHidden/>
              </w:rPr>
              <w:fldChar w:fldCharType="end"/>
            </w:r>
          </w:hyperlink>
        </w:p>
        <w:p w14:paraId="080DB926" w14:textId="0A816C5E" w:rsidR="005955EA" w:rsidRDefault="00EB1751" w:rsidP="009B56B1">
          <w:pPr>
            <w:pStyle w:val="23"/>
            <w:rPr>
              <w:rFonts w:asciiTheme="minorHAnsi" w:hAnsiTheme="minorHAnsi" w:cstheme="minorBidi"/>
              <w:sz w:val="22"/>
              <w:szCs w:val="22"/>
            </w:rPr>
          </w:pPr>
          <w:hyperlink w:anchor="_Toc169175560" w:history="1">
            <w:r w:rsidR="005955EA" w:rsidRPr="00831D27">
              <w:rPr>
                <w:rStyle w:val="af"/>
              </w:rPr>
              <w:t>2.6 План перевірки та тестування, рев’ю коду на відповідність нефункціональним вимогам та постулатам «чистого коду», точки та план рефакторингу</w:t>
            </w:r>
            <w:r w:rsidR="004A2BC9">
              <w:rPr>
                <w:webHidden/>
              </w:rPr>
              <w:t>…………………………………………………………………...</w:t>
            </w:r>
            <w:r w:rsidR="005955EA">
              <w:rPr>
                <w:webHidden/>
              </w:rPr>
              <w:fldChar w:fldCharType="begin"/>
            </w:r>
            <w:r w:rsidR="005955EA">
              <w:rPr>
                <w:webHidden/>
              </w:rPr>
              <w:instrText xml:space="preserve"> PAGEREF _Toc169175560 \h </w:instrText>
            </w:r>
            <w:r w:rsidR="005955EA">
              <w:rPr>
                <w:webHidden/>
              </w:rPr>
            </w:r>
            <w:r w:rsidR="005955EA">
              <w:rPr>
                <w:webHidden/>
              </w:rPr>
              <w:fldChar w:fldCharType="separate"/>
            </w:r>
            <w:r w:rsidR="00781655">
              <w:rPr>
                <w:webHidden/>
              </w:rPr>
              <w:t>49</w:t>
            </w:r>
            <w:r w:rsidR="005955EA">
              <w:rPr>
                <w:webHidden/>
              </w:rPr>
              <w:fldChar w:fldCharType="end"/>
            </w:r>
          </w:hyperlink>
        </w:p>
        <w:p w14:paraId="11849C3B" w14:textId="50CFDD1C" w:rsidR="005955EA" w:rsidRDefault="00774F74" w:rsidP="009B56B1">
          <w:pPr>
            <w:pStyle w:val="12"/>
            <w:rPr>
              <w:rFonts w:asciiTheme="minorHAnsi" w:eastAsiaTheme="minorEastAsia" w:hAnsiTheme="minorHAnsi" w:cstheme="minorBidi"/>
              <w:color w:val="auto"/>
              <w:kern w:val="2"/>
              <w:sz w:val="22"/>
              <w:szCs w:val="22"/>
              <w14:ligatures w14:val="standardContextual"/>
            </w:rPr>
          </w:pPr>
          <w:r>
            <w:t xml:space="preserve">РОЗДІЛ </w:t>
          </w:r>
          <w:hyperlink w:anchor="_Toc169175561" w:history="1">
            <w:r w:rsidR="005955EA" w:rsidRPr="00831D27">
              <w:rPr>
                <w:rStyle w:val="af"/>
              </w:rPr>
              <w:t>3 РОЗРОБКА СТРУКТУРИ БАЗИ ДАНИХ ТА ПРОГРАМНОГО КОДУ МОБІЛЬНОГО ДОДАТКУ</w:t>
            </w:r>
          </w:hyperlink>
        </w:p>
        <w:p w14:paraId="276A4A78" w14:textId="603BB235" w:rsidR="005955EA" w:rsidRDefault="00EB1751">
          <w:pPr>
            <w:pStyle w:val="23"/>
            <w:rPr>
              <w:rFonts w:asciiTheme="minorHAnsi" w:hAnsiTheme="minorHAnsi" w:cstheme="minorBidi"/>
              <w:sz w:val="22"/>
              <w:szCs w:val="22"/>
            </w:rPr>
          </w:pPr>
          <w:hyperlink w:anchor="_Toc169175562" w:history="1">
            <w:r w:rsidR="005955EA" w:rsidRPr="00831D27">
              <w:rPr>
                <w:rStyle w:val="af"/>
              </w:rPr>
              <w:t>3.1 Розробка концептуальної моделі предметної області</w:t>
            </w:r>
            <w:r w:rsidR="004A2BC9">
              <w:rPr>
                <w:webHidden/>
              </w:rPr>
              <w:t>……………………</w:t>
            </w:r>
            <w:r w:rsidR="005955EA">
              <w:rPr>
                <w:webHidden/>
              </w:rPr>
              <w:fldChar w:fldCharType="begin"/>
            </w:r>
            <w:r w:rsidR="005955EA">
              <w:rPr>
                <w:webHidden/>
              </w:rPr>
              <w:instrText xml:space="preserve"> PAGEREF _Toc169175562 \h </w:instrText>
            </w:r>
            <w:r w:rsidR="005955EA">
              <w:rPr>
                <w:webHidden/>
              </w:rPr>
            </w:r>
            <w:r w:rsidR="005955EA">
              <w:rPr>
                <w:webHidden/>
              </w:rPr>
              <w:fldChar w:fldCharType="separate"/>
            </w:r>
            <w:r w:rsidR="00781655">
              <w:rPr>
                <w:webHidden/>
              </w:rPr>
              <w:t>53</w:t>
            </w:r>
            <w:r w:rsidR="005955EA">
              <w:rPr>
                <w:webHidden/>
              </w:rPr>
              <w:fldChar w:fldCharType="end"/>
            </w:r>
          </w:hyperlink>
        </w:p>
        <w:p w14:paraId="33B79890" w14:textId="6DC0A438" w:rsidR="005955EA" w:rsidRDefault="00EB1751">
          <w:pPr>
            <w:pStyle w:val="23"/>
            <w:rPr>
              <w:rFonts w:asciiTheme="minorHAnsi" w:hAnsiTheme="minorHAnsi" w:cstheme="minorBidi"/>
              <w:sz w:val="22"/>
              <w:szCs w:val="22"/>
            </w:rPr>
          </w:pPr>
          <w:hyperlink w:anchor="_Toc169175563" w:history="1">
            <w:r w:rsidR="005955EA" w:rsidRPr="00831D27">
              <w:rPr>
                <w:rStyle w:val="af"/>
              </w:rPr>
              <w:t>3.2 Аналіз вимог</w:t>
            </w:r>
            <w:r w:rsidR="004A2BC9">
              <w:rPr>
                <w:webHidden/>
              </w:rPr>
              <w:t>………………………………………………………………..</w:t>
            </w:r>
            <w:r w:rsidR="005955EA">
              <w:rPr>
                <w:webHidden/>
              </w:rPr>
              <w:fldChar w:fldCharType="begin"/>
            </w:r>
            <w:r w:rsidR="005955EA">
              <w:rPr>
                <w:webHidden/>
              </w:rPr>
              <w:instrText xml:space="preserve"> PAGEREF _Toc169175563 \h </w:instrText>
            </w:r>
            <w:r w:rsidR="005955EA">
              <w:rPr>
                <w:webHidden/>
              </w:rPr>
            </w:r>
            <w:r w:rsidR="005955EA">
              <w:rPr>
                <w:webHidden/>
              </w:rPr>
              <w:fldChar w:fldCharType="separate"/>
            </w:r>
            <w:r w:rsidR="00781655">
              <w:rPr>
                <w:webHidden/>
              </w:rPr>
              <w:t>57</w:t>
            </w:r>
            <w:r w:rsidR="005955EA">
              <w:rPr>
                <w:webHidden/>
              </w:rPr>
              <w:fldChar w:fldCharType="end"/>
            </w:r>
          </w:hyperlink>
        </w:p>
        <w:p w14:paraId="2564A448" w14:textId="653DADF9" w:rsidR="005955EA" w:rsidRDefault="00EB1751">
          <w:pPr>
            <w:pStyle w:val="23"/>
            <w:rPr>
              <w:rFonts w:asciiTheme="minorHAnsi" w:hAnsiTheme="minorHAnsi" w:cstheme="minorBidi"/>
              <w:sz w:val="22"/>
              <w:szCs w:val="22"/>
            </w:rPr>
          </w:pPr>
          <w:hyperlink w:anchor="_Toc169175564" w:history="1">
            <w:r w:rsidR="005955EA" w:rsidRPr="00831D27">
              <w:rPr>
                <w:rStyle w:val="af"/>
              </w:rPr>
              <w:t xml:space="preserve">3.3 Написання </w:t>
            </w:r>
            <w:r w:rsidR="005955EA" w:rsidRPr="00831D27">
              <w:rPr>
                <w:rStyle w:val="af"/>
                <w:lang w:val="en-US"/>
              </w:rPr>
              <w:t>user stories</w:t>
            </w:r>
            <w:r w:rsidR="004A2BC9">
              <w:rPr>
                <w:webHidden/>
              </w:rPr>
              <w:t>……………………………………………………...</w:t>
            </w:r>
            <w:r w:rsidR="005955EA">
              <w:rPr>
                <w:webHidden/>
              </w:rPr>
              <w:fldChar w:fldCharType="begin"/>
            </w:r>
            <w:r w:rsidR="005955EA">
              <w:rPr>
                <w:webHidden/>
              </w:rPr>
              <w:instrText xml:space="preserve"> PAGEREF _Toc169175564 \h </w:instrText>
            </w:r>
            <w:r w:rsidR="005955EA">
              <w:rPr>
                <w:webHidden/>
              </w:rPr>
            </w:r>
            <w:r w:rsidR="005955EA">
              <w:rPr>
                <w:webHidden/>
              </w:rPr>
              <w:fldChar w:fldCharType="separate"/>
            </w:r>
            <w:r w:rsidR="00781655">
              <w:rPr>
                <w:webHidden/>
              </w:rPr>
              <w:t>61</w:t>
            </w:r>
            <w:r w:rsidR="005955EA">
              <w:rPr>
                <w:webHidden/>
              </w:rPr>
              <w:fldChar w:fldCharType="end"/>
            </w:r>
          </w:hyperlink>
        </w:p>
        <w:p w14:paraId="20FF1B13" w14:textId="0AD1B9F8" w:rsidR="005955EA" w:rsidRDefault="00EB1751">
          <w:pPr>
            <w:pStyle w:val="23"/>
            <w:rPr>
              <w:rFonts w:asciiTheme="minorHAnsi" w:hAnsiTheme="minorHAnsi" w:cstheme="minorBidi"/>
              <w:sz w:val="22"/>
              <w:szCs w:val="22"/>
            </w:rPr>
          </w:pPr>
          <w:hyperlink w:anchor="_Toc169175565" w:history="1">
            <w:r w:rsidR="005955EA" w:rsidRPr="00831D27">
              <w:rPr>
                <w:rStyle w:val="af"/>
              </w:rPr>
              <w:t>3.</w:t>
            </w:r>
            <w:r w:rsidR="005955EA" w:rsidRPr="00831D27">
              <w:rPr>
                <w:rStyle w:val="af"/>
                <w:lang w:val="en-US"/>
              </w:rPr>
              <w:t>4</w:t>
            </w:r>
            <w:r w:rsidR="005955EA" w:rsidRPr="00831D27">
              <w:rPr>
                <w:rStyle w:val="af"/>
              </w:rPr>
              <w:t xml:space="preserve"> Діаграма модулів (або діаграма компонентів, з обгрунтуванням)</w:t>
            </w:r>
            <w:r w:rsidR="004A2BC9">
              <w:rPr>
                <w:webHidden/>
              </w:rPr>
              <w:t>……...</w:t>
            </w:r>
            <w:r w:rsidR="005955EA">
              <w:rPr>
                <w:webHidden/>
              </w:rPr>
              <w:fldChar w:fldCharType="begin"/>
            </w:r>
            <w:r w:rsidR="005955EA">
              <w:rPr>
                <w:webHidden/>
              </w:rPr>
              <w:instrText xml:space="preserve"> PAGEREF _Toc169175565 \h </w:instrText>
            </w:r>
            <w:r w:rsidR="005955EA">
              <w:rPr>
                <w:webHidden/>
              </w:rPr>
            </w:r>
            <w:r w:rsidR="005955EA">
              <w:rPr>
                <w:webHidden/>
              </w:rPr>
              <w:fldChar w:fldCharType="separate"/>
            </w:r>
            <w:r w:rsidR="00781655">
              <w:rPr>
                <w:webHidden/>
              </w:rPr>
              <w:t>66</w:t>
            </w:r>
            <w:r w:rsidR="005955EA">
              <w:rPr>
                <w:webHidden/>
              </w:rPr>
              <w:fldChar w:fldCharType="end"/>
            </w:r>
          </w:hyperlink>
        </w:p>
        <w:p w14:paraId="75BE753A" w14:textId="0182F63E" w:rsidR="005955EA" w:rsidRDefault="00EB1751">
          <w:pPr>
            <w:pStyle w:val="23"/>
            <w:rPr>
              <w:rStyle w:val="af"/>
            </w:rPr>
          </w:pPr>
          <w:hyperlink w:anchor="_Toc169175566" w:history="1">
            <w:r w:rsidR="005955EA" w:rsidRPr="00831D27">
              <w:rPr>
                <w:rStyle w:val="af"/>
              </w:rPr>
              <w:t>3.5 Діаграми варіантів використання (прецедентів, use case diagram)</w:t>
            </w:r>
            <w:r w:rsidR="004A2BC9">
              <w:rPr>
                <w:rStyle w:val="af"/>
              </w:rPr>
              <w:t>……..</w:t>
            </w:r>
            <w:r w:rsidR="005955EA">
              <w:rPr>
                <w:webHidden/>
              </w:rPr>
              <w:fldChar w:fldCharType="begin"/>
            </w:r>
            <w:r w:rsidR="005955EA">
              <w:rPr>
                <w:webHidden/>
              </w:rPr>
              <w:instrText xml:space="preserve"> PAGEREF _Toc169175566 \h </w:instrText>
            </w:r>
            <w:r w:rsidR="005955EA">
              <w:rPr>
                <w:webHidden/>
              </w:rPr>
            </w:r>
            <w:r w:rsidR="005955EA">
              <w:rPr>
                <w:webHidden/>
              </w:rPr>
              <w:fldChar w:fldCharType="separate"/>
            </w:r>
            <w:r w:rsidR="00781655">
              <w:rPr>
                <w:webHidden/>
              </w:rPr>
              <w:t>69</w:t>
            </w:r>
            <w:r w:rsidR="005955EA">
              <w:rPr>
                <w:webHidden/>
              </w:rPr>
              <w:fldChar w:fldCharType="end"/>
            </w:r>
          </w:hyperlink>
        </w:p>
        <w:p w14:paraId="37A0E86B" w14:textId="77777777" w:rsidR="004A2BC9" w:rsidRDefault="004A2BC9" w:rsidP="004A2BC9">
          <w:pPr>
            <w:rPr>
              <w:noProof/>
              <w:lang w:val="uk-UA" w:eastAsia="uk-UA"/>
            </w:rPr>
          </w:pPr>
        </w:p>
        <w:p w14:paraId="4C9FD302" w14:textId="77777777" w:rsidR="004A2BC9" w:rsidRDefault="004A2BC9" w:rsidP="004A2BC9">
          <w:pPr>
            <w:rPr>
              <w:noProof/>
              <w:lang w:val="uk-UA" w:eastAsia="uk-UA"/>
            </w:rPr>
          </w:pPr>
        </w:p>
        <w:p w14:paraId="7772299D" w14:textId="77777777" w:rsidR="004A2BC9" w:rsidRPr="004A2BC9" w:rsidRDefault="004A2BC9" w:rsidP="004A2BC9">
          <w:pPr>
            <w:rPr>
              <w:noProof/>
              <w:lang w:val="uk-UA" w:eastAsia="uk-UA"/>
            </w:rPr>
          </w:pPr>
        </w:p>
        <w:p w14:paraId="26A41D4B" w14:textId="2847EC4E" w:rsidR="005955EA" w:rsidRDefault="00EB1751">
          <w:pPr>
            <w:pStyle w:val="23"/>
            <w:rPr>
              <w:rFonts w:asciiTheme="minorHAnsi" w:hAnsiTheme="minorHAnsi" w:cstheme="minorBidi"/>
              <w:sz w:val="22"/>
              <w:szCs w:val="22"/>
            </w:rPr>
          </w:pPr>
          <w:hyperlink w:anchor="_Toc169175567" w:history="1">
            <w:r w:rsidR="005955EA" w:rsidRPr="00831D27">
              <w:rPr>
                <w:rStyle w:val="af"/>
              </w:rPr>
              <w:t>3.6 Діаграми взаємодії (interaction diagram) та діаграми діяльності (activity diagram)</w:t>
            </w:r>
            <w:r w:rsidR="004A2BC9">
              <w:rPr>
                <w:webHidden/>
              </w:rPr>
              <w:t>…………………………………………………………………………</w:t>
            </w:r>
            <w:r w:rsidR="005955EA">
              <w:rPr>
                <w:webHidden/>
              </w:rPr>
              <w:fldChar w:fldCharType="begin"/>
            </w:r>
            <w:r w:rsidR="005955EA">
              <w:rPr>
                <w:webHidden/>
              </w:rPr>
              <w:instrText xml:space="preserve"> PAGEREF _Toc169175567 \h </w:instrText>
            </w:r>
            <w:r w:rsidR="005955EA">
              <w:rPr>
                <w:webHidden/>
              </w:rPr>
            </w:r>
            <w:r w:rsidR="005955EA">
              <w:rPr>
                <w:webHidden/>
              </w:rPr>
              <w:fldChar w:fldCharType="separate"/>
            </w:r>
            <w:r w:rsidR="00781655">
              <w:rPr>
                <w:webHidden/>
              </w:rPr>
              <w:t>74</w:t>
            </w:r>
            <w:r w:rsidR="005955EA">
              <w:rPr>
                <w:webHidden/>
              </w:rPr>
              <w:fldChar w:fldCharType="end"/>
            </w:r>
          </w:hyperlink>
        </w:p>
        <w:p w14:paraId="01049D64" w14:textId="629B803A" w:rsidR="005955EA" w:rsidRDefault="00EB1751">
          <w:pPr>
            <w:pStyle w:val="23"/>
            <w:rPr>
              <w:rFonts w:asciiTheme="minorHAnsi" w:hAnsiTheme="minorHAnsi" w:cstheme="minorBidi"/>
              <w:sz w:val="22"/>
              <w:szCs w:val="22"/>
            </w:rPr>
          </w:pPr>
          <w:hyperlink w:anchor="_Toc169175568" w:history="1">
            <w:r w:rsidR="005955EA" w:rsidRPr="00831D27">
              <w:rPr>
                <w:rStyle w:val="af"/>
              </w:rPr>
              <w:t>3.7 Діаграми класів (UML class diagram)</w:t>
            </w:r>
            <w:r w:rsidR="004A2BC9">
              <w:rPr>
                <w:webHidden/>
              </w:rPr>
              <w:t>……………………………………..</w:t>
            </w:r>
            <w:r w:rsidR="005955EA">
              <w:rPr>
                <w:webHidden/>
              </w:rPr>
              <w:fldChar w:fldCharType="begin"/>
            </w:r>
            <w:r w:rsidR="005955EA">
              <w:rPr>
                <w:webHidden/>
              </w:rPr>
              <w:instrText xml:space="preserve"> PAGEREF _Toc169175568 \h </w:instrText>
            </w:r>
            <w:r w:rsidR="005955EA">
              <w:rPr>
                <w:webHidden/>
              </w:rPr>
            </w:r>
            <w:r w:rsidR="005955EA">
              <w:rPr>
                <w:webHidden/>
              </w:rPr>
              <w:fldChar w:fldCharType="separate"/>
            </w:r>
            <w:r w:rsidR="00781655">
              <w:rPr>
                <w:webHidden/>
              </w:rPr>
              <w:t>78</w:t>
            </w:r>
            <w:r w:rsidR="005955EA">
              <w:rPr>
                <w:webHidden/>
              </w:rPr>
              <w:fldChar w:fldCharType="end"/>
            </w:r>
          </w:hyperlink>
        </w:p>
        <w:p w14:paraId="2916C252" w14:textId="274EB755" w:rsidR="005955EA" w:rsidRDefault="00EB1751">
          <w:pPr>
            <w:pStyle w:val="23"/>
            <w:rPr>
              <w:rFonts w:asciiTheme="minorHAnsi" w:hAnsiTheme="minorHAnsi" w:cstheme="minorBidi"/>
              <w:sz w:val="22"/>
              <w:szCs w:val="22"/>
            </w:rPr>
          </w:pPr>
          <w:hyperlink w:anchor="_Toc169175569" w:history="1">
            <w:r w:rsidR="005955EA" w:rsidRPr="00831D27">
              <w:rPr>
                <w:rStyle w:val="af"/>
              </w:rPr>
              <w:t xml:space="preserve">3.8 Діаграми станів та переходів (statechart diagrams), </w:t>
            </w:r>
            <w:r w:rsidR="00886DA8">
              <w:rPr>
                <w:rStyle w:val="af"/>
              </w:rPr>
              <w:t>д</w:t>
            </w:r>
            <w:r w:rsidR="005955EA" w:rsidRPr="00831D27">
              <w:rPr>
                <w:rStyle w:val="af"/>
              </w:rPr>
              <w:t>іаграма розгортання (deployment diagram)</w:t>
            </w:r>
            <w:r w:rsidR="004A2BC9">
              <w:rPr>
                <w:webHidden/>
              </w:rPr>
              <w:t>…………………………………………………………...</w:t>
            </w:r>
            <w:r w:rsidR="005955EA">
              <w:rPr>
                <w:webHidden/>
              </w:rPr>
              <w:fldChar w:fldCharType="begin"/>
            </w:r>
            <w:r w:rsidR="005955EA">
              <w:rPr>
                <w:webHidden/>
              </w:rPr>
              <w:instrText xml:space="preserve"> PAGEREF _Toc169175569 \h </w:instrText>
            </w:r>
            <w:r w:rsidR="005955EA">
              <w:rPr>
                <w:webHidden/>
              </w:rPr>
            </w:r>
            <w:r w:rsidR="005955EA">
              <w:rPr>
                <w:webHidden/>
              </w:rPr>
              <w:fldChar w:fldCharType="separate"/>
            </w:r>
            <w:r w:rsidR="00781655">
              <w:rPr>
                <w:webHidden/>
              </w:rPr>
              <w:t>82</w:t>
            </w:r>
            <w:r w:rsidR="005955EA">
              <w:rPr>
                <w:webHidden/>
              </w:rPr>
              <w:fldChar w:fldCharType="end"/>
            </w:r>
          </w:hyperlink>
        </w:p>
        <w:p w14:paraId="69299815" w14:textId="45C6541F" w:rsidR="005955EA" w:rsidRDefault="00EB1751">
          <w:pPr>
            <w:pStyle w:val="23"/>
            <w:rPr>
              <w:rFonts w:asciiTheme="minorHAnsi" w:hAnsiTheme="minorHAnsi" w:cstheme="minorBidi"/>
              <w:sz w:val="22"/>
              <w:szCs w:val="22"/>
            </w:rPr>
          </w:pPr>
          <w:hyperlink w:anchor="_Toc169175570" w:history="1">
            <w:r w:rsidR="005955EA" w:rsidRPr="00831D27">
              <w:rPr>
                <w:rStyle w:val="af"/>
              </w:rPr>
              <w:t>3.9 Структура бази даних</w:t>
            </w:r>
            <w:r w:rsidR="004A2BC9">
              <w:rPr>
                <w:webHidden/>
              </w:rPr>
              <w:t>……………………………………………………...</w:t>
            </w:r>
            <w:r w:rsidR="005955EA">
              <w:rPr>
                <w:webHidden/>
              </w:rPr>
              <w:fldChar w:fldCharType="begin"/>
            </w:r>
            <w:r w:rsidR="005955EA">
              <w:rPr>
                <w:webHidden/>
              </w:rPr>
              <w:instrText xml:space="preserve"> PAGEREF _Toc169175570 \h </w:instrText>
            </w:r>
            <w:r w:rsidR="005955EA">
              <w:rPr>
                <w:webHidden/>
              </w:rPr>
            </w:r>
            <w:r w:rsidR="005955EA">
              <w:rPr>
                <w:webHidden/>
              </w:rPr>
              <w:fldChar w:fldCharType="separate"/>
            </w:r>
            <w:r w:rsidR="00781655">
              <w:rPr>
                <w:webHidden/>
              </w:rPr>
              <w:t>84</w:t>
            </w:r>
            <w:r w:rsidR="005955EA">
              <w:rPr>
                <w:webHidden/>
              </w:rPr>
              <w:fldChar w:fldCharType="end"/>
            </w:r>
          </w:hyperlink>
        </w:p>
        <w:p w14:paraId="7BBC503A" w14:textId="671BF5CC" w:rsidR="005955EA" w:rsidRDefault="00EB1751">
          <w:pPr>
            <w:pStyle w:val="23"/>
            <w:rPr>
              <w:rFonts w:asciiTheme="minorHAnsi" w:hAnsiTheme="minorHAnsi" w:cstheme="minorBidi"/>
              <w:sz w:val="22"/>
              <w:szCs w:val="22"/>
            </w:rPr>
          </w:pPr>
          <w:hyperlink w:anchor="_Toc169175571" w:history="1">
            <w:r w:rsidR="005955EA" w:rsidRPr="00831D27">
              <w:rPr>
                <w:rStyle w:val="af"/>
              </w:rPr>
              <w:t xml:space="preserve">3.10 Створення графічних макетів у </w:t>
            </w:r>
            <w:r w:rsidR="005955EA" w:rsidRPr="00831D27">
              <w:rPr>
                <w:rStyle w:val="af"/>
                <w:lang w:val="en-US"/>
              </w:rPr>
              <w:t>Figma</w:t>
            </w:r>
            <w:r w:rsidR="004A2BC9">
              <w:rPr>
                <w:webHidden/>
              </w:rPr>
              <w:t>…………………………………..</w:t>
            </w:r>
            <w:r w:rsidR="005955EA">
              <w:rPr>
                <w:webHidden/>
              </w:rPr>
              <w:fldChar w:fldCharType="begin"/>
            </w:r>
            <w:r w:rsidR="005955EA">
              <w:rPr>
                <w:webHidden/>
              </w:rPr>
              <w:instrText xml:space="preserve"> PAGEREF _Toc169175571 \h </w:instrText>
            </w:r>
            <w:r w:rsidR="005955EA">
              <w:rPr>
                <w:webHidden/>
              </w:rPr>
            </w:r>
            <w:r w:rsidR="005955EA">
              <w:rPr>
                <w:webHidden/>
              </w:rPr>
              <w:fldChar w:fldCharType="separate"/>
            </w:r>
            <w:r w:rsidR="00781655">
              <w:rPr>
                <w:webHidden/>
              </w:rPr>
              <w:t>88</w:t>
            </w:r>
            <w:r w:rsidR="005955EA">
              <w:rPr>
                <w:webHidden/>
              </w:rPr>
              <w:fldChar w:fldCharType="end"/>
            </w:r>
          </w:hyperlink>
        </w:p>
        <w:p w14:paraId="3AF82E6F" w14:textId="28EF2AB0" w:rsidR="005955EA" w:rsidRDefault="00EB1751" w:rsidP="000D700A">
          <w:pPr>
            <w:pStyle w:val="23"/>
            <w:rPr>
              <w:lang w:val="en-US"/>
            </w:rPr>
          </w:pPr>
          <w:hyperlink w:anchor="_Toc169175572" w:history="1">
            <w:r w:rsidR="005955EA" w:rsidRPr="00831D27">
              <w:rPr>
                <w:rStyle w:val="af"/>
              </w:rPr>
              <w:t>3.11 Демонстрація роботи мобільного додатку</w:t>
            </w:r>
            <w:r w:rsidR="004A2BC9">
              <w:rPr>
                <w:webHidden/>
              </w:rPr>
              <w:t>……………………………...</w:t>
            </w:r>
            <w:r w:rsidR="005955EA">
              <w:rPr>
                <w:webHidden/>
              </w:rPr>
              <w:fldChar w:fldCharType="begin"/>
            </w:r>
            <w:r w:rsidR="005955EA">
              <w:rPr>
                <w:webHidden/>
              </w:rPr>
              <w:instrText xml:space="preserve"> PAGEREF _Toc169175572 \h </w:instrText>
            </w:r>
            <w:r w:rsidR="005955EA">
              <w:rPr>
                <w:webHidden/>
              </w:rPr>
            </w:r>
            <w:r w:rsidR="005955EA">
              <w:rPr>
                <w:webHidden/>
              </w:rPr>
              <w:fldChar w:fldCharType="separate"/>
            </w:r>
            <w:r w:rsidR="00781655">
              <w:rPr>
                <w:webHidden/>
              </w:rPr>
              <w:t>93</w:t>
            </w:r>
            <w:r w:rsidR="005955EA">
              <w:rPr>
                <w:webHidden/>
              </w:rPr>
              <w:fldChar w:fldCharType="end"/>
            </w:r>
          </w:hyperlink>
        </w:p>
        <w:p w14:paraId="5B547B6E" w14:textId="121B88E4" w:rsidR="00AA10ED" w:rsidRPr="00AA10ED" w:rsidRDefault="00AA10ED" w:rsidP="00AA10ED">
          <w:pPr>
            <w:spacing w:line="360" w:lineRule="auto"/>
            <w:jc w:val="both"/>
            <w:rPr>
              <w:b/>
              <w:bCs/>
              <w:noProof/>
              <w:sz w:val="28"/>
              <w:szCs w:val="28"/>
              <w:lang w:val="uk-UA" w:eastAsia="uk-UA"/>
            </w:rPr>
          </w:pPr>
          <w:r>
            <w:rPr>
              <w:b/>
              <w:bCs/>
              <w:noProof/>
              <w:sz w:val="28"/>
              <w:szCs w:val="28"/>
              <w:lang w:val="uk-UA" w:eastAsia="uk-UA"/>
            </w:rPr>
            <w:t>ВИСНОВКИ……………………………………………………………………108</w:t>
          </w:r>
        </w:p>
        <w:p w14:paraId="5E1A1C95" w14:textId="100BE17A" w:rsidR="005955EA" w:rsidRDefault="00EB1751" w:rsidP="009B56B1">
          <w:pPr>
            <w:pStyle w:val="12"/>
            <w:rPr>
              <w:rFonts w:asciiTheme="minorHAnsi" w:eastAsiaTheme="minorEastAsia" w:hAnsiTheme="minorHAnsi" w:cstheme="minorBidi"/>
              <w:color w:val="auto"/>
              <w:kern w:val="2"/>
              <w:sz w:val="22"/>
              <w:szCs w:val="22"/>
              <w14:ligatures w14:val="standardContextual"/>
            </w:rPr>
          </w:pPr>
          <w:hyperlink w:anchor="_Toc169175581" w:history="1">
            <w:r w:rsidR="005955EA" w:rsidRPr="00831D27">
              <w:rPr>
                <w:rStyle w:val="af"/>
              </w:rPr>
              <w:t>СПИСОК ПОСИЛАНЬ НА ДЖЕРЕЛА</w:t>
            </w:r>
            <w:r w:rsidR="004A2BC9">
              <w:rPr>
                <w:webHidden/>
              </w:rPr>
              <w:t>……………………………………</w:t>
            </w:r>
            <w:r w:rsidR="005955EA">
              <w:rPr>
                <w:webHidden/>
              </w:rPr>
              <w:fldChar w:fldCharType="begin"/>
            </w:r>
            <w:r w:rsidR="005955EA">
              <w:rPr>
                <w:webHidden/>
              </w:rPr>
              <w:instrText xml:space="preserve"> PAGEREF _Toc169175581 \h </w:instrText>
            </w:r>
            <w:r w:rsidR="005955EA">
              <w:rPr>
                <w:webHidden/>
              </w:rPr>
            </w:r>
            <w:r w:rsidR="005955EA">
              <w:rPr>
                <w:webHidden/>
              </w:rPr>
              <w:fldChar w:fldCharType="separate"/>
            </w:r>
            <w:r w:rsidR="00781655">
              <w:rPr>
                <w:webHidden/>
              </w:rPr>
              <w:t>111</w:t>
            </w:r>
            <w:r w:rsidR="005955EA">
              <w:rPr>
                <w:webHidden/>
              </w:rPr>
              <w:fldChar w:fldCharType="end"/>
            </w:r>
          </w:hyperlink>
        </w:p>
        <w:p w14:paraId="2AC76C2D" w14:textId="4BD47F25" w:rsidR="005955EA" w:rsidRDefault="00EB1751" w:rsidP="009B56B1">
          <w:pPr>
            <w:pStyle w:val="12"/>
            <w:rPr>
              <w:rStyle w:val="af"/>
            </w:rPr>
          </w:pPr>
          <w:hyperlink w:anchor="_Toc169175582" w:history="1">
            <w:r w:rsidR="004A2BC9">
              <w:rPr>
                <w:rStyle w:val="af"/>
                <w:spacing w:val="20"/>
              </w:rPr>
              <w:t>ДОДАТКИ</w:t>
            </w:r>
          </w:hyperlink>
        </w:p>
        <w:p w14:paraId="238CD3A9" w14:textId="2B6F3B3D" w:rsidR="004A2BC9" w:rsidRPr="004A2BC9" w:rsidRDefault="004A2BC9" w:rsidP="004A2BC9">
          <w:pPr>
            <w:rPr>
              <w:rFonts w:eastAsiaTheme="minorEastAsia"/>
              <w:b/>
              <w:bCs/>
              <w:noProof/>
              <w:sz w:val="28"/>
              <w:szCs w:val="28"/>
              <w:lang w:val="uk-UA" w:eastAsia="uk-UA"/>
            </w:rPr>
          </w:pPr>
          <w:r>
            <w:rPr>
              <w:rFonts w:eastAsiaTheme="minorEastAsia"/>
              <w:b/>
              <w:bCs/>
              <w:noProof/>
              <w:sz w:val="28"/>
              <w:szCs w:val="28"/>
              <w:lang w:val="uk-UA" w:eastAsia="uk-UA"/>
            </w:rPr>
            <w:t>БІБЛІОГРАФІЧНА ДОВІДКА</w:t>
          </w:r>
        </w:p>
        <w:p w14:paraId="7FFF78DC" w14:textId="0E2091AA" w:rsidR="005955EA" w:rsidRDefault="005955EA">
          <w:r>
            <w:rPr>
              <w:b/>
              <w:bCs/>
            </w:rPr>
            <w:fldChar w:fldCharType="end"/>
          </w:r>
        </w:p>
      </w:sdtContent>
    </w:sdt>
    <w:p w14:paraId="3BEB75D5" w14:textId="2A27D561" w:rsidR="00DC418F" w:rsidRPr="005955EA" w:rsidRDefault="00DC418F" w:rsidP="005955EA">
      <w:pPr>
        <w:spacing w:after="200" w:line="276" w:lineRule="auto"/>
        <w:jc w:val="center"/>
        <w:rPr>
          <w:color w:val="000000"/>
          <w:sz w:val="28"/>
          <w:szCs w:val="28"/>
          <w:lang w:val="uk-UA"/>
        </w:rPr>
      </w:pPr>
    </w:p>
    <w:p w14:paraId="040E9FC6" w14:textId="5303249C" w:rsidR="00697242" w:rsidRDefault="00036079" w:rsidP="00036079">
      <w:pPr>
        <w:tabs>
          <w:tab w:val="left" w:pos="1296"/>
          <w:tab w:val="center" w:pos="4677"/>
        </w:tabs>
        <w:rPr>
          <w:sz w:val="28"/>
          <w:szCs w:val="28"/>
          <w:lang w:val="uk-UA"/>
        </w:rPr>
      </w:pPr>
      <w:r>
        <w:rPr>
          <w:sz w:val="28"/>
          <w:szCs w:val="28"/>
          <w:lang w:val="uk-UA"/>
        </w:rPr>
        <w:tab/>
      </w:r>
      <w:r>
        <w:rPr>
          <w:sz w:val="28"/>
          <w:szCs w:val="28"/>
          <w:lang w:val="uk-UA"/>
        </w:rPr>
        <w:tab/>
      </w:r>
      <w:r w:rsidR="000F54F6">
        <w:rPr>
          <w:sz w:val="28"/>
          <w:szCs w:val="28"/>
          <w:lang w:val="uk-UA"/>
        </w:rPr>
        <w:br w:type="page"/>
      </w:r>
    </w:p>
    <w:p w14:paraId="070B254A" w14:textId="77777777" w:rsidR="00697242" w:rsidRPr="00C72784" w:rsidRDefault="00697242" w:rsidP="00697242">
      <w:pPr>
        <w:pStyle w:val="10"/>
        <w:jc w:val="center"/>
      </w:pPr>
      <w:bookmarkStart w:id="8309" w:name="_Toc164773381"/>
      <w:bookmarkStart w:id="8310" w:name="_Toc164805955"/>
      <w:bookmarkStart w:id="8311" w:name="_Toc164806538"/>
      <w:bookmarkStart w:id="8312" w:name="_Toc168081175"/>
      <w:bookmarkStart w:id="8313" w:name="_Toc169175549"/>
      <w:r w:rsidRPr="00C72784">
        <w:t>ПЕРЕЛІК УМОВНИХ СКОРОЧЕНЬ</w:t>
      </w:r>
      <w:bookmarkEnd w:id="8309"/>
      <w:bookmarkEnd w:id="8310"/>
      <w:bookmarkEnd w:id="8311"/>
      <w:bookmarkEnd w:id="8312"/>
      <w:bookmarkEnd w:id="8313"/>
    </w:p>
    <w:p w14:paraId="51A24B51" w14:textId="77777777" w:rsidR="00697242" w:rsidRPr="00C72784" w:rsidRDefault="00697242" w:rsidP="00697242">
      <w:pPr>
        <w:spacing w:line="360" w:lineRule="auto"/>
        <w:ind w:firstLine="851"/>
        <w:jc w:val="both"/>
        <w:rPr>
          <w:color w:val="000000"/>
          <w:sz w:val="28"/>
          <w:szCs w:val="28"/>
          <w:lang w:val="uk-UA"/>
        </w:rPr>
      </w:pPr>
    </w:p>
    <w:p w14:paraId="5A304E8C" w14:textId="77777777" w:rsidR="00697242" w:rsidRPr="00C72784" w:rsidRDefault="00697242" w:rsidP="00697242">
      <w:pPr>
        <w:spacing w:line="360" w:lineRule="auto"/>
        <w:ind w:firstLine="851"/>
        <w:jc w:val="both"/>
        <w:rPr>
          <w:color w:val="000000"/>
          <w:sz w:val="28"/>
          <w:szCs w:val="28"/>
          <w:lang w:val="uk-UA"/>
        </w:rPr>
      </w:pPr>
    </w:p>
    <w:p w14:paraId="0A422ED3" w14:textId="77777777" w:rsidR="00697242" w:rsidRPr="00670416" w:rsidRDefault="00697242" w:rsidP="00697242">
      <w:pPr>
        <w:spacing w:line="360" w:lineRule="auto"/>
        <w:ind w:firstLine="851"/>
        <w:jc w:val="both"/>
        <w:rPr>
          <w:color w:val="000000"/>
          <w:sz w:val="28"/>
          <w:szCs w:val="28"/>
          <w:lang w:val="uk-UA"/>
        </w:rPr>
      </w:pPr>
      <w:r w:rsidRPr="00670416">
        <w:rPr>
          <w:b/>
          <w:bCs/>
          <w:color w:val="000000"/>
          <w:sz w:val="28"/>
          <w:szCs w:val="28"/>
          <w:lang w:val="uk-UA"/>
        </w:rPr>
        <w:t>UML</w:t>
      </w:r>
      <w:r w:rsidRPr="00670416">
        <w:rPr>
          <w:color w:val="000000"/>
          <w:sz w:val="28"/>
          <w:szCs w:val="28"/>
          <w:lang w:val="uk-UA"/>
        </w:rPr>
        <w:t xml:space="preserve"> (англ. Unified Modeling Language) — уніфікована мова моделювання.</w:t>
      </w:r>
    </w:p>
    <w:p w14:paraId="280AFF97" w14:textId="77777777" w:rsidR="00697242" w:rsidRPr="00670416" w:rsidRDefault="00697242" w:rsidP="00697242">
      <w:pPr>
        <w:spacing w:line="360" w:lineRule="auto"/>
        <w:ind w:firstLine="851"/>
        <w:jc w:val="both"/>
        <w:rPr>
          <w:color w:val="000000"/>
          <w:sz w:val="28"/>
          <w:szCs w:val="28"/>
          <w:lang w:val="uk-UA"/>
        </w:rPr>
      </w:pPr>
      <w:r w:rsidRPr="00670416">
        <w:rPr>
          <w:b/>
          <w:bCs/>
          <w:color w:val="000000"/>
          <w:sz w:val="28"/>
          <w:szCs w:val="28"/>
          <w:lang w:val="uk-UA"/>
        </w:rPr>
        <w:t>БД</w:t>
      </w:r>
      <w:r w:rsidRPr="00670416">
        <w:rPr>
          <w:color w:val="000000"/>
          <w:sz w:val="28"/>
          <w:szCs w:val="28"/>
          <w:lang w:val="uk-UA"/>
        </w:rPr>
        <w:t xml:space="preserve">  — база даних.</w:t>
      </w:r>
    </w:p>
    <w:p w14:paraId="48FBFA67" w14:textId="77777777" w:rsidR="00697242" w:rsidRPr="00670416" w:rsidRDefault="00697242" w:rsidP="00697242">
      <w:pPr>
        <w:spacing w:line="360" w:lineRule="auto"/>
        <w:ind w:firstLine="851"/>
        <w:jc w:val="both"/>
        <w:rPr>
          <w:color w:val="000000"/>
          <w:sz w:val="28"/>
          <w:szCs w:val="28"/>
          <w:lang w:val="uk-UA"/>
        </w:rPr>
      </w:pPr>
      <w:r w:rsidRPr="00670416">
        <w:rPr>
          <w:b/>
          <w:bCs/>
          <w:color w:val="000000"/>
          <w:sz w:val="28"/>
          <w:szCs w:val="28"/>
          <w:lang w:val="uk-UA"/>
        </w:rPr>
        <w:t xml:space="preserve">ПЗ </w:t>
      </w:r>
      <w:r w:rsidRPr="00670416">
        <w:rPr>
          <w:color w:val="000000"/>
          <w:sz w:val="28"/>
          <w:szCs w:val="28"/>
          <w:lang w:val="uk-UA"/>
        </w:rPr>
        <w:t>— програмне забезпечення.</w:t>
      </w:r>
    </w:p>
    <w:p w14:paraId="05C22441" w14:textId="77777777" w:rsidR="00697242" w:rsidRDefault="00697242" w:rsidP="00697242">
      <w:pPr>
        <w:spacing w:line="360" w:lineRule="auto"/>
        <w:ind w:firstLine="851"/>
        <w:jc w:val="both"/>
        <w:rPr>
          <w:color w:val="000000"/>
          <w:sz w:val="28"/>
          <w:szCs w:val="28"/>
          <w:lang w:val="en-US"/>
        </w:rPr>
      </w:pPr>
      <w:r w:rsidRPr="00670416">
        <w:rPr>
          <w:b/>
          <w:bCs/>
          <w:color w:val="000000"/>
          <w:sz w:val="28"/>
          <w:szCs w:val="28"/>
          <w:lang w:val="uk-UA"/>
        </w:rPr>
        <w:t>ООП</w:t>
      </w:r>
      <w:r w:rsidRPr="00670416">
        <w:rPr>
          <w:color w:val="000000"/>
          <w:sz w:val="28"/>
          <w:szCs w:val="28"/>
          <w:lang w:val="uk-UA"/>
        </w:rPr>
        <w:t xml:space="preserve">  </w:t>
      </w:r>
      <w:bookmarkStart w:id="8314" w:name="_Hlk167455722"/>
      <w:r w:rsidRPr="00670416">
        <w:rPr>
          <w:color w:val="000000"/>
          <w:sz w:val="28"/>
          <w:szCs w:val="28"/>
          <w:lang w:val="uk-UA"/>
        </w:rPr>
        <w:t>—</w:t>
      </w:r>
      <w:bookmarkEnd w:id="8314"/>
      <w:r w:rsidRPr="00670416">
        <w:rPr>
          <w:color w:val="000000"/>
          <w:sz w:val="28"/>
          <w:szCs w:val="28"/>
          <w:lang w:val="uk-UA"/>
        </w:rPr>
        <w:t xml:space="preserve"> об’єктно-орієнтоване програмування.</w:t>
      </w:r>
    </w:p>
    <w:p w14:paraId="6A13E0CE" w14:textId="139A56BF" w:rsidR="00164EC9" w:rsidRPr="00164EC9" w:rsidRDefault="00164EC9" w:rsidP="00164EC9">
      <w:pPr>
        <w:spacing w:line="360" w:lineRule="auto"/>
        <w:ind w:firstLine="851"/>
        <w:jc w:val="both"/>
        <w:rPr>
          <w:color w:val="000000"/>
          <w:sz w:val="28"/>
          <w:szCs w:val="28"/>
          <w:lang w:val="en-US"/>
        </w:rPr>
      </w:pPr>
      <w:r w:rsidRPr="00670416">
        <w:rPr>
          <w:b/>
          <w:bCs/>
          <w:color w:val="000000"/>
          <w:sz w:val="28"/>
          <w:szCs w:val="28"/>
          <w:lang w:val="uk-UA"/>
        </w:rPr>
        <w:t>О</w:t>
      </w:r>
      <w:r>
        <w:rPr>
          <w:b/>
          <w:bCs/>
          <w:color w:val="000000"/>
          <w:sz w:val="28"/>
          <w:szCs w:val="28"/>
          <w:lang w:val="uk-UA"/>
        </w:rPr>
        <w:t>С</w:t>
      </w:r>
      <w:r>
        <w:rPr>
          <w:b/>
          <w:bCs/>
          <w:color w:val="000000"/>
          <w:sz w:val="28"/>
          <w:szCs w:val="28"/>
          <w:lang w:val="en-US"/>
        </w:rPr>
        <w:t>/OS</w:t>
      </w:r>
      <w:r w:rsidRPr="00670416">
        <w:rPr>
          <w:color w:val="000000"/>
          <w:sz w:val="28"/>
          <w:szCs w:val="28"/>
          <w:lang w:val="uk-UA"/>
        </w:rPr>
        <w:t xml:space="preserve">  — о</w:t>
      </w:r>
      <w:r>
        <w:rPr>
          <w:color w:val="000000"/>
          <w:sz w:val="28"/>
          <w:szCs w:val="28"/>
          <w:lang w:val="uk-UA"/>
        </w:rPr>
        <w:t>пераційна система</w:t>
      </w:r>
      <w:r>
        <w:rPr>
          <w:color w:val="000000"/>
          <w:sz w:val="28"/>
          <w:szCs w:val="28"/>
          <w:lang w:val="en-US"/>
        </w:rPr>
        <w:t>/operating system</w:t>
      </w:r>
      <w:r w:rsidRPr="00670416">
        <w:rPr>
          <w:color w:val="000000"/>
          <w:sz w:val="28"/>
          <w:szCs w:val="28"/>
          <w:lang w:val="uk-UA"/>
        </w:rPr>
        <w:t>.</w:t>
      </w:r>
    </w:p>
    <w:p w14:paraId="7238AA96" w14:textId="1C3BCC6D" w:rsidR="00BB5E78" w:rsidRPr="00BB5E78" w:rsidRDefault="00BB5E78" w:rsidP="00697242">
      <w:pPr>
        <w:spacing w:line="360" w:lineRule="auto"/>
        <w:ind w:firstLine="851"/>
        <w:jc w:val="both"/>
        <w:rPr>
          <w:color w:val="000000"/>
          <w:sz w:val="28"/>
          <w:szCs w:val="28"/>
          <w:lang w:val="uk-UA"/>
        </w:rPr>
      </w:pPr>
      <w:r>
        <w:rPr>
          <w:b/>
          <w:bCs/>
          <w:color w:val="000000"/>
          <w:sz w:val="28"/>
          <w:szCs w:val="28"/>
          <w:lang w:val="en-US"/>
        </w:rPr>
        <w:t xml:space="preserve">SLOC </w:t>
      </w:r>
      <w:r w:rsidRPr="00BB5E78">
        <w:rPr>
          <w:color w:val="000000"/>
          <w:sz w:val="28"/>
          <w:szCs w:val="28"/>
          <w:lang w:val="en-US"/>
        </w:rPr>
        <w:t>(англ. Source Lines of Code</w:t>
      </w:r>
      <w:r>
        <w:rPr>
          <w:color w:val="000000"/>
          <w:sz w:val="28"/>
          <w:szCs w:val="28"/>
          <w:lang w:val="en-US"/>
        </w:rPr>
        <w:t xml:space="preserve">) </w:t>
      </w:r>
      <w:r w:rsidRPr="00670416">
        <w:rPr>
          <w:color w:val="000000"/>
          <w:sz w:val="28"/>
          <w:szCs w:val="28"/>
          <w:lang w:val="uk-UA"/>
        </w:rPr>
        <w:t>—</w:t>
      </w:r>
      <w:r>
        <w:rPr>
          <w:color w:val="000000"/>
          <w:sz w:val="28"/>
          <w:szCs w:val="28"/>
          <w:lang w:val="en-US"/>
        </w:rPr>
        <w:t xml:space="preserve"> </w:t>
      </w:r>
      <w:r>
        <w:rPr>
          <w:color w:val="000000"/>
          <w:sz w:val="28"/>
          <w:szCs w:val="28"/>
          <w:lang w:val="uk-UA"/>
        </w:rPr>
        <w:t>кількість рядків коду.</w:t>
      </w:r>
    </w:p>
    <w:p w14:paraId="03F57522" w14:textId="71382DF4" w:rsidR="00697242" w:rsidRPr="00670416" w:rsidRDefault="00697242" w:rsidP="00697242">
      <w:pPr>
        <w:spacing w:line="360" w:lineRule="auto"/>
        <w:ind w:firstLine="851"/>
        <w:jc w:val="both"/>
        <w:rPr>
          <w:color w:val="000000"/>
          <w:sz w:val="28"/>
          <w:szCs w:val="28"/>
          <w:lang w:val="uk-UA"/>
        </w:rPr>
      </w:pPr>
      <w:r w:rsidRPr="00670416">
        <w:rPr>
          <w:b/>
          <w:bCs/>
          <w:color w:val="000000"/>
          <w:sz w:val="28"/>
          <w:szCs w:val="28"/>
          <w:lang w:val="uk-UA"/>
        </w:rPr>
        <w:t>TDD</w:t>
      </w:r>
      <w:r w:rsidRPr="00670416">
        <w:rPr>
          <w:color w:val="000000"/>
          <w:sz w:val="28"/>
          <w:szCs w:val="28"/>
          <w:lang w:val="uk-UA"/>
        </w:rPr>
        <w:t xml:space="preserve"> (англ. </w:t>
      </w:r>
      <w:r w:rsidR="00DC4E67">
        <w:rPr>
          <w:color w:val="000000"/>
          <w:sz w:val="28"/>
          <w:szCs w:val="28"/>
          <w:lang w:val="en-US"/>
        </w:rPr>
        <w:t>t</w:t>
      </w:r>
      <w:r w:rsidRPr="00670416">
        <w:rPr>
          <w:color w:val="000000"/>
          <w:sz w:val="28"/>
          <w:szCs w:val="28"/>
          <w:lang w:val="uk-UA"/>
        </w:rPr>
        <w:t>est-driven development) — розробка через тестування.</w:t>
      </w:r>
    </w:p>
    <w:p w14:paraId="7A9B5092" w14:textId="77777777" w:rsidR="00697242" w:rsidRDefault="00697242" w:rsidP="00697242">
      <w:pPr>
        <w:spacing w:line="360" w:lineRule="auto"/>
        <w:ind w:firstLine="851"/>
        <w:jc w:val="both"/>
        <w:rPr>
          <w:color w:val="000000"/>
          <w:sz w:val="28"/>
          <w:szCs w:val="28"/>
          <w:lang w:val="en-US"/>
        </w:rPr>
      </w:pPr>
      <w:r w:rsidRPr="00670416">
        <w:rPr>
          <w:b/>
          <w:bCs/>
          <w:color w:val="000000"/>
          <w:sz w:val="28"/>
          <w:szCs w:val="28"/>
          <w:lang w:val="uk-UA"/>
        </w:rPr>
        <w:t xml:space="preserve">UI </w:t>
      </w:r>
      <w:r w:rsidRPr="00670416">
        <w:rPr>
          <w:color w:val="000000"/>
          <w:sz w:val="28"/>
          <w:szCs w:val="28"/>
          <w:lang w:val="uk-UA"/>
        </w:rPr>
        <w:t>(англ. user interface, UI) — інтерфейс користувача.</w:t>
      </w:r>
    </w:p>
    <w:p w14:paraId="16F5E589" w14:textId="540E37D5" w:rsidR="00AB63B8" w:rsidRDefault="00AB63B8" w:rsidP="00AB63B8">
      <w:pPr>
        <w:spacing w:line="360" w:lineRule="auto"/>
        <w:ind w:firstLine="851"/>
        <w:jc w:val="both"/>
        <w:rPr>
          <w:color w:val="000000"/>
          <w:sz w:val="28"/>
          <w:szCs w:val="28"/>
          <w:lang w:val="en-US"/>
        </w:rPr>
      </w:pPr>
      <w:r w:rsidRPr="00670416">
        <w:rPr>
          <w:b/>
          <w:bCs/>
          <w:color w:val="000000"/>
          <w:sz w:val="28"/>
          <w:szCs w:val="28"/>
          <w:lang w:val="uk-UA"/>
        </w:rPr>
        <w:t>U</w:t>
      </w:r>
      <w:r>
        <w:rPr>
          <w:b/>
          <w:bCs/>
          <w:color w:val="000000"/>
          <w:sz w:val="28"/>
          <w:szCs w:val="28"/>
          <w:lang w:val="en-US"/>
        </w:rPr>
        <w:t>X</w:t>
      </w:r>
      <w:r w:rsidRPr="00670416">
        <w:rPr>
          <w:b/>
          <w:bCs/>
          <w:color w:val="000000"/>
          <w:sz w:val="28"/>
          <w:szCs w:val="28"/>
          <w:lang w:val="uk-UA"/>
        </w:rPr>
        <w:t xml:space="preserve"> </w:t>
      </w:r>
      <w:r w:rsidRPr="00670416">
        <w:rPr>
          <w:color w:val="000000"/>
          <w:sz w:val="28"/>
          <w:szCs w:val="28"/>
          <w:lang w:val="uk-UA"/>
        </w:rPr>
        <w:t xml:space="preserve">(англ. user </w:t>
      </w:r>
      <w:r>
        <w:rPr>
          <w:color w:val="000000"/>
          <w:sz w:val="28"/>
          <w:szCs w:val="28"/>
          <w:lang w:val="en-US"/>
        </w:rPr>
        <w:t>experience</w:t>
      </w:r>
      <w:r w:rsidRPr="00670416">
        <w:rPr>
          <w:color w:val="000000"/>
          <w:sz w:val="28"/>
          <w:szCs w:val="28"/>
          <w:lang w:val="uk-UA"/>
        </w:rPr>
        <w:t>, U</w:t>
      </w:r>
      <w:r>
        <w:rPr>
          <w:color w:val="000000"/>
          <w:sz w:val="28"/>
          <w:szCs w:val="28"/>
          <w:lang w:val="en-US"/>
        </w:rPr>
        <w:t>X</w:t>
      </w:r>
      <w:r w:rsidRPr="00670416">
        <w:rPr>
          <w:color w:val="000000"/>
          <w:sz w:val="28"/>
          <w:szCs w:val="28"/>
          <w:lang w:val="uk-UA"/>
        </w:rPr>
        <w:t xml:space="preserve">) — </w:t>
      </w:r>
      <w:r>
        <w:rPr>
          <w:color w:val="000000"/>
          <w:sz w:val="28"/>
          <w:szCs w:val="28"/>
          <w:lang w:val="uk-UA"/>
        </w:rPr>
        <w:t>досвід</w:t>
      </w:r>
      <w:r w:rsidRPr="00670416">
        <w:rPr>
          <w:color w:val="000000"/>
          <w:sz w:val="28"/>
          <w:szCs w:val="28"/>
          <w:lang w:val="uk-UA"/>
        </w:rPr>
        <w:t xml:space="preserve"> користувача.</w:t>
      </w:r>
    </w:p>
    <w:p w14:paraId="61142F93" w14:textId="3F523EC5" w:rsidR="00DC4E67" w:rsidRDefault="00DC4E67" w:rsidP="00AB63B8">
      <w:pPr>
        <w:spacing w:line="360" w:lineRule="auto"/>
        <w:ind w:firstLine="851"/>
        <w:jc w:val="both"/>
        <w:rPr>
          <w:color w:val="000000"/>
          <w:sz w:val="28"/>
          <w:szCs w:val="28"/>
          <w:lang w:val="uk-UA"/>
        </w:rPr>
      </w:pPr>
      <w:r>
        <w:rPr>
          <w:b/>
          <w:bCs/>
          <w:color w:val="000000"/>
          <w:sz w:val="28"/>
          <w:szCs w:val="28"/>
          <w:lang w:val="en-US"/>
        </w:rPr>
        <w:t xml:space="preserve">MAM </w:t>
      </w:r>
      <w:r>
        <w:rPr>
          <w:color w:val="000000"/>
          <w:sz w:val="28"/>
          <w:szCs w:val="28"/>
          <w:lang w:val="uk-UA"/>
        </w:rPr>
        <w:t xml:space="preserve">(англ. </w:t>
      </w:r>
      <w:r>
        <w:rPr>
          <w:color w:val="000000"/>
          <w:sz w:val="28"/>
          <w:szCs w:val="28"/>
          <w:lang w:val="en-US"/>
        </w:rPr>
        <w:t xml:space="preserve">mobile application management) </w:t>
      </w:r>
      <w:r>
        <w:rPr>
          <w:color w:val="000000"/>
          <w:sz w:val="28"/>
          <w:szCs w:val="28"/>
          <w:lang w:val="uk-UA"/>
        </w:rPr>
        <w:t>– управління мобільними додатками.</w:t>
      </w:r>
    </w:p>
    <w:p w14:paraId="54C6B0C6" w14:textId="162A4E16" w:rsidR="00822A29" w:rsidRPr="00822A29" w:rsidRDefault="00822A29" w:rsidP="00AB63B8">
      <w:pPr>
        <w:spacing w:line="360" w:lineRule="auto"/>
        <w:ind w:firstLine="851"/>
        <w:jc w:val="both"/>
        <w:rPr>
          <w:color w:val="000000"/>
          <w:sz w:val="28"/>
          <w:szCs w:val="28"/>
          <w:lang w:val="en-US"/>
        </w:rPr>
      </w:pPr>
      <w:r w:rsidRPr="00822A29">
        <w:rPr>
          <w:b/>
          <w:bCs/>
          <w:color w:val="000000"/>
          <w:sz w:val="28"/>
          <w:szCs w:val="28"/>
          <w:lang w:val="uk-UA"/>
        </w:rPr>
        <w:t>BYOD</w:t>
      </w:r>
      <w:r>
        <w:rPr>
          <w:b/>
          <w:bCs/>
          <w:color w:val="000000"/>
          <w:sz w:val="28"/>
          <w:szCs w:val="28"/>
          <w:lang w:val="uk-UA"/>
        </w:rPr>
        <w:t xml:space="preserve"> </w:t>
      </w:r>
      <w:r>
        <w:rPr>
          <w:color w:val="000000"/>
          <w:sz w:val="28"/>
          <w:szCs w:val="28"/>
          <w:lang w:val="en-US"/>
        </w:rPr>
        <w:t>(</w:t>
      </w:r>
      <w:r>
        <w:rPr>
          <w:color w:val="000000"/>
          <w:sz w:val="28"/>
          <w:szCs w:val="28"/>
          <w:lang w:val="uk-UA"/>
        </w:rPr>
        <w:t xml:space="preserve">англ. </w:t>
      </w:r>
      <w:r>
        <w:rPr>
          <w:color w:val="000000"/>
          <w:sz w:val="28"/>
          <w:szCs w:val="28"/>
          <w:lang w:val="en-US"/>
        </w:rPr>
        <w:t>Bring Your Own Device) – IT</w:t>
      </w:r>
      <w:r>
        <w:rPr>
          <w:color w:val="000000"/>
          <w:sz w:val="28"/>
          <w:szCs w:val="28"/>
          <w:lang w:val="uk-UA"/>
        </w:rPr>
        <w:t>-політика</w:t>
      </w:r>
      <w:r>
        <w:rPr>
          <w:color w:val="000000"/>
          <w:sz w:val="28"/>
          <w:szCs w:val="28"/>
          <w:lang w:val="en-US"/>
        </w:rPr>
        <w:t>.</w:t>
      </w:r>
    </w:p>
    <w:p w14:paraId="336EEC39" w14:textId="77777777" w:rsidR="00697242" w:rsidRDefault="00697242" w:rsidP="00697242">
      <w:pPr>
        <w:spacing w:line="360" w:lineRule="auto"/>
        <w:ind w:firstLine="851"/>
        <w:jc w:val="both"/>
        <w:rPr>
          <w:color w:val="000000"/>
          <w:sz w:val="28"/>
          <w:szCs w:val="28"/>
          <w:lang w:val="uk-UA"/>
        </w:rPr>
      </w:pPr>
      <w:r w:rsidRPr="00670416">
        <w:rPr>
          <w:b/>
          <w:bCs/>
          <w:color w:val="000000"/>
          <w:sz w:val="28"/>
          <w:szCs w:val="28"/>
          <w:lang w:val="uk-UA"/>
        </w:rPr>
        <w:t>API</w:t>
      </w:r>
      <w:r w:rsidRPr="00670416">
        <w:rPr>
          <w:color w:val="000000"/>
          <w:sz w:val="28"/>
          <w:szCs w:val="28"/>
          <w:lang w:val="uk-UA"/>
        </w:rPr>
        <w:t xml:space="preserve"> (англ. application programming interface) — інтерфейс прикладного програмування.</w:t>
      </w:r>
    </w:p>
    <w:p w14:paraId="13C93C5E" w14:textId="7F1C47CD" w:rsidR="00574C3A" w:rsidRDefault="00574C3A" w:rsidP="00697242">
      <w:pPr>
        <w:spacing w:line="360" w:lineRule="auto"/>
        <w:ind w:firstLine="851"/>
        <w:jc w:val="both"/>
        <w:rPr>
          <w:color w:val="000000"/>
          <w:sz w:val="28"/>
          <w:szCs w:val="28"/>
          <w:lang w:val="en-US"/>
        </w:rPr>
      </w:pPr>
      <w:r>
        <w:rPr>
          <w:b/>
          <w:bCs/>
          <w:color w:val="000000"/>
          <w:sz w:val="28"/>
          <w:szCs w:val="28"/>
          <w:lang w:val="en-US"/>
        </w:rPr>
        <w:t xml:space="preserve">SDK </w:t>
      </w:r>
      <w:r>
        <w:rPr>
          <w:color w:val="000000"/>
          <w:sz w:val="28"/>
          <w:szCs w:val="28"/>
          <w:lang w:val="en-US"/>
        </w:rPr>
        <w:t>– software development kit.</w:t>
      </w:r>
    </w:p>
    <w:p w14:paraId="3FD80360" w14:textId="02C74338" w:rsidR="00B32FC3" w:rsidRPr="00574C3A" w:rsidRDefault="00B32FC3" w:rsidP="00B32FC3">
      <w:pPr>
        <w:spacing w:line="360" w:lineRule="auto"/>
        <w:ind w:firstLine="851"/>
        <w:jc w:val="both"/>
        <w:rPr>
          <w:color w:val="000000"/>
          <w:sz w:val="28"/>
          <w:szCs w:val="28"/>
          <w:lang w:val="en-US"/>
        </w:rPr>
      </w:pPr>
      <w:r>
        <w:rPr>
          <w:b/>
          <w:bCs/>
          <w:color w:val="000000"/>
          <w:sz w:val="28"/>
          <w:szCs w:val="28"/>
          <w:lang w:val="en-US"/>
        </w:rPr>
        <w:t xml:space="preserve">NDK </w:t>
      </w:r>
      <w:r>
        <w:rPr>
          <w:color w:val="000000"/>
          <w:sz w:val="28"/>
          <w:szCs w:val="28"/>
          <w:lang w:val="en-US"/>
        </w:rPr>
        <w:t>– native development kit.</w:t>
      </w:r>
    </w:p>
    <w:p w14:paraId="416911DC" w14:textId="77777777" w:rsidR="00697242" w:rsidRPr="00670416" w:rsidRDefault="00697242" w:rsidP="00697242">
      <w:pPr>
        <w:spacing w:line="360" w:lineRule="auto"/>
        <w:ind w:firstLine="851"/>
        <w:jc w:val="both"/>
        <w:rPr>
          <w:color w:val="000000"/>
          <w:sz w:val="28"/>
          <w:szCs w:val="28"/>
          <w:lang w:val="uk-UA"/>
        </w:rPr>
      </w:pPr>
      <w:r w:rsidRPr="00670416">
        <w:rPr>
          <w:b/>
          <w:bCs/>
          <w:color w:val="000000"/>
          <w:sz w:val="28"/>
          <w:szCs w:val="28"/>
          <w:lang w:val="uk-UA"/>
        </w:rPr>
        <w:t>HLD</w:t>
      </w:r>
      <w:r w:rsidRPr="00670416">
        <w:rPr>
          <w:color w:val="000000"/>
          <w:sz w:val="28"/>
          <w:szCs w:val="28"/>
          <w:lang w:val="uk-UA"/>
        </w:rPr>
        <w:t xml:space="preserve"> (англ. high-level design) — високорівневе проєктування.</w:t>
      </w:r>
    </w:p>
    <w:p w14:paraId="76DF05E0" w14:textId="77777777" w:rsidR="00697242" w:rsidRDefault="00697242" w:rsidP="00697242">
      <w:pPr>
        <w:spacing w:line="360" w:lineRule="auto"/>
        <w:ind w:firstLine="851"/>
        <w:jc w:val="both"/>
        <w:rPr>
          <w:color w:val="000000"/>
          <w:sz w:val="28"/>
          <w:szCs w:val="28"/>
          <w:lang w:val="uk-UA"/>
        </w:rPr>
      </w:pPr>
      <w:r w:rsidRPr="00670416">
        <w:rPr>
          <w:b/>
          <w:bCs/>
          <w:color w:val="000000"/>
          <w:sz w:val="28"/>
          <w:szCs w:val="28"/>
          <w:lang w:val="uk-UA"/>
        </w:rPr>
        <w:t>USB</w:t>
      </w:r>
      <w:r w:rsidRPr="00670416">
        <w:rPr>
          <w:color w:val="000000"/>
          <w:sz w:val="28"/>
          <w:szCs w:val="28"/>
          <w:lang w:val="uk-UA"/>
        </w:rPr>
        <w:t xml:space="preserve"> (англ. Universal Serial Bus) — універсальна послідовна шина.</w:t>
      </w:r>
    </w:p>
    <w:p w14:paraId="64F16439" w14:textId="77777777" w:rsidR="00697242" w:rsidRDefault="00697242" w:rsidP="00697242">
      <w:pPr>
        <w:spacing w:line="360" w:lineRule="auto"/>
        <w:ind w:firstLine="851"/>
        <w:jc w:val="both"/>
        <w:rPr>
          <w:color w:val="000000"/>
          <w:sz w:val="28"/>
          <w:szCs w:val="28"/>
          <w:lang w:val="uk-UA"/>
        </w:rPr>
      </w:pPr>
      <w:r w:rsidRPr="00637F74">
        <w:rPr>
          <w:b/>
          <w:bCs/>
          <w:color w:val="000000"/>
          <w:sz w:val="28"/>
          <w:szCs w:val="28"/>
          <w:lang w:val="uk-UA"/>
        </w:rPr>
        <w:t>АТП</w:t>
      </w:r>
      <w:r>
        <w:rPr>
          <w:color w:val="000000"/>
          <w:sz w:val="28"/>
          <w:szCs w:val="28"/>
          <w:lang w:val="uk-UA"/>
        </w:rPr>
        <w:t xml:space="preserve"> – автотранспортне підприємство.</w:t>
      </w:r>
    </w:p>
    <w:p w14:paraId="1B9ED6AB" w14:textId="77777777" w:rsidR="00697242" w:rsidRPr="00927B4B" w:rsidRDefault="00697242" w:rsidP="00697242">
      <w:pPr>
        <w:spacing w:line="360" w:lineRule="auto"/>
        <w:ind w:firstLine="851"/>
        <w:jc w:val="both"/>
        <w:rPr>
          <w:color w:val="000000"/>
          <w:sz w:val="28"/>
          <w:szCs w:val="28"/>
          <w:lang w:val="uk-UA"/>
        </w:rPr>
      </w:pPr>
      <w:r>
        <w:rPr>
          <w:b/>
          <w:bCs/>
          <w:color w:val="000000"/>
          <w:sz w:val="28"/>
          <w:szCs w:val="28"/>
          <w:lang w:val="uk-UA"/>
        </w:rPr>
        <w:t xml:space="preserve">МЗП </w:t>
      </w:r>
      <w:r>
        <w:rPr>
          <w:color w:val="000000"/>
          <w:sz w:val="28"/>
          <w:szCs w:val="28"/>
          <w:lang w:val="uk-UA"/>
        </w:rPr>
        <w:t>– мінімальна заробітна платня.</w:t>
      </w:r>
    </w:p>
    <w:p w14:paraId="379E308B" w14:textId="77777777" w:rsidR="00697242" w:rsidRDefault="00697242" w:rsidP="00697242">
      <w:pPr>
        <w:spacing w:line="360" w:lineRule="auto"/>
        <w:ind w:firstLine="851"/>
        <w:jc w:val="both"/>
        <w:rPr>
          <w:color w:val="000000"/>
          <w:sz w:val="28"/>
          <w:szCs w:val="28"/>
          <w:lang w:val="uk-UA"/>
        </w:rPr>
      </w:pPr>
      <w:r w:rsidRPr="00670416">
        <w:rPr>
          <w:b/>
          <w:bCs/>
          <w:color w:val="000000"/>
          <w:sz w:val="28"/>
          <w:szCs w:val="28"/>
          <w:lang w:val="uk-UA"/>
        </w:rPr>
        <w:t>Км</w:t>
      </w:r>
      <w:r w:rsidRPr="00670416">
        <w:rPr>
          <w:color w:val="000000"/>
          <w:sz w:val="28"/>
          <w:szCs w:val="28"/>
          <w:lang w:val="uk-UA"/>
        </w:rPr>
        <w:t xml:space="preserve">  — кілометри (тисяча метрів).</w:t>
      </w:r>
    </w:p>
    <w:p w14:paraId="4AB916D8" w14:textId="77777777" w:rsidR="00697242" w:rsidRDefault="00697242" w:rsidP="00697242">
      <w:pPr>
        <w:spacing w:line="360" w:lineRule="auto"/>
        <w:ind w:firstLine="851"/>
        <w:jc w:val="both"/>
        <w:rPr>
          <w:color w:val="000000"/>
          <w:sz w:val="28"/>
          <w:szCs w:val="28"/>
          <w:lang w:val="uk-UA"/>
        </w:rPr>
      </w:pPr>
      <w:r w:rsidRPr="00670416">
        <w:rPr>
          <w:b/>
          <w:bCs/>
          <w:color w:val="000000"/>
          <w:sz w:val="28"/>
          <w:szCs w:val="28"/>
          <w:lang w:val="uk-UA"/>
        </w:rPr>
        <w:t>Т</w:t>
      </w:r>
      <w:r>
        <w:rPr>
          <w:color w:val="000000"/>
          <w:sz w:val="28"/>
          <w:szCs w:val="28"/>
          <w:lang w:val="uk-UA"/>
        </w:rPr>
        <w:t xml:space="preserve"> – тонни (тисяча кілограмів).</w:t>
      </w:r>
    </w:p>
    <w:p w14:paraId="31D1D2ED" w14:textId="3BC7B398" w:rsidR="00697242" w:rsidRDefault="00697242" w:rsidP="00164EC9">
      <w:pPr>
        <w:spacing w:line="360" w:lineRule="auto"/>
        <w:ind w:firstLine="851"/>
        <w:jc w:val="both"/>
        <w:rPr>
          <w:color w:val="000000"/>
          <w:sz w:val="28"/>
          <w:szCs w:val="28"/>
          <w:lang w:val="en-US"/>
        </w:rPr>
      </w:pPr>
      <w:r w:rsidRPr="00670416">
        <w:rPr>
          <w:b/>
          <w:bCs/>
          <w:color w:val="000000"/>
          <w:sz w:val="28"/>
          <w:szCs w:val="28"/>
          <w:lang w:val="uk-UA"/>
        </w:rPr>
        <w:t>Грн</w:t>
      </w:r>
      <w:r>
        <w:rPr>
          <w:color w:val="000000"/>
          <w:sz w:val="28"/>
          <w:szCs w:val="28"/>
          <w:lang w:val="uk-UA"/>
        </w:rPr>
        <w:t xml:space="preserve"> – гривні.</w:t>
      </w:r>
    </w:p>
    <w:p w14:paraId="2B608A10" w14:textId="77777777" w:rsidR="00164EC9" w:rsidRDefault="00164EC9" w:rsidP="00164EC9">
      <w:pPr>
        <w:spacing w:line="360" w:lineRule="auto"/>
        <w:ind w:firstLine="851"/>
        <w:jc w:val="both"/>
        <w:rPr>
          <w:color w:val="000000"/>
          <w:sz w:val="28"/>
          <w:szCs w:val="28"/>
          <w:lang w:val="en-US"/>
        </w:rPr>
      </w:pPr>
    </w:p>
    <w:p w14:paraId="7E141133" w14:textId="77777777" w:rsidR="00164EC9" w:rsidRPr="00164EC9" w:rsidRDefault="00164EC9" w:rsidP="00164EC9">
      <w:pPr>
        <w:spacing w:line="360" w:lineRule="auto"/>
        <w:ind w:firstLine="851"/>
        <w:jc w:val="both"/>
        <w:rPr>
          <w:color w:val="000000"/>
          <w:sz w:val="28"/>
          <w:szCs w:val="28"/>
          <w:lang w:val="en-US"/>
        </w:rPr>
      </w:pPr>
    </w:p>
    <w:p w14:paraId="51FFDC4B" w14:textId="77777777" w:rsidR="008B3B05" w:rsidRPr="008B3B05" w:rsidRDefault="008B3B05" w:rsidP="0023531D">
      <w:pPr>
        <w:rPr>
          <w:sz w:val="28"/>
          <w:szCs w:val="28"/>
          <w:lang w:val="en-US"/>
        </w:rPr>
      </w:pPr>
    </w:p>
    <w:p w14:paraId="5AD0C308" w14:textId="40142F98" w:rsidR="0034270F" w:rsidRPr="00C61BE3" w:rsidRDefault="0034270F" w:rsidP="006D1AC9">
      <w:pPr>
        <w:jc w:val="center"/>
        <w:outlineLvl w:val="0"/>
        <w:rPr>
          <w:b/>
          <w:bCs/>
          <w:sz w:val="28"/>
          <w:szCs w:val="28"/>
          <w:lang w:val="uk-UA"/>
        </w:rPr>
      </w:pPr>
      <w:bookmarkStart w:id="8315" w:name="_Toc168081176"/>
      <w:bookmarkStart w:id="8316" w:name="_Toc169175550"/>
      <w:r w:rsidRPr="00C61BE3">
        <w:rPr>
          <w:b/>
          <w:bCs/>
          <w:sz w:val="28"/>
          <w:szCs w:val="28"/>
          <w:lang w:val="uk-UA"/>
        </w:rPr>
        <w:t>ВСТУП</w:t>
      </w:r>
      <w:bookmarkEnd w:id="8315"/>
      <w:bookmarkEnd w:id="8316"/>
    </w:p>
    <w:p w14:paraId="708FC0AF" w14:textId="77777777" w:rsidR="0034270F" w:rsidRPr="0034270F" w:rsidRDefault="0034270F" w:rsidP="0048155F">
      <w:pPr>
        <w:spacing w:line="360" w:lineRule="auto"/>
        <w:jc w:val="both"/>
        <w:rPr>
          <w:sz w:val="28"/>
          <w:szCs w:val="28"/>
          <w:lang w:val="uk-UA"/>
        </w:rPr>
      </w:pPr>
    </w:p>
    <w:p w14:paraId="2A9540D8" w14:textId="55C75C04" w:rsidR="00375AED" w:rsidRPr="00BD4BE8" w:rsidRDefault="00375AED" w:rsidP="00375AED">
      <w:pPr>
        <w:spacing w:line="360" w:lineRule="auto"/>
        <w:ind w:firstLine="851"/>
        <w:jc w:val="both"/>
        <w:rPr>
          <w:sz w:val="28"/>
          <w:szCs w:val="28"/>
          <w:lang w:val="uk-UA"/>
        </w:rPr>
      </w:pPr>
      <w:r w:rsidRPr="00375AED">
        <w:rPr>
          <w:sz w:val="28"/>
          <w:szCs w:val="28"/>
          <w:lang w:val="uk-UA"/>
        </w:rPr>
        <w:t>Сьогодні мобільні додатки є невід’ємною частиною нашого повсякденного життя. Ми покладаємося на них для комунікації, розваг, роботи та багатьох інших аспектів нашої діяльності. Вони дозволяють нам миттєво обмінюватися інформацією, здійснювати покупки, керувати фінансами, вчитися та працювати з будь-якої точки світу. Мобільні додатки полегшують наше життя, надаючи зручні інструменти для вирішення щоденних завдань. Завдяки постійному розвитку технологій, мобільні додатки стають все більш функціональними та корисними, відкриваючи нові можливості для особистого та професійного зростання.</w:t>
      </w:r>
    </w:p>
    <w:p w14:paraId="3308D295" w14:textId="71EB7B14" w:rsidR="00D44581" w:rsidRPr="00D44581" w:rsidRDefault="00D44581" w:rsidP="00D44581">
      <w:pPr>
        <w:spacing w:line="360" w:lineRule="auto"/>
        <w:ind w:firstLine="851"/>
        <w:jc w:val="both"/>
        <w:rPr>
          <w:sz w:val="28"/>
          <w:szCs w:val="28"/>
          <w:lang w:val="uk-UA"/>
        </w:rPr>
      </w:pPr>
      <w:r w:rsidRPr="00BD4BE8">
        <w:rPr>
          <w:b/>
          <w:bCs/>
          <w:sz w:val="28"/>
          <w:szCs w:val="28"/>
          <w:lang w:val="uk-UA"/>
        </w:rPr>
        <w:t>Метою дипломної</w:t>
      </w:r>
      <w:r w:rsidR="00375AED">
        <w:rPr>
          <w:b/>
          <w:bCs/>
          <w:sz w:val="28"/>
          <w:szCs w:val="28"/>
          <w:lang w:val="uk-UA"/>
        </w:rPr>
        <w:t xml:space="preserve"> </w:t>
      </w:r>
      <w:r w:rsidRPr="00BD4BE8">
        <w:rPr>
          <w:b/>
          <w:bCs/>
          <w:sz w:val="28"/>
          <w:szCs w:val="28"/>
          <w:lang w:val="uk-UA"/>
        </w:rPr>
        <w:t>роботи</w:t>
      </w:r>
      <w:r>
        <w:rPr>
          <w:sz w:val="28"/>
          <w:szCs w:val="28"/>
          <w:lang w:val="uk-UA"/>
        </w:rPr>
        <w:t xml:space="preserve"> є </w:t>
      </w:r>
      <w:r w:rsidR="00375AED">
        <w:rPr>
          <w:sz w:val="28"/>
          <w:szCs w:val="28"/>
          <w:lang w:val="uk-UA"/>
        </w:rPr>
        <w:t>розробити мобільний додаток для автопідприємства з вантажних перевезень, який би підвищив ефективність роботи диспетчера вантажних перевезень автопідприємства, полегшивши ведення обліку вантажівок, водіїв, замовлень, клієнтів та партнерів, а також складання розкладу руху вантажного автотранспорту</w:t>
      </w:r>
      <w:r w:rsidRPr="00D44581">
        <w:rPr>
          <w:sz w:val="28"/>
          <w:szCs w:val="28"/>
          <w:lang w:val="uk-UA"/>
        </w:rPr>
        <w:t xml:space="preserve">. </w:t>
      </w:r>
    </w:p>
    <w:p w14:paraId="2FEBF00B" w14:textId="60C1FAE0" w:rsidR="0075710F" w:rsidRPr="0075710F" w:rsidRDefault="00BD4BE8" w:rsidP="0075710F">
      <w:pPr>
        <w:spacing w:line="360" w:lineRule="auto"/>
        <w:ind w:firstLine="851"/>
        <w:jc w:val="both"/>
        <w:rPr>
          <w:sz w:val="28"/>
          <w:szCs w:val="28"/>
          <w:lang w:val="uk-UA"/>
        </w:rPr>
      </w:pPr>
      <w:r w:rsidRPr="00BD4BE8">
        <w:rPr>
          <w:b/>
          <w:bCs/>
          <w:sz w:val="28"/>
          <w:szCs w:val="28"/>
          <w:lang w:val="uk-UA"/>
        </w:rPr>
        <w:t>М</w:t>
      </w:r>
      <w:r w:rsidR="0075710F" w:rsidRPr="00BD4BE8">
        <w:rPr>
          <w:b/>
          <w:bCs/>
          <w:sz w:val="28"/>
          <w:szCs w:val="28"/>
          <w:lang w:val="uk-UA"/>
        </w:rPr>
        <w:t>етоди дослідження</w:t>
      </w:r>
      <w:r w:rsidR="0075710F" w:rsidRPr="0075710F">
        <w:rPr>
          <w:sz w:val="28"/>
          <w:szCs w:val="28"/>
          <w:lang w:val="uk-UA"/>
        </w:rPr>
        <w:t>:</w:t>
      </w:r>
      <w:r w:rsidR="0075710F">
        <w:rPr>
          <w:sz w:val="28"/>
          <w:szCs w:val="28"/>
          <w:lang w:val="uk-UA"/>
        </w:rPr>
        <w:t xml:space="preserve"> </w:t>
      </w:r>
      <w:r w:rsidR="00DB0858">
        <w:rPr>
          <w:sz w:val="28"/>
          <w:szCs w:val="28"/>
          <w:lang w:val="uk-UA"/>
        </w:rPr>
        <w:t xml:space="preserve">аналіз предметної області, складання вимог до продукту, написання </w:t>
      </w:r>
      <w:r w:rsidR="00DB0858">
        <w:rPr>
          <w:sz w:val="28"/>
          <w:szCs w:val="28"/>
          <w:lang w:val="en-US"/>
        </w:rPr>
        <w:t xml:space="preserve">user stories, </w:t>
      </w:r>
      <w:r w:rsidR="00DB0858">
        <w:rPr>
          <w:sz w:val="28"/>
          <w:szCs w:val="28"/>
          <w:lang w:val="uk-UA"/>
        </w:rPr>
        <w:t xml:space="preserve">побудова </w:t>
      </w:r>
      <w:r w:rsidR="00DB0858">
        <w:rPr>
          <w:sz w:val="28"/>
          <w:szCs w:val="28"/>
          <w:lang w:val="en-US"/>
        </w:rPr>
        <w:t>UML-</w:t>
      </w:r>
      <w:r w:rsidR="00DB0858">
        <w:rPr>
          <w:sz w:val="28"/>
          <w:szCs w:val="28"/>
          <w:lang w:val="uk-UA"/>
        </w:rPr>
        <w:t xml:space="preserve">діаграм, </w:t>
      </w:r>
      <w:r w:rsidR="002D1AD9">
        <w:rPr>
          <w:sz w:val="28"/>
          <w:szCs w:val="28"/>
          <w:lang w:val="uk-UA"/>
        </w:rPr>
        <w:t>розробка мобільного додатку та проведення позитивних і негативних мануальних тестів</w:t>
      </w:r>
      <w:r w:rsidR="0075710F">
        <w:rPr>
          <w:sz w:val="28"/>
          <w:szCs w:val="28"/>
          <w:lang w:val="uk-UA"/>
        </w:rPr>
        <w:t xml:space="preserve">. </w:t>
      </w:r>
      <w:r w:rsidR="0075710F" w:rsidRPr="0075710F">
        <w:rPr>
          <w:sz w:val="28"/>
          <w:szCs w:val="28"/>
          <w:lang w:val="uk-UA"/>
        </w:rPr>
        <w:t>Використання цих метод</w:t>
      </w:r>
      <w:r w:rsidR="0075710F">
        <w:rPr>
          <w:sz w:val="28"/>
          <w:szCs w:val="28"/>
          <w:lang w:val="uk-UA"/>
        </w:rPr>
        <w:t>ів допоможе</w:t>
      </w:r>
      <w:r w:rsidR="0075710F" w:rsidRPr="0075710F">
        <w:rPr>
          <w:sz w:val="28"/>
          <w:szCs w:val="28"/>
          <w:lang w:val="uk-UA"/>
        </w:rPr>
        <w:t xml:space="preserve"> отримати глибоке розуміння ефективності </w:t>
      </w:r>
      <w:r w:rsidR="002D1AD9">
        <w:rPr>
          <w:sz w:val="28"/>
          <w:szCs w:val="28"/>
          <w:lang w:val="uk-UA"/>
        </w:rPr>
        <w:t>застосування розроблюваного додатку на автопідприємстві, що займається вантажними перевезеннями</w:t>
      </w:r>
      <w:r w:rsidR="0075710F" w:rsidRPr="0075710F">
        <w:rPr>
          <w:sz w:val="28"/>
          <w:szCs w:val="28"/>
          <w:lang w:val="uk-UA"/>
        </w:rPr>
        <w:t>.</w:t>
      </w:r>
    </w:p>
    <w:p w14:paraId="42477AF2" w14:textId="02618127" w:rsidR="00D44581" w:rsidRDefault="00D44581" w:rsidP="0075710F">
      <w:pPr>
        <w:spacing w:line="360" w:lineRule="auto"/>
        <w:ind w:firstLine="851"/>
        <w:jc w:val="both"/>
        <w:rPr>
          <w:sz w:val="28"/>
          <w:szCs w:val="28"/>
          <w:lang w:val="uk-UA"/>
        </w:rPr>
      </w:pPr>
      <w:r w:rsidRPr="00BD4BE8">
        <w:rPr>
          <w:b/>
          <w:bCs/>
          <w:sz w:val="28"/>
          <w:szCs w:val="28"/>
          <w:lang w:val="uk-UA"/>
        </w:rPr>
        <w:t>Об'єктом дослідження</w:t>
      </w:r>
      <w:r>
        <w:rPr>
          <w:sz w:val="28"/>
          <w:szCs w:val="28"/>
          <w:lang w:val="uk-UA"/>
        </w:rPr>
        <w:t xml:space="preserve"> є</w:t>
      </w:r>
      <w:r w:rsidRPr="00D44581">
        <w:rPr>
          <w:sz w:val="28"/>
          <w:szCs w:val="28"/>
          <w:lang w:val="uk-UA"/>
        </w:rPr>
        <w:t xml:space="preserve"> </w:t>
      </w:r>
      <w:r w:rsidR="00FF5A7F">
        <w:rPr>
          <w:sz w:val="28"/>
          <w:szCs w:val="28"/>
          <w:lang w:val="uk-UA"/>
        </w:rPr>
        <w:t>мобільні додатки для бізнесу та їх розробка</w:t>
      </w:r>
      <w:r w:rsidRPr="00D44581">
        <w:rPr>
          <w:sz w:val="28"/>
          <w:szCs w:val="28"/>
          <w:lang w:val="uk-UA"/>
        </w:rPr>
        <w:t xml:space="preserve">. </w:t>
      </w:r>
    </w:p>
    <w:p w14:paraId="3C2C5A49" w14:textId="39C4A162" w:rsidR="00D44581" w:rsidRPr="00D44581" w:rsidRDefault="00D44581" w:rsidP="0075710F">
      <w:pPr>
        <w:spacing w:line="360" w:lineRule="auto"/>
        <w:ind w:firstLine="851"/>
        <w:jc w:val="both"/>
        <w:rPr>
          <w:sz w:val="28"/>
          <w:szCs w:val="28"/>
          <w:lang w:val="uk-UA"/>
        </w:rPr>
      </w:pPr>
      <w:r w:rsidRPr="00BD4BE8">
        <w:rPr>
          <w:b/>
          <w:bCs/>
          <w:sz w:val="28"/>
          <w:szCs w:val="28"/>
          <w:lang w:val="uk-UA"/>
        </w:rPr>
        <w:t>Предметом дослідження</w:t>
      </w:r>
      <w:r w:rsidRPr="00D44581">
        <w:rPr>
          <w:sz w:val="28"/>
          <w:szCs w:val="28"/>
          <w:lang w:val="uk-UA"/>
        </w:rPr>
        <w:t xml:space="preserve"> </w:t>
      </w:r>
      <w:r>
        <w:rPr>
          <w:sz w:val="28"/>
          <w:szCs w:val="28"/>
          <w:lang w:val="uk-UA"/>
        </w:rPr>
        <w:t xml:space="preserve">є </w:t>
      </w:r>
      <w:r w:rsidR="00FF5A7F">
        <w:rPr>
          <w:sz w:val="28"/>
          <w:szCs w:val="28"/>
          <w:lang w:val="uk-UA"/>
        </w:rPr>
        <w:t>мобільний додаток для автопідприємства вантажних перевезень</w:t>
      </w:r>
      <w:r w:rsidRPr="00D44581">
        <w:rPr>
          <w:sz w:val="28"/>
          <w:szCs w:val="28"/>
          <w:lang w:val="uk-UA"/>
        </w:rPr>
        <w:t>.</w:t>
      </w:r>
    </w:p>
    <w:p w14:paraId="5314452B" w14:textId="6235914D" w:rsidR="0034270F" w:rsidRDefault="0034270F" w:rsidP="0034270F">
      <w:pPr>
        <w:spacing w:line="360" w:lineRule="auto"/>
        <w:ind w:firstLine="851"/>
        <w:jc w:val="both"/>
        <w:rPr>
          <w:sz w:val="28"/>
          <w:szCs w:val="28"/>
          <w:lang w:val="uk-UA"/>
        </w:rPr>
      </w:pPr>
      <w:r w:rsidRPr="00BD4BE8">
        <w:rPr>
          <w:b/>
          <w:bCs/>
          <w:sz w:val="28"/>
          <w:szCs w:val="28"/>
          <w:lang w:val="uk-UA"/>
        </w:rPr>
        <w:t>Практичне значення</w:t>
      </w:r>
      <w:r w:rsidRPr="00BD4BE8">
        <w:rPr>
          <w:sz w:val="28"/>
          <w:szCs w:val="28"/>
          <w:lang w:val="uk-UA"/>
        </w:rPr>
        <w:t xml:space="preserve"> отриманих результатів поляга</w:t>
      </w:r>
      <w:r w:rsidR="00375AED">
        <w:rPr>
          <w:sz w:val="28"/>
          <w:szCs w:val="28"/>
          <w:lang w:val="uk-UA"/>
        </w:rPr>
        <w:t>є</w:t>
      </w:r>
      <w:r w:rsidRPr="00BD4BE8">
        <w:rPr>
          <w:sz w:val="28"/>
          <w:szCs w:val="28"/>
          <w:lang w:val="uk-UA"/>
        </w:rPr>
        <w:t xml:space="preserve"> в </w:t>
      </w:r>
      <w:r w:rsidR="00BD4BE8" w:rsidRPr="00BD4BE8">
        <w:rPr>
          <w:sz w:val="28"/>
          <w:szCs w:val="28"/>
          <w:lang w:val="uk-UA"/>
        </w:rPr>
        <w:t>підвищені</w:t>
      </w:r>
      <w:r w:rsidR="00BD4BE8">
        <w:rPr>
          <w:sz w:val="28"/>
          <w:szCs w:val="28"/>
          <w:lang w:val="uk-UA"/>
        </w:rPr>
        <w:t xml:space="preserve"> </w:t>
      </w:r>
      <w:r w:rsidR="001C20A3">
        <w:rPr>
          <w:sz w:val="28"/>
          <w:szCs w:val="28"/>
          <w:lang w:val="uk-UA"/>
        </w:rPr>
        <w:t>продуктивності роботи диспетчера вантажних перевезень, надання йому можливості працювати в зручний час з будь-якого зручного місця</w:t>
      </w:r>
      <w:r w:rsidR="00BD4BE8" w:rsidRPr="00BD4BE8">
        <w:rPr>
          <w:sz w:val="28"/>
          <w:szCs w:val="28"/>
          <w:lang w:val="uk-UA"/>
        </w:rPr>
        <w:t xml:space="preserve">. </w:t>
      </w:r>
      <w:r>
        <w:rPr>
          <w:sz w:val="28"/>
          <w:szCs w:val="28"/>
          <w:lang w:val="uk-UA"/>
        </w:rPr>
        <w:br w:type="page"/>
      </w:r>
    </w:p>
    <w:p w14:paraId="7C853C5F" w14:textId="392EE903" w:rsidR="002E2294" w:rsidRPr="00676471" w:rsidRDefault="005B3972" w:rsidP="005370D1">
      <w:pPr>
        <w:pStyle w:val="10"/>
        <w:jc w:val="center"/>
      </w:pPr>
      <w:bookmarkStart w:id="8317" w:name="_Toc168081177"/>
      <w:bookmarkStart w:id="8318" w:name="_Toc169175551"/>
      <w:r>
        <w:t xml:space="preserve">РОЗДІЛ </w:t>
      </w:r>
      <w:r w:rsidR="00CA3EFF">
        <w:t xml:space="preserve">1 </w:t>
      </w:r>
      <w:r w:rsidR="00513A15">
        <w:t>АНАЛІЗ</w:t>
      </w:r>
      <w:r w:rsidR="00241013">
        <w:t xml:space="preserve"> ТА ДОСЛІДЖЕННЯ</w:t>
      </w:r>
      <w:r w:rsidR="00513A15">
        <w:t xml:space="preserve"> ПРЕДМЕТНОЇ ОБЛАСТІ</w:t>
      </w:r>
      <w:r w:rsidR="00241013">
        <w:t xml:space="preserve"> (АВТОПІДПРИЄМСТВА ВАНТАЖНИХ ПЕРЕВЕЗЕНЬ)</w:t>
      </w:r>
      <w:bookmarkEnd w:id="8317"/>
      <w:bookmarkEnd w:id="8318"/>
    </w:p>
    <w:p w14:paraId="1E69F7DC" w14:textId="77777777" w:rsidR="002E2294" w:rsidRPr="002E2294" w:rsidRDefault="002E2294" w:rsidP="002E2294">
      <w:pPr>
        <w:rPr>
          <w:lang w:val="uk-UA"/>
        </w:rPr>
      </w:pPr>
    </w:p>
    <w:p w14:paraId="62566366" w14:textId="77777777" w:rsidR="002E2294" w:rsidRPr="002E2294" w:rsidRDefault="002E2294" w:rsidP="002E2294">
      <w:pPr>
        <w:rPr>
          <w:lang w:val="uk-UA"/>
        </w:rPr>
      </w:pPr>
    </w:p>
    <w:p w14:paraId="27302DE7" w14:textId="3335111F" w:rsidR="000F54F6" w:rsidRPr="00487956" w:rsidRDefault="00487956" w:rsidP="005B3972">
      <w:pPr>
        <w:pStyle w:val="2"/>
        <w:ind w:firstLine="851"/>
        <w:jc w:val="both"/>
        <w:rPr>
          <w:sz w:val="28"/>
          <w:szCs w:val="28"/>
        </w:rPr>
      </w:pPr>
      <w:bookmarkStart w:id="8319" w:name="_Toc168081178"/>
      <w:bookmarkStart w:id="8320" w:name="_Toc169175552"/>
      <w:r>
        <w:rPr>
          <w:sz w:val="28"/>
          <w:szCs w:val="28"/>
        </w:rPr>
        <w:t xml:space="preserve">1.1 </w:t>
      </w:r>
      <w:r w:rsidR="008D4E89">
        <w:rPr>
          <w:sz w:val="28"/>
          <w:szCs w:val="28"/>
        </w:rPr>
        <w:t>О</w:t>
      </w:r>
      <w:r w:rsidR="002171FB">
        <w:rPr>
          <w:sz w:val="28"/>
          <w:szCs w:val="28"/>
        </w:rPr>
        <w:t>рганізація роботи автопідприємства вантажних перевезень</w:t>
      </w:r>
      <w:bookmarkEnd w:id="8319"/>
      <w:bookmarkEnd w:id="8320"/>
    </w:p>
    <w:p w14:paraId="25DFDE2C" w14:textId="77777777" w:rsidR="00370BCC" w:rsidRPr="009B56B1" w:rsidRDefault="00370BCC" w:rsidP="009B56B1">
      <w:pPr>
        <w:spacing w:line="360" w:lineRule="auto"/>
        <w:jc w:val="both"/>
        <w:rPr>
          <w:sz w:val="28"/>
          <w:szCs w:val="28"/>
          <w:lang w:val="uk-UA"/>
        </w:rPr>
      </w:pPr>
    </w:p>
    <w:p w14:paraId="6C02637B" w14:textId="051F8938" w:rsidR="002171FB" w:rsidRDefault="00EF7152" w:rsidP="002171FB">
      <w:pPr>
        <w:spacing w:line="360" w:lineRule="auto"/>
        <w:ind w:firstLine="851"/>
        <w:jc w:val="both"/>
        <w:rPr>
          <w:sz w:val="28"/>
          <w:szCs w:val="28"/>
          <w:lang w:val="uk-UA"/>
        </w:rPr>
      </w:pPr>
      <w:r w:rsidRPr="00EF7152">
        <w:rPr>
          <w:sz w:val="28"/>
          <w:szCs w:val="28"/>
          <w:lang w:val="uk-UA"/>
        </w:rPr>
        <w:t xml:space="preserve">Автотранспортне підприємство </w:t>
      </w:r>
      <w:r>
        <w:rPr>
          <w:sz w:val="28"/>
          <w:szCs w:val="28"/>
          <w:lang w:val="uk-UA"/>
        </w:rPr>
        <w:t>вантажних перевезень</w:t>
      </w:r>
      <w:r w:rsidRPr="00EF7152">
        <w:rPr>
          <w:sz w:val="28"/>
          <w:szCs w:val="28"/>
          <w:lang w:val="uk-UA"/>
        </w:rPr>
        <w:t xml:space="preserve"> — підприємство автомобільного транспорту, що здійснює перевезення вантажів, зберігання, технічне обслуговування та ремонт рухомого складу, забезпечення його експлуатаційними матеріалами та запасними частинами.</w:t>
      </w:r>
    </w:p>
    <w:p w14:paraId="0B9E82E1" w14:textId="4A3CEB3B" w:rsidR="007E7E44" w:rsidRDefault="007E7E44" w:rsidP="007E7E44">
      <w:pPr>
        <w:spacing w:line="360" w:lineRule="auto"/>
        <w:ind w:firstLine="851"/>
        <w:jc w:val="both"/>
        <w:rPr>
          <w:sz w:val="28"/>
          <w:szCs w:val="28"/>
          <w:lang w:val="uk-UA"/>
        </w:rPr>
      </w:pPr>
      <w:r w:rsidRPr="007E7E44">
        <w:rPr>
          <w:sz w:val="28"/>
          <w:szCs w:val="28"/>
          <w:lang w:val="uk-UA"/>
        </w:rPr>
        <w:t>Процес виробничої діяльності автотранспортного підприємства складається з основного, допоміжного та обслуговувального виробництв.</w:t>
      </w:r>
      <w:r>
        <w:rPr>
          <w:sz w:val="28"/>
          <w:szCs w:val="28"/>
          <w:lang w:val="uk-UA"/>
        </w:rPr>
        <w:t xml:space="preserve"> </w:t>
      </w:r>
      <w:r w:rsidRPr="007E7E44">
        <w:rPr>
          <w:sz w:val="28"/>
          <w:szCs w:val="28"/>
          <w:lang w:val="uk-UA"/>
        </w:rPr>
        <w:t>Основне виробництво здійснює перевезення, що є ключовим для АТП. Для його функціонування необхідне обслуговування і виконання комплексу допоміжних робіт.</w:t>
      </w:r>
      <w:r>
        <w:rPr>
          <w:sz w:val="28"/>
          <w:szCs w:val="28"/>
          <w:lang w:val="uk-UA"/>
        </w:rPr>
        <w:t xml:space="preserve"> </w:t>
      </w:r>
      <w:r w:rsidRPr="007E7E44">
        <w:rPr>
          <w:sz w:val="28"/>
          <w:szCs w:val="28"/>
          <w:lang w:val="uk-UA"/>
        </w:rPr>
        <w:t>Допоміжне виробництво АТП складається з виробничих процесів, спрямованих на забезпечення технічної готовності рухомого складу, що використовується в основному виробництві.</w:t>
      </w:r>
      <w:r>
        <w:rPr>
          <w:sz w:val="28"/>
          <w:szCs w:val="28"/>
          <w:lang w:val="uk-UA"/>
        </w:rPr>
        <w:t xml:space="preserve"> </w:t>
      </w:r>
      <w:r w:rsidRPr="007E7E44">
        <w:rPr>
          <w:sz w:val="28"/>
          <w:szCs w:val="28"/>
          <w:lang w:val="uk-UA"/>
        </w:rPr>
        <w:t>Обслуговувальні виробництва не створюють матеріального продукту. Вони забезпечують основне і допоміжне виробництва енергоресурсами, інформаційним обслуговуванням, контролюють якість технічного обслуговування та ремонту тощо.</w:t>
      </w:r>
    </w:p>
    <w:p w14:paraId="288F0992" w14:textId="77777777" w:rsidR="00CD338F" w:rsidRDefault="007E7E44" w:rsidP="00CD338F">
      <w:pPr>
        <w:widowControl w:val="0"/>
        <w:spacing w:line="360" w:lineRule="auto"/>
        <w:ind w:firstLine="851"/>
        <w:jc w:val="both"/>
        <w:rPr>
          <w:sz w:val="28"/>
          <w:szCs w:val="28"/>
          <w:lang w:val="uk-UA"/>
        </w:rPr>
      </w:pPr>
      <w:r w:rsidRPr="007E7E44">
        <w:rPr>
          <w:sz w:val="28"/>
          <w:szCs w:val="28"/>
          <w:lang w:val="uk-UA"/>
        </w:rPr>
        <w:t>Після здобуття незалежності Україною відбулося значне збільшення кількості автотранспортних господарств завдяки приватизації підприємств. Сучасний ринок транспортних послуг вирізняється високою конкуренцією та постійним впливом зовнішніх факторів на діяльність компаній. Основними параметрами, що визначають конкурентоспроможність і ефективність роботи автотранспортних підприємств у ринкових умовах, є швидкість і технологія доставки вантажів, якість і мобільність перевезень, цінова політика, асортимент послуг, географія обслуговування, дотримання законодавчих вимог щодо автомобільних перевезень та наявність спеціалізованого транспортного парку</w:t>
      </w:r>
      <w:r w:rsidR="00593FBA">
        <w:rPr>
          <w:sz w:val="28"/>
          <w:szCs w:val="28"/>
          <w:lang w:val="uk-UA"/>
        </w:rPr>
        <w:t xml:space="preserve"> </w:t>
      </w:r>
      <w:r w:rsidR="00593FBA">
        <w:rPr>
          <w:sz w:val="28"/>
          <w:szCs w:val="28"/>
          <w:lang w:val="en-US"/>
        </w:rPr>
        <w:t>[7]</w:t>
      </w:r>
      <w:r w:rsidR="00BC196E">
        <w:rPr>
          <w:sz w:val="28"/>
          <w:szCs w:val="28"/>
          <w:lang w:val="uk-UA"/>
        </w:rPr>
        <w:t>.</w:t>
      </w:r>
    </w:p>
    <w:p w14:paraId="305A446A" w14:textId="0F5E1D19" w:rsidR="00E47AA5" w:rsidRDefault="00E47AA5" w:rsidP="00CD338F">
      <w:pPr>
        <w:widowControl w:val="0"/>
        <w:spacing w:line="360" w:lineRule="auto"/>
        <w:ind w:firstLine="851"/>
        <w:jc w:val="both"/>
        <w:rPr>
          <w:sz w:val="28"/>
          <w:szCs w:val="28"/>
          <w:lang w:val="uk-UA"/>
        </w:rPr>
      </w:pPr>
      <w:r>
        <w:rPr>
          <w:sz w:val="28"/>
          <w:szCs w:val="28"/>
          <w:lang w:val="uk-UA"/>
        </w:rPr>
        <w:t>За організацію вантажних перевезень відповідає диспетчер вантажних перевезень.</w:t>
      </w:r>
      <w:r w:rsidR="001E69CD">
        <w:rPr>
          <w:sz w:val="28"/>
          <w:szCs w:val="28"/>
          <w:lang w:val="uk-UA"/>
        </w:rPr>
        <w:t xml:space="preserve"> </w:t>
      </w:r>
      <w:r w:rsidR="001E69CD" w:rsidRPr="001E69CD">
        <w:rPr>
          <w:sz w:val="28"/>
          <w:szCs w:val="28"/>
          <w:lang w:val="uk-UA"/>
        </w:rPr>
        <w:t>Диспетчер автотранспорту – це фахівець, який займається координацією завантаження та доставки різноманітних вантажів, співпрацюючи з водіями, постачальниками та замовниками. Для успішного виконання своїх обов'язків диспетчер повинен мати розвинені організаторські навички та вміння спілкуватися з різними людьми. Він може працювати як в офісі, так і дистанційно, координуючи перевезення з дому. Робота диспетчера вантажного автотранспорту безсумнівно відкриває нові можливості для розвитку та кар'єрного зростання.</w:t>
      </w:r>
    </w:p>
    <w:p w14:paraId="2F3F5446" w14:textId="689CC385" w:rsidR="00643157" w:rsidRPr="00643157" w:rsidRDefault="00643157" w:rsidP="00643157">
      <w:pPr>
        <w:spacing w:line="360" w:lineRule="auto"/>
        <w:ind w:firstLine="851"/>
        <w:jc w:val="both"/>
        <w:rPr>
          <w:sz w:val="28"/>
          <w:szCs w:val="28"/>
          <w:lang w:val="uk-UA"/>
        </w:rPr>
      </w:pPr>
      <w:r w:rsidRPr="00643157">
        <w:rPr>
          <w:sz w:val="28"/>
          <w:szCs w:val="28"/>
          <w:lang w:val="uk-UA"/>
        </w:rPr>
        <w:t>Диспетчер вантажного автотранспорту займається координацією операцій з доставки вантажів. Йому необхідно спілкуватися не тільки з водіями, але й з постачальниками та клієнтами. Часто диспетчери контактують безпосередньо з водіями компанії або співпрацюють з різними автотранспортними компаніями, щоб знайти вільний транспорт для перевезення. Для забезпечення своєчасної доставки вантажів та задоволення клієнтів і постачальників, диспетчер автоперевезень повинен виконувати такі робочі завдання:</w:t>
      </w:r>
    </w:p>
    <w:p w14:paraId="2B90D6B3" w14:textId="4A23BE18" w:rsidR="00643157" w:rsidRPr="00643157" w:rsidRDefault="00643157" w:rsidP="00740B44">
      <w:pPr>
        <w:pStyle w:val="af2"/>
        <w:widowControl w:val="0"/>
        <w:numPr>
          <w:ilvl w:val="0"/>
          <w:numId w:val="2"/>
        </w:numPr>
        <w:spacing w:line="360" w:lineRule="auto"/>
        <w:ind w:left="0" w:firstLine="851"/>
        <w:jc w:val="both"/>
        <w:rPr>
          <w:sz w:val="28"/>
          <w:szCs w:val="28"/>
          <w:lang w:val="uk-UA"/>
        </w:rPr>
      </w:pPr>
      <w:r>
        <w:rPr>
          <w:sz w:val="28"/>
          <w:szCs w:val="28"/>
          <w:lang w:val="uk-UA"/>
        </w:rPr>
        <w:t>п</w:t>
      </w:r>
      <w:r w:rsidRPr="00643157">
        <w:rPr>
          <w:sz w:val="28"/>
          <w:szCs w:val="28"/>
          <w:lang w:val="uk-UA"/>
        </w:rPr>
        <w:t>рийом дзвінків від клієнтів, які шукають вільного водія з</w:t>
      </w:r>
      <w:r w:rsidR="00AF783C">
        <w:rPr>
          <w:sz w:val="28"/>
          <w:szCs w:val="28"/>
          <w:lang w:val="uk-UA"/>
        </w:rPr>
        <w:t xml:space="preserve"> </w:t>
      </w:r>
      <w:r w:rsidRPr="00643157">
        <w:rPr>
          <w:sz w:val="28"/>
          <w:szCs w:val="28"/>
          <w:lang w:val="uk-UA"/>
        </w:rPr>
        <w:t>автомобілем для перевезення вантажу, а також надання всієї необхідної інформації про поточний стан доставки;</w:t>
      </w:r>
    </w:p>
    <w:p w14:paraId="6E895FA0" w14:textId="208F69D8" w:rsidR="00643157" w:rsidRPr="00643157" w:rsidRDefault="00643157" w:rsidP="00740B44">
      <w:pPr>
        <w:pStyle w:val="af2"/>
        <w:widowControl w:val="0"/>
        <w:numPr>
          <w:ilvl w:val="0"/>
          <w:numId w:val="2"/>
        </w:numPr>
        <w:spacing w:line="360" w:lineRule="auto"/>
        <w:ind w:left="0" w:firstLine="851"/>
        <w:jc w:val="both"/>
        <w:rPr>
          <w:sz w:val="28"/>
          <w:szCs w:val="28"/>
          <w:lang w:val="uk-UA"/>
        </w:rPr>
      </w:pPr>
      <w:r>
        <w:rPr>
          <w:sz w:val="28"/>
          <w:szCs w:val="28"/>
          <w:lang w:val="uk-UA"/>
        </w:rPr>
        <w:t>р</w:t>
      </w:r>
      <w:r w:rsidRPr="00643157">
        <w:rPr>
          <w:sz w:val="28"/>
          <w:szCs w:val="28"/>
          <w:lang w:val="uk-UA"/>
        </w:rPr>
        <w:t>озробка графіка завантаження і розвантаження вантажу та контроль перевезень, щоб забезпечити своєчасне виконання робіт;</w:t>
      </w:r>
    </w:p>
    <w:p w14:paraId="27266BB9" w14:textId="7373F0BD" w:rsidR="00643157" w:rsidRPr="00643157" w:rsidRDefault="00643157" w:rsidP="00740B44">
      <w:pPr>
        <w:pStyle w:val="af2"/>
        <w:widowControl w:val="0"/>
        <w:numPr>
          <w:ilvl w:val="0"/>
          <w:numId w:val="2"/>
        </w:numPr>
        <w:spacing w:line="360" w:lineRule="auto"/>
        <w:ind w:left="0" w:firstLine="851"/>
        <w:jc w:val="both"/>
        <w:rPr>
          <w:sz w:val="28"/>
          <w:szCs w:val="28"/>
          <w:lang w:val="uk-UA"/>
        </w:rPr>
      </w:pPr>
      <w:r>
        <w:rPr>
          <w:sz w:val="28"/>
          <w:szCs w:val="28"/>
          <w:lang w:val="uk-UA"/>
        </w:rPr>
        <w:t>п</w:t>
      </w:r>
      <w:r w:rsidRPr="00643157">
        <w:rPr>
          <w:sz w:val="28"/>
          <w:szCs w:val="28"/>
          <w:lang w:val="uk-UA"/>
        </w:rPr>
        <w:t>рийом замовлень на перевезення і ведення всієї пов’язаної з цим офіційної документації, виставлення рахунків і контроль транзакцій;</w:t>
      </w:r>
    </w:p>
    <w:p w14:paraId="33C5B514" w14:textId="676C42DC" w:rsidR="00643157" w:rsidRPr="00643157" w:rsidRDefault="00643157" w:rsidP="00740B44">
      <w:pPr>
        <w:pStyle w:val="af2"/>
        <w:widowControl w:val="0"/>
        <w:numPr>
          <w:ilvl w:val="0"/>
          <w:numId w:val="2"/>
        </w:numPr>
        <w:spacing w:line="360" w:lineRule="auto"/>
        <w:ind w:left="0" w:firstLine="851"/>
        <w:jc w:val="both"/>
        <w:rPr>
          <w:sz w:val="28"/>
          <w:szCs w:val="28"/>
          <w:lang w:val="uk-UA"/>
        </w:rPr>
      </w:pPr>
      <w:r>
        <w:rPr>
          <w:sz w:val="28"/>
          <w:szCs w:val="28"/>
          <w:lang w:val="uk-UA"/>
        </w:rPr>
        <w:t>в</w:t>
      </w:r>
      <w:r w:rsidRPr="00643157">
        <w:rPr>
          <w:sz w:val="28"/>
          <w:szCs w:val="28"/>
          <w:lang w:val="uk-UA"/>
        </w:rPr>
        <w:t>икористання спеціального програмного забезпечення для контролю за водіями, моніторингу руху автомобілів, складання маршрутів, що іноді включає додаткове завантаження автомобілів під час руху.</w:t>
      </w:r>
    </w:p>
    <w:p w14:paraId="33315264" w14:textId="300C85C0" w:rsidR="00643157" w:rsidRDefault="005F3D6B" w:rsidP="00BC196E">
      <w:pPr>
        <w:spacing w:line="360" w:lineRule="auto"/>
        <w:ind w:firstLine="851"/>
        <w:jc w:val="both"/>
        <w:rPr>
          <w:sz w:val="28"/>
          <w:szCs w:val="28"/>
          <w:lang w:val="uk-UA"/>
        </w:rPr>
      </w:pPr>
      <w:r w:rsidRPr="005F3D6B">
        <w:rPr>
          <w:sz w:val="28"/>
          <w:szCs w:val="28"/>
          <w:lang w:val="uk-UA"/>
        </w:rPr>
        <w:t>Диспетчер – це динамічна професія, що вимагає постійного вдосконалення навичок, необхідних для ефективного виконання роботи.</w:t>
      </w:r>
      <w:r>
        <w:rPr>
          <w:sz w:val="28"/>
          <w:szCs w:val="28"/>
          <w:lang w:val="uk-UA"/>
        </w:rPr>
        <w:t xml:space="preserve"> </w:t>
      </w:r>
      <w:r w:rsidRPr="005F3D6B">
        <w:rPr>
          <w:sz w:val="28"/>
          <w:szCs w:val="28"/>
          <w:lang w:val="uk-UA"/>
        </w:rPr>
        <w:t>Навички міжособистісного спілкування включають більше, ніж просто взаємодію з незнайомими людьми.</w:t>
      </w:r>
      <w:r>
        <w:rPr>
          <w:sz w:val="28"/>
          <w:szCs w:val="28"/>
          <w:lang w:val="uk-UA"/>
        </w:rPr>
        <w:t xml:space="preserve"> </w:t>
      </w:r>
      <w:r w:rsidRPr="005F3D6B">
        <w:rPr>
          <w:sz w:val="28"/>
          <w:szCs w:val="28"/>
          <w:lang w:val="uk-UA"/>
        </w:rPr>
        <w:t>Диспетчер повинен відповідати на телефонні дзвінки, вести ділові переговори з постачальниками, а також будувати довірчі відносини з водіями та клієнтами.</w:t>
      </w:r>
    </w:p>
    <w:p w14:paraId="56274D76" w14:textId="022717CC" w:rsidR="005F3D6B" w:rsidRDefault="005F3D6B" w:rsidP="00BC196E">
      <w:pPr>
        <w:spacing w:line="360" w:lineRule="auto"/>
        <w:ind w:firstLine="851"/>
        <w:jc w:val="both"/>
        <w:rPr>
          <w:sz w:val="28"/>
          <w:szCs w:val="28"/>
          <w:lang w:val="uk-UA"/>
        </w:rPr>
      </w:pPr>
      <w:r w:rsidRPr="005F3D6B">
        <w:rPr>
          <w:sz w:val="28"/>
          <w:szCs w:val="28"/>
          <w:lang w:val="uk-UA"/>
        </w:rPr>
        <w:t>Для планування замовлень, складання карт і маршрутів перевезень більшість диспетчерів автоперевезень користуються спеціальними додатками і програмами. Наприклад, вони використовують карти для вибору оптимального маршруту, пошуку правильної дороги для перевезення великогабаритного вантажу та вирішення інших питань, пов'язаних з цим. Спеціальні програми для планування та календарі дозволяють цим фахівцям ефективно організовувати роботу та вести облік.</w:t>
      </w:r>
    </w:p>
    <w:p w14:paraId="2744AA1F" w14:textId="0BA5B8C3" w:rsidR="00471192" w:rsidRDefault="00471192" w:rsidP="00BC196E">
      <w:pPr>
        <w:spacing w:line="360" w:lineRule="auto"/>
        <w:ind w:firstLine="851"/>
        <w:jc w:val="both"/>
        <w:rPr>
          <w:sz w:val="28"/>
          <w:szCs w:val="28"/>
          <w:lang w:val="uk-UA"/>
        </w:rPr>
      </w:pPr>
      <w:r w:rsidRPr="00471192">
        <w:rPr>
          <w:sz w:val="28"/>
          <w:szCs w:val="28"/>
          <w:lang w:val="uk-UA"/>
        </w:rPr>
        <w:t>Щоб працювати диспетчером з успіхом, важливо бути максимально уважним до деталей. Організаторські здібності та вміння ефективно вирішувати різноманітні завдання є важливими складовими успішної кар'єри в цій сфері. Крім того, диспетчер повинен розуміти, як розставляти пріоритети, визначаючи, які завдання потребують негайного виконання, а які можуть зачекати.</w:t>
      </w:r>
      <w:r w:rsidR="00B46C80">
        <w:rPr>
          <w:sz w:val="28"/>
          <w:szCs w:val="28"/>
          <w:lang w:val="uk-UA"/>
        </w:rPr>
        <w:t xml:space="preserve"> </w:t>
      </w:r>
      <w:r w:rsidR="00B46C80" w:rsidRPr="00B46C80">
        <w:rPr>
          <w:sz w:val="28"/>
          <w:szCs w:val="28"/>
          <w:lang w:val="uk-UA"/>
        </w:rPr>
        <w:t>Уміння аналізувати та вирішувати можливі робочі проблеми є ключовою характеристикою справжнього професіонала. Аналітичні навички та вміння розв'язувати проблеми дозволяють ефективно впоратися з різноманітними завданнями, такими як відстеження вантажу під час перевезення, організація графіків роботи різних водіїв з різними замовленнями, пошук альтернативних маршрутів і т. д</w:t>
      </w:r>
      <w:r w:rsidR="005538C5">
        <w:rPr>
          <w:sz w:val="28"/>
          <w:szCs w:val="28"/>
          <w:lang w:val="uk-UA"/>
        </w:rPr>
        <w:t xml:space="preserve"> </w:t>
      </w:r>
      <w:r w:rsidR="005538C5">
        <w:rPr>
          <w:sz w:val="28"/>
          <w:szCs w:val="28"/>
          <w:lang w:val="en-US"/>
        </w:rPr>
        <w:t>[8]</w:t>
      </w:r>
      <w:r w:rsidR="00B46C80" w:rsidRPr="00B46C80">
        <w:rPr>
          <w:sz w:val="28"/>
          <w:szCs w:val="28"/>
          <w:lang w:val="uk-UA"/>
        </w:rPr>
        <w:t>.</w:t>
      </w:r>
    </w:p>
    <w:p w14:paraId="5175E991" w14:textId="5DB7ACB8" w:rsidR="005D3B3E" w:rsidRDefault="005D3B3E" w:rsidP="003E61E3">
      <w:pPr>
        <w:spacing w:line="360" w:lineRule="auto"/>
        <w:ind w:firstLine="851"/>
        <w:jc w:val="both"/>
        <w:rPr>
          <w:sz w:val="28"/>
          <w:szCs w:val="28"/>
          <w:lang w:val="uk-UA"/>
        </w:rPr>
      </w:pPr>
      <w:r>
        <w:rPr>
          <w:sz w:val="28"/>
          <w:szCs w:val="28"/>
          <w:lang w:val="uk-UA"/>
        </w:rPr>
        <w:t xml:space="preserve">Очевидно, жодне автопідприємство вантажних перевезень не може існувати без водіїв. </w:t>
      </w:r>
      <w:r w:rsidRPr="005D3B3E">
        <w:rPr>
          <w:sz w:val="28"/>
          <w:szCs w:val="28"/>
          <w:lang w:val="uk-UA"/>
        </w:rPr>
        <w:t>Для керування транспортними засобами</w:t>
      </w:r>
      <w:r>
        <w:rPr>
          <w:sz w:val="28"/>
          <w:szCs w:val="28"/>
          <w:lang w:val="uk-UA"/>
        </w:rPr>
        <w:t xml:space="preserve"> обов’язково</w:t>
      </w:r>
      <w:r w:rsidRPr="005D3B3E">
        <w:rPr>
          <w:sz w:val="28"/>
          <w:szCs w:val="28"/>
          <w:lang w:val="uk-UA"/>
        </w:rPr>
        <w:t xml:space="preserve"> потрібне водійське посвідчення.</w:t>
      </w:r>
      <w:r w:rsidR="00254306">
        <w:rPr>
          <w:sz w:val="28"/>
          <w:szCs w:val="28"/>
          <w:lang w:val="uk-UA"/>
        </w:rPr>
        <w:t xml:space="preserve"> В </w:t>
      </w:r>
      <w:r w:rsidR="00254306" w:rsidRPr="00254306">
        <w:rPr>
          <w:sz w:val="28"/>
          <w:szCs w:val="28"/>
          <w:lang w:val="uk-UA"/>
        </w:rPr>
        <w:t>Україні працює система, за якою сучасні водійські посвідчення розподілені на п'ятнадцять категорій. Подібну практику використовують усі сімдесят чотири держави, які висловили приєднання до Віденської конвенції про дорожній рух, проведеної у 1968 році. До цих країн належать члени Європейського Союзу, Велика Британія, Вірменія, Ізраїль, Кенія, Об'єднані Арабські Емірати та Чилі.</w:t>
      </w:r>
      <w:r w:rsidR="003E61E3">
        <w:rPr>
          <w:sz w:val="28"/>
          <w:szCs w:val="28"/>
          <w:lang w:val="uk-UA"/>
        </w:rPr>
        <w:t xml:space="preserve"> </w:t>
      </w:r>
      <w:r w:rsidR="003E61E3" w:rsidRPr="003E61E3">
        <w:rPr>
          <w:sz w:val="28"/>
          <w:szCs w:val="28"/>
          <w:lang w:val="uk-UA"/>
        </w:rPr>
        <w:t>У віці 18 років особа може отримати категорію С1, яка дозволяє керувати вантажними автомобілями з масою 3,5-7,5 тонн. Категорію С, для керування вантажними автомобілями з масою понад 7,5 тонн, також можна відкрити з 18 років.</w:t>
      </w:r>
      <w:r w:rsidR="003E61E3">
        <w:rPr>
          <w:sz w:val="28"/>
          <w:szCs w:val="28"/>
          <w:lang w:val="uk-UA"/>
        </w:rPr>
        <w:t xml:space="preserve"> </w:t>
      </w:r>
      <w:r w:rsidR="003E61E3" w:rsidRPr="003E61E3">
        <w:rPr>
          <w:sz w:val="28"/>
          <w:szCs w:val="28"/>
          <w:lang w:val="uk-UA"/>
        </w:rPr>
        <w:t>Категорія Е дозволяє керувати вантажними автомобілями, що буксирують важкі причепи і напівпричепи масою понад 750 кг. Відкриття цієї категорії можливе стартуючи з 19 років, оскільки для цього необхідно мати щонайменше 1 рік водійського стажу</w:t>
      </w:r>
      <w:r w:rsidR="00B1302B">
        <w:rPr>
          <w:sz w:val="28"/>
          <w:szCs w:val="28"/>
          <w:lang w:val="uk-UA"/>
        </w:rPr>
        <w:t xml:space="preserve"> </w:t>
      </w:r>
      <w:r w:rsidR="00B1302B">
        <w:rPr>
          <w:sz w:val="28"/>
          <w:szCs w:val="28"/>
          <w:lang w:val="en-US"/>
        </w:rPr>
        <w:t>[9]</w:t>
      </w:r>
      <w:r w:rsidR="003E61E3" w:rsidRPr="003E61E3">
        <w:rPr>
          <w:sz w:val="28"/>
          <w:szCs w:val="28"/>
          <w:lang w:val="uk-UA"/>
        </w:rPr>
        <w:t>.</w:t>
      </w:r>
      <w:r w:rsidR="005E711E">
        <w:rPr>
          <w:sz w:val="28"/>
          <w:szCs w:val="28"/>
          <w:lang w:val="en-US"/>
        </w:rPr>
        <w:t xml:space="preserve"> </w:t>
      </w:r>
      <w:r w:rsidR="005E711E">
        <w:rPr>
          <w:sz w:val="28"/>
          <w:szCs w:val="28"/>
          <w:lang w:val="uk-UA"/>
        </w:rPr>
        <w:t>Кожне водійське посвідчення має номер, що складається з шести цифр, і серію, що складається з трьох букв.</w:t>
      </w:r>
    </w:p>
    <w:p w14:paraId="1D290D92" w14:textId="30FD2431" w:rsidR="009D43A8" w:rsidRDefault="009D43A8" w:rsidP="003E61E3">
      <w:pPr>
        <w:spacing w:line="360" w:lineRule="auto"/>
        <w:ind w:firstLine="851"/>
        <w:jc w:val="both"/>
        <w:rPr>
          <w:sz w:val="28"/>
          <w:szCs w:val="28"/>
          <w:lang w:val="uk-UA"/>
        </w:rPr>
      </w:pPr>
      <w:r>
        <w:rPr>
          <w:sz w:val="28"/>
          <w:szCs w:val="28"/>
          <w:lang w:val="uk-UA"/>
        </w:rPr>
        <w:t xml:space="preserve">Кожен водій, як і диспетчер, є оплачуваним працівником, тому </w:t>
      </w:r>
      <w:r w:rsidR="000D122A">
        <w:rPr>
          <w:sz w:val="28"/>
          <w:szCs w:val="28"/>
          <w:lang w:val="uk-UA"/>
        </w:rPr>
        <w:t xml:space="preserve">при нарахуванні зарплати потрібно враховувати чинне українське законодавство. </w:t>
      </w:r>
      <w:r w:rsidR="000D122A" w:rsidRPr="000D122A">
        <w:rPr>
          <w:sz w:val="28"/>
          <w:szCs w:val="28"/>
          <w:lang w:val="uk-UA"/>
        </w:rPr>
        <w:t>Наприкінці 2023 року Верховна Рада України проголосувала за Закон України "Про Державний бюджет України на 2024 рік". Відповідно до статті 8 цього закону, з 1 квітня 2024 року мінімальний розмір місячного мінімального заробітної платні (МЗП) буде складати 8000 гривень</w:t>
      </w:r>
      <w:r w:rsidR="008D4E60">
        <w:rPr>
          <w:sz w:val="28"/>
          <w:szCs w:val="28"/>
          <w:lang w:val="uk-UA"/>
        </w:rPr>
        <w:t xml:space="preserve"> </w:t>
      </w:r>
      <w:r w:rsidR="004538E8">
        <w:rPr>
          <w:sz w:val="28"/>
          <w:szCs w:val="28"/>
          <w:lang w:val="en-US"/>
        </w:rPr>
        <w:t>[10]</w:t>
      </w:r>
      <w:r w:rsidR="000D122A" w:rsidRPr="000D122A">
        <w:rPr>
          <w:sz w:val="28"/>
          <w:szCs w:val="28"/>
          <w:lang w:val="uk-UA"/>
        </w:rPr>
        <w:t>.</w:t>
      </w:r>
    </w:p>
    <w:p w14:paraId="112EA4A4" w14:textId="52FEF5B1" w:rsidR="006B2302" w:rsidRDefault="00927B4B" w:rsidP="00FF0942">
      <w:pPr>
        <w:spacing w:line="360" w:lineRule="auto"/>
        <w:ind w:firstLine="851"/>
        <w:jc w:val="both"/>
        <w:rPr>
          <w:sz w:val="28"/>
          <w:szCs w:val="28"/>
          <w:lang w:val="uk-UA"/>
        </w:rPr>
      </w:pPr>
      <w:r>
        <w:rPr>
          <w:sz w:val="28"/>
          <w:szCs w:val="28"/>
          <w:lang w:val="uk-UA"/>
        </w:rPr>
        <w:t>Автопідприємства ван</w:t>
      </w:r>
      <w:r w:rsidR="003D6A24">
        <w:rPr>
          <w:sz w:val="28"/>
          <w:szCs w:val="28"/>
          <w:lang w:val="uk-UA"/>
        </w:rPr>
        <w:t xml:space="preserve">тажних перевезень </w:t>
      </w:r>
      <w:r w:rsidR="0057404C">
        <w:rPr>
          <w:sz w:val="28"/>
          <w:szCs w:val="28"/>
          <w:lang w:val="uk-UA"/>
        </w:rPr>
        <w:t>повинні володіти вантажними автомобілями, тобто вантажівками.</w:t>
      </w:r>
      <w:r w:rsidR="00FF0942">
        <w:rPr>
          <w:sz w:val="28"/>
          <w:szCs w:val="28"/>
          <w:lang w:val="uk-UA"/>
        </w:rPr>
        <w:t xml:space="preserve"> </w:t>
      </w:r>
      <w:r w:rsidR="00FF0942" w:rsidRPr="00FF0942">
        <w:rPr>
          <w:sz w:val="28"/>
          <w:szCs w:val="28"/>
          <w:lang w:val="uk-UA"/>
        </w:rPr>
        <w:t>Вантажний автомобіль, також відомий як вантажівка, ваговоз або ваговіз, призначений для перевезення вантажів завдяки своїй конструкції та обладнанню, включаючи механічні транспортні засоби. Дороги розподіляють вагу вантажівки, що дозволяє перевозити більші обсяги вантажів порівняно з поїздами і залізничними коліями.</w:t>
      </w:r>
      <w:r w:rsidR="00FF0942">
        <w:rPr>
          <w:sz w:val="28"/>
          <w:szCs w:val="28"/>
          <w:lang w:val="uk-UA"/>
        </w:rPr>
        <w:t xml:space="preserve"> </w:t>
      </w:r>
      <w:r w:rsidR="00FF0942" w:rsidRPr="00FF0942">
        <w:rPr>
          <w:sz w:val="28"/>
          <w:szCs w:val="28"/>
          <w:lang w:val="uk-UA"/>
        </w:rPr>
        <w:t>Деякі легкі ваговози настільки компактні, що за розмірами наближаються до легкових автомобілів. Комерційні вантажівки можуть бути значно більшими і використовуються як платформи для додаткового обладнання.</w:t>
      </w:r>
      <w:r w:rsidR="0005792F">
        <w:rPr>
          <w:sz w:val="28"/>
          <w:szCs w:val="28"/>
          <w:lang w:val="uk-UA"/>
        </w:rPr>
        <w:t xml:space="preserve"> Є 3 способи класифікації вантажних автомобілів.</w:t>
      </w:r>
    </w:p>
    <w:p w14:paraId="01BDA799" w14:textId="3D191A43" w:rsidR="0005792F" w:rsidRDefault="0005792F" w:rsidP="00FF0942">
      <w:pPr>
        <w:spacing w:line="360" w:lineRule="auto"/>
        <w:ind w:firstLine="851"/>
        <w:jc w:val="both"/>
        <w:rPr>
          <w:sz w:val="28"/>
          <w:szCs w:val="28"/>
          <w:lang w:val="uk-UA"/>
        </w:rPr>
      </w:pPr>
      <w:r>
        <w:rPr>
          <w:sz w:val="28"/>
          <w:szCs w:val="28"/>
          <w:lang w:val="uk-UA"/>
        </w:rPr>
        <w:t>Перший спосіб класифікує автомобілі за вантажністю. За такою класифікацією вантажівки поділяються на:</w:t>
      </w:r>
    </w:p>
    <w:p w14:paraId="2548752D" w14:textId="09E0C598" w:rsidR="006130EF" w:rsidRDefault="006130EF" w:rsidP="00BA147B">
      <w:pPr>
        <w:pStyle w:val="af2"/>
        <w:numPr>
          <w:ilvl w:val="0"/>
          <w:numId w:val="3"/>
        </w:numPr>
        <w:spacing w:line="360" w:lineRule="auto"/>
        <w:ind w:left="0" w:firstLine="851"/>
        <w:jc w:val="both"/>
        <w:rPr>
          <w:sz w:val="28"/>
          <w:szCs w:val="28"/>
          <w:lang w:val="uk-UA"/>
        </w:rPr>
      </w:pPr>
      <w:r>
        <w:rPr>
          <w:sz w:val="28"/>
          <w:szCs w:val="28"/>
          <w:lang w:val="uk-UA"/>
        </w:rPr>
        <w:t>о</w:t>
      </w:r>
      <w:r w:rsidRPr="006130EF">
        <w:rPr>
          <w:sz w:val="28"/>
          <w:szCs w:val="28"/>
          <w:lang w:val="uk-UA"/>
        </w:rPr>
        <w:t>собливо малої вантажності — до 1 тонни</w:t>
      </w:r>
      <w:r>
        <w:rPr>
          <w:sz w:val="28"/>
          <w:szCs w:val="28"/>
          <w:lang w:val="uk-UA"/>
        </w:rPr>
        <w:t>;</w:t>
      </w:r>
    </w:p>
    <w:p w14:paraId="19BBC60B" w14:textId="77777777" w:rsidR="00C37CC3" w:rsidRDefault="006130EF" w:rsidP="00BA147B">
      <w:pPr>
        <w:pStyle w:val="af2"/>
        <w:numPr>
          <w:ilvl w:val="0"/>
          <w:numId w:val="3"/>
        </w:numPr>
        <w:spacing w:line="360" w:lineRule="auto"/>
        <w:ind w:left="0" w:firstLine="851"/>
        <w:jc w:val="both"/>
        <w:rPr>
          <w:sz w:val="28"/>
          <w:szCs w:val="28"/>
          <w:lang w:val="uk-UA"/>
        </w:rPr>
      </w:pPr>
      <w:r>
        <w:rPr>
          <w:sz w:val="28"/>
          <w:szCs w:val="28"/>
          <w:lang w:val="uk-UA"/>
        </w:rPr>
        <w:t>м</w:t>
      </w:r>
      <w:r w:rsidRPr="006130EF">
        <w:rPr>
          <w:sz w:val="28"/>
          <w:szCs w:val="28"/>
          <w:lang w:val="uk-UA"/>
        </w:rPr>
        <w:t>алої вантажності — 1-3,5 тонни</w:t>
      </w:r>
      <w:r>
        <w:rPr>
          <w:sz w:val="28"/>
          <w:szCs w:val="28"/>
          <w:lang w:val="uk-UA"/>
        </w:rPr>
        <w:t>;</w:t>
      </w:r>
    </w:p>
    <w:p w14:paraId="0B72171F" w14:textId="77777777" w:rsidR="00C37CC3" w:rsidRDefault="00A5717C" w:rsidP="00BA147B">
      <w:pPr>
        <w:pStyle w:val="af2"/>
        <w:numPr>
          <w:ilvl w:val="0"/>
          <w:numId w:val="3"/>
        </w:numPr>
        <w:spacing w:line="360" w:lineRule="auto"/>
        <w:ind w:left="0" w:firstLine="851"/>
        <w:jc w:val="both"/>
        <w:rPr>
          <w:sz w:val="28"/>
          <w:szCs w:val="28"/>
          <w:lang w:val="uk-UA"/>
        </w:rPr>
      </w:pPr>
      <w:r w:rsidRPr="00C37CC3">
        <w:rPr>
          <w:sz w:val="28"/>
          <w:szCs w:val="28"/>
          <w:lang w:val="uk-UA"/>
        </w:rPr>
        <w:t>середньої вантажності — понад 3,5-15 тонни;</w:t>
      </w:r>
    </w:p>
    <w:p w14:paraId="1F1EABB3" w14:textId="64EDA223" w:rsidR="00A5717C" w:rsidRPr="00C37CC3" w:rsidRDefault="00A5717C" w:rsidP="00BA147B">
      <w:pPr>
        <w:pStyle w:val="af2"/>
        <w:widowControl w:val="0"/>
        <w:numPr>
          <w:ilvl w:val="0"/>
          <w:numId w:val="3"/>
        </w:numPr>
        <w:spacing w:line="360" w:lineRule="auto"/>
        <w:ind w:left="0" w:firstLine="851"/>
        <w:jc w:val="both"/>
        <w:rPr>
          <w:sz w:val="28"/>
          <w:szCs w:val="28"/>
          <w:lang w:val="uk-UA"/>
        </w:rPr>
      </w:pPr>
      <w:r w:rsidRPr="00C37CC3">
        <w:rPr>
          <w:sz w:val="28"/>
          <w:szCs w:val="28"/>
          <w:lang w:val="uk-UA"/>
        </w:rPr>
        <w:t>великої вантажності — понад 15 тонни;</w:t>
      </w:r>
    </w:p>
    <w:p w14:paraId="6996B762" w14:textId="30307E0E" w:rsidR="006130EF" w:rsidRPr="00C37CC3" w:rsidRDefault="00C37CC3" w:rsidP="00BA147B">
      <w:pPr>
        <w:pStyle w:val="af2"/>
        <w:widowControl w:val="0"/>
        <w:numPr>
          <w:ilvl w:val="0"/>
          <w:numId w:val="3"/>
        </w:numPr>
        <w:spacing w:line="360" w:lineRule="auto"/>
        <w:ind w:left="0" w:firstLine="851"/>
        <w:jc w:val="both"/>
        <w:rPr>
          <w:sz w:val="28"/>
          <w:szCs w:val="28"/>
          <w:lang w:val="uk-UA"/>
        </w:rPr>
      </w:pPr>
      <w:r>
        <w:rPr>
          <w:sz w:val="28"/>
          <w:szCs w:val="28"/>
          <w:lang w:val="uk-UA"/>
        </w:rPr>
        <w:t>о</w:t>
      </w:r>
      <w:r w:rsidR="00AB3B84" w:rsidRPr="00AB3B84">
        <w:rPr>
          <w:sz w:val="28"/>
          <w:szCs w:val="28"/>
          <w:lang w:val="uk-UA"/>
        </w:rPr>
        <w:t>собливо великої вантажності — понад норми, встановленої дорожніми габаритами та ваговими обмеженнями</w:t>
      </w:r>
      <w:r>
        <w:rPr>
          <w:sz w:val="28"/>
          <w:szCs w:val="28"/>
          <w:lang w:val="uk-UA"/>
        </w:rPr>
        <w:t>.</w:t>
      </w:r>
    </w:p>
    <w:p w14:paraId="3B837E28" w14:textId="1B58C166" w:rsidR="0005792F" w:rsidRDefault="00C37CC3" w:rsidP="00C37CC3">
      <w:pPr>
        <w:spacing w:line="360" w:lineRule="auto"/>
        <w:ind w:firstLine="851"/>
        <w:jc w:val="both"/>
        <w:rPr>
          <w:sz w:val="28"/>
          <w:szCs w:val="28"/>
          <w:lang w:val="uk-UA"/>
        </w:rPr>
      </w:pPr>
      <w:r>
        <w:rPr>
          <w:sz w:val="28"/>
          <w:szCs w:val="28"/>
          <w:lang w:val="uk-UA"/>
        </w:rPr>
        <w:t>Класифікацію за типом вантажу розглянено нижче.</w:t>
      </w:r>
    </w:p>
    <w:p w14:paraId="1D10A35A" w14:textId="24C0E8E6" w:rsidR="00C37CC3" w:rsidRDefault="00C37CC3" w:rsidP="00C37CC3">
      <w:pPr>
        <w:spacing w:line="360" w:lineRule="auto"/>
        <w:ind w:firstLine="851"/>
        <w:jc w:val="both"/>
        <w:rPr>
          <w:sz w:val="28"/>
          <w:szCs w:val="28"/>
          <w:lang w:val="uk-UA"/>
        </w:rPr>
      </w:pPr>
      <w:r>
        <w:rPr>
          <w:sz w:val="28"/>
          <w:szCs w:val="28"/>
          <w:lang w:val="uk-UA"/>
        </w:rPr>
        <w:t>За типом кузова вантажівки поділяються на с</w:t>
      </w:r>
      <w:r w:rsidRPr="00C37CC3">
        <w:rPr>
          <w:sz w:val="28"/>
          <w:szCs w:val="28"/>
          <w:lang w:val="uk-UA"/>
        </w:rPr>
        <w:t>амоскиди</w:t>
      </w:r>
      <w:r>
        <w:rPr>
          <w:sz w:val="28"/>
          <w:szCs w:val="28"/>
          <w:lang w:val="uk-UA"/>
        </w:rPr>
        <w:t>, б</w:t>
      </w:r>
      <w:r w:rsidRPr="00C37CC3">
        <w:rPr>
          <w:sz w:val="28"/>
          <w:szCs w:val="28"/>
          <w:lang w:val="uk-UA"/>
        </w:rPr>
        <w:t>ортові</w:t>
      </w:r>
      <w:r>
        <w:rPr>
          <w:sz w:val="28"/>
          <w:szCs w:val="28"/>
          <w:lang w:val="uk-UA"/>
        </w:rPr>
        <w:t>, к</w:t>
      </w:r>
      <w:r w:rsidRPr="00C37CC3">
        <w:rPr>
          <w:sz w:val="28"/>
          <w:szCs w:val="28"/>
          <w:lang w:val="uk-UA"/>
        </w:rPr>
        <w:t>риті</w:t>
      </w:r>
      <w:r>
        <w:rPr>
          <w:sz w:val="28"/>
          <w:szCs w:val="28"/>
          <w:lang w:val="uk-UA"/>
        </w:rPr>
        <w:t>, з</w:t>
      </w:r>
      <w:r w:rsidRPr="00C37CC3">
        <w:rPr>
          <w:sz w:val="28"/>
          <w:szCs w:val="28"/>
          <w:lang w:val="uk-UA"/>
        </w:rPr>
        <w:t xml:space="preserve"> тентом</w:t>
      </w:r>
      <w:r>
        <w:rPr>
          <w:sz w:val="28"/>
          <w:szCs w:val="28"/>
          <w:lang w:val="uk-UA"/>
        </w:rPr>
        <w:t>, а</w:t>
      </w:r>
      <w:r w:rsidRPr="00C37CC3">
        <w:rPr>
          <w:sz w:val="28"/>
          <w:szCs w:val="28"/>
          <w:lang w:val="uk-UA"/>
        </w:rPr>
        <w:t>втоцистерни</w:t>
      </w:r>
      <w:r>
        <w:rPr>
          <w:sz w:val="28"/>
          <w:szCs w:val="28"/>
          <w:lang w:val="uk-UA"/>
        </w:rPr>
        <w:t>, б</w:t>
      </w:r>
      <w:r w:rsidRPr="00C37CC3">
        <w:rPr>
          <w:sz w:val="28"/>
          <w:szCs w:val="28"/>
          <w:lang w:val="uk-UA"/>
        </w:rPr>
        <w:t>етономішалки</w:t>
      </w:r>
      <w:r>
        <w:rPr>
          <w:sz w:val="28"/>
          <w:szCs w:val="28"/>
          <w:lang w:val="uk-UA"/>
        </w:rPr>
        <w:t>, а</w:t>
      </w:r>
      <w:r w:rsidRPr="00C37CC3">
        <w:rPr>
          <w:sz w:val="28"/>
          <w:szCs w:val="28"/>
          <w:lang w:val="uk-UA"/>
        </w:rPr>
        <w:t>вторефрижератори</w:t>
      </w:r>
      <w:r>
        <w:rPr>
          <w:sz w:val="28"/>
          <w:szCs w:val="28"/>
          <w:lang w:val="uk-UA"/>
        </w:rPr>
        <w:t>, а</w:t>
      </w:r>
      <w:r w:rsidRPr="00C37CC3">
        <w:rPr>
          <w:sz w:val="28"/>
          <w:szCs w:val="28"/>
          <w:lang w:val="uk-UA"/>
        </w:rPr>
        <w:t>втовози</w:t>
      </w:r>
      <w:r>
        <w:rPr>
          <w:sz w:val="28"/>
          <w:szCs w:val="28"/>
          <w:lang w:val="uk-UA"/>
        </w:rPr>
        <w:t>, к</w:t>
      </w:r>
      <w:r w:rsidRPr="00C37CC3">
        <w:rPr>
          <w:sz w:val="28"/>
          <w:szCs w:val="28"/>
          <w:lang w:val="uk-UA"/>
        </w:rPr>
        <w:t>онтейнерні</w:t>
      </w:r>
      <w:r>
        <w:rPr>
          <w:sz w:val="28"/>
          <w:szCs w:val="28"/>
          <w:lang w:val="uk-UA"/>
        </w:rPr>
        <w:t xml:space="preserve"> та т</w:t>
      </w:r>
      <w:r w:rsidRPr="00C37CC3">
        <w:rPr>
          <w:sz w:val="28"/>
          <w:szCs w:val="28"/>
          <w:lang w:val="uk-UA"/>
        </w:rPr>
        <w:t>ягачі</w:t>
      </w:r>
      <w:r>
        <w:rPr>
          <w:sz w:val="28"/>
          <w:szCs w:val="28"/>
          <w:lang w:val="uk-UA"/>
        </w:rPr>
        <w:t>.</w:t>
      </w:r>
    </w:p>
    <w:p w14:paraId="15697E61" w14:textId="77777777" w:rsidR="001B1B98" w:rsidRDefault="00C51D50" w:rsidP="00C37CC3">
      <w:pPr>
        <w:spacing w:line="360" w:lineRule="auto"/>
        <w:ind w:firstLine="851"/>
        <w:jc w:val="both"/>
        <w:rPr>
          <w:sz w:val="28"/>
          <w:szCs w:val="28"/>
          <w:lang w:val="uk-UA"/>
        </w:rPr>
      </w:pPr>
      <w:r>
        <w:rPr>
          <w:sz w:val="28"/>
          <w:szCs w:val="28"/>
          <w:lang w:val="uk-UA"/>
        </w:rPr>
        <w:t>У найбільші світові виробники вантажівок вантажністю понад 16 т входять:</w:t>
      </w:r>
    </w:p>
    <w:p w14:paraId="39B229E2" w14:textId="109EF814" w:rsidR="001B1B98" w:rsidRDefault="00482C04" w:rsidP="00BA147B">
      <w:pPr>
        <w:pStyle w:val="af2"/>
        <w:numPr>
          <w:ilvl w:val="0"/>
          <w:numId w:val="4"/>
        </w:numPr>
        <w:spacing w:line="360" w:lineRule="auto"/>
        <w:ind w:left="0" w:firstLine="851"/>
        <w:jc w:val="both"/>
        <w:rPr>
          <w:sz w:val="28"/>
          <w:szCs w:val="28"/>
          <w:lang w:val="uk-UA"/>
        </w:rPr>
      </w:pPr>
      <w:r w:rsidRPr="00482C04">
        <w:rPr>
          <w:sz w:val="28"/>
          <w:szCs w:val="28"/>
          <w:lang w:val="uk-UA"/>
        </w:rPr>
        <w:t>Daimler AG (Mercedes-Benz, Freightliner Trucks, Sterling Trucks, Unimog, Western Star, Fuso, BharatBenz)</w:t>
      </w:r>
      <w:r>
        <w:rPr>
          <w:sz w:val="28"/>
          <w:szCs w:val="28"/>
          <w:lang w:val="uk-UA"/>
        </w:rPr>
        <w:t>;</w:t>
      </w:r>
    </w:p>
    <w:p w14:paraId="35A7B2E7" w14:textId="75D19BB3" w:rsidR="00482C04" w:rsidRDefault="00FD7681" w:rsidP="00BA147B">
      <w:pPr>
        <w:pStyle w:val="af2"/>
        <w:numPr>
          <w:ilvl w:val="0"/>
          <w:numId w:val="4"/>
        </w:numPr>
        <w:spacing w:line="360" w:lineRule="auto"/>
        <w:ind w:left="0" w:firstLine="851"/>
        <w:jc w:val="both"/>
        <w:rPr>
          <w:sz w:val="28"/>
          <w:szCs w:val="28"/>
          <w:lang w:val="uk-UA"/>
        </w:rPr>
      </w:pPr>
      <w:r w:rsidRPr="00FD7681">
        <w:rPr>
          <w:sz w:val="28"/>
          <w:szCs w:val="28"/>
          <w:lang w:val="uk-UA"/>
        </w:rPr>
        <w:t>Volvo Group (Volvo, Mack, Renault, UD Nissan Diesel)</w:t>
      </w:r>
      <w:r>
        <w:rPr>
          <w:sz w:val="28"/>
          <w:szCs w:val="28"/>
          <w:lang w:val="uk-UA"/>
        </w:rPr>
        <w:t>;</w:t>
      </w:r>
    </w:p>
    <w:p w14:paraId="46C74FDB" w14:textId="2963F5F0" w:rsidR="00FD7681" w:rsidRDefault="00FD7681" w:rsidP="00BA147B">
      <w:pPr>
        <w:pStyle w:val="af2"/>
        <w:numPr>
          <w:ilvl w:val="0"/>
          <w:numId w:val="4"/>
        </w:numPr>
        <w:spacing w:line="360" w:lineRule="auto"/>
        <w:ind w:left="0" w:firstLine="851"/>
        <w:jc w:val="both"/>
        <w:rPr>
          <w:sz w:val="28"/>
          <w:szCs w:val="28"/>
          <w:lang w:val="uk-UA"/>
        </w:rPr>
      </w:pPr>
      <w:r w:rsidRPr="00FD7681">
        <w:rPr>
          <w:sz w:val="28"/>
          <w:szCs w:val="28"/>
          <w:lang w:val="uk-UA"/>
        </w:rPr>
        <w:t>Dongfeng Motor</w:t>
      </w:r>
      <w:r>
        <w:rPr>
          <w:sz w:val="28"/>
          <w:szCs w:val="28"/>
          <w:lang w:val="uk-UA"/>
        </w:rPr>
        <w:t>;</w:t>
      </w:r>
    </w:p>
    <w:p w14:paraId="513D6770" w14:textId="7C0C54AE" w:rsidR="00FD7681" w:rsidRDefault="00FD7681" w:rsidP="00BA147B">
      <w:pPr>
        <w:pStyle w:val="af2"/>
        <w:numPr>
          <w:ilvl w:val="0"/>
          <w:numId w:val="4"/>
        </w:numPr>
        <w:spacing w:line="360" w:lineRule="auto"/>
        <w:ind w:left="0" w:firstLine="851"/>
        <w:jc w:val="both"/>
        <w:rPr>
          <w:sz w:val="28"/>
          <w:szCs w:val="28"/>
          <w:lang w:val="uk-UA"/>
        </w:rPr>
      </w:pPr>
      <w:r w:rsidRPr="00FD7681">
        <w:rPr>
          <w:sz w:val="28"/>
          <w:szCs w:val="28"/>
          <w:lang w:val="uk-UA"/>
        </w:rPr>
        <w:t>Volkswagen AG (Scania AB, Volkswagen Commercial Vehicles, MAN)</w:t>
      </w:r>
      <w:r>
        <w:rPr>
          <w:sz w:val="28"/>
          <w:szCs w:val="28"/>
          <w:lang w:val="uk-UA"/>
        </w:rPr>
        <w:t>;</w:t>
      </w:r>
    </w:p>
    <w:p w14:paraId="7009584E" w14:textId="190ABB46" w:rsidR="00FD7681" w:rsidRDefault="00FD7681" w:rsidP="00BA147B">
      <w:pPr>
        <w:pStyle w:val="af2"/>
        <w:numPr>
          <w:ilvl w:val="0"/>
          <w:numId w:val="4"/>
        </w:numPr>
        <w:spacing w:line="360" w:lineRule="auto"/>
        <w:ind w:left="0" w:firstLine="851"/>
        <w:jc w:val="both"/>
        <w:rPr>
          <w:sz w:val="28"/>
          <w:szCs w:val="28"/>
          <w:lang w:val="uk-UA"/>
        </w:rPr>
      </w:pPr>
      <w:r w:rsidRPr="00FD7681">
        <w:rPr>
          <w:sz w:val="28"/>
          <w:szCs w:val="28"/>
          <w:lang w:val="uk-UA"/>
        </w:rPr>
        <w:t>Tata Group (Tata Motors, Daewoo Commercial Vehicle)</w:t>
      </w:r>
      <w:r>
        <w:rPr>
          <w:sz w:val="28"/>
          <w:szCs w:val="28"/>
          <w:lang w:val="uk-UA"/>
        </w:rPr>
        <w:t>;</w:t>
      </w:r>
    </w:p>
    <w:p w14:paraId="7D2C84FA" w14:textId="43DEAFF1" w:rsidR="00FD7681" w:rsidRDefault="004149B9" w:rsidP="00BA147B">
      <w:pPr>
        <w:pStyle w:val="af2"/>
        <w:numPr>
          <w:ilvl w:val="0"/>
          <w:numId w:val="4"/>
        </w:numPr>
        <w:spacing w:line="360" w:lineRule="auto"/>
        <w:ind w:left="0" w:firstLine="851"/>
        <w:jc w:val="both"/>
        <w:rPr>
          <w:sz w:val="28"/>
          <w:szCs w:val="28"/>
          <w:lang w:val="uk-UA"/>
        </w:rPr>
      </w:pPr>
      <w:r w:rsidRPr="004149B9">
        <w:rPr>
          <w:sz w:val="28"/>
          <w:szCs w:val="28"/>
          <w:lang w:val="uk-UA"/>
        </w:rPr>
        <w:t>Hyundai Kia Automotive Group (Hyundai)</w:t>
      </w:r>
      <w:r>
        <w:rPr>
          <w:sz w:val="28"/>
          <w:szCs w:val="28"/>
          <w:lang w:val="uk-UA"/>
        </w:rPr>
        <w:t>;</w:t>
      </w:r>
    </w:p>
    <w:p w14:paraId="03BC42F1" w14:textId="38D44F8A" w:rsidR="004149B9" w:rsidRDefault="00BD2D9D" w:rsidP="00BA147B">
      <w:pPr>
        <w:pStyle w:val="af2"/>
        <w:numPr>
          <w:ilvl w:val="0"/>
          <w:numId w:val="4"/>
        </w:numPr>
        <w:spacing w:line="360" w:lineRule="auto"/>
        <w:ind w:left="0" w:firstLine="851"/>
        <w:jc w:val="both"/>
        <w:rPr>
          <w:sz w:val="28"/>
          <w:szCs w:val="28"/>
          <w:lang w:val="uk-UA"/>
        </w:rPr>
      </w:pPr>
      <w:r w:rsidRPr="00BD2D9D">
        <w:rPr>
          <w:sz w:val="28"/>
          <w:szCs w:val="28"/>
          <w:lang w:val="uk-UA"/>
        </w:rPr>
        <w:t>Toyota Group (Hino Motors, Isuzu)</w:t>
      </w:r>
      <w:r>
        <w:rPr>
          <w:sz w:val="28"/>
          <w:szCs w:val="28"/>
          <w:lang w:val="uk-UA"/>
        </w:rPr>
        <w:t>;</w:t>
      </w:r>
    </w:p>
    <w:p w14:paraId="3B785646" w14:textId="4B10EE65" w:rsidR="00BD2D9D" w:rsidRDefault="00BD2D9D" w:rsidP="00BA147B">
      <w:pPr>
        <w:pStyle w:val="af2"/>
        <w:numPr>
          <w:ilvl w:val="0"/>
          <w:numId w:val="4"/>
        </w:numPr>
        <w:spacing w:line="360" w:lineRule="auto"/>
        <w:ind w:left="0" w:firstLine="851"/>
        <w:jc w:val="both"/>
        <w:rPr>
          <w:sz w:val="28"/>
          <w:szCs w:val="28"/>
          <w:lang w:val="uk-UA"/>
        </w:rPr>
      </w:pPr>
      <w:r w:rsidRPr="00BD2D9D">
        <w:rPr>
          <w:sz w:val="28"/>
          <w:szCs w:val="28"/>
          <w:lang w:val="uk-UA"/>
        </w:rPr>
        <w:t>Fiat Group (Iveco, Magirus, Astra, Seddon Atkinson, Yuejin)</w:t>
      </w:r>
      <w:r>
        <w:rPr>
          <w:sz w:val="28"/>
          <w:szCs w:val="28"/>
          <w:lang w:val="uk-UA"/>
        </w:rPr>
        <w:t>;</w:t>
      </w:r>
    </w:p>
    <w:p w14:paraId="1B6FF734" w14:textId="2E610F13" w:rsidR="00BD2D9D" w:rsidRDefault="00BD2D9D" w:rsidP="00BA147B">
      <w:pPr>
        <w:pStyle w:val="af2"/>
        <w:numPr>
          <w:ilvl w:val="0"/>
          <w:numId w:val="4"/>
        </w:numPr>
        <w:spacing w:line="360" w:lineRule="auto"/>
        <w:ind w:left="0" w:firstLine="851"/>
        <w:jc w:val="both"/>
        <w:rPr>
          <w:sz w:val="28"/>
          <w:szCs w:val="28"/>
          <w:lang w:val="uk-UA"/>
        </w:rPr>
      </w:pPr>
      <w:r w:rsidRPr="00BD2D9D">
        <w:rPr>
          <w:sz w:val="28"/>
          <w:szCs w:val="28"/>
          <w:lang w:val="uk-UA"/>
        </w:rPr>
        <w:t>PACCAR (DAF Trucks, Kenworth, Peterbilt, Leyland Trucks)</w:t>
      </w:r>
      <w:r>
        <w:rPr>
          <w:sz w:val="28"/>
          <w:szCs w:val="28"/>
          <w:lang w:val="uk-UA"/>
        </w:rPr>
        <w:t>;</w:t>
      </w:r>
    </w:p>
    <w:p w14:paraId="0606ED6B" w14:textId="37910D84" w:rsidR="00BD2D9D" w:rsidRPr="00023AFA" w:rsidRDefault="00BD2D9D" w:rsidP="00BA147B">
      <w:pPr>
        <w:pStyle w:val="af2"/>
        <w:numPr>
          <w:ilvl w:val="0"/>
          <w:numId w:val="4"/>
        </w:numPr>
        <w:spacing w:line="360" w:lineRule="auto"/>
        <w:ind w:left="0" w:firstLine="851"/>
        <w:jc w:val="both"/>
        <w:rPr>
          <w:sz w:val="28"/>
          <w:szCs w:val="28"/>
          <w:lang w:val="uk-UA"/>
        </w:rPr>
      </w:pPr>
      <w:r w:rsidRPr="00BD2D9D">
        <w:rPr>
          <w:sz w:val="28"/>
          <w:szCs w:val="28"/>
          <w:lang w:val="uk-UA"/>
        </w:rPr>
        <w:t>Ford</w:t>
      </w:r>
      <w:r w:rsidR="00AE350B">
        <w:rPr>
          <w:sz w:val="28"/>
          <w:szCs w:val="28"/>
          <w:lang w:val="uk-UA"/>
        </w:rPr>
        <w:t xml:space="preserve"> </w:t>
      </w:r>
      <w:r w:rsidR="00AE350B">
        <w:rPr>
          <w:sz w:val="28"/>
          <w:szCs w:val="28"/>
          <w:lang w:val="en-US"/>
        </w:rPr>
        <w:t>[2]</w:t>
      </w:r>
      <w:r>
        <w:rPr>
          <w:sz w:val="28"/>
          <w:szCs w:val="28"/>
          <w:lang w:val="uk-UA"/>
        </w:rPr>
        <w:t>.</w:t>
      </w:r>
    </w:p>
    <w:p w14:paraId="45BA85BF" w14:textId="77777777" w:rsidR="00E775F7" w:rsidRDefault="00F22004" w:rsidP="00C37CC3">
      <w:pPr>
        <w:spacing w:line="360" w:lineRule="auto"/>
        <w:ind w:firstLine="851"/>
        <w:jc w:val="both"/>
        <w:rPr>
          <w:sz w:val="28"/>
          <w:szCs w:val="28"/>
          <w:lang w:val="uk-UA"/>
        </w:rPr>
      </w:pPr>
      <w:r>
        <w:rPr>
          <w:sz w:val="28"/>
          <w:szCs w:val="28"/>
          <w:lang w:val="uk-UA"/>
        </w:rPr>
        <w:t xml:space="preserve">Клієнтом автопідприємства вантажних перевезень може бути </w:t>
      </w:r>
      <w:r w:rsidR="00A2576E">
        <w:rPr>
          <w:sz w:val="28"/>
          <w:szCs w:val="28"/>
          <w:lang w:val="uk-UA"/>
        </w:rPr>
        <w:t>як приватна особа, так і інше підприємство</w:t>
      </w:r>
      <w:r>
        <w:rPr>
          <w:sz w:val="28"/>
          <w:szCs w:val="28"/>
          <w:lang w:val="uk-UA"/>
        </w:rPr>
        <w:t>.</w:t>
      </w:r>
      <w:r w:rsidR="00A2576E">
        <w:rPr>
          <w:sz w:val="28"/>
          <w:szCs w:val="28"/>
          <w:lang w:val="uk-UA"/>
        </w:rPr>
        <w:t xml:space="preserve"> Клієнт повинен замовити перевезення вантажу. </w:t>
      </w:r>
    </w:p>
    <w:p w14:paraId="0FEA6B7C" w14:textId="71435A35" w:rsidR="00C51D50" w:rsidRDefault="00A2576E" w:rsidP="00C37CC3">
      <w:pPr>
        <w:spacing w:line="360" w:lineRule="auto"/>
        <w:ind w:firstLine="851"/>
        <w:jc w:val="both"/>
        <w:rPr>
          <w:sz w:val="28"/>
          <w:szCs w:val="28"/>
          <w:lang w:val="uk-UA"/>
        </w:rPr>
      </w:pPr>
      <w:r w:rsidRPr="00A2576E">
        <w:rPr>
          <w:sz w:val="28"/>
          <w:szCs w:val="28"/>
          <w:lang w:val="uk-UA"/>
        </w:rPr>
        <w:t>Вантаж — речі, товари, продукти, які призначені для перевезення за допомогою транспортних машин або перенесення (рідше)</w:t>
      </w:r>
      <w:r>
        <w:rPr>
          <w:sz w:val="28"/>
          <w:szCs w:val="28"/>
          <w:lang w:val="uk-UA"/>
        </w:rPr>
        <w:t xml:space="preserve"> </w:t>
      </w:r>
      <w:r>
        <w:rPr>
          <w:sz w:val="28"/>
          <w:szCs w:val="28"/>
          <w:lang w:val="en-US"/>
        </w:rPr>
        <w:t>[1]</w:t>
      </w:r>
      <w:r w:rsidRPr="00A2576E">
        <w:rPr>
          <w:sz w:val="28"/>
          <w:szCs w:val="28"/>
          <w:lang w:val="uk-UA"/>
        </w:rPr>
        <w:t>.</w:t>
      </w:r>
      <w:r w:rsidR="00E775F7">
        <w:rPr>
          <w:sz w:val="28"/>
          <w:szCs w:val="28"/>
          <w:lang w:val="uk-UA"/>
        </w:rPr>
        <w:t xml:space="preserve"> </w:t>
      </w:r>
      <w:r w:rsidR="00E775F7" w:rsidRPr="00E775F7">
        <w:rPr>
          <w:sz w:val="28"/>
          <w:szCs w:val="28"/>
          <w:lang w:val="uk-UA"/>
        </w:rPr>
        <w:t>Поняття вантажу охоплює будь-які об'єкти, які доставляються до місця призначення за допомогою транспортних засобів, проходячи шлях від моменту прийняття на склад перевізником до моменту отримання замовником.</w:t>
      </w:r>
      <w:r w:rsidR="00E775F7">
        <w:rPr>
          <w:sz w:val="28"/>
          <w:szCs w:val="28"/>
          <w:lang w:val="uk-UA"/>
        </w:rPr>
        <w:t xml:space="preserve"> </w:t>
      </w:r>
      <w:r w:rsidR="00E775F7" w:rsidRPr="00E775F7">
        <w:rPr>
          <w:sz w:val="28"/>
          <w:szCs w:val="28"/>
          <w:lang w:val="uk-UA"/>
        </w:rPr>
        <w:t>Види вантажів визначаються відповідно до специфіки та особливостей товарів, які транспортуються.</w:t>
      </w:r>
    </w:p>
    <w:p w14:paraId="2D3EB5B8" w14:textId="4BCE1BA3" w:rsidR="00A71F85" w:rsidRDefault="00A71F85" w:rsidP="00BA147B">
      <w:pPr>
        <w:widowControl w:val="0"/>
        <w:spacing w:line="360" w:lineRule="auto"/>
        <w:ind w:firstLine="851"/>
        <w:jc w:val="both"/>
        <w:rPr>
          <w:sz w:val="28"/>
          <w:szCs w:val="28"/>
          <w:lang w:val="uk-UA"/>
        </w:rPr>
      </w:pPr>
      <w:r>
        <w:rPr>
          <w:sz w:val="28"/>
          <w:szCs w:val="28"/>
          <w:lang w:val="uk-UA"/>
        </w:rPr>
        <w:t xml:space="preserve">Вантажі розподіляються по двох групах, </w:t>
      </w:r>
      <w:r w:rsidRPr="00A71F85">
        <w:rPr>
          <w:sz w:val="28"/>
          <w:szCs w:val="28"/>
          <w:lang w:val="uk-UA"/>
        </w:rPr>
        <w:t>щоб правильно організувати доставку на всіх етапах</w:t>
      </w:r>
      <w:r>
        <w:rPr>
          <w:sz w:val="28"/>
          <w:szCs w:val="28"/>
          <w:lang w:val="uk-UA"/>
        </w:rPr>
        <w:t>.</w:t>
      </w:r>
    </w:p>
    <w:p w14:paraId="189D8A61" w14:textId="0FAC92B4" w:rsidR="0077663A" w:rsidRDefault="0077663A" w:rsidP="00C37CC3">
      <w:pPr>
        <w:spacing w:line="360" w:lineRule="auto"/>
        <w:ind w:firstLine="851"/>
        <w:jc w:val="both"/>
        <w:rPr>
          <w:sz w:val="28"/>
          <w:szCs w:val="28"/>
          <w:lang w:val="uk-UA"/>
        </w:rPr>
      </w:pPr>
      <w:r>
        <w:rPr>
          <w:sz w:val="28"/>
          <w:szCs w:val="28"/>
          <w:lang w:val="uk-UA"/>
        </w:rPr>
        <w:t>Перша група – т</w:t>
      </w:r>
      <w:r w:rsidRPr="0077663A">
        <w:rPr>
          <w:sz w:val="28"/>
          <w:szCs w:val="28"/>
          <w:lang w:val="uk-UA"/>
        </w:rPr>
        <w:t>оварні. Види транспортних вантажів, які відносяться до цієї категорії: текстиль, одяг, косметика, меблі, автозапчастини, виробниче оснащення та ін.</w:t>
      </w:r>
    </w:p>
    <w:p w14:paraId="4A8CC07A" w14:textId="7CDDE50B" w:rsidR="0077663A" w:rsidRDefault="0077663A" w:rsidP="00C37CC3">
      <w:pPr>
        <w:spacing w:line="360" w:lineRule="auto"/>
        <w:ind w:firstLine="851"/>
        <w:jc w:val="both"/>
        <w:rPr>
          <w:sz w:val="28"/>
          <w:szCs w:val="28"/>
          <w:lang w:val="uk-UA"/>
        </w:rPr>
      </w:pPr>
      <w:r>
        <w:rPr>
          <w:sz w:val="28"/>
          <w:szCs w:val="28"/>
          <w:lang w:val="uk-UA"/>
        </w:rPr>
        <w:t xml:space="preserve">Друга група – нетоварні. </w:t>
      </w:r>
      <w:r w:rsidRPr="0077663A">
        <w:rPr>
          <w:sz w:val="28"/>
          <w:szCs w:val="28"/>
          <w:lang w:val="uk-UA"/>
        </w:rPr>
        <w:t>Сюди входить продукція, яка за специфікою не несе товарної цінності. Наприклад, будсміття, побутові відходи, грунт.</w:t>
      </w:r>
    </w:p>
    <w:p w14:paraId="19F60CCD" w14:textId="1510D2A7" w:rsidR="0000137F" w:rsidRDefault="0000137F" w:rsidP="00C37CC3">
      <w:pPr>
        <w:spacing w:line="360" w:lineRule="auto"/>
        <w:ind w:firstLine="851"/>
        <w:jc w:val="both"/>
        <w:rPr>
          <w:sz w:val="28"/>
          <w:szCs w:val="28"/>
          <w:lang w:val="uk-UA"/>
        </w:rPr>
      </w:pPr>
      <w:r>
        <w:rPr>
          <w:sz w:val="28"/>
          <w:szCs w:val="28"/>
          <w:lang w:val="uk-UA"/>
        </w:rPr>
        <w:t>Існують такі типи вантажу: швидкопсувний, наливний, пилоподібний, газоподібний, навалочний і насипний, небезпечний, збірний, живий.</w:t>
      </w:r>
    </w:p>
    <w:p w14:paraId="64CD0938" w14:textId="1E259C6D" w:rsidR="00E4025F" w:rsidRDefault="00E4025F" w:rsidP="00C37CC3">
      <w:pPr>
        <w:spacing w:line="360" w:lineRule="auto"/>
        <w:ind w:firstLine="851"/>
        <w:jc w:val="both"/>
        <w:rPr>
          <w:sz w:val="28"/>
          <w:szCs w:val="28"/>
          <w:lang w:val="uk-UA"/>
        </w:rPr>
      </w:pPr>
      <w:r w:rsidRPr="00E4025F">
        <w:rPr>
          <w:sz w:val="28"/>
          <w:szCs w:val="28"/>
          <w:lang w:val="uk-UA"/>
        </w:rPr>
        <w:t xml:space="preserve">Продукти харчування, молоко, медпрепарати, біоматеріали – все це належить до </w:t>
      </w:r>
      <w:r>
        <w:rPr>
          <w:sz w:val="28"/>
          <w:szCs w:val="28"/>
          <w:lang w:val="uk-UA"/>
        </w:rPr>
        <w:t>швидкопсувних вантажів</w:t>
      </w:r>
      <w:r w:rsidRPr="00E4025F">
        <w:rPr>
          <w:sz w:val="28"/>
          <w:szCs w:val="28"/>
          <w:lang w:val="uk-UA"/>
        </w:rPr>
        <w:t>. Для їх перевезення використовують ізотерми та рефрижератори. Доставка таких вантажів вимагає дотримання особливих умов: вентильований простір, задані параметри вологості, певний температурний режим, а також дотримання санітарних норм.</w:t>
      </w:r>
    </w:p>
    <w:p w14:paraId="09E2BE76" w14:textId="1902118E" w:rsidR="00E4025F" w:rsidRDefault="00F413DF" w:rsidP="00F413DF">
      <w:pPr>
        <w:spacing w:line="360" w:lineRule="auto"/>
        <w:ind w:firstLine="851"/>
        <w:jc w:val="both"/>
        <w:rPr>
          <w:sz w:val="28"/>
          <w:szCs w:val="28"/>
          <w:lang w:val="uk-UA"/>
        </w:rPr>
      </w:pPr>
      <w:r>
        <w:rPr>
          <w:sz w:val="28"/>
          <w:szCs w:val="28"/>
          <w:lang w:val="uk-UA"/>
        </w:rPr>
        <w:t>Наливні вантажі – це</w:t>
      </w:r>
      <w:r w:rsidRPr="00F413DF">
        <w:rPr>
          <w:sz w:val="28"/>
          <w:szCs w:val="28"/>
          <w:lang w:val="uk-UA"/>
        </w:rPr>
        <w:t xml:space="preserve"> продукція, що знаходиться в рідкому стані. Наливні вантажоперевезення здійснюються в цистернах або автотранспорті, який оснащений спеціальними ємностями.</w:t>
      </w:r>
      <w:r>
        <w:rPr>
          <w:sz w:val="28"/>
          <w:szCs w:val="28"/>
          <w:lang w:val="uk-UA"/>
        </w:rPr>
        <w:t xml:space="preserve"> </w:t>
      </w:r>
      <w:r w:rsidRPr="00F413DF">
        <w:rPr>
          <w:sz w:val="28"/>
          <w:szCs w:val="28"/>
          <w:lang w:val="uk-UA"/>
        </w:rPr>
        <w:t>Що перевозиться таким способом: хімічні, харчові товари, нафта і продукти її переробки.</w:t>
      </w:r>
    </w:p>
    <w:p w14:paraId="6211A9FD" w14:textId="262EF580" w:rsidR="005770D2" w:rsidRDefault="005770D2" w:rsidP="00F413DF">
      <w:pPr>
        <w:spacing w:line="360" w:lineRule="auto"/>
        <w:ind w:firstLine="851"/>
        <w:jc w:val="both"/>
        <w:rPr>
          <w:sz w:val="28"/>
          <w:szCs w:val="28"/>
          <w:lang w:val="uk-UA"/>
        </w:rPr>
      </w:pPr>
      <w:r w:rsidRPr="005770D2">
        <w:rPr>
          <w:sz w:val="28"/>
          <w:szCs w:val="28"/>
          <w:lang w:val="uk-UA"/>
        </w:rPr>
        <w:t xml:space="preserve">До </w:t>
      </w:r>
      <w:r>
        <w:rPr>
          <w:sz w:val="28"/>
          <w:szCs w:val="28"/>
          <w:lang w:val="uk-UA"/>
        </w:rPr>
        <w:t>пилоподібних вантажів</w:t>
      </w:r>
      <w:r w:rsidRPr="005770D2">
        <w:rPr>
          <w:sz w:val="28"/>
          <w:szCs w:val="28"/>
          <w:lang w:val="uk-UA"/>
        </w:rPr>
        <w:t xml:space="preserve"> відноситься борошно, сажа, вапно, цемент, добрива, порошки та інші товарні підкатегорії, які в процесі навантаження/розвантаження можуть розпорошуватися і розтрушуватися.</w:t>
      </w:r>
    </w:p>
    <w:p w14:paraId="32F867C2" w14:textId="5AD0D608" w:rsidR="008759DD" w:rsidRDefault="008759DD" w:rsidP="00F413DF">
      <w:pPr>
        <w:spacing w:line="360" w:lineRule="auto"/>
        <w:ind w:firstLine="851"/>
        <w:jc w:val="both"/>
        <w:rPr>
          <w:sz w:val="28"/>
          <w:szCs w:val="28"/>
          <w:lang w:val="uk-UA"/>
        </w:rPr>
      </w:pPr>
      <w:r w:rsidRPr="008759DD">
        <w:rPr>
          <w:sz w:val="28"/>
          <w:szCs w:val="28"/>
          <w:lang w:val="uk-UA"/>
        </w:rPr>
        <w:t>Класифікація вантажів визначає окрему категорію товарів – газоподібні (пропан, кисень, летючі речовини). При доставці слід враховувати властивості такої продукції, адже гази можуть витікати. Застосовуються герметичні ємності, що дозволяють дотримуватися при транспортуванні необхідних заходів безпеки.</w:t>
      </w:r>
    </w:p>
    <w:p w14:paraId="049A438F" w14:textId="6CB93BAF" w:rsidR="001E5705" w:rsidRDefault="001E5705" w:rsidP="00F413DF">
      <w:pPr>
        <w:spacing w:line="360" w:lineRule="auto"/>
        <w:ind w:firstLine="851"/>
        <w:jc w:val="both"/>
        <w:rPr>
          <w:sz w:val="28"/>
          <w:szCs w:val="28"/>
          <w:lang w:val="uk-UA"/>
        </w:rPr>
      </w:pPr>
      <w:r>
        <w:rPr>
          <w:sz w:val="28"/>
          <w:szCs w:val="28"/>
          <w:lang w:val="uk-UA"/>
        </w:rPr>
        <w:t>Щодо вантажів навалочного і насипного типу, то п</w:t>
      </w:r>
      <w:r w:rsidRPr="001E5705">
        <w:rPr>
          <w:sz w:val="28"/>
          <w:szCs w:val="28"/>
          <w:lang w:val="uk-UA"/>
        </w:rPr>
        <w:t>еревезення будівельних сумішей, руди та іншої сировини здійснюється насипом. Залежно від підвиду вантажу використовують відкриті і закриті кузова та застосовуються додаткові захисні заходи.</w:t>
      </w:r>
    </w:p>
    <w:p w14:paraId="14710872" w14:textId="65BFE3FE" w:rsidR="00C24EBB" w:rsidRDefault="00C24EBB" w:rsidP="00BA147B">
      <w:pPr>
        <w:widowControl w:val="0"/>
        <w:spacing w:line="360" w:lineRule="auto"/>
        <w:ind w:firstLine="851"/>
        <w:jc w:val="both"/>
        <w:rPr>
          <w:sz w:val="28"/>
          <w:szCs w:val="28"/>
          <w:lang w:val="uk-UA"/>
        </w:rPr>
      </w:pPr>
      <w:r w:rsidRPr="00C24EBB">
        <w:rPr>
          <w:sz w:val="28"/>
          <w:szCs w:val="28"/>
          <w:lang w:val="uk-UA"/>
        </w:rPr>
        <w:t>Небезпечні речовини вважаються одним з найбільш складних видів перевезених вантажів. Вони загрожують навколишньому середовищу, здоров’ю та життю людей.</w:t>
      </w:r>
      <w:r>
        <w:rPr>
          <w:sz w:val="28"/>
          <w:szCs w:val="28"/>
          <w:lang w:val="uk-UA"/>
        </w:rPr>
        <w:t xml:space="preserve"> </w:t>
      </w:r>
      <w:r w:rsidRPr="00C24EBB">
        <w:rPr>
          <w:sz w:val="28"/>
          <w:szCs w:val="28"/>
          <w:lang w:val="uk-UA"/>
        </w:rPr>
        <w:t>Для кожної категорії таких вантажів передбачені конкретні норми і вимоги транспортування в залежності від рівня потенційного ризику. Наприклад, отрути і хімікати завдають шкоди людині при контакті, вугілля – легко загоряється, а порох вибухонебезпечний.</w:t>
      </w:r>
    </w:p>
    <w:p w14:paraId="75A46BD5" w14:textId="1597F58B" w:rsidR="00C24EBB" w:rsidRDefault="00D669B7" w:rsidP="00F413DF">
      <w:pPr>
        <w:spacing w:line="360" w:lineRule="auto"/>
        <w:ind w:firstLine="851"/>
        <w:jc w:val="both"/>
        <w:rPr>
          <w:sz w:val="28"/>
          <w:szCs w:val="28"/>
          <w:lang w:val="uk-UA"/>
        </w:rPr>
      </w:pPr>
      <w:r>
        <w:rPr>
          <w:sz w:val="28"/>
          <w:szCs w:val="28"/>
          <w:lang w:val="uk-UA"/>
        </w:rPr>
        <w:t>Збірні</w:t>
      </w:r>
      <w:r w:rsidR="00297B8C">
        <w:rPr>
          <w:sz w:val="28"/>
          <w:szCs w:val="28"/>
          <w:lang w:val="uk-UA"/>
        </w:rPr>
        <w:t xml:space="preserve"> </w:t>
      </w:r>
      <w:r w:rsidRPr="00D669B7">
        <w:rPr>
          <w:sz w:val="28"/>
          <w:szCs w:val="28"/>
          <w:lang w:val="uk-UA"/>
        </w:rPr>
        <w:t>вантажоперевезення здійснюються на одному транспорті з вантажами, призначеними для різних одержувачів великими партіями. Таким способом часто перевозиться різнопланова продукція.</w:t>
      </w:r>
    </w:p>
    <w:p w14:paraId="5EF6B180" w14:textId="4A9C619A" w:rsidR="00297B8C" w:rsidRDefault="00297B8C" w:rsidP="00F413DF">
      <w:pPr>
        <w:spacing w:line="360" w:lineRule="auto"/>
        <w:ind w:firstLine="851"/>
        <w:jc w:val="both"/>
        <w:rPr>
          <w:sz w:val="28"/>
          <w:szCs w:val="28"/>
          <w:lang w:val="uk-UA"/>
        </w:rPr>
      </w:pPr>
      <w:r w:rsidRPr="00297B8C">
        <w:rPr>
          <w:sz w:val="28"/>
          <w:szCs w:val="28"/>
          <w:lang w:val="uk-UA"/>
        </w:rPr>
        <w:t xml:space="preserve">До </w:t>
      </w:r>
      <w:r>
        <w:rPr>
          <w:sz w:val="28"/>
          <w:szCs w:val="28"/>
          <w:lang w:val="uk-UA"/>
        </w:rPr>
        <w:t>живих</w:t>
      </w:r>
      <w:r w:rsidRPr="00297B8C">
        <w:rPr>
          <w:sz w:val="28"/>
          <w:szCs w:val="28"/>
          <w:lang w:val="uk-UA"/>
        </w:rPr>
        <w:t xml:space="preserve"> вантажоперевезень відноситься перевезення с/г тварин. Часто доводиться перевозити птахів, рибу, бджіл. Перевозяться тварини в спеціальних скотовозах. Для дрібних видів застосовуються різні клітки, короб</w:t>
      </w:r>
      <w:r w:rsidR="00BA7285">
        <w:rPr>
          <w:sz w:val="28"/>
          <w:szCs w:val="28"/>
          <w:lang w:val="uk-UA"/>
        </w:rPr>
        <w:t>ки</w:t>
      </w:r>
      <w:r w:rsidRPr="00297B8C">
        <w:rPr>
          <w:sz w:val="28"/>
          <w:szCs w:val="28"/>
          <w:lang w:val="uk-UA"/>
        </w:rPr>
        <w:t>, вулик</w:t>
      </w:r>
      <w:r w:rsidR="00BA7285">
        <w:rPr>
          <w:sz w:val="28"/>
          <w:szCs w:val="28"/>
          <w:lang w:val="uk-UA"/>
        </w:rPr>
        <w:t>и</w:t>
      </w:r>
      <w:r w:rsidRPr="00297B8C">
        <w:rPr>
          <w:sz w:val="28"/>
          <w:szCs w:val="28"/>
          <w:lang w:val="uk-UA"/>
        </w:rPr>
        <w:t>. Для такого транспортування розроблені санітарно-ветеринарні норми.</w:t>
      </w:r>
    </w:p>
    <w:p w14:paraId="174E3870" w14:textId="23D1502C" w:rsidR="00487956" w:rsidRDefault="00BA7285" w:rsidP="00BB5496">
      <w:pPr>
        <w:spacing w:line="360" w:lineRule="auto"/>
        <w:ind w:firstLine="851"/>
        <w:jc w:val="both"/>
        <w:rPr>
          <w:sz w:val="28"/>
          <w:szCs w:val="28"/>
          <w:lang w:val="en-US"/>
        </w:rPr>
      </w:pPr>
      <w:r>
        <w:rPr>
          <w:sz w:val="28"/>
          <w:szCs w:val="28"/>
          <w:lang w:val="uk-UA"/>
        </w:rPr>
        <w:t>За способом перевезення вантажі поділяють на генеральні і негабаритні. Генеральні перевезення</w:t>
      </w:r>
      <w:r w:rsidRPr="00BA7285">
        <w:rPr>
          <w:sz w:val="28"/>
          <w:szCs w:val="28"/>
          <w:lang w:val="uk-UA"/>
        </w:rPr>
        <w:t xml:space="preserve"> включа</w:t>
      </w:r>
      <w:r>
        <w:rPr>
          <w:sz w:val="28"/>
          <w:szCs w:val="28"/>
          <w:lang w:val="uk-UA"/>
        </w:rPr>
        <w:t>ють</w:t>
      </w:r>
      <w:r w:rsidRPr="00BA7285">
        <w:rPr>
          <w:sz w:val="28"/>
          <w:szCs w:val="28"/>
          <w:lang w:val="uk-UA"/>
        </w:rPr>
        <w:t xml:space="preserve"> широкий перелік штучних товарних позицій, які доставляються в тарі (контейнер, бочка, ящик), наприклад: косметичні засоби, автотовари, одяг та ін.</w:t>
      </w:r>
      <w:r>
        <w:rPr>
          <w:sz w:val="28"/>
          <w:szCs w:val="28"/>
          <w:lang w:val="uk-UA"/>
        </w:rPr>
        <w:t xml:space="preserve"> До негабаритних відносяться </w:t>
      </w:r>
      <w:r w:rsidRPr="00BA7285">
        <w:rPr>
          <w:sz w:val="28"/>
          <w:szCs w:val="28"/>
          <w:lang w:val="uk-UA"/>
        </w:rPr>
        <w:t>товари, розміри яких більше допустимих характеристик: великовагові (промислове обладнання), довгомірні і т. д</w:t>
      </w:r>
      <w:r w:rsidR="00BF562E">
        <w:rPr>
          <w:sz w:val="28"/>
          <w:szCs w:val="28"/>
          <w:lang w:val="uk-UA"/>
        </w:rPr>
        <w:t xml:space="preserve"> </w:t>
      </w:r>
      <w:r w:rsidR="00BF562E">
        <w:rPr>
          <w:sz w:val="28"/>
          <w:szCs w:val="28"/>
          <w:lang w:val="en-US"/>
        </w:rPr>
        <w:t>[11]</w:t>
      </w:r>
      <w:r w:rsidRPr="00BA7285">
        <w:rPr>
          <w:sz w:val="28"/>
          <w:szCs w:val="28"/>
          <w:lang w:val="uk-UA"/>
        </w:rPr>
        <w:t>.</w:t>
      </w:r>
    </w:p>
    <w:p w14:paraId="6EC5DFF8" w14:textId="77777777" w:rsidR="00370BCC" w:rsidRPr="00370BCC" w:rsidRDefault="00370BCC" w:rsidP="00BB5496">
      <w:pPr>
        <w:spacing w:line="360" w:lineRule="auto"/>
        <w:ind w:firstLine="851"/>
        <w:jc w:val="both"/>
        <w:rPr>
          <w:sz w:val="28"/>
          <w:szCs w:val="28"/>
          <w:lang w:val="en-US"/>
        </w:rPr>
      </w:pPr>
    </w:p>
    <w:p w14:paraId="39E3B466" w14:textId="362326E5" w:rsidR="00370BCC" w:rsidRPr="00487956" w:rsidRDefault="00370BCC" w:rsidP="005B3972">
      <w:pPr>
        <w:pStyle w:val="2"/>
        <w:ind w:firstLine="851"/>
        <w:jc w:val="both"/>
        <w:rPr>
          <w:sz w:val="28"/>
          <w:szCs w:val="28"/>
        </w:rPr>
      </w:pPr>
      <w:bookmarkStart w:id="8321" w:name="_Toc168081179"/>
      <w:bookmarkStart w:id="8322" w:name="_Toc169175553"/>
      <w:r>
        <w:rPr>
          <w:sz w:val="28"/>
          <w:szCs w:val="28"/>
        </w:rPr>
        <w:t>1.</w:t>
      </w:r>
      <w:r w:rsidR="00CF553C">
        <w:rPr>
          <w:sz w:val="28"/>
          <w:szCs w:val="28"/>
        </w:rPr>
        <w:t>2</w:t>
      </w:r>
      <w:r w:rsidR="00761464">
        <w:rPr>
          <w:sz w:val="28"/>
          <w:szCs w:val="28"/>
        </w:rPr>
        <w:t xml:space="preserve"> Актуальність розробки мобільного додатку</w:t>
      </w:r>
      <w:bookmarkEnd w:id="8321"/>
      <w:bookmarkEnd w:id="8322"/>
    </w:p>
    <w:p w14:paraId="5A763D6E" w14:textId="77777777" w:rsidR="00370BCC" w:rsidRPr="009B56B1" w:rsidRDefault="00370BCC" w:rsidP="009B56B1">
      <w:pPr>
        <w:spacing w:line="360" w:lineRule="auto"/>
        <w:jc w:val="both"/>
        <w:rPr>
          <w:sz w:val="28"/>
          <w:szCs w:val="28"/>
          <w:lang w:val="uk-UA"/>
        </w:rPr>
      </w:pPr>
    </w:p>
    <w:p w14:paraId="55B3C89C" w14:textId="45ED27BC" w:rsidR="00F957B5" w:rsidRPr="00F957B5" w:rsidRDefault="00F957B5" w:rsidP="00DF1D23">
      <w:pPr>
        <w:widowControl w:val="0"/>
        <w:spacing w:line="360" w:lineRule="auto"/>
        <w:ind w:firstLine="851"/>
        <w:jc w:val="both"/>
        <w:rPr>
          <w:sz w:val="28"/>
          <w:szCs w:val="28"/>
          <w:lang w:val="uk-UA"/>
        </w:rPr>
      </w:pPr>
      <w:bookmarkStart w:id="8323" w:name="_Toc105453292"/>
      <w:bookmarkStart w:id="8324" w:name="_Toc105607962"/>
      <w:r w:rsidRPr="00F957B5">
        <w:rPr>
          <w:sz w:val="28"/>
          <w:szCs w:val="28"/>
          <w:lang w:val="uk-UA"/>
        </w:rPr>
        <w:t>Мобільний застосунок</w:t>
      </w:r>
      <w:r>
        <w:rPr>
          <w:sz w:val="28"/>
          <w:szCs w:val="28"/>
          <w:lang w:val="uk-UA"/>
        </w:rPr>
        <w:t xml:space="preserve"> </w:t>
      </w:r>
      <w:r w:rsidRPr="00F957B5">
        <w:rPr>
          <w:sz w:val="28"/>
          <w:szCs w:val="28"/>
          <w:lang w:val="uk-UA"/>
        </w:rPr>
        <w:t>— це програмне забезпечення, розроблене для роботи на смартфонах, планшетах та інших мобільних пристроях. Багато мобільних застосунків встановлені безпосередньо на пристрої або можуть бути завантажені на нього з онлайн-магазинів мобільних застосунків, таких як App Store, Google Play, Windows Phone Store та інших, як безкоштовно, так і за плату.</w:t>
      </w:r>
    </w:p>
    <w:p w14:paraId="0342C960" w14:textId="6D23E7C1" w:rsidR="009F7426" w:rsidRDefault="00F957B5" w:rsidP="00DF1D23">
      <w:pPr>
        <w:widowControl w:val="0"/>
        <w:spacing w:line="360" w:lineRule="auto"/>
        <w:ind w:firstLine="851"/>
        <w:jc w:val="both"/>
        <w:rPr>
          <w:sz w:val="28"/>
          <w:szCs w:val="28"/>
          <w:lang w:val="uk-UA"/>
        </w:rPr>
      </w:pPr>
      <w:r w:rsidRPr="00F957B5">
        <w:rPr>
          <w:sz w:val="28"/>
          <w:szCs w:val="28"/>
          <w:lang w:val="uk-UA"/>
        </w:rPr>
        <w:t>Спочатку мобільні застосунки використовувалися для швидкої перевірки електронної пошти, але їх високий попит призвів до розширення їх функцій у інших областях, таких як ігри для мобільних телефонів, GPS, спілкування, перегляд відео та користування Інтернетом.</w:t>
      </w:r>
    </w:p>
    <w:p w14:paraId="4F852D1E" w14:textId="757AF743" w:rsidR="0037096F" w:rsidRPr="0037096F" w:rsidRDefault="0037096F" w:rsidP="0037096F">
      <w:pPr>
        <w:spacing w:line="360" w:lineRule="auto"/>
        <w:ind w:firstLine="851"/>
        <w:jc w:val="both"/>
        <w:rPr>
          <w:sz w:val="28"/>
          <w:szCs w:val="28"/>
          <w:lang w:val="uk-UA"/>
        </w:rPr>
      </w:pPr>
      <w:r w:rsidRPr="0037096F">
        <w:rPr>
          <w:sz w:val="28"/>
          <w:szCs w:val="28"/>
          <w:lang w:val="uk-UA"/>
        </w:rPr>
        <w:t>Багато мобільних пристроїв продаються з уже встановленим набором мобільних застосунків, таких як веб-браузер, поштовий клієнт, календар (наприклад, Google Calendar), застосунок для придбання та прослуховування музики та інші. Деякі з попередньо встановлених застосунків можуть бути видалені користувачем через звичайний процес видалення, що дозволяє звільнити більше місця для зберігання інших бажаних застосунків.</w:t>
      </w:r>
    </w:p>
    <w:p w14:paraId="65BA38F9" w14:textId="77777777" w:rsidR="005549F6" w:rsidRDefault="0037096F" w:rsidP="005549F6">
      <w:pPr>
        <w:spacing w:line="360" w:lineRule="auto"/>
        <w:ind w:firstLine="851"/>
        <w:jc w:val="both"/>
        <w:rPr>
          <w:sz w:val="28"/>
          <w:szCs w:val="28"/>
          <w:lang w:val="uk-UA"/>
        </w:rPr>
      </w:pPr>
      <w:r w:rsidRPr="0037096F">
        <w:rPr>
          <w:sz w:val="28"/>
          <w:szCs w:val="28"/>
          <w:lang w:val="uk-UA"/>
        </w:rPr>
        <w:t>Застосунки, які не встановлені на мобільний пристрій відразу, доступні для завантаження та встановлення через платформи їх розповсюдження, які називаються магазинами застосунків. Ці платформи почали з'являтися у 2008 році та зазвичай керуються компаніями-власниками мобільних операційних систем, такими як Apple App Store, Google Play, Windows Phone Store і BlackBerry App World. Проте існують і незалежні магазини застосунків, такі як Cydia, GetJar або F-Droid. Багато мобільних застосунків є безплатними для встановлення та користування, хоча існують і платні версії. Застосунки зазвичай завантажуються з платформи безпосередньо на цільовий пристрій, але іноді можуть бути завантажені на ноутбуки чи комп'ютери. Як правило, 20—30 % вартості платних застосунків надходить до компанії-дистрибутора (наприклад, iTunes), а решта — до виробника. Деякі програми також містять мікротранзакції та/або рекламу.</w:t>
      </w:r>
      <w:r>
        <w:rPr>
          <w:sz w:val="28"/>
          <w:szCs w:val="28"/>
          <w:lang w:val="uk-UA"/>
        </w:rPr>
        <w:t xml:space="preserve"> </w:t>
      </w:r>
      <w:r w:rsidRPr="0037096F">
        <w:rPr>
          <w:sz w:val="28"/>
          <w:szCs w:val="28"/>
          <w:lang w:val="uk-UA"/>
        </w:rPr>
        <w:t>У будь-якому випадку дохід зазвичай розподіляється між розробником програми та магазином додатків</w:t>
      </w:r>
      <w:r>
        <w:rPr>
          <w:sz w:val="28"/>
          <w:szCs w:val="28"/>
          <w:lang w:val="uk-UA"/>
        </w:rPr>
        <w:t xml:space="preserve"> </w:t>
      </w:r>
      <w:r>
        <w:rPr>
          <w:sz w:val="28"/>
          <w:szCs w:val="28"/>
          <w:lang w:val="en-US"/>
        </w:rPr>
        <w:t>[12]</w:t>
      </w:r>
      <w:r w:rsidRPr="0037096F">
        <w:rPr>
          <w:sz w:val="28"/>
          <w:szCs w:val="28"/>
          <w:lang w:val="uk-UA"/>
        </w:rPr>
        <w:t>.</w:t>
      </w:r>
      <w:r w:rsidR="002356B8">
        <w:rPr>
          <w:sz w:val="28"/>
          <w:szCs w:val="28"/>
          <w:lang w:val="uk-UA"/>
        </w:rPr>
        <w:t xml:space="preserve"> </w:t>
      </w:r>
      <w:r w:rsidR="002356B8" w:rsidRPr="002356B8">
        <w:rPr>
          <w:sz w:val="28"/>
          <w:szCs w:val="28"/>
          <w:lang w:val="uk-UA"/>
        </w:rPr>
        <w:t>Тому один і той самий застосунок може мати різну вартість залежно від мобільної платформи.</w:t>
      </w:r>
    </w:p>
    <w:p w14:paraId="650A12D0" w14:textId="0336BB40" w:rsidR="002356B8" w:rsidRPr="002356B8" w:rsidRDefault="002356B8" w:rsidP="005549F6">
      <w:pPr>
        <w:widowControl w:val="0"/>
        <w:spacing w:line="360" w:lineRule="auto"/>
        <w:ind w:firstLine="851"/>
        <w:jc w:val="both"/>
        <w:rPr>
          <w:sz w:val="28"/>
          <w:szCs w:val="28"/>
          <w:lang w:val="uk-UA"/>
        </w:rPr>
      </w:pPr>
      <w:r w:rsidRPr="002356B8">
        <w:rPr>
          <w:sz w:val="28"/>
          <w:szCs w:val="28"/>
          <w:lang w:val="uk-UA"/>
        </w:rPr>
        <w:t>Застосунки також можуть бути встановлені користувачем самостійно, наприклад, шляхом запуску пакету програм для Android на пристроях з операційною системою Android.</w:t>
      </w:r>
    </w:p>
    <w:p w14:paraId="4E809C24" w14:textId="6453C3D9" w:rsidR="002356B8" w:rsidRDefault="002356B8" w:rsidP="00F023E0">
      <w:pPr>
        <w:widowControl w:val="0"/>
        <w:spacing w:line="360" w:lineRule="auto"/>
        <w:ind w:firstLine="851"/>
        <w:jc w:val="both"/>
        <w:rPr>
          <w:sz w:val="28"/>
          <w:szCs w:val="28"/>
          <w:lang w:val="uk-UA"/>
        </w:rPr>
      </w:pPr>
      <w:r w:rsidRPr="002356B8">
        <w:rPr>
          <w:sz w:val="28"/>
          <w:szCs w:val="28"/>
          <w:lang w:val="uk-UA"/>
        </w:rPr>
        <w:t>Спочатку мобільні застосунки пропонувалися як інструменти для контролю та управління загальними потоками інформації, такими як електронна пошта, календар, контакти, фондовий ринок та інформація про погоду. Однак попит і наявність інструментів для розробників спричинили швидке поширення застосунків і для інших категорій електронних пристроїв, які працюють за допомогою настільних прикладних програм. Як і у випадку з іншим програмним забезпеченням, вибухова кількість та різноманіття мобільних застосунків призвели до появи великої кількості пізнавальних ресурсів про них — з відгуками, рекомендаціями та оглядами, зокрема: блоги, журнали та спеціальні служби виявлення застосунків в Інтернеті. У 2014 році державні регуляційні служби України почали створювати та регулювати мобільні застосунки, особливо ті, які мають відношення до медичної індустрії</w:t>
      </w:r>
      <w:r>
        <w:rPr>
          <w:sz w:val="28"/>
          <w:szCs w:val="28"/>
          <w:lang w:val="uk-UA"/>
        </w:rPr>
        <w:t xml:space="preserve"> </w:t>
      </w:r>
      <w:r>
        <w:rPr>
          <w:sz w:val="28"/>
          <w:szCs w:val="28"/>
          <w:lang w:val="en-US"/>
        </w:rPr>
        <w:t>[13]</w:t>
      </w:r>
      <w:r w:rsidRPr="002356B8">
        <w:rPr>
          <w:sz w:val="28"/>
          <w:szCs w:val="28"/>
          <w:lang w:val="uk-UA"/>
        </w:rPr>
        <w:t>.</w:t>
      </w:r>
      <w:r w:rsidR="007561D3">
        <w:rPr>
          <w:sz w:val="28"/>
          <w:szCs w:val="28"/>
          <w:lang w:val="en-US"/>
        </w:rPr>
        <w:t xml:space="preserve"> </w:t>
      </w:r>
      <w:r w:rsidR="007561D3" w:rsidRPr="007561D3">
        <w:rPr>
          <w:sz w:val="28"/>
          <w:szCs w:val="28"/>
          <w:lang w:val="uk-UA"/>
        </w:rPr>
        <w:t>Деякі компанії навіть почали пропонувати застосунки як альтернативний метод надання інформації замість офіційних вебсайтів. Наприклад, у 2017 році понад 60 % трафіку на сайти українських мікрофінансових компаній надходило з мобільних пристроїв</w:t>
      </w:r>
      <w:r w:rsidR="007561D3">
        <w:rPr>
          <w:sz w:val="28"/>
          <w:szCs w:val="28"/>
          <w:lang w:val="en-US"/>
        </w:rPr>
        <w:t xml:space="preserve"> [14]</w:t>
      </w:r>
      <w:r w:rsidR="007561D3" w:rsidRPr="007561D3">
        <w:rPr>
          <w:sz w:val="28"/>
          <w:szCs w:val="28"/>
          <w:lang w:val="uk-UA"/>
        </w:rPr>
        <w:t>.</w:t>
      </w:r>
    </w:p>
    <w:p w14:paraId="1E3A506C" w14:textId="788028C5" w:rsidR="0054604F" w:rsidRDefault="0054604F" w:rsidP="002356B8">
      <w:pPr>
        <w:spacing w:line="360" w:lineRule="auto"/>
        <w:ind w:firstLine="851"/>
        <w:jc w:val="both"/>
        <w:rPr>
          <w:sz w:val="28"/>
          <w:szCs w:val="28"/>
          <w:lang w:val="en-US"/>
        </w:rPr>
      </w:pPr>
      <w:r w:rsidRPr="0054604F">
        <w:rPr>
          <w:sz w:val="28"/>
          <w:szCs w:val="28"/>
          <w:lang w:val="en-US"/>
        </w:rPr>
        <w:t>Використання мобільних застосунків серед користувачів мобільних пристроїв стає дедалі популярнішим. Згідно з дослідженням компанії AppAnnie</w:t>
      </w:r>
      <w:r>
        <w:rPr>
          <w:sz w:val="28"/>
          <w:szCs w:val="28"/>
          <w:lang w:val="uk-UA"/>
        </w:rPr>
        <w:t>,</w:t>
      </w:r>
      <w:r w:rsidRPr="0054604F">
        <w:rPr>
          <w:sz w:val="28"/>
          <w:szCs w:val="28"/>
          <w:lang w:val="en-US"/>
        </w:rPr>
        <w:t xml:space="preserve"> у 2017 році кількість завантажень застосунків зросла на 60 %, споживчі витрати збільшилися більш ніж удвічі, а кожен користувач проводив у застосунках приблизно 43 дні на рік</w:t>
      </w:r>
      <w:r>
        <w:rPr>
          <w:sz w:val="28"/>
          <w:szCs w:val="28"/>
          <w:lang w:val="uk-UA"/>
        </w:rPr>
        <w:t xml:space="preserve"> </w:t>
      </w:r>
      <w:r>
        <w:rPr>
          <w:sz w:val="28"/>
          <w:szCs w:val="28"/>
          <w:lang w:val="en-US"/>
        </w:rPr>
        <w:t>[15]</w:t>
      </w:r>
      <w:r w:rsidRPr="0054604F">
        <w:rPr>
          <w:sz w:val="28"/>
          <w:szCs w:val="28"/>
          <w:lang w:val="en-US"/>
        </w:rPr>
        <w:t>.</w:t>
      </w:r>
      <w:r w:rsidR="007947DF">
        <w:rPr>
          <w:sz w:val="28"/>
          <w:szCs w:val="28"/>
          <w:lang w:val="en-US"/>
        </w:rPr>
        <w:t xml:space="preserve"> </w:t>
      </w:r>
      <w:r w:rsidR="007947DF" w:rsidRPr="007947DF">
        <w:rPr>
          <w:sz w:val="28"/>
          <w:szCs w:val="28"/>
          <w:lang w:val="en-US"/>
        </w:rPr>
        <w:t>Дослідники виявили, що використання мобільних застосунків тісно пов'язане з їх вмістом і залежить від часу доби та місця перебування користувача. Мобільні застосунки відіграють все важливішу роль у сфері охорони здоров'я, і при правильному дизайні та інтеграції вони можуть надати багато переваг</w:t>
      </w:r>
      <w:r w:rsidR="007947DF">
        <w:rPr>
          <w:sz w:val="28"/>
          <w:szCs w:val="28"/>
          <w:lang w:val="en-US"/>
        </w:rPr>
        <w:t xml:space="preserve"> [16, 17]</w:t>
      </w:r>
      <w:r w:rsidR="007947DF" w:rsidRPr="007947DF">
        <w:rPr>
          <w:sz w:val="28"/>
          <w:szCs w:val="28"/>
          <w:lang w:val="en-US"/>
        </w:rPr>
        <w:t>.</w:t>
      </w:r>
      <w:r w:rsidR="004031C3">
        <w:rPr>
          <w:sz w:val="28"/>
          <w:szCs w:val="28"/>
          <w:lang w:val="en-US"/>
        </w:rPr>
        <w:t xml:space="preserve"> </w:t>
      </w:r>
      <w:r w:rsidR="004031C3" w:rsidRPr="004031C3">
        <w:rPr>
          <w:sz w:val="28"/>
          <w:szCs w:val="28"/>
          <w:lang w:val="en-US"/>
        </w:rPr>
        <w:t>Компанія AppAnnie також прогнозує зростання ринку мобільних застосунків на 270 % до 2020 року. Найбільшу частку прибутків складатимуть мобільні ігри, які забезпечать 55 % від загальної суми доходів</w:t>
      </w:r>
      <w:r w:rsidR="004031C3">
        <w:rPr>
          <w:sz w:val="28"/>
          <w:szCs w:val="28"/>
          <w:lang w:val="en-US"/>
        </w:rPr>
        <w:t xml:space="preserve"> [1</w:t>
      </w:r>
      <w:r w:rsidR="0098375A">
        <w:rPr>
          <w:sz w:val="28"/>
          <w:szCs w:val="28"/>
          <w:lang w:val="en-US"/>
        </w:rPr>
        <w:t>8</w:t>
      </w:r>
      <w:r w:rsidR="004031C3">
        <w:rPr>
          <w:sz w:val="28"/>
          <w:szCs w:val="28"/>
          <w:lang w:val="en-US"/>
        </w:rPr>
        <w:t>]</w:t>
      </w:r>
      <w:r w:rsidR="004031C3" w:rsidRPr="004031C3">
        <w:rPr>
          <w:sz w:val="28"/>
          <w:szCs w:val="28"/>
          <w:lang w:val="en-US"/>
        </w:rPr>
        <w:t>.</w:t>
      </w:r>
    </w:p>
    <w:p w14:paraId="5B6B1159" w14:textId="0FEA7A64" w:rsidR="0098375A" w:rsidRPr="007561D3" w:rsidRDefault="0098375A" w:rsidP="002356B8">
      <w:pPr>
        <w:spacing w:line="360" w:lineRule="auto"/>
        <w:ind w:firstLine="851"/>
        <w:jc w:val="both"/>
        <w:rPr>
          <w:sz w:val="28"/>
          <w:szCs w:val="28"/>
          <w:lang w:val="en-US"/>
        </w:rPr>
      </w:pPr>
      <w:r w:rsidRPr="0098375A">
        <w:rPr>
          <w:sz w:val="28"/>
          <w:szCs w:val="28"/>
          <w:lang w:val="en-US"/>
        </w:rPr>
        <w:t>Компанія з дослідження ринку Gartner передбачила, що в 2013 році приблизна кількість завантажених мобільних застосунків становитиме 102 мільярди, з яких 91 % будуть безплатними. Це призведе до сукупних доходів у 26 мільярдів доларів США, що на 44,4 % більше порівняно з 18 мільярдами доларів США у 2012 році. Згідно з даними, до другого кварталу 2015 року магазини Google Play і Apple Store разом зібрали 5 мільярдів доларів</w:t>
      </w:r>
      <w:r>
        <w:rPr>
          <w:sz w:val="28"/>
          <w:szCs w:val="28"/>
          <w:lang w:val="en-US"/>
        </w:rPr>
        <w:t xml:space="preserve"> [19]</w:t>
      </w:r>
      <w:r w:rsidRPr="0098375A">
        <w:rPr>
          <w:sz w:val="28"/>
          <w:szCs w:val="28"/>
          <w:lang w:val="en-US"/>
        </w:rPr>
        <w:t>.</w:t>
      </w:r>
    </w:p>
    <w:p w14:paraId="4FD6BF03" w14:textId="77777777" w:rsidR="00556DB6" w:rsidRPr="00556DB6" w:rsidRDefault="00556DB6" w:rsidP="00556DB6">
      <w:pPr>
        <w:spacing w:line="360" w:lineRule="auto"/>
        <w:ind w:firstLine="851"/>
        <w:jc w:val="both"/>
        <w:rPr>
          <w:sz w:val="28"/>
          <w:szCs w:val="28"/>
          <w:lang w:val="uk-UA"/>
        </w:rPr>
      </w:pPr>
      <w:r w:rsidRPr="00556DB6">
        <w:rPr>
          <w:sz w:val="28"/>
          <w:szCs w:val="28"/>
          <w:lang w:val="uk-UA"/>
        </w:rPr>
        <w:t>Створення програмного забезпечення для мобільних пристроїв потребує врахування їх особливостей та можливостей. Мобільні пристрої, які працюють на акумуляторах, мають менш потужні процесори, ніж настільні комп'ютери, а також мають додаткові функції, такі як визначення місця розташування та камери. Розробники змушені брати до уваги широкий спектр розмірів дисплеїв, різні технічні характеристики та конфігурації обладнання, оскільки на ринку мобільного програмного забезпечення існує сильна конкуренція, і кожна платформа постійно змінюється.</w:t>
      </w:r>
    </w:p>
    <w:p w14:paraId="36F2DE1B" w14:textId="313C2EF4" w:rsidR="002356B8" w:rsidRPr="002356B8" w:rsidRDefault="00556DB6" w:rsidP="00556DB6">
      <w:pPr>
        <w:spacing w:line="360" w:lineRule="auto"/>
        <w:ind w:firstLine="851"/>
        <w:jc w:val="both"/>
        <w:rPr>
          <w:sz w:val="28"/>
          <w:szCs w:val="28"/>
          <w:lang w:val="uk-UA"/>
        </w:rPr>
      </w:pPr>
      <w:r w:rsidRPr="00556DB6">
        <w:rPr>
          <w:sz w:val="28"/>
          <w:szCs w:val="28"/>
          <w:lang w:val="uk-UA"/>
        </w:rPr>
        <w:t>Створення програм для мобільних платформ необхідно здійснювати в спеціалізованих інтегрованих середовищах розробки. Спочатку мобільні застосунки тестуються в цих середовищах за допомогою емуляторів, а потім перевіряються на реальних мобільних телефонах.</w:t>
      </w:r>
      <w:r>
        <w:rPr>
          <w:sz w:val="28"/>
          <w:szCs w:val="28"/>
          <w:lang w:val="uk-UA"/>
        </w:rPr>
        <w:t xml:space="preserve"> </w:t>
      </w:r>
      <w:r w:rsidRPr="00556DB6">
        <w:rPr>
          <w:sz w:val="28"/>
          <w:szCs w:val="28"/>
          <w:lang w:val="uk-UA"/>
        </w:rPr>
        <w:t>Емулятори забезпечують доступний спосіб тестування програмного забезпечення на мобільних телефонах, на які розробники можуть не мати фізичного доступу</w:t>
      </w:r>
      <w:r>
        <w:rPr>
          <w:sz w:val="28"/>
          <w:szCs w:val="28"/>
          <w:lang w:val="uk-UA"/>
        </w:rPr>
        <w:t xml:space="preserve"> </w:t>
      </w:r>
      <w:r>
        <w:rPr>
          <w:sz w:val="28"/>
          <w:szCs w:val="28"/>
          <w:lang w:val="en-US"/>
        </w:rPr>
        <w:t>[20, 21]</w:t>
      </w:r>
      <w:r w:rsidRPr="00556DB6">
        <w:rPr>
          <w:sz w:val="28"/>
          <w:szCs w:val="28"/>
          <w:lang w:val="uk-UA"/>
        </w:rPr>
        <w:t>. Це дозволяє значно зекономити час та кошти на розробленні програмного забезпечення, оскільки розробники можуть тестувати програми на різних мобільних платформах без необхідності купувати фізичні пристрої.</w:t>
      </w:r>
    </w:p>
    <w:p w14:paraId="16718872" w14:textId="77777777" w:rsidR="007B5A0A" w:rsidRDefault="007B5A0A" w:rsidP="007B5A0A">
      <w:pPr>
        <w:spacing w:line="360" w:lineRule="auto"/>
        <w:ind w:firstLine="851"/>
        <w:jc w:val="both"/>
        <w:rPr>
          <w:sz w:val="28"/>
          <w:szCs w:val="28"/>
          <w:lang w:val="en-US"/>
        </w:rPr>
      </w:pPr>
      <w:r w:rsidRPr="007B5A0A">
        <w:rPr>
          <w:sz w:val="28"/>
          <w:szCs w:val="28"/>
          <w:lang w:val="uk-UA"/>
        </w:rPr>
        <w:t>Однак при створенні програмного забезпечення для мобільних пристроїв існують також обмеження. Наприклад, мобільні пристрої мають обмежену пам'ять та оброблювальну потужність, тому розробники повинні оптимізувати своє програмне забезпечення, щоб воно працювало швидко і ефективно.</w:t>
      </w:r>
    </w:p>
    <w:p w14:paraId="1E3F8129" w14:textId="383CFAE2" w:rsidR="002356B8" w:rsidRPr="002356B8" w:rsidRDefault="007B5A0A" w:rsidP="007B5A0A">
      <w:pPr>
        <w:spacing w:line="360" w:lineRule="auto"/>
        <w:ind w:firstLine="851"/>
        <w:jc w:val="both"/>
        <w:rPr>
          <w:sz w:val="28"/>
          <w:szCs w:val="28"/>
          <w:lang w:val="uk-UA"/>
        </w:rPr>
      </w:pPr>
      <w:r w:rsidRPr="007B5A0A">
        <w:rPr>
          <w:sz w:val="28"/>
          <w:szCs w:val="28"/>
          <w:lang w:val="uk-UA"/>
        </w:rPr>
        <w:t>Крім того, розробка програмного забезпечення для мобільних пристроїв вимагає врахування інтерфейсу користувача, оскільки розробники повинні забезпечити зручність та інтуїтивність при користуванні додатками, незалежно від розміру екрану пристрою.</w:t>
      </w:r>
    </w:p>
    <w:p w14:paraId="0A9A10AE" w14:textId="77777777" w:rsidR="0025648A" w:rsidRPr="0025648A" w:rsidRDefault="0025648A" w:rsidP="00DF1D23">
      <w:pPr>
        <w:widowControl w:val="0"/>
        <w:spacing w:line="360" w:lineRule="auto"/>
        <w:ind w:firstLine="851"/>
        <w:jc w:val="both"/>
        <w:rPr>
          <w:sz w:val="28"/>
          <w:szCs w:val="28"/>
          <w:lang w:val="uk-UA"/>
        </w:rPr>
      </w:pPr>
      <w:r w:rsidRPr="0025648A">
        <w:rPr>
          <w:sz w:val="28"/>
          <w:szCs w:val="28"/>
          <w:lang w:val="uk-UA"/>
        </w:rPr>
        <w:t>Мобільний дизайн UI (User Interface) та UX (User Experience) займає важливе місце у розробці мобільних додатків, так як вони визначають, як користувач взаємодіє з пристроєм і використовує його функції. Дизайнери повинні розглядати обмеження і можливості мобільних пристроїв, щоб створити інтерфейс, який інтуїтивний, корисний та приємний для користувача.</w:t>
      </w:r>
    </w:p>
    <w:p w14:paraId="537E97F6" w14:textId="77777777" w:rsidR="0025648A" w:rsidRPr="0025648A" w:rsidRDefault="0025648A" w:rsidP="0025648A">
      <w:pPr>
        <w:spacing w:line="360" w:lineRule="auto"/>
        <w:ind w:firstLine="851"/>
        <w:jc w:val="both"/>
        <w:rPr>
          <w:sz w:val="28"/>
          <w:szCs w:val="28"/>
          <w:lang w:val="uk-UA"/>
        </w:rPr>
      </w:pPr>
      <w:r w:rsidRPr="0025648A">
        <w:rPr>
          <w:sz w:val="28"/>
          <w:szCs w:val="28"/>
          <w:lang w:val="uk-UA"/>
        </w:rPr>
        <w:t>Крім цього, розробка мобільного застосунку пов'язана з розробкою надійного і безпечного зворотнього зв'язку. Це означає, що розробники повинні обережно вибирати мобільну архітектуру, яка надасть кращу продуктивність, безпеку, ефективність і масштабування. Це може охоплювати використання компонентів проміжних програм, таких як сервери мобільних застосунків, служби Mobile Backend (MBaaS) та інфраструктури Service-Oriented Architecture (SOA).</w:t>
      </w:r>
    </w:p>
    <w:p w14:paraId="054AC316" w14:textId="01798F93" w:rsidR="002356B8" w:rsidRDefault="0025648A" w:rsidP="0025648A">
      <w:pPr>
        <w:spacing w:line="360" w:lineRule="auto"/>
        <w:ind w:firstLine="851"/>
        <w:jc w:val="both"/>
        <w:rPr>
          <w:sz w:val="28"/>
          <w:szCs w:val="28"/>
          <w:lang w:val="en-US"/>
        </w:rPr>
      </w:pPr>
      <w:r w:rsidRPr="0025648A">
        <w:rPr>
          <w:sz w:val="28"/>
          <w:szCs w:val="28"/>
          <w:lang w:val="uk-UA"/>
        </w:rPr>
        <w:t>Розмовні інтерфейси також зростають у популярності у мобільних додатках, оскільки вони надають більш зручний і легкий спосіб взаємодії</w:t>
      </w:r>
      <w:r>
        <w:rPr>
          <w:sz w:val="28"/>
          <w:szCs w:val="28"/>
          <w:lang w:val="uk-UA"/>
        </w:rPr>
        <w:t xml:space="preserve"> </w:t>
      </w:r>
      <w:r>
        <w:rPr>
          <w:sz w:val="28"/>
          <w:szCs w:val="28"/>
          <w:lang w:val="en-US"/>
        </w:rPr>
        <w:t>[22]</w:t>
      </w:r>
      <w:r w:rsidRPr="0025648A">
        <w:rPr>
          <w:sz w:val="28"/>
          <w:szCs w:val="28"/>
          <w:lang w:val="uk-UA"/>
        </w:rPr>
        <w:t>.</w:t>
      </w:r>
      <w:r w:rsidR="00A3009A">
        <w:rPr>
          <w:sz w:val="28"/>
          <w:szCs w:val="28"/>
          <w:lang w:val="en-US"/>
        </w:rPr>
        <w:t xml:space="preserve"> </w:t>
      </w:r>
      <w:r w:rsidR="00A3009A" w:rsidRPr="00A3009A">
        <w:rPr>
          <w:sz w:val="28"/>
          <w:szCs w:val="28"/>
          <w:lang w:val="en-US"/>
        </w:rPr>
        <w:t>Розмовні інтерфейси розділяються на два основних типи: голосові помічники (наприклад, Amazon Echo) та чат-боти</w:t>
      </w:r>
      <w:r w:rsidR="00A3009A">
        <w:rPr>
          <w:sz w:val="28"/>
          <w:szCs w:val="28"/>
          <w:lang w:val="en-US"/>
        </w:rPr>
        <w:t xml:space="preserve"> [22]</w:t>
      </w:r>
      <w:r w:rsidR="00A3009A" w:rsidRPr="00A3009A">
        <w:rPr>
          <w:sz w:val="28"/>
          <w:szCs w:val="28"/>
          <w:lang w:val="en-US"/>
        </w:rPr>
        <w:t>.</w:t>
      </w:r>
      <w:r w:rsidR="0094576C">
        <w:rPr>
          <w:sz w:val="28"/>
          <w:szCs w:val="28"/>
          <w:lang w:val="en-US"/>
        </w:rPr>
        <w:t xml:space="preserve"> </w:t>
      </w:r>
      <w:r w:rsidR="0094576C" w:rsidRPr="0094576C">
        <w:rPr>
          <w:sz w:val="28"/>
          <w:szCs w:val="28"/>
          <w:lang w:val="en-US"/>
        </w:rPr>
        <w:t>Кожен з них має свої властивості та застосування.</w:t>
      </w:r>
    </w:p>
    <w:p w14:paraId="07315FBD" w14:textId="4767AC9D" w:rsidR="00E71327" w:rsidRDefault="00E71327" w:rsidP="0025648A">
      <w:pPr>
        <w:spacing w:line="360" w:lineRule="auto"/>
        <w:ind w:firstLine="851"/>
        <w:jc w:val="both"/>
        <w:rPr>
          <w:sz w:val="28"/>
          <w:szCs w:val="28"/>
          <w:lang w:val="en-US"/>
        </w:rPr>
      </w:pPr>
      <w:r w:rsidRPr="00E71327">
        <w:rPr>
          <w:sz w:val="28"/>
          <w:szCs w:val="28"/>
          <w:lang w:val="en-US"/>
        </w:rPr>
        <w:t>Голосові помічники, такі як Amazon Echo, Google Home і Apple HomePod, використовують систему розпізнавання голосу, щоб розуміти запити користувача та відповідати на них. Вони використовуються для здійснення різних завдань, таких як відтворення музики, перевірка погоди, створення списків придбань та керування розумними приладдями дома. Голосові помічники часто використовуються у домашніх контекстах, але вони також можуть бути використані в комерційних або офісних умовах.</w:t>
      </w:r>
    </w:p>
    <w:p w14:paraId="0E161DFE" w14:textId="77777777" w:rsidR="005549F6" w:rsidRDefault="00FE3E26" w:rsidP="005549F6">
      <w:pPr>
        <w:spacing w:line="360" w:lineRule="auto"/>
        <w:ind w:firstLine="851"/>
        <w:jc w:val="both"/>
        <w:rPr>
          <w:sz w:val="28"/>
          <w:szCs w:val="28"/>
          <w:lang w:val="uk-UA"/>
        </w:rPr>
      </w:pPr>
      <w:r w:rsidRPr="00FE3E26">
        <w:rPr>
          <w:sz w:val="28"/>
          <w:szCs w:val="28"/>
          <w:lang w:val="en-US"/>
        </w:rPr>
        <w:t>Чат-боти - це комп'ютерні програми, що мімікрують під спілкування з людиною.</w:t>
      </w:r>
    </w:p>
    <w:p w14:paraId="6596DBCD" w14:textId="4F01AB51" w:rsidR="007759EA" w:rsidRDefault="007759EA" w:rsidP="005549F6">
      <w:pPr>
        <w:spacing w:line="360" w:lineRule="auto"/>
        <w:ind w:firstLine="851"/>
        <w:jc w:val="both"/>
        <w:rPr>
          <w:sz w:val="28"/>
          <w:szCs w:val="28"/>
          <w:lang w:val="uk-UA"/>
        </w:rPr>
      </w:pPr>
      <w:r w:rsidRPr="007759EA">
        <w:rPr>
          <w:sz w:val="28"/>
          <w:szCs w:val="28"/>
          <w:lang w:val="uk-UA"/>
        </w:rPr>
        <w:t>Розмовні інтерфейси стають особливо зручними, оскільки користувачі починають відчувати перевантаження від великої кількості мобільних додатків, що відомо як "втома від додатків"</w:t>
      </w:r>
      <w:r>
        <w:rPr>
          <w:sz w:val="28"/>
          <w:szCs w:val="28"/>
          <w:lang w:val="uk-UA"/>
        </w:rPr>
        <w:t xml:space="preserve"> </w:t>
      </w:r>
      <w:r>
        <w:rPr>
          <w:sz w:val="28"/>
          <w:szCs w:val="28"/>
          <w:lang w:val="en-US"/>
        </w:rPr>
        <w:t>[23, 24]</w:t>
      </w:r>
      <w:r w:rsidRPr="007759EA">
        <w:rPr>
          <w:sz w:val="28"/>
          <w:szCs w:val="28"/>
          <w:lang w:val="uk-UA"/>
        </w:rPr>
        <w:t>.</w:t>
      </w:r>
    </w:p>
    <w:p w14:paraId="4AEA1E95" w14:textId="067BF7E6" w:rsidR="00EA4EF1" w:rsidRPr="007759EA" w:rsidRDefault="00EA4EF1" w:rsidP="00BA147B">
      <w:pPr>
        <w:widowControl w:val="0"/>
        <w:spacing w:line="360" w:lineRule="auto"/>
        <w:ind w:firstLine="851"/>
        <w:jc w:val="both"/>
        <w:rPr>
          <w:sz w:val="28"/>
          <w:szCs w:val="28"/>
          <w:lang w:val="uk-UA"/>
        </w:rPr>
      </w:pPr>
      <w:r w:rsidRPr="00EA4EF1">
        <w:rPr>
          <w:sz w:val="28"/>
          <w:szCs w:val="28"/>
          <w:lang w:val="uk-UA"/>
        </w:rPr>
        <w:t>Девід Лімп, старший віцепрезидент Amazon з пристроїв, зазначив в інтерв’ю Bloomberg:</w:t>
      </w:r>
      <w:r>
        <w:rPr>
          <w:sz w:val="28"/>
          <w:szCs w:val="28"/>
          <w:lang w:val="uk-UA"/>
        </w:rPr>
        <w:t xml:space="preserve"> </w:t>
      </w:r>
      <w:r w:rsidRPr="00EA4EF1">
        <w:rPr>
          <w:sz w:val="28"/>
          <w:szCs w:val="28"/>
          <w:lang w:val="uk-UA"/>
        </w:rPr>
        <w:t>«Ми вважаємо, що наступна велика платформа — це голос»</w:t>
      </w:r>
      <w:r>
        <w:rPr>
          <w:sz w:val="28"/>
          <w:szCs w:val="28"/>
          <w:lang w:val="uk-UA"/>
        </w:rPr>
        <w:t xml:space="preserve"> </w:t>
      </w:r>
      <w:r>
        <w:rPr>
          <w:sz w:val="28"/>
          <w:szCs w:val="28"/>
          <w:lang w:val="en-US"/>
        </w:rPr>
        <w:t>[25]</w:t>
      </w:r>
      <w:r w:rsidRPr="00EA4EF1">
        <w:rPr>
          <w:sz w:val="28"/>
          <w:szCs w:val="28"/>
          <w:lang w:val="uk-UA"/>
        </w:rPr>
        <w:t>.</w:t>
      </w:r>
    </w:p>
    <w:p w14:paraId="202AD785" w14:textId="59523E0A" w:rsidR="002356B8" w:rsidRDefault="00244B64" w:rsidP="002356B8">
      <w:pPr>
        <w:spacing w:line="360" w:lineRule="auto"/>
        <w:ind w:firstLine="851"/>
        <w:jc w:val="both"/>
        <w:rPr>
          <w:sz w:val="28"/>
          <w:szCs w:val="28"/>
          <w:lang w:val="en-US"/>
        </w:rPr>
      </w:pPr>
      <w:r w:rsidRPr="00244B64">
        <w:rPr>
          <w:sz w:val="28"/>
          <w:szCs w:val="28"/>
          <w:lang w:val="uk-UA"/>
        </w:rPr>
        <w:t>Управління мобільними додатками (MAM) охоплює програмне забезпечення та сервіси, які відповідають за надання та контроль доступу до внутрішньо розроблених і комерційно доступних мобільних додатків, що використовуються в бізнес-середовищі. Ця стратегія спрямована на зменшення ризиків безпеки, пов'язаних із політикою Bring Your Own Device (BYOD). Коли співробітник приносить особистий пристрій у корпоративне середовище, управління мобільними додатками дозволяє ІТ-персоналу компанії встановлювати необхідні додатки, контролювати доступ до бізнес-даних і видаляти локально кешовані бізнес-дані з пристрою в разі його втрати або звільнення співробітника. Альтернативним підходом до безпеки є контейнеризація. Замість контролю над усім пристроєм співробітника, додатки для контейнеризації створюють ізольовані середовища, відокремлені від особистих даних. Корпоративний контроль над пристроєм обмежується лише цим окремим контейнером</w:t>
      </w:r>
      <w:r>
        <w:rPr>
          <w:sz w:val="28"/>
          <w:szCs w:val="28"/>
          <w:lang w:val="uk-UA"/>
        </w:rPr>
        <w:t xml:space="preserve"> </w:t>
      </w:r>
      <w:r>
        <w:rPr>
          <w:sz w:val="28"/>
          <w:szCs w:val="28"/>
          <w:lang w:val="en-US"/>
        </w:rPr>
        <w:t>[25]</w:t>
      </w:r>
      <w:r w:rsidRPr="00244B64">
        <w:rPr>
          <w:sz w:val="28"/>
          <w:szCs w:val="28"/>
          <w:lang w:val="uk-UA"/>
        </w:rPr>
        <w:t>.</w:t>
      </w:r>
    </w:p>
    <w:p w14:paraId="3076F3AD" w14:textId="77777777" w:rsidR="00F023E0" w:rsidRPr="003F6BA7" w:rsidRDefault="00F023E0" w:rsidP="00F023E0">
      <w:pPr>
        <w:spacing w:line="360" w:lineRule="auto"/>
        <w:ind w:firstLine="851"/>
        <w:jc w:val="both"/>
        <w:rPr>
          <w:sz w:val="28"/>
          <w:szCs w:val="28"/>
          <w:lang w:val="uk-UA"/>
        </w:rPr>
      </w:pPr>
      <w:r w:rsidRPr="003F6BA7">
        <w:rPr>
          <w:sz w:val="28"/>
          <w:szCs w:val="28"/>
          <w:lang w:val="uk-UA"/>
        </w:rPr>
        <w:t xml:space="preserve">Android </w:t>
      </w:r>
      <w:r w:rsidRPr="00251780">
        <w:rPr>
          <w:bCs/>
          <w:color w:val="000000"/>
          <w:sz w:val="28"/>
          <w:szCs w:val="28"/>
          <w:lang w:val="uk-UA"/>
        </w:rPr>
        <w:t>–</w:t>
      </w:r>
      <w:r w:rsidRPr="003F6BA7">
        <w:rPr>
          <w:sz w:val="28"/>
          <w:szCs w:val="28"/>
          <w:lang w:val="uk-UA"/>
        </w:rPr>
        <w:t xml:space="preserve"> це операційна система з відкритим вихідним кодом, створена для мобільних пристроїв на основі модифікованого ядра Linux. Ця ОС розроблена консорціумом Open Handset Alliance, який складається з крупних технологічних компаній при організаційній ролі Google.</w:t>
      </w:r>
    </w:p>
    <w:p w14:paraId="5E6EEE11" w14:textId="77777777" w:rsidR="00F023E0" w:rsidRPr="003F6BA7" w:rsidRDefault="00F023E0" w:rsidP="00F023E0">
      <w:pPr>
        <w:spacing w:line="360" w:lineRule="auto"/>
        <w:ind w:firstLine="851"/>
        <w:jc w:val="both"/>
        <w:rPr>
          <w:sz w:val="28"/>
          <w:szCs w:val="28"/>
          <w:lang w:val="uk-UA"/>
        </w:rPr>
      </w:pPr>
      <w:r w:rsidRPr="003F6BA7">
        <w:rPr>
          <w:sz w:val="28"/>
          <w:szCs w:val="28"/>
          <w:lang w:val="uk-UA"/>
        </w:rPr>
        <w:t>Android дозволяє запускати Java-програми, які керують пристроєм за допомогою розроблених Google бібліотек. Android Native Development Kit дозволяє портувати бібліотеки і компоненти програм, написані на мові програмування С та інших мовах.</w:t>
      </w:r>
    </w:p>
    <w:p w14:paraId="60AFE12F" w14:textId="77777777" w:rsidR="00F023E0" w:rsidRDefault="00F023E0" w:rsidP="00F023E0">
      <w:pPr>
        <w:widowControl w:val="0"/>
        <w:spacing w:line="360" w:lineRule="auto"/>
        <w:ind w:firstLine="851"/>
        <w:jc w:val="both"/>
        <w:rPr>
          <w:sz w:val="28"/>
          <w:szCs w:val="28"/>
          <w:lang w:val="uk-UA"/>
        </w:rPr>
      </w:pPr>
      <w:r w:rsidRPr="003F6BA7">
        <w:rPr>
          <w:sz w:val="28"/>
          <w:szCs w:val="28"/>
          <w:lang w:val="uk-UA"/>
        </w:rPr>
        <w:t xml:space="preserve">Android є найпопулярнішою операційною системою для смартфонів у світі. За даними StatCounter, у вересні 2023 року частка Android на ринку смартфонів становила 72,5%, тоді як iOS мала 26,4%, а інші ОС </w:t>
      </w:r>
      <w:r w:rsidRPr="00251780">
        <w:rPr>
          <w:bCs/>
          <w:color w:val="000000"/>
          <w:sz w:val="28"/>
          <w:szCs w:val="28"/>
          <w:lang w:val="uk-UA"/>
        </w:rPr>
        <w:t>–</w:t>
      </w:r>
      <w:r w:rsidRPr="003F6BA7">
        <w:rPr>
          <w:sz w:val="28"/>
          <w:szCs w:val="28"/>
          <w:lang w:val="uk-UA"/>
        </w:rPr>
        <w:t xml:space="preserve"> 1,1%.</w:t>
      </w:r>
    </w:p>
    <w:p w14:paraId="565EAE33" w14:textId="77777777" w:rsidR="00F023E0" w:rsidRPr="003F6BA7" w:rsidRDefault="00F023E0" w:rsidP="00F023E0">
      <w:pPr>
        <w:widowControl w:val="0"/>
        <w:spacing w:line="360" w:lineRule="auto"/>
        <w:ind w:firstLine="851"/>
        <w:jc w:val="both"/>
        <w:rPr>
          <w:sz w:val="28"/>
          <w:szCs w:val="28"/>
          <w:lang w:val="uk-UA"/>
        </w:rPr>
      </w:pPr>
      <w:r w:rsidRPr="003F6BA7">
        <w:rPr>
          <w:sz w:val="28"/>
          <w:szCs w:val="28"/>
          <w:lang w:val="uk-UA"/>
        </w:rPr>
        <w:t xml:space="preserve">Android має багато версій, які називаються за алфавітом і мають назви десертів або солодощів. Наприклад, Android 4.4 називається KitKat, Android 5.0 </w:t>
      </w:r>
      <w:r w:rsidRPr="00251780">
        <w:rPr>
          <w:bCs/>
          <w:color w:val="000000"/>
          <w:sz w:val="28"/>
          <w:szCs w:val="28"/>
          <w:lang w:val="uk-UA"/>
        </w:rPr>
        <w:t>–</w:t>
      </w:r>
      <w:r w:rsidRPr="003F6BA7">
        <w:rPr>
          <w:sz w:val="28"/>
          <w:szCs w:val="28"/>
          <w:lang w:val="uk-UA"/>
        </w:rPr>
        <w:t xml:space="preserve"> Lollipop, Android 6.0 </w:t>
      </w:r>
      <w:r w:rsidRPr="00251780">
        <w:rPr>
          <w:bCs/>
          <w:color w:val="000000"/>
          <w:sz w:val="28"/>
          <w:szCs w:val="28"/>
          <w:lang w:val="uk-UA"/>
        </w:rPr>
        <w:t>–</w:t>
      </w:r>
      <w:r w:rsidRPr="003F6BA7">
        <w:rPr>
          <w:sz w:val="28"/>
          <w:szCs w:val="28"/>
          <w:lang w:val="uk-UA"/>
        </w:rPr>
        <w:t xml:space="preserve"> Marshmallow, Android 7.0 - Nougat, Android 8.0 </w:t>
      </w:r>
      <w:r w:rsidRPr="00251780">
        <w:rPr>
          <w:bCs/>
          <w:color w:val="000000"/>
          <w:sz w:val="28"/>
          <w:szCs w:val="28"/>
          <w:lang w:val="uk-UA"/>
        </w:rPr>
        <w:t>–</w:t>
      </w:r>
      <w:r w:rsidRPr="003F6BA7">
        <w:rPr>
          <w:sz w:val="28"/>
          <w:szCs w:val="28"/>
          <w:lang w:val="uk-UA"/>
        </w:rPr>
        <w:t xml:space="preserve"> Oreo, Android 9.0 </w:t>
      </w:r>
      <w:r w:rsidRPr="00251780">
        <w:rPr>
          <w:bCs/>
          <w:color w:val="000000"/>
          <w:sz w:val="28"/>
          <w:szCs w:val="28"/>
          <w:lang w:val="uk-UA"/>
        </w:rPr>
        <w:t>–</w:t>
      </w:r>
      <w:r w:rsidRPr="003F6BA7">
        <w:rPr>
          <w:sz w:val="28"/>
          <w:szCs w:val="28"/>
          <w:lang w:val="uk-UA"/>
        </w:rPr>
        <w:t xml:space="preserve"> Pie, Android 10 </w:t>
      </w:r>
      <w:r w:rsidRPr="00251780">
        <w:rPr>
          <w:bCs/>
          <w:color w:val="000000"/>
          <w:sz w:val="28"/>
          <w:szCs w:val="28"/>
          <w:lang w:val="uk-UA"/>
        </w:rPr>
        <w:t>–</w:t>
      </w:r>
      <w:r w:rsidRPr="003F6BA7">
        <w:rPr>
          <w:sz w:val="28"/>
          <w:szCs w:val="28"/>
          <w:lang w:val="uk-UA"/>
        </w:rPr>
        <w:t xml:space="preserve"> Android 10, Android 11 </w:t>
      </w:r>
      <w:r w:rsidRPr="00251780">
        <w:rPr>
          <w:bCs/>
          <w:color w:val="000000"/>
          <w:sz w:val="28"/>
          <w:szCs w:val="28"/>
          <w:lang w:val="uk-UA"/>
        </w:rPr>
        <w:t>–</w:t>
      </w:r>
      <w:r w:rsidRPr="003F6BA7">
        <w:rPr>
          <w:sz w:val="28"/>
          <w:szCs w:val="28"/>
          <w:lang w:val="uk-UA"/>
        </w:rPr>
        <w:t xml:space="preserve"> Android 11, Android 12 </w:t>
      </w:r>
      <w:r w:rsidRPr="00251780">
        <w:rPr>
          <w:bCs/>
          <w:color w:val="000000"/>
          <w:sz w:val="28"/>
          <w:szCs w:val="28"/>
          <w:lang w:val="uk-UA"/>
        </w:rPr>
        <w:t>–</w:t>
      </w:r>
      <w:r w:rsidRPr="003F6BA7">
        <w:rPr>
          <w:sz w:val="28"/>
          <w:szCs w:val="28"/>
          <w:lang w:val="uk-UA"/>
        </w:rPr>
        <w:t xml:space="preserve"> Snow Cone, Android 13</w:t>
      </w:r>
      <w:r>
        <w:rPr>
          <w:sz w:val="28"/>
          <w:szCs w:val="28"/>
          <w:lang w:val="en-US"/>
        </w:rPr>
        <w:t xml:space="preserve"> </w:t>
      </w:r>
      <w:r w:rsidRPr="00251780">
        <w:rPr>
          <w:bCs/>
          <w:color w:val="000000"/>
          <w:sz w:val="28"/>
          <w:szCs w:val="28"/>
          <w:lang w:val="uk-UA"/>
        </w:rPr>
        <w:t>–</w:t>
      </w:r>
      <w:r w:rsidRPr="003F6BA7">
        <w:rPr>
          <w:sz w:val="28"/>
          <w:szCs w:val="28"/>
          <w:lang w:val="uk-UA"/>
        </w:rPr>
        <w:t xml:space="preserve"> Tiramisu, Android 14 </w:t>
      </w:r>
      <w:r w:rsidRPr="00251780">
        <w:rPr>
          <w:bCs/>
          <w:color w:val="000000"/>
          <w:sz w:val="28"/>
          <w:szCs w:val="28"/>
          <w:lang w:val="uk-UA"/>
        </w:rPr>
        <w:t>–</w:t>
      </w:r>
      <w:r w:rsidRPr="003F6BA7">
        <w:rPr>
          <w:sz w:val="28"/>
          <w:szCs w:val="28"/>
          <w:lang w:val="uk-UA"/>
        </w:rPr>
        <w:t xml:space="preserve"> Ube45.</w:t>
      </w:r>
    </w:p>
    <w:p w14:paraId="094DCA79" w14:textId="77777777" w:rsidR="00F023E0" w:rsidRPr="003F6BA7" w:rsidRDefault="00F023E0" w:rsidP="00F023E0">
      <w:pPr>
        <w:spacing w:line="360" w:lineRule="auto"/>
        <w:ind w:firstLine="851"/>
        <w:jc w:val="both"/>
        <w:rPr>
          <w:sz w:val="28"/>
          <w:szCs w:val="28"/>
          <w:lang w:val="uk-UA"/>
        </w:rPr>
      </w:pPr>
      <w:r w:rsidRPr="003F6BA7">
        <w:rPr>
          <w:sz w:val="28"/>
          <w:szCs w:val="28"/>
          <w:lang w:val="uk-UA"/>
        </w:rPr>
        <w:t>Android має власний магазин додатків, який називається Google Play. Тут можна завантажити мільйони додатків, ігор, книг, фільмів, музики та іншого контенту для Android-пристроїв. Google Play також надає сервіси, такі як Google Play Protect, який перевіряє безпеку додатків, Google Play Games, який синхронізує ігровий процес і досягнення, Google Play Music, який дозволяє слухати музику онлайн і офлайн, Google Play Books, який дозволяє читати книги і журнали, Google Play Movies &amp; TV, який дозволяє дивитися фільми і серіали, Google Play Newsstand, який дозволяє читати новини і статті.</w:t>
      </w:r>
    </w:p>
    <w:p w14:paraId="085D45AC" w14:textId="77777777" w:rsidR="00F023E0" w:rsidRPr="003F6BA7" w:rsidRDefault="00F023E0" w:rsidP="00F023E0">
      <w:pPr>
        <w:spacing w:line="360" w:lineRule="auto"/>
        <w:ind w:firstLine="851"/>
        <w:jc w:val="both"/>
        <w:rPr>
          <w:sz w:val="28"/>
          <w:szCs w:val="28"/>
          <w:lang w:val="uk-UA"/>
        </w:rPr>
      </w:pPr>
      <w:r w:rsidRPr="003F6BA7">
        <w:rPr>
          <w:sz w:val="28"/>
          <w:szCs w:val="28"/>
          <w:lang w:val="uk-UA"/>
        </w:rPr>
        <w:t xml:space="preserve">Android 10 </w:t>
      </w:r>
      <w:r w:rsidRPr="00251780">
        <w:rPr>
          <w:bCs/>
          <w:color w:val="000000"/>
          <w:sz w:val="28"/>
          <w:szCs w:val="28"/>
          <w:lang w:val="uk-UA"/>
        </w:rPr>
        <w:t>–</w:t>
      </w:r>
      <w:r w:rsidRPr="003F6BA7">
        <w:rPr>
          <w:sz w:val="28"/>
          <w:szCs w:val="28"/>
          <w:lang w:val="uk-UA"/>
        </w:rPr>
        <w:t xml:space="preserve"> це десята основна версія і 17-а версія операційної системи Android. Вона була вперше випущена як попередній перегляд для розробників 13 березня 2019 року і була випущена публічно 3 вересня 2019 року. Android 10 була офіційно випущена 3 вересня 2019 року для підтримуваних пристроїв Google Pixel, а також для сторонніх пристроїв Essential Phone і Redmi K20 Pro в обраних ринках. OnePlus 7T був першим пристроєм з попередньо встановленою Android 10.</w:t>
      </w:r>
    </w:p>
    <w:p w14:paraId="7D46966C" w14:textId="77777777" w:rsidR="00F023E0" w:rsidRPr="003F6BA7" w:rsidRDefault="00F023E0" w:rsidP="00F023E0">
      <w:pPr>
        <w:spacing w:line="360" w:lineRule="auto"/>
        <w:ind w:firstLine="851"/>
        <w:jc w:val="both"/>
        <w:rPr>
          <w:sz w:val="28"/>
          <w:szCs w:val="28"/>
          <w:lang w:val="uk-UA"/>
        </w:rPr>
      </w:pPr>
      <w:r w:rsidRPr="003F6BA7">
        <w:rPr>
          <w:sz w:val="28"/>
          <w:szCs w:val="28"/>
          <w:lang w:val="uk-UA"/>
        </w:rPr>
        <w:t>Android 10 принесла багато нових функцій і поліпшень, таких як:</w:t>
      </w:r>
    </w:p>
    <w:p w14:paraId="18059D41" w14:textId="77777777" w:rsidR="00F023E0" w:rsidRPr="006A2C0A" w:rsidRDefault="00F023E0" w:rsidP="00F023E0">
      <w:pPr>
        <w:pStyle w:val="af2"/>
        <w:widowControl w:val="0"/>
        <w:numPr>
          <w:ilvl w:val="0"/>
          <w:numId w:val="22"/>
        </w:numPr>
        <w:spacing w:line="360" w:lineRule="auto"/>
        <w:ind w:left="0" w:firstLine="851"/>
        <w:jc w:val="both"/>
        <w:rPr>
          <w:sz w:val="28"/>
          <w:szCs w:val="28"/>
          <w:lang w:val="uk-UA"/>
        </w:rPr>
      </w:pPr>
      <w:r w:rsidRPr="006A2C0A">
        <w:rPr>
          <w:sz w:val="28"/>
          <w:szCs w:val="28"/>
          <w:lang w:val="uk-UA"/>
        </w:rPr>
        <w:t>Темна тема, яка використовує справжній чорний колір, щоб зберегти заряд батареї та полегшити роботу очей.</w:t>
      </w:r>
    </w:p>
    <w:p w14:paraId="2A6E8F5F" w14:textId="77777777" w:rsidR="00F023E0" w:rsidRPr="006A2C0A" w:rsidRDefault="00F023E0" w:rsidP="00F023E0">
      <w:pPr>
        <w:pStyle w:val="af2"/>
        <w:widowControl w:val="0"/>
        <w:numPr>
          <w:ilvl w:val="0"/>
          <w:numId w:val="22"/>
        </w:numPr>
        <w:spacing w:line="360" w:lineRule="auto"/>
        <w:ind w:left="0" w:firstLine="851"/>
        <w:jc w:val="both"/>
        <w:rPr>
          <w:sz w:val="28"/>
          <w:szCs w:val="28"/>
          <w:lang w:val="uk-UA"/>
        </w:rPr>
      </w:pPr>
      <w:r w:rsidRPr="006A2C0A">
        <w:rPr>
          <w:sz w:val="28"/>
          <w:szCs w:val="28"/>
          <w:lang w:val="uk-UA"/>
        </w:rPr>
        <w:t>Живі субтитри, які автоматично підписують відео, подкасти та аудіоповідомлення, навіть ті, які користувачі записують самі, без потреби в wifi або мобільних даних.</w:t>
      </w:r>
    </w:p>
    <w:p w14:paraId="6E7EF14C" w14:textId="77777777" w:rsidR="00F023E0" w:rsidRPr="006A2C0A" w:rsidRDefault="00F023E0" w:rsidP="00F023E0">
      <w:pPr>
        <w:pStyle w:val="af2"/>
        <w:widowControl w:val="0"/>
        <w:numPr>
          <w:ilvl w:val="0"/>
          <w:numId w:val="22"/>
        </w:numPr>
        <w:spacing w:line="360" w:lineRule="auto"/>
        <w:ind w:left="0" w:firstLine="851"/>
        <w:jc w:val="both"/>
        <w:rPr>
          <w:sz w:val="28"/>
          <w:szCs w:val="28"/>
          <w:lang w:val="uk-UA"/>
        </w:rPr>
      </w:pPr>
      <w:r w:rsidRPr="006A2C0A">
        <w:rPr>
          <w:sz w:val="28"/>
          <w:szCs w:val="28"/>
          <w:lang w:val="uk-UA"/>
        </w:rPr>
        <w:t>Розумна відповідь, яка пропонує не тільки запропоновані відповіді на ваші повідомлення, але й рекомендовані дії. Наприклад, якщо користувача запросять на вечерю, то телефон запропонує йому написати "\uD83D\uDC4D\uD83C\uDFFB". Потім він також відкриє маршрут у Google Картах.</w:t>
      </w:r>
    </w:p>
    <w:p w14:paraId="16FBDCE2" w14:textId="77777777" w:rsidR="00F023E0" w:rsidRPr="006A2C0A" w:rsidRDefault="00F023E0" w:rsidP="00F023E0">
      <w:pPr>
        <w:pStyle w:val="af2"/>
        <w:widowControl w:val="0"/>
        <w:numPr>
          <w:ilvl w:val="0"/>
          <w:numId w:val="22"/>
        </w:numPr>
        <w:spacing w:line="360" w:lineRule="auto"/>
        <w:ind w:left="0" w:firstLine="851"/>
        <w:jc w:val="both"/>
        <w:rPr>
          <w:sz w:val="28"/>
          <w:szCs w:val="28"/>
          <w:lang w:val="uk-UA"/>
        </w:rPr>
      </w:pPr>
      <w:r w:rsidRPr="006A2C0A">
        <w:rPr>
          <w:sz w:val="28"/>
          <w:szCs w:val="28"/>
          <w:lang w:val="uk-UA"/>
        </w:rPr>
        <w:t xml:space="preserve">Підсилювач звуку, який дозволяє підсилити звук, фільтрувати фоновий шум та налаштовувати його під те, як користувач краще чує. Незалежно від того, розмовляє він з найкращим другом, дивиться телевізор або слухає лекцію </w:t>
      </w:r>
      <w:r w:rsidRPr="006A2C0A">
        <w:rPr>
          <w:bCs/>
          <w:color w:val="000000"/>
          <w:sz w:val="28"/>
          <w:szCs w:val="28"/>
          <w:lang w:val="uk-UA"/>
        </w:rPr>
        <w:t>–</w:t>
      </w:r>
      <w:r w:rsidRPr="006A2C0A">
        <w:rPr>
          <w:sz w:val="28"/>
          <w:szCs w:val="28"/>
          <w:lang w:val="uk-UA"/>
        </w:rPr>
        <w:t xml:space="preserve"> просто потрібно підключити навушники і він почує все більш чітко.</w:t>
      </w:r>
    </w:p>
    <w:p w14:paraId="57558FB5" w14:textId="77777777" w:rsidR="00F023E0" w:rsidRPr="006A2C0A" w:rsidRDefault="00F023E0" w:rsidP="00F023E0">
      <w:pPr>
        <w:pStyle w:val="af2"/>
        <w:widowControl w:val="0"/>
        <w:numPr>
          <w:ilvl w:val="0"/>
          <w:numId w:val="22"/>
        </w:numPr>
        <w:spacing w:line="360" w:lineRule="auto"/>
        <w:ind w:left="0" w:firstLine="851"/>
        <w:jc w:val="both"/>
        <w:rPr>
          <w:sz w:val="28"/>
          <w:szCs w:val="28"/>
          <w:lang w:val="uk-UA"/>
        </w:rPr>
      </w:pPr>
      <w:r w:rsidRPr="006A2C0A">
        <w:rPr>
          <w:sz w:val="28"/>
          <w:szCs w:val="28"/>
          <w:lang w:val="uk-UA"/>
        </w:rPr>
        <w:t>Жести для навігації, які тепер швидші та інтуїтивніші, ніж коли-небудь. Можна переходити назад і вперед, витягувати головний екран і проводити пальцем вгору, щоб побачити свої відкриті додатки. Все дуже гладко.</w:t>
      </w:r>
    </w:p>
    <w:p w14:paraId="08770925" w14:textId="77777777" w:rsidR="00F023E0" w:rsidRPr="006A2C0A" w:rsidRDefault="00F023E0" w:rsidP="00F023E0">
      <w:pPr>
        <w:pStyle w:val="af2"/>
        <w:widowControl w:val="0"/>
        <w:numPr>
          <w:ilvl w:val="0"/>
          <w:numId w:val="22"/>
        </w:numPr>
        <w:spacing w:line="360" w:lineRule="auto"/>
        <w:ind w:left="0" w:firstLine="851"/>
        <w:jc w:val="both"/>
        <w:rPr>
          <w:sz w:val="28"/>
          <w:szCs w:val="28"/>
          <w:lang w:val="uk-UA"/>
        </w:rPr>
      </w:pPr>
      <w:r w:rsidRPr="006A2C0A">
        <w:rPr>
          <w:sz w:val="28"/>
          <w:szCs w:val="28"/>
          <w:lang w:val="uk-UA"/>
        </w:rPr>
        <w:t>Контроль приватності, який дозволяє користувачу вирішувати, як і коли дані на його пристрої діляться. Можна знайти і налаштувати всі налаштування приватності в одному місці, вирішити, які дані зберігаються, наприклад, веб- та додаткова активність, і на який час, контролювати, коли місцезнаходження ділиться з додатками: завжди, під час використання або ніколи, відмовитися від ретаргетингу та персоналізації реклами.</w:t>
      </w:r>
    </w:p>
    <w:p w14:paraId="59A6839E" w14:textId="77777777" w:rsidR="00F023E0" w:rsidRPr="006A2C0A" w:rsidRDefault="00F023E0" w:rsidP="00F023E0">
      <w:pPr>
        <w:pStyle w:val="af2"/>
        <w:widowControl w:val="0"/>
        <w:numPr>
          <w:ilvl w:val="0"/>
          <w:numId w:val="22"/>
        </w:numPr>
        <w:spacing w:line="360" w:lineRule="auto"/>
        <w:ind w:left="0" w:firstLine="851"/>
        <w:jc w:val="both"/>
        <w:rPr>
          <w:sz w:val="28"/>
          <w:szCs w:val="28"/>
          <w:lang w:val="uk-UA"/>
        </w:rPr>
      </w:pPr>
      <w:r w:rsidRPr="006A2C0A">
        <w:rPr>
          <w:sz w:val="28"/>
          <w:szCs w:val="28"/>
          <w:lang w:val="uk-UA"/>
        </w:rPr>
        <w:t>Оновлення безпеки, які тепер надходять швидше та легше. З оновленнями системи Google Play важливі виправлення безпеки та приватності можуть надходити безпосередньо на телефон з Google Play, так само, як оновлюються всі інші додатки. Таким чином, ви отримуєте ці виправлення, як тільки вони доступні.</w:t>
      </w:r>
    </w:p>
    <w:p w14:paraId="2FA6E39E" w14:textId="0847939D" w:rsidR="00F023E0" w:rsidRDefault="0086309D" w:rsidP="002356B8">
      <w:pPr>
        <w:spacing w:line="360" w:lineRule="auto"/>
        <w:ind w:firstLine="851"/>
        <w:jc w:val="both"/>
        <w:rPr>
          <w:sz w:val="28"/>
          <w:szCs w:val="28"/>
          <w:lang w:val="uk-UA"/>
        </w:rPr>
      </w:pPr>
      <w:r w:rsidRPr="0086309D">
        <w:rPr>
          <w:sz w:val="28"/>
          <w:szCs w:val="28"/>
          <w:lang w:val="en-US"/>
        </w:rPr>
        <w:t>У сучасному світі логістика відіграє ключову роль у забезпеченні функціонування економіки. Вантажні перевезення є життєво важливою складовою логістичного процесу, і ефективне управління цим процесом є надзвичайно важливим для успіху будь-якої транспортної компанії. Одним з основних гравців у цьому процесі є диспетчер вантажних перевезень, від якого залежить безперебійна робота всього логістичного ланцюга. Для полегшення їхньої роботи і підвищення ефективності діяльності, мобільний додаток може стати незамінним інструментом.</w:t>
      </w:r>
    </w:p>
    <w:p w14:paraId="5B9F1BC5" w14:textId="02F59E78" w:rsidR="0086309D" w:rsidRDefault="0086309D" w:rsidP="009B56B1">
      <w:pPr>
        <w:widowControl w:val="0"/>
        <w:spacing w:line="360" w:lineRule="auto"/>
        <w:ind w:firstLine="851"/>
        <w:jc w:val="both"/>
        <w:rPr>
          <w:sz w:val="28"/>
          <w:szCs w:val="28"/>
          <w:lang w:val="uk-UA"/>
        </w:rPr>
      </w:pPr>
      <w:r w:rsidRPr="0086309D">
        <w:rPr>
          <w:sz w:val="28"/>
          <w:szCs w:val="28"/>
          <w:lang w:val="uk-UA"/>
        </w:rPr>
        <w:t>Одним з найважливіших аспектів роботи диспетчера є складання та контроль за розкладом руху транспорту. Мобільний додаток дозволяє диспетчеру оперативно і гнучко планувати маршрути, враховуючи різні фактори, такі як дорожні умови, завантаженість шляхів, пріоритетність замовлень та доступність водіїв і транспортних засобів.</w:t>
      </w:r>
    </w:p>
    <w:p w14:paraId="0EF5D679" w14:textId="098943FB" w:rsidR="0086309D" w:rsidRDefault="0086309D" w:rsidP="002356B8">
      <w:pPr>
        <w:spacing w:line="360" w:lineRule="auto"/>
        <w:ind w:firstLine="851"/>
        <w:jc w:val="both"/>
        <w:rPr>
          <w:sz w:val="28"/>
          <w:szCs w:val="28"/>
          <w:lang w:val="uk-UA"/>
        </w:rPr>
      </w:pPr>
      <w:r w:rsidRPr="0086309D">
        <w:rPr>
          <w:sz w:val="28"/>
          <w:szCs w:val="28"/>
          <w:lang w:val="uk-UA"/>
        </w:rPr>
        <w:t>Завдяки мобільному додатку диспетчер може швидко реагувати на зміни ситуації на дорогах або у графіках водіїв, вносячи корективи у маршрути в режимі реального часу. Це допомагає уникнути затримок, оптимізувати використання транспорту та знизити витрати на паливо та амортизацію.</w:t>
      </w:r>
    </w:p>
    <w:p w14:paraId="471372D7" w14:textId="63CB537A" w:rsidR="0086309D" w:rsidRDefault="0086309D" w:rsidP="002356B8">
      <w:pPr>
        <w:spacing w:line="360" w:lineRule="auto"/>
        <w:ind w:firstLine="851"/>
        <w:jc w:val="both"/>
        <w:rPr>
          <w:sz w:val="28"/>
          <w:szCs w:val="28"/>
          <w:lang w:val="uk-UA"/>
        </w:rPr>
      </w:pPr>
      <w:r w:rsidRPr="0086309D">
        <w:rPr>
          <w:sz w:val="28"/>
          <w:szCs w:val="28"/>
          <w:lang w:val="uk-UA"/>
        </w:rPr>
        <w:t>Мобільний додаток може автоматично розраховувати оптимальні маршрути, враховуючи різні параметри, такі як відстань, час у дорозі, витрати на паливо та інші. Це значно зменшує навантаження на диспетчера і дозволяє зосередитися на вирішенні більш важливих задач.</w:t>
      </w:r>
    </w:p>
    <w:p w14:paraId="7C19905E" w14:textId="02415ED3" w:rsidR="0086309D" w:rsidRDefault="0086309D" w:rsidP="002356B8">
      <w:pPr>
        <w:spacing w:line="360" w:lineRule="auto"/>
        <w:ind w:firstLine="851"/>
        <w:jc w:val="both"/>
        <w:rPr>
          <w:sz w:val="28"/>
          <w:szCs w:val="28"/>
          <w:lang w:val="uk-UA"/>
        </w:rPr>
      </w:pPr>
      <w:r w:rsidRPr="0086309D">
        <w:rPr>
          <w:sz w:val="28"/>
          <w:szCs w:val="28"/>
          <w:lang w:val="uk-UA"/>
        </w:rPr>
        <w:t>Диспетчеру необхідно постійно контролювати стан водіїв та вантажівок, що використовуються для перевезень. Мобільний додаток надає можливість зберігати і оновлювати дані про кожного водія та транспортний засіб у зручному та доступному форматі.</w:t>
      </w:r>
    </w:p>
    <w:p w14:paraId="38D6B2BD" w14:textId="136FF3F7" w:rsidR="0086309D" w:rsidRDefault="0086309D" w:rsidP="002356B8">
      <w:pPr>
        <w:spacing w:line="360" w:lineRule="auto"/>
        <w:ind w:firstLine="851"/>
        <w:jc w:val="both"/>
        <w:rPr>
          <w:sz w:val="28"/>
          <w:szCs w:val="28"/>
          <w:lang w:val="uk-UA"/>
        </w:rPr>
      </w:pPr>
      <w:r w:rsidRPr="0086309D">
        <w:rPr>
          <w:sz w:val="28"/>
          <w:szCs w:val="28"/>
          <w:lang w:val="uk-UA"/>
        </w:rPr>
        <w:t>У додатку можна зберігати всю необхідну інформацію про водіїв, включаючи їхні контактні дані, графік роботи, наявність ліцензій та сертифікатів, історію роботи, а також відгуки та оцінки від клієнтів. Це дозволяє диспетчеру швидко знайти потрібного водія і переконатися у його компетентності.</w:t>
      </w:r>
    </w:p>
    <w:p w14:paraId="16416A68" w14:textId="602E1142" w:rsidR="0086309D" w:rsidRDefault="0086309D" w:rsidP="002356B8">
      <w:pPr>
        <w:spacing w:line="360" w:lineRule="auto"/>
        <w:ind w:firstLine="851"/>
        <w:jc w:val="both"/>
        <w:rPr>
          <w:sz w:val="28"/>
          <w:szCs w:val="28"/>
          <w:lang w:val="uk-UA"/>
        </w:rPr>
      </w:pPr>
      <w:r w:rsidRPr="0086309D">
        <w:rPr>
          <w:sz w:val="28"/>
          <w:szCs w:val="28"/>
          <w:lang w:val="uk-UA"/>
        </w:rPr>
        <w:t>Додаток дозволяє вести облік всіх транспортних засобів, зокрема їх технічного стану, пробігу, дати проведення технічного обслуговування та ремонту, а також інших важливих параметрів. Це допомагає підтримувати автопарк у належному стані та своєчасно проводити необхідні роботи для запобігання поломкам та аваріям.</w:t>
      </w:r>
    </w:p>
    <w:p w14:paraId="0BCA1C59" w14:textId="345A5069" w:rsidR="0086309D" w:rsidRDefault="0086309D" w:rsidP="002356B8">
      <w:pPr>
        <w:spacing w:line="360" w:lineRule="auto"/>
        <w:ind w:firstLine="851"/>
        <w:jc w:val="both"/>
        <w:rPr>
          <w:sz w:val="28"/>
          <w:szCs w:val="28"/>
          <w:lang w:val="uk-UA"/>
        </w:rPr>
      </w:pPr>
      <w:r w:rsidRPr="0086309D">
        <w:rPr>
          <w:sz w:val="28"/>
          <w:szCs w:val="28"/>
          <w:lang w:val="uk-UA"/>
        </w:rPr>
        <w:t>Управління замовленнями є однією з ключових функцій диспетчера. Мобільний додаток допомагає систематизувати і контролювати весь процес обробки замовлень, від отримання заявки до її виконання.</w:t>
      </w:r>
    </w:p>
    <w:p w14:paraId="3EB94B4B" w14:textId="34892FFA" w:rsidR="0086309D" w:rsidRDefault="0086309D" w:rsidP="009B56B1">
      <w:pPr>
        <w:widowControl w:val="0"/>
        <w:spacing w:line="360" w:lineRule="auto"/>
        <w:ind w:firstLine="851"/>
        <w:jc w:val="both"/>
        <w:rPr>
          <w:sz w:val="28"/>
          <w:szCs w:val="28"/>
          <w:lang w:val="uk-UA"/>
        </w:rPr>
      </w:pPr>
      <w:r w:rsidRPr="0086309D">
        <w:rPr>
          <w:sz w:val="28"/>
          <w:szCs w:val="28"/>
          <w:lang w:val="uk-UA"/>
        </w:rPr>
        <w:t>Завдяки додатку диспетчер може швидко отримувати та обробляти заявки від клієнтів, розподіляти їх між водіями, контролювати статус виконання та вносити необхідні зміни у разі потреби. Це забезпечує високу швидкість та якість обслуговування клієнтів.</w:t>
      </w:r>
    </w:p>
    <w:p w14:paraId="0D9EF198" w14:textId="109B30A1" w:rsidR="0086309D" w:rsidRDefault="0086309D" w:rsidP="0086309D">
      <w:pPr>
        <w:spacing w:line="360" w:lineRule="auto"/>
        <w:ind w:firstLine="851"/>
        <w:jc w:val="both"/>
        <w:rPr>
          <w:sz w:val="28"/>
          <w:szCs w:val="28"/>
          <w:lang w:val="uk-UA"/>
        </w:rPr>
      </w:pPr>
      <w:r w:rsidRPr="0086309D">
        <w:rPr>
          <w:sz w:val="28"/>
          <w:szCs w:val="28"/>
          <w:lang w:val="uk-UA"/>
        </w:rPr>
        <w:t>Додаток дозволяє диспетчеру контролювати виконання замовлень у режимі реального часу, отримуючи інформацію про місцезнаходження транспорту, час прибуття до пункту призначення та інші важливі параметри. Це допомагає своєчасно виявляти та усувати можливі проблеми.</w:t>
      </w:r>
    </w:p>
    <w:p w14:paraId="35B29FA4" w14:textId="6CCE0726" w:rsidR="00285679" w:rsidRDefault="0086309D" w:rsidP="002356B8">
      <w:pPr>
        <w:spacing w:line="360" w:lineRule="auto"/>
        <w:ind w:firstLine="851"/>
        <w:jc w:val="both"/>
        <w:rPr>
          <w:sz w:val="28"/>
          <w:szCs w:val="28"/>
          <w:lang w:val="uk-UA"/>
        </w:rPr>
      </w:pPr>
      <w:r w:rsidRPr="0086309D">
        <w:rPr>
          <w:sz w:val="28"/>
          <w:szCs w:val="28"/>
          <w:lang w:val="uk-UA"/>
        </w:rPr>
        <w:t>Для успішної роботи транспортної компанії важливо підтримувати добрі стосунки з клієнтами та партнерами. Мобільний додаток дозволяє диспетчеру ефективно управляти цією взаємодією.</w:t>
      </w:r>
    </w:p>
    <w:p w14:paraId="77F615B2" w14:textId="4B52E2F3" w:rsidR="0086309D" w:rsidRDefault="0086309D" w:rsidP="002356B8">
      <w:pPr>
        <w:spacing w:line="360" w:lineRule="auto"/>
        <w:ind w:firstLine="851"/>
        <w:jc w:val="both"/>
        <w:rPr>
          <w:sz w:val="28"/>
          <w:szCs w:val="28"/>
          <w:lang w:val="uk-UA"/>
        </w:rPr>
      </w:pPr>
      <w:r w:rsidRPr="0086309D">
        <w:rPr>
          <w:sz w:val="28"/>
          <w:szCs w:val="28"/>
          <w:lang w:val="uk-UA"/>
        </w:rPr>
        <w:t>Додаток надає можливість зберігати дані про всіх клієнтів та партнерів компанії, включаючи контактну інформацію, історію співпраці, умови контрактів та інші важливі відомості. Це дозволяє диспетчеру швидко знайти необхідну інформацію та підтримувати постійний контакт з клієнтами та партнерами.</w:t>
      </w:r>
    </w:p>
    <w:p w14:paraId="3ED9F81F" w14:textId="40FD49E8" w:rsidR="0086309D" w:rsidRDefault="0086309D" w:rsidP="002356B8">
      <w:pPr>
        <w:spacing w:line="360" w:lineRule="auto"/>
        <w:ind w:firstLine="851"/>
        <w:jc w:val="both"/>
        <w:rPr>
          <w:sz w:val="28"/>
          <w:szCs w:val="28"/>
          <w:lang w:val="uk-UA"/>
        </w:rPr>
      </w:pPr>
      <w:r w:rsidRPr="0086309D">
        <w:rPr>
          <w:sz w:val="28"/>
          <w:szCs w:val="28"/>
          <w:lang w:val="uk-UA"/>
        </w:rPr>
        <w:t>Завдяки мобільному додатку диспетчер може оперативно отримувати зворотній зв’язок від клієнтів та партнерів, аналізувати їхні відгуки та побажання, а також вносити відповідні зміни у роботу компанії. Це допомагає підвищити якість обслуговування та зміцнити довіру до компанії.</w:t>
      </w:r>
    </w:p>
    <w:p w14:paraId="30799F8D" w14:textId="3F64702D" w:rsidR="00285679" w:rsidRDefault="0086309D" w:rsidP="002356B8">
      <w:pPr>
        <w:spacing w:line="360" w:lineRule="auto"/>
        <w:ind w:firstLine="851"/>
        <w:jc w:val="both"/>
        <w:rPr>
          <w:sz w:val="28"/>
          <w:szCs w:val="28"/>
          <w:lang w:val="uk-UA"/>
        </w:rPr>
      </w:pPr>
      <w:r w:rsidRPr="0086309D">
        <w:rPr>
          <w:sz w:val="28"/>
          <w:szCs w:val="28"/>
          <w:lang w:val="uk-UA"/>
        </w:rPr>
        <w:t>Мобільний додаток надає потужні інструменти для збору та аналізу даних, що дозволяє диспетчеру приймати обґрунтовані рішення та оптимізувати процеси управління вантажними перевезеннями.</w:t>
      </w:r>
    </w:p>
    <w:p w14:paraId="7BB866EC" w14:textId="73B2E1CD" w:rsidR="00285679" w:rsidRDefault="0086309D" w:rsidP="002356B8">
      <w:pPr>
        <w:spacing w:line="360" w:lineRule="auto"/>
        <w:ind w:firstLine="851"/>
        <w:jc w:val="both"/>
        <w:rPr>
          <w:sz w:val="28"/>
          <w:szCs w:val="28"/>
          <w:lang w:val="uk-UA"/>
        </w:rPr>
      </w:pPr>
      <w:r w:rsidRPr="0086309D">
        <w:rPr>
          <w:sz w:val="28"/>
          <w:szCs w:val="28"/>
          <w:lang w:val="uk-UA"/>
        </w:rPr>
        <w:t>Додаток може автоматично генерувати звіти та надавати статистичні дані про роботу компанії, включаючи інформацію про виконані замовлення, витрати, дохід, ефективність водіїв та транспортних засобів тощо. Це допомагає диспетчеру оцінювати результати роботи та планувати подальші дії.</w:t>
      </w:r>
    </w:p>
    <w:p w14:paraId="19F0D503" w14:textId="77777777" w:rsidR="0086309D" w:rsidRPr="0086309D" w:rsidRDefault="0086309D" w:rsidP="0086309D">
      <w:pPr>
        <w:spacing w:line="360" w:lineRule="auto"/>
        <w:ind w:firstLine="851"/>
        <w:jc w:val="both"/>
        <w:rPr>
          <w:sz w:val="28"/>
          <w:szCs w:val="28"/>
          <w:lang w:val="uk-UA"/>
        </w:rPr>
      </w:pPr>
      <w:r w:rsidRPr="0086309D">
        <w:rPr>
          <w:sz w:val="28"/>
          <w:szCs w:val="28"/>
          <w:lang w:val="uk-UA"/>
        </w:rPr>
        <w:t>Завдяки додатку диспетчер може аналізувати ефективність роботи компанії у різних аспектах, виявляти слабкі місця та розробляти заходи для їх усунення. Це дозволяє підвищити продуктивність та конкурентоспроможність компанії.</w:t>
      </w:r>
    </w:p>
    <w:p w14:paraId="287A8162" w14:textId="77777777" w:rsidR="0086309D" w:rsidRPr="0086309D" w:rsidRDefault="0086309D" w:rsidP="009B56B1">
      <w:pPr>
        <w:widowControl w:val="0"/>
        <w:spacing w:line="360" w:lineRule="auto"/>
        <w:ind w:firstLine="851"/>
        <w:jc w:val="both"/>
        <w:rPr>
          <w:sz w:val="28"/>
          <w:szCs w:val="28"/>
          <w:lang w:val="uk-UA"/>
        </w:rPr>
      </w:pPr>
      <w:r w:rsidRPr="0086309D">
        <w:rPr>
          <w:sz w:val="28"/>
          <w:szCs w:val="28"/>
          <w:lang w:val="uk-UA"/>
        </w:rPr>
        <w:t>Мобільний додаток може значно підвищити рівень безпеки у процесі вантажних перевезень, надаючи диспетчеру необхідні інструменти для контролю та управління.</w:t>
      </w:r>
    </w:p>
    <w:p w14:paraId="66003EDE" w14:textId="77777777" w:rsidR="0086309D" w:rsidRPr="0086309D" w:rsidRDefault="0086309D" w:rsidP="0086309D">
      <w:pPr>
        <w:spacing w:line="360" w:lineRule="auto"/>
        <w:ind w:firstLine="851"/>
        <w:jc w:val="both"/>
        <w:rPr>
          <w:sz w:val="28"/>
          <w:szCs w:val="28"/>
          <w:lang w:val="uk-UA"/>
        </w:rPr>
      </w:pPr>
      <w:r w:rsidRPr="0086309D">
        <w:rPr>
          <w:sz w:val="28"/>
          <w:szCs w:val="28"/>
          <w:lang w:val="uk-UA"/>
        </w:rPr>
        <w:t>Додаток дозволяє контролювати дотримання водіями правил дорожнього руху та безпеки, виявляти порушення та вживати відповідних заходів. Це допомагає знизити ризик аварій та інших небезпечних ситуацій.</w:t>
      </w:r>
    </w:p>
    <w:p w14:paraId="000A3D90" w14:textId="77777777" w:rsidR="0086309D" w:rsidRPr="0086309D" w:rsidRDefault="0086309D" w:rsidP="0086309D">
      <w:pPr>
        <w:spacing w:line="360" w:lineRule="auto"/>
        <w:ind w:firstLine="851"/>
        <w:jc w:val="both"/>
        <w:rPr>
          <w:sz w:val="28"/>
          <w:szCs w:val="28"/>
          <w:lang w:val="uk-UA"/>
        </w:rPr>
      </w:pPr>
      <w:r w:rsidRPr="0086309D">
        <w:rPr>
          <w:sz w:val="28"/>
          <w:szCs w:val="28"/>
          <w:lang w:val="uk-UA"/>
        </w:rPr>
        <w:t>Мобільний додаток може автоматично сповіщати диспетчера про виникнення непередбачуваних ситуацій, таких як поломки транспорту, аварії, затримки тощо. Це дозволяє швидко реагувати на проблеми та мінімізувати їхні наслідки.</w:t>
      </w:r>
    </w:p>
    <w:p w14:paraId="0DBF190B" w14:textId="77777777" w:rsidR="0086309D" w:rsidRPr="0086309D" w:rsidRDefault="0086309D" w:rsidP="0086309D">
      <w:pPr>
        <w:spacing w:line="360" w:lineRule="auto"/>
        <w:ind w:firstLine="851"/>
        <w:jc w:val="both"/>
        <w:rPr>
          <w:sz w:val="28"/>
          <w:szCs w:val="28"/>
          <w:lang w:val="uk-UA"/>
        </w:rPr>
      </w:pPr>
      <w:r w:rsidRPr="0086309D">
        <w:rPr>
          <w:sz w:val="28"/>
          <w:szCs w:val="28"/>
          <w:lang w:val="uk-UA"/>
        </w:rPr>
        <w:t>Мобільний додаток для диспетчера вантажних перевезень є потужним інструментом, який дозволяє значно підвищити ефективність управління, покращити якість обслуговування клієнтів та забезпечити безпеку перевезень. Завдяки функціям планування розкладу руху транспорту, ведення обліку водіїв та вантажівок, управління замовленнями, взаємодії з клієнтами та партнерами, аналітики та звітності, диспетчер отримує можливість більш ефективно виконувати свої обов’язки та сприяти успіху транспортної компанії.</w:t>
      </w:r>
    </w:p>
    <w:p w14:paraId="773075D0" w14:textId="77777777" w:rsidR="0086309D" w:rsidRPr="0086309D" w:rsidRDefault="0086309D" w:rsidP="0086309D">
      <w:pPr>
        <w:spacing w:line="360" w:lineRule="auto"/>
        <w:ind w:firstLine="851"/>
        <w:jc w:val="both"/>
        <w:rPr>
          <w:sz w:val="28"/>
          <w:szCs w:val="28"/>
          <w:lang w:val="uk-UA"/>
        </w:rPr>
      </w:pPr>
    </w:p>
    <w:p w14:paraId="19249CF5" w14:textId="77777777" w:rsidR="0086309D" w:rsidRPr="0086309D" w:rsidRDefault="0086309D" w:rsidP="0086309D">
      <w:pPr>
        <w:spacing w:line="360" w:lineRule="auto"/>
        <w:ind w:firstLine="851"/>
        <w:jc w:val="both"/>
        <w:rPr>
          <w:sz w:val="28"/>
          <w:szCs w:val="28"/>
          <w:lang w:val="uk-UA"/>
        </w:rPr>
      </w:pPr>
    </w:p>
    <w:p w14:paraId="2CA6282A" w14:textId="77777777" w:rsidR="0086309D" w:rsidRPr="0086309D" w:rsidRDefault="0086309D" w:rsidP="0086309D">
      <w:pPr>
        <w:spacing w:line="360" w:lineRule="auto"/>
        <w:ind w:firstLine="851"/>
        <w:jc w:val="both"/>
        <w:rPr>
          <w:sz w:val="28"/>
          <w:szCs w:val="28"/>
          <w:lang w:val="uk-UA"/>
        </w:rPr>
      </w:pPr>
    </w:p>
    <w:p w14:paraId="7D5F9FD5" w14:textId="77777777" w:rsidR="0086309D" w:rsidRPr="0086309D" w:rsidRDefault="0086309D" w:rsidP="0086309D">
      <w:pPr>
        <w:spacing w:line="360" w:lineRule="auto"/>
        <w:ind w:firstLine="851"/>
        <w:jc w:val="both"/>
        <w:rPr>
          <w:sz w:val="28"/>
          <w:szCs w:val="28"/>
          <w:lang w:val="uk-UA"/>
        </w:rPr>
      </w:pPr>
    </w:p>
    <w:p w14:paraId="5883A0A5" w14:textId="77777777" w:rsidR="0086309D" w:rsidRPr="0086309D" w:rsidRDefault="0086309D" w:rsidP="0086309D">
      <w:pPr>
        <w:spacing w:line="360" w:lineRule="auto"/>
        <w:ind w:firstLine="851"/>
        <w:jc w:val="both"/>
        <w:rPr>
          <w:sz w:val="28"/>
          <w:szCs w:val="28"/>
          <w:lang w:val="uk-UA"/>
        </w:rPr>
      </w:pPr>
    </w:p>
    <w:p w14:paraId="09AC931D" w14:textId="77777777" w:rsidR="00285679" w:rsidRDefault="00285679" w:rsidP="002356B8">
      <w:pPr>
        <w:spacing w:line="360" w:lineRule="auto"/>
        <w:ind w:firstLine="851"/>
        <w:jc w:val="both"/>
        <w:rPr>
          <w:sz w:val="28"/>
          <w:szCs w:val="28"/>
          <w:lang w:val="uk-UA"/>
        </w:rPr>
      </w:pPr>
    </w:p>
    <w:p w14:paraId="27FB7585" w14:textId="77777777" w:rsidR="00285679" w:rsidRDefault="00285679" w:rsidP="002356B8">
      <w:pPr>
        <w:spacing w:line="360" w:lineRule="auto"/>
        <w:ind w:firstLine="851"/>
        <w:jc w:val="both"/>
        <w:rPr>
          <w:sz w:val="28"/>
          <w:szCs w:val="28"/>
          <w:lang w:val="uk-UA"/>
        </w:rPr>
      </w:pPr>
    </w:p>
    <w:p w14:paraId="597ADC89" w14:textId="77777777" w:rsidR="00BA147B" w:rsidRDefault="00BA147B" w:rsidP="00DF1D23">
      <w:pPr>
        <w:spacing w:line="360" w:lineRule="auto"/>
        <w:jc w:val="both"/>
        <w:rPr>
          <w:sz w:val="28"/>
          <w:szCs w:val="28"/>
          <w:lang w:val="en-US"/>
        </w:rPr>
      </w:pPr>
    </w:p>
    <w:p w14:paraId="4D8D78C1" w14:textId="77777777" w:rsidR="00DF1D23" w:rsidRDefault="00DF1D23" w:rsidP="00DF1D23">
      <w:pPr>
        <w:spacing w:line="360" w:lineRule="auto"/>
        <w:jc w:val="both"/>
        <w:rPr>
          <w:sz w:val="28"/>
          <w:szCs w:val="28"/>
          <w:lang w:val="uk-UA"/>
        </w:rPr>
      </w:pPr>
    </w:p>
    <w:p w14:paraId="18219112" w14:textId="77777777" w:rsidR="0086309D" w:rsidRDefault="0086309D" w:rsidP="00DF1D23">
      <w:pPr>
        <w:spacing w:line="360" w:lineRule="auto"/>
        <w:jc w:val="both"/>
        <w:rPr>
          <w:sz w:val="28"/>
          <w:szCs w:val="28"/>
          <w:lang w:val="uk-UA"/>
        </w:rPr>
      </w:pPr>
    </w:p>
    <w:p w14:paraId="15A63B07" w14:textId="77777777" w:rsidR="009B56B1" w:rsidRPr="0086309D" w:rsidRDefault="009B56B1" w:rsidP="00DF1D23">
      <w:pPr>
        <w:spacing w:line="360" w:lineRule="auto"/>
        <w:jc w:val="both"/>
        <w:rPr>
          <w:sz w:val="28"/>
          <w:szCs w:val="28"/>
          <w:lang w:val="uk-UA"/>
        </w:rPr>
      </w:pPr>
    </w:p>
    <w:p w14:paraId="7B2C7C02" w14:textId="77777777" w:rsidR="00BA147B" w:rsidRDefault="00BA147B" w:rsidP="002356B8">
      <w:pPr>
        <w:spacing w:line="360" w:lineRule="auto"/>
        <w:ind w:firstLine="851"/>
        <w:jc w:val="both"/>
        <w:rPr>
          <w:sz w:val="28"/>
          <w:szCs w:val="28"/>
          <w:lang w:val="uk-UA"/>
        </w:rPr>
      </w:pPr>
    </w:p>
    <w:p w14:paraId="638B4751" w14:textId="2D7C0054" w:rsidR="00285679" w:rsidRPr="002E2294" w:rsidRDefault="005B3972" w:rsidP="00474688">
      <w:pPr>
        <w:jc w:val="center"/>
        <w:outlineLvl w:val="0"/>
        <w:rPr>
          <w:lang w:val="uk-UA"/>
        </w:rPr>
      </w:pPr>
      <w:bookmarkStart w:id="8325" w:name="_Toc168081180"/>
      <w:bookmarkStart w:id="8326" w:name="_Toc169175554"/>
      <w:r>
        <w:rPr>
          <w:b/>
          <w:sz w:val="32"/>
          <w:lang w:val="uk-UA"/>
        </w:rPr>
        <w:t xml:space="preserve">РОЗДІЛ </w:t>
      </w:r>
      <w:r w:rsidR="00CA3EFF" w:rsidRPr="00CA3EFF">
        <w:rPr>
          <w:b/>
          <w:sz w:val="32"/>
          <w:lang w:val="uk-UA"/>
        </w:rPr>
        <w:t>2</w:t>
      </w:r>
      <w:r w:rsidR="00036079">
        <w:rPr>
          <w:b/>
          <w:sz w:val="32"/>
          <w:lang w:val="uk-UA"/>
        </w:rPr>
        <w:t xml:space="preserve"> </w:t>
      </w:r>
      <w:r w:rsidR="00CA3EFF" w:rsidRPr="00CA3EFF">
        <w:rPr>
          <w:b/>
          <w:sz w:val="32"/>
          <w:lang w:val="uk-UA"/>
        </w:rPr>
        <w:t>ОГЛЯД ВИКОРИСТАНИХ ТЕХНОЛОГІЙ, ПРОЕКТУВАННЯ СТРУКТУРИ ПРОГРАМНОГО ДОДАТКУ</w:t>
      </w:r>
      <w:bookmarkEnd w:id="8325"/>
      <w:bookmarkEnd w:id="8326"/>
    </w:p>
    <w:p w14:paraId="713BCBDC" w14:textId="77777777" w:rsidR="00285679" w:rsidRPr="002E2294" w:rsidRDefault="00285679" w:rsidP="00285679">
      <w:pPr>
        <w:rPr>
          <w:lang w:val="uk-UA"/>
        </w:rPr>
      </w:pPr>
    </w:p>
    <w:p w14:paraId="633D0BD9" w14:textId="77777777" w:rsidR="00DB2F52" w:rsidRDefault="00DB2F52" w:rsidP="00285679">
      <w:pPr>
        <w:pStyle w:val="2"/>
        <w:ind w:firstLine="851"/>
        <w:rPr>
          <w:sz w:val="28"/>
          <w:szCs w:val="28"/>
        </w:rPr>
      </w:pPr>
    </w:p>
    <w:p w14:paraId="1E08A42B" w14:textId="515C5777" w:rsidR="00285679" w:rsidRPr="00487956" w:rsidRDefault="00DB2F52" w:rsidP="005B3972">
      <w:pPr>
        <w:pStyle w:val="2"/>
        <w:ind w:firstLine="851"/>
        <w:jc w:val="both"/>
        <w:rPr>
          <w:sz w:val="28"/>
          <w:szCs w:val="28"/>
        </w:rPr>
      </w:pPr>
      <w:bookmarkStart w:id="8327" w:name="_Toc168081181"/>
      <w:bookmarkStart w:id="8328" w:name="_Toc169175555"/>
      <w:r>
        <w:rPr>
          <w:sz w:val="28"/>
          <w:szCs w:val="28"/>
        </w:rPr>
        <w:t>2</w:t>
      </w:r>
      <w:r w:rsidR="00285679">
        <w:rPr>
          <w:sz w:val="28"/>
          <w:szCs w:val="28"/>
        </w:rPr>
        <w:t xml:space="preserve">.1 </w:t>
      </w:r>
      <w:r w:rsidR="00D10E14" w:rsidRPr="00D10E14">
        <w:rPr>
          <w:sz w:val="28"/>
          <w:szCs w:val="28"/>
        </w:rPr>
        <w:t>Визначення архітектурних точок зору для проектування системи на основі синтетичного підходу опису архітектури</w:t>
      </w:r>
      <w:bookmarkEnd w:id="8327"/>
      <w:r w:rsidR="00F24638">
        <w:rPr>
          <w:sz w:val="28"/>
          <w:szCs w:val="28"/>
        </w:rPr>
        <w:t>, п</w:t>
      </w:r>
      <w:r w:rsidR="00F24638" w:rsidRPr="00F24638">
        <w:rPr>
          <w:sz w:val="28"/>
          <w:szCs w:val="28"/>
        </w:rPr>
        <w:t>оширені UML-діаграми опису модулів, логіки, компонентів, руху інформації, безпеки, розгортання тощо</w:t>
      </w:r>
      <w:bookmarkEnd w:id="8328"/>
    </w:p>
    <w:p w14:paraId="1F2E0E68" w14:textId="77777777" w:rsidR="00285679" w:rsidRPr="00DB2F52" w:rsidRDefault="00285679" w:rsidP="00DB2F52">
      <w:pPr>
        <w:spacing w:line="360" w:lineRule="auto"/>
        <w:jc w:val="both"/>
        <w:rPr>
          <w:sz w:val="28"/>
          <w:szCs w:val="28"/>
          <w:lang w:val="uk-UA"/>
        </w:rPr>
      </w:pPr>
    </w:p>
    <w:p w14:paraId="18A3076E" w14:textId="01881BFF" w:rsidR="00D10E14" w:rsidRPr="00D10E14" w:rsidRDefault="00D10E14" w:rsidP="00D10E14">
      <w:pPr>
        <w:spacing w:line="360" w:lineRule="auto"/>
        <w:ind w:firstLine="851"/>
        <w:jc w:val="both"/>
        <w:rPr>
          <w:sz w:val="28"/>
          <w:szCs w:val="28"/>
          <w:lang w:val="uk-UA"/>
        </w:rPr>
      </w:pPr>
      <w:r w:rsidRPr="00D10E14">
        <w:rPr>
          <w:sz w:val="28"/>
          <w:szCs w:val="28"/>
          <w:lang w:val="uk-UA"/>
        </w:rPr>
        <w:t xml:space="preserve">Архітектурні точки зору </w:t>
      </w:r>
      <w:r w:rsidRPr="0097792C">
        <w:rPr>
          <w:bCs/>
          <w:color w:val="000000"/>
          <w:sz w:val="28"/>
          <w:szCs w:val="28"/>
        </w:rPr>
        <w:t>–</w:t>
      </w:r>
      <w:r w:rsidRPr="00D10E14">
        <w:rPr>
          <w:sz w:val="28"/>
          <w:szCs w:val="28"/>
          <w:lang w:val="uk-UA"/>
        </w:rPr>
        <w:t xml:space="preserve"> це спосіб уявлення системи з різних перспектив. Вони допомагають продемонструвати різні аспекти системи, такі як її функціональність, структура, поведінка та середовище.</w:t>
      </w:r>
    </w:p>
    <w:p w14:paraId="4160B318" w14:textId="77777777" w:rsidR="00D10E14" w:rsidRPr="00D10E14" w:rsidRDefault="00D10E14" w:rsidP="00D10E14">
      <w:pPr>
        <w:spacing w:line="360" w:lineRule="auto"/>
        <w:ind w:firstLine="851"/>
        <w:jc w:val="both"/>
        <w:rPr>
          <w:sz w:val="28"/>
          <w:szCs w:val="28"/>
          <w:lang w:val="uk-UA"/>
        </w:rPr>
      </w:pPr>
      <w:r w:rsidRPr="00D10E14">
        <w:rPr>
          <w:sz w:val="28"/>
          <w:szCs w:val="28"/>
          <w:lang w:val="uk-UA"/>
        </w:rPr>
        <w:t>Для проектування системи на основі синтетичного підходу необхідно визначити архітектурні точки зору, які будуть використовуватися. Вибір архітектурних точок зору залежить від конкретних потреб системи. Однак, існують деякі загальні архітектурні точки зору, які можуть бути використані для проектування будь-якої системи.</w:t>
      </w:r>
    </w:p>
    <w:p w14:paraId="35C37909" w14:textId="77777777" w:rsidR="00D10E14" w:rsidRPr="00D10E14" w:rsidRDefault="00D10E14" w:rsidP="00D10E14">
      <w:pPr>
        <w:spacing w:line="360" w:lineRule="auto"/>
        <w:ind w:firstLine="851"/>
        <w:jc w:val="both"/>
        <w:rPr>
          <w:sz w:val="28"/>
          <w:szCs w:val="28"/>
          <w:lang w:val="uk-UA"/>
        </w:rPr>
      </w:pPr>
      <w:r w:rsidRPr="00D10E14">
        <w:rPr>
          <w:sz w:val="28"/>
          <w:szCs w:val="28"/>
          <w:lang w:val="uk-UA"/>
        </w:rPr>
        <w:t>Ось деякі з найпоширеніших архітектурних точок зору:</w:t>
      </w:r>
    </w:p>
    <w:p w14:paraId="27071587" w14:textId="51810045" w:rsidR="00D10E14" w:rsidRPr="00D10E14" w:rsidRDefault="00D10E14" w:rsidP="00BA147B">
      <w:pPr>
        <w:pStyle w:val="af2"/>
        <w:widowControl w:val="0"/>
        <w:numPr>
          <w:ilvl w:val="0"/>
          <w:numId w:val="5"/>
        </w:numPr>
        <w:spacing w:line="360" w:lineRule="auto"/>
        <w:ind w:left="0" w:firstLine="851"/>
        <w:jc w:val="both"/>
        <w:rPr>
          <w:sz w:val="28"/>
          <w:szCs w:val="28"/>
          <w:lang w:val="uk-UA"/>
        </w:rPr>
      </w:pPr>
      <w:r w:rsidRPr="00D10E14">
        <w:rPr>
          <w:sz w:val="28"/>
          <w:szCs w:val="28"/>
          <w:lang w:val="uk-UA"/>
        </w:rPr>
        <w:t xml:space="preserve">Функціональний погляд </w:t>
      </w:r>
      <w:r w:rsidRPr="00D10E14">
        <w:rPr>
          <w:bCs/>
          <w:color w:val="000000"/>
          <w:sz w:val="28"/>
          <w:szCs w:val="28"/>
        </w:rPr>
        <w:t>–</w:t>
      </w:r>
      <w:r w:rsidRPr="00D10E14">
        <w:rPr>
          <w:sz w:val="28"/>
          <w:szCs w:val="28"/>
          <w:lang w:val="uk-UA"/>
        </w:rPr>
        <w:t xml:space="preserve"> описує функціональність системи з точки зору її функцій.</w:t>
      </w:r>
    </w:p>
    <w:p w14:paraId="55D1ABEA" w14:textId="21FBE3D0" w:rsidR="00D10E14" w:rsidRPr="00D10E14" w:rsidRDefault="00D10E14" w:rsidP="00BA147B">
      <w:pPr>
        <w:pStyle w:val="af2"/>
        <w:widowControl w:val="0"/>
        <w:numPr>
          <w:ilvl w:val="0"/>
          <w:numId w:val="5"/>
        </w:numPr>
        <w:spacing w:line="360" w:lineRule="auto"/>
        <w:ind w:left="0" w:firstLine="851"/>
        <w:jc w:val="both"/>
        <w:rPr>
          <w:sz w:val="28"/>
          <w:szCs w:val="28"/>
          <w:lang w:val="uk-UA"/>
        </w:rPr>
      </w:pPr>
      <w:r w:rsidRPr="00D10E14">
        <w:rPr>
          <w:sz w:val="28"/>
          <w:szCs w:val="28"/>
          <w:lang w:val="uk-UA"/>
        </w:rPr>
        <w:t xml:space="preserve">Структурний погляд </w:t>
      </w:r>
      <w:r w:rsidRPr="00D10E14">
        <w:rPr>
          <w:bCs/>
          <w:color w:val="000000"/>
          <w:sz w:val="28"/>
          <w:szCs w:val="28"/>
        </w:rPr>
        <w:t>–</w:t>
      </w:r>
      <w:r w:rsidRPr="00D10E14">
        <w:rPr>
          <w:sz w:val="28"/>
          <w:szCs w:val="28"/>
          <w:lang w:val="uk-UA"/>
        </w:rPr>
        <w:t xml:space="preserve"> описує структуру системи з точки зору її компонентів та взаємозв'язків між ними.</w:t>
      </w:r>
    </w:p>
    <w:p w14:paraId="67BD21F9" w14:textId="031225AA" w:rsidR="00D10E14" w:rsidRPr="00D10E14" w:rsidRDefault="00D10E14" w:rsidP="00BA147B">
      <w:pPr>
        <w:pStyle w:val="af2"/>
        <w:widowControl w:val="0"/>
        <w:numPr>
          <w:ilvl w:val="0"/>
          <w:numId w:val="5"/>
        </w:numPr>
        <w:spacing w:line="360" w:lineRule="auto"/>
        <w:ind w:left="0" w:firstLine="851"/>
        <w:jc w:val="both"/>
        <w:rPr>
          <w:sz w:val="28"/>
          <w:szCs w:val="28"/>
          <w:lang w:val="uk-UA"/>
        </w:rPr>
      </w:pPr>
      <w:r w:rsidRPr="00D10E14">
        <w:rPr>
          <w:sz w:val="28"/>
          <w:szCs w:val="28"/>
          <w:lang w:val="uk-UA"/>
        </w:rPr>
        <w:t xml:space="preserve">Поведінковий погляд </w:t>
      </w:r>
      <w:r w:rsidRPr="00D10E14">
        <w:rPr>
          <w:bCs/>
          <w:color w:val="000000"/>
          <w:sz w:val="28"/>
          <w:szCs w:val="28"/>
        </w:rPr>
        <w:t>–</w:t>
      </w:r>
      <w:r w:rsidRPr="00D10E14">
        <w:rPr>
          <w:sz w:val="28"/>
          <w:szCs w:val="28"/>
          <w:lang w:val="uk-UA"/>
        </w:rPr>
        <w:t xml:space="preserve"> описує поведінку системи з точки зору її взаємодії з користувачами та іншими системами.</w:t>
      </w:r>
    </w:p>
    <w:p w14:paraId="5DCD31DC" w14:textId="0E7C9B18" w:rsidR="00D10E14" w:rsidRPr="00D10E14" w:rsidRDefault="00D10E14" w:rsidP="00BA147B">
      <w:pPr>
        <w:pStyle w:val="af2"/>
        <w:widowControl w:val="0"/>
        <w:numPr>
          <w:ilvl w:val="0"/>
          <w:numId w:val="5"/>
        </w:numPr>
        <w:spacing w:line="360" w:lineRule="auto"/>
        <w:ind w:left="0" w:firstLine="851"/>
        <w:jc w:val="both"/>
        <w:rPr>
          <w:sz w:val="28"/>
          <w:szCs w:val="28"/>
          <w:lang w:val="uk-UA"/>
        </w:rPr>
      </w:pPr>
      <w:r w:rsidRPr="00D10E14">
        <w:rPr>
          <w:sz w:val="28"/>
          <w:szCs w:val="28"/>
          <w:lang w:val="uk-UA"/>
        </w:rPr>
        <w:t xml:space="preserve">Екологічний погляд </w:t>
      </w:r>
      <w:r w:rsidRPr="00D10E14">
        <w:rPr>
          <w:bCs/>
          <w:color w:val="000000"/>
          <w:sz w:val="28"/>
          <w:szCs w:val="28"/>
        </w:rPr>
        <w:t>–</w:t>
      </w:r>
      <w:r w:rsidRPr="00D10E14">
        <w:rPr>
          <w:sz w:val="28"/>
          <w:szCs w:val="28"/>
          <w:lang w:val="uk-UA"/>
        </w:rPr>
        <w:t xml:space="preserve"> описує середовище, в якому працює система.</w:t>
      </w:r>
    </w:p>
    <w:p w14:paraId="23FEAE0C" w14:textId="77777777" w:rsidR="00D10E14" w:rsidRPr="00D10E14" w:rsidRDefault="00D10E14" w:rsidP="00D10E14">
      <w:pPr>
        <w:spacing w:line="360" w:lineRule="auto"/>
        <w:ind w:firstLine="851"/>
        <w:jc w:val="both"/>
        <w:rPr>
          <w:sz w:val="28"/>
          <w:szCs w:val="28"/>
          <w:lang w:val="uk-UA"/>
        </w:rPr>
      </w:pPr>
      <w:r w:rsidRPr="00D10E14">
        <w:rPr>
          <w:sz w:val="28"/>
          <w:szCs w:val="28"/>
          <w:lang w:val="uk-UA"/>
        </w:rPr>
        <w:t>Вибір архітектурних точок зору для проектування системи на основі синтетичного підходу є важливим рішенням. Вибір правильних архітектурних точок зору допоможе забезпечити ефективний і успішний процес проектування.</w:t>
      </w:r>
    </w:p>
    <w:p w14:paraId="7C67D620" w14:textId="77777777" w:rsidR="00D10E14" w:rsidRPr="00D10E14" w:rsidRDefault="00D10E14" w:rsidP="00D10E14">
      <w:pPr>
        <w:spacing w:line="360" w:lineRule="auto"/>
        <w:ind w:firstLine="851"/>
        <w:jc w:val="both"/>
        <w:rPr>
          <w:sz w:val="28"/>
          <w:szCs w:val="28"/>
          <w:lang w:val="uk-UA"/>
        </w:rPr>
      </w:pPr>
      <w:r w:rsidRPr="00D10E14">
        <w:rPr>
          <w:sz w:val="28"/>
          <w:szCs w:val="28"/>
          <w:lang w:val="uk-UA"/>
        </w:rPr>
        <w:t>При виборі архітектурних точок зору рекомендується:</w:t>
      </w:r>
    </w:p>
    <w:p w14:paraId="135FAE68" w14:textId="4059C7E3" w:rsidR="005549F6" w:rsidRDefault="00D10E14" w:rsidP="00BA147B">
      <w:pPr>
        <w:pStyle w:val="af2"/>
        <w:widowControl w:val="0"/>
        <w:numPr>
          <w:ilvl w:val="0"/>
          <w:numId w:val="6"/>
        </w:numPr>
        <w:spacing w:line="360" w:lineRule="auto"/>
        <w:ind w:left="0" w:firstLine="851"/>
        <w:jc w:val="both"/>
        <w:rPr>
          <w:sz w:val="28"/>
          <w:szCs w:val="28"/>
          <w:lang w:val="uk-UA"/>
        </w:rPr>
      </w:pPr>
      <w:r w:rsidRPr="00D10E14">
        <w:rPr>
          <w:sz w:val="28"/>
          <w:szCs w:val="28"/>
          <w:lang w:val="uk-UA"/>
        </w:rPr>
        <w:t>Враховувати потреби системи, тобто визначити, які аспекти</w:t>
      </w:r>
      <w:r w:rsidR="00171550">
        <w:rPr>
          <w:sz w:val="28"/>
          <w:szCs w:val="28"/>
          <w:lang w:val="uk-UA"/>
        </w:rPr>
        <w:t xml:space="preserve"> </w:t>
      </w:r>
      <w:r w:rsidRPr="00D10E14">
        <w:rPr>
          <w:sz w:val="28"/>
          <w:szCs w:val="28"/>
          <w:lang w:val="uk-UA"/>
        </w:rPr>
        <w:t>системи необхідно описати.</w:t>
      </w:r>
    </w:p>
    <w:p w14:paraId="15B796DA" w14:textId="68FB7FB8" w:rsidR="00D10E14" w:rsidRPr="005549F6" w:rsidRDefault="00D10E14" w:rsidP="00BA147B">
      <w:pPr>
        <w:pStyle w:val="af2"/>
        <w:widowControl w:val="0"/>
        <w:numPr>
          <w:ilvl w:val="0"/>
          <w:numId w:val="6"/>
        </w:numPr>
        <w:spacing w:line="360" w:lineRule="auto"/>
        <w:ind w:left="0" w:firstLine="851"/>
        <w:jc w:val="both"/>
        <w:rPr>
          <w:sz w:val="28"/>
          <w:szCs w:val="28"/>
          <w:lang w:val="uk-UA"/>
        </w:rPr>
      </w:pPr>
      <w:r w:rsidRPr="005549F6">
        <w:rPr>
          <w:sz w:val="28"/>
          <w:szCs w:val="28"/>
          <w:lang w:val="uk-UA"/>
        </w:rPr>
        <w:t>Використовувати архітектурні точки зору, які є взаємодоповнюючими. Це допоможе забезпечити повний і всебічний опис системи.</w:t>
      </w:r>
    </w:p>
    <w:p w14:paraId="3F22E00B" w14:textId="1D0E8CAC" w:rsidR="00D10E14" w:rsidRPr="00D10E14" w:rsidRDefault="00D10E14" w:rsidP="00BA147B">
      <w:pPr>
        <w:pStyle w:val="af2"/>
        <w:widowControl w:val="0"/>
        <w:numPr>
          <w:ilvl w:val="0"/>
          <w:numId w:val="6"/>
        </w:numPr>
        <w:spacing w:line="360" w:lineRule="auto"/>
        <w:ind w:left="0" w:firstLine="851"/>
        <w:jc w:val="both"/>
        <w:rPr>
          <w:sz w:val="28"/>
          <w:szCs w:val="28"/>
          <w:lang w:val="uk-UA"/>
        </w:rPr>
      </w:pPr>
      <w:r w:rsidRPr="00D10E14">
        <w:rPr>
          <w:sz w:val="28"/>
          <w:szCs w:val="28"/>
          <w:lang w:val="uk-UA"/>
        </w:rPr>
        <w:t>Використовувати архітектурні точки зору, які є зрозумілими для всіх зацікавлених сторін. Це допоможе забезпечити ефективну комунікацію між учасниками процесу проектування.</w:t>
      </w:r>
    </w:p>
    <w:p w14:paraId="37F9DE56" w14:textId="77777777" w:rsidR="00D10E14" w:rsidRPr="00D10E14" w:rsidRDefault="00D10E14" w:rsidP="00D10E14">
      <w:pPr>
        <w:spacing w:line="360" w:lineRule="auto"/>
        <w:ind w:firstLine="851"/>
        <w:jc w:val="both"/>
        <w:rPr>
          <w:sz w:val="28"/>
          <w:szCs w:val="28"/>
          <w:lang w:val="uk-UA"/>
        </w:rPr>
      </w:pPr>
      <w:r w:rsidRPr="00D10E14">
        <w:rPr>
          <w:sz w:val="28"/>
          <w:szCs w:val="28"/>
          <w:lang w:val="uk-UA"/>
        </w:rPr>
        <w:t>Окрім цього потрібно забезпечити ефективну комунікацію між учасниками команди і правильну оцінку якостей системи. Не менш важливим є правильне планування проєкту та ефективне управління ним.</w:t>
      </w:r>
    </w:p>
    <w:p w14:paraId="5E57DB06" w14:textId="2FC5086D" w:rsidR="00474688" w:rsidRPr="00DB2F52" w:rsidRDefault="00D10E14" w:rsidP="00F24638">
      <w:pPr>
        <w:spacing w:line="360" w:lineRule="auto"/>
        <w:ind w:firstLine="851"/>
        <w:jc w:val="both"/>
        <w:rPr>
          <w:sz w:val="28"/>
          <w:szCs w:val="28"/>
          <w:lang w:val="uk-UA"/>
        </w:rPr>
      </w:pPr>
      <w:r w:rsidRPr="00D10E14">
        <w:rPr>
          <w:sz w:val="28"/>
          <w:szCs w:val="28"/>
          <w:lang w:val="uk-UA"/>
        </w:rPr>
        <w:t>Варто зазначити, що без правильного архітектурного підходу не буде правильного продукту.</w:t>
      </w:r>
    </w:p>
    <w:p w14:paraId="508AF3A2" w14:textId="137B2818" w:rsidR="0060456A" w:rsidRPr="0060456A" w:rsidRDefault="0060456A" w:rsidP="0060456A">
      <w:pPr>
        <w:spacing w:line="360" w:lineRule="auto"/>
        <w:ind w:firstLine="851"/>
        <w:jc w:val="both"/>
        <w:rPr>
          <w:sz w:val="28"/>
          <w:szCs w:val="28"/>
          <w:lang w:val="uk-UA"/>
        </w:rPr>
      </w:pPr>
      <w:r w:rsidRPr="0060456A">
        <w:rPr>
          <w:sz w:val="28"/>
          <w:szCs w:val="28"/>
          <w:lang w:val="uk-UA"/>
        </w:rPr>
        <w:t xml:space="preserve">UML </w:t>
      </w:r>
      <w:r w:rsidRPr="00D10E14">
        <w:rPr>
          <w:bCs/>
          <w:color w:val="000000"/>
          <w:sz w:val="28"/>
          <w:szCs w:val="28"/>
        </w:rPr>
        <w:t>–</w:t>
      </w:r>
      <w:r w:rsidRPr="0060456A">
        <w:rPr>
          <w:sz w:val="28"/>
          <w:szCs w:val="28"/>
          <w:lang w:val="uk-UA"/>
        </w:rPr>
        <w:t xml:space="preserve"> це уніфікована мова моделювання, яка використовується для створення абстрактної моделі системи. UML є мовою широкого профілю, відкритим стандартом, що використовує графічні позначення. UML був створений для визначення, візуалізації, проєктування й документування програмних систем. UML не є мовою програмування, але в засобах виконання UML-моделей як інтерпретованого коду можлива кодогенерація. Отже, UML </w:t>
      </w:r>
      <w:r w:rsidRPr="00D10E14">
        <w:rPr>
          <w:bCs/>
          <w:color w:val="000000"/>
          <w:sz w:val="28"/>
          <w:szCs w:val="28"/>
        </w:rPr>
        <w:t>–</w:t>
      </w:r>
      <w:r w:rsidRPr="0060456A">
        <w:rPr>
          <w:sz w:val="28"/>
          <w:szCs w:val="28"/>
          <w:lang w:val="uk-UA"/>
        </w:rPr>
        <w:t xml:space="preserve"> це мова для створення візуальних моделей програмних систем.</w:t>
      </w:r>
    </w:p>
    <w:p w14:paraId="7DB160CB" w14:textId="2A690852" w:rsidR="0060456A" w:rsidRPr="0060456A" w:rsidRDefault="0060456A" w:rsidP="0060456A">
      <w:pPr>
        <w:spacing w:line="360" w:lineRule="auto"/>
        <w:ind w:firstLine="851"/>
        <w:jc w:val="both"/>
        <w:rPr>
          <w:sz w:val="28"/>
          <w:szCs w:val="28"/>
          <w:lang w:val="uk-UA"/>
        </w:rPr>
      </w:pPr>
      <w:r w:rsidRPr="0060456A">
        <w:rPr>
          <w:sz w:val="28"/>
          <w:szCs w:val="28"/>
          <w:lang w:val="uk-UA"/>
        </w:rPr>
        <w:t xml:space="preserve">UML діаграма модулів </w:t>
      </w:r>
      <w:r w:rsidRPr="00D10E14">
        <w:rPr>
          <w:bCs/>
          <w:color w:val="000000"/>
          <w:sz w:val="28"/>
          <w:szCs w:val="28"/>
        </w:rPr>
        <w:t>–</w:t>
      </w:r>
      <w:r w:rsidRPr="0060456A">
        <w:rPr>
          <w:sz w:val="28"/>
          <w:szCs w:val="28"/>
          <w:lang w:val="uk-UA"/>
        </w:rPr>
        <w:t xml:space="preserve"> це статична структурна діаграма, яка показує поділ програмної системи на модулі та зв'язки (залежності) між ними. Модуль </w:t>
      </w:r>
      <w:r w:rsidRPr="00D10E14">
        <w:rPr>
          <w:bCs/>
          <w:color w:val="000000"/>
          <w:sz w:val="28"/>
          <w:szCs w:val="28"/>
        </w:rPr>
        <w:t>–</w:t>
      </w:r>
      <w:r w:rsidRPr="0060456A">
        <w:rPr>
          <w:sz w:val="28"/>
          <w:szCs w:val="28"/>
          <w:lang w:val="uk-UA"/>
        </w:rPr>
        <w:t xml:space="preserve"> це автономна частина програмного забезпечення, яка може бути розроблена, протестована та розгорнута незалежно від інших модулів.</w:t>
      </w:r>
    </w:p>
    <w:p w14:paraId="18DB4EE0" w14:textId="7AAD55A0" w:rsidR="0060456A" w:rsidRPr="0060456A" w:rsidRDefault="0060456A" w:rsidP="0060456A">
      <w:pPr>
        <w:spacing w:line="360" w:lineRule="auto"/>
        <w:ind w:firstLine="851"/>
        <w:jc w:val="both"/>
        <w:rPr>
          <w:sz w:val="28"/>
          <w:szCs w:val="28"/>
          <w:lang w:val="uk-UA"/>
        </w:rPr>
      </w:pPr>
      <w:r w:rsidRPr="0060456A">
        <w:rPr>
          <w:sz w:val="28"/>
          <w:szCs w:val="28"/>
          <w:lang w:val="uk-UA"/>
        </w:rPr>
        <w:t xml:space="preserve">UML діаграма опису логіки - це діаграма, яка використовується для опису поведінки системи з точки зору її варіантів використання. Варіант використання </w:t>
      </w:r>
      <w:r w:rsidRPr="00D10E14">
        <w:rPr>
          <w:bCs/>
          <w:color w:val="000000"/>
          <w:sz w:val="28"/>
          <w:szCs w:val="28"/>
        </w:rPr>
        <w:t>–</w:t>
      </w:r>
      <w:r w:rsidRPr="0060456A">
        <w:rPr>
          <w:sz w:val="28"/>
          <w:szCs w:val="28"/>
          <w:lang w:val="uk-UA"/>
        </w:rPr>
        <w:t xml:space="preserve"> це послідовність дій, які система виконує для задоволення вимог користувача.</w:t>
      </w:r>
    </w:p>
    <w:p w14:paraId="306D960E" w14:textId="6B7CB924" w:rsidR="0060456A" w:rsidRPr="0060456A" w:rsidRDefault="0060456A" w:rsidP="005549F6">
      <w:pPr>
        <w:widowControl w:val="0"/>
        <w:spacing w:line="360" w:lineRule="auto"/>
        <w:ind w:firstLine="851"/>
        <w:jc w:val="both"/>
        <w:rPr>
          <w:sz w:val="28"/>
          <w:szCs w:val="28"/>
          <w:lang w:val="uk-UA"/>
        </w:rPr>
      </w:pPr>
      <w:r w:rsidRPr="0060456A">
        <w:rPr>
          <w:sz w:val="28"/>
          <w:szCs w:val="28"/>
          <w:lang w:val="uk-UA"/>
        </w:rPr>
        <w:t xml:space="preserve">UML діаграма опису компонентів </w:t>
      </w:r>
      <w:r w:rsidRPr="00D10E14">
        <w:rPr>
          <w:bCs/>
          <w:color w:val="000000"/>
          <w:sz w:val="28"/>
          <w:szCs w:val="28"/>
        </w:rPr>
        <w:t>–</w:t>
      </w:r>
      <w:r w:rsidRPr="0060456A">
        <w:rPr>
          <w:sz w:val="28"/>
          <w:szCs w:val="28"/>
          <w:lang w:val="uk-UA"/>
        </w:rPr>
        <w:t xml:space="preserve"> це статична структурна діаграма, яка показує структуру програмної системи з точки зору компонентів та зв'язків між ними. Компонент </w:t>
      </w:r>
      <w:r w:rsidRPr="00D10E14">
        <w:rPr>
          <w:bCs/>
          <w:color w:val="000000"/>
          <w:sz w:val="28"/>
          <w:szCs w:val="28"/>
        </w:rPr>
        <w:t>–</w:t>
      </w:r>
      <w:r w:rsidRPr="0060456A">
        <w:rPr>
          <w:sz w:val="28"/>
          <w:szCs w:val="28"/>
          <w:lang w:val="uk-UA"/>
        </w:rPr>
        <w:t xml:space="preserve"> це фізичний модуль програмного</w:t>
      </w:r>
      <w:r w:rsidR="005549F6">
        <w:rPr>
          <w:sz w:val="28"/>
          <w:szCs w:val="28"/>
          <w:lang w:val="uk-UA"/>
        </w:rPr>
        <w:t xml:space="preserve"> </w:t>
      </w:r>
      <w:r w:rsidRPr="0060456A">
        <w:rPr>
          <w:sz w:val="28"/>
          <w:szCs w:val="28"/>
          <w:lang w:val="uk-UA"/>
        </w:rPr>
        <w:t>забезпечення, який може бути розроблений, протестований та розгорнутий незалежно від інших компонентів.</w:t>
      </w:r>
    </w:p>
    <w:p w14:paraId="77227724" w14:textId="58A92BAA" w:rsidR="0060456A" w:rsidRPr="0060456A" w:rsidRDefault="0060456A" w:rsidP="0060456A">
      <w:pPr>
        <w:spacing w:line="360" w:lineRule="auto"/>
        <w:ind w:firstLine="851"/>
        <w:jc w:val="both"/>
        <w:rPr>
          <w:sz w:val="28"/>
          <w:szCs w:val="28"/>
          <w:lang w:val="uk-UA"/>
        </w:rPr>
      </w:pPr>
      <w:r w:rsidRPr="0060456A">
        <w:rPr>
          <w:sz w:val="28"/>
          <w:szCs w:val="28"/>
          <w:lang w:val="uk-UA"/>
        </w:rPr>
        <w:t xml:space="preserve">UML діаграма опису руху інформації </w:t>
      </w:r>
      <w:r w:rsidRPr="00D10E14">
        <w:rPr>
          <w:bCs/>
          <w:color w:val="000000"/>
          <w:sz w:val="28"/>
          <w:szCs w:val="28"/>
        </w:rPr>
        <w:t>–</w:t>
      </w:r>
      <w:r w:rsidRPr="0060456A">
        <w:rPr>
          <w:sz w:val="28"/>
          <w:szCs w:val="28"/>
          <w:lang w:val="uk-UA"/>
        </w:rPr>
        <w:t xml:space="preserve"> це діаграма, яка показує рух інформації в системі. Інформація може бути представлена в різних формах, таких як дані, повідомлення, події або команди.</w:t>
      </w:r>
    </w:p>
    <w:p w14:paraId="00419B0A" w14:textId="42D91C61" w:rsidR="0060456A" w:rsidRPr="0060456A" w:rsidRDefault="0060456A" w:rsidP="0060456A">
      <w:pPr>
        <w:spacing w:line="360" w:lineRule="auto"/>
        <w:ind w:firstLine="851"/>
        <w:jc w:val="both"/>
        <w:rPr>
          <w:sz w:val="28"/>
          <w:szCs w:val="28"/>
          <w:lang w:val="uk-UA"/>
        </w:rPr>
      </w:pPr>
      <w:r w:rsidRPr="0060456A">
        <w:rPr>
          <w:sz w:val="28"/>
          <w:szCs w:val="28"/>
          <w:lang w:val="uk-UA"/>
        </w:rPr>
        <w:t xml:space="preserve">UML діаграма опису безпеки </w:t>
      </w:r>
      <w:r w:rsidRPr="00D10E14">
        <w:rPr>
          <w:bCs/>
          <w:color w:val="000000"/>
          <w:sz w:val="28"/>
          <w:szCs w:val="28"/>
        </w:rPr>
        <w:t>–</w:t>
      </w:r>
      <w:r w:rsidRPr="0060456A">
        <w:rPr>
          <w:sz w:val="28"/>
          <w:szCs w:val="28"/>
          <w:lang w:val="uk-UA"/>
        </w:rPr>
        <w:t xml:space="preserve"> це діаграма, яка використовується для опису безпеки системи. Діаграма показує, як система захищається від несанкціонованого доступу, використання, модифікації або знищення.</w:t>
      </w:r>
    </w:p>
    <w:p w14:paraId="6FE584F4" w14:textId="2D3416D2" w:rsidR="0060456A" w:rsidRPr="0060456A" w:rsidRDefault="0060456A" w:rsidP="0060456A">
      <w:pPr>
        <w:spacing w:line="360" w:lineRule="auto"/>
        <w:ind w:firstLine="851"/>
        <w:jc w:val="both"/>
        <w:rPr>
          <w:sz w:val="28"/>
          <w:szCs w:val="28"/>
          <w:lang w:val="uk-UA"/>
        </w:rPr>
      </w:pPr>
      <w:r w:rsidRPr="0060456A">
        <w:rPr>
          <w:sz w:val="28"/>
          <w:szCs w:val="28"/>
          <w:lang w:val="uk-UA"/>
        </w:rPr>
        <w:t xml:space="preserve">UML діаграма опису розгортання </w:t>
      </w:r>
      <w:r w:rsidRPr="00D10E14">
        <w:rPr>
          <w:bCs/>
          <w:color w:val="000000"/>
          <w:sz w:val="28"/>
          <w:szCs w:val="28"/>
        </w:rPr>
        <w:t>–</w:t>
      </w:r>
      <w:r w:rsidRPr="0060456A">
        <w:rPr>
          <w:sz w:val="28"/>
          <w:szCs w:val="28"/>
          <w:lang w:val="uk-UA"/>
        </w:rPr>
        <w:t xml:space="preserve"> це діаграма, яка використовується для опису фізичного розгортання системи. Діаграма показує, як компоненти системи розподілені по фізичних вузлах.</w:t>
      </w:r>
    </w:p>
    <w:p w14:paraId="5FDAC87C" w14:textId="56EFBDAD" w:rsidR="007E3BD2" w:rsidRDefault="0060456A" w:rsidP="007E3BD2">
      <w:pPr>
        <w:spacing w:line="360" w:lineRule="auto"/>
        <w:ind w:firstLine="851"/>
        <w:jc w:val="both"/>
        <w:rPr>
          <w:sz w:val="28"/>
          <w:szCs w:val="28"/>
          <w:lang w:val="uk-UA"/>
        </w:rPr>
      </w:pPr>
      <w:r w:rsidRPr="0060456A">
        <w:rPr>
          <w:sz w:val="28"/>
          <w:szCs w:val="28"/>
          <w:lang w:val="uk-UA"/>
        </w:rPr>
        <w:t>Типи залежності UML:</w:t>
      </w:r>
    </w:p>
    <w:p w14:paraId="1C860B3E" w14:textId="77777777" w:rsidR="007E3BD2" w:rsidRPr="0060456A" w:rsidRDefault="007E3BD2" w:rsidP="00BA147B">
      <w:pPr>
        <w:pStyle w:val="af2"/>
        <w:numPr>
          <w:ilvl w:val="0"/>
          <w:numId w:val="7"/>
        </w:numPr>
        <w:spacing w:line="360" w:lineRule="auto"/>
        <w:ind w:left="0" w:firstLine="851"/>
        <w:jc w:val="both"/>
        <w:rPr>
          <w:sz w:val="28"/>
          <w:szCs w:val="28"/>
          <w:lang w:val="uk-UA"/>
        </w:rPr>
      </w:pPr>
      <w:r w:rsidRPr="0060456A">
        <w:rPr>
          <w:sz w:val="28"/>
          <w:szCs w:val="28"/>
          <w:lang w:val="uk-UA"/>
        </w:rPr>
        <w:t xml:space="preserve">Залежність (Dependency) </w:t>
      </w:r>
      <w:r w:rsidRPr="0060456A">
        <w:rPr>
          <w:bCs/>
          <w:color w:val="000000"/>
          <w:sz w:val="28"/>
          <w:szCs w:val="28"/>
        </w:rPr>
        <w:t>–</w:t>
      </w:r>
      <w:r w:rsidRPr="0060456A">
        <w:rPr>
          <w:sz w:val="28"/>
          <w:szCs w:val="28"/>
          <w:lang w:val="uk-UA"/>
        </w:rPr>
        <w:t xml:space="preserve"> це найслабша форма залежності. Вона означає, що один компонент використовує код або дані іншого компонента.</w:t>
      </w:r>
    </w:p>
    <w:p w14:paraId="5D6A05CD" w14:textId="77777777" w:rsidR="007E3BD2" w:rsidRPr="0060456A" w:rsidRDefault="007E3BD2" w:rsidP="00BA147B">
      <w:pPr>
        <w:pStyle w:val="af2"/>
        <w:numPr>
          <w:ilvl w:val="0"/>
          <w:numId w:val="7"/>
        </w:numPr>
        <w:spacing w:line="360" w:lineRule="auto"/>
        <w:ind w:left="0" w:firstLine="851"/>
        <w:jc w:val="both"/>
        <w:rPr>
          <w:sz w:val="28"/>
          <w:szCs w:val="28"/>
          <w:lang w:val="uk-UA"/>
        </w:rPr>
      </w:pPr>
      <w:r w:rsidRPr="0060456A">
        <w:rPr>
          <w:sz w:val="28"/>
          <w:szCs w:val="28"/>
          <w:lang w:val="uk-UA"/>
        </w:rPr>
        <w:t xml:space="preserve">Імплементація (Implementation) </w:t>
      </w:r>
      <w:r w:rsidRPr="0060456A">
        <w:rPr>
          <w:bCs/>
          <w:color w:val="000000"/>
          <w:sz w:val="28"/>
          <w:szCs w:val="28"/>
        </w:rPr>
        <w:t>–</w:t>
      </w:r>
      <w:r w:rsidRPr="0060456A">
        <w:rPr>
          <w:sz w:val="28"/>
          <w:szCs w:val="28"/>
          <w:lang w:val="uk-UA"/>
        </w:rPr>
        <w:t xml:space="preserve"> це сильна форма залежності. Вона означає, що один компонент містить код іншого компонента.</w:t>
      </w:r>
    </w:p>
    <w:p w14:paraId="476D7B7A" w14:textId="77777777" w:rsidR="007E3BD2" w:rsidRPr="0060456A" w:rsidRDefault="007E3BD2" w:rsidP="00BA147B">
      <w:pPr>
        <w:pStyle w:val="af2"/>
        <w:numPr>
          <w:ilvl w:val="0"/>
          <w:numId w:val="7"/>
        </w:numPr>
        <w:spacing w:line="360" w:lineRule="auto"/>
        <w:ind w:left="0" w:firstLine="851"/>
        <w:jc w:val="both"/>
        <w:rPr>
          <w:sz w:val="28"/>
          <w:szCs w:val="28"/>
          <w:lang w:val="uk-UA"/>
        </w:rPr>
      </w:pPr>
      <w:r w:rsidRPr="0060456A">
        <w:rPr>
          <w:sz w:val="28"/>
          <w:szCs w:val="28"/>
          <w:lang w:val="uk-UA"/>
        </w:rPr>
        <w:t xml:space="preserve">Зв'язок (Association) </w:t>
      </w:r>
      <w:r w:rsidRPr="0060456A">
        <w:rPr>
          <w:bCs/>
          <w:color w:val="000000"/>
          <w:sz w:val="28"/>
          <w:szCs w:val="28"/>
        </w:rPr>
        <w:t>–</w:t>
      </w:r>
      <w:r w:rsidRPr="0060456A">
        <w:rPr>
          <w:sz w:val="28"/>
          <w:szCs w:val="28"/>
          <w:lang w:val="uk-UA"/>
        </w:rPr>
        <w:t xml:space="preserve"> це зв'язок між двома компонентами, який дозволяє їм обмінюватися даними.</w:t>
      </w:r>
    </w:p>
    <w:p w14:paraId="4E26CBFD" w14:textId="77777777" w:rsidR="007E3BD2" w:rsidRPr="0060456A" w:rsidRDefault="007E3BD2" w:rsidP="00BA147B">
      <w:pPr>
        <w:pStyle w:val="af2"/>
        <w:numPr>
          <w:ilvl w:val="0"/>
          <w:numId w:val="7"/>
        </w:numPr>
        <w:spacing w:line="360" w:lineRule="auto"/>
        <w:ind w:left="0" w:firstLine="851"/>
        <w:jc w:val="both"/>
        <w:rPr>
          <w:sz w:val="28"/>
          <w:szCs w:val="28"/>
          <w:lang w:val="uk-UA"/>
        </w:rPr>
      </w:pPr>
      <w:r w:rsidRPr="0060456A">
        <w:rPr>
          <w:sz w:val="28"/>
          <w:szCs w:val="28"/>
          <w:lang w:val="uk-UA"/>
        </w:rPr>
        <w:t xml:space="preserve">Агрегація (Aggregation) </w:t>
      </w:r>
      <w:r w:rsidRPr="0060456A">
        <w:rPr>
          <w:bCs/>
          <w:color w:val="000000"/>
          <w:sz w:val="28"/>
          <w:szCs w:val="28"/>
        </w:rPr>
        <w:t>–</w:t>
      </w:r>
      <w:r w:rsidRPr="0060456A">
        <w:rPr>
          <w:sz w:val="28"/>
          <w:szCs w:val="28"/>
          <w:lang w:val="uk-UA"/>
        </w:rPr>
        <w:t xml:space="preserve"> це зв'язок між двома компонентами, при якому один компонент (агрегат) містить один або кілька інших компонентів (компонентів).</w:t>
      </w:r>
    </w:p>
    <w:p w14:paraId="65DD97F3" w14:textId="46C0CF7C" w:rsidR="007E3BD2" w:rsidRPr="007E3BD2" w:rsidRDefault="007E3BD2" w:rsidP="00BA147B">
      <w:pPr>
        <w:pStyle w:val="af2"/>
        <w:numPr>
          <w:ilvl w:val="0"/>
          <w:numId w:val="7"/>
        </w:numPr>
        <w:spacing w:line="360" w:lineRule="auto"/>
        <w:ind w:left="0" w:firstLine="851"/>
        <w:jc w:val="both"/>
        <w:rPr>
          <w:sz w:val="28"/>
          <w:szCs w:val="28"/>
          <w:lang w:val="uk-UA"/>
        </w:rPr>
      </w:pPr>
      <w:r w:rsidRPr="0060456A">
        <w:rPr>
          <w:sz w:val="28"/>
          <w:szCs w:val="28"/>
          <w:lang w:val="uk-UA"/>
        </w:rPr>
        <w:t xml:space="preserve">Композиція (Composition) </w:t>
      </w:r>
      <w:r w:rsidRPr="0060456A">
        <w:rPr>
          <w:bCs/>
          <w:color w:val="000000"/>
          <w:sz w:val="28"/>
          <w:szCs w:val="28"/>
        </w:rPr>
        <w:t>–</w:t>
      </w:r>
      <w:r w:rsidRPr="0060456A">
        <w:rPr>
          <w:sz w:val="28"/>
          <w:szCs w:val="28"/>
          <w:lang w:val="uk-UA"/>
        </w:rPr>
        <w:t xml:space="preserve"> це сильна форма агрегації. Вона означає, що один компонент (композит) повністю містить один або кілька інших компонентів (компонентів).</w:t>
      </w:r>
      <w:r w:rsidR="00A10E1F">
        <w:rPr>
          <w:sz w:val="28"/>
          <w:szCs w:val="28"/>
          <w:lang w:val="uk-UA"/>
        </w:rPr>
        <w:t xml:space="preserve"> </w:t>
      </w:r>
      <w:r w:rsidRPr="007E3BD2">
        <w:rPr>
          <w:sz w:val="28"/>
          <w:szCs w:val="28"/>
          <w:lang w:val="uk-UA"/>
        </w:rPr>
        <w:t xml:space="preserve">UML діаграма опису розгортання </w:t>
      </w:r>
      <w:r w:rsidRPr="007E3BD2">
        <w:rPr>
          <w:bCs/>
          <w:color w:val="000000"/>
          <w:sz w:val="28"/>
          <w:szCs w:val="28"/>
        </w:rPr>
        <w:t>–</w:t>
      </w:r>
      <w:r w:rsidRPr="007E3BD2">
        <w:rPr>
          <w:sz w:val="28"/>
          <w:szCs w:val="28"/>
          <w:lang w:val="uk-UA"/>
        </w:rPr>
        <w:t xml:space="preserve"> це діаграма, яка використовується для опису фізичного розгортання системи. Діаграма показує, як компоненти системи розподілені по фізичних вузлах.</w:t>
      </w:r>
    </w:p>
    <w:p w14:paraId="4C52D855" w14:textId="77777777" w:rsidR="00BA147B" w:rsidRDefault="00BA147B" w:rsidP="00171550">
      <w:pPr>
        <w:spacing w:line="360" w:lineRule="auto"/>
        <w:jc w:val="both"/>
        <w:rPr>
          <w:sz w:val="28"/>
          <w:szCs w:val="28"/>
          <w:lang w:val="uk-UA"/>
        </w:rPr>
      </w:pPr>
    </w:p>
    <w:p w14:paraId="778239B2" w14:textId="7152038B" w:rsidR="00F24638" w:rsidRPr="00487956" w:rsidRDefault="00895105" w:rsidP="005B3972">
      <w:pPr>
        <w:pStyle w:val="2"/>
        <w:ind w:firstLine="851"/>
        <w:jc w:val="both"/>
        <w:rPr>
          <w:sz w:val="28"/>
          <w:szCs w:val="28"/>
        </w:rPr>
      </w:pPr>
      <w:bookmarkStart w:id="8329" w:name="_Toc168081183"/>
      <w:bookmarkStart w:id="8330" w:name="_Toc169175556"/>
      <w:r>
        <w:rPr>
          <w:sz w:val="28"/>
          <w:szCs w:val="28"/>
        </w:rPr>
        <w:t>2.</w:t>
      </w:r>
      <w:r w:rsidR="00F24638">
        <w:rPr>
          <w:sz w:val="28"/>
          <w:szCs w:val="28"/>
        </w:rPr>
        <w:t>2</w:t>
      </w:r>
      <w:r>
        <w:rPr>
          <w:sz w:val="28"/>
          <w:szCs w:val="28"/>
        </w:rPr>
        <w:t xml:space="preserve"> </w:t>
      </w:r>
      <w:r w:rsidR="000F156B" w:rsidRPr="000F156B">
        <w:rPr>
          <w:sz w:val="28"/>
          <w:szCs w:val="28"/>
        </w:rPr>
        <w:t>Високорівневе проектування, порядок розробки вимог</w:t>
      </w:r>
      <w:bookmarkEnd w:id="8329"/>
      <w:r w:rsidR="00F24638">
        <w:rPr>
          <w:sz w:val="28"/>
          <w:szCs w:val="28"/>
        </w:rPr>
        <w:t>, л</w:t>
      </w:r>
      <w:r w:rsidR="00F24638" w:rsidRPr="00A10E1F">
        <w:rPr>
          <w:sz w:val="28"/>
          <w:szCs w:val="28"/>
        </w:rPr>
        <w:t>анцюжок конструювання: концептуальне-структурне-ООП</w:t>
      </w:r>
      <w:bookmarkEnd w:id="8330"/>
    </w:p>
    <w:p w14:paraId="6474FFB8" w14:textId="77777777" w:rsidR="00895105" w:rsidRPr="00DB2F52" w:rsidRDefault="00895105" w:rsidP="00895105">
      <w:pPr>
        <w:spacing w:line="360" w:lineRule="auto"/>
        <w:jc w:val="both"/>
        <w:rPr>
          <w:sz w:val="28"/>
          <w:szCs w:val="28"/>
          <w:lang w:val="uk-UA"/>
        </w:rPr>
      </w:pPr>
    </w:p>
    <w:p w14:paraId="37A3B0E5" w14:textId="77777777" w:rsidR="00F41D43" w:rsidRPr="00F41D43" w:rsidRDefault="00F41D43" w:rsidP="00F41D43">
      <w:pPr>
        <w:spacing w:line="360" w:lineRule="auto"/>
        <w:ind w:firstLine="851"/>
        <w:jc w:val="both"/>
        <w:rPr>
          <w:sz w:val="28"/>
          <w:szCs w:val="28"/>
          <w:lang w:val="uk-UA"/>
        </w:rPr>
      </w:pPr>
      <w:r w:rsidRPr="00F41D43">
        <w:rPr>
          <w:sz w:val="28"/>
          <w:szCs w:val="28"/>
          <w:lang w:val="uk-UA"/>
        </w:rPr>
        <w:t>Високорівневе проєктування (англ. HLD (high-level design)) — це процес розробки загального плану для системи. Високорівневе проектування є важливим кроком у процесі розробки програмного забезпечення. Воно допомагає визначити загальний напрямок розвитку системи і уникнути помилок на пізніших етапах розробки.</w:t>
      </w:r>
    </w:p>
    <w:p w14:paraId="1DC613C4" w14:textId="77777777" w:rsidR="00F41D43" w:rsidRPr="00F41D43" w:rsidRDefault="00F41D43" w:rsidP="00F41D43">
      <w:pPr>
        <w:spacing w:line="360" w:lineRule="auto"/>
        <w:ind w:firstLine="851"/>
        <w:jc w:val="both"/>
        <w:rPr>
          <w:sz w:val="28"/>
          <w:szCs w:val="28"/>
          <w:lang w:val="uk-UA"/>
        </w:rPr>
      </w:pPr>
      <w:r w:rsidRPr="00F41D43">
        <w:rPr>
          <w:sz w:val="28"/>
          <w:szCs w:val="28"/>
          <w:lang w:val="uk-UA"/>
        </w:rPr>
        <w:t>Високорівневе проектування є важливим кроком у процесі розробки програмного забезпечення, оскільки воно допомагає визначити загальний напрямок розвитку системи. Воно також допомагає уникнути помилок на пізніших етапах розробки, оскільки дозволяє виявити потенційні проблеми на ранніх етапах.</w:t>
      </w:r>
    </w:p>
    <w:p w14:paraId="52F1001F" w14:textId="77777777" w:rsidR="00F41D43" w:rsidRPr="00F41D43" w:rsidRDefault="00F41D43" w:rsidP="00F41D43">
      <w:pPr>
        <w:spacing w:line="360" w:lineRule="auto"/>
        <w:ind w:firstLine="851"/>
        <w:jc w:val="both"/>
        <w:rPr>
          <w:sz w:val="28"/>
          <w:szCs w:val="28"/>
          <w:lang w:val="uk-UA"/>
        </w:rPr>
      </w:pPr>
      <w:r w:rsidRPr="00F41D43">
        <w:rPr>
          <w:sz w:val="28"/>
          <w:szCs w:val="28"/>
          <w:lang w:val="uk-UA"/>
        </w:rPr>
        <w:t>Високорівневе проектування зазвичай виконується за допомогою діаграм і моделей. Найпоширенішими діаграмами для високорівневого проектування є:</w:t>
      </w:r>
    </w:p>
    <w:p w14:paraId="029E8EC4" w14:textId="790BB719" w:rsidR="00F41D43" w:rsidRPr="00F41D43" w:rsidRDefault="00F41D43" w:rsidP="00BA147B">
      <w:pPr>
        <w:pStyle w:val="af2"/>
        <w:numPr>
          <w:ilvl w:val="0"/>
          <w:numId w:val="8"/>
        </w:numPr>
        <w:spacing w:line="360" w:lineRule="auto"/>
        <w:ind w:left="0" w:firstLine="851"/>
        <w:jc w:val="both"/>
        <w:rPr>
          <w:sz w:val="28"/>
          <w:szCs w:val="28"/>
          <w:lang w:val="uk-UA"/>
        </w:rPr>
      </w:pPr>
      <w:r w:rsidRPr="00F41D43">
        <w:rPr>
          <w:sz w:val="28"/>
          <w:szCs w:val="28"/>
          <w:lang w:val="uk-UA"/>
        </w:rPr>
        <w:t>Діаграма варіантів використання: Ця діаграма показує, як користувачі будуть взаємодіяти з системою.</w:t>
      </w:r>
    </w:p>
    <w:p w14:paraId="17D79F17" w14:textId="25B5359E" w:rsidR="00F41D43" w:rsidRPr="00F41D43" w:rsidRDefault="00F41D43" w:rsidP="00BA147B">
      <w:pPr>
        <w:pStyle w:val="af2"/>
        <w:numPr>
          <w:ilvl w:val="0"/>
          <w:numId w:val="8"/>
        </w:numPr>
        <w:spacing w:line="360" w:lineRule="auto"/>
        <w:ind w:left="0" w:firstLine="851"/>
        <w:jc w:val="both"/>
        <w:rPr>
          <w:sz w:val="28"/>
          <w:szCs w:val="28"/>
          <w:lang w:val="uk-UA"/>
        </w:rPr>
      </w:pPr>
      <w:r w:rsidRPr="00F41D43">
        <w:rPr>
          <w:sz w:val="28"/>
          <w:szCs w:val="28"/>
          <w:lang w:val="uk-UA"/>
        </w:rPr>
        <w:t>Діаграма класів: Ця діаграма показує структуру системи з точки зору класів і об'єктів.</w:t>
      </w:r>
    </w:p>
    <w:p w14:paraId="45FEFD70" w14:textId="4D06F4CC" w:rsidR="00F41D43" w:rsidRPr="00F41D43" w:rsidRDefault="00F41D43" w:rsidP="00BA147B">
      <w:pPr>
        <w:pStyle w:val="af2"/>
        <w:numPr>
          <w:ilvl w:val="0"/>
          <w:numId w:val="8"/>
        </w:numPr>
        <w:spacing w:line="360" w:lineRule="auto"/>
        <w:ind w:left="0" w:firstLine="851"/>
        <w:jc w:val="both"/>
        <w:rPr>
          <w:sz w:val="28"/>
          <w:szCs w:val="28"/>
          <w:lang w:val="uk-UA"/>
        </w:rPr>
      </w:pPr>
      <w:r w:rsidRPr="00F41D43">
        <w:rPr>
          <w:sz w:val="28"/>
          <w:szCs w:val="28"/>
          <w:lang w:val="uk-UA"/>
        </w:rPr>
        <w:t>Діаграма компонентів: Ця діаграма показує структуру системи з точки зору компонентів і зв'язків між ними.</w:t>
      </w:r>
    </w:p>
    <w:p w14:paraId="624D987D" w14:textId="77777777" w:rsidR="00F41D43" w:rsidRPr="00F41D43" w:rsidRDefault="00F41D43" w:rsidP="00F41D43">
      <w:pPr>
        <w:spacing w:line="360" w:lineRule="auto"/>
        <w:ind w:firstLine="851"/>
        <w:jc w:val="both"/>
        <w:rPr>
          <w:sz w:val="28"/>
          <w:szCs w:val="28"/>
          <w:lang w:val="uk-UA"/>
        </w:rPr>
      </w:pPr>
      <w:r w:rsidRPr="00F41D43">
        <w:rPr>
          <w:sz w:val="28"/>
          <w:szCs w:val="28"/>
          <w:lang w:val="uk-UA"/>
        </w:rPr>
        <w:t>Діаграми і моделі високорівневого проектування використовуються для комунікації між членами команди розробки програмного забезпечення. Вони допомагають всім учасникам розуміти цілі системи, її функціональність і архітектуру.</w:t>
      </w:r>
    </w:p>
    <w:p w14:paraId="55DFD557" w14:textId="77777777" w:rsidR="00F41D43" w:rsidRPr="00F41D43" w:rsidRDefault="00F41D43" w:rsidP="00F41D43">
      <w:pPr>
        <w:spacing w:line="360" w:lineRule="auto"/>
        <w:ind w:firstLine="851"/>
        <w:jc w:val="both"/>
        <w:rPr>
          <w:sz w:val="28"/>
          <w:szCs w:val="28"/>
          <w:lang w:val="uk-UA"/>
        </w:rPr>
      </w:pPr>
      <w:r w:rsidRPr="00F41D43">
        <w:rPr>
          <w:sz w:val="28"/>
          <w:szCs w:val="28"/>
          <w:lang w:val="uk-UA"/>
        </w:rPr>
        <w:t>Високорівневе проектування зазвичай виконується в кілька етапів:</w:t>
      </w:r>
    </w:p>
    <w:p w14:paraId="79E4EF97" w14:textId="77777777" w:rsidR="005549F6" w:rsidRDefault="00F41D43" w:rsidP="00BA147B">
      <w:pPr>
        <w:pStyle w:val="af2"/>
        <w:widowControl w:val="0"/>
        <w:numPr>
          <w:ilvl w:val="0"/>
          <w:numId w:val="9"/>
        </w:numPr>
        <w:spacing w:line="360" w:lineRule="auto"/>
        <w:ind w:left="0" w:firstLine="851"/>
        <w:jc w:val="both"/>
        <w:rPr>
          <w:sz w:val="28"/>
          <w:szCs w:val="28"/>
          <w:lang w:val="uk-UA"/>
        </w:rPr>
      </w:pPr>
      <w:r w:rsidRPr="00A01B6B">
        <w:rPr>
          <w:sz w:val="28"/>
          <w:szCs w:val="28"/>
          <w:lang w:val="uk-UA"/>
        </w:rPr>
        <w:t>Аналіз вимог: На цьому етапі збираються вимоги до системи від користувачів і інших стейкхолдерів.</w:t>
      </w:r>
    </w:p>
    <w:p w14:paraId="6589A050" w14:textId="1EC4AB1B" w:rsidR="00F41D43" w:rsidRPr="005549F6" w:rsidRDefault="00F41D43" w:rsidP="00BA147B">
      <w:pPr>
        <w:pStyle w:val="af2"/>
        <w:widowControl w:val="0"/>
        <w:numPr>
          <w:ilvl w:val="0"/>
          <w:numId w:val="9"/>
        </w:numPr>
        <w:spacing w:line="360" w:lineRule="auto"/>
        <w:ind w:left="0" w:firstLine="851"/>
        <w:jc w:val="both"/>
        <w:rPr>
          <w:sz w:val="28"/>
          <w:szCs w:val="28"/>
          <w:lang w:val="uk-UA"/>
        </w:rPr>
      </w:pPr>
      <w:r w:rsidRPr="005549F6">
        <w:rPr>
          <w:sz w:val="28"/>
          <w:szCs w:val="28"/>
          <w:lang w:val="uk-UA"/>
        </w:rPr>
        <w:t>Визначення архітектури: На цьому етапі визначається загальна структура системи.</w:t>
      </w:r>
    </w:p>
    <w:p w14:paraId="6BD813BF" w14:textId="5254E554" w:rsidR="00F41D43" w:rsidRPr="00A01B6B" w:rsidRDefault="00F41D43" w:rsidP="00BA147B">
      <w:pPr>
        <w:pStyle w:val="af2"/>
        <w:widowControl w:val="0"/>
        <w:numPr>
          <w:ilvl w:val="0"/>
          <w:numId w:val="9"/>
        </w:numPr>
        <w:spacing w:line="360" w:lineRule="auto"/>
        <w:ind w:left="0" w:firstLine="851"/>
        <w:jc w:val="both"/>
        <w:rPr>
          <w:sz w:val="28"/>
          <w:szCs w:val="28"/>
          <w:lang w:val="uk-UA"/>
        </w:rPr>
      </w:pPr>
      <w:r w:rsidRPr="00A01B6B">
        <w:rPr>
          <w:sz w:val="28"/>
          <w:szCs w:val="28"/>
          <w:lang w:val="uk-UA"/>
        </w:rPr>
        <w:t>Дизайн варіантів використання: На цьому етапі визначаються варіанти використання, які будуть реалізовані в системі.</w:t>
      </w:r>
    </w:p>
    <w:p w14:paraId="5B7A7BCC" w14:textId="677A28AD" w:rsidR="00F41D43" w:rsidRPr="00A01B6B" w:rsidRDefault="00F41D43" w:rsidP="00BA147B">
      <w:pPr>
        <w:pStyle w:val="af2"/>
        <w:widowControl w:val="0"/>
        <w:numPr>
          <w:ilvl w:val="0"/>
          <w:numId w:val="9"/>
        </w:numPr>
        <w:spacing w:line="360" w:lineRule="auto"/>
        <w:ind w:left="0" w:firstLine="851"/>
        <w:jc w:val="both"/>
        <w:rPr>
          <w:sz w:val="28"/>
          <w:szCs w:val="28"/>
          <w:lang w:val="uk-UA"/>
        </w:rPr>
      </w:pPr>
      <w:r w:rsidRPr="00A01B6B">
        <w:rPr>
          <w:sz w:val="28"/>
          <w:szCs w:val="28"/>
          <w:lang w:val="uk-UA"/>
        </w:rPr>
        <w:t>Дизайн класів: На цьому етапі визначаються класи та об'єкти, які будуть використовуватися в системі.</w:t>
      </w:r>
    </w:p>
    <w:p w14:paraId="04EC333B" w14:textId="02C46893" w:rsidR="00F41D43" w:rsidRPr="00A01B6B" w:rsidRDefault="00F41D43" w:rsidP="00BA147B">
      <w:pPr>
        <w:pStyle w:val="af2"/>
        <w:widowControl w:val="0"/>
        <w:numPr>
          <w:ilvl w:val="0"/>
          <w:numId w:val="9"/>
        </w:numPr>
        <w:spacing w:line="360" w:lineRule="auto"/>
        <w:ind w:left="0" w:firstLine="851"/>
        <w:jc w:val="both"/>
        <w:rPr>
          <w:sz w:val="28"/>
          <w:szCs w:val="28"/>
          <w:lang w:val="uk-UA"/>
        </w:rPr>
      </w:pPr>
      <w:r w:rsidRPr="00A01B6B">
        <w:rPr>
          <w:sz w:val="28"/>
          <w:szCs w:val="28"/>
          <w:lang w:val="uk-UA"/>
        </w:rPr>
        <w:t>Дизайн компонентів: На цьому етапі визначаються компоненти та зв'язки між ними.</w:t>
      </w:r>
    </w:p>
    <w:p w14:paraId="6E86213D" w14:textId="74BA0EFC" w:rsidR="00F41D43" w:rsidRPr="00F41D43" w:rsidRDefault="00F41D43" w:rsidP="00F41D43">
      <w:pPr>
        <w:spacing w:line="360" w:lineRule="auto"/>
        <w:ind w:firstLine="851"/>
        <w:jc w:val="both"/>
        <w:rPr>
          <w:sz w:val="28"/>
          <w:szCs w:val="28"/>
          <w:lang w:val="uk-UA"/>
        </w:rPr>
      </w:pPr>
      <w:r w:rsidRPr="00F41D43">
        <w:rPr>
          <w:sz w:val="28"/>
          <w:szCs w:val="28"/>
          <w:lang w:val="uk-UA"/>
        </w:rPr>
        <w:t>Високорівневе проектування має ряд переваг, включаючи:</w:t>
      </w:r>
    </w:p>
    <w:p w14:paraId="2AB61C1E" w14:textId="52BBE104" w:rsidR="00F41D43" w:rsidRPr="00C15687" w:rsidRDefault="00F41D43" w:rsidP="00BA147B">
      <w:pPr>
        <w:pStyle w:val="af2"/>
        <w:numPr>
          <w:ilvl w:val="0"/>
          <w:numId w:val="10"/>
        </w:numPr>
        <w:spacing w:line="360" w:lineRule="auto"/>
        <w:ind w:left="0" w:firstLine="851"/>
        <w:jc w:val="both"/>
        <w:rPr>
          <w:sz w:val="28"/>
          <w:szCs w:val="28"/>
          <w:lang w:val="uk-UA"/>
        </w:rPr>
      </w:pPr>
      <w:r w:rsidRPr="00C15687">
        <w:rPr>
          <w:sz w:val="28"/>
          <w:szCs w:val="28"/>
          <w:lang w:val="uk-UA"/>
        </w:rPr>
        <w:t>Покращене розуміння цілей і функціональності системи: Високорівневе проектування допомагає розробникам краще зрозуміти, що система повинна робити і як вона повинна робити це.</w:t>
      </w:r>
    </w:p>
    <w:p w14:paraId="27618796" w14:textId="775742CB" w:rsidR="00F41D43" w:rsidRPr="00C15687" w:rsidRDefault="00F41D43" w:rsidP="00BA147B">
      <w:pPr>
        <w:pStyle w:val="af2"/>
        <w:numPr>
          <w:ilvl w:val="0"/>
          <w:numId w:val="10"/>
        </w:numPr>
        <w:spacing w:line="360" w:lineRule="auto"/>
        <w:ind w:left="0" w:firstLine="851"/>
        <w:jc w:val="both"/>
        <w:rPr>
          <w:sz w:val="28"/>
          <w:szCs w:val="28"/>
          <w:lang w:val="uk-UA"/>
        </w:rPr>
      </w:pPr>
      <w:r w:rsidRPr="00C15687">
        <w:rPr>
          <w:sz w:val="28"/>
          <w:szCs w:val="28"/>
          <w:lang w:val="uk-UA"/>
        </w:rPr>
        <w:t>Зменшена кількість помилок: Високорівневе проектування допомагає виявити потенційні проблеми на ранніх етапах розробки, що може призвести до зниження кількості помилок у готовій системі.</w:t>
      </w:r>
    </w:p>
    <w:p w14:paraId="639B536A" w14:textId="2980F756" w:rsidR="00F41D43" w:rsidRPr="00C15687" w:rsidRDefault="00F41D43" w:rsidP="00BA147B">
      <w:pPr>
        <w:pStyle w:val="af2"/>
        <w:numPr>
          <w:ilvl w:val="0"/>
          <w:numId w:val="10"/>
        </w:numPr>
        <w:spacing w:line="360" w:lineRule="auto"/>
        <w:ind w:left="0" w:firstLine="851"/>
        <w:jc w:val="both"/>
        <w:rPr>
          <w:sz w:val="28"/>
          <w:szCs w:val="28"/>
          <w:lang w:val="uk-UA"/>
        </w:rPr>
      </w:pPr>
      <w:r w:rsidRPr="00C15687">
        <w:rPr>
          <w:sz w:val="28"/>
          <w:szCs w:val="28"/>
          <w:lang w:val="uk-UA"/>
        </w:rPr>
        <w:t>Покращена керованість розробки: Високорівневе проектування</w:t>
      </w:r>
      <w:r w:rsidR="004E2549">
        <w:rPr>
          <w:sz w:val="28"/>
          <w:szCs w:val="28"/>
          <w:lang w:val="uk-UA"/>
        </w:rPr>
        <w:t xml:space="preserve"> </w:t>
      </w:r>
      <w:r w:rsidRPr="00C15687">
        <w:rPr>
          <w:sz w:val="28"/>
          <w:szCs w:val="28"/>
          <w:lang w:val="uk-UA"/>
        </w:rPr>
        <w:t>допомагає розробникам спланувати розробку системи і керувати нею.</w:t>
      </w:r>
    </w:p>
    <w:p w14:paraId="58DC061D" w14:textId="77777777" w:rsidR="00F41D43" w:rsidRPr="00F41D43" w:rsidRDefault="00F41D43" w:rsidP="00F41D43">
      <w:pPr>
        <w:spacing w:line="360" w:lineRule="auto"/>
        <w:ind w:firstLine="851"/>
        <w:jc w:val="both"/>
        <w:rPr>
          <w:sz w:val="28"/>
          <w:szCs w:val="28"/>
          <w:lang w:val="uk-UA"/>
        </w:rPr>
      </w:pPr>
      <w:r w:rsidRPr="00F41D43">
        <w:rPr>
          <w:sz w:val="28"/>
          <w:szCs w:val="28"/>
          <w:lang w:val="uk-UA"/>
        </w:rPr>
        <w:t>Вимоги розробляються в такому порядку:</w:t>
      </w:r>
    </w:p>
    <w:p w14:paraId="0BE36300" w14:textId="796A5A89" w:rsidR="00F41D43" w:rsidRPr="002B63AA" w:rsidRDefault="00F41D43">
      <w:pPr>
        <w:pStyle w:val="af2"/>
        <w:numPr>
          <w:ilvl w:val="0"/>
          <w:numId w:val="11"/>
        </w:numPr>
        <w:spacing w:line="360" w:lineRule="auto"/>
        <w:jc w:val="both"/>
        <w:rPr>
          <w:sz w:val="28"/>
          <w:szCs w:val="28"/>
          <w:lang w:val="uk-UA"/>
        </w:rPr>
      </w:pPr>
      <w:r w:rsidRPr="002B63AA">
        <w:rPr>
          <w:sz w:val="28"/>
          <w:szCs w:val="28"/>
          <w:lang w:val="uk-UA"/>
        </w:rPr>
        <w:t>збір;</w:t>
      </w:r>
    </w:p>
    <w:p w14:paraId="2D59B006" w14:textId="6BED3EC6" w:rsidR="00F41D43" w:rsidRPr="002B63AA" w:rsidRDefault="00F41D43">
      <w:pPr>
        <w:pStyle w:val="af2"/>
        <w:numPr>
          <w:ilvl w:val="0"/>
          <w:numId w:val="11"/>
        </w:numPr>
        <w:spacing w:line="360" w:lineRule="auto"/>
        <w:jc w:val="both"/>
        <w:rPr>
          <w:sz w:val="28"/>
          <w:szCs w:val="28"/>
          <w:lang w:val="uk-UA"/>
        </w:rPr>
      </w:pPr>
      <w:r w:rsidRPr="002B63AA">
        <w:rPr>
          <w:sz w:val="28"/>
          <w:szCs w:val="28"/>
          <w:lang w:val="uk-UA"/>
        </w:rPr>
        <w:t>аналіз;</w:t>
      </w:r>
    </w:p>
    <w:p w14:paraId="64C2926C" w14:textId="75627FB1" w:rsidR="00F41D43" w:rsidRPr="002B63AA" w:rsidRDefault="00F41D43">
      <w:pPr>
        <w:pStyle w:val="af2"/>
        <w:numPr>
          <w:ilvl w:val="0"/>
          <w:numId w:val="11"/>
        </w:numPr>
        <w:spacing w:line="360" w:lineRule="auto"/>
        <w:jc w:val="both"/>
        <w:rPr>
          <w:sz w:val="28"/>
          <w:szCs w:val="28"/>
          <w:lang w:val="uk-UA"/>
        </w:rPr>
      </w:pPr>
      <w:r w:rsidRPr="002B63AA">
        <w:rPr>
          <w:sz w:val="28"/>
          <w:szCs w:val="28"/>
          <w:lang w:val="uk-UA"/>
        </w:rPr>
        <w:t>специфікація;</w:t>
      </w:r>
    </w:p>
    <w:p w14:paraId="3645E161" w14:textId="6F9F6B2E" w:rsidR="00A10E1F" w:rsidRPr="00F24638" w:rsidRDefault="00F41D43" w:rsidP="00A10E1F">
      <w:pPr>
        <w:pStyle w:val="af2"/>
        <w:numPr>
          <w:ilvl w:val="0"/>
          <w:numId w:val="11"/>
        </w:numPr>
        <w:spacing w:line="360" w:lineRule="auto"/>
        <w:jc w:val="both"/>
        <w:rPr>
          <w:sz w:val="28"/>
          <w:szCs w:val="28"/>
          <w:lang w:val="uk-UA"/>
        </w:rPr>
      </w:pPr>
      <w:r w:rsidRPr="002B63AA">
        <w:rPr>
          <w:sz w:val="28"/>
          <w:szCs w:val="28"/>
          <w:lang w:val="uk-UA"/>
        </w:rPr>
        <w:t>відстеження.</w:t>
      </w:r>
    </w:p>
    <w:p w14:paraId="09A03831" w14:textId="12EF3262" w:rsidR="00A10E1F" w:rsidRPr="00A10E1F" w:rsidRDefault="00A10E1F" w:rsidP="00A10E1F">
      <w:pPr>
        <w:spacing w:line="360" w:lineRule="auto"/>
        <w:ind w:firstLine="851"/>
        <w:jc w:val="both"/>
        <w:rPr>
          <w:sz w:val="28"/>
          <w:szCs w:val="28"/>
          <w:lang w:val="uk-UA"/>
        </w:rPr>
      </w:pPr>
      <w:r w:rsidRPr="00A10E1F">
        <w:rPr>
          <w:sz w:val="28"/>
          <w:szCs w:val="28"/>
          <w:lang w:val="uk-UA"/>
        </w:rPr>
        <w:t xml:space="preserve">Концептуальне конструювання </w:t>
      </w:r>
      <w:r w:rsidRPr="007E3BD2">
        <w:rPr>
          <w:bCs/>
          <w:color w:val="000000"/>
          <w:sz w:val="28"/>
          <w:szCs w:val="28"/>
        </w:rPr>
        <w:t>–</w:t>
      </w:r>
      <w:r w:rsidRPr="00A10E1F">
        <w:rPr>
          <w:sz w:val="28"/>
          <w:szCs w:val="28"/>
          <w:lang w:val="uk-UA"/>
        </w:rPr>
        <w:t xml:space="preserve"> це підхід до конструювання, який дозволяє використовувати комп'ютер для автоматичного створення програм на основі описів задач у термінах предметної області. Концептуальне конструювання передбачає використання мови предметної області, семантичної мережі і бази знань.</w:t>
      </w:r>
    </w:p>
    <w:p w14:paraId="6298623A" w14:textId="4A8691C1" w:rsidR="00A10E1F" w:rsidRPr="00A10E1F" w:rsidRDefault="00A10E1F" w:rsidP="00A10E1F">
      <w:pPr>
        <w:spacing w:line="360" w:lineRule="auto"/>
        <w:ind w:firstLine="851"/>
        <w:jc w:val="both"/>
        <w:rPr>
          <w:sz w:val="28"/>
          <w:szCs w:val="28"/>
          <w:lang w:val="uk-UA"/>
        </w:rPr>
      </w:pPr>
      <w:r w:rsidRPr="00A10E1F">
        <w:rPr>
          <w:sz w:val="28"/>
          <w:szCs w:val="28"/>
          <w:lang w:val="uk-UA"/>
        </w:rPr>
        <w:t xml:space="preserve">Мова предметної області </w:t>
      </w:r>
      <w:r w:rsidRPr="007E3BD2">
        <w:rPr>
          <w:bCs/>
          <w:color w:val="000000"/>
          <w:sz w:val="28"/>
          <w:szCs w:val="28"/>
        </w:rPr>
        <w:t>–</w:t>
      </w:r>
      <w:r w:rsidRPr="00A10E1F">
        <w:rPr>
          <w:sz w:val="28"/>
          <w:szCs w:val="28"/>
          <w:lang w:val="uk-UA"/>
        </w:rPr>
        <w:t xml:space="preserve"> це мова, що використовується для опису предметної області. Вона повинна бути зрозуміла як людям, так і комп'ютерам.</w:t>
      </w:r>
    </w:p>
    <w:p w14:paraId="0AFD2E47" w14:textId="37C112C8" w:rsidR="00A10E1F" w:rsidRPr="00A10E1F" w:rsidRDefault="00A10E1F" w:rsidP="00BA147B">
      <w:pPr>
        <w:widowControl w:val="0"/>
        <w:spacing w:line="360" w:lineRule="auto"/>
        <w:ind w:firstLine="851"/>
        <w:jc w:val="both"/>
        <w:rPr>
          <w:sz w:val="28"/>
          <w:szCs w:val="28"/>
          <w:lang w:val="uk-UA"/>
        </w:rPr>
      </w:pPr>
      <w:r w:rsidRPr="00A10E1F">
        <w:rPr>
          <w:sz w:val="28"/>
          <w:szCs w:val="28"/>
          <w:lang w:val="uk-UA"/>
        </w:rPr>
        <w:t xml:space="preserve">Семантична мережа </w:t>
      </w:r>
      <w:r w:rsidRPr="007E3BD2">
        <w:rPr>
          <w:bCs/>
          <w:color w:val="000000"/>
          <w:sz w:val="28"/>
          <w:szCs w:val="28"/>
        </w:rPr>
        <w:t>–</w:t>
      </w:r>
      <w:r w:rsidRPr="00A10E1F">
        <w:rPr>
          <w:sz w:val="28"/>
          <w:szCs w:val="28"/>
          <w:lang w:val="uk-UA"/>
        </w:rPr>
        <w:t xml:space="preserve"> це модель предметної області, що представляє відносини між поняттями предметної області. Семантична мережа дозволяє комп'ютеру зрозуміти опис задачі у термінах предметної області.</w:t>
      </w:r>
    </w:p>
    <w:p w14:paraId="2DE52027" w14:textId="100C703B" w:rsidR="00A10E1F" w:rsidRPr="00A10E1F" w:rsidRDefault="00A10E1F" w:rsidP="00171550">
      <w:pPr>
        <w:widowControl w:val="0"/>
        <w:spacing w:line="360" w:lineRule="auto"/>
        <w:ind w:firstLine="851"/>
        <w:jc w:val="both"/>
        <w:rPr>
          <w:sz w:val="28"/>
          <w:szCs w:val="28"/>
          <w:lang w:val="uk-UA"/>
        </w:rPr>
      </w:pPr>
      <w:r w:rsidRPr="00A10E1F">
        <w:rPr>
          <w:sz w:val="28"/>
          <w:szCs w:val="28"/>
          <w:lang w:val="uk-UA"/>
        </w:rPr>
        <w:t xml:space="preserve">База знань </w:t>
      </w:r>
      <w:r w:rsidRPr="007E3BD2">
        <w:rPr>
          <w:bCs/>
          <w:color w:val="000000"/>
          <w:sz w:val="28"/>
          <w:szCs w:val="28"/>
        </w:rPr>
        <w:t>–</w:t>
      </w:r>
      <w:r w:rsidRPr="00A10E1F">
        <w:rPr>
          <w:sz w:val="28"/>
          <w:szCs w:val="28"/>
          <w:lang w:val="uk-UA"/>
        </w:rPr>
        <w:t xml:space="preserve"> це набір готових програмних модулів, пов'язаних з поняттями предметної області. База знань дозволяє комп'ютеру автоматично створювати програми для вирішення задач.</w:t>
      </w:r>
    </w:p>
    <w:p w14:paraId="4A0F4126" w14:textId="77777777" w:rsidR="00A10E1F" w:rsidRPr="00A10E1F" w:rsidRDefault="00A10E1F" w:rsidP="00A10E1F">
      <w:pPr>
        <w:spacing w:line="360" w:lineRule="auto"/>
        <w:ind w:firstLine="851"/>
        <w:jc w:val="both"/>
        <w:rPr>
          <w:sz w:val="28"/>
          <w:szCs w:val="28"/>
          <w:lang w:val="uk-UA"/>
        </w:rPr>
      </w:pPr>
      <w:r w:rsidRPr="00A10E1F">
        <w:rPr>
          <w:sz w:val="28"/>
          <w:szCs w:val="28"/>
          <w:lang w:val="uk-UA"/>
        </w:rPr>
        <w:t>На вхід системи концептуального конструювання подається опис задачі у термінах предметної області. Опис задачі інтерпретується на семантичній мережі, що дозволяє визначити, які готові програмні модулі можна використовувати для її вирішення. Далі, ці модулі об'єднуються в готове рішення задачі.</w:t>
      </w:r>
    </w:p>
    <w:p w14:paraId="4643257F" w14:textId="77777777" w:rsidR="00A10E1F" w:rsidRPr="00A10E1F" w:rsidRDefault="00A10E1F" w:rsidP="00A10E1F">
      <w:pPr>
        <w:spacing w:line="360" w:lineRule="auto"/>
        <w:ind w:firstLine="851"/>
        <w:jc w:val="both"/>
        <w:rPr>
          <w:sz w:val="28"/>
          <w:szCs w:val="28"/>
          <w:lang w:val="uk-UA"/>
        </w:rPr>
      </w:pPr>
      <w:r w:rsidRPr="00A10E1F">
        <w:rPr>
          <w:sz w:val="28"/>
          <w:szCs w:val="28"/>
          <w:lang w:val="uk-UA"/>
        </w:rPr>
        <w:t>Концептуальне конструювання було запропоновано для проектування технічних пристроїв, але також може використовуватися для моделювання поведінки соціальних, економічних і політичних систем.</w:t>
      </w:r>
    </w:p>
    <w:p w14:paraId="1902590C" w14:textId="77777777" w:rsidR="00A10E1F" w:rsidRPr="00A10E1F" w:rsidRDefault="00A10E1F" w:rsidP="00A10E1F">
      <w:pPr>
        <w:spacing w:line="360" w:lineRule="auto"/>
        <w:ind w:firstLine="851"/>
        <w:jc w:val="both"/>
        <w:rPr>
          <w:sz w:val="28"/>
          <w:szCs w:val="28"/>
          <w:lang w:val="uk-UA"/>
        </w:rPr>
      </w:pPr>
      <w:r w:rsidRPr="00A10E1F">
        <w:rPr>
          <w:sz w:val="28"/>
          <w:szCs w:val="28"/>
          <w:lang w:val="uk-UA"/>
        </w:rPr>
        <w:t>Концептуальне програмування є ефективним підходом до програмування, оскільки дозволяє автоматизувати процес створення програм. Однак, цей підхід вимагає попереднього створення бази знань, що може бути трудомістким завданням.</w:t>
      </w:r>
    </w:p>
    <w:p w14:paraId="0A1EE805" w14:textId="7E3A7F92" w:rsidR="00A10E1F" w:rsidRPr="00A10E1F" w:rsidRDefault="00A10E1F" w:rsidP="00A10E1F">
      <w:pPr>
        <w:spacing w:line="360" w:lineRule="auto"/>
        <w:ind w:firstLine="851"/>
        <w:jc w:val="both"/>
        <w:rPr>
          <w:sz w:val="28"/>
          <w:szCs w:val="28"/>
          <w:lang w:val="uk-UA"/>
        </w:rPr>
      </w:pPr>
      <w:r w:rsidRPr="00A10E1F">
        <w:rPr>
          <w:sz w:val="28"/>
          <w:szCs w:val="28"/>
          <w:lang w:val="uk-UA"/>
        </w:rPr>
        <w:t xml:space="preserve">Структурне програмування </w:t>
      </w:r>
      <w:r w:rsidRPr="007E3BD2">
        <w:rPr>
          <w:bCs/>
          <w:color w:val="000000"/>
          <w:sz w:val="28"/>
          <w:szCs w:val="28"/>
        </w:rPr>
        <w:t>–</w:t>
      </w:r>
      <w:r w:rsidRPr="00A10E1F">
        <w:rPr>
          <w:sz w:val="28"/>
          <w:szCs w:val="28"/>
          <w:lang w:val="uk-UA"/>
        </w:rPr>
        <w:t xml:space="preserve"> це методологія програмування, яка дозволяє створювати програми, використовуючи лише три основні конструкції: послідовне виконання, розгалуження, цикл. Кожна конструкція є блоком із одним входом і одним виходом.</w:t>
      </w:r>
    </w:p>
    <w:p w14:paraId="2158D9BD" w14:textId="77777777" w:rsidR="005549F6" w:rsidRDefault="00A10E1F" w:rsidP="005549F6">
      <w:pPr>
        <w:spacing w:line="360" w:lineRule="auto"/>
        <w:ind w:firstLine="851"/>
        <w:jc w:val="both"/>
        <w:rPr>
          <w:sz w:val="28"/>
          <w:szCs w:val="28"/>
          <w:lang w:val="uk-UA"/>
        </w:rPr>
      </w:pPr>
      <w:r w:rsidRPr="00A10E1F">
        <w:rPr>
          <w:sz w:val="28"/>
          <w:szCs w:val="28"/>
          <w:lang w:val="uk-UA"/>
        </w:rPr>
        <w:t xml:space="preserve">Послідовне виконання є найпростішою конструкцією. Вона реалізує простий послідовний перехід від одного оператора до іншого. Послідовне виконання </w:t>
      </w:r>
      <w:r w:rsidR="00F9054C" w:rsidRPr="007E3BD2">
        <w:rPr>
          <w:bCs/>
          <w:color w:val="000000"/>
          <w:sz w:val="28"/>
          <w:szCs w:val="28"/>
        </w:rPr>
        <w:t>–</w:t>
      </w:r>
      <w:r w:rsidRPr="00A10E1F">
        <w:rPr>
          <w:sz w:val="28"/>
          <w:szCs w:val="28"/>
          <w:lang w:val="uk-UA"/>
        </w:rPr>
        <w:t xml:space="preserve"> це виконання операторів програми в порядку, в якому вони записані.</w:t>
      </w:r>
    </w:p>
    <w:p w14:paraId="4B3F8AE8" w14:textId="49A38602" w:rsidR="00A10E1F" w:rsidRPr="00A10E1F" w:rsidRDefault="00A10E1F" w:rsidP="005549F6">
      <w:pPr>
        <w:widowControl w:val="0"/>
        <w:spacing w:line="360" w:lineRule="auto"/>
        <w:ind w:firstLine="851"/>
        <w:jc w:val="both"/>
        <w:rPr>
          <w:sz w:val="28"/>
          <w:szCs w:val="28"/>
          <w:lang w:val="uk-UA"/>
        </w:rPr>
      </w:pPr>
      <w:r w:rsidRPr="00A10E1F">
        <w:rPr>
          <w:sz w:val="28"/>
          <w:szCs w:val="28"/>
          <w:lang w:val="uk-UA"/>
        </w:rPr>
        <w:t>Розгалуження реалізує вибір між двома або більше наборами операторів.</w:t>
      </w:r>
    </w:p>
    <w:p w14:paraId="5FC0C7B0" w14:textId="77777777" w:rsidR="00A10E1F" w:rsidRPr="00A10E1F" w:rsidRDefault="00A10E1F" w:rsidP="00A10E1F">
      <w:pPr>
        <w:spacing w:line="360" w:lineRule="auto"/>
        <w:ind w:firstLine="851"/>
        <w:jc w:val="both"/>
        <w:rPr>
          <w:sz w:val="28"/>
          <w:szCs w:val="28"/>
          <w:lang w:val="uk-UA"/>
        </w:rPr>
      </w:pPr>
      <w:r w:rsidRPr="00A10E1F">
        <w:rPr>
          <w:sz w:val="28"/>
          <w:szCs w:val="28"/>
          <w:lang w:val="uk-UA"/>
        </w:rPr>
        <w:t>Цикл реалізує повторне виконання набору операторів.</w:t>
      </w:r>
    </w:p>
    <w:p w14:paraId="01B989E0" w14:textId="5DB5CFEF" w:rsidR="00A10E1F" w:rsidRPr="00A10E1F" w:rsidRDefault="00A10E1F" w:rsidP="00A10E1F">
      <w:pPr>
        <w:spacing w:line="360" w:lineRule="auto"/>
        <w:ind w:firstLine="851"/>
        <w:jc w:val="both"/>
        <w:rPr>
          <w:sz w:val="28"/>
          <w:szCs w:val="28"/>
          <w:lang w:val="uk-UA"/>
        </w:rPr>
      </w:pPr>
      <w:r w:rsidRPr="00A10E1F">
        <w:rPr>
          <w:sz w:val="28"/>
          <w:szCs w:val="28"/>
          <w:lang w:val="uk-UA"/>
        </w:rPr>
        <w:t xml:space="preserve">Об'єктно-орієнтоване програмування (ООП) </w:t>
      </w:r>
      <w:r w:rsidRPr="007E3BD2">
        <w:rPr>
          <w:bCs/>
          <w:color w:val="000000"/>
          <w:sz w:val="28"/>
          <w:szCs w:val="28"/>
        </w:rPr>
        <w:t>–</w:t>
      </w:r>
      <w:r w:rsidRPr="00A10E1F">
        <w:rPr>
          <w:sz w:val="28"/>
          <w:szCs w:val="28"/>
          <w:lang w:val="uk-UA"/>
        </w:rPr>
        <w:t xml:space="preserve"> це парадигма програмування, яка розглядає програму як сукупність взаємодіючих об'єктів. Об'єкт </w:t>
      </w:r>
      <w:r w:rsidRPr="007E3BD2">
        <w:rPr>
          <w:bCs/>
          <w:color w:val="000000"/>
          <w:sz w:val="28"/>
          <w:szCs w:val="28"/>
        </w:rPr>
        <w:t>–</w:t>
      </w:r>
      <w:r w:rsidRPr="00A10E1F">
        <w:rPr>
          <w:sz w:val="28"/>
          <w:szCs w:val="28"/>
          <w:lang w:val="uk-UA"/>
        </w:rPr>
        <w:t xml:space="preserve"> це універсальна абстракція, яка представляє собою сукупність властивостей (атрибутів) та поведінки (методів).</w:t>
      </w:r>
    </w:p>
    <w:p w14:paraId="45EB0F2C" w14:textId="77777777" w:rsidR="00A10E1F" w:rsidRPr="00A10E1F" w:rsidRDefault="00A10E1F" w:rsidP="00171550">
      <w:pPr>
        <w:widowControl w:val="0"/>
        <w:spacing w:line="360" w:lineRule="auto"/>
        <w:ind w:firstLine="851"/>
        <w:jc w:val="both"/>
        <w:rPr>
          <w:sz w:val="28"/>
          <w:szCs w:val="28"/>
          <w:lang w:val="uk-UA"/>
        </w:rPr>
      </w:pPr>
      <w:r w:rsidRPr="00A10E1F">
        <w:rPr>
          <w:sz w:val="28"/>
          <w:szCs w:val="28"/>
          <w:lang w:val="uk-UA"/>
        </w:rPr>
        <w:t>ООП базується на таких основних принципах: інкапсуляція, наслідування, поліморфізм.</w:t>
      </w:r>
    </w:p>
    <w:p w14:paraId="65B1D8AF" w14:textId="7800C21E" w:rsidR="00A10E1F" w:rsidRPr="00A10E1F" w:rsidRDefault="00A10E1F" w:rsidP="00A10E1F">
      <w:pPr>
        <w:spacing w:line="360" w:lineRule="auto"/>
        <w:ind w:firstLine="851"/>
        <w:jc w:val="both"/>
        <w:rPr>
          <w:sz w:val="28"/>
          <w:szCs w:val="28"/>
          <w:lang w:val="uk-UA"/>
        </w:rPr>
      </w:pPr>
      <w:r w:rsidRPr="00A10E1F">
        <w:rPr>
          <w:sz w:val="28"/>
          <w:szCs w:val="28"/>
          <w:lang w:val="uk-UA"/>
        </w:rPr>
        <w:t xml:space="preserve">Інкапсуляція </w:t>
      </w:r>
      <w:r w:rsidRPr="007E3BD2">
        <w:rPr>
          <w:bCs/>
          <w:color w:val="000000"/>
          <w:sz w:val="28"/>
          <w:szCs w:val="28"/>
        </w:rPr>
        <w:t>–</w:t>
      </w:r>
      <w:r w:rsidRPr="00A10E1F">
        <w:rPr>
          <w:sz w:val="28"/>
          <w:szCs w:val="28"/>
          <w:lang w:val="uk-UA"/>
        </w:rPr>
        <w:t xml:space="preserve"> це приховування деталей реалізації об'єкта від зовнішнього світу. Інкапсуляція дозволяє зробити об'єкти захищенішими, більш зручними у використанні та легшими в тестуванні.</w:t>
      </w:r>
    </w:p>
    <w:p w14:paraId="72D2B046" w14:textId="10403EF3" w:rsidR="00A10E1F" w:rsidRPr="00A10E1F" w:rsidRDefault="00A10E1F" w:rsidP="00A10E1F">
      <w:pPr>
        <w:spacing w:line="360" w:lineRule="auto"/>
        <w:ind w:firstLine="851"/>
        <w:jc w:val="both"/>
        <w:rPr>
          <w:sz w:val="28"/>
          <w:szCs w:val="28"/>
          <w:lang w:val="uk-UA"/>
        </w:rPr>
      </w:pPr>
      <w:r w:rsidRPr="00A10E1F">
        <w:rPr>
          <w:sz w:val="28"/>
          <w:szCs w:val="28"/>
          <w:lang w:val="uk-UA"/>
        </w:rPr>
        <w:t xml:space="preserve">Наслідування </w:t>
      </w:r>
      <w:r w:rsidRPr="007E3BD2">
        <w:rPr>
          <w:bCs/>
          <w:color w:val="000000"/>
          <w:sz w:val="28"/>
          <w:szCs w:val="28"/>
        </w:rPr>
        <w:t>–</w:t>
      </w:r>
      <w:r w:rsidRPr="00A10E1F">
        <w:rPr>
          <w:sz w:val="28"/>
          <w:szCs w:val="28"/>
          <w:lang w:val="uk-UA"/>
        </w:rPr>
        <w:t xml:space="preserve"> це можливість одного об'єкта успадковувати властивості та поведінку від іншого об'єкта. Наслідування дозволяє створювати складні об'єкти шляхом комбінування властивостей та поведінки простіших об'єктів.</w:t>
      </w:r>
    </w:p>
    <w:p w14:paraId="68AF8347" w14:textId="3A2C81C6" w:rsidR="00A10E1F" w:rsidRDefault="00A10E1F" w:rsidP="00A10E1F">
      <w:pPr>
        <w:spacing w:line="360" w:lineRule="auto"/>
        <w:ind w:firstLine="851"/>
        <w:jc w:val="both"/>
        <w:rPr>
          <w:sz w:val="28"/>
          <w:szCs w:val="28"/>
          <w:lang w:val="uk-UA"/>
        </w:rPr>
      </w:pPr>
      <w:r w:rsidRPr="00A10E1F">
        <w:rPr>
          <w:sz w:val="28"/>
          <w:szCs w:val="28"/>
          <w:lang w:val="uk-UA"/>
        </w:rPr>
        <w:t xml:space="preserve">Поліморфізм </w:t>
      </w:r>
      <w:r w:rsidRPr="007E3BD2">
        <w:rPr>
          <w:bCs/>
          <w:color w:val="000000"/>
          <w:sz w:val="28"/>
          <w:szCs w:val="28"/>
        </w:rPr>
        <w:t>–</w:t>
      </w:r>
      <w:r w:rsidRPr="00A10E1F">
        <w:rPr>
          <w:sz w:val="28"/>
          <w:szCs w:val="28"/>
          <w:lang w:val="uk-UA"/>
        </w:rPr>
        <w:t xml:space="preserve"> це можливість одного методу мати різні реалізації в різних об'єктах. Поліморфізм дозволяє створювати більш універсальні програми, які можуть працювати з об'єктами різних типів</w:t>
      </w:r>
    </w:p>
    <w:p w14:paraId="049F0617" w14:textId="77777777" w:rsidR="004D6D1E" w:rsidRDefault="004D6D1E" w:rsidP="00A10E1F">
      <w:pPr>
        <w:spacing w:line="360" w:lineRule="auto"/>
        <w:ind w:firstLine="851"/>
        <w:jc w:val="both"/>
        <w:rPr>
          <w:sz w:val="28"/>
          <w:szCs w:val="28"/>
          <w:lang w:val="uk-UA"/>
        </w:rPr>
      </w:pPr>
    </w:p>
    <w:p w14:paraId="3B31014D" w14:textId="766A4B34" w:rsidR="004D6D1E" w:rsidRPr="00487956" w:rsidRDefault="004D6D1E" w:rsidP="0040509C">
      <w:pPr>
        <w:pStyle w:val="2"/>
        <w:ind w:firstLine="851"/>
        <w:jc w:val="left"/>
        <w:rPr>
          <w:sz w:val="28"/>
          <w:szCs w:val="28"/>
        </w:rPr>
      </w:pPr>
      <w:bookmarkStart w:id="8331" w:name="_Toc168081185"/>
      <w:bookmarkStart w:id="8332" w:name="_Toc169175557"/>
      <w:r>
        <w:rPr>
          <w:sz w:val="28"/>
          <w:szCs w:val="28"/>
        </w:rPr>
        <w:t>2.</w:t>
      </w:r>
      <w:r w:rsidR="00F24638">
        <w:rPr>
          <w:sz w:val="28"/>
          <w:szCs w:val="28"/>
        </w:rPr>
        <w:t>3</w:t>
      </w:r>
      <w:r>
        <w:rPr>
          <w:sz w:val="28"/>
          <w:szCs w:val="28"/>
        </w:rPr>
        <w:t xml:space="preserve"> </w:t>
      </w:r>
      <w:r w:rsidR="00F52804">
        <w:rPr>
          <w:sz w:val="28"/>
          <w:szCs w:val="28"/>
        </w:rPr>
        <w:t>Метрики чистоти та якості коду</w:t>
      </w:r>
      <w:bookmarkEnd w:id="8331"/>
      <w:r w:rsidR="00F24638">
        <w:rPr>
          <w:sz w:val="28"/>
          <w:szCs w:val="28"/>
        </w:rPr>
        <w:t>, т</w:t>
      </w:r>
      <w:r w:rsidR="00F24638" w:rsidRPr="00F24638">
        <w:rPr>
          <w:sz w:val="28"/>
          <w:szCs w:val="28"/>
        </w:rPr>
        <w:t>естування та налагодження – тест-план, структура звітності, TDD, рефакторинг</w:t>
      </w:r>
      <w:bookmarkEnd w:id="8332"/>
    </w:p>
    <w:p w14:paraId="620BC502" w14:textId="77777777" w:rsidR="004D6D1E" w:rsidRPr="00DB2F52" w:rsidRDefault="004D6D1E" w:rsidP="004D6D1E">
      <w:pPr>
        <w:spacing w:line="360" w:lineRule="auto"/>
        <w:jc w:val="both"/>
        <w:rPr>
          <w:sz w:val="28"/>
          <w:szCs w:val="28"/>
          <w:lang w:val="uk-UA"/>
        </w:rPr>
      </w:pPr>
    </w:p>
    <w:p w14:paraId="7D0751FF" w14:textId="77777777" w:rsidR="005549F6" w:rsidRDefault="000D7290" w:rsidP="00BA147B">
      <w:pPr>
        <w:widowControl w:val="0"/>
        <w:spacing w:line="360" w:lineRule="auto"/>
        <w:ind w:firstLine="851"/>
        <w:jc w:val="both"/>
        <w:rPr>
          <w:sz w:val="28"/>
          <w:szCs w:val="28"/>
          <w:lang w:val="uk-UA"/>
        </w:rPr>
      </w:pPr>
      <w:r w:rsidRPr="00251780">
        <w:rPr>
          <w:sz w:val="28"/>
          <w:szCs w:val="28"/>
          <w:lang w:val="uk-UA"/>
        </w:rPr>
        <w:t xml:space="preserve">Чистий код </w:t>
      </w:r>
      <w:r w:rsidRPr="00251780">
        <w:rPr>
          <w:bCs/>
          <w:color w:val="000000"/>
          <w:sz w:val="28"/>
          <w:szCs w:val="28"/>
          <w:lang w:val="uk-UA"/>
        </w:rPr>
        <w:t>–</w:t>
      </w:r>
      <w:r w:rsidRPr="00251780">
        <w:rPr>
          <w:sz w:val="28"/>
          <w:szCs w:val="28"/>
          <w:lang w:val="uk-UA"/>
        </w:rPr>
        <w:t xml:space="preserve"> це такий код, який легко зрозуміти, підтримувати та розширювати. Він є важливим аспектом якісного програмного забезпечення, оскільки розробники більше часу витрачають на читання коду, ніж на його написання. Чистий код логічно структурований, зрозумілий і легко підтримується. Розробники, які пишуть чистий код, економлять час і зусилля, а також створюють програмне забезпечення, яке легше використовувати і підтримувати. Окрім того, чистий код є читебельним і ефективним.</w:t>
      </w:r>
    </w:p>
    <w:p w14:paraId="4723F667" w14:textId="303BB123" w:rsidR="000D7290" w:rsidRPr="00251780" w:rsidRDefault="000D7290" w:rsidP="005549F6">
      <w:pPr>
        <w:widowControl w:val="0"/>
        <w:spacing w:line="360" w:lineRule="auto"/>
        <w:ind w:firstLine="851"/>
        <w:jc w:val="both"/>
        <w:rPr>
          <w:sz w:val="28"/>
          <w:szCs w:val="28"/>
          <w:lang w:val="uk-UA"/>
        </w:rPr>
      </w:pPr>
      <w:r w:rsidRPr="00251780">
        <w:rPr>
          <w:sz w:val="28"/>
          <w:szCs w:val="28"/>
          <w:lang w:val="uk-UA"/>
        </w:rPr>
        <w:t>Існують такі метрики коду: індекс доступності, цикломатична складність, глибина наслідування, об’єднання класів, кількість рядків коду.</w:t>
      </w:r>
    </w:p>
    <w:p w14:paraId="49B0B57F" w14:textId="089E9E1D" w:rsidR="000D7290" w:rsidRPr="00251780" w:rsidRDefault="000D7290" w:rsidP="00CD338F">
      <w:pPr>
        <w:widowControl w:val="0"/>
        <w:spacing w:line="360" w:lineRule="auto"/>
        <w:ind w:firstLine="851"/>
        <w:jc w:val="both"/>
        <w:rPr>
          <w:sz w:val="28"/>
          <w:szCs w:val="28"/>
          <w:lang w:val="uk-UA"/>
        </w:rPr>
      </w:pPr>
      <w:r w:rsidRPr="00251780">
        <w:rPr>
          <w:sz w:val="28"/>
          <w:szCs w:val="28"/>
          <w:lang w:val="uk-UA"/>
        </w:rPr>
        <w:t xml:space="preserve">Цикломатична складність </w:t>
      </w:r>
      <w:r w:rsidRPr="00251780">
        <w:rPr>
          <w:bCs/>
          <w:color w:val="000000"/>
          <w:sz w:val="28"/>
          <w:szCs w:val="28"/>
          <w:lang w:val="uk-UA"/>
        </w:rPr>
        <w:t>–</w:t>
      </w:r>
      <w:r w:rsidRPr="00251780">
        <w:rPr>
          <w:sz w:val="28"/>
          <w:szCs w:val="28"/>
          <w:lang w:val="uk-UA"/>
        </w:rPr>
        <w:t xml:space="preserve"> це метрика, яка використовується для оцінки складності програм. Вона обчислює кількість лінійно незалежних шляхів в алгоритмі роботи програми. Ця метрика була розроблена Томасом</w:t>
      </w:r>
      <w:r w:rsidR="00CD338F">
        <w:rPr>
          <w:sz w:val="28"/>
          <w:szCs w:val="28"/>
          <w:lang w:val="uk-UA"/>
        </w:rPr>
        <w:t xml:space="preserve"> </w:t>
      </w:r>
      <w:r w:rsidRPr="00251780">
        <w:rPr>
          <w:sz w:val="28"/>
          <w:szCs w:val="28"/>
          <w:lang w:val="uk-UA"/>
        </w:rPr>
        <w:t>Мак Кабе і є подібною до метрики загальної складності текстів Флеша-Кінкейда. Цикломатична складність обчислюється на основі графу, який відображає цикл роботи програми. Вершинам графу відповідають команди</w:t>
      </w:r>
      <w:r w:rsidR="00171550">
        <w:rPr>
          <w:sz w:val="28"/>
          <w:szCs w:val="28"/>
          <w:lang w:val="uk-UA"/>
        </w:rPr>
        <w:t xml:space="preserve"> </w:t>
      </w:r>
      <w:r w:rsidRPr="00251780">
        <w:rPr>
          <w:sz w:val="28"/>
          <w:szCs w:val="28"/>
          <w:lang w:val="uk-UA"/>
        </w:rPr>
        <w:t>програми, а ребра з'єднують команди, які можуть бути виконані одна за одною.</w:t>
      </w:r>
    </w:p>
    <w:p w14:paraId="1B2F9F15" w14:textId="77777777" w:rsidR="000D7290" w:rsidRPr="00251780" w:rsidRDefault="000D7290" w:rsidP="000D7290">
      <w:pPr>
        <w:spacing w:line="360" w:lineRule="auto"/>
        <w:ind w:firstLine="851"/>
        <w:jc w:val="both"/>
        <w:rPr>
          <w:sz w:val="28"/>
          <w:szCs w:val="28"/>
          <w:lang w:val="uk-UA"/>
        </w:rPr>
      </w:pPr>
      <w:r w:rsidRPr="00251780">
        <w:rPr>
          <w:sz w:val="28"/>
          <w:szCs w:val="28"/>
          <w:lang w:val="uk-UA"/>
        </w:rPr>
        <w:t>Найпростішою метрикою є кількість рядків коду.</w:t>
      </w:r>
    </w:p>
    <w:p w14:paraId="0CF6A938" w14:textId="7C847D78" w:rsidR="000D7290" w:rsidRPr="00251780" w:rsidRDefault="000D7290" w:rsidP="000D7290">
      <w:pPr>
        <w:spacing w:line="360" w:lineRule="auto"/>
        <w:ind w:firstLine="851"/>
        <w:jc w:val="both"/>
        <w:rPr>
          <w:sz w:val="28"/>
          <w:szCs w:val="28"/>
          <w:lang w:val="uk-UA"/>
        </w:rPr>
      </w:pPr>
      <w:r w:rsidRPr="00251780">
        <w:rPr>
          <w:sz w:val="28"/>
          <w:szCs w:val="28"/>
          <w:lang w:val="uk-UA"/>
        </w:rPr>
        <w:t xml:space="preserve">Кількість рядків коду (SLOC) </w:t>
      </w:r>
      <w:r w:rsidRPr="00251780">
        <w:rPr>
          <w:bCs/>
          <w:color w:val="000000"/>
          <w:sz w:val="28"/>
          <w:szCs w:val="28"/>
          <w:lang w:val="uk-UA"/>
        </w:rPr>
        <w:t>–</w:t>
      </w:r>
      <w:r w:rsidRPr="00251780">
        <w:rPr>
          <w:sz w:val="28"/>
          <w:szCs w:val="28"/>
          <w:lang w:val="uk-UA"/>
        </w:rPr>
        <w:t xml:space="preserve"> це метрика програмного забезпечення, яка використовується для оцінки розміру комп'ютерної програми шляхом підрахунку кількості рядків в тексті вихідного коду програми. Ця метрика була розроблена для оцінки зусиль, докладених при розробці програмного забезпечення. Однак, оскільки одна й та ж функціональність може бути розбита на декілька рядків або записана в один рядок, ця метрика стала неефективною з появою нових мов програмування, в яких в одному рядку можна записати більше однієї команди.</w:t>
      </w:r>
    </w:p>
    <w:p w14:paraId="6DC692D9" w14:textId="677EE686" w:rsidR="000D7290" w:rsidRPr="00251780" w:rsidRDefault="000D7290" w:rsidP="000D7290">
      <w:pPr>
        <w:spacing w:line="360" w:lineRule="auto"/>
        <w:ind w:firstLine="851"/>
        <w:jc w:val="both"/>
        <w:rPr>
          <w:sz w:val="28"/>
          <w:szCs w:val="28"/>
          <w:lang w:val="uk-UA"/>
        </w:rPr>
      </w:pPr>
      <w:r w:rsidRPr="00251780">
        <w:rPr>
          <w:sz w:val="28"/>
          <w:szCs w:val="28"/>
          <w:lang w:val="uk-UA"/>
        </w:rPr>
        <w:t xml:space="preserve">Фізичні рядки коду </w:t>
      </w:r>
      <w:r w:rsidRPr="00251780">
        <w:rPr>
          <w:bCs/>
          <w:color w:val="000000"/>
          <w:sz w:val="28"/>
          <w:szCs w:val="28"/>
          <w:lang w:val="uk-UA"/>
        </w:rPr>
        <w:t>–</w:t>
      </w:r>
      <w:r w:rsidRPr="00251780">
        <w:rPr>
          <w:sz w:val="28"/>
          <w:szCs w:val="28"/>
          <w:lang w:val="uk-UA"/>
        </w:rPr>
        <w:t xml:space="preserve"> це кількість всіх рядків програми, включаючи коментарі, пробіли та інші некодові елементи. </w:t>
      </w:r>
    </w:p>
    <w:p w14:paraId="07401325" w14:textId="66D413E8" w:rsidR="00A94E68" w:rsidRPr="00DB2F52" w:rsidRDefault="000D7290" w:rsidP="00F24638">
      <w:pPr>
        <w:spacing w:line="360" w:lineRule="auto"/>
        <w:ind w:firstLine="851"/>
        <w:jc w:val="both"/>
        <w:rPr>
          <w:sz w:val="28"/>
          <w:szCs w:val="28"/>
          <w:lang w:val="uk-UA"/>
        </w:rPr>
      </w:pPr>
      <w:r w:rsidRPr="00251780">
        <w:rPr>
          <w:sz w:val="28"/>
          <w:szCs w:val="28"/>
          <w:lang w:val="uk-UA"/>
        </w:rPr>
        <w:t xml:space="preserve">Логічні рядки коду </w:t>
      </w:r>
      <w:r w:rsidRPr="00251780">
        <w:rPr>
          <w:bCs/>
          <w:color w:val="000000"/>
          <w:sz w:val="28"/>
          <w:szCs w:val="28"/>
          <w:lang w:val="uk-UA"/>
        </w:rPr>
        <w:t>–</w:t>
      </w:r>
      <w:r w:rsidRPr="00251780">
        <w:rPr>
          <w:sz w:val="28"/>
          <w:szCs w:val="28"/>
          <w:lang w:val="uk-UA"/>
        </w:rPr>
        <w:t xml:space="preserve"> це кількість команд програми, тобто кількість рядків, які містять лише код.</w:t>
      </w:r>
    </w:p>
    <w:p w14:paraId="267E5BD1" w14:textId="77777777" w:rsidR="005549F6" w:rsidRDefault="006A587D" w:rsidP="005549F6">
      <w:pPr>
        <w:widowControl w:val="0"/>
        <w:spacing w:line="360" w:lineRule="auto"/>
        <w:ind w:firstLine="851"/>
        <w:jc w:val="both"/>
        <w:rPr>
          <w:sz w:val="28"/>
          <w:szCs w:val="28"/>
          <w:lang w:val="uk-UA"/>
        </w:rPr>
      </w:pPr>
      <w:r w:rsidRPr="006A587D">
        <w:rPr>
          <w:sz w:val="28"/>
          <w:szCs w:val="28"/>
          <w:lang w:val="uk-UA"/>
        </w:rPr>
        <w:t xml:space="preserve">Тестування програмного забезпечення </w:t>
      </w:r>
      <w:r w:rsidR="006500BE" w:rsidRPr="00251780">
        <w:rPr>
          <w:bCs/>
          <w:color w:val="000000"/>
          <w:sz w:val="28"/>
          <w:szCs w:val="28"/>
          <w:lang w:val="uk-UA"/>
        </w:rPr>
        <w:t>–</w:t>
      </w:r>
      <w:r w:rsidRPr="006A587D">
        <w:rPr>
          <w:sz w:val="28"/>
          <w:szCs w:val="28"/>
          <w:lang w:val="uk-UA"/>
        </w:rPr>
        <w:t xml:space="preserve"> це процес перевірки того, чи відповідає реалізована програма заявленим вимогам. Це робиться шляхом запуску програми в штучно створених ситуаціях і перевірки її поведінки. Тестуванням перевіряється відповідність вимогам, правильність, час виконання, сумісність з іншими системами.</w:t>
      </w:r>
      <w:r w:rsidR="00F24638">
        <w:rPr>
          <w:sz w:val="28"/>
          <w:szCs w:val="28"/>
          <w:lang w:val="uk-UA"/>
        </w:rPr>
        <w:t xml:space="preserve"> </w:t>
      </w:r>
    </w:p>
    <w:p w14:paraId="770671E1" w14:textId="0071BD78" w:rsidR="006A587D" w:rsidRPr="006A587D" w:rsidRDefault="006A587D" w:rsidP="005549F6">
      <w:pPr>
        <w:widowControl w:val="0"/>
        <w:spacing w:line="360" w:lineRule="auto"/>
        <w:ind w:firstLine="851"/>
        <w:jc w:val="both"/>
        <w:rPr>
          <w:sz w:val="28"/>
          <w:szCs w:val="28"/>
          <w:lang w:val="uk-UA"/>
        </w:rPr>
      </w:pPr>
      <w:r w:rsidRPr="006A587D">
        <w:rPr>
          <w:sz w:val="28"/>
          <w:szCs w:val="28"/>
          <w:lang w:val="uk-UA"/>
        </w:rPr>
        <w:t xml:space="preserve">Налагодження </w:t>
      </w:r>
      <w:r w:rsidR="006500BE" w:rsidRPr="00251780">
        <w:rPr>
          <w:bCs/>
          <w:color w:val="000000"/>
          <w:sz w:val="28"/>
          <w:szCs w:val="28"/>
          <w:lang w:val="uk-UA"/>
        </w:rPr>
        <w:t>–</w:t>
      </w:r>
      <w:r w:rsidRPr="006A587D">
        <w:rPr>
          <w:sz w:val="28"/>
          <w:szCs w:val="28"/>
          <w:lang w:val="uk-UA"/>
        </w:rPr>
        <w:t xml:space="preserve"> процес пошуку та виправлення багів і дефектів у програмному коді з метою забезпечення належного функціонування системи і її відновідності вимогам.</w:t>
      </w:r>
    </w:p>
    <w:p w14:paraId="4D4BCA1C" w14:textId="1F139391" w:rsidR="006A587D" w:rsidRPr="006A587D" w:rsidRDefault="006A587D" w:rsidP="006A587D">
      <w:pPr>
        <w:spacing w:line="360" w:lineRule="auto"/>
        <w:ind w:firstLine="851"/>
        <w:jc w:val="both"/>
        <w:rPr>
          <w:sz w:val="28"/>
          <w:szCs w:val="28"/>
          <w:lang w:val="uk-UA"/>
        </w:rPr>
      </w:pPr>
      <w:r w:rsidRPr="006A587D">
        <w:rPr>
          <w:sz w:val="28"/>
          <w:szCs w:val="28"/>
          <w:lang w:val="uk-UA"/>
        </w:rPr>
        <w:t xml:space="preserve">Тест-план </w:t>
      </w:r>
      <w:r w:rsidR="006500BE" w:rsidRPr="00251780">
        <w:rPr>
          <w:bCs/>
          <w:color w:val="000000"/>
          <w:sz w:val="28"/>
          <w:szCs w:val="28"/>
          <w:lang w:val="uk-UA"/>
        </w:rPr>
        <w:t>–</w:t>
      </w:r>
      <w:r w:rsidRPr="006A587D">
        <w:rPr>
          <w:sz w:val="28"/>
          <w:szCs w:val="28"/>
          <w:lang w:val="uk-UA"/>
        </w:rPr>
        <w:t xml:space="preserve"> це документ, який описує процес тестування програмного забезпечення. Він включає в себе інформацію про те, що буде тестуватися, як буде тестуватися, коли буде тестуватися, і як буде оцінюватися успіх тестування.</w:t>
      </w:r>
    </w:p>
    <w:p w14:paraId="6F957A4C" w14:textId="77777777" w:rsidR="006A587D" w:rsidRPr="006A587D" w:rsidRDefault="006A587D" w:rsidP="006A587D">
      <w:pPr>
        <w:spacing w:line="360" w:lineRule="auto"/>
        <w:ind w:firstLine="851"/>
        <w:jc w:val="both"/>
        <w:rPr>
          <w:sz w:val="28"/>
          <w:szCs w:val="28"/>
          <w:lang w:val="uk-UA"/>
        </w:rPr>
      </w:pPr>
      <w:r w:rsidRPr="006A587D">
        <w:rPr>
          <w:sz w:val="28"/>
          <w:szCs w:val="28"/>
          <w:lang w:val="uk-UA"/>
        </w:rPr>
        <w:t>Тест-план призначений для забезпечення узгодженості процесу тестування, призначення пріоритетів завданням, планування ресурсів і контролю витрат. Зазвичай тест план складається з ідентифікатора, вступу, тестових завдань, переліку того, що буде тестуватися і того, що навпаки не буде, підходу, критеріїв прийняття, критеріїв зупинки і вимог продовження, тестових очікуваних результатів, вимог оточення, обов’язків, потреб кадрів і навчання, спостережень, ризиків і непередбачених витрат, а також затвердження.</w:t>
      </w:r>
    </w:p>
    <w:p w14:paraId="5481A58D" w14:textId="77777777" w:rsidR="006A587D" w:rsidRPr="006A587D" w:rsidRDefault="006A587D" w:rsidP="006A587D">
      <w:pPr>
        <w:spacing w:line="360" w:lineRule="auto"/>
        <w:ind w:firstLine="851"/>
        <w:jc w:val="both"/>
        <w:rPr>
          <w:sz w:val="28"/>
          <w:szCs w:val="28"/>
          <w:lang w:val="uk-UA"/>
        </w:rPr>
      </w:pPr>
      <w:r w:rsidRPr="006A587D">
        <w:rPr>
          <w:sz w:val="28"/>
          <w:szCs w:val="28"/>
          <w:lang w:val="uk-UA"/>
        </w:rPr>
        <w:t>Баг репорт має таку структуру: короткий опис, проєкт, компонент додатку, номер версії, серйозність, пріоритет, статус, автор, співробітник, призначений для вирішення проблеми, оточення, кроки відтворення, фактичний результат, очікуваний результат, доповнення і прикріплений файл.</w:t>
      </w:r>
    </w:p>
    <w:p w14:paraId="0CB8FA74" w14:textId="39B3300E" w:rsidR="006A587D" w:rsidRPr="006A587D" w:rsidRDefault="006A587D" w:rsidP="006A587D">
      <w:pPr>
        <w:spacing w:line="360" w:lineRule="auto"/>
        <w:ind w:firstLine="851"/>
        <w:jc w:val="both"/>
        <w:rPr>
          <w:sz w:val="28"/>
          <w:szCs w:val="28"/>
          <w:lang w:val="uk-UA"/>
        </w:rPr>
      </w:pPr>
      <w:r w:rsidRPr="006A587D">
        <w:rPr>
          <w:sz w:val="28"/>
          <w:szCs w:val="28"/>
          <w:lang w:val="uk-UA"/>
        </w:rPr>
        <w:t xml:space="preserve">TDD </w:t>
      </w:r>
      <w:r w:rsidR="006500BE" w:rsidRPr="00251780">
        <w:rPr>
          <w:bCs/>
          <w:color w:val="000000"/>
          <w:sz w:val="28"/>
          <w:szCs w:val="28"/>
          <w:lang w:val="uk-UA"/>
        </w:rPr>
        <w:t>–</w:t>
      </w:r>
      <w:r w:rsidRPr="006A587D">
        <w:rPr>
          <w:sz w:val="28"/>
          <w:szCs w:val="28"/>
          <w:lang w:val="uk-UA"/>
        </w:rPr>
        <w:t xml:space="preserve"> це керована тестами розробка, тобто методологія розробки програмного забезпечення, яка використовує тести для керування процесом розробки. Її принцип полягає в тому, що спочатку розробники пишуть тести, які визначають, що повинна робити програма, потім вони пишуть код, який проходить ці тести, після чого вони вдосконалюють код для поліпшення його якості. Одним з ключових переваг TDD є те, що вона допомагає запобігти помилкам. Коли розробники пишуть тести перед кодом, вони змушені думати про те, як програма повинна працювати. Це допомагає їм виявити потенційні помилки на ранніх етапах розробки, коли їх легше виправити. TDD також допомагає зробити процес розробки більш ефективним. Коли розробники пишуть тести перед кодом, вони можуть бути впевнені, що їх код працює правильно, перш ніж вони почнуть його використовувати. Це допомагає їм уникнути повторного написання коду або внесення змін, які можуть призвести до помилок. TDD </w:t>
      </w:r>
      <w:r w:rsidR="006500BE" w:rsidRPr="00251780">
        <w:rPr>
          <w:bCs/>
          <w:color w:val="000000"/>
          <w:sz w:val="28"/>
          <w:szCs w:val="28"/>
          <w:lang w:val="uk-UA"/>
        </w:rPr>
        <w:t>–</w:t>
      </w:r>
      <w:r w:rsidRPr="006A587D">
        <w:rPr>
          <w:sz w:val="28"/>
          <w:szCs w:val="28"/>
          <w:lang w:val="uk-UA"/>
        </w:rPr>
        <w:t xml:space="preserve"> це потужний інструмент, який може допомогти розробникам створювати високоякісне програмне забезпечення.</w:t>
      </w:r>
    </w:p>
    <w:p w14:paraId="2F6CDAA8" w14:textId="0DD944B9" w:rsidR="006A587D" w:rsidRPr="006A587D" w:rsidRDefault="006A587D" w:rsidP="00171550">
      <w:pPr>
        <w:widowControl w:val="0"/>
        <w:spacing w:line="360" w:lineRule="auto"/>
        <w:ind w:firstLine="851"/>
        <w:jc w:val="both"/>
        <w:rPr>
          <w:sz w:val="28"/>
          <w:szCs w:val="28"/>
          <w:lang w:val="uk-UA"/>
        </w:rPr>
      </w:pPr>
      <w:r w:rsidRPr="006A587D">
        <w:rPr>
          <w:sz w:val="28"/>
          <w:szCs w:val="28"/>
          <w:lang w:val="uk-UA"/>
        </w:rPr>
        <w:t xml:space="preserve">Рефакторинг </w:t>
      </w:r>
      <w:r w:rsidR="006500BE" w:rsidRPr="00251780">
        <w:rPr>
          <w:bCs/>
          <w:color w:val="000000"/>
          <w:sz w:val="28"/>
          <w:szCs w:val="28"/>
          <w:lang w:val="uk-UA"/>
        </w:rPr>
        <w:t>–</w:t>
      </w:r>
      <w:r w:rsidRPr="006A587D">
        <w:rPr>
          <w:sz w:val="28"/>
          <w:szCs w:val="28"/>
          <w:lang w:val="uk-UA"/>
        </w:rPr>
        <w:t xml:space="preserve"> це процес поліпшення внутрішньої структури програмного коду, не змінюючи його зовнішньої поведінки. Він може проводитися на будь-якому етапі розробки програмного забезпечення, але найкраще, на думку автора, його проводити на ранніх етапах, коли код ще не є складним. Існує ряд підстав для проведення рефакторингу. Ось деякі з них:</w:t>
      </w:r>
    </w:p>
    <w:p w14:paraId="7E0D2071" w14:textId="18EDEA62" w:rsidR="006A587D" w:rsidRPr="00307CA1" w:rsidRDefault="006A587D" w:rsidP="00BA147B">
      <w:pPr>
        <w:pStyle w:val="af2"/>
        <w:widowControl w:val="0"/>
        <w:numPr>
          <w:ilvl w:val="0"/>
          <w:numId w:val="12"/>
        </w:numPr>
        <w:spacing w:line="360" w:lineRule="auto"/>
        <w:ind w:left="0" w:firstLine="851"/>
        <w:jc w:val="both"/>
        <w:rPr>
          <w:sz w:val="28"/>
          <w:szCs w:val="28"/>
          <w:lang w:val="uk-UA"/>
        </w:rPr>
      </w:pPr>
      <w:r w:rsidRPr="00307CA1">
        <w:rPr>
          <w:sz w:val="28"/>
          <w:szCs w:val="28"/>
          <w:lang w:val="uk-UA"/>
        </w:rPr>
        <w:t xml:space="preserve">Дублювання коду. Дублований код </w:t>
      </w:r>
      <w:r w:rsidR="006500BE" w:rsidRPr="00307CA1">
        <w:rPr>
          <w:bCs/>
          <w:color w:val="000000"/>
          <w:sz w:val="28"/>
          <w:szCs w:val="28"/>
          <w:lang w:val="uk-UA"/>
        </w:rPr>
        <w:t>–</w:t>
      </w:r>
      <w:r w:rsidRPr="00307CA1">
        <w:rPr>
          <w:sz w:val="28"/>
          <w:szCs w:val="28"/>
          <w:lang w:val="uk-UA"/>
        </w:rPr>
        <w:t xml:space="preserve"> це код, який виконує однакову функцію в двох або більше місцях. Дублований код може бути важко зрозуміти і підтримувати. Він також може призвести до помилок, якщо в нього необхідно внести зміни.</w:t>
      </w:r>
    </w:p>
    <w:p w14:paraId="58A27ED8" w14:textId="56EC97C7" w:rsidR="006A587D" w:rsidRPr="00307CA1" w:rsidRDefault="006A587D" w:rsidP="00BA147B">
      <w:pPr>
        <w:pStyle w:val="af2"/>
        <w:widowControl w:val="0"/>
        <w:numPr>
          <w:ilvl w:val="0"/>
          <w:numId w:val="12"/>
        </w:numPr>
        <w:spacing w:line="360" w:lineRule="auto"/>
        <w:ind w:left="0" w:firstLine="851"/>
        <w:jc w:val="both"/>
        <w:rPr>
          <w:sz w:val="28"/>
          <w:szCs w:val="28"/>
          <w:lang w:val="uk-UA"/>
        </w:rPr>
      </w:pPr>
      <w:r w:rsidRPr="00307CA1">
        <w:rPr>
          <w:sz w:val="28"/>
          <w:szCs w:val="28"/>
          <w:lang w:val="uk-UA"/>
        </w:rPr>
        <w:t>Занадто довгі підпрограми. Занадто довгі підпрограми можуть бути важко зрозуміти і підтримувати. Вони також можуть бути менш ефективними, ніж кілька коротших підпрограм.</w:t>
      </w:r>
    </w:p>
    <w:p w14:paraId="6CE8FE9B" w14:textId="6329F717" w:rsidR="006A587D" w:rsidRPr="00307CA1" w:rsidRDefault="006A587D" w:rsidP="00BA147B">
      <w:pPr>
        <w:pStyle w:val="af2"/>
        <w:widowControl w:val="0"/>
        <w:numPr>
          <w:ilvl w:val="0"/>
          <w:numId w:val="12"/>
        </w:numPr>
        <w:spacing w:line="360" w:lineRule="auto"/>
        <w:ind w:left="0" w:firstLine="851"/>
        <w:jc w:val="both"/>
        <w:rPr>
          <w:sz w:val="28"/>
          <w:szCs w:val="28"/>
          <w:lang w:val="uk-UA"/>
        </w:rPr>
      </w:pPr>
      <w:r w:rsidRPr="00307CA1">
        <w:rPr>
          <w:sz w:val="28"/>
          <w:szCs w:val="28"/>
          <w:lang w:val="uk-UA"/>
        </w:rPr>
        <w:t>Занадто довгі цикли. Занадто довгі цикли також можуть бути важко зрозуміти і підтримувати. Вони також можуть бути менш ефективними, ніж кілька коротших циклів.</w:t>
      </w:r>
    </w:p>
    <w:p w14:paraId="417C6DDB" w14:textId="7FA66C04" w:rsidR="006A587D" w:rsidRPr="00307CA1" w:rsidRDefault="006A587D" w:rsidP="00BA147B">
      <w:pPr>
        <w:pStyle w:val="af2"/>
        <w:widowControl w:val="0"/>
        <w:numPr>
          <w:ilvl w:val="0"/>
          <w:numId w:val="12"/>
        </w:numPr>
        <w:spacing w:line="360" w:lineRule="auto"/>
        <w:ind w:left="0" w:firstLine="851"/>
        <w:jc w:val="both"/>
        <w:rPr>
          <w:sz w:val="28"/>
          <w:szCs w:val="28"/>
          <w:lang w:val="uk-UA"/>
        </w:rPr>
      </w:pPr>
      <w:r w:rsidRPr="00307CA1">
        <w:rPr>
          <w:sz w:val="28"/>
          <w:szCs w:val="28"/>
          <w:lang w:val="uk-UA"/>
        </w:rPr>
        <w:t>Класи з багатьма обов'язками. Класи з багатьма обов'язками можуть бути важко зрозуміти і підтримувати. Вони також можуть порушувати принцип єдиного обов'язку, який стверджує, що кожен клас повинен мати лише один обов'язок.</w:t>
      </w:r>
    </w:p>
    <w:p w14:paraId="5D8F339D" w14:textId="1FC8D90E" w:rsidR="006A587D" w:rsidRPr="00307CA1" w:rsidRDefault="006A587D" w:rsidP="00BA147B">
      <w:pPr>
        <w:pStyle w:val="af2"/>
        <w:widowControl w:val="0"/>
        <w:numPr>
          <w:ilvl w:val="0"/>
          <w:numId w:val="12"/>
        </w:numPr>
        <w:spacing w:line="360" w:lineRule="auto"/>
        <w:ind w:left="0" w:firstLine="851"/>
        <w:jc w:val="both"/>
        <w:rPr>
          <w:sz w:val="28"/>
          <w:szCs w:val="28"/>
          <w:lang w:val="uk-UA"/>
        </w:rPr>
      </w:pPr>
      <w:r w:rsidRPr="00307CA1">
        <w:rPr>
          <w:sz w:val="28"/>
          <w:szCs w:val="28"/>
          <w:lang w:val="uk-UA"/>
        </w:rPr>
        <w:t>Інтерфейси, які не забезпечують достатнього рівня абстракції. Інтерфейси, які не забезпечують достатнього рівня абстракції, може бути важко зрозуміти і використовувати.</w:t>
      </w:r>
    </w:p>
    <w:p w14:paraId="59BBEBB2" w14:textId="490D5C51" w:rsidR="006A587D" w:rsidRPr="00307CA1" w:rsidRDefault="006A587D" w:rsidP="00BA147B">
      <w:pPr>
        <w:pStyle w:val="af2"/>
        <w:widowControl w:val="0"/>
        <w:numPr>
          <w:ilvl w:val="0"/>
          <w:numId w:val="12"/>
        </w:numPr>
        <w:spacing w:line="360" w:lineRule="auto"/>
        <w:ind w:left="0" w:firstLine="851"/>
        <w:jc w:val="both"/>
        <w:rPr>
          <w:sz w:val="28"/>
          <w:szCs w:val="28"/>
          <w:lang w:val="uk-UA"/>
        </w:rPr>
      </w:pPr>
      <w:r w:rsidRPr="00307CA1">
        <w:rPr>
          <w:sz w:val="28"/>
          <w:szCs w:val="28"/>
          <w:lang w:val="uk-UA"/>
        </w:rPr>
        <w:t>Неточні назви класів і методів. Неточні назви класів і методів можуть ускладнити розуміння коду.</w:t>
      </w:r>
    </w:p>
    <w:p w14:paraId="194DE774" w14:textId="04646FEA" w:rsidR="006A587D" w:rsidRPr="00307CA1" w:rsidRDefault="006A587D" w:rsidP="00BA147B">
      <w:pPr>
        <w:pStyle w:val="af2"/>
        <w:widowControl w:val="0"/>
        <w:numPr>
          <w:ilvl w:val="0"/>
          <w:numId w:val="12"/>
        </w:numPr>
        <w:spacing w:line="360" w:lineRule="auto"/>
        <w:ind w:left="0" w:firstLine="851"/>
        <w:jc w:val="both"/>
        <w:rPr>
          <w:sz w:val="28"/>
          <w:szCs w:val="28"/>
          <w:lang w:val="uk-UA"/>
        </w:rPr>
      </w:pPr>
      <w:r w:rsidRPr="00307CA1">
        <w:rPr>
          <w:sz w:val="28"/>
          <w:szCs w:val="28"/>
          <w:lang w:val="uk-UA"/>
        </w:rPr>
        <w:t>Дані, які не організовані в класи. Дані, які використовуються разом, повинні бути організовані в класи. Це полегшить розуміння коду і його підтримку.</w:t>
      </w:r>
    </w:p>
    <w:p w14:paraId="5CB5142C" w14:textId="7CD2BC8B" w:rsidR="006A587D" w:rsidRPr="00307CA1" w:rsidRDefault="006A587D" w:rsidP="00BA147B">
      <w:pPr>
        <w:pStyle w:val="af2"/>
        <w:widowControl w:val="0"/>
        <w:numPr>
          <w:ilvl w:val="0"/>
          <w:numId w:val="12"/>
        </w:numPr>
        <w:spacing w:line="360" w:lineRule="auto"/>
        <w:ind w:left="0" w:firstLine="851"/>
        <w:jc w:val="both"/>
        <w:rPr>
          <w:sz w:val="28"/>
          <w:szCs w:val="28"/>
          <w:lang w:val="uk-UA"/>
        </w:rPr>
      </w:pPr>
      <w:r w:rsidRPr="00307CA1">
        <w:rPr>
          <w:sz w:val="28"/>
          <w:szCs w:val="28"/>
          <w:lang w:val="uk-UA"/>
        </w:rPr>
        <w:t>Функції з багатьма параметрами. Функції з багатьма параметрами може бути важко зрозуміти і використовувати.</w:t>
      </w:r>
    </w:p>
    <w:p w14:paraId="29D3BD51" w14:textId="54651935" w:rsidR="006A587D" w:rsidRPr="00307CA1" w:rsidRDefault="006A587D" w:rsidP="00BA147B">
      <w:pPr>
        <w:pStyle w:val="af2"/>
        <w:widowControl w:val="0"/>
        <w:numPr>
          <w:ilvl w:val="0"/>
          <w:numId w:val="12"/>
        </w:numPr>
        <w:spacing w:line="360" w:lineRule="auto"/>
        <w:ind w:left="0" w:firstLine="851"/>
        <w:jc w:val="both"/>
        <w:rPr>
          <w:sz w:val="28"/>
          <w:szCs w:val="28"/>
          <w:lang w:val="uk-UA"/>
        </w:rPr>
      </w:pPr>
      <w:r w:rsidRPr="00307CA1">
        <w:rPr>
          <w:sz w:val="28"/>
          <w:szCs w:val="28"/>
          <w:lang w:val="uk-UA"/>
        </w:rPr>
        <w:t>Ланцюжки виклику методів з зайвими даними. Ланцюжки виклику методів з зайвими даними може бути важко зрозуміти і підтримувати.</w:t>
      </w:r>
    </w:p>
    <w:p w14:paraId="3B12A464" w14:textId="1667A0F4" w:rsidR="006A587D" w:rsidRPr="00307CA1" w:rsidRDefault="006A587D" w:rsidP="00BA147B">
      <w:pPr>
        <w:pStyle w:val="af2"/>
        <w:widowControl w:val="0"/>
        <w:numPr>
          <w:ilvl w:val="0"/>
          <w:numId w:val="12"/>
        </w:numPr>
        <w:spacing w:line="360" w:lineRule="auto"/>
        <w:ind w:left="0" w:firstLine="851"/>
        <w:jc w:val="both"/>
        <w:rPr>
          <w:sz w:val="28"/>
          <w:szCs w:val="28"/>
          <w:lang w:val="uk-UA"/>
        </w:rPr>
      </w:pPr>
      <w:r w:rsidRPr="00307CA1">
        <w:rPr>
          <w:sz w:val="28"/>
          <w:szCs w:val="28"/>
          <w:lang w:val="uk-UA"/>
        </w:rPr>
        <w:t>Необхідність одночасно змінювати кілька паралельних ієрархій класів. Для вирішення цієї проблеми можна використовувати шаблон «Міст».</w:t>
      </w:r>
    </w:p>
    <w:p w14:paraId="5539739B" w14:textId="45633ADF" w:rsidR="006A587D" w:rsidRPr="00307CA1" w:rsidRDefault="006A587D" w:rsidP="00BA147B">
      <w:pPr>
        <w:pStyle w:val="af2"/>
        <w:widowControl w:val="0"/>
        <w:numPr>
          <w:ilvl w:val="0"/>
          <w:numId w:val="12"/>
        </w:numPr>
        <w:spacing w:line="360" w:lineRule="auto"/>
        <w:ind w:left="0" w:firstLine="851"/>
        <w:jc w:val="both"/>
        <w:rPr>
          <w:sz w:val="28"/>
          <w:szCs w:val="28"/>
          <w:lang w:val="uk-UA"/>
        </w:rPr>
      </w:pPr>
      <w:r w:rsidRPr="00307CA1">
        <w:rPr>
          <w:sz w:val="28"/>
          <w:szCs w:val="28"/>
          <w:lang w:val="uk-UA"/>
        </w:rPr>
        <w:t>Класи, які не виконують жодної роботи самостійно. Класи, які не виконують жодної роботи самостійно, може бути важко зрозуміти і підтримувати.</w:t>
      </w:r>
    </w:p>
    <w:p w14:paraId="1814F500" w14:textId="5B6A1F64" w:rsidR="006A587D" w:rsidRPr="00307CA1" w:rsidRDefault="006A587D" w:rsidP="00BA147B">
      <w:pPr>
        <w:pStyle w:val="af2"/>
        <w:widowControl w:val="0"/>
        <w:numPr>
          <w:ilvl w:val="0"/>
          <w:numId w:val="12"/>
        </w:numPr>
        <w:spacing w:line="360" w:lineRule="auto"/>
        <w:ind w:left="0" w:firstLine="851"/>
        <w:jc w:val="both"/>
        <w:rPr>
          <w:sz w:val="28"/>
          <w:szCs w:val="28"/>
          <w:lang w:val="uk-UA"/>
        </w:rPr>
      </w:pPr>
      <w:r w:rsidRPr="00307CA1">
        <w:rPr>
          <w:sz w:val="28"/>
          <w:szCs w:val="28"/>
          <w:lang w:val="uk-UA"/>
        </w:rPr>
        <w:t>Класи з занадто багатьма відкритими членами. Класи з занадто багатьма відкритими членами може бути важко зрозуміти і підтримувати.</w:t>
      </w:r>
    </w:p>
    <w:p w14:paraId="7707C5DB" w14:textId="5A7646C3" w:rsidR="006A587D" w:rsidRPr="00307CA1" w:rsidRDefault="006A587D" w:rsidP="00BA147B">
      <w:pPr>
        <w:pStyle w:val="af2"/>
        <w:widowControl w:val="0"/>
        <w:numPr>
          <w:ilvl w:val="0"/>
          <w:numId w:val="12"/>
        </w:numPr>
        <w:spacing w:line="360" w:lineRule="auto"/>
        <w:ind w:left="0" w:firstLine="851"/>
        <w:jc w:val="both"/>
        <w:rPr>
          <w:sz w:val="28"/>
          <w:szCs w:val="28"/>
          <w:lang w:val="uk-UA"/>
        </w:rPr>
      </w:pPr>
      <w:r w:rsidRPr="00307CA1">
        <w:rPr>
          <w:sz w:val="28"/>
          <w:szCs w:val="28"/>
          <w:lang w:val="uk-UA"/>
        </w:rPr>
        <w:t>Нестатичні класи, які складаються тільки з даних або тільки з методів. Нестатичні класи, які складаються тільки з даних або тільки з методів, може бути важко зрозуміти і підтримувати.</w:t>
      </w:r>
    </w:p>
    <w:p w14:paraId="003E5FFE" w14:textId="49C34F19" w:rsidR="006A587D" w:rsidRPr="00307CA1" w:rsidRDefault="006A587D" w:rsidP="00BA147B">
      <w:pPr>
        <w:pStyle w:val="af2"/>
        <w:widowControl w:val="0"/>
        <w:numPr>
          <w:ilvl w:val="0"/>
          <w:numId w:val="12"/>
        </w:numPr>
        <w:spacing w:line="360" w:lineRule="auto"/>
        <w:ind w:left="0" w:firstLine="851"/>
        <w:jc w:val="both"/>
        <w:rPr>
          <w:sz w:val="28"/>
          <w:szCs w:val="28"/>
          <w:lang w:val="uk-UA"/>
        </w:rPr>
      </w:pPr>
      <w:r w:rsidRPr="00307CA1">
        <w:rPr>
          <w:sz w:val="28"/>
          <w:szCs w:val="28"/>
          <w:lang w:val="uk-UA"/>
        </w:rPr>
        <w:t>Занадто широке застосування глобальних змінних. Занадто широке застосування глобальних змінних може ускладнити розуміння коду і його підтримку.</w:t>
      </w:r>
    </w:p>
    <w:p w14:paraId="3CBF0D02" w14:textId="395A7E3C" w:rsidR="00A94E68" w:rsidRDefault="006A587D" w:rsidP="006A587D">
      <w:pPr>
        <w:spacing w:line="360" w:lineRule="auto"/>
        <w:ind w:firstLine="851"/>
        <w:jc w:val="both"/>
        <w:rPr>
          <w:sz w:val="28"/>
          <w:szCs w:val="28"/>
          <w:lang w:val="uk-UA"/>
        </w:rPr>
      </w:pPr>
      <w:r w:rsidRPr="006A587D">
        <w:rPr>
          <w:sz w:val="28"/>
          <w:szCs w:val="28"/>
          <w:lang w:val="uk-UA"/>
        </w:rPr>
        <w:t xml:space="preserve">Рефакторинг </w:t>
      </w:r>
      <w:r w:rsidR="006500BE" w:rsidRPr="00251780">
        <w:rPr>
          <w:bCs/>
          <w:color w:val="000000"/>
          <w:sz w:val="28"/>
          <w:szCs w:val="28"/>
          <w:lang w:val="uk-UA"/>
        </w:rPr>
        <w:t>–</w:t>
      </w:r>
      <w:r w:rsidRPr="006A587D">
        <w:rPr>
          <w:sz w:val="28"/>
          <w:szCs w:val="28"/>
          <w:lang w:val="uk-UA"/>
        </w:rPr>
        <w:t xml:space="preserve"> це важливий процес, який може допомогти зробити програмне забезпечення більш якісним і стійким до змін</w:t>
      </w:r>
      <w:r w:rsidR="005549F6">
        <w:rPr>
          <w:sz w:val="28"/>
          <w:szCs w:val="28"/>
          <w:lang w:val="uk-UA"/>
        </w:rPr>
        <w:t>.</w:t>
      </w:r>
    </w:p>
    <w:p w14:paraId="099B41AF" w14:textId="77777777" w:rsidR="005549F6" w:rsidRDefault="005549F6" w:rsidP="006A587D">
      <w:pPr>
        <w:spacing w:line="360" w:lineRule="auto"/>
        <w:ind w:firstLine="851"/>
        <w:jc w:val="both"/>
        <w:rPr>
          <w:sz w:val="28"/>
          <w:szCs w:val="28"/>
          <w:lang w:val="en-US"/>
        </w:rPr>
      </w:pPr>
    </w:p>
    <w:p w14:paraId="7CD15205" w14:textId="2331FF27" w:rsidR="000C48F7" w:rsidRPr="00DB2F52" w:rsidRDefault="000C48F7" w:rsidP="005B3972">
      <w:pPr>
        <w:pStyle w:val="2"/>
        <w:ind w:firstLine="851"/>
        <w:jc w:val="both"/>
        <w:rPr>
          <w:sz w:val="28"/>
          <w:szCs w:val="28"/>
        </w:rPr>
      </w:pPr>
      <w:bookmarkStart w:id="8333" w:name="_Toc168081187"/>
      <w:bookmarkStart w:id="8334" w:name="_Toc169175558"/>
      <w:r>
        <w:rPr>
          <w:sz w:val="28"/>
          <w:szCs w:val="28"/>
        </w:rPr>
        <w:t>2.</w:t>
      </w:r>
      <w:r w:rsidR="005549F6">
        <w:rPr>
          <w:sz w:val="28"/>
          <w:szCs w:val="28"/>
        </w:rPr>
        <w:t>4</w:t>
      </w:r>
      <w:r>
        <w:rPr>
          <w:sz w:val="28"/>
          <w:szCs w:val="28"/>
        </w:rPr>
        <w:t xml:space="preserve"> </w:t>
      </w:r>
      <w:r w:rsidR="000C26F9" w:rsidRPr="000C26F9">
        <w:rPr>
          <w:sz w:val="28"/>
          <w:szCs w:val="28"/>
        </w:rPr>
        <w:t>Конструювання коду реалізовуваного модуля (архітектура, бізнес-логіка, конектори)</w:t>
      </w:r>
      <w:bookmarkEnd w:id="8333"/>
      <w:r w:rsidR="005549F6">
        <w:rPr>
          <w:sz w:val="28"/>
          <w:szCs w:val="28"/>
        </w:rPr>
        <w:t>, п</w:t>
      </w:r>
      <w:r w:rsidR="005549F6" w:rsidRPr="005549F6">
        <w:rPr>
          <w:sz w:val="28"/>
          <w:szCs w:val="28"/>
        </w:rPr>
        <w:t>ідключені бібліотеки та фреймворки</w:t>
      </w:r>
      <w:bookmarkEnd w:id="8334"/>
    </w:p>
    <w:p w14:paraId="2ECE93C1" w14:textId="77777777" w:rsidR="000C26F9" w:rsidRDefault="000C26F9" w:rsidP="000C48F7">
      <w:pPr>
        <w:spacing w:line="360" w:lineRule="auto"/>
        <w:ind w:firstLine="851"/>
        <w:jc w:val="both"/>
        <w:rPr>
          <w:sz w:val="28"/>
          <w:szCs w:val="28"/>
          <w:lang w:val="en-US"/>
        </w:rPr>
      </w:pPr>
    </w:p>
    <w:p w14:paraId="2C7FDC4E" w14:textId="6A5B45EF" w:rsidR="004110A2" w:rsidRPr="004110A2" w:rsidRDefault="004110A2" w:rsidP="004110A2">
      <w:pPr>
        <w:spacing w:line="360" w:lineRule="auto"/>
        <w:ind w:firstLine="851"/>
        <w:jc w:val="both"/>
        <w:rPr>
          <w:sz w:val="28"/>
          <w:szCs w:val="28"/>
          <w:lang w:val="en-US"/>
        </w:rPr>
      </w:pPr>
      <w:r w:rsidRPr="004110A2">
        <w:rPr>
          <w:sz w:val="28"/>
          <w:szCs w:val="28"/>
          <w:lang w:val="en-US"/>
        </w:rPr>
        <w:t xml:space="preserve">Модуль реалізовано мовою програмування Java в середовищі Android Studio. Проєкт створено за шаблоном Empty Views Activity. Шаблон Empty Views Activity </w:t>
      </w:r>
      <w:r w:rsidR="00AD5F13" w:rsidRPr="00251780">
        <w:rPr>
          <w:bCs/>
          <w:color w:val="000000"/>
          <w:sz w:val="28"/>
          <w:szCs w:val="28"/>
          <w:lang w:val="uk-UA"/>
        </w:rPr>
        <w:t>–</w:t>
      </w:r>
      <w:r w:rsidRPr="004110A2">
        <w:rPr>
          <w:sz w:val="28"/>
          <w:szCs w:val="28"/>
          <w:lang w:val="en-US"/>
        </w:rPr>
        <w:t xml:space="preserve"> це один з шаблонів, які пропонує Android Studio при створенні нового проекту. Цей шаблон створює найпростіший проект, який містить одну Activity і один XML-файл для графічного інтерфейсу. Цей шаблон дозволяє вибрати мову програмування </w:t>
      </w:r>
      <w:r w:rsidR="00AD5F13" w:rsidRPr="00251780">
        <w:rPr>
          <w:bCs/>
          <w:color w:val="000000"/>
          <w:sz w:val="28"/>
          <w:szCs w:val="28"/>
          <w:lang w:val="uk-UA"/>
        </w:rPr>
        <w:t>–</w:t>
      </w:r>
      <w:r w:rsidRPr="004110A2">
        <w:rPr>
          <w:sz w:val="28"/>
          <w:szCs w:val="28"/>
          <w:lang w:val="en-US"/>
        </w:rPr>
        <w:t xml:space="preserve"> Java або Kotlin </w:t>
      </w:r>
      <w:r w:rsidR="00AD5F13" w:rsidRPr="00251780">
        <w:rPr>
          <w:bCs/>
          <w:color w:val="000000"/>
          <w:sz w:val="28"/>
          <w:szCs w:val="28"/>
          <w:lang w:val="uk-UA"/>
        </w:rPr>
        <w:t>–</w:t>
      </w:r>
      <w:r w:rsidRPr="004110A2">
        <w:rPr>
          <w:sz w:val="28"/>
          <w:szCs w:val="28"/>
          <w:lang w:val="en-US"/>
        </w:rPr>
        <w:t xml:space="preserve"> для написання коду. Цей шаблон підходить для початківців, які хочуть навчитися основам розробки Android-застосунків на Java.</w:t>
      </w:r>
    </w:p>
    <w:p w14:paraId="4033562E" w14:textId="77777777" w:rsidR="004110A2" w:rsidRPr="004110A2" w:rsidRDefault="004110A2" w:rsidP="004110A2">
      <w:pPr>
        <w:spacing w:line="360" w:lineRule="auto"/>
        <w:ind w:firstLine="851"/>
        <w:jc w:val="both"/>
        <w:rPr>
          <w:sz w:val="28"/>
          <w:szCs w:val="28"/>
          <w:lang w:val="en-US"/>
        </w:rPr>
      </w:pPr>
      <w:r w:rsidRPr="004110A2">
        <w:rPr>
          <w:sz w:val="28"/>
          <w:szCs w:val="28"/>
          <w:lang w:val="en-US"/>
        </w:rPr>
        <w:t>Структура Java проєкту в Android Studio складається з декількох частин:</w:t>
      </w:r>
    </w:p>
    <w:p w14:paraId="0C7E053F" w14:textId="16229DFB" w:rsidR="004110A2" w:rsidRPr="006E1DBB" w:rsidRDefault="004110A2" w:rsidP="00BA147B">
      <w:pPr>
        <w:pStyle w:val="af2"/>
        <w:widowControl w:val="0"/>
        <w:numPr>
          <w:ilvl w:val="0"/>
          <w:numId w:val="13"/>
        </w:numPr>
        <w:spacing w:line="360" w:lineRule="auto"/>
        <w:ind w:left="0" w:firstLine="851"/>
        <w:jc w:val="both"/>
        <w:rPr>
          <w:sz w:val="28"/>
          <w:szCs w:val="28"/>
          <w:lang w:val="en-US"/>
        </w:rPr>
      </w:pPr>
      <w:r w:rsidRPr="006E1DBB">
        <w:rPr>
          <w:sz w:val="28"/>
          <w:szCs w:val="28"/>
          <w:lang w:val="en-US"/>
        </w:rPr>
        <w:t xml:space="preserve">Модулі: проект Android може містити один або декілька модулів, які представляють окремі компоненти або функціональності додатку. По замовчуванню, при створенні проекту, створюється один модуль </w:t>
      </w:r>
      <w:r w:rsidR="00AD5F13" w:rsidRPr="00251780">
        <w:rPr>
          <w:bCs/>
          <w:color w:val="000000"/>
          <w:sz w:val="28"/>
          <w:szCs w:val="28"/>
          <w:lang w:val="uk-UA"/>
        </w:rPr>
        <w:t>–</w:t>
      </w:r>
      <w:r w:rsidRPr="006E1DBB">
        <w:rPr>
          <w:sz w:val="28"/>
          <w:szCs w:val="28"/>
          <w:lang w:val="en-US"/>
        </w:rPr>
        <w:t xml:space="preserve"> app.</w:t>
      </w:r>
    </w:p>
    <w:p w14:paraId="599BEFE4" w14:textId="00D6B316" w:rsidR="004110A2" w:rsidRPr="006E1DBB" w:rsidRDefault="004110A2" w:rsidP="00BA147B">
      <w:pPr>
        <w:pStyle w:val="af2"/>
        <w:widowControl w:val="0"/>
        <w:numPr>
          <w:ilvl w:val="0"/>
          <w:numId w:val="13"/>
        </w:numPr>
        <w:spacing w:line="360" w:lineRule="auto"/>
        <w:ind w:left="0" w:firstLine="851"/>
        <w:jc w:val="both"/>
        <w:rPr>
          <w:sz w:val="28"/>
          <w:szCs w:val="28"/>
          <w:lang w:val="en-US"/>
        </w:rPr>
      </w:pPr>
      <w:r w:rsidRPr="006E1DBB">
        <w:rPr>
          <w:sz w:val="28"/>
          <w:szCs w:val="28"/>
          <w:lang w:val="en-US"/>
        </w:rPr>
        <w:t>Папки: кожен модуль містить декілька папок, які зберігають різні</w:t>
      </w:r>
      <w:r w:rsidR="00171550">
        <w:rPr>
          <w:sz w:val="28"/>
          <w:szCs w:val="28"/>
          <w:lang w:val="uk-UA"/>
        </w:rPr>
        <w:t xml:space="preserve"> </w:t>
      </w:r>
      <w:r w:rsidRPr="006E1DBB">
        <w:rPr>
          <w:sz w:val="28"/>
          <w:szCs w:val="28"/>
          <w:lang w:val="en-US"/>
        </w:rPr>
        <w:t>файли, пов’язані з проектом. Основні папки такі:</w:t>
      </w:r>
    </w:p>
    <w:p w14:paraId="4E4EEBE6" w14:textId="727D923F" w:rsidR="004110A2" w:rsidRPr="006E1DBB" w:rsidRDefault="004110A2" w:rsidP="00BA147B">
      <w:pPr>
        <w:pStyle w:val="af2"/>
        <w:widowControl w:val="0"/>
        <w:numPr>
          <w:ilvl w:val="1"/>
          <w:numId w:val="72"/>
        </w:numPr>
        <w:spacing w:line="360" w:lineRule="auto"/>
        <w:ind w:left="0" w:firstLine="1701"/>
        <w:jc w:val="both"/>
        <w:rPr>
          <w:sz w:val="28"/>
          <w:szCs w:val="28"/>
          <w:lang w:val="en-US"/>
        </w:rPr>
      </w:pPr>
      <w:r w:rsidRPr="006E1DBB">
        <w:rPr>
          <w:sz w:val="28"/>
          <w:szCs w:val="28"/>
          <w:lang w:val="en-US"/>
        </w:rPr>
        <w:t xml:space="preserve">manifests: містить файл маніфеста AndroidManifest.xml, який описує конфігурацію </w:t>
      </w:r>
      <w:r w:rsidR="00AD5F13">
        <w:rPr>
          <w:sz w:val="28"/>
          <w:szCs w:val="28"/>
          <w:lang w:val="uk-UA"/>
        </w:rPr>
        <w:t>додатку</w:t>
      </w:r>
      <w:r w:rsidRPr="006E1DBB">
        <w:rPr>
          <w:sz w:val="28"/>
          <w:szCs w:val="28"/>
          <w:lang w:val="en-US"/>
        </w:rPr>
        <w:t xml:space="preserve"> і визначає кожен з компонентів даного </w:t>
      </w:r>
      <w:r w:rsidR="00AD5F13">
        <w:rPr>
          <w:sz w:val="28"/>
          <w:szCs w:val="28"/>
          <w:lang w:val="uk-UA"/>
        </w:rPr>
        <w:t>застосунку</w:t>
      </w:r>
      <w:r w:rsidRPr="006E1DBB">
        <w:rPr>
          <w:sz w:val="28"/>
          <w:szCs w:val="28"/>
          <w:lang w:val="en-US"/>
        </w:rPr>
        <w:t>.</w:t>
      </w:r>
    </w:p>
    <w:p w14:paraId="44BCA9E0" w14:textId="52AE713A" w:rsidR="004110A2" w:rsidRPr="006E1DBB" w:rsidRDefault="004110A2" w:rsidP="00BA147B">
      <w:pPr>
        <w:pStyle w:val="af2"/>
        <w:widowControl w:val="0"/>
        <w:numPr>
          <w:ilvl w:val="1"/>
          <w:numId w:val="72"/>
        </w:numPr>
        <w:spacing w:line="360" w:lineRule="auto"/>
        <w:ind w:left="0" w:firstLine="1701"/>
        <w:jc w:val="both"/>
        <w:rPr>
          <w:sz w:val="28"/>
          <w:szCs w:val="28"/>
          <w:lang w:val="en-US"/>
        </w:rPr>
      </w:pPr>
      <w:r w:rsidRPr="006E1DBB">
        <w:rPr>
          <w:sz w:val="28"/>
          <w:szCs w:val="28"/>
          <w:lang w:val="en-US"/>
        </w:rPr>
        <w:t>java: містить файли коду на мові Java, які структуровані по окремих пакетах. Тут розміщуються класи Activity, Service, BroadcastReceiver, ContentProvider і інші.</w:t>
      </w:r>
    </w:p>
    <w:p w14:paraId="14CDCF9E" w14:textId="379C7403" w:rsidR="004110A2" w:rsidRPr="006E1DBB" w:rsidRDefault="004110A2" w:rsidP="00BA147B">
      <w:pPr>
        <w:pStyle w:val="af2"/>
        <w:widowControl w:val="0"/>
        <w:numPr>
          <w:ilvl w:val="1"/>
          <w:numId w:val="72"/>
        </w:numPr>
        <w:spacing w:line="360" w:lineRule="auto"/>
        <w:ind w:left="0" w:firstLine="1701"/>
        <w:jc w:val="both"/>
        <w:rPr>
          <w:sz w:val="28"/>
          <w:szCs w:val="28"/>
          <w:lang w:val="en-US"/>
        </w:rPr>
      </w:pPr>
      <w:r w:rsidRPr="006E1DBB">
        <w:rPr>
          <w:sz w:val="28"/>
          <w:szCs w:val="28"/>
          <w:lang w:val="en-US"/>
        </w:rPr>
        <w:t xml:space="preserve">res: містить використовувані в </w:t>
      </w:r>
      <w:r w:rsidR="00D057D4">
        <w:rPr>
          <w:sz w:val="28"/>
          <w:szCs w:val="28"/>
          <w:lang w:val="uk-UA"/>
        </w:rPr>
        <w:t>додатку</w:t>
      </w:r>
      <w:r w:rsidRPr="006E1DBB">
        <w:rPr>
          <w:sz w:val="28"/>
          <w:szCs w:val="28"/>
          <w:lang w:val="en-US"/>
        </w:rPr>
        <w:t xml:space="preserve"> ресурси, такі як рядки, кольори, розміри, макети, зображення, стилі, теми і т.д. Всі ресурси розбиті на підпапки за типами.</w:t>
      </w:r>
    </w:p>
    <w:p w14:paraId="36A2A0B0" w14:textId="5ED9FA57" w:rsidR="004110A2" w:rsidRPr="006E1DBB" w:rsidRDefault="004110A2" w:rsidP="00BA147B">
      <w:pPr>
        <w:pStyle w:val="af2"/>
        <w:widowControl w:val="0"/>
        <w:numPr>
          <w:ilvl w:val="0"/>
          <w:numId w:val="13"/>
        </w:numPr>
        <w:spacing w:line="360" w:lineRule="auto"/>
        <w:ind w:left="0" w:firstLine="851"/>
        <w:jc w:val="both"/>
        <w:rPr>
          <w:sz w:val="28"/>
          <w:szCs w:val="28"/>
          <w:lang w:val="en-US"/>
        </w:rPr>
      </w:pPr>
      <w:r w:rsidRPr="006E1DBB">
        <w:rPr>
          <w:sz w:val="28"/>
          <w:szCs w:val="28"/>
          <w:lang w:val="en-US"/>
        </w:rPr>
        <w:t>Файли: крім папок, в проекті також є деякі важливі файли, такі як:</w:t>
      </w:r>
    </w:p>
    <w:p w14:paraId="17FB53EF" w14:textId="37EEBF17" w:rsidR="004110A2" w:rsidRPr="006E1DBB" w:rsidRDefault="004110A2" w:rsidP="00BA147B">
      <w:pPr>
        <w:pStyle w:val="af2"/>
        <w:widowControl w:val="0"/>
        <w:numPr>
          <w:ilvl w:val="1"/>
          <w:numId w:val="13"/>
        </w:numPr>
        <w:spacing w:line="360" w:lineRule="auto"/>
        <w:ind w:left="0" w:firstLine="851"/>
        <w:jc w:val="both"/>
        <w:rPr>
          <w:sz w:val="28"/>
          <w:szCs w:val="28"/>
          <w:lang w:val="en-US"/>
        </w:rPr>
      </w:pPr>
      <w:proofErr w:type="gramStart"/>
      <w:r w:rsidRPr="006E1DBB">
        <w:rPr>
          <w:sz w:val="28"/>
          <w:szCs w:val="28"/>
          <w:lang w:val="en-US"/>
        </w:rPr>
        <w:t>build.gradle</w:t>
      </w:r>
      <w:proofErr w:type="gramEnd"/>
      <w:r w:rsidRPr="006E1DBB">
        <w:rPr>
          <w:sz w:val="28"/>
          <w:szCs w:val="28"/>
          <w:lang w:val="en-US"/>
        </w:rPr>
        <w:t>: містить налаштування для збірки проекту, такі як версія SDK, залежності, плагіни і т.д.</w:t>
      </w:r>
    </w:p>
    <w:p w14:paraId="1FCFC30E" w14:textId="0854B322" w:rsidR="004110A2" w:rsidRPr="006E1DBB" w:rsidRDefault="004110A2" w:rsidP="00BA147B">
      <w:pPr>
        <w:pStyle w:val="af2"/>
        <w:widowControl w:val="0"/>
        <w:numPr>
          <w:ilvl w:val="1"/>
          <w:numId w:val="13"/>
        </w:numPr>
        <w:spacing w:line="360" w:lineRule="auto"/>
        <w:ind w:left="0" w:firstLine="851"/>
        <w:jc w:val="both"/>
        <w:rPr>
          <w:sz w:val="28"/>
          <w:szCs w:val="28"/>
          <w:lang w:val="en-US"/>
        </w:rPr>
      </w:pPr>
      <w:proofErr w:type="gramStart"/>
      <w:r w:rsidRPr="006E1DBB">
        <w:rPr>
          <w:sz w:val="28"/>
          <w:szCs w:val="28"/>
          <w:lang w:val="en-US"/>
        </w:rPr>
        <w:t>settings.gradle</w:t>
      </w:r>
      <w:proofErr w:type="gramEnd"/>
      <w:r w:rsidRPr="006E1DBB">
        <w:rPr>
          <w:sz w:val="28"/>
          <w:szCs w:val="28"/>
          <w:lang w:val="en-US"/>
        </w:rPr>
        <w:t>: містить список модулів, які входять в проект.</w:t>
      </w:r>
    </w:p>
    <w:p w14:paraId="007AB1A7" w14:textId="376F3E07" w:rsidR="004110A2" w:rsidRPr="006E1DBB" w:rsidRDefault="004110A2" w:rsidP="00BA147B">
      <w:pPr>
        <w:pStyle w:val="af2"/>
        <w:widowControl w:val="0"/>
        <w:numPr>
          <w:ilvl w:val="1"/>
          <w:numId w:val="13"/>
        </w:numPr>
        <w:spacing w:line="360" w:lineRule="auto"/>
        <w:ind w:left="0" w:firstLine="851"/>
        <w:jc w:val="both"/>
        <w:rPr>
          <w:sz w:val="28"/>
          <w:szCs w:val="28"/>
          <w:lang w:val="en-US"/>
        </w:rPr>
      </w:pPr>
      <w:proofErr w:type="gramStart"/>
      <w:r w:rsidRPr="006E1DBB">
        <w:rPr>
          <w:sz w:val="28"/>
          <w:szCs w:val="28"/>
          <w:lang w:val="en-US"/>
        </w:rPr>
        <w:t>local.properties</w:t>
      </w:r>
      <w:proofErr w:type="gramEnd"/>
      <w:r w:rsidRPr="006E1DBB">
        <w:rPr>
          <w:sz w:val="28"/>
          <w:szCs w:val="28"/>
          <w:lang w:val="en-US"/>
        </w:rPr>
        <w:t>: містить шлях до Android SDK комп’ютері.</w:t>
      </w:r>
    </w:p>
    <w:p w14:paraId="7DFE04AB" w14:textId="4D3830DD" w:rsidR="004110A2" w:rsidRPr="004110A2" w:rsidRDefault="004110A2" w:rsidP="004110A2">
      <w:pPr>
        <w:spacing w:line="360" w:lineRule="auto"/>
        <w:ind w:firstLine="851"/>
        <w:jc w:val="both"/>
        <w:rPr>
          <w:sz w:val="28"/>
          <w:szCs w:val="28"/>
          <w:lang w:val="en-US"/>
        </w:rPr>
      </w:pPr>
      <w:r w:rsidRPr="004110A2">
        <w:rPr>
          <w:sz w:val="28"/>
          <w:szCs w:val="28"/>
          <w:lang w:val="en-US"/>
        </w:rPr>
        <w:t xml:space="preserve">Оскільки модуль </w:t>
      </w:r>
      <w:r w:rsidR="00677114">
        <w:rPr>
          <w:sz w:val="28"/>
          <w:szCs w:val="28"/>
          <w:lang w:val="uk-UA"/>
        </w:rPr>
        <w:t>роботи диспетчера</w:t>
      </w:r>
      <w:r w:rsidRPr="004110A2">
        <w:rPr>
          <w:sz w:val="28"/>
          <w:szCs w:val="28"/>
          <w:lang w:val="en-US"/>
        </w:rPr>
        <w:t xml:space="preserve"> є великим, вся його бізнес-логіка</w:t>
      </w:r>
      <w:r w:rsidR="00677114">
        <w:rPr>
          <w:sz w:val="28"/>
          <w:szCs w:val="28"/>
          <w:lang w:val="uk-UA"/>
        </w:rPr>
        <w:t xml:space="preserve"> не може бути</w:t>
      </w:r>
      <w:r w:rsidRPr="004110A2">
        <w:rPr>
          <w:sz w:val="28"/>
          <w:szCs w:val="28"/>
          <w:lang w:val="en-US"/>
        </w:rPr>
        <w:t xml:space="preserve"> поміщена у файлі MainApplication.java.</w:t>
      </w:r>
      <w:r w:rsidR="00677114">
        <w:rPr>
          <w:sz w:val="28"/>
          <w:szCs w:val="28"/>
          <w:lang w:val="uk-UA"/>
        </w:rPr>
        <w:t xml:space="preserve"> Тому в процесі розробки додатку, довелося створювати окремі активності для різних завдань диспетчера.</w:t>
      </w:r>
      <w:r w:rsidRPr="004110A2">
        <w:rPr>
          <w:sz w:val="28"/>
          <w:szCs w:val="28"/>
          <w:lang w:val="en-US"/>
        </w:rPr>
        <w:t xml:space="preserve"> Бізнес-логіка передбачає введення диспетчером деталей </w:t>
      </w:r>
      <w:r w:rsidR="00677114">
        <w:rPr>
          <w:sz w:val="28"/>
          <w:szCs w:val="28"/>
          <w:lang w:val="uk-UA"/>
        </w:rPr>
        <w:t xml:space="preserve">про водіїв, вантажівки, замовлення, клієнтів, партнерів та </w:t>
      </w:r>
      <w:r w:rsidRPr="004110A2">
        <w:rPr>
          <w:sz w:val="28"/>
          <w:szCs w:val="28"/>
          <w:lang w:val="en-US"/>
        </w:rPr>
        <w:t>вантажн</w:t>
      </w:r>
      <w:r w:rsidR="00677114">
        <w:rPr>
          <w:sz w:val="28"/>
          <w:szCs w:val="28"/>
          <w:lang w:val="uk-UA"/>
        </w:rPr>
        <w:t>их</w:t>
      </w:r>
      <w:r w:rsidRPr="004110A2">
        <w:rPr>
          <w:sz w:val="28"/>
          <w:szCs w:val="28"/>
          <w:lang w:val="en-US"/>
        </w:rPr>
        <w:t xml:space="preserve"> перевезен</w:t>
      </w:r>
      <w:r w:rsidR="00677114">
        <w:rPr>
          <w:sz w:val="28"/>
          <w:szCs w:val="28"/>
          <w:lang w:val="uk-UA"/>
        </w:rPr>
        <w:t>ь</w:t>
      </w:r>
      <w:r w:rsidRPr="004110A2">
        <w:rPr>
          <w:sz w:val="28"/>
          <w:szCs w:val="28"/>
          <w:lang w:val="en-US"/>
        </w:rPr>
        <w:t>.</w:t>
      </w:r>
      <w:r w:rsidR="00677114">
        <w:rPr>
          <w:sz w:val="28"/>
          <w:szCs w:val="28"/>
          <w:lang w:val="uk-UA"/>
        </w:rPr>
        <w:t xml:space="preserve"> Ці дані зберігаться в базі даних та зчитуються на екран.</w:t>
      </w:r>
      <w:r w:rsidRPr="004110A2">
        <w:rPr>
          <w:sz w:val="28"/>
          <w:szCs w:val="28"/>
          <w:lang w:val="en-US"/>
        </w:rPr>
        <w:t xml:space="preserve"> Програма автоматично перевіряє правильність введених даних і є захищеною від помилкового вводу. </w:t>
      </w:r>
    </w:p>
    <w:p w14:paraId="35E74E42" w14:textId="7B3376AE" w:rsidR="000C48F7" w:rsidRDefault="004110A2" w:rsidP="00171550">
      <w:pPr>
        <w:widowControl w:val="0"/>
        <w:spacing w:line="360" w:lineRule="auto"/>
        <w:ind w:firstLine="851"/>
        <w:jc w:val="both"/>
        <w:rPr>
          <w:sz w:val="28"/>
          <w:szCs w:val="28"/>
          <w:lang w:val="uk-UA"/>
        </w:rPr>
      </w:pPr>
      <w:r w:rsidRPr="004110A2">
        <w:rPr>
          <w:sz w:val="28"/>
          <w:szCs w:val="28"/>
          <w:lang w:val="en-US"/>
        </w:rPr>
        <w:t>В layout пропи</w:t>
      </w:r>
      <w:r w:rsidR="000C77D1">
        <w:rPr>
          <w:sz w:val="28"/>
          <w:szCs w:val="28"/>
          <w:lang w:val="uk-UA"/>
        </w:rPr>
        <w:t>сано</w:t>
      </w:r>
      <w:r w:rsidRPr="004110A2">
        <w:rPr>
          <w:sz w:val="28"/>
          <w:szCs w:val="28"/>
          <w:lang w:val="en-US"/>
        </w:rPr>
        <w:t xml:space="preserve"> графічний інтерфейс реалізованого модуля. Графічний інтерфейс є простим та зрозумілим. Кожне поле</w:t>
      </w:r>
      <w:r w:rsidR="000C77D1">
        <w:rPr>
          <w:sz w:val="28"/>
          <w:szCs w:val="28"/>
          <w:lang w:val="uk-UA"/>
        </w:rPr>
        <w:t xml:space="preserve"> вводу</w:t>
      </w:r>
      <w:r w:rsidRPr="004110A2">
        <w:rPr>
          <w:sz w:val="28"/>
          <w:szCs w:val="28"/>
          <w:lang w:val="en-US"/>
        </w:rPr>
        <w:t xml:space="preserve"> має підпис і підказку, яка виводиться користувачеві у разі некоректного введення користувачем.</w:t>
      </w:r>
      <w:r w:rsidR="000C77D1">
        <w:rPr>
          <w:sz w:val="28"/>
          <w:szCs w:val="28"/>
          <w:lang w:val="uk-UA"/>
        </w:rPr>
        <w:t xml:space="preserve"> Області виводу також підписані і добре структоровані.</w:t>
      </w:r>
      <w:r w:rsidRPr="004110A2">
        <w:rPr>
          <w:sz w:val="28"/>
          <w:szCs w:val="28"/>
          <w:lang w:val="en-US"/>
        </w:rPr>
        <w:t xml:space="preserve"> Шрифт і розмір тексту є цілком зручним для читання.</w:t>
      </w:r>
      <w:r w:rsidR="000C77D1">
        <w:rPr>
          <w:sz w:val="28"/>
          <w:szCs w:val="28"/>
          <w:lang w:val="uk-UA"/>
        </w:rPr>
        <w:t xml:space="preserve"> Для зручної навігації розроблено меню.</w:t>
      </w:r>
    </w:p>
    <w:p w14:paraId="79985116" w14:textId="501644AC" w:rsidR="00C07630" w:rsidRPr="005549F6" w:rsidRDefault="006E6E1C" w:rsidP="005549F6">
      <w:pPr>
        <w:spacing w:line="360" w:lineRule="auto"/>
        <w:ind w:firstLine="851"/>
        <w:jc w:val="both"/>
        <w:rPr>
          <w:sz w:val="28"/>
          <w:szCs w:val="28"/>
          <w:lang w:val="uk-UA"/>
        </w:rPr>
      </w:pPr>
      <w:r>
        <w:rPr>
          <w:sz w:val="28"/>
          <w:szCs w:val="28"/>
          <w:lang w:val="uk-UA"/>
        </w:rPr>
        <w:t xml:space="preserve">В </w:t>
      </w:r>
      <w:r>
        <w:rPr>
          <w:sz w:val="28"/>
          <w:szCs w:val="28"/>
          <w:lang w:val="en-US"/>
        </w:rPr>
        <w:t xml:space="preserve">drawable </w:t>
      </w:r>
      <w:r>
        <w:rPr>
          <w:sz w:val="28"/>
          <w:szCs w:val="28"/>
          <w:lang w:val="uk-UA"/>
        </w:rPr>
        <w:t xml:space="preserve">додано всі необхідні іконки для кнопок, навігаційного меню та інших елементів </w:t>
      </w:r>
      <w:r>
        <w:rPr>
          <w:sz w:val="28"/>
          <w:szCs w:val="28"/>
          <w:lang w:val="en-US"/>
        </w:rPr>
        <w:t>UI.</w:t>
      </w:r>
      <w:bookmarkStart w:id="8335" w:name="_Hlk167546596"/>
    </w:p>
    <w:p w14:paraId="5D341B57" w14:textId="77777777" w:rsidR="008448EC" w:rsidRPr="008448EC" w:rsidRDefault="008448EC" w:rsidP="008448EC">
      <w:pPr>
        <w:spacing w:line="360" w:lineRule="auto"/>
        <w:ind w:firstLine="851"/>
        <w:jc w:val="both"/>
        <w:rPr>
          <w:sz w:val="28"/>
          <w:szCs w:val="28"/>
          <w:lang w:val="uk-UA"/>
        </w:rPr>
      </w:pPr>
      <w:r w:rsidRPr="008448EC">
        <w:rPr>
          <w:sz w:val="28"/>
          <w:szCs w:val="28"/>
          <w:lang w:val="uk-UA"/>
        </w:rPr>
        <w:t xml:space="preserve">Для забезпечення </w:t>
      </w:r>
      <w:bookmarkEnd w:id="8335"/>
      <w:r w:rsidRPr="008448EC">
        <w:rPr>
          <w:sz w:val="28"/>
          <w:szCs w:val="28"/>
          <w:lang w:val="uk-UA"/>
        </w:rPr>
        <w:t>ефективності коду було підключено:</w:t>
      </w:r>
    </w:p>
    <w:p w14:paraId="3309C16E" w14:textId="6C87D5B3" w:rsidR="008448EC" w:rsidRPr="005471B0" w:rsidRDefault="008448EC">
      <w:pPr>
        <w:pStyle w:val="af2"/>
        <w:numPr>
          <w:ilvl w:val="0"/>
          <w:numId w:val="15"/>
        </w:numPr>
        <w:spacing w:line="360" w:lineRule="auto"/>
        <w:jc w:val="both"/>
        <w:rPr>
          <w:sz w:val="28"/>
          <w:szCs w:val="28"/>
          <w:lang w:val="uk-UA"/>
        </w:rPr>
      </w:pPr>
      <w:r w:rsidRPr="005471B0">
        <w:rPr>
          <w:sz w:val="28"/>
          <w:szCs w:val="28"/>
          <w:lang w:val="uk-UA"/>
        </w:rPr>
        <w:t>androidx.appcompat.app.AppCompatActivity;</w:t>
      </w:r>
    </w:p>
    <w:p w14:paraId="184E7739" w14:textId="5A4709E3" w:rsidR="008448EC" w:rsidRPr="005471B0" w:rsidRDefault="008448EC">
      <w:pPr>
        <w:pStyle w:val="af2"/>
        <w:numPr>
          <w:ilvl w:val="0"/>
          <w:numId w:val="15"/>
        </w:numPr>
        <w:spacing w:line="360" w:lineRule="auto"/>
        <w:jc w:val="both"/>
        <w:rPr>
          <w:sz w:val="28"/>
          <w:szCs w:val="28"/>
          <w:lang w:val="uk-UA"/>
        </w:rPr>
      </w:pPr>
      <w:r w:rsidRPr="005471B0">
        <w:rPr>
          <w:sz w:val="28"/>
          <w:szCs w:val="28"/>
          <w:lang w:val="uk-UA"/>
        </w:rPr>
        <w:t>android.os.Build;</w:t>
      </w:r>
    </w:p>
    <w:p w14:paraId="15408C84" w14:textId="7D5B3807" w:rsidR="008448EC" w:rsidRPr="005471B0" w:rsidRDefault="008448EC">
      <w:pPr>
        <w:pStyle w:val="af2"/>
        <w:numPr>
          <w:ilvl w:val="0"/>
          <w:numId w:val="15"/>
        </w:numPr>
        <w:spacing w:line="360" w:lineRule="auto"/>
        <w:jc w:val="both"/>
        <w:rPr>
          <w:sz w:val="28"/>
          <w:szCs w:val="28"/>
          <w:lang w:val="uk-UA"/>
        </w:rPr>
      </w:pPr>
      <w:r w:rsidRPr="005471B0">
        <w:rPr>
          <w:sz w:val="28"/>
          <w:szCs w:val="28"/>
          <w:lang w:val="uk-UA"/>
        </w:rPr>
        <w:t>android.os.Bundle;</w:t>
      </w:r>
    </w:p>
    <w:p w14:paraId="685B7061" w14:textId="0FB29FC7" w:rsidR="008448EC" w:rsidRPr="005471B0" w:rsidRDefault="008448EC">
      <w:pPr>
        <w:pStyle w:val="af2"/>
        <w:numPr>
          <w:ilvl w:val="0"/>
          <w:numId w:val="15"/>
        </w:numPr>
        <w:spacing w:line="360" w:lineRule="auto"/>
        <w:jc w:val="both"/>
        <w:rPr>
          <w:sz w:val="28"/>
          <w:szCs w:val="28"/>
          <w:lang w:val="uk-UA"/>
        </w:rPr>
      </w:pPr>
      <w:r w:rsidRPr="005471B0">
        <w:rPr>
          <w:sz w:val="28"/>
          <w:szCs w:val="28"/>
          <w:lang w:val="uk-UA"/>
        </w:rPr>
        <w:t>android.view.View;</w:t>
      </w:r>
    </w:p>
    <w:p w14:paraId="16F31D92" w14:textId="1EB44B74" w:rsidR="008448EC" w:rsidRPr="005471B0" w:rsidRDefault="008448EC">
      <w:pPr>
        <w:pStyle w:val="af2"/>
        <w:numPr>
          <w:ilvl w:val="0"/>
          <w:numId w:val="15"/>
        </w:numPr>
        <w:spacing w:line="360" w:lineRule="auto"/>
        <w:jc w:val="both"/>
        <w:rPr>
          <w:sz w:val="28"/>
          <w:szCs w:val="28"/>
          <w:lang w:val="uk-UA"/>
        </w:rPr>
      </w:pPr>
      <w:r w:rsidRPr="005471B0">
        <w:rPr>
          <w:sz w:val="28"/>
          <w:szCs w:val="28"/>
          <w:lang w:val="uk-UA"/>
        </w:rPr>
        <w:t>android.widget.Button;</w:t>
      </w:r>
    </w:p>
    <w:p w14:paraId="07C225D6" w14:textId="1B4B7E79" w:rsidR="008448EC" w:rsidRPr="005471B0" w:rsidRDefault="008448EC">
      <w:pPr>
        <w:pStyle w:val="af2"/>
        <w:numPr>
          <w:ilvl w:val="0"/>
          <w:numId w:val="15"/>
        </w:numPr>
        <w:spacing w:line="360" w:lineRule="auto"/>
        <w:jc w:val="both"/>
        <w:rPr>
          <w:sz w:val="28"/>
          <w:szCs w:val="28"/>
          <w:lang w:val="uk-UA"/>
        </w:rPr>
      </w:pPr>
      <w:r w:rsidRPr="005471B0">
        <w:rPr>
          <w:sz w:val="28"/>
          <w:szCs w:val="28"/>
          <w:lang w:val="uk-UA"/>
        </w:rPr>
        <w:t>android.widget.EditText;</w:t>
      </w:r>
    </w:p>
    <w:p w14:paraId="3E323445" w14:textId="389BFC12" w:rsidR="008448EC" w:rsidRPr="005471B0" w:rsidRDefault="008448EC">
      <w:pPr>
        <w:pStyle w:val="af2"/>
        <w:numPr>
          <w:ilvl w:val="0"/>
          <w:numId w:val="15"/>
        </w:numPr>
        <w:spacing w:line="360" w:lineRule="auto"/>
        <w:jc w:val="both"/>
        <w:rPr>
          <w:sz w:val="28"/>
          <w:szCs w:val="28"/>
          <w:lang w:val="uk-UA"/>
        </w:rPr>
      </w:pPr>
      <w:r w:rsidRPr="005471B0">
        <w:rPr>
          <w:sz w:val="28"/>
          <w:szCs w:val="28"/>
          <w:lang w:val="uk-UA"/>
        </w:rPr>
        <w:t>android.widget.TextView;</w:t>
      </w:r>
    </w:p>
    <w:p w14:paraId="270C1761" w14:textId="5C1149CD" w:rsidR="008448EC" w:rsidRPr="005471B0" w:rsidRDefault="008448EC">
      <w:pPr>
        <w:pStyle w:val="af2"/>
        <w:numPr>
          <w:ilvl w:val="0"/>
          <w:numId w:val="15"/>
        </w:numPr>
        <w:spacing w:line="360" w:lineRule="auto"/>
        <w:jc w:val="both"/>
        <w:rPr>
          <w:sz w:val="28"/>
          <w:szCs w:val="28"/>
          <w:lang w:val="uk-UA"/>
        </w:rPr>
      </w:pPr>
      <w:r w:rsidRPr="005471B0">
        <w:rPr>
          <w:sz w:val="28"/>
          <w:szCs w:val="28"/>
          <w:lang w:val="uk-UA"/>
        </w:rPr>
        <w:t>android.widget.Toast;</w:t>
      </w:r>
    </w:p>
    <w:p w14:paraId="15E9B5B0" w14:textId="7513099A" w:rsidR="008448EC" w:rsidRPr="005471B0" w:rsidRDefault="008448EC">
      <w:pPr>
        <w:pStyle w:val="af2"/>
        <w:numPr>
          <w:ilvl w:val="0"/>
          <w:numId w:val="15"/>
        </w:numPr>
        <w:spacing w:line="360" w:lineRule="auto"/>
        <w:jc w:val="both"/>
        <w:rPr>
          <w:sz w:val="28"/>
          <w:szCs w:val="28"/>
          <w:lang w:val="uk-UA"/>
        </w:rPr>
      </w:pPr>
      <w:r w:rsidRPr="005471B0">
        <w:rPr>
          <w:sz w:val="28"/>
          <w:szCs w:val="28"/>
          <w:lang w:val="uk-UA"/>
        </w:rPr>
        <w:t>java.text.DateFormat;</w:t>
      </w:r>
    </w:p>
    <w:p w14:paraId="41EBE56C" w14:textId="020D8085" w:rsidR="008448EC" w:rsidRPr="005471B0" w:rsidRDefault="008448EC">
      <w:pPr>
        <w:pStyle w:val="af2"/>
        <w:numPr>
          <w:ilvl w:val="0"/>
          <w:numId w:val="15"/>
        </w:numPr>
        <w:spacing w:line="360" w:lineRule="auto"/>
        <w:jc w:val="both"/>
        <w:rPr>
          <w:sz w:val="28"/>
          <w:szCs w:val="28"/>
          <w:lang w:val="uk-UA"/>
        </w:rPr>
      </w:pPr>
      <w:r w:rsidRPr="005471B0">
        <w:rPr>
          <w:sz w:val="28"/>
          <w:szCs w:val="28"/>
          <w:lang w:val="uk-UA"/>
        </w:rPr>
        <w:t>java.text.ParseException;</w:t>
      </w:r>
    </w:p>
    <w:p w14:paraId="11CD3AD3" w14:textId="617B40A0" w:rsidR="008448EC" w:rsidRPr="005471B0" w:rsidRDefault="008448EC">
      <w:pPr>
        <w:pStyle w:val="af2"/>
        <w:numPr>
          <w:ilvl w:val="0"/>
          <w:numId w:val="15"/>
        </w:numPr>
        <w:spacing w:line="360" w:lineRule="auto"/>
        <w:jc w:val="both"/>
        <w:rPr>
          <w:sz w:val="28"/>
          <w:szCs w:val="28"/>
          <w:lang w:val="uk-UA"/>
        </w:rPr>
      </w:pPr>
      <w:r w:rsidRPr="005471B0">
        <w:rPr>
          <w:sz w:val="28"/>
          <w:szCs w:val="28"/>
          <w:lang w:val="uk-UA"/>
        </w:rPr>
        <w:t>java.time.LocalTime;</w:t>
      </w:r>
    </w:p>
    <w:p w14:paraId="09567B49" w14:textId="3B30EB21" w:rsidR="008448EC" w:rsidRPr="005471B0" w:rsidRDefault="008448EC">
      <w:pPr>
        <w:pStyle w:val="af2"/>
        <w:numPr>
          <w:ilvl w:val="0"/>
          <w:numId w:val="15"/>
        </w:numPr>
        <w:spacing w:line="360" w:lineRule="auto"/>
        <w:jc w:val="both"/>
        <w:rPr>
          <w:sz w:val="28"/>
          <w:szCs w:val="28"/>
          <w:lang w:val="uk-UA"/>
        </w:rPr>
      </w:pPr>
      <w:r w:rsidRPr="005471B0">
        <w:rPr>
          <w:sz w:val="28"/>
          <w:szCs w:val="28"/>
          <w:lang w:val="uk-UA"/>
        </w:rPr>
        <w:t>java.util.Date;</w:t>
      </w:r>
    </w:p>
    <w:p w14:paraId="55C44FB3" w14:textId="0105F4AF" w:rsidR="008448EC" w:rsidRPr="005471B0" w:rsidRDefault="008448EC">
      <w:pPr>
        <w:pStyle w:val="af2"/>
        <w:numPr>
          <w:ilvl w:val="0"/>
          <w:numId w:val="15"/>
        </w:numPr>
        <w:spacing w:line="360" w:lineRule="auto"/>
        <w:jc w:val="both"/>
        <w:rPr>
          <w:sz w:val="28"/>
          <w:szCs w:val="28"/>
          <w:lang w:val="uk-UA"/>
        </w:rPr>
      </w:pPr>
      <w:r w:rsidRPr="005471B0">
        <w:rPr>
          <w:sz w:val="28"/>
          <w:szCs w:val="28"/>
          <w:lang w:val="uk-UA"/>
        </w:rPr>
        <w:t>java.text.SimpleDateFormat.</w:t>
      </w:r>
    </w:p>
    <w:p w14:paraId="673257FF" w14:textId="779398F9" w:rsidR="008448EC" w:rsidRPr="008448EC" w:rsidRDefault="008448EC" w:rsidP="008448EC">
      <w:pPr>
        <w:spacing w:line="360" w:lineRule="auto"/>
        <w:ind w:firstLine="851"/>
        <w:jc w:val="both"/>
        <w:rPr>
          <w:sz w:val="28"/>
          <w:szCs w:val="28"/>
          <w:lang w:val="uk-UA"/>
        </w:rPr>
      </w:pPr>
      <w:r w:rsidRPr="008448EC">
        <w:rPr>
          <w:sz w:val="28"/>
          <w:szCs w:val="28"/>
          <w:lang w:val="uk-UA"/>
        </w:rPr>
        <w:t xml:space="preserve">androidx.appcompat.app.AppCompatActivity </w:t>
      </w:r>
      <w:r w:rsidR="00DD738D" w:rsidRPr="00251780">
        <w:rPr>
          <w:bCs/>
          <w:color w:val="000000"/>
          <w:sz w:val="28"/>
          <w:szCs w:val="28"/>
          <w:lang w:val="uk-UA"/>
        </w:rPr>
        <w:t>–</w:t>
      </w:r>
      <w:r w:rsidRPr="008448EC">
        <w:rPr>
          <w:sz w:val="28"/>
          <w:szCs w:val="28"/>
          <w:lang w:val="uk-UA"/>
        </w:rPr>
        <w:t xml:space="preserve"> це клас, який наслідується від android.app.Activity і додає підтримку різних функцій і компонентів, які не доступні в стандартній Activity. Наприклад, AppCompatActivity дозволяє використовувати:</w:t>
      </w:r>
    </w:p>
    <w:p w14:paraId="1166C6E7" w14:textId="4201A716" w:rsidR="008448EC" w:rsidRPr="004E4A7A" w:rsidRDefault="008448EC" w:rsidP="0018745E">
      <w:pPr>
        <w:pStyle w:val="af2"/>
        <w:numPr>
          <w:ilvl w:val="0"/>
          <w:numId w:val="16"/>
        </w:numPr>
        <w:spacing w:line="360" w:lineRule="auto"/>
        <w:ind w:left="0" w:firstLine="851"/>
        <w:jc w:val="both"/>
        <w:rPr>
          <w:sz w:val="28"/>
          <w:szCs w:val="28"/>
          <w:lang w:val="uk-UA"/>
        </w:rPr>
      </w:pPr>
      <w:r w:rsidRPr="004E4A7A">
        <w:rPr>
          <w:sz w:val="28"/>
          <w:szCs w:val="28"/>
          <w:lang w:val="uk-UA"/>
        </w:rPr>
        <w:t>App bar: це панель, яка розташовується вгорі екрану і містить назву застосунку, кнопку навігації, меню і інші елементи. AppCompatActivity дозволяє налаштовувати вигляд і поведінку app bar за допомогою класів Toolbar і ActionBar.</w:t>
      </w:r>
    </w:p>
    <w:p w14:paraId="2EE949A9" w14:textId="779B6A04" w:rsidR="008448EC" w:rsidRPr="004E4A7A" w:rsidRDefault="008448EC" w:rsidP="00CD338F">
      <w:pPr>
        <w:pStyle w:val="af2"/>
        <w:widowControl w:val="0"/>
        <w:numPr>
          <w:ilvl w:val="0"/>
          <w:numId w:val="16"/>
        </w:numPr>
        <w:spacing w:line="360" w:lineRule="auto"/>
        <w:ind w:left="0" w:firstLine="851"/>
        <w:jc w:val="both"/>
        <w:rPr>
          <w:sz w:val="28"/>
          <w:szCs w:val="28"/>
          <w:lang w:val="uk-UA"/>
        </w:rPr>
      </w:pPr>
      <w:r w:rsidRPr="004E4A7A">
        <w:rPr>
          <w:sz w:val="28"/>
          <w:szCs w:val="28"/>
          <w:lang w:val="uk-UA"/>
        </w:rPr>
        <w:t>Material themes: це набір тем, які дотримуються принципів дизайну Material Design і забезпечують однорідний вигляд і відчуття додатку на різних версіях Android. AppCompatActivity дозволяє використовувати теми з пакету androidx.appcompat.R.style, які наслідуються від Theme.AppCompat.</w:t>
      </w:r>
    </w:p>
    <w:p w14:paraId="46BBA5A5" w14:textId="305F8A6B" w:rsidR="008448EC" w:rsidRPr="004E4A7A" w:rsidRDefault="008448EC" w:rsidP="00171550">
      <w:pPr>
        <w:pStyle w:val="af2"/>
        <w:widowControl w:val="0"/>
        <w:numPr>
          <w:ilvl w:val="0"/>
          <w:numId w:val="16"/>
        </w:numPr>
        <w:spacing w:line="360" w:lineRule="auto"/>
        <w:ind w:left="0" w:firstLine="851"/>
        <w:jc w:val="both"/>
        <w:rPr>
          <w:sz w:val="28"/>
          <w:szCs w:val="28"/>
          <w:lang w:val="uk-UA"/>
        </w:rPr>
      </w:pPr>
      <w:r w:rsidRPr="004E4A7A">
        <w:rPr>
          <w:sz w:val="28"/>
          <w:szCs w:val="28"/>
          <w:lang w:val="uk-UA"/>
        </w:rPr>
        <w:t>Widget tinting: це функція, яка дозволяє змінювати кольори віджетів, таких як кнопки, перемикачі, списки і т.д., відповідно до кольорової схеми застосунку. AppCompatActivity автоматично застосовує widget tinting до віджетів з пакету androidx.appcompat.widget.</w:t>
      </w:r>
    </w:p>
    <w:p w14:paraId="27CE8F32" w14:textId="3482950C" w:rsidR="008448EC" w:rsidRPr="004E4A7A" w:rsidRDefault="008448EC" w:rsidP="0018745E">
      <w:pPr>
        <w:pStyle w:val="af2"/>
        <w:numPr>
          <w:ilvl w:val="0"/>
          <w:numId w:val="16"/>
        </w:numPr>
        <w:spacing w:line="360" w:lineRule="auto"/>
        <w:ind w:left="0" w:firstLine="851"/>
        <w:jc w:val="both"/>
        <w:rPr>
          <w:sz w:val="28"/>
          <w:szCs w:val="28"/>
          <w:lang w:val="uk-UA"/>
        </w:rPr>
      </w:pPr>
      <w:r w:rsidRPr="004E4A7A">
        <w:rPr>
          <w:sz w:val="28"/>
          <w:szCs w:val="28"/>
          <w:lang w:val="uk-UA"/>
        </w:rPr>
        <w:t>Support library features: це функції, які додають підтримку нових можливостей Android до старіших версій. AppCompatActivity дозволяє використовувати такі функції, як векторні зображення, анімації, навігаційні компоненти, фрагменти і т.д.</w:t>
      </w:r>
    </w:p>
    <w:p w14:paraId="3A584C5A" w14:textId="4371E983" w:rsidR="008448EC" w:rsidRPr="008448EC" w:rsidRDefault="008448EC" w:rsidP="008448EC">
      <w:pPr>
        <w:spacing w:line="360" w:lineRule="auto"/>
        <w:ind w:firstLine="851"/>
        <w:jc w:val="both"/>
        <w:rPr>
          <w:sz w:val="28"/>
          <w:szCs w:val="28"/>
          <w:lang w:val="uk-UA"/>
        </w:rPr>
      </w:pPr>
      <w:r w:rsidRPr="008448EC">
        <w:rPr>
          <w:sz w:val="28"/>
          <w:szCs w:val="28"/>
          <w:lang w:val="uk-UA"/>
        </w:rPr>
        <w:t xml:space="preserve">android.os.Build </w:t>
      </w:r>
      <w:r w:rsidR="00621EA3" w:rsidRPr="00251780">
        <w:rPr>
          <w:bCs/>
          <w:color w:val="000000"/>
          <w:sz w:val="28"/>
          <w:szCs w:val="28"/>
          <w:lang w:val="uk-UA"/>
        </w:rPr>
        <w:t>–</w:t>
      </w:r>
      <w:r w:rsidRPr="008448EC">
        <w:rPr>
          <w:sz w:val="28"/>
          <w:szCs w:val="28"/>
          <w:lang w:val="uk-UA"/>
        </w:rPr>
        <w:t xml:space="preserve"> це клас Android, який надає інформацію про систему і пристрій, на якому виконується програма. Можна використовувати цей клас для отримання таких даних, як:</w:t>
      </w:r>
    </w:p>
    <w:p w14:paraId="6875F4B5" w14:textId="47BC561B" w:rsidR="008448EC" w:rsidRPr="00A53524" w:rsidRDefault="008448EC" w:rsidP="0018745E">
      <w:pPr>
        <w:pStyle w:val="af2"/>
        <w:numPr>
          <w:ilvl w:val="0"/>
          <w:numId w:val="17"/>
        </w:numPr>
        <w:spacing w:line="360" w:lineRule="auto"/>
        <w:ind w:left="0" w:firstLine="851"/>
        <w:jc w:val="both"/>
        <w:rPr>
          <w:sz w:val="28"/>
          <w:szCs w:val="28"/>
          <w:lang w:val="uk-UA"/>
        </w:rPr>
      </w:pPr>
      <w:r w:rsidRPr="00A53524">
        <w:rPr>
          <w:sz w:val="28"/>
          <w:szCs w:val="28"/>
          <w:lang w:val="uk-UA"/>
        </w:rPr>
        <w:t>Версія ОС (наприклад, 4.4.2 або Oreo) за допомогою android.os.Build.VERSION.RELEASE</w:t>
      </w:r>
    </w:p>
    <w:p w14:paraId="10399FB2" w14:textId="78402485" w:rsidR="008448EC" w:rsidRPr="00A53524" w:rsidRDefault="008448EC" w:rsidP="0018745E">
      <w:pPr>
        <w:pStyle w:val="af2"/>
        <w:numPr>
          <w:ilvl w:val="0"/>
          <w:numId w:val="17"/>
        </w:numPr>
        <w:spacing w:line="360" w:lineRule="auto"/>
        <w:ind w:left="0" w:firstLine="851"/>
        <w:jc w:val="both"/>
        <w:rPr>
          <w:sz w:val="28"/>
          <w:szCs w:val="28"/>
          <w:lang w:val="uk-UA"/>
        </w:rPr>
      </w:pPr>
      <w:r w:rsidRPr="00A53524">
        <w:rPr>
          <w:sz w:val="28"/>
          <w:szCs w:val="28"/>
          <w:lang w:val="uk-UA"/>
        </w:rPr>
        <w:t>Кодова назва ОС (наприклад, KitKat або O) за допомогою android.os.Build.VERSION.CODENAME</w:t>
      </w:r>
    </w:p>
    <w:p w14:paraId="0DB01E46" w14:textId="799AE2A6" w:rsidR="008448EC" w:rsidRPr="00A53524" w:rsidRDefault="008448EC" w:rsidP="0018745E">
      <w:pPr>
        <w:pStyle w:val="af2"/>
        <w:numPr>
          <w:ilvl w:val="0"/>
          <w:numId w:val="17"/>
        </w:numPr>
        <w:spacing w:line="360" w:lineRule="auto"/>
        <w:ind w:left="0" w:firstLine="851"/>
        <w:jc w:val="both"/>
        <w:rPr>
          <w:sz w:val="28"/>
          <w:szCs w:val="28"/>
          <w:lang w:val="uk-UA"/>
        </w:rPr>
      </w:pPr>
      <w:r w:rsidRPr="00A53524">
        <w:rPr>
          <w:sz w:val="28"/>
          <w:szCs w:val="28"/>
          <w:lang w:val="uk-UA"/>
        </w:rPr>
        <w:t>Номер збірки ОС (наприклад, PVBB.YYMMDD.bbb.Cn) за допомогою android.os.Build.DISPLAY</w:t>
      </w:r>
    </w:p>
    <w:p w14:paraId="38861628" w14:textId="09A932C4" w:rsidR="008448EC" w:rsidRPr="00A53524" w:rsidRDefault="008448EC" w:rsidP="0018745E">
      <w:pPr>
        <w:pStyle w:val="af2"/>
        <w:numPr>
          <w:ilvl w:val="0"/>
          <w:numId w:val="17"/>
        </w:numPr>
        <w:spacing w:line="360" w:lineRule="auto"/>
        <w:ind w:left="0" w:firstLine="851"/>
        <w:jc w:val="both"/>
        <w:rPr>
          <w:sz w:val="28"/>
          <w:szCs w:val="28"/>
          <w:lang w:val="uk-UA"/>
        </w:rPr>
      </w:pPr>
      <w:r w:rsidRPr="00A53524">
        <w:rPr>
          <w:sz w:val="28"/>
          <w:szCs w:val="28"/>
          <w:lang w:val="uk-UA"/>
        </w:rPr>
        <w:t>Модель пристрою (наприклад, Nexus 5 або Galaxy S10) за допомогою android.os.Build.MODEL</w:t>
      </w:r>
    </w:p>
    <w:p w14:paraId="0B0CD540" w14:textId="06B54730" w:rsidR="008448EC" w:rsidRPr="00A53524" w:rsidRDefault="008448EC" w:rsidP="0018745E">
      <w:pPr>
        <w:pStyle w:val="af2"/>
        <w:numPr>
          <w:ilvl w:val="0"/>
          <w:numId w:val="17"/>
        </w:numPr>
        <w:spacing w:line="360" w:lineRule="auto"/>
        <w:ind w:left="0" w:firstLine="851"/>
        <w:jc w:val="both"/>
        <w:rPr>
          <w:sz w:val="28"/>
          <w:szCs w:val="28"/>
          <w:lang w:val="uk-UA"/>
        </w:rPr>
      </w:pPr>
      <w:r w:rsidRPr="00A53524">
        <w:rPr>
          <w:sz w:val="28"/>
          <w:szCs w:val="28"/>
          <w:lang w:val="uk-UA"/>
        </w:rPr>
        <w:t>Бренд пристрою (наприклад, Google або Samsung) за допомогою android.os.Build.BRAND</w:t>
      </w:r>
    </w:p>
    <w:p w14:paraId="065DAE21" w14:textId="779CDA34" w:rsidR="008448EC" w:rsidRPr="00A53524" w:rsidRDefault="008448EC" w:rsidP="0018745E">
      <w:pPr>
        <w:pStyle w:val="af2"/>
        <w:numPr>
          <w:ilvl w:val="0"/>
          <w:numId w:val="17"/>
        </w:numPr>
        <w:spacing w:line="360" w:lineRule="auto"/>
        <w:ind w:left="0" w:firstLine="851"/>
        <w:jc w:val="both"/>
        <w:rPr>
          <w:sz w:val="28"/>
          <w:szCs w:val="28"/>
          <w:lang w:val="uk-UA"/>
        </w:rPr>
      </w:pPr>
      <w:r w:rsidRPr="00A53524">
        <w:rPr>
          <w:sz w:val="28"/>
          <w:szCs w:val="28"/>
          <w:lang w:val="uk-UA"/>
        </w:rPr>
        <w:t>Виробник пристрою (наприклад, LGE або samsung) за допомогою android.os.Build.MANUFACTURER</w:t>
      </w:r>
    </w:p>
    <w:p w14:paraId="52EDCC1A" w14:textId="63696404" w:rsidR="008448EC" w:rsidRPr="00A53524" w:rsidRDefault="008448EC" w:rsidP="0018745E">
      <w:pPr>
        <w:pStyle w:val="af2"/>
        <w:numPr>
          <w:ilvl w:val="0"/>
          <w:numId w:val="17"/>
        </w:numPr>
        <w:spacing w:line="360" w:lineRule="auto"/>
        <w:ind w:left="0" w:firstLine="851"/>
        <w:jc w:val="both"/>
        <w:rPr>
          <w:sz w:val="28"/>
          <w:szCs w:val="28"/>
          <w:lang w:val="uk-UA"/>
        </w:rPr>
      </w:pPr>
      <w:r w:rsidRPr="00A53524">
        <w:rPr>
          <w:sz w:val="28"/>
          <w:szCs w:val="28"/>
          <w:lang w:val="uk-UA"/>
        </w:rPr>
        <w:t>Серійний номер пристрою за допомогою android.os.Build.SERIAL</w:t>
      </w:r>
    </w:p>
    <w:p w14:paraId="07BBF06B" w14:textId="77777777" w:rsidR="008448EC" w:rsidRPr="008448EC" w:rsidRDefault="008448EC" w:rsidP="008448EC">
      <w:pPr>
        <w:spacing w:line="360" w:lineRule="auto"/>
        <w:ind w:firstLine="851"/>
        <w:jc w:val="both"/>
        <w:rPr>
          <w:sz w:val="28"/>
          <w:szCs w:val="28"/>
          <w:lang w:val="uk-UA"/>
        </w:rPr>
      </w:pPr>
      <w:r w:rsidRPr="008448EC">
        <w:rPr>
          <w:sz w:val="28"/>
          <w:szCs w:val="28"/>
          <w:lang w:val="uk-UA"/>
        </w:rPr>
        <w:t>Цей клас також містить багато інших полів і констант, які можна використовувати для отримання додаткової інформації про пристрій і ОС.</w:t>
      </w:r>
    </w:p>
    <w:p w14:paraId="5002ECB9" w14:textId="2AB18C5F" w:rsidR="008448EC" w:rsidRPr="008448EC" w:rsidRDefault="008448EC" w:rsidP="008448EC">
      <w:pPr>
        <w:spacing w:line="360" w:lineRule="auto"/>
        <w:ind w:firstLine="851"/>
        <w:jc w:val="both"/>
        <w:rPr>
          <w:sz w:val="28"/>
          <w:szCs w:val="28"/>
          <w:lang w:val="uk-UA"/>
        </w:rPr>
      </w:pPr>
      <w:r w:rsidRPr="008448EC">
        <w:rPr>
          <w:sz w:val="28"/>
          <w:szCs w:val="28"/>
          <w:lang w:val="uk-UA"/>
        </w:rPr>
        <w:t xml:space="preserve">android.os.Bundle </w:t>
      </w:r>
      <w:r w:rsidR="00F04A5D" w:rsidRPr="00251780">
        <w:rPr>
          <w:bCs/>
          <w:color w:val="000000"/>
          <w:sz w:val="28"/>
          <w:szCs w:val="28"/>
          <w:lang w:val="uk-UA"/>
        </w:rPr>
        <w:t>–</w:t>
      </w:r>
      <w:r w:rsidRPr="008448EC">
        <w:rPr>
          <w:sz w:val="28"/>
          <w:szCs w:val="28"/>
          <w:lang w:val="uk-UA"/>
        </w:rPr>
        <w:t xml:space="preserve"> це клас Android, який дозволяє зберігати і відновлювати стан даних додатку. </w:t>
      </w:r>
      <w:r w:rsidR="00F04A5D">
        <w:rPr>
          <w:sz w:val="28"/>
          <w:szCs w:val="28"/>
          <w:lang w:val="uk-UA"/>
        </w:rPr>
        <w:t>Можна</w:t>
      </w:r>
      <w:r w:rsidRPr="008448EC">
        <w:rPr>
          <w:sz w:val="28"/>
          <w:szCs w:val="28"/>
          <w:lang w:val="uk-UA"/>
        </w:rPr>
        <w:t xml:space="preserve"> використовувати цей клас для передачі даних між компонентами додатку, такими як Activity, Fragment, Service, BroadcastReceiver тощо.</w:t>
      </w:r>
      <w:r w:rsidR="00F04A5D">
        <w:rPr>
          <w:sz w:val="28"/>
          <w:szCs w:val="28"/>
          <w:lang w:val="uk-UA"/>
        </w:rPr>
        <w:t xml:space="preserve"> Також можна</w:t>
      </w:r>
      <w:r w:rsidRPr="008448EC">
        <w:rPr>
          <w:sz w:val="28"/>
          <w:szCs w:val="28"/>
          <w:lang w:val="uk-UA"/>
        </w:rPr>
        <w:t xml:space="preserve"> використовувати цей клас для збереження і відновлення даних, коли додаток зупиняється або відновлюється через зміну конфігурації або недостатність пам’яті. android.os.Bundle схожий на HashMap, але має деякі відмінності. Наприклад, Bundle може зберігати тільки примітивні типи даних, масиви, String, Parcelable, Serializable та інші об’єкти, які реалізують спеціальні інтерфейси. Bundle також може бути збережений і відновлений за допомогою Parcel, що дозволяє ефективно передавати дані між процесами.</w:t>
      </w:r>
    </w:p>
    <w:p w14:paraId="1B40435C" w14:textId="6784085E" w:rsidR="008448EC" w:rsidRPr="008448EC" w:rsidRDefault="008448EC" w:rsidP="008448EC">
      <w:pPr>
        <w:spacing w:line="360" w:lineRule="auto"/>
        <w:ind w:firstLine="851"/>
        <w:jc w:val="both"/>
        <w:rPr>
          <w:sz w:val="28"/>
          <w:szCs w:val="28"/>
          <w:lang w:val="uk-UA"/>
        </w:rPr>
      </w:pPr>
      <w:r w:rsidRPr="008448EC">
        <w:rPr>
          <w:sz w:val="28"/>
          <w:szCs w:val="28"/>
          <w:lang w:val="uk-UA"/>
        </w:rPr>
        <w:t xml:space="preserve">android.view.View </w:t>
      </w:r>
      <w:r w:rsidR="002656C1" w:rsidRPr="00251780">
        <w:rPr>
          <w:bCs/>
          <w:color w:val="000000"/>
          <w:sz w:val="28"/>
          <w:szCs w:val="28"/>
          <w:lang w:val="uk-UA"/>
        </w:rPr>
        <w:t>–</w:t>
      </w:r>
      <w:r w:rsidRPr="008448EC">
        <w:rPr>
          <w:sz w:val="28"/>
          <w:szCs w:val="28"/>
          <w:lang w:val="uk-UA"/>
        </w:rPr>
        <w:t xml:space="preserve"> це базовий клас Android, який представляє графічний елемент інтерфейсу користувача. Всі віджети, такі як кнопки, текстові поля, списки, зображення тощо, є підкласами View. View відповідає за відображення себе на екрані, обробку подій, таких як натискання, торкання, жести, та збереження свого стану. View може мати різні атрибути, які визначають його властивості, такі як розмір, положення, колір, стиль, текст, фон, відступи, вирівнювання, анімацію та багато іншого. </w:t>
      </w:r>
      <w:r w:rsidR="00EB5303">
        <w:rPr>
          <w:sz w:val="28"/>
          <w:szCs w:val="28"/>
          <w:lang w:val="uk-UA"/>
        </w:rPr>
        <w:t>Можна</w:t>
      </w:r>
      <w:r w:rsidRPr="008448EC">
        <w:rPr>
          <w:sz w:val="28"/>
          <w:szCs w:val="28"/>
          <w:lang w:val="uk-UA"/>
        </w:rPr>
        <w:t xml:space="preserve"> задавати атрибути View у файлі XML, який описує макет, або програмно в коді Java або Kotlin. View також може бути частиною ієрархії View, яка визначає структуру макету. View може бути дочірнім елементом ViewGroup, який є спеціальним підкласом View, що може містити інші View або ViewGroup. ViewGroup відповідає за розташування своїх дочірніх елементів на екрані за допомогою різних правил і алгоритмів. Наприклад, LinearLayout розташовує своїх дітей в лінію, а ConstraintLayout дозволяє встановлювати обмеження між своїми дітьми.</w:t>
      </w:r>
    </w:p>
    <w:p w14:paraId="0B64E536" w14:textId="523E35CE" w:rsidR="008448EC" w:rsidRPr="008448EC" w:rsidRDefault="008448EC" w:rsidP="008448EC">
      <w:pPr>
        <w:spacing w:line="360" w:lineRule="auto"/>
        <w:ind w:firstLine="851"/>
        <w:jc w:val="both"/>
        <w:rPr>
          <w:sz w:val="28"/>
          <w:szCs w:val="28"/>
          <w:lang w:val="uk-UA"/>
        </w:rPr>
      </w:pPr>
      <w:r w:rsidRPr="008448EC">
        <w:rPr>
          <w:sz w:val="28"/>
          <w:szCs w:val="28"/>
          <w:lang w:val="uk-UA"/>
        </w:rPr>
        <w:t xml:space="preserve">android.widget.Button </w:t>
      </w:r>
      <w:r w:rsidR="00EB5303" w:rsidRPr="00251780">
        <w:rPr>
          <w:bCs/>
          <w:color w:val="000000"/>
          <w:sz w:val="28"/>
          <w:szCs w:val="28"/>
          <w:lang w:val="uk-UA"/>
        </w:rPr>
        <w:t>–</w:t>
      </w:r>
      <w:r w:rsidRPr="008448EC">
        <w:rPr>
          <w:sz w:val="28"/>
          <w:szCs w:val="28"/>
          <w:lang w:val="uk-UA"/>
        </w:rPr>
        <w:t xml:space="preserve"> це підклас android.view.View, який дозволяє створювати кнопки у додатку. Кнопка складається з тексту або значка, або обох, які повідомляють, яка дія відбудеться, коли користувач натисне на неї. Можна використовувати кнопки для запуску інших активностей, відкриття діалогових вікон, відправлення повідомлень тощо.</w:t>
      </w:r>
    </w:p>
    <w:p w14:paraId="38B9F25A" w14:textId="03F9CB04" w:rsidR="008448EC" w:rsidRPr="008448EC" w:rsidRDefault="008448EC" w:rsidP="0018745E">
      <w:pPr>
        <w:widowControl w:val="0"/>
        <w:spacing w:line="360" w:lineRule="auto"/>
        <w:ind w:firstLine="851"/>
        <w:jc w:val="both"/>
        <w:rPr>
          <w:sz w:val="28"/>
          <w:szCs w:val="28"/>
          <w:lang w:val="uk-UA"/>
        </w:rPr>
      </w:pPr>
      <w:r w:rsidRPr="008448EC">
        <w:rPr>
          <w:sz w:val="28"/>
          <w:szCs w:val="28"/>
          <w:lang w:val="uk-UA"/>
        </w:rPr>
        <w:t xml:space="preserve">android.widget.EditText </w:t>
      </w:r>
      <w:r w:rsidR="00EB5303" w:rsidRPr="00251780">
        <w:rPr>
          <w:bCs/>
          <w:color w:val="000000"/>
          <w:sz w:val="28"/>
          <w:szCs w:val="28"/>
          <w:lang w:val="uk-UA"/>
        </w:rPr>
        <w:t>–</w:t>
      </w:r>
      <w:r w:rsidRPr="008448EC">
        <w:rPr>
          <w:sz w:val="28"/>
          <w:szCs w:val="28"/>
          <w:lang w:val="uk-UA"/>
        </w:rPr>
        <w:t xml:space="preserve"> це підклас android.view.View, який дозволяє створювати текстові поля у додатку. Текстове поле складається з тексту, який користувач може вводити або редагувати, та може мати підказку, яка відображається, коли поле порожнє. Можна використовувати текстові поля для отримання даних від користувача, таких як ім’я, пароль, електронна пошта, номер телефону тощо.</w:t>
      </w:r>
    </w:p>
    <w:p w14:paraId="50934734" w14:textId="00B44ECE" w:rsidR="008448EC" w:rsidRPr="008448EC" w:rsidRDefault="008448EC" w:rsidP="008448EC">
      <w:pPr>
        <w:spacing w:line="360" w:lineRule="auto"/>
        <w:ind w:firstLine="851"/>
        <w:jc w:val="both"/>
        <w:rPr>
          <w:sz w:val="28"/>
          <w:szCs w:val="28"/>
          <w:lang w:val="uk-UA"/>
        </w:rPr>
      </w:pPr>
      <w:r w:rsidRPr="008448EC">
        <w:rPr>
          <w:sz w:val="28"/>
          <w:szCs w:val="28"/>
          <w:lang w:val="uk-UA"/>
        </w:rPr>
        <w:t xml:space="preserve">android.widget.TextView </w:t>
      </w:r>
      <w:r w:rsidR="009E58D5" w:rsidRPr="00251780">
        <w:rPr>
          <w:bCs/>
          <w:color w:val="000000"/>
          <w:sz w:val="28"/>
          <w:szCs w:val="28"/>
          <w:lang w:val="uk-UA"/>
        </w:rPr>
        <w:t>–</w:t>
      </w:r>
      <w:r w:rsidRPr="008448EC">
        <w:rPr>
          <w:sz w:val="28"/>
          <w:szCs w:val="28"/>
          <w:lang w:val="uk-UA"/>
        </w:rPr>
        <w:t xml:space="preserve"> це віджет, який відображає текст на екрані Android-пристрою. Він наслідується від класу android.view.View і має багато атрибутів, які дозволяють налаштовувати його вигляд, розмір, колір, шрифт, вирівнювання, стиль, гіперпосилання та інше. Для того, щоб дозволити користувачеві редагувати текст, використовується EditText.</w:t>
      </w:r>
    </w:p>
    <w:p w14:paraId="3D1F6DEF" w14:textId="5B7EF4EB" w:rsidR="008448EC" w:rsidRPr="008448EC" w:rsidRDefault="008448EC" w:rsidP="008448EC">
      <w:pPr>
        <w:spacing w:line="360" w:lineRule="auto"/>
        <w:ind w:firstLine="851"/>
        <w:jc w:val="both"/>
        <w:rPr>
          <w:sz w:val="28"/>
          <w:szCs w:val="28"/>
          <w:lang w:val="uk-UA"/>
        </w:rPr>
      </w:pPr>
      <w:r w:rsidRPr="008448EC">
        <w:rPr>
          <w:sz w:val="28"/>
          <w:szCs w:val="28"/>
          <w:lang w:val="uk-UA"/>
        </w:rPr>
        <w:t xml:space="preserve">android.widget.Toast </w:t>
      </w:r>
      <w:r w:rsidR="0054195A" w:rsidRPr="00251780">
        <w:rPr>
          <w:bCs/>
          <w:color w:val="000000"/>
          <w:sz w:val="28"/>
          <w:szCs w:val="28"/>
          <w:lang w:val="uk-UA"/>
        </w:rPr>
        <w:t>–</w:t>
      </w:r>
      <w:r w:rsidRPr="008448EC">
        <w:rPr>
          <w:sz w:val="28"/>
          <w:szCs w:val="28"/>
          <w:lang w:val="uk-UA"/>
        </w:rPr>
        <w:t xml:space="preserve"> це віджет, який показує просте повідомлення про операцію в невеликому спливаючому вікні. Він займає лише необхідну кількість місця для тексту, а поточна активність залишається видимою та інтерактивною. Тости автоматично зникають після тайм-ауту. Для того, щоб створити тост, використову</w:t>
      </w:r>
      <w:r w:rsidR="00B17E1E">
        <w:rPr>
          <w:sz w:val="28"/>
          <w:szCs w:val="28"/>
          <w:lang w:val="uk-UA"/>
        </w:rPr>
        <w:t>ється</w:t>
      </w:r>
      <w:r w:rsidRPr="008448EC">
        <w:rPr>
          <w:sz w:val="28"/>
          <w:szCs w:val="28"/>
          <w:lang w:val="uk-UA"/>
        </w:rPr>
        <w:t xml:space="preserve"> метод makeText(), який приймає такі параметри:</w:t>
      </w:r>
    </w:p>
    <w:p w14:paraId="79C92DB5" w14:textId="2C28CCC1" w:rsidR="008448EC" w:rsidRPr="0054195A" w:rsidRDefault="008448EC">
      <w:pPr>
        <w:pStyle w:val="af2"/>
        <w:numPr>
          <w:ilvl w:val="0"/>
          <w:numId w:val="18"/>
        </w:numPr>
        <w:spacing w:line="360" w:lineRule="auto"/>
        <w:jc w:val="both"/>
        <w:rPr>
          <w:sz w:val="28"/>
          <w:szCs w:val="28"/>
          <w:lang w:val="uk-UA"/>
        </w:rPr>
      </w:pPr>
      <w:r w:rsidRPr="0054195A">
        <w:rPr>
          <w:sz w:val="28"/>
          <w:szCs w:val="28"/>
          <w:lang w:val="uk-UA"/>
        </w:rPr>
        <w:t>Контекст активності.</w:t>
      </w:r>
    </w:p>
    <w:p w14:paraId="35EB6853" w14:textId="2B292059" w:rsidR="008448EC" w:rsidRPr="0054195A" w:rsidRDefault="008448EC">
      <w:pPr>
        <w:pStyle w:val="af2"/>
        <w:numPr>
          <w:ilvl w:val="0"/>
          <w:numId w:val="18"/>
        </w:numPr>
        <w:spacing w:line="360" w:lineRule="auto"/>
        <w:jc w:val="both"/>
        <w:rPr>
          <w:sz w:val="28"/>
          <w:szCs w:val="28"/>
          <w:lang w:val="uk-UA"/>
        </w:rPr>
      </w:pPr>
      <w:r w:rsidRPr="0054195A">
        <w:rPr>
          <w:sz w:val="28"/>
          <w:szCs w:val="28"/>
          <w:lang w:val="uk-UA"/>
        </w:rPr>
        <w:t>Текст, який повинен з’явитися користувачеві.</w:t>
      </w:r>
    </w:p>
    <w:p w14:paraId="230DFD77" w14:textId="75C0C3BE" w:rsidR="008448EC" w:rsidRPr="0054195A" w:rsidRDefault="008448EC" w:rsidP="005549F6">
      <w:pPr>
        <w:pStyle w:val="af2"/>
        <w:widowControl w:val="0"/>
        <w:numPr>
          <w:ilvl w:val="0"/>
          <w:numId w:val="18"/>
        </w:numPr>
        <w:spacing w:line="360" w:lineRule="auto"/>
        <w:ind w:left="1208" w:hanging="357"/>
        <w:jc w:val="both"/>
        <w:rPr>
          <w:sz w:val="28"/>
          <w:szCs w:val="28"/>
          <w:lang w:val="uk-UA"/>
        </w:rPr>
      </w:pPr>
      <w:r w:rsidRPr="0054195A">
        <w:rPr>
          <w:sz w:val="28"/>
          <w:szCs w:val="28"/>
          <w:lang w:val="uk-UA"/>
        </w:rPr>
        <w:t>Тривалість, протягом якої тост повинен залишатися на екрані.</w:t>
      </w:r>
    </w:p>
    <w:p w14:paraId="5803E8E3" w14:textId="77777777" w:rsidR="005549F6" w:rsidRDefault="008448EC" w:rsidP="005549F6">
      <w:pPr>
        <w:spacing w:line="360" w:lineRule="auto"/>
        <w:ind w:firstLine="851"/>
        <w:jc w:val="both"/>
        <w:rPr>
          <w:sz w:val="28"/>
          <w:szCs w:val="28"/>
          <w:lang w:val="uk-UA"/>
        </w:rPr>
      </w:pPr>
      <w:r w:rsidRPr="008448EC">
        <w:rPr>
          <w:sz w:val="28"/>
          <w:szCs w:val="28"/>
          <w:lang w:val="uk-UA"/>
        </w:rPr>
        <w:t>Метод makeText() повертає належно ініціалізований об’єкт Toast.</w:t>
      </w:r>
    </w:p>
    <w:p w14:paraId="1A4DDD44" w14:textId="788D18F8" w:rsidR="008448EC" w:rsidRPr="008448EC" w:rsidRDefault="008448EC" w:rsidP="005549F6">
      <w:pPr>
        <w:widowControl w:val="0"/>
        <w:spacing w:line="360" w:lineRule="auto"/>
        <w:ind w:firstLine="851"/>
        <w:jc w:val="both"/>
        <w:rPr>
          <w:sz w:val="28"/>
          <w:szCs w:val="28"/>
          <w:lang w:val="uk-UA"/>
        </w:rPr>
      </w:pPr>
      <w:r w:rsidRPr="008448EC">
        <w:rPr>
          <w:sz w:val="28"/>
          <w:szCs w:val="28"/>
          <w:lang w:val="uk-UA"/>
        </w:rPr>
        <w:t xml:space="preserve">java.text.DateFormat </w:t>
      </w:r>
      <w:r w:rsidR="00947273" w:rsidRPr="00251780">
        <w:rPr>
          <w:bCs/>
          <w:color w:val="000000"/>
          <w:sz w:val="28"/>
          <w:szCs w:val="28"/>
          <w:lang w:val="uk-UA"/>
        </w:rPr>
        <w:t>–</w:t>
      </w:r>
      <w:r w:rsidRPr="008448EC">
        <w:rPr>
          <w:sz w:val="28"/>
          <w:szCs w:val="28"/>
          <w:lang w:val="uk-UA"/>
        </w:rPr>
        <w:t xml:space="preserve"> це абстрактний клас, який використовується для форматування та аналізу дати та часу для будь-якої локалі. Він дозволяє форматувати дату в текст і перетворювати текст в дату. Клас DateFormat має багато методів для отримання, форматування, аналізу дати/часу за замовчуванням або за заданою локаллю та стилем форматування. Основні стилі форматування включають FULL, LONG, MEDIUM і SHORT. Наприклад:</w:t>
      </w:r>
    </w:p>
    <w:p w14:paraId="382E2E01" w14:textId="6CAC4AFE" w:rsidR="008448EC" w:rsidRPr="00A6199B" w:rsidRDefault="008448EC">
      <w:pPr>
        <w:pStyle w:val="af2"/>
        <w:numPr>
          <w:ilvl w:val="0"/>
          <w:numId w:val="19"/>
        </w:numPr>
        <w:spacing w:line="360" w:lineRule="auto"/>
        <w:jc w:val="both"/>
        <w:rPr>
          <w:sz w:val="28"/>
          <w:szCs w:val="28"/>
          <w:lang w:val="uk-UA"/>
        </w:rPr>
      </w:pPr>
      <w:r w:rsidRPr="00A6199B">
        <w:rPr>
          <w:sz w:val="28"/>
          <w:szCs w:val="28"/>
          <w:lang w:val="uk-UA"/>
        </w:rPr>
        <w:t>FULL: вівторок, 27 грудня 2023 року 10:14:27 GMT</w:t>
      </w:r>
    </w:p>
    <w:p w14:paraId="5EA7ADF5" w14:textId="4B2818C2" w:rsidR="008448EC" w:rsidRPr="00A6199B" w:rsidRDefault="008448EC">
      <w:pPr>
        <w:pStyle w:val="af2"/>
        <w:numPr>
          <w:ilvl w:val="0"/>
          <w:numId w:val="19"/>
        </w:numPr>
        <w:spacing w:line="360" w:lineRule="auto"/>
        <w:jc w:val="both"/>
        <w:rPr>
          <w:sz w:val="28"/>
          <w:szCs w:val="28"/>
          <w:lang w:val="uk-UA"/>
        </w:rPr>
      </w:pPr>
      <w:r w:rsidRPr="00A6199B">
        <w:rPr>
          <w:sz w:val="28"/>
          <w:szCs w:val="28"/>
          <w:lang w:val="uk-UA"/>
        </w:rPr>
        <w:t>LONG: 27 грудня 2023 року 10:14:27 GMT</w:t>
      </w:r>
    </w:p>
    <w:p w14:paraId="61C988C9" w14:textId="389C916F" w:rsidR="008448EC" w:rsidRPr="00A6199B" w:rsidRDefault="008448EC">
      <w:pPr>
        <w:pStyle w:val="af2"/>
        <w:numPr>
          <w:ilvl w:val="0"/>
          <w:numId w:val="19"/>
        </w:numPr>
        <w:spacing w:line="360" w:lineRule="auto"/>
        <w:jc w:val="both"/>
        <w:rPr>
          <w:sz w:val="28"/>
          <w:szCs w:val="28"/>
          <w:lang w:val="uk-UA"/>
        </w:rPr>
      </w:pPr>
      <w:r w:rsidRPr="00A6199B">
        <w:rPr>
          <w:sz w:val="28"/>
          <w:szCs w:val="28"/>
          <w:lang w:val="uk-UA"/>
        </w:rPr>
        <w:t>MEDIUM: 27 груд. 2023 р. 10:14:27</w:t>
      </w:r>
    </w:p>
    <w:p w14:paraId="0B917FBC" w14:textId="0A520E4B" w:rsidR="008448EC" w:rsidRPr="00A6199B" w:rsidRDefault="008448EC">
      <w:pPr>
        <w:pStyle w:val="af2"/>
        <w:numPr>
          <w:ilvl w:val="0"/>
          <w:numId w:val="19"/>
        </w:numPr>
        <w:spacing w:line="360" w:lineRule="auto"/>
        <w:jc w:val="both"/>
        <w:rPr>
          <w:sz w:val="28"/>
          <w:szCs w:val="28"/>
          <w:lang w:val="uk-UA"/>
        </w:rPr>
      </w:pPr>
      <w:r w:rsidRPr="00A6199B">
        <w:rPr>
          <w:sz w:val="28"/>
          <w:szCs w:val="28"/>
          <w:lang w:val="uk-UA"/>
        </w:rPr>
        <w:t>SHORT: 27.12.23 10:14</w:t>
      </w:r>
    </w:p>
    <w:p w14:paraId="67DDF44F" w14:textId="77777777" w:rsidR="008448EC" w:rsidRPr="008448EC" w:rsidRDefault="008448EC" w:rsidP="00171550">
      <w:pPr>
        <w:widowControl w:val="0"/>
        <w:spacing w:line="360" w:lineRule="auto"/>
        <w:ind w:firstLine="851"/>
        <w:jc w:val="both"/>
        <w:rPr>
          <w:sz w:val="28"/>
          <w:szCs w:val="28"/>
          <w:lang w:val="uk-UA"/>
        </w:rPr>
      </w:pPr>
      <w:r w:rsidRPr="008448EC">
        <w:rPr>
          <w:sz w:val="28"/>
          <w:szCs w:val="28"/>
          <w:lang w:val="uk-UA"/>
        </w:rPr>
        <w:t>Для того, щоб створити об’єкт DateFormat, можна використовувати статичні фабричні методи, такі як getDateInstance(), getTimeInstance(), getDateTimeInstance(). Ці методи повертають підкласи DateFormat, такі як SimpleDateFormat, які можна налаштовувати за допомогою шаблонів.</w:t>
      </w:r>
    </w:p>
    <w:p w14:paraId="48F27090" w14:textId="45239C4B" w:rsidR="008448EC" w:rsidRPr="008448EC" w:rsidRDefault="008448EC" w:rsidP="008448EC">
      <w:pPr>
        <w:spacing w:line="360" w:lineRule="auto"/>
        <w:ind w:firstLine="851"/>
        <w:jc w:val="both"/>
        <w:rPr>
          <w:sz w:val="28"/>
          <w:szCs w:val="28"/>
          <w:lang w:val="uk-UA"/>
        </w:rPr>
      </w:pPr>
      <w:r w:rsidRPr="008448EC">
        <w:rPr>
          <w:sz w:val="28"/>
          <w:szCs w:val="28"/>
          <w:lang w:val="uk-UA"/>
        </w:rPr>
        <w:t xml:space="preserve">java.text.ParseException </w:t>
      </w:r>
      <w:r w:rsidR="00D458EC" w:rsidRPr="00251780">
        <w:rPr>
          <w:bCs/>
          <w:color w:val="000000"/>
          <w:sz w:val="28"/>
          <w:szCs w:val="28"/>
          <w:lang w:val="uk-UA"/>
        </w:rPr>
        <w:t>–</w:t>
      </w:r>
      <w:r w:rsidRPr="008448EC">
        <w:rPr>
          <w:sz w:val="28"/>
          <w:szCs w:val="28"/>
          <w:lang w:val="uk-UA"/>
        </w:rPr>
        <w:t xml:space="preserve"> це перевірений виняток в Java, який належить до пакету java.text. Він сигналізує про те, що під час аналізу несподівано досягнуто помилки. Це зазвичай відбувається, коли рядок не відповідає необхідному формату або шаблону. Клас ParseException має два поля: рядок з детальним повідомленням про помилку та ціле число, яке вказує позицію, де була знайдена помилка.</w:t>
      </w:r>
    </w:p>
    <w:p w14:paraId="17D51371" w14:textId="29BF57D1" w:rsidR="008448EC" w:rsidRPr="008448EC" w:rsidRDefault="008448EC" w:rsidP="008448EC">
      <w:pPr>
        <w:spacing w:line="360" w:lineRule="auto"/>
        <w:ind w:firstLine="851"/>
        <w:jc w:val="both"/>
        <w:rPr>
          <w:sz w:val="28"/>
          <w:szCs w:val="28"/>
          <w:lang w:val="uk-UA"/>
        </w:rPr>
      </w:pPr>
      <w:r w:rsidRPr="008448EC">
        <w:rPr>
          <w:sz w:val="28"/>
          <w:szCs w:val="28"/>
          <w:lang w:val="uk-UA"/>
        </w:rPr>
        <w:t xml:space="preserve">java.time.LocalTime </w:t>
      </w:r>
      <w:r w:rsidR="00D458EC" w:rsidRPr="00251780">
        <w:rPr>
          <w:bCs/>
          <w:color w:val="000000"/>
          <w:sz w:val="28"/>
          <w:szCs w:val="28"/>
          <w:lang w:val="uk-UA"/>
        </w:rPr>
        <w:t>–</w:t>
      </w:r>
      <w:r w:rsidRPr="008448EC">
        <w:rPr>
          <w:sz w:val="28"/>
          <w:szCs w:val="28"/>
          <w:lang w:val="uk-UA"/>
        </w:rPr>
        <w:t xml:space="preserve"> це незмінний клас, який представляє локальний час (години, хвилини, секунди) без будь-якої дати або часового поясу. Він наслідується від класу java.lang.Object і реалізує інтерфейс Comparable. Час представлений з точністю до наносекунд. Наприклад, значення “13:45:30.123456789” може бути збережене в LocalTime. Для того, щоб створити об’єкт LocalTime, можна використовувати статичні методи now(), of(), from() та parse(). Ці методи повертають екземпляр LocalTime з поточним часом, заданим часом, часом з іншого об’єкта TemporalAccessor або часом з рядка. Клас LocalTime має багато методів для отримання, додавання, віднімання, порівняння, форматування та аналізу часу. Наприклад, методи getHour(), getMinute(), getSecond() та getNano() повертають годину, хвилину, секунду та наносекунду відповідно. Методи plusHours(), plusMinutes(), plusSeconds() та plusNanos() повертають копію LocalTime з доданим часом. Методи minusHours(), minusMinutes(), minusSeconds() та minusNanos() повертають копію LocalTime з віднятим часом. Метод compareTo() порівнює цей час з іншим часом. Метод format() форматує цей час за допомогою заданого форматера. Метод parse() аналізує рядок у LocalTime.</w:t>
      </w:r>
    </w:p>
    <w:p w14:paraId="64578255" w14:textId="55C8ED79" w:rsidR="008448EC" w:rsidRPr="008448EC" w:rsidRDefault="008448EC" w:rsidP="008448EC">
      <w:pPr>
        <w:spacing w:line="360" w:lineRule="auto"/>
        <w:ind w:firstLine="851"/>
        <w:jc w:val="both"/>
        <w:rPr>
          <w:sz w:val="28"/>
          <w:szCs w:val="28"/>
          <w:lang w:val="uk-UA"/>
        </w:rPr>
      </w:pPr>
      <w:r w:rsidRPr="008448EC">
        <w:rPr>
          <w:sz w:val="28"/>
          <w:szCs w:val="28"/>
          <w:lang w:val="uk-UA"/>
        </w:rPr>
        <w:t xml:space="preserve">java.util.Date </w:t>
      </w:r>
      <w:r w:rsidR="004947D0" w:rsidRPr="00251780">
        <w:rPr>
          <w:bCs/>
          <w:color w:val="000000"/>
          <w:sz w:val="28"/>
          <w:szCs w:val="28"/>
          <w:lang w:val="uk-UA"/>
        </w:rPr>
        <w:t>–</w:t>
      </w:r>
      <w:r w:rsidRPr="008448EC">
        <w:rPr>
          <w:sz w:val="28"/>
          <w:szCs w:val="28"/>
          <w:lang w:val="uk-UA"/>
        </w:rPr>
        <w:t xml:space="preserve"> це клас, який представляє дату та час у java. Він надає конструктори та методи для роботи з датою та часом у java. Клас java.util.Date реалізує інтерфейси Serializable, Cloneable та Comparable&lt;Date&gt;. Він успадкований інтерфейсами java.sql.Date, java.sql.Time та java.sql.Timestamp. Деякі з основних методів класу java.util.Date:</w:t>
      </w:r>
    </w:p>
    <w:p w14:paraId="0C2FDE22" w14:textId="68364247" w:rsidR="008448EC" w:rsidRPr="00B7167E" w:rsidRDefault="008448EC" w:rsidP="00171550">
      <w:pPr>
        <w:pStyle w:val="af2"/>
        <w:widowControl w:val="0"/>
        <w:numPr>
          <w:ilvl w:val="0"/>
          <w:numId w:val="20"/>
        </w:numPr>
        <w:spacing w:line="360" w:lineRule="auto"/>
        <w:ind w:left="0" w:firstLine="851"/>
        <w:jc w:val="both"/>
        <w:rPr>
          <w:sz w:val="28"/>
          <w:szCs w:val="28"/>
          <w:lang w:val="uk-UA"/>
        </w:rPr>
      </w:pPr>
      <w:r w:rsidRPr="00B7167E">
        <w:rPr>
          <w:sz w:val="28"/>
          <w:szCs w:val="28"/>
          <w:lang w:val="uk-UA"/>
        </w:rPr>
        <w:t xml:space="preserve">boolean after(Date date) </w:t>
      </w:r>
      <w:r w:rsidR="00B7167E" w:rsidRPr="00251780">
        <w:rPr>
          <w:bCs/>
          <w:color w:val="000000"/>
          <w:sz w:val="28"/>
          <w:szCs w:val="28"/>
          <w:lang w:val="uk-UA"/>
        </w:rPr>
        <w:t>–</w:t>
      </w:r>
      <w:r w:rsidRPr="00B7167E">
        <w:rPr>
          <w:sz w:val="28"/>
          <w:szCs w:val="28"/>
          <w:lang w:val="uk-UA"/>
        </w:rPr>
        <w:t xml:space="preserve"> перевіряє, чи поточна дата після заданої дати.</w:t>
      </w:r>
    </w:p>
    <w:p w14:paraId="23697D5E" w14:textId="50D166C5" w:rsidR="008448EC" w:rsidRPr="00B7167E" w:rsidRDefault="008448EC" w:rsidP="0018745E">
      <w:pPr>
        <w:pStyle w:val="af2"/>
        <w:numPr>
          <w:ilvl w:val="0"/>
          <w:numId w:val="20"/>
        </w:numPr>
        <w:spacing w:line="360" w:lineRule="auto"/>
        <w:ind w:left="0" w:firstLine="851"/>
        <w:jc w:val="both"/>
        <w:rPr>
          <w:sz w:val="28"/>
          <w:szCs w:val="28"/>
          <w:lang w:val="uk-UA"/>
        </w:rPr>
      </w:pPr>
      <w:r w:rsidRPr="00B7167E">
        <w:rPr>
          <w:sz w:val="28"/>
          <w:szCs w:val="28"/>
          <w:lang w:val="uk-UA"/>
        </w:rPr>
        <w:t xml:space="preserve">boolean before(Date date) </w:t>
      </w:r>
      <w:r w:rsidR="00B7167E" w:rsidRPr="00251780">
        <w:rPr>
          <w:bCs/>
          <w:color w:val="000000"/>
          <w:sz w:val="28"/>
          <w:szCs w:val="28"/>
          <w:lang w:val="uk-UA"/>
        </w:rPr>
        <w:t>–</w:t>
      </w:r>
      <w:r w:rsidRPr="00B7167E">
        <w:rPr>
          <w:sz w:val="28"/>
          <w:szCs w:val="28"/>
          <w:lang w:val="uk-UA"/>
        </w:rPr>
        <w:t xml:space="preserve"> перевіряє, чи поточна дата перед заданою датою.</w:t>
      </w:r>
    </w:p>
    <w:p w14:paraId="20FB4FC6" w14:textId="78AED020" w:rsidR="008448EC" w:rsidRPr="00B7167E" w:rsidRDefault="008448EC" w:rsidP="0018745E">
      <w:pPr>
        <w:pStyle w:val="af2"/>
        <w:numPr>
          <w:ilvl w:val="0"/>
          <w:numId w:val="20"/>
        </w:numPr>
        <w:spacing w:line="360" w:lineRule="auto"/>
        <w:ind w:left="0" w:firstLine="851"/>
        <w:jc w:val="both"/>
        <w:rPr>
          <w:sz w:val="28"/>
          <w:szCs w:val="28"/>
          <w:lang w:val="uk-UA"/>
        </w:rPr>
      </w:pPr>
      <w:r w:rsidRPr="00B7167E">
        <w:rPr>
          <w:sz w:val="28"/>
          <w:szCs w:val="28"/>
          <w:lang w:val="uk-UA"/>
        </w:rPr>
        <w:t xml:space="preserve">Object clone() </w:t>
      </w:r>
      <w:r w:rsidR="00B7167E" w:rsidRPr="00251780">
        <w:rPr>
          <w:bCs/>
          <w:color w:val="000000"/>
          <w:sz w:val="28"/>
          <w:szCs w:val="28"/>
          <w:lang w:val="uk-UA"/>
        </w:rPr>
        <w:t>–</w:t>
      </w:r>
      <w:r w:rsidRPr="00B7167E">
        <w:rPr>
          <w:sz w:val="28"/>
          <w:szCs w:val="28"/>
          <w:lang w:val="uk-UA"/>
        </w:rPr>
        <w:t xml:space="preserve"> повертає клон об’єкта поточної дати.</w:t>
      </w:r>
    </w:p>
    <w:p w14:paraId="6430237D" w14:textId="554396EA" w:rsidR="008448EC" w:rsidRPr="00B7167E" w:rsidRDefault="008448EC" w:rsidP="0018745E">
      <w:pPr>
        <w:pStyle w:val="af2"/>
        <w:numPr>
          <w:ilvl w:val="0"/>
          <w:numId w:val="20"/>
        </w:numPr>
        <w:spacing w:line="360" w:lineRule="auto"/>
        <w:ind w:left="0" w:firstLine="851"/>
        <w:jc w:val="both"/>
        <w:rPr>
          <w:sz w:val="28"/>
          <w:szCs w:val="28"/>
          <w:lang w:val="uk-UA"/>
        </w:rPr>
      </w:pPr>
      <w:r w:rsidRPr="00B7167E">
        <w:rPr>
          <w:sz w:val="28"/>
          <w:szCs w:val="28"/>
          <w:lang w:val="uk-UA"/>
        </w:rPr>
        <w:t xml:space="preserve">int compareTo(Date date) </w:t>
      </w:r>
      <w:r w:rsidR="00B7167E" w:rsidRPr="00251780">
        <w:rPr>
          <w:bCs/>
          <w:color w:val="000000"/>
          <w:sz w:val="28"/>
          <w:szCs w:val="28"/>
          <w:lang w:val="uk-UA"/>
        </w:rPr>
        <w:t>–</w:t>
      </w:r>
      <w:r w:rsidRPr="00B7167E">
        <w:rPr>
          <w:sz w:val="28"/>
          <w:szCs w:val="28"/>
          <w:lang w:val="uk-UA"/>
        </w:rPr>
        <w:t xml:space="preserve"> порівнює поточну дату з заданою датою.</w:t>
      </w:r>
    </w:p>
    <w:p w14:paraId="25CE53F8" w14:textId="7CC18096" w:rsidR="008448EC" w:rsidRPr="00B7167E" w:rsidRDefault="008448EC" w:rsidP="0018745E">
      <w:pPr>
        <w:pStyle w:val="af2"/>
        <w:numPr>
          <w:ilvl w:val="0"/>
          <w:numId w:val="20"/>
        </w:numPr>
        <w:spacing w:line="360" w:lineRule="auto"/>
        <w:ind w:left="0" w:firstLine="851"/>
        <w:jc w:val="both"/>
        <w:rPr>
          <w:sz w:val="28"/>
          <w:szCs w:val="28"/>
          <w:lang w:val="uk-UA"/>
        </w:rPr>
      </w:pPr>
      <w:r w:rsidRPr="00B7167E">
        <w:rPr>
          <w:sz w:val="28"/>
          <w:szCs w:val="28"/>
          <w:lang w:val="uk-UA"/>
        </w:rPr>
        <w:t xml:space="preserve">boolean equals(Date date) </w:t>
      </w:r>
      <w:r w:rsidR="00B7167E" w:rsidRPr="00251780">
        <w:rPr>
          <w:bCs/>
          <w:color w:val="000000"/>
          <w:sz w:val="28"/>
          <w:szCs w:val="28"/>
          <w:lang w:val="uk-UA"/>
        </w:rPr>
        <w:t>–</w:t>
      </w:r>
      <w:r w:rsidRPr="00B7167E">
        <w:rPr>
          <w:sz w:val="28"/>
          <w:szCs w:val="28"/>
          <w:lang w:val="uk-UA"/>
        </w:rPr>
        <w:t xml:space="preserve"> порівнює поточну дату з заданою датою на рівність.</w:t>
      </w:r>
    </w:p>
    <w:p w14:paraId="77781799" w14:textId="3DA6A5A8" w:rsidR="008448EC" w:rsidRPr="00B7167E" w:rsidRDefault="008448EC" w:rsidP="0018745E">
      <w:pPr>
        <w:pStyle w:val="af2"/>
        <w:numPr>
          <w:ilvl w:val="0"/>
          <w:numId w:val="20"/>
        </w:numPr>
        <w:spacing w:line="360" w:lineRule="auto"/>
        <w:ind w:left="0" w:firstLine="851"/>
        <w:jc w:val="both"/>
        <w:rPr>
          <w:sz w:val="28"/>
          <w:szCs w:val="28"/>
          <w:lang w:val="uk-UA"/>
        </w:rPr>
      </w:pPr>
      <w:r w:rsidRPr="00B7167E">
        <w:rPr>
          <w:sz w:val="28"/>
          <w:szCs w:val="28"/>
          <w:lang w:val="uk-UA"/>
        </w:rPr>
        <w:t xml:space="preserve">long getTime() </w:t>
      </w:r>
      <w:r w:rsidR="00B7167E" w:rsidRPr="00251780">
        <w:rPr>
          <w:bCs/>
          <w:color w:val="000000"/>
          <w:sz w:val="28"/>
          <w:szCs w:val="28"/>
          <w:lang w:val="uk-UA"/>
        </w:rPr>
        <w:t>–</w:t>
      </w:r>
      <w:r w:rsidRPr="00B7167E">
        <w:rPr>
          <w:sz w:val="28"/>
          <w:szCs w:val="28"/>
          <w:lang w:val="uk-UA"/>
        </w:rPr>
        <w:t xml:space="preserve"> повертає час, який представляє цей об’єкт дати.</w:t>
      </w:r>
    </w:p>
    <w:p w14:paraId="552E45DC" w14:textId="21B1ED27" w:rsidR="008448EC" w:rsidRPr="00B7167E" w:rsidRDefault="008448EC" w:rsidP="0018745E">
      <w:pPr>
        <w:pStyle w:val="af2"/>
        <w:numPr>
          <w:ilvl w:val="0"/>
          <w:numId w:val="20"/>
        </w:numPr>
        <w:spacing w:line="360" w:lineRule="auto"/>
        <w:ind w:left="0" w:firstLine="851"/>
        <w:jc w:val="both"/>
        <w:rPr>
          <w:sz w:val="28"/>
          <w:szCs w:val="28"/>
          <w:lang w:val="uk-UA"/>
        </w:rPr>
      </w:pPr>
      <w:r w:rsidRPr="00B7167E">
        <w:rPr>
          <w:sz w:val="28"/>
          <w:szCs w:val="28"/>
          <w:lang w:val="uk-UA"/>
        </w:rPr>
        <w:t xml:space="preserve">void setTime(long time) </w:t>
      </w:r>
      <w:r w:rsidR="00B7167E" w:rsidRPr="00251780">
        <w:rPr>
          <w:bCs/>
          <w:color w:val="000000"/>
          <w:sz w:val="28"/>
          <w:szCs w:val="28"/>
          <w:lang w:val="uk-UA"/>
        </w:rPr>
        <w:t>–</w:t>
      </w:r>
      <w:r w:rsidRPr="00B7167E">
        <w:rPr>
          <w:sz w:val="28"/>
          <w:szCs w:val="28"/>
          <w:lang w:val="uk-UA"/>
        </w:rPr>
        <w:t xml:space="preserve"> змінює поточну дату та час на заданий час.</w:t>
      </w:r>
    </w:p>
    <w:p w14:paraId="6B3AFDBC" w14:textId="31C8F4BF" w:rsidR="008448EC" w:rsidRPr="00B7167E" w:rsidRDefault="008448EC" w:rsidP="0018745E">
      <w:pPr>
        <w:pStyle w:val="af2"/>
        <w:numPr>
          <w:ilvl w:val="0"/>
          <w:numId w:val="20"/>
        </w:numPr>
        <w:spacing w:line="360" w:lineRule="auto"/>
        <w:ind w:left="0" w:firstLine="851"/>
        <w:jc w:val="both"/>
        <w:rPr>
          <w:sz w:val="28"/>
          <w:szCs w:val="28"/>
          <w:lang w:val="uk-UA"/>
        </w:rPr>
      </w:pPr>
      <w:r w:rsidRPr="00B7167E">
        <w:rPr>
          <w:sz w:val="28"/>
          <w:szCs w:val="28"/>
          <w:lang w:val="uk-UA"/>
        </w:rPr>
        <w:t xml:space="preserve">String toString() </w:t>
      </w:r>
      <w:r w:rsidR="00B7167E" w:rsidRPr="00251780">
        <w:rPr>
          <w:bCs/>
          <w:color w:val="000000"/>
          <w:sz w:val="28"/>
          <w:szCs w:val="28"/>
          <w:lang w:val="uk-UA"/>
        </w:rPr>
        <w:t>–</w:t>
      </w:r>
      <w:r w:rsidRPr="00B7167E">
        <w:rPr>
          <w:sz w:val="28"/>
          <w:szCs w:val="28"/>
          <w:lang w:val="uk-UA"/>
        </w:rPr>
        <w:t xml:space="preserve"> перетворює цю дату в рядок.</w:t>
      </w:r>
    </w:p>
    <w:p w14:paraId="5124F5F4" w14:textId="1721AF3E" w:rsidR="008448EC" w:rsidRPr="008448EC" w:rsidRDefault="008448EC" w:rsidP="005549F6">
      <w:pPr>
        <w:widowControl w:val="0"/>
        <w:spacing w:line="360" w:lineRule="auto"/>
        <w:ind w:firstLine="851"/>
        <w:jc w:val="both"/>
        <w:rPr>
          <w:sz w:val="28"/>
          <w:szCs w:val="28"/>
          <w:lang w:val="uk-UA"/>
        </w:rPr>
      </w:pPr>
      <w:r w:rsidRPr="008448EC">
        <w:rPr>
          <w:sz w:val="28"/>
          <w:szCs w:val="28"/>
          <w:lang w:val="uk-UA"/>
        </w:rPr>
        <w:t>java.text.SimpleDateFormat</w:t>
      </w:r>
      <w:r w:rsidR="00E7747B">
        <w:rPr>
          <w:sz w:val="28"/>
          <w:szCs w:val="28"/>
          <w:lang w:val="en-US"/>
        </w:rPr>
        <w:t xml:space="preserve"> </w:t>
      </w:r>
      <w:r w:rsidR="00E7747B" w:rsidRPr="00251780">
        <w:rPr>
          <w:bCs/>
          <w:color w:val="000000"/>
          <w:sz w:val="28"/>
          <w:szCs w:val="28"/>
          <w:lang w:val="uk-UA"/>
        </w:rPr>
        <w:t>–</w:t>
      </w:r>
      <w:r w:rsidR="00E7747B">
        <w:rPr>
          <w:bCs/>
          <w:color w:val="000000"/>
          <w:sz w:val="28"/>
          <w:szCs w:val="28"/>
          <w:lang w:val="en-US"/>
        </w:rPr>
        <w:t xml:space="preserve"> </w:t>
      </w:r>
      <w:r w:rsidRPr="008448EC">
        <w:rPr>
          <w:sz w:val="28"/>
          <w:szCs w:val="28"/>
          <w:lang w:val="uk-UA"/>
        </w:rPr>
        <w:t xml:space="preserve">це клас, який надає методи для форматування та розбору дати та часу в java. Він успадковує клас java.text.DateFormat. Форматування означає перетворення дати в рядок, а розбір </w:t>
      </w:r>
      <w:r w:rsidR="00E7747B" w:rsidRPr="00251780">
        <w:rPr>
          <w:bCs/>
          <w:color w:val="000000"/>
          <w:sz w:val="28"/>
          <w:szCs w:val="28"/>
          <w:lang w:val="uk-UA"/>
        </w:rPr>
        <w:t>–</w:t>
      </w:r>
      <w:r w:rsidRPr="008448EC">
        <w:rPr>
          <w:sz w:val="28"/>
          <w:szCs w:val="28"/>
          <w:lang w:val="uk-UA"/>
        </w:rPr>
        <w:t xml:space="preserve"> перетворення рядка в дату. Клас java.text.SimpleDateFormat дозволяє вибрати будь-які користувацькі шаблони для форматування дати та часу. Він також підтримує різні локалі та часові пояси. Деякі з основних конструкторів класу java.text.SimpleDateFormat:</w:t>
      </w:r>
    </w:p>
    <w:p w14:paraId="11FC77C5" w14:textId="110DCDCE" w:rsidR="008448EC" w:rsidRPr="00DF21B3" w:rsidRDefault="008448EC" w:rsidP="0018745E">
      <w:pPr>
        <w:pStyle w:val="af2"/>
        <w:widowControl w:val="0"/>
        <w:numPr>
          <w:ilvl w:val="0"/>
          <w:numId w:val="21"/>
        </w:numPr>
        <w:spacing w:line="360" w:lineRule="auto"/>
        <w:ind w:left="0" w:firstLine="851"/>
        <w:jc w:val="both"/>
        <w:rPr>
          <w:sz w:val="28"/>
          <w:szCs w:val="28"/>
          <w:lang w:val="uk-UA"/>
        </w:rPr>
      </w:pPr>
      <w:r w:rsidRPr="00DF21B3">
        <w:rPr>
          <w:sz w:val="28"/>
          <w:szCs w:val="28"/>
          <w:lang w:val="uk-UA"/>
        </w:rPr>
        <w:t xml:space="preserve">SimpleDateFormat(String pattern) </w:t>
      </w:r>
      <w:r w:rsidR="00DF21B3" w:rsidRPr="00251780">
        <w:rPr>
          <w:bCs/>
          <w:color w:val="000000"/>
          <w:sz w:val="28"/>
          <w:szCs w:val="28"/>
          <w:lang w:val="uk-UA"/>
        </w:rPr>
        <w:t>–</w:t>
      </w:r>
      <w:r w:rsidRPr="00DF21B3">
        <w:rPr>
          <w:sz w:val="28"/>
          <w:szCs w:val="28"/>
          <w:lang w:val="uk-UA"/>
        </w:rPr>
        <w:t xml:space="preserve"> створює об’єкт SimpleDateFormat з заданим шаблоном та типовими символами формату дати для типової локалі.</w:t>
      </w:r>
    </w:p>
    <w:p w14:paraId="1D8B8A26" w14:textId="3B836B65" w:rsidR="008448EC" w:rsidRPr="00DF21B3" w:rsidRDefault="008448EC" w:rsidP="0018745E">
      <w:pPr>
        <w:pStyle w:val="af2"/>
        <w:widowControl w:val="0"/>
        <w:numPr>
          <w:ilvl w:val="0"/>
          <w:numId w:val="21"/>
        </w:numPr>
        <w:spacing w:line="360" w:lineRule="auto"/>
        <w:ind w:left="0" w:firstLine="851"/>
        <w:jc w:val="both"/>
        <w:rPr>
          <w:sz w:val="28"/>
          <w:szCs w:val="28"/>
          <w:lang w:val="uk-UA"/>
        </w:rPr>
      </w:pPr>
      <w:r w:rsidRPr="00DF21B3">
        <w:rPr>
          <w:sz w:val="28"/>
          <w:szCs w:val="28"/>
          <w:lang w:val="uk-UA"/>
        </w:rPr>
        <w:t xml:space="preserve">SimpleDateFormat(String pattern, Locale locale) </w:t>
      </w:r>
      <w:r w:rsidR="00DF21B3" w:rsidRPr="00251780">
        <w:rPr>
          <w:bCs/>
          <w:color w:val="000000"/>
          <w:sz w:val="28"/>
          <w:szCs w:val="28"/>
          <w:lang w:val="uk-UA"/>
        </w:rPr>
        <w:t>–</w:t>
      </w:r>
      <w:r w:rsidRPr="00DF21B3">
        <w:rPr>
          <w:sz w:val="28"/>
          <w:szCs w:val="28"/>
          <w:lang w:val="uk-UA"/>
        </w:rPr>
        <w:t xml:space="preserve"> створює об’єкт SimpleDateFormat з заданим шаблоном та типовими символами формату дати для заданої локалі.</w:t>
      </w:r>
    </w:p>
    <w:p w14:paraId="0D3F9585" w14:textId="0BFDE45F" w:rsidR="008448EC" w:rsidRPr="00DF21B3" w:rsidRDefault="008448EC" w:rsidP="0018745E">
      <w:pPr>
        <w:pStyle w:val="af2"/>
        <w:widowControl w:val="0"/>
        <w:numPr>
          <w:ilvl w:val="0"/>
          <w:numId w:val="21"/>
        </w:numPr>
        <w:spacing w:line="360" w:lineRule="auto"/>
        <w:ind w:left="0" w:firstLine="851"/>
        <w:jc w:val="both"/>
        <w:rPr>
          <w:sz w:val="28"/>
          <w:szCs w:val="28"/>
          <w:lang w:val="uk-UA"/>
        </w:rPr>
      </w:pPr>
      <w:r w:rsidRPr="00DF21B3">
        <w:rPr>
          <w:sz w:val="28"/>
          <w:szCs w:val="28"/>
          <w:lang w:val="uk-UA"/>
        </w:rPr>
        <w:t xml:space="preserve">SimpleDateFormat(String pattern, DateFormatSymbols formatSymbols) </w:t>
      </w:r>
      <w:r w:rsidR="00DF21B3" w:rsidRPr="00251780">
        <w:rPr>
          <w:bCs/>
          <w:color w:val="000000"/>
          <w:sz w:val="28"/>
          <w:szCs w:val="28"/>
          <w:lang w:val="uk-UA"/>
        </w:rPr>
        <w:t>–</w:t>
      </w:r>
      <w:r w:rsidRPr="00DF21B3">
        <w:rPr>
          <w:sz w:val="28"/>
          <w:szCs w:val="28"/>
          <w:lang w:val="uk-UA"/>
        </w:rPr>
        <w:t xml:space="preserve"> створює об’єкт SimpleDateFormat з заданим шаблоном та заданими символами формату дати.</w:t>
      </w:r>
    </w:p>
    <w:p w14:paraId="5B57CE41" w14:textId="346A22B8" w:rsidR="008448EC" w:rsidRPr="008448EC" w:rsidRDefault="008448EC" w:rsidP="008448EC">
      <w:pPr>
        <w:spacing w:line="360" w:lineRule="auto"/>
        <w:ind w:firstLine="851"/>
        <w:jc w:val="both"/>
        <w:rPr>
          <w:sz w:val="28"/>
          <w:szCs w:val="28"/>
          <w:lang w:val="uk-UA"/>
        </w:rPr>
      </w:pPr>
      <w:r w:rsidRPr="008448EC">
        <w:rPr>
          <w:sz w:val="28"/>
          <w:szCs w:val="28"/>
          <w:lang w:val="uk-UA"/>
        </w:rPr>
        <w:t xml:space="preserve">Отже, бібліотеки та фреймворки </w:t>
      </w:r>
      <w:r w:rsidR="0000269F" w:rsidRPr="00251780">
        <w:rPr>
          <w:bCs/>
          <w:color w:val="000000"/>
          <w:sz w:val="28"/>
          <w:szCs w:val="28"/>
          <w:lang w:val="uk-UA"/>
        </w:rPr>
        <w:t>–</w:t>
      </w:r>
      <w:r w:rsidRPr="008448EC">
        <w:rPr>
          <w:sz w:val="28"/>
          <w:szCs w:val="28"/>
          <w:lang w:val="uk-UA"/>
        </w:rPr>
        <w:t xml:space="preserve"> це код, написаний кимось іншим, який розв’язує деякі загальні задачі в програмуванні. Вони дозволяють розробникам використовувати готові функції, компоненти або структури, замість писати їх самостійно. Бібліотеки та фреймворки можуть спрощувати розробку веб-сайтів, додатків, ігор та інших програмних продуктів.</w:t>
      </w:r>
    </w:p>
    <w:p w14:paraId="503FE61C" w14:textId="635D54C5" w:rsidR="00C07630" w:rsidRDefault="008448EC" w:rsidP="008448EC">
      <w:pPr>
        <w:spacing w:line="360" w:lineRule="auto"/>
        <w:ind w:firstLine="851"/>
        <w:jc w:val="both"/>
        <w:rPr>
          <w:sz w:val="28"/>
          <w:szCs w:val="28"/>
          <w:lang w:val="uk-UA"/>
        </w:rPr>
      </w:pPr>
      <w:r w:rsidRPr="008448EC">
        <w:rPr>
          <w:sz w:val="28"/>
          <w:szCs w:val="28"/>
          <w:lang w:val="uk-UA"/>
        </w:rPr>
        <w:t xml:space="preserve">Основна різниця між бібліотекою та фреймворком полягає в тому, хто контролює потік програми. Бібліотека </w:t>
      </w:r>
      <w:r w:rsidR="001E04BE" w:rsidRPr="00251780">
        <w:rPr>
          <w:bCs/>
          <w:color w:val="000000"/>
          <w:sz w:val="28"/>
          <w:szCs w:val="28"/>
          <w:lang w:val="uk-UA"/>
        </w:rPr>
        <w:t>–</w:t>
      </w:r>
      <w:r w:rsidRPr="008448EC">
        <w:rPr>
          <w:sz w:val="28"/>
          <w:szCs w:val="28"/>
          <w:lang w:val="uk-UA"/>
        </w:rPr>
        <w:t xml:space="preserve"> це набір функцій, які можна викликати з будь-якої частини програми. Розробник сам вирішує, коли і як використовувати бібліотеку. Фреймворк </w:t>
      </w:r>
      <w:r w:rsidR="00DC063B" w:rsidRPr="00251780">
        <w:rPr>
          <w:bCs/>
          <w:color w:val="000000"/>
          <w:sz w:val="28"/>
          <w:szCs w:val="28"/>
          <w:lang w:val="uk-UA"/>
        </w:rPr>
        <w:t>–</w:t>
      </w:r>
      <w:r w:rsidRPr="008448EC">
        <w:rPr>
          <w:sz w:val="28"/>
          <w:szCs w:val="28"/>
          <w:lang w:val="uk-UA"/>
        </w:rPr>
        <w:t xml:space="preserve"> це структура, яка визначає, як компоненти програми повинні взаємодіяти між собою. Розробник повинен підкорятися правилам і шаблонам фреймворку. Фреймворк викликає код розробника, а не навпаки.</w:t>
      </w:r>
    </w:p>
    <w:p w14:paraId="06A39CA2" w14:textId="77777777" w:rsidR="00261729" w:rsidRDefault="00261729" w:rsidP="008448EC">
      <w:pPr>
        <w:spacing w:line="360" w:lineRule="auto"/>
        <w:ind w:firstLine="851"/>
        <w:jc w:val="both"/>
        <w:rPr>
          <w:sz w:val="28"/>
          <w:szCs w:val="28"/>
          <w:lang w:val="uk-UA"/>
        </w:rPr>
      </w:pPr>
    </w:p>
    <w:p w14:paraId="2A9C30BD" w14:textId="0C0DD050" w:rsidR="00261729" w:rsidRPr="00DB2F52" w:rsidRDefault="00261729" w:rsidP="005B3972">
      <w:pPr>
        <w:pStyle w:val="2"/>
        <w:ind w:firstLine="851"/>
        <w:jc w:val="both"/>
        <w:rPr>
          <w:sz w:val="28"/>
          <w:szCs w:val="28"/>
        </w:rPr>
      </w:pPr>
      <w:bookmarkStart w:id="8336" w:name="_Toc168081189"/>
      <w:bookmarkStart w:id="8337" w:name="_Toc169175559"/>
      <w:r>
        <w:rPr>
          <w:sz w:val="28"/>
          <w:szCs w:val="28"/>
        </w:rPr>
        <w:t>2.</w:t>
      </w:r>
      <w:r w:rsidR="005549F6">
        <w:rPr>
          <w:sz w:val="28"/>
          <w:szCs w:val="28"/>
        </w:rPr>
        <w:t>5</w:t>
      </w:r>
      <w:r>
        <w:rPr>
          <w:sz w:val="28"/>
          <w:szCs w:val="28"/>
        </w:rPr>
        <w:t xml:space="preserve"> </w:t>
      </w:r>
      <w:r w:rsidRPr="00261729">
        <w:rPr>
          <w:sz w:val="28"/>
          <w:szCs w:val="28"/>
        </w:rPr>
        <w:t>Налаштування для тестового розгортання (середовища, параметри)</w:t>
      </w:r>
      <w:bookmarkEnd w:id="8336"/>
      <w:bookmarkEnd w:id="8337"/>
    </w:p>
    <w:p w14:paraId="450686C5" w14:textId="77777777" w:rsidR="00261729" w:rsidRDefault="00261729" w:rsidP="00261729">
      <w:pPr>
        <w:spacing w:line="360" w:lineRule="auto"/>
        <w:ind w:firstLine="851"/>
        <w:jc w:val="both"/>
        <w:rPr>
          <w:sz w:val="28"/>
          <w:szCs w:val="28"/>
          <w:lang w:val="en-US"/>
        </w:rPr>
      </w:pPr>
    </w:p>
    <w:p w14:paraId="249A8711" w14:textId="361AF7EA" w:rsidR="003F6BA7" w:rsidRPr="006A2C0A" w:rsidRDefault="003F6BA7" w:rsidP="00F023E0">
      <w:pPr>
        <w:spacing w:line="360" w:lineRule="auto"/>
        <w:ind w:firstLine="851"/>
        <w:jc w:val="both"/>
        <w:rPr>
          <w:sz w:val="28"/>
          <w:szCs w:val="28"/>
          <w:lang w:val="uk-UA"/>
        </w:rPr>
      </w:pPr>
      <w:r w:rsidRPr="003F6BA7">
        <w:rPr>
          <w:sz w:val="28"/>
          <w:szCs w:val="28"/>
          <w:lang w:val="uk-UA"/>
        </w:rPr>
        <w:t xml:space="preserve">Мобільний додаток тестувався на пристрої з операційною системою Android версії 10. </w:t>
      </w:r>
    </w:p>
    <w:p w14:paraId="573C677F" w14:textId="7899E5FC" w:rsidR="003F6BA7" w:rsidRPr="003F6BA7" w:rsidRDefault="003F6BA7" w:rsidP="003F6BA7">
      <w:pPr>
        <w:spacing w:line="360" w:lineRule="auto"/>
        <w:ind w:firstLine="851"/>
        <w:jc w:val="both"/>
        <w:rPr>
          <w:sz w:val="28"/>
          <w:szCs w:val="28"/>
          <w:lang w:val="uk-UA"/>
        </w:rPr>
      </w:pPr>
      <w:r w:rsidRPr="003F6BA7">
        <w:rPr>
          <w:sz w:val="28"/>
          <w:szCs w:val="28"/>
          <w:lang w:val="uk-UA"/>
        </w:rPr>
        <w:t xml:space="preserve">MinimumSDK — це параметр, який визначає найнижчу версію Android, на якій додаток буде працювати. Це означає, що додаток буде доступний для користувачів, які мають пристрої з цією або пізнішими версіями Android. MinimumSDK слід встановлювати на найнижчу версію Android, яка забезпечує підтримку всіх функцій, необхідних для додатка. Якщо </w:t>
      </w:r>
      <w:r w:rsidR="00637638">
        <w:rPr>
          <w:sz w:val="28"/>
          <w:szCs w:val="28"/>
          <w:lang w:val="uk-UA"/>
        </w:rPr>
        <w:t>буде встановлено</w:t>
      </w:r>
      <w:r w:rsidRPr="003F6BA7">
        <w:rPr>
          <w:sz w:val="28"/>
          <w:szCs w:val="28"/>
          <w:lang w:val="uk-UA"/>
        </w:rPr>
        <w:t xml:space="preserve"> занадто високе значення MinimumSDK, </w:t>
      </w:r>
      <w:r w:rsidR="00637638">
        <w:rPr>
          <w:sz w:val="28"/>
          <w:szCs w:val="28"/>
          <w:lang w:val="uk-UA"/>
        </w:rPr>
        <w:t>то</w:t>
      </w:r>
      <w:r w:rsidRPr="003F6BA7">
        <w:rPr>
          <w:sz w:val="28"/>
          <w:szCs w:val="28"/>
          <w:lang w:val="uk-UA"/>
        </w:rPr>
        <w:t xml:space="preserve"> додаток не буде доступний для користувачів, які мають пристрої з нижчими версіями Android.</w:t>
      </w:r>
    </w:p>
    <w:p w14:paraId="435B688D" w14:textId="77777777" w:rsidR="003F6BA7" w:rsidRPr="003F6BA7" w:rsidRDefault="003F6BA7" w:rsidP="003F6BA7">
      <w:pPr>
        <w:spacing w:line="360" w:lineRule="auto"/>
        <w:ind w:firstLine="851"/>
        <w:jc w:val="both"/>
        <w:rPr>
          <w:sz w:val="28"/>
          <w:szCs w:val="28"/>
          <w:lang w:val="uk-UA"/>
        </w:rPr>
      </w:pPr>
      <w:r w:rsidRPr="003F6BA7">
        <w:rPr>
          <w:sz w:val="28"/>
          <w:szCs w:val="28"/>
          <w:lang w:val="uk-UA"/>
        </w:rPr>
        <w:t>Як minimumSDK використано API 29 (Q, Android 10.0), який є останньою версією Android, випущеною у вересні 2023 року. Ось деякі основні особливості та зміни поведінки, які очікуються від API 29:</w:t>
      </w:r>
    </w:p>
    <w:p w14:paraId="24C6B4E7" w14:textId="2DBA6F5C" w:rsidR="003F6BA7" w:rsidRPr="00A4110D" w:rsidRDefault="003F6BA7" w:rsidP="0018745E">
      <w:pPr>
        <w:pStyle w:val="af2"/>
        <w:numPr>
          <w:ilvl w:val="0"/>
          <w:numId w:val="23"/>
        </w:numPr>
        <w:spacing w:line="360" w:lineRule="auto"/>
        <w:ind w:left="0" w:firstLine="851"/>
        <w:jc w:val="both"/>
        <w:rPr>
          <w:sz w:val="28"/>
          <w:szCs w:val="28"/>
          <w:lang w:val="uk-UA"/>
        </w:rPr>
      </w:pPr>
      <w:r w:rsidRPr="00A4110D">
        <w:rPr>
          <w:sz w:val="28"/>
          <w:szCs w:val="28"/>
          <w:lang w:val="uk-UA"/>
        </w:rPr>
        <w:t>API 29 включає оновлені обмеження для не-SDK інтерфейсів, що покращують стабільність та сумісність додатків.</w:t>
      </w:r>
    </w:p>
    <w:p w14:paraId="7616C6ED" w14:textId="47CDED87" w:rsidR="003F6BA7" w:rsidRPr="00A4110D" w:rsidRDefault="003F6BA7" w:rsidP="00171550">
      <w:pPr>
        <w:pStyle w:val="af2"/>
        <w:widowControl w:val="0"/>
        <w:numPr>
          <w:ilvl w:val="0"/>
          <w:numId w:val="23"/>
        </w:numPr>
        <w:spacing w:line="360" w:lineRule="auto"/>
        <w:ind w:left="0" w:firstLine="851"/>
        <w:jc w:val="both"/>
        <w:rPr>
          <w:sz w:val="28"/>
          <w:szCs w:val="28"/>
          <w:lang w:val="uk-UA"/>
        </w:rPr>
      </w:pPr>
      <w:r w:rsidRPr="00A4110D">
        <w:rPr>
          <w:sz w:val="28"/>
          <w:szCs w:val="28"/>
          <w:lang w:val="uk-UA"/>
        </w:rPr>
        <w:t>API 29 вводить нові дозволи для повноекранних намірів, підтримку для складних пристроїв та зміни в розташуванні для мережевих API, що підвищують конфіденційність користувачів.</w:t>
      </w:r>
    </w:p>
    <w:p w14:paraId="62DA5719" w14:textId="1A0FA893" w:rsidR="003F6BA7" w:rsidRPr="00A4110D" w:rsidRDefault="003F6BA7" w:rsidP="0018745E">
      <w:pPr>
        <w:pStyle w:val="af2"/>
        <w:numPr>
          <w:ilvl w:val="0"/>
          <w:numId w:val="23"/>
        </w:numPr>
        <w:spacing w:line="360" w:lineRule="auto"/>
        <w:ind w:left="0" w:firstLine="851"/>
        <w:jc w:val="both"/>
        <w:rPr>
          <w:sz w:val="28"/>
          <w:szCs w:val="28"/>
          <w:lang w:val="uk-UA"/>
        </w:rPr>
      </w:pPr>
      <w:r w:rsidRPr="00A4110D">
        <w:rPr>
          <w:sz w:val="28"/>
          <w:szCs w:val="28"/>
          <w:lang w:val="uk-UA"/>
        </w:rPr>
        <w:t>API 29 змінює формат dalvik maps у /proc/&lt;pid&gt;/maps, що впливає на додатки, які безпосередньо аналізують файл maps.</w:t>
      </w:r>
    </w:p>
    <w:p w14:paraId="6D4C5496" w14:textId="7C0E5FA8" w:rsidR="003F6BA7" w:rsidRPr="00A4110D" w:rsidRDefault="003F6BA7" w:rsidP="0018745E">
      <w:pPr>
        <w:pStyle w:val="af2"/>
        <w:numPr>
          <w:ilvl w:val="0"/>
          <w:numId w:val="23"/>
        </w:numPr>
        <w:spacing w:line="360" w:lineRule="auto"/>
        <w:ind w:left="0" w:firstLine="851"/>
        <w:jc w:val="both"/>
        <w:rPr>
          <w:sz w:val="28"/>
          <w:szCs w:val="28"/>
          <w:lang w:val="uk-UA"/>
        </w:rPr>
      </w:pPr>
      <w:r w:rsidRPr="00A4110D">
        <w:rPr>
          <w:sz w:val="28"/>
          <w:szCs w:val="28"/>
          <w:lang w:val="uk-UA"/>
        </w:rPr>
        <w:t>API 29 не дозволяє додаткам безпосередньо використовувати ashmem (/dev/ashmem) і замість цього надає доступ до спільної пам’яті за допомогою класу ASharedMemory з NDK.</w:t>
      </w:r>
    </w:p>
    <w:p w14:paraId="2455FE06" w14:textId="4F66804F" w:rsidR="003F6BA7" w:rsidRPr="00A4110D" w:rsidRDefault="003F6BA7" w:rsidP="0018745E">
      <w:pPr>
        <w:pStyle w:val="af2"/>
        <w:numPr>
          <w:ilvl w:val="0"/>
          <w:numId w:val="23"/>
        </w:numPr>
        <w:spacing w:line="360" w:lineRule="auto"/>
        <w:ind w:left="0" w:firstLine="851"/>
        <w:jc w:val="both"/>
        <w:rPr>
          <w:sz w:val="28"/>
          <w:szCs w:val="28"/>
          <w:lang w:val="uk-UA"/>
        </w:rPr>
      </w:pPr>
      <w:r w:rsidRPr="00A4110D">
        <w:rPr>
          <w:sz w:val="28"/>
          <w:szCs w:val="28"/>
          <w:lang w:val="uk-UA"/>
        </w:rPr>
        <w:t>API 29 додає новий зворотний виклик onTopResumedActivityChanged (), який повідомляє, коли активність отримує або втрачає найвище відновлене положення.</w:t>
      </w:r>
    </w:p>
    <w:p w14:paraId="11FEE5A7" w14:textId="58FB440F" w:rsidR="003F6BA7" w:rsidRPr="003F6BA7" w:rsidRDefault="003F6BA7" w:rsidP="003F6BA7">
      <w:pPr>
        <w:spacing w:line="360" w:lineRule="auto"/>
        <w:ind w:firstLine="851"/>
        <w:jc w:val="both"/>
        <w:rPr>
          <w:sz w:val="28"/>
          <w:szCs w:val="28"/>
          <w:lang w:val="uk-UA"/>
        </w:rPr>
      </w:pPr>
      <w:r w:rsidRPr="003F6BA7">
        <w:rPr>
          <w:sz w:val="28"/>
          <w:szCs w:val="28"/>
          <w:lang w:val="uk-UA"/>
        </w:rPr>
        <w:t xml:space="preserve">SDK (Software Development Kit) </w:t>
      </w:r>
      <w:r w:rsidR="00542432" w:rsidRPr="006A2C0A">
        <w:rPr>
          <w:bCs/>
          <w:color w:val="000000"/>
          <w:sz w:val="28"/>
          <w:szCs w:val="28"/>
          <w:lang w:val="uk-UA"/>
        </w:rPr>
        <w:t>–</w:t>
      </w:r>
      <w:r w:rsidRPr="003F6BA7">
        <w:rPr>
          <w:sz w:val="28"/>
          <w:szCs w:val="28"/>
          <w:lang w:val="uk-UA"/>
        </w:rPr>
        <w:t xml:space="preserve"> це набір інструментів, утиліт і документації, який дає програмістам змогу створювати прикладні програми за визначеною технологією або для певної платформи (програмної або програмно-апаратної).</w:t>
      </w:r>
    </w:p>
    <w:p w14:paraId="7ABCF75B" w14:textId="77777777" w:rsidR="003F6BA7" w:rsidRPr="003F6BA7" w:rsidRDefault="003F6BA7" w:rsidP="003F6BA7">
      <w:pPr>
        <w:spacing w:line="360" w:lineRule="auto"/>
        <w:ind w:firstLine="851"/>
        <w:jc w:val="both"/>
        <w:rPr>
          <w:sz w:val="28"/>
          <w:szCs w:val="28"/>
          <w:lang w:val="uk-UA"/>
        </w:rPr>
      </w:pPr>
      <w:r w:rsidRPr="003F6BA7">
        <w:rPr>
          <w:sz w:val="28"/>
          <w:szCs w:val="28"/>
          <w:lang w:val="uk-UA"/>
        </w:rPr>
        <w:t>SDK може включати в себе:</w:t>
      </w:r>
    </w:p>
    <w:p w14:paraId="3E6A4709" w14:textId="47D4C0E8" w:rsidR="003F6BA7" w:rsidRPr="00542432" w:rsidRDefault="003F6BA7" w:rsidP="0018745E">
      <w:pPr>
        <w:pStyle w:val="af2"/>
        <w:numPr>
          <w:ilvl w:val="1"/>
          <w:numId w:val="24"/>
        </w:numPr>
        <w:spacing w:line="360" w:lineRule="auto"/>
        <w:ind w:left="0" w:firstLine="851"/>
        <w:jc w:val="both"/>
        <w:rPr>
          <w:sz w:val="28"/>
          <w:szCs w:val="28"/>
          <w:lang w:val="uk-UA"/>
        </w:rPr>
      </w:pPr>
      <w:r w:rsidRPr="00542432">
        <w:rPr>
          <w:sz w:val="28"/>
          <w:szCs w:val="28"/>
          <w:lang w:val="uk-UA"/>
        </w:rPr>
        <w:t>Бібліотеки коду, які реалізують базову функціональність технології або платформи.</w:t>
      </w:r>
    </w:p>
    <w:p w14:paraId="0E33EA2E" w14:textId="47349F0F" w:rsidR="003F6BA7" w:rsidRPr="00542432" w:rsidRDefault="003F6BA7" w:rsidP="0018745E">
      <w:pPr>
        <w:pStyle w:val="af2"/>
        <w:numPr>
          <w:ilvl w:val="1"/>
          <w:numId w:val="24"/>
        </w:numPr>
        <w:spacing w:line="360" w:lineRule="auto"/>
        <w:ind w:left="0" w:firstLine="851"/>
        <w:jc w:val="both"/>
        <w:rPr>
          <w:sz w:val="28"/>
          <w:szCs w:val="28"/>
          <w:lang w:val="uk-UA"/>
        </w:rPr>
      </w:pPr>
      <w:r w:rsidRPr="00542432">
        <w:rPr>
          <w:sz w:val="28"/>
          <w:szCs w:val="28"/>
          <w:lang w:val="uk-UA"/>
        </w:rPr>
        <w:t>Драйвери, які дозволяють програмному забезпеченню взаємодіяти з апаратним забезпеченням.</w:t>
      </w:r>
    </w:p>
    <w:p w14:paraId="78ABAC3E" w14:textId="259C4653" w:rsidR="003F6BA7" w:rsidRPr="00542432" w:rsidRDefault="003F6BA7" w:rsidP="0018745E">
      <w:pPr>
        <w:pStyle w:val="af2"/>
        <w:numPr>
          <w:ilvl w:val="1"/>
          <w:numId w:val="24"/>
        </w:numPr>
        <w:spacing w:line="360" w:lineRule="auto"/>
        <w:ind w:left="0" w:firstLine="851"/>
        <w:jc w:val="both"/>
        <w:rPr>
          <w:sz w:val="28"/>
          <w:szCs w:val="28"/>
          <w:lang w:val="uk-UA"/>
        </w:rPr>
      </w:pPr>
      <w:r w:rsidRPr="00542432">
        <w:rPr>
          <w:sz w:val="28"/>
          <w:szCs w:val="28"/>
          <w:lang w:val="uk-UA"/>
        </w:rPr>
        <w:t>Утиліти, які полегшують розробку і тестування програмного забезпечення.</w:t>
      </w:r>
    </w:p>
    <w:p w14:paraId="6CFBB5F0" w14:textId="51550E17" w:rsidR="003F6BA7" w:rsidRPr="00542432" w:rsidRDefault="003F6BA7" w:rsidP="0018745E">
      <w:pPr>
        <w:pStyle w:val="af2"/>
        <w:numPr>
          <w:ilvl w:val="1"/>
          <w:numId w:val="24"/>
        </w:numPr>
        <w:spacing w:line="360" w:lineRule="auto"/>
        <w:ind w:left="0" w:firstLine="851"/>
        <w:jc w:val="both"/>
        <w:rPr>
          <w:sz w:val="28"/>
          <w:szCs w:val="28"/>
          <w:lang w:val="uk-UA"/>
        </w:rPr>
      </w:pPr>
      <w:r w:rsidRPr="00542432">
        <w:rPr>
          <w:sz w:val="28"/>
          <w:szCs w:val="28"/>
          <w:lang w:val="uk-UA"/>
        </w:rPr>
        <w:t>Документацію, яка пояснює, як використовувати SDK.</w:t>
      </w:r>
    </w:p>
    <w:p w14:paraId="0F7FBC4A" w14:textId="77777777" w:rsidR="003F6BA7" w:rsidRPr="003F6BA7" w:rsidRDefault="003F6BA7" w:rsidP="00CD338F">
      <w:pPr>
        <w:widowControl w:val="0"/>
        <w:spacing w:line="360" w:lineRule="auto"/>
        <w:ind w:firstLine="851"/>
        <w:jc w:val="both"/>
        <w:rPr>
          <w:sz w:val="28"/>
          <w:szCs w:val="28"/>
          <w:lang w:val="uk-UA"/>
        </w:rPr>
      </w:pPr>
      <w:r w:rsidRPr="003F6BA7">
        <w:rPr>
          <w:sz w:val="28"/>
          <w:szCs w:val="28"/>
          <w:lang w:val="uk-UA"/>
        </w:rPr>
        <w:t>SDK часто надається розробниками технології або платформи для заохочення розробників створювати програмне забезпечення для їхньої технології або платформи.</w:t>
      </w:r>
    </w:p>
    <w:p w14:paraId="32671F5A" w14:textId="77777777" w:rsidR="003F6BA7" w:rsidRPr="003F6BA7" w:rsidRDefault="003F6BA7" w:rsidP="003F6BA7">
      <w:pPr>
        <w:spacing w:line="360" w:lineRule="auto"/>
        <w:ind w:firstLine="851"/>
        <w:jc w:val="both"/>
        <w:rPr>
          <w:sz w:val="28"/>
          <w:szCs w:val="28"/>
          <w:lang w:val="uk-UA"/>
        </w:rPr>
      </w:pPr>
      <w:r w:rsidRPr="003F6BA7">
        <w:rPr>
          <w:sz w:val="28"/>
          <w:szCs w:val="28"/>
          <w:lang w:val="uk-UA"/>
        </w:rPr>
        <w:t>SDK може бути використаний для створення програмного забезпечення для широкого спектру цілей, включаючи:</w:t>
      </w:r>
    </w:p>
    <w:p w14:paraId="392A8993" w14:textId="415ECD36" w:rsidR="003F6BA7" w:rsidRPr="00AF1222" w:rsidRDefault="003F6BA7">
      <w:pPr>
        <w:pStyle w:val="af2"/>
        <w:numPr>
          <w:ilvl w:val="0"/>
          <w:numId w:val="25"/>
        </w:numPr>
        <w:spacing w:line="360" w:lineRule="auto"/>
        <w:jc w:val="both"/>
        <w:rPr>
          <w:sz w:val="28"/>
          <w:szCs w:val="28"/>
          <w:lang w:val="en-US"/>
        </w:rPr>
      </w:pPr>
      <w:r w:rsidRPr="00AF1222">
        <w:rPr>
          <w:sz w:val="28"/>
          <w:szCs w:val="28"/>
          <w:lang w:val="uk-UA"/>
        </w:rPr>
        <w:t>розробку додатків для мобільних пристроїв</w:t>
      </w:r>
      <w:r w:rsidR="00AF1222" w:rsidRPr="00AF1222">
        <w:rPr>
          <w:sz w:val="28"/>
          <w:szCs w:val="28"/>
          <w:lang w:val="en-US"/>
        </w:rPr>
        <w:t>;</w:t>
      </w:r>
    </w:p>
    <w:p w14:paraId="2FECA9FD" w14:textId="5202B3C5" w:rsidR="003F6BA7" w:rsidRPr="00AF1222" w:rsidRDefault="003F6BA7">
      <w:pPr>
        <w:pStyle w:val="af2"/>
        <w:numPr>
          <w:ilvl w:val="0"/>
          <w:numId w:val="25"/>
        </w:numPr>
        <w:spacing w:line="360" w:lineRule="auto"/>
        <w:jc w:val="both"/>
        <w:rPr>
          <w:sz w:val="28"/>
          <w:szCs w:val="28"/>
          <w:lang w:val="en-US"/>
        </w:rPr>
      </w:pPr>
      <w:r w:rsidRPr="00AF1222">
        <w:rPr>
          <w:sz w:val="28"/>
          <w:szCs w:val="28"/>
          <w:lang w:val="uk-UA"/>
        </w:rPr>
        <w:t>розробку веб-додатків</w:t>
      </w:r>
      <w:r w:rsidR="00AF1222" w:rsidRPr="00AF1222">
        <w:rPr>
          <w:sz w:val="28"/>
          <w:szCs w:val="28"/>
          <w:lang w:val="en-US"/>
        </w:rPr>
        <w:t>;</w:t>
      </w:r>
    </w:p>
    <w:p w14:paraId="254223BB" w14:textId="32EBF4F0" w:rsidR="003F6BA7" w:rsidRPr="00AF1222" w:rsidRDefault="003F6BA7">
      <w:pPr>
        <w:pStyle w:val="af2"/>
        <w:numPr>
          <w:ilvl w:val="0"/>
          <w:numId w:val="25"/>
        </w:numPr>
        <w:spacing w:line="360" w:lineRule="auto"/>
        <w:jc w:val="both"/>
        <w:rPr>
          <w:sz w:val="28"/>
          <w:szCs w:val="28"/>
          <w:lang w:val="en-US"/>
        </w:rPr>
      </w:pPr>
      <w:r w:rsidRPr="00AF1222">
        <w:rPr>
          <w:sz w:val="28"/>
          <w:szCs w:val="28"/>
          <w:lang w:val="uk-UA"/>
        </w:rPr>
        <w:t>розробку програмного забезпечення для вбудованих систем</w:t>
      </w:r>
      <w:r w:rsidR="00AF1222" w:rsidRPr="00AF1222">
        <w:rPr>
          <w:sz w:val="28"/>
          <w:szCs w:val="28"/>
          <w:lang w:val="en-US"/>
        </w:rPr>
        <w:t>;</w:t>
      </w:r>
    </w:p>
    <w:p w14:paraId="75618815" w14:textId="72ACBC71" w:rsidR="003F6BA7" w:rsidRPr="00AF1222" w:rsidRDefault="003F6BA7">
      <w:pPr>
        <w:pStyle w:val="af2"/>
        <w:numPr>
          <w:ilvl w:val="0"/>
          <w:numId w:val="25"/>
        </w:numPr>
        <w:spacing w:line="360" w:lineRule="auto"/>
        <w:jc w:val="both"/>
        <w:rPr>
          <w:sz w:val="28"/>
          <w:szCs w:val="28"/>
          <w:lang w:val="en-US"/>
        </w:rPr>
      </w:pPr>
      <w:r w:rsidRPr="00AF1222">
        <w:rPr>
          <w:sz w:val="28"/>
          <w:szCs w:val="28"/>
          <w:lang w:val="uk-UA"/>
        </w:rPr>
        <w:t>розробку програмного забезпечення для серверів</w:t>
      </w:r>
      <w:r w:rsidR="00AF1222" w:rsidRPr="00AF1222">
        <w:rPr>
          <w:sz w:val="28"/>
          <w:szCs w:val="28"/>
          <w:lang w:val="en-US"/>
        </w:rPr>
        <w:t>.</w:t>
      </w:r>
    </w:p>
    <w:p w14:paraId="39AE94F3" w14:textId="77777777" w:rsidR="003F6BA7" w:rsidRPr="003F6BA7" w:rsidRDefault="003F6BA7" w:rsidP="003F6BA7">
      <w:pPr>
        <w:spacing w:line="360" w:lineRule="auto"/>
        <w:ind w:firstLine="851"/>
        <w:jc w:val="both"/>
        <w:rPr>
          <w:sz w:val="28"/>
          <w:szCs w:val="28"/>
          <w:lang w:val="uk-UA"/>
        </w:rPr>
      </w:pPr>
      <w:r w:rsidRPr="003F6BA7">
        <w:rPr>
          <w:sz w:val="28"/>
          <w:szCs w:val="28"/>
          <w:lang w:val="uk-UA"/>
        </w:rPr>
        <w:t>SDK може бути важливим інструментом для програмістів, які хочуть створювати програмне забезпечення для певної технології або платформи. SDK може допомогти програмістам заощадити час і зусилля, а також створити більш якісне програмне забезпечення.</w:t>
      </w:r>
    </w:p>
    <w:p w14:paraId="799509E9" w14:textId="77777777" w:rsidR="003F6BA7" w:rsidRPr="003F6BA7" w:rsidRDefault="003F6BA7" w:rsidP="003F6BA7">
      <w:pPr>
        <w:spacing w:line="360" w:lineRule="auto"/>
        <w:ind w:firstLine="851"/>
        <w:jc w:val="both"/>
        <w:rPr>
          <w:sz w:val="28"/>
          <w:szCs w:val="28"/>
          <w:lang w:val="uk-UA"/>
        </w:rPr>
      </w:pPr>
      <w:r w:rsidRPr="003F6BA7">
        <w:rPr>
          <w:sz w:val="28"/>
          <w:szCs w:val="28"/>
          <w:lang w:val="uk-UA"/>
        </w:rPr>
        <w:t>compileSdkVersion та targetSdkVersion — це два важливі параметри, що використовуються в розробці Android-додатків для забезпечення сумісності та оптимізації їхньої роботи на різних версіях Android.</w:t>
      </w:r>
    </w:p>
    <w:p w14:paraId="65AA3577" w14:textId="7ED1D605" w:rsidR="003F6BA7" w:rsidRPr="003F6BA7" w:rsidRDefault="003F6BA7" w:rsidP="003F6BA7">
      <w:pPr>
        <w:spacing w:line="360" w:lineRule="auto"/>
        <w:ind w:firstLine="851"/>
        <w:jc w:val="both"/>
        <w:rPr>
          <w:sz w:val="28"/>
          <w:szCs w:val="28"/>
          <w:lang w:val="uk-UA"/>
        </w:rPr>
      </w:pPr>
      <w:r w:rsidRPr="003F6BA7">
        <w:rPr>
          <w:sz w:val="28"/>
          <w:szCs w:val="28"/>
          <w:lang w:val="uk-UA"/>
        </w:rPr>
        <w:t>compileSdkVersion визначає версію API, з якою буде компілюватися код, надає доступ до API-функцій, доступних у цій версії SDK, не впливає на те, на яких версіях Android зможе працювати додаток. Рекомендується використовувати найновішу версію SDK для доступу до найсучасніших API-можливостей.</w:t>
      </w:r>
    </w:p>
    <w:p w14:paraId="4DD1FFF4" w14:textId="7C65A96E" w:rsidR="003F6BA7" w:rsidRPr="003F6BA7" w:rsidRDefault="003F6BA7" w:rsidP="005549F6">
      <w:pPr>
        <w:widowControl w:val="0"/>
        <w:spacing w:line="360" w:lineRule="auto"/>
        <w:ind w:firstLine="851"/>
        <w:jc w:val="both"/>
        <w:rPr>
          <w:sz w:val="28"/>
          <w:szCs w:val="28"/>
          <w:lang w:val="uk-UA"/>
        </w:rPr>
      </w:pPr>
      <w:r w:rsidRPr="003F6BA7">
        <w:rPr>
          <w:sz w:val="28"/>
          <w:szCs w:val="28"/>
          <w:lang w:val="uk-UA"/>
        </w:rPr>
        <w:t xml:space="preserve">targetSdkVersion повідомляє системі Android, </w:t>
      </w:r>
      <w:r w:rsidR="00CB3096">
        <w:rPr>
          <w:sz w:val="28"/>
          <w:szCs w:val="28"/>
          <w:lang w:val="uk-UA"/>
        </w:rPr>
        <w:t>на якій</w:t>
      </w:r>
      <w:r w:rsidRPr="003F6BA7">
        <w:rPr>
          <w:sz w:val="28"/>
          <w:szCs w:val="28"/>
          <w:lang w:val="uk-UA"/>
        </w:rPr>
        <w:t xml:space="preserve"> версі</w:t>
      </w:r>
      <w:r w:rsidR="00CB3096">
        <w:rPr>
          <w:sz w:val="28"/>
          <w:szCs w:val="28"/>
          <w:lang w:val="uk-UA"/>
        </w:rPr>
        <w:t>ї</w:t>
      </w:r>
      <w:r w:rsidRPr="003F6BA7">
        <w:rPr>
          <w:sz w:val="28"/>
          <w:szCs w:val="28"/>
          <w:lang w:val="uk-UA"/>
        </w:rPr>
        <w:t xml:space="preserve"> платформи ви протестували додаток, впливає на поведінку системи та зовнішній вигляд додатка на різних версіях Android, важливо правильно підбирати значення, щоб забезпечити оптимальну роботу та відповідність рекомендаціям платформи.</w:t>
      </w:r>
    </w:p>
    <w:p w14:paraId="0C5518CC" w14:textId="77777777" w:rsidR="003F6BA7" w:rsidRPr="003F6BA7" w:rsidRDefault="003F6BA7" w:rsidP="003F6BA7">
      <w:pPr>
        <w:spacing w:line="360" w:lineRule="auto"/>
        <w:ind w:firstLine="851"/>
        <w:jc w:val="both"/>
        <w:rPr>
          <w:sz w:val="28"/>
          <w:szCs w:val="28"/>
          <w:lang w:val="uk-UA"/>
        </w:rPr>
      </w:pPr>
      <w:r w:rsidRPr="003F6BA7">
        <w:rPr>
          <w:sz w:val="28"/>
          <w:szCs w:val="28"/>
          <w:lang w:val="uk-UA"/>
        </w:rPr>
        <w:t>Ключові відмінності:</w:t>
      </w:r>
    </w:p>
    <w:p w14:paraId="37A505D4" w14:textId="276B8720" w:rsidR="003F6BA7" w:rsidRPr="00CB3096" w:rsidRDefault="003F6BA7" w:rsidP="0018745E">
      <w:pPr>
        <w:pStyle w:val="af2"/>
        <w:numPr>
          <w:ilvl w:val="0"/>
          <w:numId w:val="26"/>
        </w:numPr>
        <w:spacing w:line="360" w:lineRule="auto"/>
        <w:ind w:left="0" w:firstLine="851"/>
        <w:jc w:val="both"/>
        <w:rPr>
          <w:sz w:val="28"/>
          <w:szCs w:val="28"/>
          <w:lang w:val="uk-UA"/>
        </w:rPr>
      </w:pPr>
      <w:r w:rsidRPr="00CB3096">
        <w:rPr>
          <w:sz w:val="28"/>
          <w:szCs w:val="28"/>
          <w:lang w:val="uk-UA"/>
        </w:rPr>
        <w:t>compileSdkVersion визначає інструменти для компіляції, а targetSdkVersion — поведінку додатка на пристроях користувачів.</w:t>
      </w:r>
    </w:p>
    <w:p w14:paraId="50DD66F0" w14:textId="1B2998EB" w:rsidR="003F6BA7" w:rsidRPr="00CB3096" w:rsidRDefault="003F6BA7" w:rsidP="00CD338F">
      <w:pPr>
        <w:pStyle w:val="af2"/>
        <w:widowControl w:val="0"/>
        <w:numPr>
          <w:ilvl w:val="0"/>
          <w:numId w:val="26"/>
        </w:numPr>
        <w:spacing w:line="360" w:lineRule="auto"/>
        <w:ind w:left="0" w:firstLine="851"/>
        <w:jc w:val="both"/>
        <w:rPr>
          <w:sz w:val="28"/>
          <w:szCs w:val="28"/>
          <w:lang w:val="uk-UA"/>
        </w:rPr>
      </w:pPr>
      <w:r w:rsidRPr="00CB3096">
        <w:rPr>
          <w:sz w:val="28"/>
          <w:szCs w:val="28"/>
          <w:lang w:val="uk-UA"/>
        </w:rPr>
        <w:t>compileSdkVersion можна вільно оновлювати для доступу до нових можливостей, а targetSdkVersion слід змінювати обережно, щоб не пошкодити сумісність із пристроями, що працюють на старіших версіях Android.</w:t>
      </w:r>
    </w:p>
    <w:p w14:paraId="58C2E59E" w14:textId="77777777" w:rsidR="003F6BA7" w:rsidRPr="003F6BA7" w:rsidRDefault="003F6BA7" w:rsidP="003F6BA7">
      <w:pPr>
        <w:spacing w:line="360" w:lineRule="auto"/>
        <w:ind w:firstLine="851"/>
        <w:jc w:val="both"/>
        <w:rPr>
          <w:sz w:val="28"/>
          <w:szCs w:val="28"/>
          <w:lang w:val="uk-UA"/>
        </w:rPr>
      </w:pPr>
      <w:r w:rsidRPr="003F6BA7">
        <w:rPr>
          <w:sz w:val="28"/>
          <w:szCs w:val="28"/>
          <w:lang w:val="uk-UA"/>
        </w:rPr>
        <w:t>У файлі build.gradle.kts значення compileSdk і targetSdk встановлено на 34.</w:t>
      </w:r>
    </w:p>
    <w:p w14:paraId="5940FB45" w14:textId="7D548BB1" w:rsidR="004D6C19" w:rsidRPr="00171550" w:rsidRDefault="003F6BA7" w:rsidP="00171550">
      <w:pPr>
        <w:spacing w:line="360" w:lineRule="auto"/>
        <w:ind w:firstLine="851"/>
        <w:jc w:val="both"/>
        <w:rPr>
          <w:sz w:val="28"/>
          <w:szCs w:val="28"/>
          <w:lang w:val="uk-UA"/>
        </w:rPr>
      </w:pPr>
      <w:r w:rsidRPr="003F6BA7">
        <w:rPr>
          <w:sz w:val="28"/>
          <w:szCs w:val="28"/>
          <w:lang w:val="uk-UA"/>
        </w:rPr>
        <w:t>Мобільний додаток було запущено і протестовано, як в емуляторі Android Studio, так і на реальному пристрої з операційною системою Android 10</w:t>
      </w:r>
      <w:r>
        <w:rPr>
          <w:sz w:val="28"/>
          <w:szCs w:val="28"/>
          <w:lang w:val="uk-UA"/>
        </w:rPr>
        <w:t>.</w:t>
      </w:r>
      <w:bookmarkStart w:id="8338" w:name="_Hlk167625145"/>
    </w:p>
    <w:p w14:paraId="5EC81C33" w14:textId="65A3259C" w:rsidR="004D6C19" w:rsidRPr="004D6C19" w:rsidRDefault="004D6C19" w:rsidP="005B3972">
      <w:pPr>
        <w:pStyle w:val="2"/>
        <w:ind w:firstLine="851"/>
        <w:jc w:val="both"/>
        <w:rPr>
          <w:sz w:val="28"/>
          <w:szCs w:val="28"/>
        </w:rPr>
      </w:pPr>
      <w:bookmarkStart w:id="8339" w:name="_Toc168081190"/>
      <w:bookmarkStart w:id="8340" w:name="_Toc169175560"/>
      <w:r>
        <w:rPr>
          <w:sz w:val="28"/>
          <w:szCs w:val="28"/>
        </w:rPr>
        <w:t>2.</w:t>
      </w:r>
      <w:r w:rsidR="005549F6">
        <w:rPr>
          <w:sz w:val="28"/>
          <w:szCs w:val="28"/>
        </w:rPr>
        <w:t>6</w:t>
      </w:r>
      <w:r>
        <w:rPr>
          <w:sz w:val="28"/>
          <w:szCs w:val="28"/>
        </w:rPr>
        <w:t xml:space="preserve"> План перевірки та тестування</w:t>
      </w:r>
      <w:bookmarkEnd w:id="8339"/>
      <w:r w:rsidR="005549F6">
        <w:t xml:space="preserve">, </w:t>
      </w:r>
      <w:r w:rsidR="005549F6" w:rsidRPr="00663541">
        <w:t>р</w:t>
      </w:r>
      <w:r w:rsidR="005549F6" w:rsidRPr="005549F6">
        <w:rPr>
          <w:sz w:val="28"/>
          <w:szCs w:val="28"/>
        </w:rPr>
        <w:t>ев’ю коду на відповідність нефункціональним вимогам та постулатам «чистого коду»</w:t>
      </w:r>
      <w:r w:rsidR="00663541">
        <w:rPr>
          <w:sz w:val="28"/>
          <w:szCs w:val="28"/>
        </w:rPr>
        <w:t>, т</w:t>
      </w:r>
      <w:r w:rsidR="00663541" w:rsidRPr="00663541">
        <w:rPr>
          <w:sz w:val="28"/>
          <w:szCs w:val="28"/>
        </w:rPr>
        <w:t>очки та план рефакторингу</w:t>
      </w:r>
      <w:bookmarkEnd w:id="8340"/>
    </w:p>
    <w:p w14:paraId="3DEEA9FE" w14:textId="77777777" w:rsidR="004D6C19" w:rsidRDefault="004D6C19" w:rsidP="004D6C19">
      <w:pPr>
        <w:spacing w:line="360" w:lineRule="auto"/>
        <w:ind w:firstLine="851"/>
        <w:jc w:val="both"/>
        <w:rPr>
          <w:sz w:val="28"/>
          <w:szCs w:val="28"/>
          <w:lang w:val="en-US"/>
        </w:rPr>
      </w:pPr>
    </w:p>
    <w:p w14:paraId="517B142E" w14:textId="77777777" w:rsidR="004D6C19" w:rsidRPr="004D6C19" w:rsidRDefault="004D6C19" w:rsidP="004D6C19">
      <w:pPr>
        <w:spacing w:line="360" w:lineRule="auto"/>
        <w:ind w:firstLine="851"/>
        <w:jc w:val="both"/>
        <w:rPr>
          <w:sz w:val="28"/>
          <w:szCs w:val="28"/>
          <w:lang w:val="en-US"/>
        </w:rPr>
      </w:pPr>
      <w:r w:rsidRPr="004D6C19">
        <w:rPr>
          <w:sz w:val="28"/>
          <w:szCs w:val="28"/>
          <w:lang w:val="en-US"/>
        </w:rPr>
        <w:t>У цьому підрозділі р</w:t>
      </w:r>
      <w:bookmarkEnd w:id="8338"/>
      <w:r w:rsidRPr="004D6C19">
        <w:rPr>
          <w:sz w:val="28"/>
          <w:szCs w:val="28"/>
          <w:lang w:val="en-US"/>
        </w:rPr>
        <w:t>озроблено тест-план з метою затвердження тестових підходів тестування продукту lazy-lorry.</w:t>
      </w:r>
    </w:p>
    <w:p w14:paraId="79C21414" w14:textId="77777777" w:rsidR="004D6C19" w:rsidRPr="004D6C19" w:rsidRDefault="004D6C19" w:rsidP="004D6C19">
      <w:pPr>
        <w:spacing w:line="360" w:lineRule="auto"/>
        <w:ind w:firstLine="851"/>
        <w:jc w:val="both"/>
        <w:rPr>
          <w:sz w:val="28"/>
          <w:szCs w:val="28"/>
          <w:lang w:val="en-US"/>
        </w:rPr>
      </w:pPr>
      <w:r w:rsidRPr="004D6C19">
        <w:rPr>
          <w:sz w:val="28"/>
          <w:szCs w:val="28"/>
          <w:lang w:val="en-US"/>
        </w:rPr>
        <w:t>Виділено такі завдання для тестування:</w:t>
      </w:r>
    </w:p>
    <w:p w14:paraId="25894EA2" w14:textId="0488738A" w:rsidR="004D6C19" w:rsidRPr="004D6C19" w:rsidRDefault="004D6C19">
      <w:pPr>
        <w:pStyle w:val="af2"/>
        <w:numPr>
          <w:ilvl w:val="0"/>
          <w:numId w:val="27"/>
        </w:numPr>
        <w:spacing w:line="360" w:lineRule="auto"/>
        <w:jc w:val="both"/>
        <w:rPr>
          <w:sz w:val="28"/>
          <w:szCs w:val="28"/>
          <w:lang w:val="en-US"/>
        </w:rPr>
      </w:pPr>
      <w:r w:rsidRPr="004D6C19">
        <w:rPr>
          <w:sz w:val="28"/>
          <w:szCs w:val="28"/>
          <w:lang w:val="en-US"/>
        </w:rPr>
        <w:t>функціональне тестування;</w:t>
      </w:r>
    </w:p>
    <w:p w14:paraId="1F9A7100" w14:textId="0579E5EA" w:rsidR="004D6C19" w:rsidRPr="004D6C19" w:rsidRDefault="004D6C19">
      <w:pPr>
        <w:pStyle w:val="af2"/>
        <w:numPr>
          <w:ilvl w:val="0"/>
          <w:numId w:val="27"/>
        </w:numPr>
        <w:spacing w:line="360" w:lineRule="auto"/>
        <w:jc w:val="both"/>
        <w:rPr>
          <w:sz w:val="28"/>
          <w:szCs w:val="28"/>
          <w:lang w:val="en-US"/>
        </w:rPr>
      </w:pPr>
      <w:r w:rsidRPr="004D6C19">
        <w:rPr>
          <w:sz w:val="28"/>
          <w:szCs w:val="28"/>
          <w:lang w:val="en-US"/>
        </w:rPr>
        <w:t>тестування UI.</w:t>
      </w:r>
    </w:p>
    <w:p w14:paraId="02EDBFCE" w14:textId="40710743" w:rsidR="004D6C19" w:rsidRPr="004D6C19" w:rsidRDefault="004D6C19" w:rsidP="004D6C19">
      <w:pPr>
        <w:spacing w:line="360" w:lineRule="auto"/>
        <w:ind w:firstLine="851"/>
        <w:jc w:val="both"/>
        <w:rPr>
          <w:sz w:val="28"/>
          <w:szCs w:val="28"/>
          <w:lang w:val="en-US"/>
        </w:rPr>
      </w:pPr>
      <w:r w:rsidRPr="004D6C19">
        <w:rPr>
          <w:sz w:val="28"/>
          <w:szCs w:val="28"/>
          <w:lang w:val="en-US"/>
        </w:rPr>
        <w:t xml:space="preserve">Функціональне тестування передбачає перевірку роботи функціоналу </w:t>
      </w:r>
      <w:r w:rsidR="00D065FE">
        <w:rPr>
          <w:sz w:val="28"/>
          <w:szCs w:val="28"/>
          <w:lang w:val="uk-UA"/>
        </w:rPr>
        <w:t xml:space="preserve">заповнення основних існуючих таблиць бази даних та </w:t>
      </w:r>
      <w:r w:rsidRPr="004D6C19">
        <w:rPr>
          <w:sz w:val="28"/>
          <w:szCs w:val="28"/>
          <w:lang w:val="en-US"/>
        </w:rPr>
        <w:t>складання розкладу руху автотранспорту.</w:t>
      </w:r>
    </w:p>
    <w:p w14:paraId="75E3FB27" w14:textId="77777777" w:rsidR="004D6C19" w:rsidRPr="004D6C19" w:rsidRDefault="004D6C19" w:rsidP="004D6C19">
      <w:pPr>
        <w:spacing w:line="360" w:lineRule="auto"/>
        <w:ind w:firstLine="851"/>
        <w:jc w:val="both"/>
        <w:rPr>
          <w:sz w:val="28"/>
          <w:szCs w:val="28"/>
          <w:lang w:val="en-US"/>
        </w:rPr>
      </w:pPr>
      <w:r w:rsidRPr="004D6C19">
        <w:rPr>
          <w:sz w:val="28"/>
          <w:szCs w:val="28"/>
          <w:lang w:val="en-US"/>
        </w:rPr>
        <w:t>Тестування UI передбачає перевірку зовнішнього вигляду користувацького інтерфейсу.</w:t>
      </w:r>
    </w:p>
    <w:p w14:paraId="462705A6" w14:textId="77777777" w:rsidR="004D6C19" w:rsidRPr="004D6C19" w:rsidRDefault="004D6C19" w:rsidP="004D6C19">
      <w:pPr>
        <w:spacing w:line="360" w:lineRule="auto"/>
        <w:ind w:firstLine="851"/>
        <w:jc w:val="both"/>
        <w:rPr>
          <w:sz w:val="28"/>
          <w:szCs w:val="28"/>
          <w:lang w:val="en-US"/>
        </w:rPr>
      </w:pPr>
      <w:r w:rsidRPr="004D6C19">
        <w:rPr>
          <w:sz w:val="28"/>
          <w:szCs w:val="28"/>
          <w:lang w:val="en-US"/>
        </w:rPr>
        <w:t>Features, які необхідно протестувати:</w:t>
      </w:r>
    </w:p>
    <w:p w14:paraId="6210933C" w14:textId="3B14010A" w:rsidR="004D6C19" w:rsidRPr="00D065FE" w:rsidRDefault="004D6C19" w:rsidP="0018745E">
      <w:pPr>
        <w:pStyle w:val="af2"/>
        <w:numPr>
          <w:ilvl w:val="0"/>
          <w:numId w:val="28"/>
        </w:numPr>
        <w:spacing w:line="360" w:lineRule="auto"/>
        <w:ind w:left="0" w:firstLine="851"/>
        <w:jc w:val="both"/>
        <w:rPr>
          <w:sz w:val="28"/>
          <w:szCs w:val="28"/>
          <w:lang w:val="uk-UA"/>
        </w:rPr>
      </w:pPr>
      <w:r w:rsidRPr="00D065FE">
        <w:rPr>
          <w:sz w:val="28"/>
          <w:szCs w:val="28"/>
          <w:lang w:val="en-US"/>
        </w:rPr>
        <w:t xml:space="preserve">неможливість додавання </w:t>
      </w:r>
      <w:r w:rsidR="00D065FE" w:rsidRPr="00D065FE">
        <w:rPr>
          <w:sz w:val="28"/>
          <w:szCs w:val="28"/>
          <w:lang w:val="uk-UA"/>
        </w:rPr>
        <w:t>рядка в БД</w:t>
      </w:r>
      <w:r w:rsidRPr="00D065FE">
        <w:rPr>
          <w:sz w:val="28"/>
          <w:szCs w:val="28"/>
          <w:lang w:val="en-US"/>
        </w:rPr>
        <w:t>, пропустивши введення хоч одного</w:t>
      </w:r>
      <w:r w:rsidR="00D065FE" w:rsidRPr="00D065FE">
        <w:rPr>
          <w:sz w:val="28"/>
          <w:szCs w:val="28"/>
          <w:lang w:val="uk-UA"/>
        </w:rPr>
        <w:t xml:space="preserve"> обов’язкового</w:t>
      </w:r>
      <w:r w:rsidRPr="00D065FE">
        <w:rPr>
          <w:sz w:val="28"/>
          <w:szCs w:val="28"/>
          <w:lang w:val="en-US"/>
        </w:rPr>
        <w:t xml:space="preserve"> поля;</w:t>
      </w:r>
    </w:p>
    <w:p w14:paraId="48116366" w14:textId="5F31A435" w:rsidR="00D065FE" w:rsidRPr="00D065FE" w:rsidRDefault="00D065FE" w:rsidP="0018745E">
      <w:pPr>
        <w:pStyle w:val="af2"/>
        <w:numPr>
          <w:ilvl w:val="0"/>
          <w:numId w:val="28"/>
        </w:numPr>
        <w:spacing w:line="360" w:lineRule="auto"/>
        <w:ind w:left="0" w:firstLine="851"/>
        <w:jc w:val="both"/>
        <w:rPr>
          <w:sz w:val="28"/>
          <w:szCs w:val="28"/>
          <w:lang w:val="uk-UA"/>
        </w:rPr>
      </w:pPr>
      <w:r w:rsidRPr="00D065FE">
        <w:rPr>
          <w:sz w:val="28"/>
          <w:szCs w:val="28"/>
          <w:lang w:val="uk-UA"/>
        </w:rPr>
        <w:t>можливість додавання рядка в БД, пропустивши введення хоч одного необов’язкового поля;</w:t>
      </w:r>
    </w:p>
    <w:p w14:paraId="30ED4E26" w14:textId="745C6FE3" w:rsidR="004D6C19" w:rsidRPr="00D065FE" w:rsidRDefault="004D6C19" w:rsidP="0018745E">
      <w:pPr>
        <w:pStyle w:val="af2"/>
        <w:numPr>
          <w:ilvl w:val="0"/>
          <w:numId w:val="28"/>
        </w:numPr>
        <w:spacing w:line="360" w:lineRule="auto"/>
        <w:ind w:left="0" w:firstLine="851"/>
        <w:jc w:val="both"/>
        <w:rPr>
          <w:sz w:val="28"/>
          <w:szCs w:val="28"/>
          <w:lang w:val="en-US"/>
        </w:rPr>
      </w:pPr>
      <w:r w:rsidRPr="00D065FE">
        <w:rPr>
          <w:sz w:val="28"/>
          <w:szCs w:val="28"/>
          <w:lang w:val="en-US"/>
        </w:rPr>
        <w:t>виведення підказки в разі неправильного вводу;</w:t>
      </w:r>
    </w:p>
    <w:p w14:paraId="1ADBCA1E" w14:textId="62110497" w:rsidR="004D6C19" w:rsidRPr="00D065FE" w:rsidRDefault="004D6C19" w:rsidP="0018745E">
      <w:pPr>
        <w:pStyle w:val="af2"/>
        <w:numPr>
          <w:ilvl w:val="0"/>
          <w:numId w:val="28"/>
        </w:numPr>
        <w:spacing w:line="360" w:lineRule="auto"/>
        <w:ind w:left="0" w:firstLine="851"/>
        <w:jc w:val="both"/>
        <w:rPr>
          <w:sz w:val="28"/>
          <w:szCs w:val="28"/>
          <w:lang w:val="en-US"/>
        </w:rPr>
      </w:pPr>
      <w:r w:rsidRPr="00D065FE">
        <w:rPr>
          <w:sz w:val="28"/>
          <w:szCs w:val="28"/>
          <w:lang w:val="en-US"/>
        </w:rPr>
        <w:t xml:space="preserve">додавання </w:t>
      </w:r>
      <w:r w:rsidR="00D065FE" w:rsidRPr="00D065FE">
        <w:rPr>
          <w:sz w:val="28"/>
          <w:szCs w:val="28"/>
          <w:lang w:val="uk-UA"/>
        </w:rPr>
        <w:t>даних в БД</w:t>
      </w:r>
      <w:r w:rsidRPr="00D065FE">
        <w:rPr>
          <w:sz w:val="28"/>
          <w:szCs w:val="28"/>
          <w:lang w:val="en-US"/>
        </w:rPr>
        <w:t>, ввівши правильні дані;</w:t>
      </w:r>
    </w:p>
    <w:p w14:paraId="7CE5B138" w14:textId="482900CF" w:rsidR="004D6C19" w:rsidRPr="00D065FE" w:rsidRDefault="004D6C19" w:rsidP="0018745E">
      <w:pPr>
        <w:pStyle w:val="af2"/>
        <w:numPr>
          <w:ilvl w:val="0"/>
          <w:numId w:val="28"/>
        </w:numPr>
        <w:spacing w:line="360" w:lineRule="auto"/>
        <w:ind w:left="0" w:firstLine="851"/>
        <w:jc w:val="both"/>
        <w:rPr>
          <w:sz w:val="28"/>
          <w:szCs w:val="28"/>
          <w:lang w:val="en-US"/>
        </w:rPr>
      </w:pPr>
      <w:r w:rsidRPr="00D065FE">
        <w:rPr>
          <w:sz w:val="28"/>
          <w:szCs w:val="28"/>
          <w:lang w:val="en-US"/>
        </w:rPr>
        <w:t xml:space="preserve">відображення </w:t>
      </w:r>
      <w:r w:rsidR="00D065FE" w:rsidRPr="00D065FE">
        <w:rPr>
          <w:sz w:val="28"/>
          <w:szCs w:val="28"/>
          <w:lang w:val="uk-UA"/>
        </w:rPr>
        <w:t>даних з БД</w:t>
      </w:r>
      <w:r w:rsidRPr="00D065FE">
        <w:rPr>
          <w:sz w:val="28"/>
          <w:szCs w:val="28"/>
          <w:lang w:val="en-US"/>
        </w:rPr>
        <w:t>;</w:t>
      </w:r>
    </w:p>
    <w:p w14:paraId="12CCA6C2" w14:textId="68F343B1" w:rsidR="004D6C19" w:rsidRPr="00D065FE" w:rsidRDefault="004D6C19" w:rsidP="0018745E">
      <w:pPr>
        <w:pStyle w:val="af2"/>
        <w:numPr>
          <w:ilvl w:val="0"/>
          <w:numId w:val="28"/>
        </w:numPr>
        <w:spacing w:line="360" w:lineRule="auto"/>
        <w:ind w:left="0" w:firstLine="851"/>
        <w:jc w:val="both"/>
        <w:rPr>
          <w:sz w:val="28"/>
          <w:szCs w:val="28"/>
          <w:lang w:val="en-US"/>
        </w:rPr>
      </w:pPr>
      <w:r w:rsidRPr="00D065FE">
        <w:rPr>
          <w:sz w:val="28"/>
          <w:szCs w:val="28"/>
          <w:lang w:val="en-US"/>
        </w:rPr>
        <w:t>UI.</w:t>
      </w:r>
    </w:p>
    <w:p w14:paraId="50262C3A" w14:textId="77777777" w:rsidR="004D6C19" w:rsidRPr="004D6C19" w:rsidRDefault="004D6C19" w:rsidP="004D6C19">
      <w:pPr>
        <w:spacing w:line="360" w:lineRule="auto"/>
        <w:ind w:firstLine="851"/>
        <w:jc w:val="both"/>
        <w:rPr>
          <w:sz w:val="28"/>
          <w:szCs w:val="28"/>
          <w:lang w:val="en-US"/>
        </w:rPr>
      </w:pPr>
      <w:r w:rsidRPr="004D6C19">
        <w:rPr>
          <w:sz w:val="28"/>
          <w:szCs w:val="28"/>
          <w:lang w:val="en-US"/>
        </w:rPr>
        <w:t>Features, які не будуть тестуватись:</w:t>
      </w:r>
    </w:p>
    <w:p w14:paraId="637B9F69" w14:textId="22EAB134" w:rsidR="004D6C19" w:rsidRPr="00DB0916" w:rsidRDefault="004D6C19">
      <w:pPr>
        <w:pStyle w:val="af2"/>
        <w:numPr>
          <w:ilvl w:val="0"/>
          <w:numId w:val="29"/>
        </w:numPr>
        <w:spacing w:line="360" w:lineRule="auto"/>
        <w:jc w:val="both"/>
        <w:rPr>
          <w:sz w:val="28"/>
          <w:szCs w:val="28"/>
          <w:lang w:val="en-US"/>
        </w:rPr>
      </w:pPr>
      <w:r w:rsidRPr="00DB0916">
        <w:rPr>
          <w:sz w:val="28"/>
          <w:szCs w:val="28"/>
          <w:lang w:val="en-US"/>
        </w:rPr>
        <w:t xml:space="preserve">редагування </w:t>
      </w:r>
      <w:r w:rsidR="00DB0916" w:rsidRPr="00DB0916">
        <w:rPr>
          <w:sz w:val="28"/>
          <w:szCs w:val="28"/>
          <w:lang w:val="uk-UA"/>
        </w:rPr>
        <w:t>записів у БД</w:t>
      </w:r>
      <w:r w:rsidRPr="00DB0916">
        <w:rPr>
          <w:sz w:val="28"/>
          <w:szCs w:val="28"/>
          <w:lang w:val="en-US"/>
        </w:rPr>
        <w:t>;</w:t>
      </w:r>
    </w:p>
    <w:p w14:paraId="189F6008" w14:textId="3E5FF6B6" w:rsidR="004D6C19" w:rsidRPr="00DB0916" w:rsidRDefault="004D6C19">
      <w:pPr>
        <w:pStyle w:val="af2"/>
        <w:numPr>
          <w:ilvl w:val="0"/>
          <w:numId w:val="29"/>
        </w:numPr>
        <w:spacing w:line="360" w:lineRule="auto"/>
        <w:jc w:val="both"/>
        <w:rPr>
          <w:sz w:val="28"/>
          <w:szCs w:val="28"/>
          <w:lang w:val="en-US"/>
        </w:rPr>
      </w:pPr>
      <w:r w:rsidRPr="00DB0916">
        <w:rPr>
          <w:sz w:val="28"/>
          <w:szCs w:val="28"/>
          <w:lang w:val="en-US"/>
        </w:rPr>
        <w:t xml:space="preserve">видалення </w:t>
      </w:r>
      <w:r w:rsidR="00DB0916" w:rsidRPr="00DB0916">
        <w:rPr>
          <w:sz w:val="28"/>
          <w:szCs w:val="28"/>
          <w:lang w:val="uk-UA"/>
        </w:rPr>
        <w:t>записів з БД</w:t>
      </w:r>
      <w:r w:rsidRPr="00DB0916">
        <w:rPr>
          <w:sz w:val="28"/>
          <w:szCs w:val="28"/>
          <w:lang w:val="en-US"/>
        </w:rPr>
        <w:t>.</w:t>
      </w:r>
    </w:p>
    <w:p w14:paraId="3533C110" w14:textId="77777777" w:rsidR="004D6C19" w:rsidRPr="004D6C19" w:rsidRDefault="004D6C19" w:rsidP="004D6C19">
      <w:pPr>
        <w:spacing w:line="360" w:lineRule="auto"/>
        <w:ind w:firstLine="851"/>
        <w:jc w:val="both"/>
        <w:rPr>
          <w:sz w:val="28"/>
          <w:szCs w:val="28"/>
          <w:lang w:val="en-US"/>
        </w:rPr>
      </w:pPr>
      <w:r w:rsidRPr="004D6C19">
        <w:rPr>
          <w:sz w:val="28"/>
          <w:szCs w:val="28"/>
          <w:lang w:val="en-US"/>
        </w:rPr>
        <w:t>Проєкт використовує підхід Agile (Scrum). Smoke та автоматизоване тестування у цьому проєкті використовуватися не буде. Буде проведено як позитивні, так і негативні тести.</w:t>
      </w:r>
    </w:p>
    <w:p w14:paraId="1D825875" w14:textId="77777777" w:rsidR="004D6C19" w:rsidRPr="004D6C19" w:rsidRDefault="004D6C19" w:rsidP="004D6C19">
      <w:pPr>
        <w:spacing w:line="360" w:lineRule="auto"/>
        <w:ind w:firstLine="851"/>
        <w:jc w:val="both"/>
        <w:rPr>
          <w:sz w:val="28"/>
          <w:szCs w:val="28"/>
          <w:lang w:val="en-US"/>
        </w:rPr>
      </w:pPr>
      <w:r w:rsidRPr="004D6C19">
        <w:rPr>
          <w:sz w:val="28"/>
          <w:szCs w:val="28"/>
          <w:lang w:val="en-US"/>
        </w:rPr>
        <w:t>Критерії прийняття:</w:t>
      </w:r>
    </w:p>
    <w:p w14:paraId="2C884B95" w14:textId="5D30FD32" w:rsidR="004D6C19" w:rsidRPr="00147840" w:rsidRDefault="004D6C19">
      <w:pPr>
        <w:pStyle w:val="af2"/>
        <w:numPr>
          <w:ilvl w:val="0"/>
          <w:numId w:val="30"/>
        </w:numPr>
        <w:spacing w:line="360" w:lineRule="auto"/>
        <w:jc w:val="both"/>
        <w:rPr>
          <w:sz w:val="28"/>
          <w:szCs w:val="28"/>
          <w:lang w:val="en-US"/>
        </w:rPr>
      </w:pPr>
      <w:r w:rsidRPr="00147840">
        <w:rPr>
          <w:sz w:val="28"/>
          <w:szCs w:val="28"/>
          <w:lang w:val="en-US"/>
        </w:rPr>
        <w:t>Всі тести завершені.</w:t>
      </w:r>
    </w:p>
    <w:p w14:paraId="03C86D1F" w14:textId="1011116B" w:rsidR="004D6C19" w:rsidRPr="00147840" w:rsidRDefault="004D6C19">
      <w:pPr>
        <w:pStyle w:val="af2"/>
        <w:numPr>
          <w:ilvl w:val="0"/>
          <w:numId w:val="30"/>
        </w:numPr>
        <w:spacing w:line="360" w:lineRule="auto"/>
        <w:jc w:val="both"/>
        <w:rPr>
          <w:sz w:val="28"/>
          <w:szCs w:val="28"/>
          <w:lang w:val="en-US"/>
        </w:rPr>
      </w:pPr>
      <w:r w:rsidRPr="00147840">
        <w:rPr>
          <w:sz w:val="28"/>
          <w:szCs w:val="28"/>
          <w:lang w:val="en-US"/>
        </w:rPr>
        <w:t>Немає важливих багів з високим пріоритетом.</w:t>
      </w:r>
    </w:p>
    <w:p w14:paraId="3B0EF782" w14:textId="77777777" w:rsidR="004D6C19" w:rsidRPr="004D6C19" w:rsidRDefault="004D6C19" w:rsidP="004D6C19">
      <w:pPr>
        <w:spacing w:line="360" w:lineRule="auto"/>
        <w:ind w:firstLine="851"/>
        <w:jc w:val="both"/>
        <w:rPr>
          <w:sz w:val="28"/>
          <w:szCs w:val="28"/>
          <w:lang w:val="en-US"/>
        </w:rPr>
      </w:pPr>
      <w:r w:rsidRPr="004D6C19">
        <w:rPr>
          <w:sz w:val="28"/>
          <w:szCs w:val="28"/>
          <w:lang w:val="en-US"/>
        </w:rPr>
        <w:t>Критерії зупинки:</w:t>
      </w:r>
    </w:p>
    <w:p w14:paraId="483A0760" w14:textId="5EBB4A52" w:rsidR="004D6C19" w:rsidRPr="00B82E5A" w:rsidRDefault="004D6C19">
      <w:pPr>
        <w:pStyle w:val="af2"/>
        <w:numPr>
          <w:ilvl w:val="0"/>
          <w:numId w:val="31"/>
        </w:numPr>
        <w:spacing w:line="360" w:lineRule="auto"/>
        <w:jc w:val="both"/>
        <w:rPr>
          <w:sz w:val="28"/>
          <w:szCs w:val="28"/>
          <w:lang w:val="en-US"/>
        </w:rPr>
      </w:pPr>
      <w:r w:rsidRPr="00B82E5A">
        <w:rPr>
          <w:sz w:val="28"/>
          <w:szCs w:val="28"/>
          <w:lang w:val="en-US"/>
        </w:rPr>
        <w:t>Всі тестові сценарії виконані.</w:t>
      </w:r>
    </w:p>
    <w:p w14:paraId="7539BCD9" w14:textId="0E2460C3" w:rsidR="004D6C19" w:rsidRPr="00B82E5A" w:rsidRDefault="004D6C19">
      <w:pPr>
        <w:pStyle w:val="af2"/>
        <w:numPr>
          <w:ilvl w:val="0"/>
          <w:numId w:val="31"/>
        </w:numPr>
        <w:spacing w:line="360" w:lineRule="auto"/>
        <w:jc w:val="both"/>
        <w:rPr>
          <w:sz w:val="28"/>
          <w:szCs w:val="28"/>
          <w:lang w:val="en-US"/>
        </w:rPr>
      </w:pPr>
      <w:r w:rsidRPr="00B82E5A">
        <w:rPr>
          <w:sz w:val="28"/>
          <w:szCs w:val="28"/>
          <w:lang w:val="en-US"/>
        </w:rPr>
        <w:t>Всі виявлені критичні помилки виправлені.</w:t>
      </w:r>
    </w:p>
    <w:p w14:paraId="430EBBE8" w14:textId="4A2C75AE" w:rsidR="004D6C19" w:rsidRPr="00B82E5A" w:rsidRDefault="004D6C19">
      <w:pPr>
        <w:pStyle w:val="af2"/>
        <w:numPr>
          <w:ilvl w:val="0"/>
          <w:numId w:val="31"/>
        </w:numPr>
        <w:spacing w:line="360" w:lineRule="auto"/>
        <w:jc w:val="both"/>
        <w:rPr>
          <w:sz w:val="28"/>
          <w:szCs w:val="28"/>
          <w:lang w:val="en-US"/>
        </w:rPr>
      </w:pPr>
      <w:r w:rsidRPr="00B82E5A">
        <w:rPr>
          <w:sz w:val="28"/>
          <w:szCs w:val="28"/>
          <w:lang w:val="en-US"/>
        </w:rPr>
        <w:t>Зміни вимог до мобільного додатку.</w:t>
      </w:r>
    </w:p>
    <w:p w14:paraId="274B7C7D" w14:textId="77777777" w:rsidR="004D6C19" w:rsidRPr="004D6C19" w:rsidRDefault="004D6C19" w:rsidP="004D6C19">
      <w:pPr>
        <w:spacing w:line="360" w:lineRule="auto"/>
        <w:ind w:firstLine="851"/>
        <w:jc w:val="both"/>
        <w:rPr>
          <w:sz w:val="28"/>
          <w:szCs w:val="28"/>
          <w:lang w:val="en-US"/>
        </w:rPr>
      </w:pPr>
      <w:r w:rsidRPr="004D6C19">
        <w:rPr>
          <w:sz w:val="28"/>
          <w:szCs w:val="28"/>
          <w:lang w:val="en-US"/>
        </w:rPr>
        <w:t>Вимоги продовження:</w:t>
      </w:r>
    </w:p>
    <w:p w14:paraId="15F38CA6" w14:textId="0B8351F9" w:rsidR="004D6C19" w:rsidRPr="00A9735A" w:rsidRDefault="004D6C19">
      <w:pPr>
        <w:pStyle w:val="af2"/>
        <w:numPr>
          <w:ilvl w:val="0"/>
          <w:numId w:val="32"/>
        </w:numPr>
        <w:spacing w:line="360" w:lineRule="auto"/>
        <w:jc w:val="both"/>
        <w:rPr>
          <w:sz w:val="28"/>
          <w:szCs w:val="28"/>
          <w:lang w:val="en-US"/>
        </w:rPr>
      </w:pPr>
      <w:r w:rsidRPr="00A9735A">
        <w:rPr>
          <w:sz w:val="28"/>
          <w:szCs w:val="28"/>
          <w:lang w:val="en-US"/>
        </w:rPr>
        <w:t>Виявлення нових критичних помилок.</w:t>
      </w:r>
    </w:p>
    <w:p w14:paraId="3B67697D" w14:textId="556D4A38" w:rsidR="004D6C19" w:rsidRPr="00A9735A" w:rsidRDefault="004D6C19">
      <w:pPr>
        <w:pStyle w:val="af2"/>
        <w:numPr>
          <w:ilvl w:val="0"/>
          <w:numId w:val="32"/>
        </w:numPr>
        <w:spacing w:line="360" w:lineRule="auto"/>
        <w:jc w:val="both"/>
        <w:rPr>
          <w:sz w:val="28"/>
          <w:szCs w:val="28"/>
          <w:lang w:val="en-US"/>
        </w:rPr>
      </w:pPr>
      <w:r w:rsidRPr="00A9735A">
        <w:rPr>
          <w:sz w:val="28"/>
          <w:szCs w:val="28"/>
          <w:lang w:val="en-US"/>
        </w:rPr>
        <w:t>Зміни в вимогах до мобільного додатку.</w:t>
      </w:r>
    </w:p>
    <w:p w14:paraId="0946A832" w14:textId="77777777" w:rsidR="004D6C19" w:rsidRPr="004D6C19" w:rsidRDefault="004D6C19" w:rsidP="004D6C19">
      <w:pPr>
        <w:spacing w:line="360" w:lineRule="auto"/>
        <w:ind w:firstLine="851"/>
        <w:jc w:val="both"/>
        <w:rPr>
          <w:sz w:val="28"/>
          <w:szCs w:val="28"/>
          <w:lang w:val="en-US"/>
        </w:rPr>
      </w:pPr>
      <w:r w:rsidRPr="004D6C19">
        <w:rPr>
          <w:sz w:val="28"/>
          <w:szCs w:val="28"/>
          <w:lang w:val="en-US"/>
        </w:rPr>
        <w:t>Тестові очікувані результати:</w:t>
      </w:r>
    </w:p>
    <w:p w14:paraId="6F9014D0" w14:textId="77777777" w:rsidR="005549F6" w:rsidRPr="005549F6" w:rsidRDefault="004D6C19" w:rsidP="0018745E">
      <w:pPr>
        <w:pStyle w:val="af2"/>
        <w:widowControl w:val="0"/>
        <w:numPr>
          <w:ilvl w:val="0"/>
          <w:numId w:val="33"/>
        </w:numPr>
        <w:spacing w:line="360" w:lineRule="auto"/>
        <w:ind w:left="0" w:firstLine="851"/>
        <w:jc w:val="both"/>
        <w:rPr>
          <w:sz w:val="28"/>
          <w:szCs w:val="28"/>
          <w:lang w:val="en-US"/>
        </w:rPr>
      </w:pPr>
      <w:r w:rsidRPr="0047688E">
        <w:rPr>
          <w:sz w:val="28"/>
          <w:szCs w:val="28"/>
          <w:lang w:val="en-US"/>
        </w:rPr>
        <w:t>Якщо користувач пропустив введення хоч одного</w:t>
      </w:r>
      <w:r w:rsidR="0091557E" w:rsidRPr="0047688E">
        <w:rPr>
          <w:sz w:val="28"/>
          <w:szCs w:val="28"/>
          <w:lang w:val="uk-UA"/>
        </w:rPr>
        <w:t xml:space="preserve"> обов’язкового</w:t>
      </w:r>
      <w:r w:rsidRPr="0047688E">
        <w:rPr>
          <w:sz w:val="28"/>
          <w:szCs w:val="28"/>
          <w:lang w:val="en-US"/>
        </w:rPr>
        <w:t xml:space="preserve"> поля, то система не додасть даних про це</w:t>
      </w:r>
      <w:r w:rsidR="0091557E" w:rsidRPr="0047688E">
        <w:rPr>
          <w:sz w:val="28"/>
          <w:szCs w:val="28"/>
          <w:lang w:val="uk-UA"/>
        </w:rPr>
        <w:t>й запис в БД</w:t>
      </w:r>
      <w:r w:rsidRPr="0047688E">
        <w:rPr>
          <w:sz w:val="28"/>
          <w:szCs w:val="28"/>
          <w:lang w:val="en-US"/>
        </w:rPr>
        <w:t xml:space="preserve"> і видасть підказки (наприклад, “Введіть номер вантажівки”).</w:t>
      </w:r>
    </w:p>
    <w:p w14:paraId="3B54597A" w14:textId="3293EA4B" w:rsidR="004D6C19" w:rsidRPr="005549F6" w:rsidRDefault="004D6C19" w:rsidP="0018745E">
      <w:pPr>
        <w:pStyle w:val="af2"/>
        <w:widowControl w:val="0"/>
        <w:numPr>
          <w:ilvl w:val="0"/>
          <w:numId w:val="33"/>
        </w:numPr>
        <w:spacing w:line="360" w:lineRule="auto"/>
        <w:ind w:left="0" w:firstLine="851"/>
        <w:jc w:val="both"/>
        <w:rPr>
          <w:sz w:val="28"/>
          <w:szCs w:val="28"/>
          <w:lang w:val="en-US"/>
        </w:rPr>
      </w:pPr>
      <w:r w:rsidRPr="005549F6">
        <w:rPr>
          <w:sz w:val="28"/>
          <w:szCs w:val="28"/>
          <w:lang w:val="en-US"/>
        </w:rPr>
        <w:t xml:space="preserve">Якщо користувач правильно заповнив всі поля і натиснув кнопку “Готово!”, то система додасть </w:t>
      </w:r>
      <w:r w:rsidR="0091557E" w:rsidRPr="005549F6">
        <w:rPr>
          <w:sz w:val="28"/>
          <w:szCs w:val="28"/>
          <w:lang w:val="uk-UA"/>
        </w:rPr>
        <w:t>рядок в БД і він буде виведений на екран у відповідній активності</w:t>
      </w:r>
      <w:r w:rsidRPr="005549F6">
        <w:rPr>
          <w:sz w:val="28"/>
          <w:szCs w:val="28"/>
          <w:lang w:val="en-US"/>
        </w:rPr>
        <w:t>.</w:t>
      </w:r>
    </w:p>
    <w:p w14:paraId="5023B580" w14:textId="7472BC26" w:rsidR="0047688E" w:rsidRPr="0047688E" w:rsidRDefault="0047688E" w:rsidP="0018745E">
      <w:pPr>
        <w:pStyle w:val="af2"/>
        <w:numPr>
          <w:ilvl w:val="0"/>
          <w:numId w:val="33"/>
        </w:numPr>
        <w:spacing w:line="360" w:lineRule="auto"/>
        <w:ind w:left="0" w:firstLine="851"/>
        <w:jc w:val="both"/>
        <w:rPr>
          <w:sz w:val="28"/>
          <w:szCs w:val="28"/>
          <w:lang w:val="uk-UA"/>
        </w:rPr>
      </w:pPr>
      <w:r w:rsidRPr="0047688E">
        <w:rPr>
          <w:sz w:val="28"/>
          <w:szCs w:val="28"/>
          <w:lang w:val="uk-UA"/>
        </w:rPr>
        <w:t>Якщо користувач правильно заповнив усі поля, але пропустив якесь необов’язкове поле, то система все одно додасть рядок в БД і він буде виведений на екран у відповідній активності.</w:t>
      </w:r>
    </w:p>
    <w:p w14:paraId="2DF95DFC" w14:textId="103C8A16" w:rsidR="004D6C19" w:rsidRPr="0047688E" w:rsidRDefault="004D6C19" w:rsidP="0018745E">
      <w:pPr>
        <w:pStyle w:val="af2"/>
        <w:numPr>
          <w:ilvl w:val="0"/>
          <w:numId w:val="33"/>
        </w:numPr>
        <w:spacing w:line="360" w:lineRule="auto"/>
        <w:ind w:left="0" w:firstLine="851"/>
        <w:jc w:val="both"/>
        <w:rPr>
          <w:sz w:val="28"/>
          <w:szCs w:val="28"/>
          <w:lang w:val="en-US"/>
        </w:rPr>
      </w:pPr>
      <w:r w:rsidRPr="0047688E">
        <w:rPr>
          <w:sz w:val="28"/>
          <w:szCs w:val="28"/>
          <w:lang w:val="en-US"/>
        </w:rPr>
        <w:t>Кнопк</w:t>
      </w:r>
      <w:r w:rsidR="0047688E" w:rsidRPr="0047688E">
        <w:rPr>
          <w:sz w:val="28"/>
          <w:szCs w:val="28"/>
          <w:lang w:val="uk-UA"/>
        </w:rPr>
        <w:t>и</w:t>
      </w:r>
      <w:r w:rsidRPr="0047688E">
        <w:rPr>
          <w:sz w:val="28"/>
          <w:szCs w:val="28"/>
          <w:lang w:val="en-US"/>
        </w:rPr>
        <w:t xml:space="preserve"> “Готово!” активн</w:t>
      </w:r>
      <w:r w:rsidR="0047688E" w:rsidRPr="0047688E">
        <w:rPr>
          <w:sz w:val="28"/>
          <w:szCs w:val="28"/>
          <w:lang w:val="uk-UA"/>
        </w:rPr>
        <w:t>і</w:t>
      </w:r>
      <w:r w:rsidRPr="0047688E">
        <w:rPr>
          <w:sz w:val="28"/>
          <w:szCs w:val="28"/>
          <w:lang w:val="en-US"/>
        </w:rPr>
        <w:t xml:space="preserve"> завжди.</w:t>
      </w:r>
    </w:p>
    <w:p w14:paraId="52975D05" w14:textId="54C7CD37" w:rsidR="004D6C19" w:rsidRPr="0047688E" w:rsidRDefault="004D6C19" w:rsidP="0018745E">
      <w:pPr>
        <w:pStyle w:val="af2"/>
        <w:numPr>
          <w:ilvl w:val="0"/>
          <w:numId w:val="33"/>
        </w:numPr>
        <w:spacing w:line="360" w:lineRule="auto"/>
        <w:ind w:left="0" w:firstLine="851"/>
        <w:jc w:val="both"/>
        <w:rPr>
          <w:sz w:val="28"/>
          <w:szCs w:val="28"/>
          <w:lang w:val="en-US"/>
        </w:rPr>
      </w:pPr>
      <w:r w:rsidRPr="0047688E">
        <w:rPr>
          <w:sz w:val="28"/>
          <w:szCs w:val="28"/>
          <w:lang w:val="en-US"/>
        </w:rPr>
        <w:t>UI сторінк</w:t>
      </w:r>
      <w:r w:rsidR="0047688E" w:rsidRPr="0047688E">
        <w:rPr>
          <w:sz w:val="28"/>
          <w:szCs w:val="28"/>
          <w:lang w:val="uk-UA"/>
        </w:rPr>
        <w:t>и всіх активностей заповнення і перегляду БД</w:t>
      </w:r>
      <w:r w:rsidRPr="0047688E">
        <w:rPr>
          <w:sz w:val="28"/>
          <w:szCs w:val="28"/>
          <w:lang w:val="en-US"/>
        </w:rPr>
        <w:t xml:space="preserve"> зручн</w:t>
      </w:r>
      <w:r w:rsidR="0047688E" w:rsidRPr="0047688E">
        <w:rPr>
          <w:sz w:val="28"/>
          <w:szCs w:val="28"/>
          <w:lang w:val="uk-UA"/>
        </w:rPr>
        <w:t>і</w:t>
      </w:r>
      <w:r w:rsidRPr="0047688E">
        <w:rPr>
          <w:sz w:val="28"/>
          <w:szCs w:val="28"/>
          <w:lang w:val="en-US"/>
        </w:rPr>
        <w:t xml:space="preserve"> і зрозуміл</w:t>
      </w:r>
      <w:r w:rsidR="0047688E" w:rsidRPr="0047688E">
        <w:rPr>
          <w:sz w:val="28"/>
          <w:szCs w:val="28"/>
          <w:lang w:val="uk-UA"/>
        </w:rPr>
        <w:t>і</w:t>
      </w:r>
      <w:r w:rsidRPr="0047688E">
        <w:rPr>
          <w:sz w:val="28"/>
          <w:szCs w:val="28"/>
          <w:lang w:val="en-US"/>
        </w:rPr>
        <w:t xml:space="preserve"> для пересічного користувача смартфона.</w:t>
      </w:r>
    </w:p>
    <w:p w14:paraId="13D865CE" w14:textId="77777777" w:rsidR="004D6C19" w:rsidRPr="004D6C19" w:rsidRDefault="004D6C19" w:rsidP="00CD338F">
      <w:pPr>
        <w:widowControl w:val="0"/>
        <w:spacing w:line="360" w:lineRule="auto"/>
        <w:ind w:firstLine="851"/>
        <w:jc w:val="both"/>
        <w:rPr>
          <w:sz w:val="28"/>
          <w:szCs w:val="28"/>
          <w:lang w:val="en-US"/>
        </w:rPr>
      </w:pPr>
      <w:r w:rsidRPr="004D6C19">
        <w:rPr>
          <w:sz w:val="28"/>
          <w:szCs w:val="28"/>
          <w:lang w:val="en-US"/>
        </w:rPr>
        <w:t>Вимоги оточення:</w:t>
      </w:r>
    </w:p>
    <w:p w14:paraId="6FC65345" w14:textId="51D2AF6F" w:rsidR="004D6C19" w:rsidRPr="008535FD" w:rsidRDefault="004D6C19" w:rsidP="00CD338F">
      <w:pPr>
        <w:pStyle w:val="af2"/>
        <w:widowControl w:val="0"/>
        <w:numPr>
          <w:ilvl w:val="0"/>
          <w:numId w:val="34"/>
        </w:numPr>
        <w:spacing w:line="360" w:lineRule="auto"/>
        <w:ind w:left="0" w:firstLine="851"/>
        <w:jc w:val="both"/>
        <w:rPr>
          <w:sz w:val="28"/>
          <w:szCs w:val="28"/>
          <w:lang w:val="en-US"/>
        </w:rPr>
      </w:pPr>
      <w:r w:rsidRPr="008535FD">
        <w:rPr>
          <w:sz w:val="28"/>
          <w:szCs w:val="28"/>
          <w:lang w:val="en-US"/>
        </w:rPr>
        <w:t>Система повинна працювати на мобільних пристроях, де встановлена операційна система Android версії 10.0 і вище.</w:t>
      </w:r>
    </w:p>
    <w:p w14:paraId="26756A31" w14:textId="334AA7D7" w:rsidR="004D6C19" w:rsidRPr="008535FD" w:rsidRDefault="004D6C19" w:rsidP="00CD338F">
      <w:pPr>
        <w:pStyle w:val="af2"/>
        <w:widowControl w:val="0"/>
        <w:numPr>
          <w:ilvl w:val="0"/>
          <w:numId w:val="34"/>
        </w:numPr>
        <w:spacing w:line="360" w:lineRule="auto"/>
        <w:ind w:left="0" w:firstLine="851"/>
        <w:jc w:val="both"/>
        <w:rPr>
          <w:sz w:val="28"/>
          <w:szCs w:val="28"/>
          <w:lang w:val="en-US"/>
        </w:rPr>
      </w:pPr>
      <w:r w:rsidRPr="008535FD">
        <w:rPr>
          <w:sz w:val="28"/>
          <w:szCs w:val="28"/>
          <w:lang w:val="en-US"/>
        </w:rPr>
        <w:t>Всі функціональні тести виконуються і в емуляторі Android Studio, і на фізичному смартфоні з зазначеними вище характеристиками.</w:t>
      </w:r>
    </w:p>
    <w:p w14:paraId="0177917A" w14:textId="77777777" w:rsidR="004D6C19" w:rsidRPr="004D6C19" w:rsidRDefault="004D6C19" w:rsidP="004D6C19">
      <w:pPr>
        <w:spacing w:line="360" w:lineRule="auto"/>
        <w:ind w:firstLine="851"/>
        <w:jc w:val="both"/>
        <w:rPr>
          <w:sz w:val="28"/>
          <w:szCs w:val="28"/>
          <w:lang w:val="en-US"/>
        </w:rPr>
      </w:pPr>
      <w:r w:rsidRPr="004D6C19">
        <w:rPr>
          <w:sz w:val="28"/>
          <w:szCs w:val="28"/>
          <w:lang w:val="en-US"/>
        </w:rPr>
        <w:t>Головний критерій успіху: тестування буде вважатися успішним, якщо всі тестові сценарії будуть виконані без виявлення критичних помилок.</w:t>
      </w:r>
    </w:p>
    <w:p w14:paraId="78839E48" w14:textId="79700F38" w:rsidR="00A3551E" w:rsidRDefault="004D6C19" w:rsidP="00E9021D">
      <w:pPr>
        <w:spacing w:line="360" w:lineRule="auto"/>
        <w:ind w:firstLine="851"/>
        <w:jc w:val="both"/>
        <w:rPr>
          <w:sz w:val="28"/>
          <w:szCs w:val="28"/>
          <w:lang w:val="uk-UA"/>
        </w:rPr>
      </w:pPr>
      <w:r w:rsidRPr="004D6C19">
        <w:rPr>
          <w:sz w:val="28"/>
          <w:szCs w:val="28"/>
          <w:lang w:val="en-US"/>
        </w:rPr>
        <w:t>Ризики і непередбачені виклики:</w:t>
      </w:r>
    </w:p>
    <w:p w14:paraId="04774A30" w14:textId="017D403D" w:rsidR="00E9021D" w:rsidRPr="00E9021D" w:rsidRDefault="00E9021D">
      <w:pPr>
        <w:pStyle w:val="af2"/>
        <w:numPr>
          <w:ilvl w:val="0"/>
          <w:numId w:val="35"/>
        </w:numPr>
        <w:spacing w:line="360" w:lineRule="auto"/>
        <w:jc w:val="both"/>
        <w:rPr>
          <w:sz w:val="28"/>
          <w:szCs w:val="28"/>
          <w:lang w:val="uk-UA"/>
        </w:rPr>
      </w:pPr>
      <w:r w:rsidRPr="00E9021D">
        <w:rPr>
          <w:sz w:val="28"/>
          <w:szCs w:val="28"/>
          <w:lang w:val="uk-UA"/>
        </w:rPr>
        <w:t>Неправильно спроєктована архітектура.</w:t>
      </w:r>
    </w:p>
    <w:p w14:paraId="6F65CC4E" w14:textId="159822BE" w:rsidR="00E9021D" w:rsidRPr="00E9021D" w:rsidRDefault="00E9021D">
      <w:pPr>
        <w:pStyle w:val="af2"/>
        <w:numPr>
          <w:ilvl w:val="0"/>
          <w:numId w:val="35"/>
        </w:numPr>
        <w:spacing w:line="360" w:lineRule="auto"/>
        <w:jc w:val="both"/>
        <w:rPr>
          <w:sz w:val="28"/>
          <w:szCs w:val="28"/>
          <w:lang w:val="uk-UA"/>
        </w:rPr>
      </w:pPr>
      <w:r w:rsidRPr="00E9021D">
        <w:rPr>
          <w:sz w:val="28"/>
          <w:szCs w:val="28"/>
          <w:lang w:val="uk-UA"/>
        </w:rPr>
        <w:t>Неправильно визначено важливість і пріоритет багів.</w:t>
      </w:r>
    </w:p>
    <w:p w14:paraId="2F5BC75F" w14:textId="397FEA4B" w:rsidR="00E9021D" w:rsidRPr="00E9021D" w:rsidRDefault="00E9021D">
      <w:pPr>
        <w:pStyle w:val="af2"/>
        <w:numPr>
          <w:ilvl w:val="0"/>
          <w:numId w:val="35"/>
        </w:numPr>
        <w:spacing w:line="360" w:lineRule="auto"/>
        <w:jc w:val="both"/>
        <w:rPr>
          <w:sz w:val="28"/>
          <w:szCs w:val="28"/>
          <w:lang w:val="uk-UA"/>
        </w:rPr>
      </w:pPr>
      <w:r w:rsidRPr="00E9021D">
        <w:rPr>
          <w:sz w:val="28"/>
          <w:szCs w:val="28"/>
          <w:lang w:val="uk-UA"/>
        </w:rPr>
        <w:t>Неправильно визначена складність тесту.</w:t>
      </w:r>
    </w:p>
    <w:p w14:paraId="1A0933E7" w14:textId="67E810D0" w:rsidR="00E9021D" w:rsidRPr="00663541" w:rsidRDefault="00E9021D" w:rsidP="00663541">
      <w:pPr>
        <w:pStyle w:val="af2"/>
        <w:numPr>
          <w:ilvl w:val="0"/>
          <w:numId w:val="35"/>
        </w:numPr>
        <w:spacing w:line="360" w:lineRule="auto"/>
        <w:jc w:val="both"/>
        <w:rPr>
          <w:sz w:val="28"/>
          <w:szCs w:val="28"/>
          <w:lang w:val="uk-UA"/>
        </w:rPr>
      </w:pPr>
      <w:r w:rsidRPr="00E9021D">
        <w:rPr>
          <w:sz w:val="28"/>
          <w:szCs w:val="28"/>
          <w:lang w:val="uk-UA"/>
        </w:rPr>
        <w:t>Неправильно підібраний стек технологій.</w:t>
      </w:r>
    </w:p>
    <w:p w14:paraId="4AFA0B92" w14:textId="4064D934" w:rsidR="00076748" w:rsidRPr="00076748" w:rsidRDefault="00076748" w:rsidP="00076748">
      <w:pPr>
        <w:spacing w:line="360" w:lineRule="auto"/>
        <w:ind w:firstLine="851"/>
        <w:jc w:val="both"/>
        <w:rPr>
          <w:sz w:val="28"/>
          <w:szCs w:val="28"/>
          <w:lang w:val="uk-UA"/>
        </w:rPr>
      </w:pPr>
      <w:r w:rsidRPr="00076748">
        <w:rPr>
          <w:sz w:val="28"/>
          <w:szCs w:val="28"/>
          <w:lang w:val="uk-UA"/>
        </w:rPr>
        <w:t xml:space="preserve">Читабельність, простота, логічність, гнучкість, ефективність, документованість і тестованість </w:t>
      </w:r>
      <w:r w:rsidRPr="006A2C0A">
        <w:rPr>
          <w:bCs/>
          <w:color w:val="000000"/>
          <w:sz w:val="28"/>
          <w:szCs w:val="28"/>
          <w:lang w:val="uk-UA"/>
        </w:rPr>
        <w:t>–</w:t>
      </w:r>
      <w:r w:rsidRPr="00076748">
        <w:rPr>
          <w:sz w:val="28"/>
          <w:szCs w:val="28"/>
          <w:lang w:val="uk-UA"/>
        </w:rPr>
        <w:t xml:space="preserve"> все це є постулатами чистого коду.</w:t>
      </w:r>
    </w:p>
    <w:p w14:paraId="759ACD05" w14:textId="6C10705B" w:rsidR="00076748" w:rsidRPr="00076748" w:rsidRDefault="00076748" w:rsidP="00076748">
      <w:pPr>
        <w:spacing w:line="360" w:lineRule="auto"/>
        <w:ind w:firstLine="851"/>
        <w:jc w:val="both"/>
        <w:rPr>
          <w:sz w:val="28"/>
          <w:szCs w:val="28"/>
          <w:lang w:val="uk-UA"/>
        </w:rPr>
      </w:pPr>
      <w:r w:rsidRPr="00076748">
        <w:rPr>
          <w:sz w:val="28"/>
          <w:szCs w:val="28"/>
          <w:lang w:val="uk-UA"/>
        </w:rPr>
        <w:t xml:space="preserve">Читабельний код </w:t>
      </w:r>
      <w:r w:rsidRPr="006A2C0A">
        <w:rPr>
          <w:bCs/>
          <w:color w:val="000000"/>
          <w:sz w:val="28"/>
          <w:szCs w:val="28"/>
          <w:lang w:val="uk-UA"/>
        </w:rPr>
        <w:t>–</w:t>
      </w:r>
      <w:r w:rsidRPr="00076748">
        <w:rPr>
          <w:sz w:val="28"/>
          <w:szCs w:val="28"/>
          <w:lang w:val="uk-UA"/>
        </w:rPr>
        <w:t xml:space="preserve"> це код, який легко зрозуміти і підтримувати. Він важливий для того, щоб код був зрозумілим для інших розробників, а також для того, щоб його було легко модифікувати та підтримувати в майбутньому.</w:t>
      </w:r>
    </w:p>
    <w:p w14:paraId="4EB82D67" w14:textId="77777777" w:rsidR="00076748" w:rsidRPr="00076748" w:rsidRDefault="00076748" w:rsidP="00076748">
      <w:pPr>
        <w:spacing w:line="360" w:lineRule="auto"/>
        <w:ind w:firstLine="851"/>
        <w:jc w:val="both"/>
        <w:rPr>
          <w:sz w:val="28"/>
          <w:szCs w:val="28"/>
          <w:lang w:val="uk-UA"/>
        </w:rPr>
      </w:pPr>
      <w:r w:rsidRPr="00076748">
        <w:rPr>
          <w:sz w:val="28"/>
          <w:szCs w:val="28"/>
          <w:lang w:val="uk-UA"/>
        </w:rPr>
        <w:t>Код, розроблений у цій дипломній роботі є читабельним, оскільки всім змінним надано зрозумілі назви англійською мовою і код є структурованим.</w:t>
      </w:r>
    </w:p>
    <w:p w14:paraId="0AB2BA8A" w14:textId="77777777" w:rsidR="00076748" w:rsidRPr="00076748" w:rsidRDefault="00076748" w:rsidP="00663541">
      <w:pPr>
        <w:widowControl w:val="0"/>
        <w:spacing w:line="360" w:lineRule="auto"/>
        <w:ind w:firstLine="851"/>
        <w:jc w:val="both"/>
        <w:rPr>
          <w:sz w:val="28"/>
          <w:szCs w:val="28"/>
          <w:lang w:val="uk-UA"/>
        </w:rPr>
      </w:pPr>
      <w:r w:rsidRPr="00076748">
        <w:rPr>
          <w:sz w:val="28"/>
          <w:szCs w:val="28"/>
          <w:lang w:val="uk-UA"/>
        </w:rPr>
        <w:t>Код є простим для сприйняття, оскільки він короткий і лаконічний. Було поставлено мету написати якомога менше рядків коду для досягнення цілі.</w:t>
      </w:r>
    </w:p>
    <w:p w14:paraId="05AAE5C0" w14:textId="77777777" w:rsidR="00076748" w:rsidRPr="00076748" w:rsidRDefault="00076748" w:rsidP="00076748">
      <w:pPr>
        <w:spacing w:line="360" w:lineRule="auto"/>
        <w:ind w:firstLine="851"/>
        <w:jc w:val="both"/>
        <w:rPr>
          <w:sz w:val="28"/>
          <w:szCs w:val="28"/>
          <w:lang w:val="uk-UA"/>
        </w:rPr>
      </w:pPr>
      <w:r w:rsidRPr="00076748">
        <w:rPr>
          <w:sz w:val="28"/>
          <w:szCs w:val="28"/>
          <w:lang w:val="uk-UA"/>
        </w:rPr>
        <w:t>Код є логічним, оскільки він не містить багів, що призводять до непередбачених результатів.</w:t>
      </w:r>
    </w:p>
    <w:p w14:paraId="083CB146" w14:textId="77777777" w:rsidR="00076748" w:rsidRPr="00076748" w:rsidRDefault="00076748" w:rsidP="00076748">
      <w:pPr>
        <w:spacing w:line="360" w:lineRule="auto"/>
        <w:ind w:firstLine="851"/>
        <w:jc w:val="both"/>
        <w:rPr>
          <w:sz w:val="28"/>
          <w:szCs w:val="28"/>
          <w:lang w:val="uk-UA"/>
        </w:rPr>
      </w:pPr>
      <w:r w:rsidRPr="00076748">
        <w:rPr>
          <w:sz w:val="28"/>
          <w:szCs w:val="28"/>
          <w:lang w:val="uk-UA"/>
        </w:rPr>
        <w:t>Код є доволі гнучким, оскільки його легко модифікувати і масштабувати, однак для покращення гнучкості можна використати абстрактні типи даних, інтерфейси і шаблони проектування. Це дозволило б змінювати реалізацію без зміни інтерфейсу і без зміни коду, який використовує інтерфейс.</w:t>
      </w:r>
    </w:p>
    <w:p w14:paraId="1B697897" w14:textId="77777777" w:rsidR="00076748" w:rsidRPr="00076748" w:rsidRDefault="00076748" w:rsidP="00076748">
      <w:pPr>
        <w:spacing w:line="360" w:lineRule="auto"/>
        <w:ind w:firstLine="851"/>
        <w:jc w:val="both"/>
        <w:rPr>
          <w:sz w:val="28"/>
          <w:szCs w:val="28"/>
          <w:lang w:val="uk-UA"/>
        </w:rPr>
      </w:pPr>
      <w:r w:rsidRPr="00076748">
        <w:rPr>
          <w:sz w:val="28"/>
          <w:szCs w:val="28"/>
          <w:lang w:val="uk-UA"/>
        </w:rPr>
        <w:t>Код є ефективним, оскільки він працює швидко та використовує ефективні структури даних.</w:t>
      </w:r>
    </w:p>
    <w:p w14:paraId="3843E823" w14:textId="77777777" w:rsidR="00076748" w:rsidRPr="00076748" w:rsidRDefault="00076748" w:rsidP="00076748">
      <w:pPr>
        <w:spacing w:line="360" w:lineRule="auto"/>
        <w:ind w:firstLine="851"/>
        <w:jc w:val="both"/>
        <w:rPr>
          <w:sz w:val="28"/>
          <w:szCs w:val="28"/>
          <w:lang w:val="uk-UA"/>
        </w:rPr>
      </w:pPr>
      <w:r w:rsidRPr="00076748">
        <w:rPr>
          <w:sz w:val="28"/>
          <w:szCs w:val="28"/>
          <w:lang w:val="uk-UA"/>
        </w:rPr>
        <w:t>Код не є документованим. Для покращення ситуації слід писати коментарі та документувати короткі опису блоків коду.</w:t>
      </w:r>
    </w:p>
    <w:p w14:paraId="202D51CC" w14:textId="77777777" w:rsidR="00076748" w:rsidRPr="00076748" w:rsidRDefault="00076748" w:rsidP="00076748">
      <w:pPr>
        <w:spacing w:line="360" w:lineRule="auto"/>
        <w:ind w:firstLine="851"/>
        <w:jc w:val="both"/>
        <w:rPr>
          <w:sz w:val="28"/>
          <w:szCs w:val="28"/>
          <w:lang w:val="uk-UA"/>
        </w:rPr>
      </w:pPr>
      <w:r w:rsidRPr="00076748">
        <w:rPr>
          <w:sz w:val="28"/>
          <w:szCs w:val="28"/>
          <w:lang w:val="uk-UA"/>
        </w:rPr>
        <w:t>У попередньому підрозділі код було швидко і якісно протестовано, тому можна зробити висновок, що він є добре тестованим. Труднощів з тестуванням не виникало.</w:t>
      </w:r>
    </w:p>
    <w:p w14:paraId="723D21DB" w14:textId="73AF5DB6" w:rsidR="0070173E" w:rsidRPr="00663541" w:rsidRDefault="00076748" w:rsidP="00171550">
      <w:pPr>
        <w:widowControl w:val="0"/>
        <w:spacing w:line="360" w:lineRule="auto"/>
        <w:ind w:firstLine="851"/>
        <w:jc w:val="both"/>
        <w:rPr>
          <w:sz w:val="28"/>
          <w:szCs w:val="28"/>
          <w:lang w:val="uk-UA"/>
        </w:rPr>
      </w:pPr>
      <w:r w:rsidRPr="00076748">
        <w:rPr>
          <w:sz w:val="28"/>
          <w:szCs w:val="28"/>
          <w:lang w:val="uk-UA"/>
        </w:rPr>
        <w:t>Отже, код відповідає постулатам чистого коду. Однак, при подальшій розробці слід розглянути переваги ретельного коментування і документування, а також використання абстрактних типів даних.</w:t>
      </w:r>
    </w:p>
    <w:p w14:paraId="08B749CA" w14:textId="7B57F24F" w:rsidR="0070173E" w:rsidRDefault="00AD21BB" w:rsidP="0070173E">
      <w:pPr>
        <w:spacing w:line="360" w:lineRule="auto"/>
        <w:ind w:firstLine="851"/>
        <w:jc w:val="both"/>
        <w:rPr>
          <w:sz w:val="28"/>
          <w:szCs w:val="28"/>
          <w:lang w:val="uk-UA"/>
        </w:rPr>
      </w:pPr>
      <w:r w:rsidRPr="00AD21BB">
        <w:rPr>
          <w:sz w:val="28"/>
          <w:szCs w:val="28"/>
          <w:lang w:val="uk-UA"/>
        </w:rPr>
        <w:t>Під час перевірки коду, було виявлено, що йому не вистачає коментарів та документування. Це буде виправлено під час проведення наступного рефакторингу</w:t>
      </w:r>
      <w:r>
        <w:rPr>
          <w:sz w:val="28"/>
          <w:szCs w:val="28"/>
          <w:lang w:val="uk-UA"/>
        </w:rPr>
        <w:t>.</w:t>
      </w:r>
    </w:p>
    <w:p w14:paraId="557E7AC5" w14:textId="77777777" w:rsidR="00CA5329" w:rsidRDefault="00CA5329" w:rsidP="0070173E">
      <w:pPr>
        <w:spacing w:line="360" w:lineRule="auto"/>
        <w:ind w:firstLine="851"/>
        <w:jc w:val="both"/>
        <w:rPr>
          <w:sz w:val="28"/>
          <w:szCs w:val="28"/>
          <w:lang w:val="uk-UA"/>
        </w:rPr>
      </w:pPr>
    </w:p>
    <w:p w14:paraId="4254B8F2" w14:textId="77777777" w:rsidR="00CA5329" w:rsidRDefault="00CA5329" w:rsidP="0070173E">
      <w:pPr>
        <w:spacing w:line="360" w:lineRule="auto"/>
        <w:ind w:firstLine="851"/>
        <w:jc w:val="both"/>
        <w:rPr>
          <w:sz w:val="28"/>
          <w:szCs w:val="28"/>
          <w:lang w:val="uk-UA"/>
        </w:rPr>
      </w:pPr>
    </w:p>
    <w:p w14:paraId="214DEEA7" w14:textId="77777777" w:rsidR="00CA5329" w:rsidRDefault="00CA5329" w:rsidP="0070173E">
      <w:pPr>
        <w:spacing w:line="360" w:lineRule="auto"/>
        <w:ind w:firstLine="851"/>
        <w:jc w:val="both"/>
        <w:rPr>
          <w:sz w:val="28"/>
          <w:szCs w:val="28"/>
          <w:lang w:val="uk-UA"/>
        </w:rPr>
      </w:pPr>
    </w:p>
    <w:p w14:paraId="7C940F78" w14:textId="77777777" w:rsidR="00CA5329" w:rsidRDefault="00CA5329" w:rsidP="0070173E">
      <w:pPr>
        <w:spacing w:line="360" w:lineRule="auto"/>
        <w:ind w:firstLine="851"/>
        <w:jc w:val="both"/>
        <w:rPr>
          <w:sz w:val="28"/>
          <w:szCs w:val="28"/>
          <w:lang w:val="uk-UA"/>
        </w:rPr>
      </w:pPr>
    </w:p>
    <w:p w14:paraId="2F131603" w14:textId="77777777" w:rsidR="00CA5329" w:rsidRDefault="00CA5329" w:rsidP="0070173E">
      <w:pPr>
        <w:spacing w:line="360" w:lineRule="auto"/>
        <w:ind w:firstLine="851"/>
        <w:jc w:val="both"/>
        <w:rPr>
          <w:sz w:val="28"/>
          <w:szCs w:val="28"/>
          <w:lang w:val="uk-UA"/>
        </w:rPr>
      </w:pPr>
    </w:p>
    <w:p w14:paraId="3E8D3C82" w14:textId="77777777" w:rsidR="00CA5329" w:rsidRDefault="00CA5329" w:rsidP="0070173E">
      <w:pPr>
        <w:spacing w:line="360" w:lineRule="auto"/>
        <w:ind w:firstLine="851"/>
        <w:jc w:val="both"/>
        <w:rPr>
          <w:sz w:val="28"/>
          <w:szCs w:val="28"/>
          <w:lang w:val="uk-UA"/>
        </w:rPr>
      </w:pPr>
    </w:p>
    <w:p w14:paraId="1E8B96FD" w14:textId="77777777" w:rsidR="00CA5329" w:rsidRDefault="00CA5329" w:rsidP="0070173E">
      <w:pPr>
        <w:spacing w:line="360" w:lineRule="auto"/>
        <w:ind w:firstLine="851"/>
        <w:jc w:val="both"/>
        <w:rPr>
          <w:sz w:val="28"/>
          <w:szCs w:val="28"/>
          <w:lang w:val="uk-UA"/>
        </w:rPr>
      </w:pPr>
    </w:p>
    <w:p w14:paraId="336A5676" w14:textId="77777777" w:rsidR="00CA5329" w:rsidRDefault="00CA5329" w:rsidP="0070173E">
      <w:pPr>
        <w:spacing w:line="360" w:lineRule="auto"/>
        <w:ind w:firstLine="851"/>
        <w:jc w:val="both"/>
        <w:rPr>
          <w:sz w:val="28"/>
          <w:szCs w:val="28"/>
          <w:lang w:val="uk-UA"/>
        </w:rPr>
      </w:pPr>
    </w:p>
    <w:p w14:paraId="1D2DB3BC" w14:textId="77777777" w:rsidR="00CA5329" w:rsidRDefault="00CA5329" w:rsidP="00663541">
      <w:pPr>
        <w:spacing w:line="360" w:lineRule="auto"/>
        <w:jc w:val="both"/>
        <w:rPr>
          <w:sz w:val="28"/>
          <w:szCs w:val="28"/>
          <w:lang w:val="uk-UA"/>
        </w:rPr>
      </w:pPr>
    </w:p>
    <w:p w14:paraId="577EA8FF" w14:textId="77777777" w:rsidR="0018745E" w:rsidRDefault="0018745E" w:rsidP="00663541">
      <w:pPr>
        <w:spacing w:line="360" w:lineRule="auto"/>
        <w:jc w:val="both"/>
        <w:rPr>
          <w:sz w:val="28"/>
          <w:szCs w:val="28"/>
          <w:lang w:val="uk-UA"/>
        </w:rPr>
      </w:pPr>
    </w:p>
    <w:p w14:paraId="1DF8CCD2" w14:textId="77777777" w:rsidR="0018745E" w:rsidRDefault="0018745E" w:rsidP="00663541">
      <w:pPr>
        <w:spacing w:line="360" w:lineRule="auto"/>
        <w:jc w:val="both"/>
        <w:rPr>
          <w:sz w:val="28"/>
          <w:szCs w:val="28"/>
          <w:lang w:val="uk-UA"/>
        </w:rPr>
      </w:pPr>
    </w:p>
    <w:p w14:paraId="17117236" w14:textId="77777777" w:rsidR="0018745E" w:rsidRDefault="0018745E" w:rsidP="00663541">
      <w:pPr>
        <w:spacing w:line="360" w:lineRule="auto"/>
        <w:jc w:val="both"/>
        <w:rPr>
          <w:sz w:val="28"/>
          <w:szCs w:val="28"/>
          <w:lang w:val="uk-UA"/>
        </w:rPr>
      </w:pPr>
    </w:p>
    <w:p w14:paraId="2ACD3FFB" w14:textId="77777777" w:rsidR="0018745E" w:rsidRDefault="0018745E" w:rsidP="00663541">
      <w:pPr>
        <w:spacing w:line="360" w:lineRule="auto"/>
        <w:jc w:val="both"/>
        <w:rPr>
          <w:sz w:val="28"/>
          <w:szCs w:val="28"/>
          <w:lang w:val="uk-UA"/>
        </w:rPr>
      </w:pPr>
    </w:p>
    <w:p w14:paraId="357D5F51" w14:textId="77777777" w:rsidR="0018745E" w:rsidRDefault="0018745E" w:rsidP="00663541">
      <w:pPr>
        <w:spacing w:line="360" w:lineRule="auto"/>
        <w:jc w:val="both"/>
        <w:rPr>
          <w:sz w:val="28"/>
          <w:szCs w:val="28"/>
          <w:lang w:val="uk-UA"/>
        </w:rPr>
      </w:pPr>
    </w:p>
    <w:p w14:paraId="171E375B" w14:textId="77777777" w:rsidR="00CD338F" w:rsidRDefault="00CD338F" w:rsidP="00663541">
      <w:pPr>
        <w:spacing w:line="360" w:lineRule="auto"/>
        <w:jc w:val="both"/>
        <w:rPr>
          <w:sz w:val="28"/>
          <w:szCs w:val="28"/>
          <w:lang w:val="uk-UA"/>
        </w:rPr>
      </w:pPr>
    </w:p>
    <w:p w14:paraId="5D238B69" w14:textId="77777777" w:rsidR="00CD338F" w:rsidRDefault="00CD338F" w:rsidP="00663541">
      <w:pPr>
        <w:spacing w:line="360" w:lineRule="auto"/>
        <w:jc w:val="both"/>
        <w:rPr>
          <w:sz w:val="28"/>
          <w:szCs w:val="28"/>
          <w:lang w:val="uk-UA"/>
        </w:rPr>
      </w:pPr>
    </w:p>
    <w:p w14:paraId="13E70647" w14:textId="77777777" w:rsidR="00CD338F" w:rsidRDefault="00CD338F" w:rsidP="00663541">
      <w:pPr>
        <w:spacing w:line="360" w:lineRule="auto"/>
        <w:jc w:val="both"/>
        <w:rPr>
          <w:sz w:val="28"/>
          <w:szCs w:val="28"/>
          <w:lang w:val="uk-UA"/>
        </w:rPr>
      </w:pPr>
    </w:p>
    <w:p w14:paraId="2BC477C3" w14:textId="77777777" w:rsidR="00171550" w:rsidRDefault="00171550" w:rsidP="00663541">
      <w:pPr>
        <w:spacing w:line="360" w:lineRule="auto"/>
        <w:jc w:val="both"/>
        <w:rPr>
          <w:sz w:val="28"/>
          <w:szCs w:val="28"/>
          <w:lang w:val="uk-UA"/>
        </w:rPr>
      </w:pPr>
    </w:p>
    <w:p w14:paraId="6594B34B" w14:textId="77777777" w:rsidR="00171550" w:rsidRDefault="00171550" w:rsidP="00663541">
      <w:pPr>
        <w:spacing w:line="360" w:lineRule="auto"/>
        <w:jc w:val="both"/>
        <w:rPr>
          <w:sz w:val="28"/>
          <w:szCs w:val="28"/>
          <w:lang w:val="uk-UA"/>
        </w:rPr>
      </w:pPr>
    </w:p>
    <w:p w14:paraId="1F2A4C42" w14:textId="77777777" w:rsidR="00171550" w:rsidRDefault="00171550" w:rsidP="00663541">
      <w:pPr>
        <w:spacing w:line="360" w:lineRule="auto"/>
        <w:jc w:val="both"/>
        <w:rPr>
          <w:sz w:val="28"/>
          <w:szCs w:val="28"/>
          <w:lang w:val="uk-UA"/>
        </w:rPr>
      </w:pPr>
    </w:p>
    <w:p w14:paraId="3630B6BB" w14:textId="77777777" w:rsidR="00171550" w:rsidRDefault="00171550" w:rsidP="00663541">
      <w:pPr>
        <w:spacing w:line="360" w:lineRule="auto"/>
        <w:jc w:val="both"/>
        <w:rPr>
          <w:sz w:val="28"/>
          <w:szCs w:val="28"/>
          <w:lang w:val="uk-UA"/>
        </w:rPr>
      </w:pPr>
    </w:p>
    <w:p w14:paraId="56D44570" w14:textId="77777777" w:rsidR="00171550" w:rsidRDefault="00171550" w:rsidP="00663541">
      <w:pPr>
        <w:spacing w:line="360" w:lineRule="auto"/>
        <w:jc w:val="both"/>
        <w:rPr>
          <w:sz w:val="28"/>
          <w:szCs w:val="28"/>
          <w:lang w:val="uk-UA"/>
        </w:rPr>
      </w:pPr>
    </w:p>
    <w:p w14:paraId="39ABB24B" w14:textId="77777777" w:rsidR="00171550" w:rsidRDefault="00171550" w:rsidP="00663541">
      <w:pPr>
        <w:spacing w:line="360" w:lineRule="auto"/>
        <w:jc w:val="both"/>
        <w:rPr>
          <w:sz w:val="28"/>
          <w:szCs w:val="28"/>
          <w:lang w:val="uk-UA"/>
        </w:rPr>
      </w:pPr>
    </w:p>
    <w:p w14:paraId="5D56A777" w14:textId="77777777" w:rsidR="00171550" w:rsidRDefault="00171550" w:rsidP="00663541">
      <w:pPr>
        <w:spacing w:line="360" w:lineRule="auto"/>
        <w:jc w:val="both"/>
        <w:rPr>
          <w:sz w:val="28"/>
          <w:szCs w:val="28"/>
          <w:lang w:val="uk-UA"/>
        </w:rPr>
      </w:pPr>
    </w:p>
    <w:p w14:paraId="1072A6F0" w14:textId="77777777" w:rsidR="00CD338F" w:rsidRDefault="00CD338F" w:rsidP="00663541">
      <w:pPr>
        <w:spacing w:line="360" w:lineRule="auto"/>
        <w:jc w:val="both"/>
        <w:rPr>
          <w:sz w:val="28"/>
          <w:szCs w:val="28"/>
          <w:lang w:val="uk-UA"/>
        </w:rPr>
      </w:pPr>
    </w:p>
    <w:p w14:paraId="2CB2E011" w14:textId="4081F235" w:rsidR="00CA5329" w:rsidRPr="002E2294" w:rsidRDefault="005B3972" w:rsidP="00CA5329">
      <w:pPr>
        <w:jc w:val="center"/>
        <w:outlineLvl w:val="0"/>
        <w:rPr>
          <w:lang w:val="uk-UA"/>
        </w:rPr>
      </w:pPr>
      <w:bookmarkStart w:id="8341" w:name="_Toc168081193"/>
      <w:bookmarkStart w:id="8342" w:name="_Toc169175561"/>
      <w:r>
        <w:rPr>
          <w:b/>
          <w:sz w:val="32"/>
          <w:lang w:val="uk-UA"/>
        </w:rPr>
        <w:t xml:space="preserve">РОЗДІЛ </w:t>
      </w:r>
      <w:r w:rsidR="00CA5329">
        <w:rPr>
          <w:b/>
          <w:sz w:val="32"/>
          <w:lang w:val="uk-UA"/>
        </w:rPr>
        <w:t xml:space="preserve">3 РОЗРОБКА </w:t>
      </w:r>
      <w:r w:rsidR="00CA5329" w:rsidRPr="00CA3EFF">
        <w:rPr>
          <w:b/>
          <w:sz w:val="32"/>
          <w:lang w:val="uk-UA"/>
        </w:rPr>
        <w:t xml:space="preserve">СТРУКТУРИ </w:t>
      </w:r>
      <w:r w:rsidR="00CA5329">
        <w:rPr>
          <w:b/>
          <w:sz w:val="32"/>
          <w:lang w:val="uk-UA"/>
        </w:rPr>
        <w:t xml:space="preserve">БАЗИ ДАНИХ ТА </w:t>
      </w:r>
      <w:r w:rsidR="00CA5329" w:rsidRPr="00CA3EFF">
        <w:rPr>
          <w:b/>
          <w:sz w:val="32"/>
          <w:lang w:val="uk-UA"/>
        </w:rPr>
        <w:t>ПРОГРАМНОГО</w:t>
      </w:r>
      <w:r w:rsidR="00CA5329">
        <w:rPr>
          <w:b/>
          <w:sz w:val="32"/>
          <w:lang w:val="uk-UA"/>
        </w:rPr>
        <w:t xml:space="preserve"> КОДУ МОБІЛЬНОГО</w:t>
      </w:r>
      <w:r w:rsidR="00CA5329" w:rsidRPr="00CA3EFF">
        <w:rPr>
          <w:b/>
          <w:sz w:val="32"/>
          <w:lang w:val="uk-UA"/>
        </w:rPr>
        <w:t xml:space="preserve"> ДОДАТКУ</w:t>
      </w:r>
      <w:bookmarkEnd w:id="8341"/>
      <w:bookmarkEnd w:id="8342"/>
    </w:p>
    <w:p w14:paraId="654ABB4C" w14:textId="77777777" w:rsidR="00CA5329" w:rsidRPr="002E2294" w:rsidRDefault="00CA5329" w:rsidP="00CA5329">
      <w:pPr>
        <w:rPr>
          <w:lang w:val="uk-UA"/>
        </w:rPr>
      </w:pPr>
    </w:p>
    <w:p w14:paraId="7F004B9D" w14:textId="77777777" w:rsidR="00CA5329" w:rsidRDefault="00CA5329" w:rsidP="005B3972">
      <w:pPr>
        <w:pStyle w:val="2"/>
        <w:ind w:firstLine="851"/>
        <w:jc w:val="both"/>
        <w:rPr>
          <w:sz w:val="28"/>
          <w:szCs w:val="28"/>
        </w:rPr>
      </w:pPr>
    </w:p>
    <w:p w14:paraId="4961D3A6" w14:textId="26C7CA26" w:rsidR="00CA5329" w:rsidRPr="00487956" w:rsidRDefault="00CA5329" w:rsidP="0040509C">
      <w:pPr>
        <w:pStyle w:val="2"/>
        <w:ind w:firstLine="851"/>
        <w:jc w:val="left"/>
        <w:rPr>
          <w:sz w:val="28"/>
          <w:szCs w:val="28"/>
        </w:rPr>
      </w:pPr>
      <w:bookmarkStart w:id="8343" w:name="_Toc168081194"/>
      <w:bookmarkStart w:id="8344" w:name="_Toc169175562"/>
      <w:r>
        <w:rPr>
          <w:sz w:val="28"/>
          <w:szCs w:val="28"/>
        </w:rPr>
        <w:t xml:space="preserve">3.1 </w:t>
      </w:r>
      <w:r w:rsidR="006C7681">
        <w:rPr>
          <w:sz w:val="28"/>
          <w:szCs w:val="28"/>
        </w:rPr>
        <w:t>Розробка концептуальної моделі предметної області</w:t>
      </w:r>
      <w:bookmarkEnd w:id="8343"/>
      <w:bookmarkEnd w:id="8344"/>
    </w:p>
    <w:p w14:paraId="49016CD5" w14:textId="77777777" w:rsidR="00CA5329" w:rsidRPr="00DB2F52" w:rsidRDefault="00CA5329" w:rsidP="00CA5329">
      <w:pPr>
        <w:spacing w:line="360" w:lineRule="auto"/>
        <w:jc w:val="both"/>
        <w:rPr>
          <w:sz w:val="28"/>
          <w:szCs w:val="28"/>
          <w:lang w:val="uk-UA"/>
        </w:rPr>
      </w:pPr>
    </w:p>
    <w:p w14:paraId="6CA0B5A9" w14:textId="6E7BBDF3" w:rsidR="0046151F" w:rsidRDefault="0046151F" w:rsidP="00CD338F">
      <w:pPr>
        <w:widowControl w:val="0"/>
        <w:spacing w:line="360" w:lineRule="auto"/>
        <w:ind w:firstLine="851"/>
        <w:jc w:val="both"/>
        <w:rPr>
          <w:sz w:val="28"/>
          <w:szCs w:val="28"/>
          <w:lang w:val="uk-UA"/>
        </w:rPr>
      </w:pPr>
      <w:r w:rsidRPr="0046151F">
        <w:rPr>
          <w:sz w:val="28"/>
          <w:szCs w:val="28"/>
          <w:lang w:val="uk-UA"/>
        </w:rPr>
        <w:t>Предметною областю є автотранспортна компанія, яка займається різноманітними вантажними перевезеннями всередині країни і має контакти закордонних фірм, які продовжують вантажоперевезення на території інших держав. Основним завданням проєктованого ПЗ є складання розкладу руху автотранспорту. За складання розкладу в таких компаніях відповідає диспечер вантажних перевезень. Він також веде облік вантажівок і водіїв підприємства. Водії відповідають за якісне та своєчасне доставлення вантажів. Для цього вони повинні мати зручний доступ до власного розкладу. Кожен водій має водійське посвідчення, від категорії якого залежить, якими вантажівками йому дозволено керувати. Є такі категорії прав водія вантажних транспортних засобів: C (управління повноцінними вантажними автомобілями, фурою з максимальною масою автомобіля більше ніж 7,5 тонн) і C1 (управління середніми вантажними автомобілями, масою 3,5 – 7,5 тонни). Обидві категорії можуть мати підкатегорію Е, яка дозволяє буксирувати важкі причепи. Варто зазначити, що прицеп вважається важким, якщо його вага не менша ніж 750 кг. Інакше немає жодної потреби в підкатегорії Е. Вантажі класифікують за групами: товарна (текстиль, одяг, косметика, меблі, автозапчастини, виробниче оснащення та ін.) і нетоварна (наприклад, будсміття, побутові відходи, грунт). За загальною класифікацією вантажі поділяються на швидкопсувні (наприклад, продукти харчування, молоко, медпрепарати, біоматеріали), наливні (наприклад, хімічні, харчові товари, нафта і продукти її переробки), пилоподібні (наприклад, борошно, сажа, вапно, цемент, добрива, порошки), газоподібні (наприклад, пропан, кисень, летючі речовини), навалочні і насипні (наприклад, будівельні суміші), небезпечні (наприклад, отрути, хімікати, вугілля, порох), збірні</w:t>
      </w:r>
      <w:r w:rsidR="00CD338F">
        <w:rPr>
          <w:sz w:val="28"/>
          <w:szCs w:val="28"/>
          <w:lang w:val="uk-UA"/>
        </w:rPr>
        <w:t xml:space="preserve"> </w:t>
      </w:r>
      <w:r w:rsidRPr="0046151F">
        <w:rPr>
          <w:sz w:val="28"/>
          <w:szCs w:val="28"/>
          <w:lang w:val="uk-UA"/>
        </w:rPr>
        <w:t>(різнопланова продукція для різних отримувачів) та живі (сільськогосподарські тварини). Вантажівки також класифікують за типом вантажу, для перевезення якого вони призначені. За вантажністю вантажівки поділяються на особливо малої вантажності (до 1 тонни), малої вантажності (1-3,5 тонни), середньої вантажності (понад 3,5-15 тонни), великої вантажності (понад 15 тонни), особливо великої вантажності (понад норми, встановленої дорожніми габаритами та ваговими обмеженнями). За типом кузова вантажівки класифікують так: самоскиди, бортові, криті, з тентом, автоцистерни, бетономішалки, авторефрижератори, автовози, контейнерні і тягачі.</w:t>
      </w:r>
    </w:p>
    <w:p w14:paraId="1919CE72" w14:textId="77777777" w:rsidR="001D7AFE" w:rsidRPr="0046151F" w:rsidRDefault="001D7AFE" w:rsidP="0046151F">
      <w:pPr>
        <w:spacing w:line="360" w:lineRule="auto"/>
        <w:ind w:firstLine="851"/>
        <w:jc w:val="both"/>
        <w:rPr>
          <w:sz w:val="28"/>
          <w:szCs w:val="28"/>
          <w:lang w:val="uk-UA"/>
        </w:rPr>
      </w:pPr>
    </w:p>
    <w:p w14:paraId="0F31BD58" w14:textId="77777777" w:rsidR="001D7AFE" w:rsidRDefault="0046151F" w:rsidP="001D7AFE">
      <w:pPr>
        <w:spacing w:line="360" w:lineRule="auto"/>
        <w:ind w:firstLine="851"/>
        <w:jc w:val="center"/>
        <w:rPr>
          <w:sz w:val="28"/>
          <w:szCs w:val="28"/>
          <w:lang w:val="uk-UA"/>
        </w:rPr>
      </w:pPr>
      <w:r>
        <w:rPr>
          <w:noProof/>
          <w:sz w:val="24"/>
          <w:szCs w:val="24"/>
        </w:rPr>
        <w:drawing>
          <wp:inline distT="114300" distB="114300" distL="114300" distR="114300" wp14:anchorId="14A30966" wp14:editId="4DAC428B">
            <wp:extent cx="4896168" cy="4052939"/>
            <wp:effectExtent l="0" t="0" r="0" b="0"/>
            <wp:docPr id="1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2"/>
                    <a:srcRect/>
                    <a:stretch>
                      <a:fillRect/>
                    </a:stretch>
                  </pic:blipFill>
                  <pic:spPr>
                    <a:xfrm>
                      <a:off x="0" y="0"/>
                      <a:ext cx="4896168" cy="4052939"/>
                    </a:xfrm>
                    <a:prstGeom prst="rect">
                      <a:avLst/>
                    </a:prstGeom>
                    <a:ln/>
                  </pic:spPr>
                </pic:pic>
              </a:graphicData>
            </a:graphic>
          </wp:inline>
        </w:drawing>
      </w:r>
    </w:p>
    <w:p w14:paraId="2156B8BF" w14:textId="44E19460" w:rsidR="0046151F" w:rsidRDefault="0046151F" w:rsidP="001D7AFE">
      <w:pPr>
        <w:spacing w:line="360" w:lineRule="auto"/>
        <w:ind w:firstLine="851"/>
        <w:jc w:val="center"/>
        <w:rPr>
          <w:sz w:val="28"/>
          <w:szCs w:val="28"/>
          <w:lang w:val="uk-UA"/>
        </w:rPr>
      </w:pPr>
      <w:r w:rsidRPr="0046151F">
        <w:rPr>
          <w:sz w:val="28"/>
          <w:szCs w:val="28"/>
          <w:lang w:val="uk-UA"/>
        </w:rPr>
        <w:t>Рис</w:t>
      </w:r>
      <w:r w:rsidR="00505097">
        <w:rPr>
          <w:sz w:val="28"/>
          <w:szCs w:val="28"/>
          <w:lang w:val="uk-UA"/>
        </w:rPr>
        <w:t>унок</w:t>
      </w:r>
      <w:r w:rsidRPr="0046151F">
        <w:rPr>
          <w:sz w:val="28"/>
          <w:szCs w:val="28"/>
          <w:lang w:val="uk-UA"/>
        </w:rPr>
        <w:t xml:space="preserve"> </w:t>
      </w:r>
      <w:r>
        <w:rPr>
          <w:sz w:val="28"/>
          <w:szCs w:val="28"/>
          <w:lang w:val="uk-UA"/>
        </w:rPr>
        <w:t>3</w:t>
      </w:r>
      <w:r w:rsidRPr="0046151F">
        <w:rPr>
          <w:sz w:val="28"/>
          <w:szCs w:val="28"/>
          <w:lang w:val="uk-UA"/>
        </w:rPr>
        <w:t xml:space="preserve">.1 </w:t>
      </w:r>
      <w:r w:rsidRPr="006A2C0A">
        <w:rPr>
          <w:bCs/>
          <w:color w:val="000000"/>
          <w:sz w:val="28"/>
          <w:szCs w:val="28"/>
          <w:lang w:val="uk-UA"/>
        </w:rPr>
        <w:t>–</w:t>
      </w:r>
      <w:r w:rsidRPr="0046151F">
        <w:rPr>
          <w:sz w:val="28"/>
          <w:szCs w:val="28"/>
          <w:lang w:val="uk-UA"/>
        </w:rPr>
        <w:t xml:space="preserve"> Діаграма сутність-зв’язок проєктованої інформаційної системи</w:t>
      </w:r>
    </w:p>
    <w:p w14:paraId="587D4ABB" w14:textId="77777777" w:rsidR="001D7AFE" w:rsidRPr="0046151F" w:rsidRDefault="001D7AFE" w:rsidP="001D7AFE">
      <w:pPr>
        <w:spacing w:line="360" w:lineRule="auto"/>
        <w:ind w:firstLine="851"/>
        <w:jc w:val="center"/>
        <w:rPr>
          <w:sz w:val="28"/>
          <w:szCs w:val="28"/>
          <w:lang w:val="uk-UA"/>
        </w:rPr>
      </w:pPr>
    </w:p>
    <w:p w14:paraId="3EEE6F75" w14:textId="77777777" w:rsidR="00CD338F" w:rsidRDefault="0046151F" w:rsidP="00CD338F">
      <w:pPr>
        <w:widowControl w:val="0"/>
        <w:spacing w:line="360" w:lineRule="auto"/>
        <w:ind w:firstLine="851"/>
        <w:jc w:val="both"/>
        <w:rPr>
          <w:sz w:val="28"/>
          <w:szCs w:val="28"/>
          <w:lang w:val="uk-UA"/>
        </w:rPr>
      </w:pPr>
      <w:r w:rsidRPr="0046151F">
        <w:rPr>
          <w:sz w:val="28"/>
          <w:szCs w:val="28"/>
          <w:lang w:val="uk-UA"/>
        </w:rPr>
        <w:t>На діаграмі представлено всі основні сутності, їхні атрибути та зв’язки між ними.</w:t>
      </w:r>
    </w:p>
    <w:p w14:paraId="16BE2CC9" w14:textId="466C2C5B" w:rsidR="0046151F" w:rsidRPr="0046151F" w:rsidRDefault="0046151F" w:rsidP="00CD338F">
      <w:pPr>
        <w:widowControl w:val="0"/>
        <w:spacing w:line="360" w:lineRule="auto"/>
        <w:ind w:firstLine="851"/>
        <w:jc w:val="both"/>
        <w:rPr>
          <w:sz w:val="28"/>
          <w:szCs w:val="28"/>
          <w:lang w:val="uk-UA"/>
        </w:rPr>
      </w:pPr>
      <w:r w:rsidRPr="0046151F">
        <w:rPr>
          <w:sz w:val="28"/>
          <w:szCs w:val="28"/>
          <w:lang w:val="uk-UA"/>
        </w:rPr>
        <w:t>Сутність Користувач (User) має такі основні атрибути: ім’я (name), електронна адреса (email), номер телефону (phone), пароль (password), контактна інформація (contact info).</w:t>
      </w:r>
    </w:p>
    <w:p w14:paraId="18C8E906" w14:textId="77777777" w:rsidR="0046151F" w:rsidRPr="0046151F" w:rsidRDefault="0046151F" w:rsidP="0046151F">
      <w:pPr>
        <w:spacing w:line="360" w:lineRule="auto"/>
        <w:ind w:firstLine="851"/>
        <w:jc w:val="both"/>
        <w:rPr>
          <w:sz w:val="28"/>
          <w:szCs w:val="28"/>
          <w:lang w:val="uk-UA"/>
        </w:rPr>
      </w:pPr>
      <w:r w:rsidRPr="0046151F">
        <w:rPr>
          <w:sz w:val="28"/>
          <w:szCs w:val="28"/>
          <w:lang w:val="uk-UA"/>
        </w:rPr>
        <w:t>Сутність Адміністратор (Admin) має такий основний атрибут: сертифікати (certificates).</w:t>
      </w:r>
    </w:p>
    <w:p w14:paraId="6EA04206" w14:textId="77777777" w:rsidR="0046151F" w:rsidRPr="0046151F" w:rsidRDefault="0046151F" w:rsidP="0046151F">
      <w:pPr>
        <w:spacing w:line="360" w:lineRule="auto"/>
        <w:ind w:firstLine="851"/>
        <w:jc w:val="both"/>
        <w:rPr>
          <w:sz w:val="28"/>
          <w:szCs w:val="28"/>
          <w:lang w:val="uk-UA"/>
        </w:rPr>
      </w:pPr>
      <w:r w:rsidRPr="0046151F">
        <w:rPr>
          <w:sz w:val="28"/>
          <w:szCs w:val="28"/>
          <w:lang w:val="uk-UA"/>
        </w:rPr>
        <w:t>Сутність Водій (Driver) має такі основні атрибути: номер водійського посвідчення (license number), серія водійського посвідчення (license series), категорія водійського посвідчення (category).</w:t>
      </w:r>
    </w:p>
    <w:p w14:paraId="1511DEE3" w14:textId="77777777" w:rsidR="0046151F" w:rsidRPr="0046151F" w:rsidRDefault="0046151F" w:rsidP="0046151F">
      <w:pPr>
        <w:spacing w:line="360" w:lineRule="auto"/>
        <w:ind w:firstLine="851"/>
        <w:jc w:val="both"/>
        <w:rPr>
          <w:sz w:val="28"/>
          <w:szCs w:val="28"/>
          <w:lang w:val="uk-UA"/>
        </w:rPr>
      </w:pPr>
      <w:r w:rsidRPr="0046151F">
        <w:rPr>
          <w:sz w:val="28"/>
          <w:szCs w:val="28"/>
          <w:lang w:val="uk-UA"/>
        </w:rPr>
        <w:t>Сутність Партнер (Partner) має такий основний атрибут: країна (country).</w:t>
      </w:r>
    </w:p>
    <w:p w14:paraId="69A063EF" w14:textId="77777777" w:rsidR="0046151F" w:rsidRPr="0046151F" w:rsidRDefault="0046151F" w:rsidP="0046151F">
      <w:pPr>
        <w:spacing w:line="360" w:lineRule="auto"/>
        <w:ind w:firstLine="851"/>
        <w:jc w:val="both"/>
        <w:rPr>
          <w:sz w:val="28"/>
          <w:szCs w:val="28"/>
          <w:lang w:val="uk-UA"/>
        </w:rPr>
      </w:pPr>
      <w:r w:rsidRPr="0046151F">
        <w:rPr>
          <w:sz w:val="28"/>
          <w:szCs w:val="28"/>
          <w:lang w:val="uk-UA"/>
        </w:rPr>
        <w:t>Сутність Вантажівка (Lorry) має такі основні атрибути: виробник (manufacturer), вантажність (load capacity), тип кузова (bodywork), тип вантажу (type of freight), реєстраційний номер (number).</w:t>
      </w:r>
    </w:p>
    <w:p w14:paraId="4926ADE0" w14:textId="77777777" w:rsidR="0046151F" w:rsidRPr="0046151F" w:rsidRDefault="0046151F" w:rsidP="0046151F">
      <w:pPr>
        <w:spacing w:line="360" w:lineRule="auto"/>
        <w:ind w:firstLine="851"/>
        <w:jc w:val="both"/>
        <w:rPr>
          <w:sz w:val="28"/>
          <w:szCs w:val="28"/>
          <w:lang w:val="uk-UA"/>
        </w:rPr>
      </w:pPr>
      <w:r w:rsidRPr="0046151F">
        <w:rPr>
          <w:sz w:val="28"/>
          <w:szCs w:val="28"/>
          <w:lang w:val="uk-UA"/>
        </w:rPr>
        <w:t>Сутність Склад (Warehouse) має такий основний атрибут: адреса (address).</w:t>
      </w:r>
    </w:p>
    <w:p w14:paraId="6BE95359" w14:textId="77777777" w:rsidR="0046151F" w:rsidRPr="0046151F" w:rsidRDefault="0046151F" w:rsidP="0046151F">
      <w:pPr>
        <w:spacing w:line="360" w:lineRule="auto"/>
        <w:ind w:firstLine="851"/>
        <w:jc w:val="both"/>
        <w:rPr>
          <w:sz w:val="28"/>
          <w:szCs w:val="28"/>
          <w:lang w:val="uk-UA"/>
        </w:rPr>
      </w:pPr>
      <w:r w:rsidRPr="0046151F">
        <w:rPr>
          <w:sz w:val="28"/>
          <w:szCs w:val="28"/>
          <w:lang w:val="uk-UA"/>
        </w:rPr>
        <w:t>Сутність Вантаж (Freight) має такі основні атрибути: оголошена вартість (declared value), спосіб перевезення (transportation), група (group), тип вантажу (type of freight).</w:t>
      </w:r>
    </w:p>
    <w:p w14:paraId="712F6987" w14:textId="77777777" w:rsidR="0046151F" w:rsidRPr="0046151F" w:rsidRDefault="0046151F" w:rsidP="0046151F">
      <w:pPr>
        <w:spacing w:line="360" w:lineRule="auto"/>
        <w:ind w:firstLine="851"/>
        <w:jc w:val="both"/>
        <w:rPr>
          <w:sz w:val="28"/>
          <w:szCs w:val="28"/>
          <w:lang w:val="uk-UA"/>
        </w:rPr>
      </w:pPr>
      <w:r w:rsidRPr="0046151F">
        <w:rPr>
          <w:sz w:val="28"/>
          <w:szCs w:val="28"/>
          <w:lang w:val="uk-UA"/>
        </w:rPr>
        <w:t>Сутність Користувач є доволі абстрактною. Вона пов’язана з сутностями Адміністратор, Водій, Диспетчер, Замовник і Партнер зв’язком “є” (is). Іншими словами адміністратори, водії, диспетчери, замовники і партнери обов’язково є користувачами. Однак, користувач необов’язково є адміністратором, необов’язково є водієм, необов’язково є диспетчером, необов’язково є замовником і необов’язково є партнером. Саме тому з боку Користувача зв’язок обов’язковий і один, а з боку Адміністратора, Водія, Диспетчера, Замовника й Партнера зв’язок необов’язковий і один. Так, один користувач може бути лише одним адміністратором, або лише одним водієм, або лише одним диспетчером, або лише одним замовником, або лише одним партнером. З іншого боку, адміністратор є лише одним користувачем, водій є лише одним користувачем, диспетчер є лише одним користувачем, замовник є лише одним користувачем і партнер є лише одним користувачем. Можна зробити висновок, що зв’язок “один до одного” найбільше підходить для цих сутностей.</w:t>
      </w:r>
    </w:p>
    <w:p w14:paraId="42F044F9" w14:textId="77777777" w:rsidR="0046151F" w:rsidRPr="0046151F" w:rsidRDefault="0046151F" w:rsidP="0046151F">
      <w:pPr>
        <w:spacing w:line="360" w:lineRule="auto"/>
        <w:ind w:firstLine="851"/>
        <w:jc w:val="both"/>
        <w:rPr>
          <w:sz w:val="28"/>
          <w:szCs w:val="28"/>
          <w:lang w:val="uk-UA"/>
        </w:rPr>
      </w:pPr>
      <w:r w:rsidRPr="0046151F">
        <w:rPr>
          <w:sz w:val="28"/>
          <w:szCs w:val="28"/>
          <w:lang w:val="uk-UA"/>
        </w:rPr>
        <w:t>Сутність Замовник пов’язана з сутністю Вантаж зв’язком “замовляє” (orders). Тобто замовник замовляє перевезення вантажу. Один замовник може замовити перевезення багатьох вантажів, але кожен окремо взятий вантаж має тільки одного замовника. Кожен замовник повинен мати принаймні один вантаж. Тому з боку Замовника зв’язок обов’язковий і один, а з боку Вантажу зв’язок обов’язковий і багато.</w:t>
      </w:r>
    </w:p>
    <w:p w14:paraId="1692D1B6" w14:textId="77777777" w:rsidR="0046151F" w:rsidRPr="0046151F" w:rsidRDefault="0046151F" w:rsidP="0046151F">
      <w:pPr>
        <w:spacing w:line="360" w:lineRule="auto"/>
        <w:ind w:firstLine="851"/>
        <w:jc w:val="both"/>
        <w:rPr>
          <w:sz w:val="28"/>
          <w:szCs w:val="28"/>
          <w:lang w:val="uk-UA"/>
        </w:rPr>
      </w:pPr>
      <w:r w:rsidRPr="0046151F">
        <w:rPr>
          <w:sz w:val="28"/>
          <w:szCs w:val="28"/>
          <w:lang w:val="uk-UA"/>
        </w:rPr>
        <w:t>Сутність Водій пов’язана з сутністю Вантажівка зв’язком “керує” (drives). Тобто водій керує вантажівкою. Один водій може використовувати різні вантажівки. Однією вантажівкою можуть користуватися різні водії. Тому це зв’язок “багато до багатьох”. Також він є обов’язковим для двох сторін, оскільки кожен водій повинен користуватися хоч одною вантажівкою і кожною вантажівкою повинен користуватися хоч один водій. Це твердження випливає з бізнес-логіки автопідприємства, що займається виключно вантажними перевезеннями.</w:t>
      </w:r>
    </w:p>
    <w:p w14:paraId="1983F103" w14:textId="77777777" w:rsidR="0046151F" w:rsidRPr="0046151F" w:rsidRDefault="0046151F" w:rsidP="0046151F">
      <w:pPr>
        <w:spacing w:line="360" w:lineRule="auto"/>
        <w:ind w:firstLine="851"/>
        <w:jc w:val="both"/>
        <w:rPr>
          <w:sz w:val="28"/>
          <w:szCs w:val="28"/>
          <w:lang w:val="uk-UA"/>
        </w:rPr>
      </w:pPr>
      <w:r w:rsidRPr="0046151F">
        <w:rPr>
          <w:sz w:val="28"/>
          <w:szCs w:val="28"/>
          <w:lang w:val="uk-UA"/>
        </w:rPr>
        <w:t>Сутність Вантаж пов’язана з сутністю Склад зв’язком “їде” (travels). Мається на увазі, що вантаж доставляють до складу. Очевидно, що до одного складу можна доставити багато вантажів. Так само один вантаж можна перевезти до багатьох складів, особливо якщо подорож відбувається з пересадками. Тому це зв’язок “багато до багатьох”. Для обох сторін він також є обов’язковим. Адже якщо на складі ніколи не було і не буде жодного вантажу, який перевозить ця компанія, то їй не потрібно зберігати відомості про цей склад. Очевидно, кожен вантаж повинен бути доставлений до складу.</w:t>
      </w:r>
    </w:p>
    <w:p w14:paraId="75C1B4E9" w14:textId="77777777" w:rsidR="0046151F" w:rsidRPr="0046151F" w:rsidRDefault="0046151F" w:rsidP="0046151F">
      <w:pPr>
        <w:spacing w:line="360" w:lineRule="auto"/>
        <w:ind w:firstLine="851"/>
        <w:jc w:val="both"/>
        <w:rPr>
          <w:sz w:val="28"/>
          <w:szCs w:val="28"/>
          <w:lang w:val="uk-UA"/>
        </w:rPr>
      </w:pPr>
      <w:r w:rsidRPr="0046151F">
        <w:rPr>
          <w:sz w:val="28"/>
          <w:szCs w:val="28"/>
          <w:lang w:val="uk-UA"/>
        </w:rPr>
        <w:t>Сутність Водій пов’язана з сутністю Вантаж зв’язком “Подорож” (Trip). Основним атрибутом цього зв’язку є дата і час (datetime). Це означає, що водій здійснює подорож з вантажем в певну дату в певний час.</w:t>
      </w:r>
    </w:p>
    <w:p w14:paraId="2947D6A7" w14:textId="23465106" w:rsidR="00CA5329" w:rsidRDefault="0046151F" w:rsidP="0046151F">
      <w:pPr>
        <w:spacing w:line="360" w:lineRule="auto"/>
        <w:ind w:firstLine="851"/>
        <w:jc w:val="both"/>
        <w:rPr>
          <w:sz w:val="28"/>
          <w:szCs w:val="28"/>
          <w:lang w:val="uk-UA"/>
        </w:rPr>
      </w:pPr>
      <w:r w:rsidRPr="0046151F">
        <w:rPr>
          <w:sz w:val="28"/>
          <w:szCs w:val="28"/>
          <w:lang w:val="uk-UA"/>
        </w:rPr>
        <w:t>Отже, у цьому розділі було розроблено діаграму сутність-зв’язок для інформаційної системи вантажного автопідприємста. Така діаграма, на думку автора, найкраще дає загальний огляд предметної області. Адже вона показує основні об’єкти, їхні властивості та відносини. Саме тому цей вид діаграм став стандартизованим способом представлення концептуальних моделей даних.</w:t>
      </w:r>
    </w:p>
    <w:p w14:paraId="4A81876D" w14:textId="77777777" w:rsidR="009F0293" w:rsidRDefault="009F0293" w:rsidP="0046151F">
      <w:pPr>
        <w:spacing w:line="360" w:lineRule="auto"/>
        <w:ind w:firstLine="851"/>
        <w:jc w:val="both"/>
        <w:rPr>
          <w:sz w:val="28"/>
          <w:szCs w:val="28"/>
          <w:lang w:val="uk-UA"/>
        </w:rPr>
      </w:pPr>
    </w:p>
    <w:p w14:paraId="764E7680" w14:textId="5B2B677A" w:rsidR="009F0293" w:rsidRPr="00487956" w:rsidRDefault="009F0293" w:rsidP="0040509C">
      <w:pPr>
        <w:pStyle w:val="2"/>
        <w:ind w:firstLine="851"/>
        <w:jc w:val="left"/>
        <w:rPr>
          <w:sz w:val="28"/>
          <w:szCs w:val="28"/>
        </w:rPr>
      </w:pPr>
      <w:bookmarkStart w:id="8345" w:name="_Toc168081195"/>
      <w:bookmarkStart w:id="8346" w:name="_Toc169175563"/>
      <w:r>
        <w:rPr>
          <w:sz w:val="28"/>
          <w:szCs w:val="28"/>
        </w:rPr>
        <w:t>3.2 Аналіз вимог</w:t>
      </w:r>
      <w:bookmarkEnd w:id="8345"/>
      <w:bookmarkEnd w:id="8346"/>
    </w:p>
    <w:p w14:paraId="3B2513AC" w14:textId="77777777" w:rsidR="009F0293" w:rsidRPr="00DB2F52" w:rsidRDefault="009F0293" w:rsidP="009F0293">
      <w:pPr>
        <w:spacing w:line="360" w:lineRule="auto"/>
        <w:jc w:val="both"/>
        <w:rPr>
          <w:sz w:val="28"/>
          <w:szCs w:val="28"/>
          <w:lang w:val="uk-UA"/>
        </w:rPr>
      </w:pPr>
    </w:p>
    <w:p w14:paraId="335AB51B" w14:textId="262226E8" w:rsidR="00004C9F" w:rsidRPr="00004C9F" w:rsidRDefault="00004C9F" w:rsidP="00004C9F">
      <w:pPr>
        <w:spacing w:line="360" w:lineRule="auto"/>
        <w:ind w:firstLine="851"/>
        <w:jc w:val="both"/>
        <w:rPr>
          <w:sz w:val="28"/>
          <w:szCs w:val="28"/>
          <w:lang w:val="uk-UA"/>
        </w:rPr>
      </w:pPr>
      <w:r w:rsidRPr="00004C9F">
        <w:rPr>
          <w:sz w:val="28"/>
          <w:szCs w:val="28"/>
          <w:lang w:val="uk-UA"/>
        </w:rPr>
        <w:t>Це програмне забезпечення буде створювати та зберігати розклад руху автотранспорту, який міститиме практично будь-яку інформацію, включаючи номер вантажівки, ім’я водія, його номер телефону, час відправлення та прибуття, місце виїзду та призначення, замовника і тип відправлення. Водій зможе переглянути свій розклад у звичайному вигляді безпосередньо в програмі, а також інгегрувавши його в Google Календар.</w:t>
      </w:r>
      <w:r>
        <w:rPr>
          <w:sz w:val="28"/>
          <w:szCs w:val="28"/>
          <w:lang w:val="uk-UA"/>
        </w:rPr>
        <w:t xml:space="preserve"> Дані про водіїв, вантажівки, замовників, партнерів та вантажі будуть зберігатися в окремих таблицях.</w:t>
      </w:r>
    </w:p>
    <w:p w14:paraId="39E297E3" w14:textId="77777777" w:rsidR="00004C9F" w:rsidRPr="00004C9F" w:rsidRDefault="00004C9F" w:rsidP="00004C9F">
      <w:pPr>
        <w:spacing w:line="360" w:lineRule="auto"/>
        <w:ind w:firstLine="851"/>
        <w:jc w:val="both"/>
        <w:rPr>
          <w:sz w:val="28"/>
          <w:szCs w:val="28"/>
          <w:lang w:val="uk-UA"/>
        </w:rPr>
      </w:pPr>
      <w:r w:rsidRPr="00004C9F">
        <w:rPr>
          <w:sz w:val="28"/>
          <w:szCs w:val="28"/>
          <w:lang w:val="uk-UA"/>
        </w:rPr>
        <w:t>Обліковий запис в Системі буде автоматично синхронізуватися між всіма пристроями користувача, дозволяючи легко зберігати, переглядати, редагувати розклад всюди, де є Додаток за наявності Інтернету. Крім того, користувач за необхідності зможе здійснювати синхронізацію самостійно.</w:t>
      </w:r>
    </w:p>
    <w:p w14:paraId="44E9B974" w14:textId="77777777" w:rsidR="00004C9F" w:rsidRPr="00004C9F" w:rsidRDefault="00004C9F" w:rsidP="00004C9F">
      <w:pPr>
        <w:spacing w:line="360" w:lineRule="auto"/>
        <w:ind w:firstLine="851"/>
        <w:jc w:val="both"/>
        <w:rPr>
          <w:sz w:val="28"/>
          <w:szCs w:val="28"/>
          <w:lang w:val="uk-UA"/>
        </w:rPr>
      </w:pPr>
      <w:r w:rsidRPr="00004C9F">
        <w:rPr>
          <w:sz w:val="28"/>
          <w:szCs w:val="28"/>
          <w:lang w:val="uk-UA"/>
        </w:rPr>
        <w:t>Для кожного конкретного перевезення можна буде створювати нагадування, яке стежитиме за ним та сповіщатиме водія про найближчу або найтривалішу подорож. Маршрути подорожей можна буде переглядати на карті. Також перевезення можна буде сортувати за різними параметрами, такими як тип, тривалість подорожі, замовник.</w:t>
      </w:r>
    </w:p>
    <w:p w14:paraId="557C76C0" w14:textId="77777777" w:rsidR="00004C9F" w:rsidRPr="00004C9F" w:rsidRDefault="00004C9F" w:rsidP="00004C9F">
      <w:pPr>
        <w:spacing w:line="360" w:lineRule="auto"/>
        <w:ind w:firstLine="851"/>
        <w:jc w:val="both"/>
        <w:rPr>
          <w:sz w:val="28"/>
          <w:szCs w:val="28"/>
          <w:lang w:val="uk-UA"/>
        </w:rPr>
      </w:pPr>
      <w:r w:rsidRPr="00004C9F">
        <w:rPr>
          <w:sz w:val="28"/>
          <w:szCs w:val="28"/>
          <w:lang w:val="uk-UA"/>
        </w:rPr>
        <w:t>Мітки будуть призначені для позначення виконаних перевезень. Щойно водій доставив вантаж, він повинен позначити перевезення як виконане. Категорії будуть зберігати загальний тип вантажу.</w:t>
      </w:r>
    </w:p>
    <w:p w14:paraId="22E474E6" w14:textId="77777777" w:rsidR="00004C9F" w:rsidRPr="00004C9F" w:rsidRDefault="00004C9F" w:rsidP="00004C9F">
      <w:pPr>
        <w:spacing w:line="360" w:lineRule="auto"/>
        <w:ind w:firstLine="851"/>
        <w:jc w:val="both"/>
        <w:rPr>
          <w:sz w:val="28"/>
          <w:szCs w:val="28"/>
          <w:lang w:val="uk-UA"/>
        </w:rPr>
      </w:pPr>
      <w:r w:rsidRPr="00004C9F">
        <w:rPr>
          <w:sz w:val="28"/>
          <w:szCs w:val="28"/>
          <w:lang w:val="uk-UA"/>
        </w:rPr>
        <w:t>Система зберігатиме інформацію про замовників і партнерів, їхні контактні дані, та сортуватиме їх за важливістю.</w:t>
      </w:r>
    </w:p>
    <w:p w14:paraId="31656A88" w14:textId="77777777" w:rsidR="00004C9F" w:rsidRPr="00004C9F" w:rsidRDefault="00004C9F" w:rsidP="0018745E">
      <w:pPr>
        <w:widowControl w:val="0"/>
        <w:spacing w:line="360" w:lineRule="auto"/>
        <w:ind w:firstLine="851"/>
        <w:jc w:val="both"/>
        <w:rPr>
          <w:sz w:val="28"/>
          <w:szCs w:val="28"/>
          <w:lang w:val="uk-UA"/>
        </w:rPr>
      </w:pPr>
      <w:r w:rsidRPr="00004C9F">
        <w:rPr>
          <w:sz w:val="28"/>
          <w:szCs w:val="28"/>
          <w:lang w:val="uk-UA"/>
        </w:rPr>
        <w:t>Якщо у водія виникнуть проблеми з розкладом або якісь зауваження чи пропозиції, він зможе звернутися до диспетчера вантажоперевезень у чаті Системи.</w:t>
      </w:r>
    </w:p>
    <w:p w14:paraId="1AB4A81E" w14:textId="77777777" w:rsidR="00004C9F" w:rsidRPr="00004C9F" w:rsidRDefault="00004C9F" w:rsidP="00004C9F">
      <w:pPr>
        <w:spacing w:line="360" w:lineRule="auto"/>
        <w:ind w:firstLine="851"/>
        <w:jc w:val="both"/>
        <w:rPr>
          <w:sz w:val="28"/>
          <w:szCs w:val="28"/>
          <w:lang w:val="uk-UA"/>
        </w:rPr>
      </w:pPr>
      <w:r w:rsidRPr="00004C9F">
        <w:rPr>
          <w:sz w:val="28"/>
          <w:szCs w:val="28"/>
          <w:lang w:val="uk-UA"/>
        </w:rPr>
        <w:t>Якщо у диспетчера виникнуть технічні проблеми, пов’язані з використанням Системи, він зможе звернутися у Довідковий центр для її вирішення.</w:t>
      </w:r>
    </w:p>
    <w:p w14:paraId="1FA25008" w14:textId="77777777" w:rsidR="00004C9F" w:rsidRPr="00004C9F" w:rsidRDefault="00004C9F" w:rsidP="00004C9F">
      <w:pPr>
        <w:spacing w:line="360" w:lineRule="auto"/>
        <w:ind w:firstLine="851"/>
        <w:jc w:val="both"/>
        <w:rPr>
          <w:sz w:val="28"/>
          <w:szCs w:val="28"/>
          <w:lang w:val="uk-UA"/>
        </w:rPr>
      </w:pPr>
      <w:r w:rsidRPr="00004C9F">
        <w:rPr>
          <w:sz w:val="28"/>
          <w:szCs w:val="28"/>
          <w:lang w:val="uk-UA"/>
        </w:rPr>
        <w:t>Додаток може бути застосований на мобільних пристроях або ПК у корпоративних цілях для збереження та складання розкладу вантажоперевезень, стеження за перевезенням та синхронізації з усіма пристроями користувача, де встановлений Додаток.</w:t>
      </w:r>
    </w:p>
    <w:p w14:paraId="30E5012C" w14:textId="77777777" w:rsidR="00004C9F" w:rsidRPr="00004C9F" w:rsidRDefault="00004C9F" w:rsidP="00004C9F">
      <w:pPr>
        <w:spacing w:line="360" w:lineRule="auto"/>
        <w:ind w:firstLine="851"/>
        <w:jc w:val="both"/>
        <w:rPr>
          <w:sz w:val="28"/>
          <w:szCs w:val="28"/>
          <w:lang w:val="uk-UA"/>
        </w:rPr>
      </w:pPr>
      <w:r w:rsidRPr="00004C9F">
        <w:rPr>
          <w:sz w:val="28"/>
          <w:szCs w:val="28"/>
          <w:lang w:val="uk-UA"/>
        </w:rPr>
        <w:t xml:space="preserve">Додаток має забезпечувати всі необхідні рівні безпеки даних, що зберігаються в ньому. Всі призначені для користувача паролі повинні бути зашифровані за допомогою алгоритму Triple DES. Ключ Triple DES повинен зберігатися в зашифрованому вигляді з використанням алгоритму AES, а ключ AES повинен бути збережений в коді. Дані, які можна отримати з різних веб-сайтів та пристроїв, якими користуються користувачі повинні бути надійно захищені від несанкціонованого доступу. Будь-який прямий доступ до Бази Даних має бути відхиленим. </w:t>
      </w:r>
    </w:p>
    <w:p w14:paraId="5C6ACCA6" w14:textId="77777777" w:rsidR="00004C9F" w:rsidRPr="00004C9F" w:rsidRDefault="00004C9F" w:rsidP="00004C9F">
      <w:pPr>
        <w:spacing w:line="360" w:lineRule="auto"/>
        <w:ind w:firstLine="851"/>
        <w:jc w:val="both"/>
        <w:rPr>
          <w:sz w:val="28"/>
          <w:szCs w:val="28"/>
          <w:lang w:val="uk-UA"/>
        </w:rPr>
      </w:pPr>
      <w:r w:rsidRPr="00004C9F">
        <w:rPr>
          <w:sz w:val="28"/>
          <w:szCs w:val="28"/>
          <w:lang w:val="uk-UA"/>
        </w:rPr>
        <w:t>Сервер, на якому будуть розміщені Бази Даних повинен мати свою власну безпеку. Він повинен обмежити всі читання, записи і видалення доступу.</w:t>
      </w:r>
    </w:p>
    <w:p w14:paraId="0839EA14" w14:textId="77777777" w:rsidR="00004C9F" w:rsidRPr="00004C9F" w:rsidRDefault="00004C9F" w:rsidP="00004C9F">
      <w:pPr>
        <w:spacing w:line="360" w:lineRule="auto"/>
        <w:ind w:firstLine="851"/>
        <w:jc w:val="both"/>
        <w:rPr>
          <w:sz w:val="28"/>
          <w:szCs w:val="28"/>
          <w:lang w:val="uk-UA"/>
        </w:rPr>
      </w:pPr>
      <w:r w:rsidRPr="00004C9F">
        <w:rPr>
          <w:sz w:val="28"/>
          <w:szCs w:val="28"/>
          <w:lang w:val="uk-UA"/>
        </w:rPr>
        <w:t>Виділено такі класи користувачів: Водій, Диспетчер вантажоперевезень, Замовник, Партнер, Системний адміністратор.</w:t>
      </w:r>
    </w:p>
    <w:p w14:paraId="30D5B8B7" w14:textId="77777777" w:rsidR="00004C9F" w:rsidRPr="00004C9F" w:rsidRDefault="00004C9F" w:rsidP="00004C9F">
      <w:pPr>
        <w:spacing w:line="360" w:lineRule="auto"/>
        <w:ind w:firstLine="851"/>
        <w:jc w:val="both"/>
        <w:rPr>
          <w:sz w:val="28"/>
          <w:szCs w:val="28"/>
          <w:lang w:val="uk-UA"/>
        </w:rPr>
      </w:pPr>
      <w:r w:rsidRPr="00004C9F">
        <w:rPr>
          <w:sz w:val="28"/>
          <w:szCs w:val="28"/>
          <w:lang w:val="uk-UA"/>
        </w:rPr>
        <w:t>Категорії користувачів і рівень доступу в рамках проекту інформаційної системи для транспортної компанії повинні бути чітко визначені. Наступні Ролі користувачів можуть бути визначені для Додатку:</w:t>
      </w:r>
    </w:p>
    <w:p w14:paraId="121C07D8" w14:textId="3818E420" w:rsidR="00004C9F" w:rsidRPr="00AE529D" w:rsidRDefault="00004C9F">
      <w:pPr>
        <w:pStyle w:val="af2"/>
        <w:numPr>
          <w:ilvl w:val="0"/>
          <w:numId w:val="36"/>
        </w:numPr>
        <w:spacing w:line="360" w:lineRule="auto"/>
        <w:jc w:val="both"/>
        <w:rPr>
          <w:sz w:val="28"/>
          <w:szCs w:val="28"/>
          <w:lang w:val="uk-UA"/>
        </w:rPr>
      </w:pPr>
      <w:r w:rsidRPr="00AE529D">
        <w:rPr>
          <w:sz w:val="28"/>
          <w:szCs w:val="28"/>
          <w:lang w:val="uk-UA"/>
        </w:rPr>
        <w:t>Користувач (відповідає 'Водій', 'Диспетчер вантажоперевезень', Замовник', ‘Партнер’);</w:t>
      </w:r>
    </w:p>
    <w:p w14:paraId="5865A842" w14:textId="166BE156" w:rsidR="00004C9F" w:rsidRPr="00AE529D" w:rsidRDefault="00004C9F">
      <w:pPr>
        <w:pStyle w:val="af2"/>
        <w:numPr>
          <w:ilvl w:val="0"/>
          <w:numId w:val="36"/>
        </w:numPr>
        <w:spacing w:line="360" w:lineRule="auto"/>
        <w:jc w:val="both"/>
        <w:rPr>
          <w:sz w:val="28"/>
          <w:szCs w:val="28"/>
          <w:lang w:val="uk-UA"/>
        </w:rPr>
      </w:pPr>
      <w:r w:rsidRPr="00AE529D">
        <w:rPr>
          <w:sz w:val="28"/>
          <w:szCs w:val="28"/>
          <w:lang w:val="uk-UA"/>
        </w:rPr>
        <w:t>Адміністратор (відповідає 'Системний адміністратор').</w:t>
      </w:r>
    </w:p>
    <w:p w14:paraId="4EF4CE0F" w14:textId="77777777" w:rsidR="00004C9F" w:rsidRPr="00004C9F" w:rsidRDefault="00004C9F" w:rsidP="00004C9F">
      <w:pPr>
        <w:spacing w:line="360" w:lineRule="auto"/>
        <w:ind w:firstLine="851"/>
        <w:jc w:val="both"/>
        <w:rPr>
          <w:sz w:val="28"/>
          <w:szCs w:val="28"/>
          <w:lang w:val="uk-UA"/>
        </w:rPr>
      </w:pPr>
      <w:r w:rsidRPr="00004C9F">
        <w:rPr>
          <w:sz w:val="28"/>
          <w:szCs w:val="28"/>
          <w:lang w:val="uk-UA"/>
        </w:rPr>
        <w:t>Користувач, як очікується, має створити обліковий запис Додатку, увійти в систему, створити, редагувати, зберігати, переглядати розклад та інформацію про вантажі, вантажівки, замовників і партнерів, синхронізувати свої дані з серверами Додатку або іншими своїми пристроями, отримувати нагадування, позначати доставлені перевезення, стежити за вантажоперевезеннями, спілкуватися з водієм/диспетчером вантажоперевезень через Work Chat та отримувати варіанти вирішення проблем, що виникли в процесі використання Додатку, за допомогою Довідкового центру Додатку.</w:t>
      </w:r>
    </w:p>
    <w:p w14:paraId="2091E660" w14:textId="77777777" w:rsidR="00004C9F" w:rsidRPr="00004C9F" w:rsidRDefault="00004C9F" w:rsidP="00004C9F">
      <w:pPr>
        <w:spacing w:line="360" w:lineRule="auto"/>
        <w:ind w:firstLine="851"/>
        <w:jc w:val="both"/>
        <w:rPr>
          <w:sz w:val="28"/>
          <w:szCs w:val="28"/>
          <w:lang w:val="uk-UA"/>
        </w:rPr>
      </w:pPr>
      <w:r w:rsidRPr="00004C9F">
        <w:rPr>
          <w:sz w:val="28"/>
          <w:szCs w:val="28"/>
          <w:lang w:val="uk-UA"/>
        </w:rPr>
        <w:t>Адміністратор, як очікується, має здійснювати адміністрування системи, зміни на сервері системи, допомагати вирішувати проблеми користувачів, які виникли в процесі використання Додатку, якщо до нього звертається друга лінія техпідтримки.</w:t>
      </w:r>
    </w:p>
    <w:p w14:paraId="183FAAF2" w14:textId="77777777" w:rsidR="00004C9F" w:rsidRPr="00004C9F" w:rsidRDefault="00004C9F" w:rsidP="00004C9F">
      <w:pPr>
        <w:spacing w:line="360" w:lineRule="auto"/>
        <w:ind w:firstLine="851"/>
        <w:jc w:val="both"/>
        <w:rPr>
          <w:sz w:val="28"/>
          <w:szCs w:val="28"/>
          <w:lang w:val="uk-UA"/>
        </w:rPr>
      </w:pPr>
      <w:r w:rsidRPr="00004C9F">
        <w:rPr>
          <w:sz w:val="28"/>
          <w:szCs w:val="28"/>
          <w:lang w:val="uk-UA"/>
        </w:rPr>
        <w:t>Нижче наведені параметри робочого середовища для Додатку:</w:t>
      </w:r>
    </w:p>
    <w:p w14:paraId="5D8DD6FC" w14:textId="73E42D6B" w:rsidR="00004C9F" w:rsidRPr="00C97840" w:rsidRDefault="00004C9F">
      <w:pPr>
        <w:pStyle w:val="af2"/>
        <w:numPr>
          <w:ilvl w:val="0"/>
          <w:numId w:val="37"/>
        </w:numPr>
        <w:spacing w:line="360" w:lineRule="auto"/>
        <w:jc w:val="both"/>
        <w:rPr>
          <w:sz w:val="28"/>
          <w:szCs w:val="28"/>
          <w:lang w:val="uk-UA"/>
        </w:rPr>
      </w:pPr>
      <w:r w:rsidRPr="00C97840">
        <w:rPr>
          <w:sz w:val="28"/>
          <w:szCs w:val="28"/>
          <w:lang w:val="uk-UA"/>
        </w:rPr>
        <w:t>Windows 10 і вище для ПК;</w:t>
      </w:r>
    </w:p>
    <w:p w14:paraId="257D6FEB" w14:textId="46449369" w:rsidR="00004C9F" w:rsidRPr="00C97840" w:rsidRDefault="00004C9F">
      <w:pPr>
        <w:pStyle w:val="af2"/>
        <w:numPr>
          <w:ilvl w:val="0"/>
          <w:numId w:val="37"/>
        </w:numPr>
        <w:spacing w:line="360" w:lineRule="auto"/>
        <w:jc w:val="both"/>
        <w:rPr>
          <w:sz w:val="28"/>
          <w:szCs w:val="28"/>
          <w:lang w:val="uk-UA"/>
        </w:rPr>
      </w:pPr>
      <w:r w:rsidRPr="00C97840">
        <w:rPr>
          <w:sz w:val="28"/>
          <w:szCs w:val="28"/>
          <w:lang w:val="uk-UA"/>
        </w:rPr>
        <w:t>Android 10 і вище для мобільних пристроїв;</w:t>
      </w:r>
    </w:p>
    <w:p w14:paraId="583B5333" w14:textId="2CD1B88E" w:rsidR="00004C9F" w:rsidRPr="00C97840" w:rsidRDefault="00004C9F">
      <w:pPr>
        <w:pStyle w:val="af2"/>
        <w:numPr>
          <w:ilvl w:val="0"/>
          <w:numId w:val="37"/>
        </w:numPr>
        <w:spacing w:line="360" w:lineRule="auto"/>
        <w:jc w:val="both"/>
        <w:rPr>
          <w:sz w:val="28"/>
          <w:szCs w:val="28"/>
          <w:lang w:val="uk-UA"/>
        </w:rPr>
      </w:pPr>
      <w:r w:rsidRPr="00C97840">
        <w:rPr>
          <w:sz w:val="28"/>
          <w:szCs w:val="28"/>
          <w:lang w:val="uk-UA"/>
        </w:rPr>
        <w:t>30 Мб вільного простору для установки;</w:t>
      </w:r>
    </w:p>
    <w:p w14:paraId="76F3BAA5" w14:textId="53B70A1B" w:rsidR="00004C9F" w:rsidRPr="00C97840" w:rsidRDefault="00004C9F">
      <w:pPr>
        <w:pStyle w:val="af2"/>
        <w:numPr>
          <w:ilvl w:val="0"/>
          <w:numId w:val="37"/>
        </w:numPr>
        <w:spacing w:line="360" w:lineRule="auto"/>
        <w:jc w:val="both"/>
        <w:rPr>
          <w:sz w:val="28"/>
          <w:szCs w:val="28"/>
          <w:lang w:val="uk-UA"/>
        </w:rPr>
      </w:pPr>
      <w:r w:rsidRPr="00C97840">
        <w:rPr>
          <w:sz w:val="28"/>
          <w:szCs w:val="28"/>
          <w:lang w:val="uk-UA"/>
        </w:rPr>
        <w:t>Будь-який сучасний браузер.</w:t>
      </w:r>
    </w:p>
    <w:p w14:paraId="19C90013" w14:textId="7F4C3417" w:rsidR="00004C9F" w:rsidRDefault="00004C9F" w:rsidP="00004C9F">
      <w:pPr>
        <w:spacing w:line="360" w:lineRule="auto"/>
        <w:ind w:firstLine="851"/>
        <w:jc w:val="both"/>
        <w:rPr>
          <w:sz w:val="28"/>
          <w:szCs w:val="28"/>
          <w:lang w:val="uk-UA"/>
        </w:rPr>
      </w:pPr>
      <w:r w:rsidRPr="00004C9F">
        <w:rPr>
          <w:sz w:val="28"/>
          <w:szCs w:val="28"/>
          <w:lang w:val="uk-UA"/>
        </w:rPr>
        <w:t>Програмний продукт повинен забезпечувати роботу двом групам користувачів: адміністратори і користувачі. Залежно від категорії користувачі бувають: Водії, Диспетчери вантажоперевезень, Замовники і Партнери.</w:t>
      </w:r>
    </w:p>
    <w:p w14:paraId="0A467F4F" w14:textId="77777777" w:rsidR="000F04CC" w:rsidRDefault="000F04CC" w:rsidP="00004C9F">
      <w:pPr>
        <w:spacing w:line="360" w:lineRule="auto"/>
        <w:ind w:firstLine="851"/>
        <w:jc w:val="both"/>
        <w:rPr>
          <w:sz w:val="28"/>
          <w:szCs w:val="28"/>
          <w:lang w:val="uk-UA"/>
        </w:rPr>
      </w:pPr>
    </w:p>
    <w:p w14:paraId="75430CC4" w14:textId="42B4C8EC" w:rsidR="000F04CC" w:rsidRDefault="000F04CC" w:rsidP="000F04CC">
      <w:pPr>
        <w:spacing w:line="360" w:lineRule="auto"/>
        <w:ind w:firstLine="851"/>
        <w:jc w:val="center"/>
        <w:rPr>
          <w:sz w:val="28"/>
          <w:szCs w:val="28"/>
          <w:lang w:val="uk-UA"/>
        </w:rPr>
      </w:pPr>
      <w:r w:rsidRPr="000F04CC">
        <w:rPr>
          <w:sz w:val="28"/>
          <w:szCs w:val="28"/>
          <w:lang w:val="uk-UA"/>
        </w:rPr>
        <w:t>Таблиця 3.1 - Авторизація користувача</w:t>
      </w:r>
    </w:p>
    <w:tbl>
      <w:tblPr>
        <w:tblW w:w="96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799"/>
      </w:tblGrid>
      <w:tr w:rsidR="000F04CC" w:rsidRPr="000F04CC" w14:paraId="427D74AD" w14:textId="77777777" w:rsidTr="00606D32">
        <w:tc>
          <w:tcPr>
            <w:tcW w:w="2830" w:type="dxa"/>
          </w:tcPr>
          <w:p w14:paraId="7F93244E" w14:textId="77777777" w:rsidR="000F04CC" w:rsidRPr="00152E68" w:rsidRDefault="000F04CC" w:rsidP="00152E68">
            <w:pPr>
              <w:spacing w:after="200"/>
              <w:jc w:val="center"/>
              <w:rPr>
                <w:b/>
                <w:sz w:val="24"/>
                <w:szCs w:val="24"/>
                <w:lang w:val="uk-UA" w:eastAsia="uk-UA"/>
              </w:rPr>
            </w:pPr>
            <w:r w:rsidRPr="00152E68">
              <w:rPr>
                <w:b/>
                <w:sz w:val="24"/>
                <w:szCs w:val="24"/>
                <w:lang w:val="uk-UA" w:eastAsia="uk-UA"/>
              </w:rPr>
              <w:t>Назва Use Case</w:t>
            </w:r>
          </w:p>
        </w:tc>
        <w:tc>
          <w:tcPr>
            <w:tcW w:w="6799" w:type="dxa"/>
          </w:tcPr>
          <w:p w14:paraId="4AE4B195" w14:textId="62956D39" w:rsidR="000F04CC" w:rsidRPr="00152E68" w:rsidRDefault="000F04CC" w:rsidP="00152E68">
            <w:pPr>
              <w:spacing w:after="200"/>
              <w:rPr>
                <w:sz w:val="24"/>
                <w:szCs w:val="24"/>
                <w:lang w:val="uk-UA" w:eastAsia="uk-UA"/>
              </w:rPr>
            </w:pPr>
            <w:r w:rsidRPr="00152E68">
              <w:rPr>
                <w:sz w:val="24"/>
                <w:szCs w:val="24"/>
                <w:lang w:val="uk-UA" w:eastAsia="uk-UA"/>
              </w:rPr>
              <w:t>Authorization Use Case</w:t>
            </w:r>
          </w:p>
        </w:tc>
      </w:tr>
      <w:tr w:rsidR="000F04CC" w:rsidRPr="000F04CC" w14:paraId="1010116A" w14:textId="77777777" w:rsidTr="00606D32">
        <w:tc>
          <w:tcPr>
            <w:tcW w:w="2830" w:type="dxa"/>
          </w:tcPr>
          <w:p w14:paraId="61F1D8A1" w14:textId="77777777" w:rsidR="000F04CC" w:rsidRPr="00152E68" w:rsidRDefault="000F04CC" w:rsidP="00152E68">
            <w:pPr>
              <w:spacing w:after="200"/>
              <w:jc w:val="center"/>
              <w:rPr>
                <w:b/>
                <w:sz w:val="24"/>
                <w:szCs w:val="24"/>
                <w:lang w:val="uk-UA" w:eastAsia="uk-UA"/>
              </w:rPr>
            </w:pPr>
            <w:r w:rsidRPr="00152E68">
              <w:rPr>
                <w:b/>
                <w:sz w:val="24"/>
                <w:szCs w:val="24"/>
                <w:lang w:val="uk-UA" w:eastAsia="uk-UA"/>
              </w:rPr>
              <w:t>Розташування</w:t>
            </w:r>
          </w:p>
        </w:tc>
        <w:tc>
          <w:tcPr>
            <w:tcW w:w="6799" w:type="dxa"/>
          </w:tcPr>
          <w:p w14:paraId="161072C8" w14:textId="77777777" w:rsidR="000F04CC" w:rsidRPr="00152E68" w:rsidRDefault="000F04CC" w:rsidP="00152E68">
            <w:pPr>
              <w:spacing w:after="200"/>
              <w:rPr>
                <w:sz w:val="24"/>
                <w:szCs w:val="24"/>
                <w:lang w:val="uk-UA" w:eastAsia="uk-UA"/>
              </w:rPr>
            </w:pPr>
            <w:r w:rsidRPr="00152E68">
              <w:rPr>
                <w:sz w:val="24"/>
                <w:szCs w:val="24"/>
                <w:lang w:val="uk-UA" w:eastAsia="uk-UA"/>
              </w:rPr>
              <w:t>Розділ 3.1.2, Вхід користувача в систему</w:t>
            </w:r>
          </w:p>
        </w:tc>
      </w:tr>
      <w:tr w:rsidR="000F04CC" w:rsidRPr="000F04CC" w14:paraId="3E067D7E" w14:textId="77777777" w:rsidTr="00606D32">
        <w:tc>
          <w:tcPr>
            <w:tcW w:w="2830" w:type="dxa"/>
          </w:tcPr>
          <w:p w14:paraId="5378D02C" w14:textId="77777777" w:rsidR="000F04CC" w:rsidRPr="00152E68" w:rsidRDefault="000F04CC" w:rsidP="00152E68">
            <w:pPr>
              <w:spacing w:after="200"/>
              <w:jc w:val="center"/>
              <w:rPr>
                <w:b/>
                <w:sz w:val="24"/>
                <w:szCs w:val="24"/>
                <w:lang w:val="uk-UA" w:eastAsia="uk-UA"/>
              </w:rPr>
            </w:pPr>
            <w:r w:rsidRPr="00152E68">
              <w:rPr>
                <w:b/>
                <w:sz w:val="24"/>
                <w:szCs w:val="24"/>
                <w:lang w:val="uk-UA" w:eastAsia="uk-UA"/>
              </w:rPr>
              <w:t>Короткий опис</w:t>
            </w:r>
          </w:p>
        </w:tc>
        <w:tc>
          <w:tcPr>
            <w:tcW w:w="6799" w:type="dxa"/>
          </w:tcPr>
          <w:p w14:paraId="5CD6F875" w14:textId="77777777" w:rsidR="000F04CC" w:rsidRPr="00152E68" w:rsidRDefault="000F04CC" w:rsidP="00152E68">
            <w:pPr>
              <w:spacing w:after="200"/>
              <w:rPr>
                <w:sz w:val="24"/>
                <w:szCs w:val="24"/>
                <w:lang w:val="uk-UA" w:eastAsia="uk-UA"/>
              </w:rPr>
            </w:pPr>
            <w:r w:rsidRPr="00152E68">
              <w:rPr>
                <w:sz w:val="24"/>
                <w:szCs w:val="24"/>
                <w:lang w:val="uk-UA" w:eastAsia="uk-UA"/>
              </w:rPr>
              <w:t>Користувач входить в систему за допомогою облікового запису, створеного раніше.</w:t>
            </w:r>
          </w:p>
        </w:tc>
      </w:tr>
      <w:tr w:rsidR="000F04CC" w:rsidRPr="000F04CC" w14:paraId="1CEF87D6" w14:textId="77777777" w:rsidTr="00606D32">
        <w:tc>
          <w:tcPr>
            <w:tcW w:w="2830" w:type="dxa"/>
          </w:tcPr>
          <w:p w14:paraId="1A090E36" w14:textId="77777777" w:rsidR="000F04CC" w:rsidRPr="00152E68" w:rsidRDefault="000F04CC" w:rsidP="00152E68">
            <w:pPr>
              <w:spacing w:after="200"/>
              <w:jc w:val="center"/>
              <w:rPr>
                <w:b/>
                <w:sz w:val="24"/>
                <w:szCs w:val="24"/>
                <w:lang w:val="uk-UA" w:eastAsia="uk-UA"/>
              </w:rPr>
            </w:pPr>
            <w:r w:rsidRPr="00152E68">
              <w:rPr>
                <w:b/>
                <w:sz w:val="24"/>
                <w:szCs w:val="24"/>
                <w:lang w:val="uk-UA" w:eastAsia="uk-UA"/>
              </w:rPr>
              <w:t>Передумова</w:t>
            </w:r>
          </w:p>
        </w:tc>
        <w:tc>
          <w:tcPr>
            <w:tcW w:w="6799" w:type="dxa"/>
          </w:tcPr>
          <w:p w14:paraId="6872F360" w14:textId="77777777" w:rsidR="000F04CC" w:rsidRPr="00152E68" w:rsidRDefault="000F04CC" w:rsidP="00152E68">
            <w:pPr>
              <w:spacing w:after="200"/>
              <w:rPr>
                <w:sz w:val="24"/>
                <w:szCs w:val="24"/>
                <w:lang w:val="uk-UA" w:eastAsia="uk-UA"/>
              </w:rPr>
            </w:pPr>
            <w:r w:rsidRPr="00152E68">
              <w:rPr>
                <w:sz w:val="24"/>
                <w:szCs w:val="24"/>
                <w:lang w:val="uk-UA" w:eastAsia="uk-UA"/>
              </w:rPr>
              <w:t>Користувач відкрив форму для авторизації.</w:t>
            </w:r>
          </w:p>
        </w:tc>
      </w:tr>
      <w:tr w:rsidR="000F04CC" w:rsidRPr="000F04CC" w14:paraId="3C0A4781" w14:textId="77777777" w:rsidTr="00606D32">
        <w:trPr>
          <w:trHeight w:val="1343"/>
        </w:trPr>
        <w:tc>
          <w:tcPr>
            <w:tcW w:w="2830" w:type="dxa"/>
          </w:tcPr>
          <w:p w14:paraId="2C3AEE0A" w14:textId="77777777" w:rsidR="000F04CC" w:rsidRPr="00152E68" w:rsidRDefault="000F04CC" w:rsidP="00152E68">
            <w:pPr>
              <w:spacing w:after="200"/>
              <w:jc w:val="center"/>
              <w:rPr>
                <w:b/>
                <w:sz w:val="24"/>
                <w:szCs w:val="24"/>
                <w:lang w:val="uk-UA" w:eastAsia="uk-UA"/>
              </w:rPr>
            </w:pPr>
            <w:r w:rsidRPr="00152E68">
              <w:rPr>
                <w:b/>
                <w:sz w:val="24"/>
                <w:szCs w:val="24"/>
                <w:lang w:val="uk-UA" w:eastAsia="uk-UA"/>
              </w:rPr>
              <w:t>Опис дій</w:t>
            </w:r>
          </w:p>
        </w:tc>
        <w:tc>
          <w:tcPr>
            <w:tcW w:w="6799" w:type="dxa"/>
          </w:tcPr>
          <w:p w14:paraId="6BCAD28B" w14:textId="77777777" w:rsidR="000F04CC" w:rsidRPr="00152E68" w:rsidRDefault="000F04CC" w:rsidP="00152E68">
            <w:pPr>
              <w:spacing w:after="200"/>
              <w:rPr>
                <w:sz w:val="24"/>
                <w:szCs w:val="24"/>
                <w:lang w:val="uk-UA" w:eastAsia="uk-UA"/>
              </w:rPr>
            </w:pPr>
            <w:r w:rsidRPr="00152E68">
              <w:rPr>
                <w:sz w:val="24"/>
                <w:szCs w:val="24"/>
                <w:lang w:val="uk-UA" w:eastAsia="uk-UA"/>
              </w:rPr>
              <w:t xml:space="preserve">1. Користувач вводить логін і пароль. </w:t>
            </w:r>
          </w:p>
          <w:p w14:paraId="5EFC0153" w14:textId="77777777" w:rsidR="000F04CC" w:rsidRPr="00152E68" w:rsidRDefault="000F04CC" w:rsidP="00152E68">
            <w:pPr>
              <w:spacing w:after="200"/>
              <w:rPr>
                <w:sz w:val="24"/>
                <w:szCs w:val="24"/>
                <w:lang w:val="uk-UA" w:eastAsia="uk-UA"/>
              </w:rPr>
            </w:pPr>
            <w:r w:rsidRPr="00152E68">
              <w:rPr>
                <w:sz w:val="24"/>
                <w:szCs w:val="24"/>
                <w:lang w:val="uk-UA" w:eastAsia="uk-UA"/>
              </w:rPr>
              <w:t>2. Система встановлює зв'язок з Базою Даних системи.</w:t>
            </w:r>
          </w:p>
          <w:p w14:paraId="04CBBD79" w14:textId="77777777" w:rsidR="000F04CC" w:rsidRPr="00152E68" w:rsidRDefault="000F04CC" w:rsidP="00152E68">
            <w:pPr>
              <w:spacing w:after="200"/>
              <w:rPr>
                <w:sz w:val="24"/>
                <w:szCs w:val="24"/>
                <w:lang w:val="uk-UA" w:eastAsia="uk-UA"/>
              </w:rPr>
            </w:pPr>
            <w:r w:rsidRPr="00152E68">
              <w:rPr>
                <w:sz w:val="24"/>
                <w:szCs w:val="24"/>
                <w:lang w:val="uk-UA" w:eastAsia="uk-UA"/>
              </w:rPr>
              <w:t xml:space="preserve">3. Система перевіряє правильність даних.  </w:t>
            </w:r>
          </w:p>
          <w:p w14:paraId="17308926" w14:textId="77777777" w:rsidR="000F04CC" w:rsidRPr="00152E68" w:rsidRDefault="000F04CC" w:rsidP="00152E68">
            <w:pPr>
              <w:spacing w:after="200"/>
              <w:rPr>
                <w:sz w:val="24"/>
                <w:szCs w:val="24"/>
                <w:lang w:val="uk-UA" w:eastAsia="uk-UA"/>
              </w:rPr>
            </w:pPr>
            <w:r w:rsidRPr="00152E68">
              <w:rPr>
                <w:sz w:val="24"/>
                <w:szCs w:val="24"/>
                <w:lang w:val="uk-UA" w:eastAsia="uk-UA"/>
              </w:rPr>
              <w:t>4. Користувачу надається право перейти на сторінку користувача або адміністратора відповідно до введених даних.</w:t>
            </w:r>
          </w:p>
        </w:tc>
      </w:tr>
      <w:tr w:rsidR="000F04CC" w:rsidRPr="000F04CC" w14:paraId="33027E29" w14:textId="77777777" w:rsidTr="00606D32">
        <w:tc>
          <w:tcPr>
            <w:tcW w:w="2830" w:type="dxa"/>
          </w:tcPr>
          <w:p w14:paraId="7165EB63" w14:textId="77777777" w:rsidR="000F04CC" w:rsidRPr="00152E68" w:rsidRDefault="000F04CC" w:rsidP="00152E68">
            <w:pPr>
              <w:spacing w:after="200"/>
              <w:jc w:val="center"/>
              <w:rPr>
                <w:b/>
                <w:sz w:val="24"/>
                <w:szCs w:val="24"/>
                <w:lang w:val="uk-UA" w:eastAsia="uk-UA"/>
              </w:rPr>
            </w:pPr>
            <w:r w:rsidRPr="00152E68">
              <w:rPr>
                <w:b/>
                <w:sz w:val="24"/>
                <w:szCs w:val="24"/>
                <w:lang w:val="uk-UA" w:eastAsia="uk-UA"/>
              </w:rPr>
              <w:t>Альтернативний опис дій</w:t>
            </w:r>
          </w:p>
        </w:tc>
        <w:tc>
          <w:tcPr>
            <w:tcW w:w="6799" w:type="dxa"/>
          </w:tcPr>
          <w:p w14:paraId="6E0438C3" w14:textId="77777777" w:rsidR="000F04CC" w:rsidRPr="00152E68" w:rsidRDefault="000F04CC" w:rsidP="00152E68">
            <w:pPr>
              <w:spacing w:after="200"/>
              <w:rPr>
                <w:sz w:val="24"/>
                <w:szCs w:val="24"/>
                <w:lang w:val="uk-UA" w:eastAsia="uk-UA"/>
              </w:rPr>
            </w:pPr>
            <w:r w:rsidRPr="00152E68">
              <w:rPr>
                <w:sz w:val="24"/>
                <w:szCs w:val="24"/>
                <w:lang w:val="uk-UA" w:eastAsia="uk-UA"/>
              </w:rPr>
              <w:t>немає</w:t>
            </w:r>
          </w:p>
        </w:tc>
      </w:tr>
      <w:tr w:rsidR="000F04CC" w:rsidRPr="000F04CC" w14:paraId="15C31F9D" w14:textId="77777777" w:rsidTr="00606D32">
        <w:tc>
          <w:tcPr>
            <w:tcW w:w="2830" w:type="dxa"/>
          </w:tcPr>
          <w:p w14:paraId="01AEC556" w14:textId="77777777" w:rsidR="000F04CC" w:rsidRPr="00152E68" w:rsidRDefault="000F04CC" w:rsidP="00152E68">
            <w:pPr>
              <w:spacing w:after="200"/>
              <w:jc w:val="center"/>
              <w:rPr>
                <w:b/>
                <w:sz w:val="24"/>
                <w:szCs w:val="24"/>
                <w:lang w:val="uk-UA" w:eastAsia="uk-UA"/>
              </w:rPr>
            </w:pPr>
            <w:r w:rsidRPr="00152E68">
              <w:rPr>
                <w:b/>
                <w:sz w:val="24"/>
                <w:szCs w:val="24"/>
                <w:lang w:val="uk-UA" w:eastAsia="uk-UA"/>
              </w:rPr>
              <w:t>Винятки</w:t>
            </w:r>
          </w:p>
        </w:tc>
        <w:tc>
          <w:tcPr>
            <w:tcW w:w="6799" w:type="dxa"/>
          </w:tcPr>
          <w:p w14:paraId="28D530F0" w14:textId="77777777" w:rsidR="000F04CC" w:rsidRPr="00152E68" w:rsidRDefault="000F04CC" w:rsidP="00152E68">
            <w:pPr>
              <w:spacing w:after="200"/>
              <w:rPr>
                <w:sz w:val="24"/>
                <w:szCs w:val="24"/>
                <w:lang w:val="uk-UA" w:eastAsia="uk-UA"/>
              </w:rPr>
            </w:pPr>
            <w:r w:rsidRPr="00152E68">
              <w:rPr>
                <w:sz w:val="24"/>
                <w:szCs w:val="24"/>
                <w:lang w:val="uk-UA" w:eastAsia="uk-UA"/>
              </w:rPr>
              <w:t>При неправильному введенні система виводить відповідне повідомлення і користувач вводить дані повторно.</w:t>
            </w:r>
          </w:p>
        </w:tc>
      </w:tr>
    </w:tbl>
    <w:p w14:paraId="23A00955" w14:textId="77777777" w:rsidR="000F04CC" w:rsidRPr="000F04CC" w:rsidRDefault="000F04CC" w:rsidP="00004C9F">
      <w:pPr>
        <w:spacing w:line="360" w:lineRule="auto"/>
        <w:ind w:firstLine="851"/>
        <w:jc w:val="both"/>
        <w:rPr>
          <w:sz w:val="28"/>
          <w:szCs w:val="28"/>
          <w:lang w:val="uk-UA"/>
        </w:rPr>
      </w:pPr>
    </w:p>
    <w:p w14:paraId="3B446CC0" w14:textId="77777777" w:rsidR="000F04CC" w:rsidRPr="000F04CC" w:rsidRDefault="000F04CC" w:rsidP="000F04CC">
      <w:pPr>
        <w:widowControl w:val="0"/>
        <w:spacing w:line="360" w:lineRule="auto"/>
        <w:ind w:left="284" w:firstLine="425"/>
        <w:jc w:val="center"/>
        <w:rPr>
          <w:rFonts w:ascii="Calibri" w:eastAsia="Calibri" w:hAnsi="Calibri" w:cs="Calibri"/>
          <w:b/>
          <w:sz w:val="28"/>
          <w:szCs w:val="28"/>
          <w:lang w:val="uk-UA" w:eastAsia="uk-UA"/>
        </w:rPr>
      </w:pPr>
      <w:r w:rsidRPr="000F04CC">
        <w:rPr>
          <w:sz w:val="28"/>
          <w:szCs w:val="28"/>
          <w:lang w:val="uk-UA" w:eastAsia="uk-UA"/>
        </w:rPr>
        <w:t>Таблиця 3.2 - Робота користувача з програмою</w:t>
      </w:r>
    </w:p>
    <w:tbl>
      <w:tblPr>
        <w:tblW w:w="96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799"/>
      </w:tblGrid>
      <w:tr w:rsidR="000F04CC" w:rsidRPr="000F04CC" w14:paraId="72462F21" w14:textId="77777777" w:rsidTr="00606D32">
        <w:tc>
          <w:tcPr>
            <w:tcW w:w="2830" w:type="dxa"/>
          </w:tcPr>
          <w:p w14:paraId="4B0CD392" w14:textId="77777777" w:rsidR="000F04CC" w:rsidRPr="00152E68" w:rsidRDefault="000F04CC" w:rsidP="00152E68">
            <w:pPr>
              <w:spacing w:after="200"/>
              <w:jc w:val="center"/>
              <w:rPr>
                <w:b/>
                <w:sz w:val="24"/>
                <w:szCs w:val="24"/>
                <w:lang w:val="uk-UA" w:eastAsia="uk-UA"/>
              </w:rPr>
            </w:pPr>
            <w:r w:rsidRPr="00152E68">
              <w:rPr>
                <w:b/>
                <w:sz w:val="24"/>
                <w:szCs w:val="24"/>
                <w:lang w:val="uk-UA" w:eastAsia="uk-UA"/>
              </w:rPr>
              <w:t>Назва Use Case</w:t>
            </w:r>
          </w:p>
        </w:tc>
        <w:tc>
          <w:tcPr>
            <w:tcW w:w="6799" w:type="dxa"/>
          </w:tcPr>
          <w:p w14:paraId="461D6F5D" w14:textId="169E57AF" w:rsidR="000F04CC" w:rsidRPr="00152E68" w:rsidRDefault="000F04CC" w:rsidP="00152E68">
            <w:pPr>
              <w:spacing w:after="200"/>
              <w:jc w:val="both"/>
              <w:rPr>
                <w:sz w:val="24"/>
                <w:szCs w:val="24"/>
                <w:lang w:val="uk-UA" w:eastAsia="uk-UA"/>
              </w:rPr>
            </w:pPr>
            <w:r w:rsidRPr="00152E68">
              <w:rPr>
                <w:sz w:val="24"/>
                <w:szCs w:val="24"/>
                <w:lang w:val="uk-UA" w:eastAsia="uk-UA"/>
              </w:rPr>
              <w:t>Process Data Use Case</w:t>
            </w:r>
          </w:p>
        </w:tc>
      </w:tr>
      <w:tr w:rsidR="000F04CC" w:rsidRPr="000F04CC" w14:paraId="1E6D0CAE" w14:textId="77777777" w:rsidTr="00606D32">
        <w:tc>
          <w:tcPr>
            <w:tcW w:w="2830" w:type="dxa"/>
          </w:tcPr>
          <w:p w14:paraId="098AF7DB" w14:textId="77777777" w:rsidR="000F04CC" w:rsidRPr="00152E68" w:rsidRDefault="000F04CC" w:rsidP="00152E68">
            <w:pPr>
              <w:spacing w:after="200"/>
              <w:jc w:val="center"/>
              <w:rPr>
                <w:b/>
                <w:sz w:val="24"/>
                <w:szCs w:val="24"/>
                <w:lang w:val="uk-UA" w:eastAsia="uk-UA"/>
              </w:rPr>
            </w:pPr>
            <w:r w:rsidRPr="00152E68">
              <w:rPr>
                <w:b/>
                <w:sz w:val="24"/>
                <w:szCs w:val="24"/>
                <w:lang w:val="uk-UA" w:eastAsia="uk-UA"/>
              </w:rPr>
              <w:t>Розташування</w:t>
            </w:r>
          </w:p>
        </w:tc>
        <w:tc>
          <w:tcPr>
            <w:tcW w:w="6799" w:type="dxa"/>
          </w:tcPr>
          <w:p w14:paraId="33535192" w14:textId="77777777" w:rsidR="000F04CC" w:rsidRPr="00152E68" w:rsidRDefault="000F04CC" w:rsidP="00152E68">
            <w:pPr>
              <w:spacing w:after="200"/>
              <w:jc w:val="both"/>
              <w:rPr>
                <w:sz w:val="24"/>
                <w:szCs w:val="24"/>
                <w:lang w:val="uk-UA" w:eastAsia="uk-UA"/>
              </w:rPr>
            </w:pPr>
            <w:r w:rsidRPr="00152E68">
              <w:rPr>
                <w:sz w:val="24"/>
                <w:szCs w:val="24"/>
                <w:lang w:val="uk-UA" w:eastAsia="uk-UA"/>
              </w:rPr>
              <w:t>Розділ 3.1.3, Робота користувача в додатку</w:t>
            </w:r>
          </w:p>
        </w:tc>
      </w:tr>
      <w:tr w:rsidR="000F04CC" w:rsidRPr="000F04CC" w14:paraId="72B41163" w14:textId="77777777" w:rsidTr="00606D32">
        <w:tc>
          <w:tcPr>
            <w:tcW w:w="2830" w:type="dxa"/>
          </w:tcPr>
          <w:p w14:paraId="588C435B" w14:textId="77777777" w:rsidR="000F04CC" w:rsidRPr="00152E68" w:rsidRDefault="000F04CC" w:rsidP="00152E68">
            <w:pPr>
              <w:spacing w:after="200"/>
              <w:jc w:val="center"/>
              <w:rPr>
                <w:b/>
                <w:sz w:val="24"/>
                <w:szCs w:val="24"/>
                <w:lang w:val="uk-UA" w:eastAsia="uk-UA"/>
              </w:rPr>
            </w:pPr>
            <w:r w:rsidRPr="00152E68">
              <w:rPr>
                <w:b/>
                <w:sz w:val="24"/>
                <w:szCs w:val="24"/>
                <w:lang w:val="uk-UA" w:eastAsia="uk-UA"/>
              </w:rPr>
              <w:t>Короткий опис</w:t>
            </w:r>
          </w:p>
        </w:tc>
        <w:tc>
          <w:tcPr>
            <w:tcW w:w="6799" w:type="dxa"/>
          </w:tcPr>
          <w:p w14:paraId="1800D33A" w14:textId="77777777" w:rsidR="000F04CC" w:rsidRPr="00152E68" w:rsidRDefault="000F04CC" w:rsidP="00152E68">
            <w:pPr>
              <w:spacing w:after="200"/>
              <w:jc w:val="both"/>
              <w:rPr>
                <w:sz w:val="24"/>
                <w:szCs w:val="24"/>
                <w:lang w:val="uk-UA" w:eastAsia="uk-UA"/>
              </w:rPr>
            </w:pPr>
            <w:r w:rsidRPr="00152E68">
              <w:rPr>
                <w:sz w:val="24"/>
                <w:szCs w:val="24"/>
                <w:lang w:val="uk-UA" w:eastAsia="uk-UA"/>
              </w:rPr>
              <w:t>Користувач працює в Системі.</w:t>
            </w:r>
          </w:p>
        </w:tc>
      </w:tr>
      <w:tr w:rsidR="000F04CC" w:rsidRPr="000F04CC" w14:paraId="525B4527" w14:textId="77777777" w:rsidTr="00606D32">
        <w:tc>
          <w:tcPr>
            <w:tcW w:w="2830" w:type="dxa"/>
          </w:tcPr>
          <w:p w14:paraId="010C0173" w14:textId="77777777" w:rsidR="000F04CC" w:rsidRPr="00152E68" w:rsidRDefault="000F04CC" w:rsidP="00152E68">
            <w:pPr>
              <w:spacing w:after="200"/>
              <w:jc w:val="center"/>
              <w:rPr>
                <w:b/>
                <w:sz w:val="24"/>
                <w:szCs w:val="24"/>
                <w:lang w:val="uk-UA" w:eastAsia="uk-UA"/>
              </w:rPr>
            </w:pPr>
            <w:r w:rsidRPr="00152E68">
              <w:rPr>
                <w:b/>
                <w:sz w:val="24"/>
                <w:szCs w:val="24"/>
                <w:lang w:val="uk-UA" w:eastAsia="uk-UA"/>
              </w:rPr>
              <w:t>Передумова</w:t>
            </w:r>
          </w:p>
        </w:tc>
        <w:tc>
          <w:tcPr>
            <w:tcW w:w="6799" w:type="dxa"/>
          </w:tcPr>
          <w:p w14:paraId="44A03D44" w14:textId="77777777" w:rsidR="000F04CC" w:rsidRPr="00152E68" w:rsidRDefault="000F04CC" w:rsidP="00152E68">
            <w:pPr>
              <w:spacing w:after="200"/>
              <w:jc w:val="both"/>
              <w:rPr>
                <w:sz w:val="24"/>
                <w:szCs w:val="24"/>
                <w:lang w:val="uk-UA" w:eastAsia="uk-UA"/>
              </w:rPr>
            </w:pPr>
            <w:r w:rsidRPr="00152E68">
              <w:rPr>
                <w:sz w:val="24"/>
                <w:szCs w:val="24"/>
                <w:lang w:val="uk-UA" w:eastAsia="uk-UA"/>
              </w:rPr>
              <w:t>Користувач знаходиться на своїй робочій сторінці.</w:t>
            </w:r>
          </w:p>
        </w:tc>
      </w:tr>
      <w:tr w:rsidR="000F04CC" w:rsidRPr="000F04CC" w14:paraId="3F9DE15F" w14:textId="77777777" w:rsidTr="00606D32">
        <w:trPr>
          <w:trHeight w:val="1373"/>
        </w:trPr>
        <w:tc>
          <w:tcPr>
            <w:tcW w:w="2830" w:type="dxa"/>
          </w:tcPr>
          <w:p w14:paraId="1278BA3E" w14:textId="77777777" w:rsidR="000F04CC" w:rsidRPr="00152E68" w:rsidRDefault="000F04CC" w:rsidP="00152E68">
            <w:pPr>
              <w:spacing w:after="200"/>
              <w:jc w:val="center"/>
              <w:rPr>
                <w:b/>
                <w:sz w:val="24"/>
                <w:szCs w:val="24"/>
                <w:lang w:val="uk-UA" w:eastAsia="uk-UA"/>
              </w:rPr>
            </w:pPr>
            <w:r w:rsidRPr="00152E68">
              <w:rPr>
                <w:b/>
                <w:sz w:val="24"/>
                <w:szCs w:val="24"/>
                <w:lang w:val="uk-UA" w:eastAsia="uk-UA"/>
              </w:rPr>
              <w:t>Опис дій</w:t>
            </w:r>
          </w:p>
        </w:tc>
        <w:tc>
          <w:tcPr>
            <w:tcW w:w="6799" w:type="dxa"/>
          </w:tcPr>
          <w:p w14:paraId="2D8C3091" w14:textId="77777777" w:rsidR="00152E68" w:rsidRDefault="000F04CC" w:rsidP="00152E68">
            <w:pPr>
              <w:spacing w:after="200"/>
              <w:jc w:val="both"/>
              <w:rPr>
                <w:sz w:val="24"/>
                <w:szCs w:val="24"/>
                <w:lang w:val="uk-UA" w:eastAsia="uk-UA"/>
              </w:rPr>
            </w:pPr>
            <w:r w:rsidRPr="00152E68">
              <w:rPr>
                <w:sz w:val="24"/>
                <w:szCs w:val="24"/>
                <w:lang w:val="uk-UA" w:eastAsia="uk-UA"/>
              </w:rPr>
              <w:t>1. Користувач за допомогою меню шукає необхідну інформацію.</w:t>
            </w:r>
          </w:p>
          <w:p w14:paraId="20EDBE3D" w14:textId="1EC603CA" w:rsidR="000F04CC" w:rsidRPr="00152E68" w:rsidRDefault="000F04CC" w:rsidP="00152E68">
            <w:pPr>
              <w:spacing w:after="200"/>
              <w:jc w:val="both"/>
              <w:rPr>
                <w:sz w:val="24"/>
                <w:szCs w:val="24"/>
                <w:lang w:val="uk-UA" w:eastAsia="uk-UA"/>
              </w:rPr>
            </w:pPr>
            <w:r w:rsidRPr="00152E68">
              <w:rPr>
                <w:sz w:val="24"/>
                <w:szCs w:val="24"/>
                <w:lang w:val="uk-UA" w:eastAsia="uk-UA"/>
              </w:rPr>
              <w:t xml:space="preserve">2. Система здійснює обмін даними з Базою даних.  </w:t>
            </w:r>
          </w:p>
          <w:p w14:paraId="5BA7F2EA" w14:textId="77777777" w:rsidR="000F04CC" w:rsidRPr="00152E68" w:rsidRDefault="000F04CC" w:rsidP="00152E68">
            <w:pPr>
              <w:spacing w:after="200"/>
              <w:jc w:val="both"/>
              <w:rPr>
                <w:sz w:val="24"/>
                <w:szCs w:val="24"/>
                <w:lang w:val="uk-UA" w:eastAsia="uk-UA"/>
              </w:rPr>
            </w:pPr>
            <w:r w:rsidRPr="00152E68">
              <w:rPr>
                <w:sz w:val="24"/>
                <w:szCs w:val="24"/>
                <w:lang w:val="uk-UA" w:eastAsia="uk-UA"/>
              </w:rPr>
              <w:t xml:space="preserve">3. Користувачу отримає інформацію про певне перевезення. </w:t>
            </w:r>
          </w:p>
          <w:p w14:paraId="551EE328" w14:textId="77777777" w:rsidR="000F04CC" w:rsidRPr="00152E68" w:rsidRDefault="000F04CC" w:rsidP="00152E68">
            <w:pPr>
              <w:spacing w:after="200"/>
              <w:jc w:val="both"/>
              <w:rPr>
                <w:sz w:val="24"/>
                <w:szCs w:val="24"/>
                <w:lang w:val="uk-UA" w:eastAsia="uk-UA"/>
              </w:rPr>
            </w:pPr>
            <w:r w:rsidRPr="00152E68">
              <w:rPr>
                <w:sz w:val="24"/>
                <w:szCs w:val="24"/>
                <w:lang w:val="uk-UA" w:eastAsia="uk-UA"/>
              </w:rPr>
              <w:t xml:space="preserve">4. Користувач обробляє цю інформацію.  </w:t>
            </w:r>
          </w:p>
          <w:p w14:paraId="1CFD61CE" w14:textId="77777777" w:rsidR="000F04CC" w:rsidRPr="00152E68" w:rsidRDefault="000F04CC" w:rsidP="00152E68">
            <w:pPr>
              <w:spacing w:after="200"/>
              <w:jc w:val="both"/>
              <w:rPr>
                <w:b/>
                <w:sz w:val="24"/>
                <w:szCs w:val="24"/>
                <w:lang w:val="uk-UA" w:eastAsia="uk-UA"/>
              </w:rPr>
            </w:pPr>
            <w:r w:rsidRPr="00152E68">
              <w:rPr>
                <w:sz w:val="24"/>
                <w:szCs w:val="24"/>
                <w:lang w:val="uk-UA" w:eastAsia="uk-UA"/>
              </w:rPr>
              <w:t>5. Користувач завершує сеанс роботи.</w:t>
            </w:r>
          </w:p>
        </w:tc>
      </w:tr>
      <w:tr w:rsidR="000F04CC" w:rsidRPr="000F04CC" w14:paraId="18004908" w14:textId="77777777" w:rsidTr="00606D32">
        <w:tc>
          <w:tcPr>
            <w:tcW w:w="2830" w:type="dxa"/>
          </w:tcPr>
          <w:p w14:paraId="26DBC292" w14:textId="77777777" w:rsidR="000F04CC" w:rsidRPr="00152E68" w:rsidRDefault="000F04CC" w:rsidP="00152E68">
            <w:pPr>
              <w:spacing w:after="200"/>
              <w:jc w:val="center"/>
              <w:rPr>
                <w:b/>
                <w:sz w:val="24"/>
                <w:szCs w:val="24"/>
                <w:lang w:val="uk-UA" w:eastAsia="uk-UA"/>
              </w:rPr>
            </w:pPr>
            <w:r w:rsidRPr="00152E68">
              <w:rPr>
                <w:b/>
                <w:sz w:val="24"/>
                <w:szCs w:val="24"/>
                <w:lang w:val="uk-UA" w:eastAsia="uk-UA"/>
              </w:rPr>
              <w:t>Альтернативний опис дій</w:t>
            </w:r>
          </w:p>
        </w:tc>
        <w:tc>
          <w:tcPr>
            <w:tcW w:w="6799" w:type="dxa"/>
          </w:tcPr>
          <w:p w14:paraId="57C41256" w14:textId="77777777" w:rsidR="000F04CC" w:rsidRPr="00152E68" w:rsidRDefault="000F04CC" w:rsidP="00152E68">
            <w:pPr>
              <w:spacing w:after="200"/>
              <w:jc w:val="both"/>
              <w:rPr>
                <w:sz w:val="24"/>
                <w:szCs w:val="24"/>
                <w:lang w:val="uk-UA" w:eastAsia="uk-UA"/>
              </w:rPr>
            </w:pPr>
            <w:r w:rsidRPr="00152E68">
              <w:rPr>
                <w:sz w:val="24"/>
                <w:szCs w:val="24"/>
                <w:lang w:val="uk-UA" w:eastAsia="uk-UA"/>
              </w:rPr>
              <w:t>немає</w:t>
            </w:r>
          </w:p>
        </w:tc>
      </w:tr>
      <w:tr w:rsidR="000F04CC" w:rsidRPr="000F04CC" w14:paraId="6DC62C48" w14:textId="77777777" w:rsidTr="00606D32">
        <w:tc>
          <w:tcPr>
            <w:tcW w:w="2830" w:type="dxa"/>
          </w:tcPr>
          <w:p w14:paraId="5DFE7EF0" w14:textId="77777777" w:rsidR="000F04CC" w:rsidRPr="00152E68" w:rsidRDefault="000F04CC" w:rsidP="00152E68">
            <w:pPr>
              <w:spacing w:after="200"/>
              <w:jc w:val="center"/>
              <w:rPr>
                <w:b/>
                <w:sz w:val="24"/>
                <w:szCs w:val="24"/>
                <w:lang w:val="uk-UA" w:eastAsia="uk-UA"/>
              </w:rPr>
            </w:pPr>
            <w:r w:rsidRPr="00152E68">
              <w:rPr>
                <w:b/>
                <w:sz w:val="24"/>
                <w:szCs w:val="24"/>
                <w:lang w:val="uk-UA" w:eastAsia="uk-UA"/>
              </w:rPr>
              <w:t>Винятки</w:t>
            </w:r>
          </w:p>
        </w:tc>
        <w:tc>
          <w:tcPr>
            <w:tcW w:w="6799" w:type="dxa"/>
          </w:tcPr>
          <w:p w14:paraId="07589E86" w14:textId="77777777" w:rsidR="000F04CC" w:rsidRPr="00152E68" w:rsidRDefault="000F04CC" w:rsidP="00152E68">
            <w:pPr>
              <w:spacing w:after="200"/>
              <w:jc w:val="both"/>
              <w:rPr>
                <w:sz w:val="24"/>
                <w:szCs w:val="24"/>
                <w:lang w:val="uk-UA" w:eastAsia="uk-UA"/>
              </w:rPr>
            </w:pPr>
            <w:r w:rsidRPr="00152E68">
              <w:rPr>
                <w:sz w:val="24"/>
                <w:szCs w:val="24"/>
                <w:lang w:val="uk-UA" w:eastAsia="uk-UA"/>
              </w:rPr>
              <w:t>Якщо в користувача виникають проблеми, він може звернутися в техпідтримку.</w:t>
            </w:r>
          </w:p>
        </w:tc>
      </w:tr>
    </w:tbl>
    <w:p w14:paraId="6A83FE42" w14:textId="77777777" w:rsidR="000E0412" w:rsidRDefault="000E0412" w:rsidP="00696556">
      <w:pPr>
        <w:widowControl w:val="0"/>
        <w:spacing w:line="360" w:lineRule="auto"/>
        <w:ind w:left="284" w:firstLine="425"/>
        <w:jc w:val="center"/>
        <w:rPr>
          <w:sz w:val="28"/>
          <w:szCs w:val="28"/>
          <w:lang w:val="uk-UA" w:eastAsia="uk-UA"/>
        </w:rPr>
      </w:pPr>
    </w:p>
    <w:p w14:paraId="64349090" w14:textId="15CCBD39" w:rsidR="00733F18" w:rsidRPr="00733F18" w:rsidRDefault="00733F18" w:rsidP="00696556">
      <w:pPr>
        <w:widowControl w:val="0"/>
        <w:spacing w:line="360" w:lineRule="auto"/>
        <w:ind w:left="284" w:firstLine="425"/>
        <w:jc w:val="center"/>
        <w:rPr>
          <w:rFonts w:ascii="Calibri" w:eastAsia="Calibri" w:hAnsi="Calibri" w:cs="Calibri"/>
          <w:b/>
          <w:sz w:val="28"/>
          <w:szCs w:val="28"/>
          <w:lang w:val="uk-UA" w:eastAsia="uk-UA"/>
        </w:rPr>
      </w:pPr>
      <w:r w:rsidRPr="00733F18">
        <w:rPr>
          <w:sz w:val="28"/>
          <w:szCs w:val="28"/>
          <w:lang w:val="uk-UA" w:eastAsia="uk-UA"/>
        </w:rPr>
        <w:t>Таблиця 3.3 - Робота системного адміністратора</w:t>
      </w:r>
    </w:p>
    <w:tbl>
      <w:tblPr>
        <w:tblW w:w="96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799"/>
      </w:tblGrid>
      <w:tr w:rsidR="00733F18" w:rsidRPr="00733F18" w14:paraId="1CFE09B4" w14:textId="77777777" w:rsidTr="00606D32">
        <w:tc>
          <w:tcPr>
            <w:tcW w:w="2830" w:type="dxa"/>
          </w:tcPr>
          <w:p w14:paraId="4F9AC6EB" w14:textId="77777777" w:rsidR="00733F18" w:rsidRPr="00152E68" w:rsidRDefault="00733F18" w:rsidP="00152E68">
            <w:pPr>
              <w:jc w:val="center"/>
              <w:rPr>
                <w:b/>
                <w:sz w:val="24"/>
                <w:szCs w:val="24"/>
                <w:lang w:val="uk-UA" w:eastAsia="uk-UA"/>
              </w:rPr>
            </w:pPr>
            <w:r w:rsidRPr="00152E68">
              <w:rPr>
                <w:b/>
                <w:sz w:val="24"/>
                <w:szCs w:val="24"/>
                <w:lang w:val="uk-UA" w:eastAsia="uk-UA"/>
              </w:rPr>
              <w:t>Назва Use Case</w:t>
            </w:r>
          </w:p>
        </w:tc>
        <w:tc>
          <w:tcPr>
            <w:tcW w:w="6799" w:type="dxa"/>
          </w:tcPr>
          <w:p w14:paraId="7FCE00B5" w14:textId="1C6715DB" w:rsidR="00733F18" w:rsidRPr="00152E68" w:rsidRDefault="00733F18" w:rsidP="00152E68">
            <w:pPr>
              <w:jc w:val="both"/>
              <w:rPr>
                <w:sz w:val="24"/>
                <w:szCs w:val="24"/>
                <w:lang w:val="uk-UA" w:eastAsia="uk-UA"/>
              </w:rPr>
            </w:pPr>
            <w:r w:rsidRPr="00152E68">
              <w:rPr>
                <w:sz w:val="24"/>
                <w:szCs w:val="24"/>
                <w:lang w:val="uk-UA" w:eastAsia="uk-UA"/>
              </w:rPr>
              <w:t>Solve Problems Use Case</w:t>
            </w:r>
          </w:p>
        </w:tc>
      </w:tr>
      <w:tr w:rsidR="00733F18" w:rsidRPr="00733F18" w14:paraId="4C0E0AF2" w14:textId="77777777" w:rsidTr="00606D32">
        <w:tc>
          <w:tcPr>
            <w:tcW w:w="2830" w:type="dxa"/>
          </w:tcPr>
          <w:p w14:paraId="58C7123C" w14:textId="77777777" w:rsidR="00733F18" w:rsidRPr="00152E68" w:rsidRDefault="00733F18" w:rsidP="00152E68">
            <w:pPr>
              <w:jc w:val="center"/>
              <w:rPr>
                <w:b/>
                <w:sz w:val="24"/>
                <w:szCs w:val="24"/>
                <w:lang w:val="uk-UA" w:eastAsia="uk-UA"/>
              </w:rPr>
            </w:pPr>
            <w:r w:rsidRPr="00152E68">
              <w:rPr>
                <w:b/>
                <w:sz w:val="24"/>
                <w:szCs w:val="24"/>
                <w:lang w:val="uk-UA" w:eastAsia="uk-UA"/>
              </w:rPr>
              <w:t>Розташування</w:t>
            </w:r>
          </w:p>
        </w:tc>
        <w:tc>
          <w:tcPr>
            <w:tcW w:w="6799" w:type="dxa"/>
          </w:tcPr>
          <w:p w14:paraId="68136B73" w14:textId="77777777" w:rsidR="00733F18" w:rsidRPr="00152E68" w:rsidRDefault="00733F18" w:rsidP="00152E68">
            <w:pPr>
              <w:jc w:val="both"/>
              <w:rPr>
                <w:sz w:val="24"/>
                <w:szCs w:val="24"/>
                <w:lang w:val="uk-UA" w:eastAsia="uk-UA"/>
              </w:rPr>
            </w:pPr>
            <w:r w:rsidRPr="00152E68">
              <w:rPr>
                <w:sz w:val="24"/>
                <w:szCs w:val="24"/>
                <w:lang w:val="uk-UA" w:eastAsia="uk-UA"/>
              </w:rPr>
              <w:t>Розділ 3.1.4, Використання додаткового функціоналу</w:t>
            </w:r>
          </w:p>
        </w:tc>
      </w:tr>
      <w:tr w:rsidR="00733F18" w:rsidRPr="00733F18" w14:paraId="169DCF1D" w14:textId="77777777" w:rsidTr="00606D32">
        <w:tc>
          <w:tcPr>
            <w:tcW w:w="2830" w:type="dxa"/>
          </w:tcPr>
          <w:p w14:paraId="51C6BC88" w14:textId="77777777" w:rsidR="00733F18" w:rsidRPr="00152E68" w:rsidRDefault="00733F18" w:rsidP="00152E68">
            <w:pPr>
              <w:jc w:val="center"/>
              <w:rPr>
                <w:b/>
                <w:sz w:val="24"/>
                <w:szCs w:val="24"/>
                <w:lang w:val="uk-UA" w:eastAsia="uk-UA"/>
              </w:rPr>
            </w:pPr>
            <w:r w:rsidRPr="00152E68">
              <w:rPr>
                <w:b/>
                <w:sz w:val="24"/>
                <w:szCs w:val="24"/>
                <w:lang w:val="uk-UA" w:eastAsia="uk-UA"/>
              </w:rPr>
              <w:t>Короткий опис</w:t>
            </w:r>
          </w:p>
        </w:tc>
        <w:tc>
          <w:tcPr>
            <w:tcW w:w="6799" w:type="dxa"/>
          </w:tcPr>
          <w:p w14:paraId="503B8658" w14:textId="77777777" w:rsidR="00733F18" w:rsidRPr="00152E68" w:rsidRDefault="00733F18" w:rsidP="00152E68">
            <w:pPr>
              <w:jc w:val="both"/>
              <w:rPr>
                <w:sz w:val="24"/>
                <w:szCs w:val="24"/>
                <w:lang w:val="uk-UA" w:eastAsia="uk-UA"/>
              </w:rPr>
            </w:pPr>
            <w:r w:rsidRPr="00152E68">
              <w:rPr>
                <w:sz w:val="24"/>
                <w:szCs w:val="24"/>
                <w:lang w:val="uk-UA" w:eastAsia="uk-UA"/>
              </w:rPr>
              <w:t xml:space="preserve">Системний адміністратор допомагає користувачу вирішити проблему, пов’язану з використанням додатку.  </w:t>
            </w:r>
          </w:p>
        </w:tc>
      </w:tr>
      <w:tr w:rsidR="00733F18" w:rsidRPr="00733F18" w14:paraId="342DF9B4" w14:textId="77777777" w:rsidTr="00606D32">
        <w:tc>
          <w:tcPr>
            <w:tcW w:w="2830" w:type="dxa"/>
          </w:tcPr>
          <w:p w14:paraId="3F1F49A7" w14:textId="77777777" w:rsidR="00733F18" w:rsidRPr="00152E68" w:rsidRDefault="00733F18" w:rsidP="00152E68">
            <w:pPr>
              <w:jc w:val="center"/>
              <w:rPr>
                <w:b/>
                <w:sz w:val="24"/>
                <w:szCs w:val="24"/>
                <w:lang w:val="uk-UA" w:eastAsia="uk-UA"/>
              </w:rPr>
            </w:pPr>
            <w:r w:rsidRPr="00152E68">
              <w:rPr>
                <w:b/>
                <w:sz w:val="24"/>
                <w:szCs w:val="24"/>
                <w:lang w:val="uk-UA" w:eastAsia="uk-UA"/>
              </w:rPr>
              <w:t>Передумова</w:t>
            </w:r>
          </w:p>
        </w:tc>
        <w:tc>
          <w:tcPr>
            <w:tcW w:w="6799" w:type="dxa"/>
          </w:tcPr>
          <w:p w14:paraId="2E595566" w14:textId="77777777" w:rsidR="00733F18" w:rsidRPr="00152E68" w:rsidRDefault="00733F18" w:rsidP="00152E68">
            <w:pPr>
              <w:jc w:val="both"/>
              <w:rPr>
                <w:sz w:val="24"/>
                <w:szCs w:val="24"/>
                <w:lang w:val="uk-UA" w:eastAsia="uk-UA"/>
              </w:rPr>
            </w:pPr>
            <w:r w:rsidRPr="00152E68">
              <w:rPr>
                <w:sz w:val="24"/>
                <w:szCs w:val="24"/>
                <w:lang w:val="uk-UA" w:eastAsia="uk-UA"/>
              </w:rPr>
              <w:t>У користувача виникають проблеми при використанні системи.</w:t>
            </w:r>
          </w:p>
        </w:tc>
      </w:tr>
      <w:tr w:rsidR="00733F18" w:rsidRPr="00733F18" w14:paraId="08596A36" w14:textId="77777777" w:rsidTr="00606D32">
        <w:trPr>
          <w:trHeight w:val="1373"/>
        </w:trPr>
        <w:tc>
          <w:tcPr>
            <w:tcW w:w="2830" w:type="dxa"/>
          </w:tcPr>
          <w:p w14:paraId="62D14B73" w14:textId="77777777" w:rsidR="00733F18" w:rsidRPr="00152E68" w:rsidRDefault="00733F18" w:rsidP="00152E68">
            <w:pPr>
              <w:jc w:val="center"/>
              <w:rPr>
                <w:b/>
                <w:sz w:val="24"/>
                <w:szCs w:val="24"/>
                <w:lang w:val="uk-UA" w:eastAsia="uk-UA"/>
              </w:rPr>
            </w:pPr>
            <w:r w:rsidRPr="00152E68">
              <w:rPr>
                <w:b/>
                <w:sz w:val="24"/>
                <w:szCs w:val="24"/>
                <w:lang w:val="uk-UA" w:eastAsia="uk-UA"/>
              </w:rPr>
              <w:t>Опис дій</w:t>
            </w:r>
          </w:p>
        </w:tc>
        <w:tc>
          <w:tcPr>
            <w:tcW w:w="6799" w:type="dxa"/>
          </w:tcPr>
          <w:p w14:paraId="68402B71" w14:textId="77777777" w:rsidR="00152E68" w:rsidRDefault="00733F18" w:rsidP="00152E68">
            <w:pPr>
              <w:jc w:val="both"/>
              <w:rPr>
                <w:sz w:val="24"/>
                <w:szCs w:val="24"/>
                <w:lang w:val="uk-UA" w:eastAsia="uk-UA"/>
              </w:rPr>
            </w:pPr>
            <w:r w:rsidRPr="00152E68">
              <w:rPr>
                <w:sz w:val="24"/>
                <w:szCs w:val="24"/>
                <w:lang w:val="uk-UA" w:eastAsia="uk-UA"/>
              </w:rPr>
              <w:t xml:space="preserve">1. Користувачу не вдається скористатися певним функціоналом в системі.  </w:t>
            </w:r>
          </w:p>
          <w:p w14:paraId="7F529B7E" w14:textId="28B5F9E2" w:rsidR="00733F18" w:rsidRPr="00152E68" w:rsidRDefault="00733F18" w:rsidP="00152E68">
            <w:pPr>
              <w:jc w:val="both"/>
              <w:rPr>
                <w:sz w:val="24"/>
                <w:szCs w:val="24"/>
                <w:lang w:val="uk-UA" w:eastAsia="uk-UA"/>
              </w:rPr>
            </w:pPr>
            <w:r w:rsidRPr="00152E68">
              <w:rPr>
                <w:sz w:val="24"/>
                <w:szCs w:val="24"/>
                <w:lang w:val="uk-UA" w:eastAsia="uk-UA"/>
              </w:rPr>
              <w:t xml:space="preserve">2. Користувач звертається до Довідкового центру.  </w:t>
            </w:r>
          </w:p>
          <w:p w14:paraId="1F243579" w14:textId="77777777" w:rsidR="00733F18" w:rsidRPr="00152E68" w:rsidRDefault="00733F18" w:rsidP="00152E68">
            <w:pPr>
              <w:jc w:val="both"/>
              <w:rPr>
                <w:sz w:val="24"/>
                <w:szCs w:val="24"/>
                <w:lang w:val="uk-UA" w:eastAsia="uk-UA"/>
              </w:rPr>
            </w:pPr>
            <w:r w:rsidRPr="00152E68">
              <w:rPr>
                <w:sz w:val="24"/>
                <w:szCs w:val="24"/>
                <w:lang w:val="uk-UA" w:eastAsia="uk-UA"/>
              </w:rPr>
              <w:t xml:space="preserve">3. Система встановлює зв'язок з системним адміністратором.  </w:t>
            </w:r>
          </w:p>
          <w:p w14:paraId="4B2430CF" w14:textId="77777777" w:rsidR="00733F18" w:rsidRPr="00152E68" w:rsidRDefault="00733F18" w:rsidP="00152E68">
            <w:pPr>
              <w:jc w:val="both"/>
              <w:rPr>
                <w:sz w:val="24"/>
                <w:szCs w:val="24"/>
                <w:lang w:val="uk-UA" w:eastAsia="uk-UA"/>
              </w:rPr>
            </w:pPr>
            <w:r w:rsidRPr="00152E68">
              <w:rPr>
                <w:sz w:val="24"/>
                <w:szCs w:val="24"/>
                <w:lang w:val="uk-UA" w:eastAsia="uk-UA"/>
              </w:rPr>
              <w:t xml:space="preserve">4. Системний адміністратор консультує користувача у вирішенні проблеми.  </w:t>
            </w:r>
          </w:p>
          <w:p w14:paraId="46714479" w14:textId="77777777" w:rsidR="00733F18" w:rsidRPr="00152E68" w:rsidRDefault="00733F18" w:rsidP="00152E68">
            <w:pPr>
              <w:jc w:val="both"/>
              <w:rPr>
                <w:sz w:val="24"/>
                <w:szCs w:val="24"/>
                <w:lang w:val="uk-UA" w:eastAsia="uk-UA"/>
              </w:rPr>
            </w:pPr>
            <w:r w:rsidRPr="00152E68">
              <w:rPr>
                <w:sz w:val="24"/>
                <w:szCs w:val="24"/>
                <w:lang w:val="uk-UA" w:eastAsia="uk-UA"/>
              </w:rPr>
              <w:t xml:space="preserve">5. Користувач виконує інструкції, які надав адміністратор.  </w:t>
            </w:r>
          </w:p>
          <w:p w14:paraId="025CB68B" w14:textId="77777777" w:rsidR="00733F18" w:rsidRPr="00152E68" w:rsidRDefault="00733F18" w:rsidP="00152E68">
            <w:pPr>
              <w:jc w:val="both"/>
              <w:rPr>
                <w:sz w:val="24"/>
                <w:szCs w:val="24"/>
                <w:lang w:val="uk-UA" w:eastAsia="uk-UA"/>
              </w:rPr>
            </w:pPr>
            <w:r w:rsidRPr="00152E68">
              <w:rPr>
                <w:sz w:val="24"/>
                <w:szCs w:val="24"/>
                <w:lang w:val="uk-UA" w:eastAsia="uk-UA"/>
              </w:rPr>
              <w:t>6. Система повідомляє користувача про успішність виконання операції.</w:t>
            </w:r>
          </w:p>
          <w:p w14:paraId="39D3AB25" w14:textId="77777777" w:rsidR="00733F18" w:rsidRPr="00152E68" w:rsidRDefault="00733F18" w:rsidP="00152E68">
            <w:pPr>
              <w:jc w:val="both"/>
              <w:rPr>
                <w:sz w:val="24"/>
                <w:szCs w:val="24"/>
                <w:lang w:val="uk-UA" w:eastAsia="uk-UA"/>
              </w:rPr>
            </w:pPr>
            <w:r w:rsidRPr="00152E68">
              <w:rPr>
                <w:sz w:val="24"/>
                <w:szCs w:val="24"/>
                <w:lang w:val="uk-UA" w:eastAsia="uk-UA"/>
              </w:rPr>
              <w:t>7. Користувач має змогу користуватися функціоналом, з яким раніше були проблеми.</w:t>
            </w:r>
          </w:p>
        </w:tc>
      </w:tr>
      <w:tr w:rsidR="00733F18" w:rsidRPr="00733F18" w14:paraId="195106E1" w14:textId="77777777" w:rsidTr="00606D32">
        <w:tc>
          <w:tcPr>
            <w:tcW w:w="2830" w:type="dxa"/>
          </w:tcPr>
          <w:p w14:paraId="694C53D6" w14:textId="77777777" w:rsidR="00733F18" w:rsidRPr="00152E68" w:rsidRDefault="00733F18" w:rsidP="00152E68">
            <w:pPr>
              <w:jc w:val="center"/>
              <w:rPr>
                <w:b/>
                <w:sz w:val="24"/>
                <w:szCs w:val="24"/>
                <w:lang w:val="uk-UA" w:eastAsia="uk-UA"/>
              </w:rPr>
            </w:pPr>
            <w:r w:rsidRPr="00152E68">
              <w:rPr>
                <w:b/>
                <w:sz w:val="24"/>
                <w:szCs w:val="24"/>
                <w:lang w:val="uk-UA" w:eastAsia="uk-UA"/>
              </w:rPr>
              <w:t>Альтернативний опис дій</w:t>
            </w:r>
          </w:p>
        </w:tc>
        <w:tc>
          <w:tcPr>
            <w:tcW w:w="6799" w:type="dxa"/>
          </w:tcPr>
          <w:p w14:paraId="303917C1" w14:textId="77777777" w:rsidR="00733F18" w:rsidRPr="00152E68" w:rsidRDefault="00733F18" w:rsidP="00152E68">
            <w:pPr>
              <w:jc w:val="both"/>
              <w:rPr>
                <w:sz w:val="24"/>
                <w:szCs w:val="24"/>
                <w:lang w:val="uk-UA" w:eastAsia="uk-UA"/>
              </w:rPr>
            </w:pPr>
            <w:r w:rsidRPr="00152E68">
              <w:rPr>
                <w:sz w:val="24"/>
                <w:szCs w:val="24"/>
                <w:lang w:val="uk-UA" w:eastAsia="uk-UA"/>
              </w:rPr>
              <w:t>немає</w:t>
            </w:r>
          </w:p>
        </w:tc>
      </w:tr>
      <w:tr w:rsidR="00733F18" w:rsidRPr="00733F18" w14:paraId="53E079CD" w14:textId="77777777" w:rsidTr="00606D32">
        <w:tc>
          <w:tcPr>
            <w:tcW w:w="2830" w:type="dxa"/>
          </w:tcPr>
          <w:p w14:paraId="5481AF51" w14:textId="77777777" w:rsidR="00733F18" w:rsidRPr="00152E68" w:rsidRDefault="00733F18" w:rsidP="00152E68">
            <w:pPr>
              <w:jc w:val="center"/>
              <w:rPr>
                <w:b/>
                <w:sz w:val="24"/>
                <w:szCs w:val="24"/>
                <w:lang w:val="uk-UA" w:eastAsia="uk-UA"/>
              </w:rPr>
            </w:pPr>
            <w:r w:rsidRPr="00152E68">
              <w:rPr>
                <w:b/>
                <w:sz w:val="24"/>
                <w:szCs w:val="24"/>
                <w:lang w:val="uk-UA" w:eastAsia="uk-UA"/>
              </w:rPr>
              <w:t>Винятки</w:t>
            </w:r>
          </w:p>
        </w:tc>
        <w:tc>
          <w:tcPr>
            <w:tcW w:w="6799" w:type="dxa"/>
          </w:tcPr>
          <w:p w14:paraId="0E2F9E81" w14:textId="77777777" w:rsidR="00733F18" w:rsidRPr="00152E68" w:rsidRDefault="00733F18" w:rsidP="00152E68">
            <w:pPr>
              <w:jc w:val="both"/>
              <w:rPr>
                <w:sz w:val="24"/>
                <w:szCs w:val="24"/>
                <w:lang w:val="uk-UA" w:eastAsia="uk-UA"/>
              </w:rPr>
            </w:pPr>
            <w:r w:rsidRPr="00152E68">
              <w:rPr>
                <w:sz w:val="24"/>
                <w:szCs w:val="24"/>
                <w:lang w:val="uk-UA" w:eastAsia="uk-UA"/>
              </w:rPr>
              <w:t>немає</w:t>
            </w:r>
          </w:p>
        </w:tc>
      </w:tr>
    </w:tbl>
    <w:p w14:paraId="46F0B985" w14:textId="77777777" w:rsidR="000F04CC" w:rsidRDefault="000F04CC" w:rsidP="009F0293">
      <w:pPr>
        <w:spacing w:line="360" w:lineRule="auto"/>
        <w:ind w:firstLine="851"/>
        <w:jc w:val="both"/>
        <w:rPr>
          <w:sz w:val="28"/>
          <w:szCs w:val="28"/>
          <w:lang w:val="uk-UA"/>
        </w:rPr>
      </w:pPr>
    </w:p>
    <w:p w14:paraId="72115F53" w14:textId="77777777" w:rsidR="0072703C" w:rsidRPr="0072703C" w:rsidRDefault="0072703C" w:rsidP="0072703C">
      <w:pPr>
        <w:spacing w:line="360" w:lineRule="auto"/>
        <w:ind w:firstLine="851"/>
        <w:jc w:val="both"/>
        <w:rPr>
          <w:sz w:val="28"/>
          <w:szCs w:val="28"/>
          <w:lang w:val="uk-UA"/>
        </w:rPr>
      </w:pPr>
      <w:r w:rsidRPr="0072703C">
        <w:rPr>
          <w:sz w:val="28"/>
          <w:szCs w:val="28"/>
          <w:lang w:val="uk-UA"/>
        </w:rPr>
        <w:t>Головна сторінка містить бокову панель із назвою, емблемою та коротким описом. На цій панелі знаходиться панель, яка містить Розклад, Вантажівки, Замовлення, Замовники та партнери, Водії та Увійти. Для кожного з двох станів відображається своя сторінка з полями для вводу даних і для перегляду інформації.</w:t>
      </w:r>
    </w:p>
    <w:p w14:paraId="6E1CB7A5" w14:textId="1F82F501" w:rsidR="009F0293" w:rsidRDefault="0072703C" w:rsidP="0072703C">
      <w:pPr>
        <w:spacing w:line="360" w:lineRule="auto"/>
        <w:ind w:firstLine="851"/>
        <w:jc w:val="both"/>
        <w:rPr>
          <w:sz w:val="28"/>
          <w:szCs w:val="28"/>
          <w:lang w:val="uk-UA"/>
        </w:rPr>
      </w:pPr>
      <w:r w:rsidRPr="0072703C">
        <w:rPr>
          <w:sz w:val="28"/>
          <w:szCs w:val="28"/>
          <w:lang w:val="uk-UA"/>
        </w:rPr>
        <w:t>Навігаційна панель містить основні компоненти графічного інтерфейсу у вигляді кнопок, випадних меню.</w:t>
      </w:r>
    </w:p>
    <w:p w14:paraId="7C7C45BA" w14:textId="77777777" w:rsidR="006949B7" w:rsidRDefault="006949B7" w:rsidP="0072703C">
      <w:pPr>
        <w:spacing w:line="360" w:lineRule="auto"/>
        <w:ind w:firstLine="851"/>
        <w:jc w:val="both"/>
        <w:rPr>
          <w:sz w:val="28"/>
          <w:szCs w:val="28"/>
          <w:lang w:val="uk-UA"/>
        </w:rPr>
      </w:pPr>
    </w:p>
    <w:p w14:paraId="397FDA7A" w14:textId="78F32EEC" w:rsidR="006949B7" w:rsidRPr="006949B7" w:rsidRDefault="006949B7" w:rsidP="006949B7">
      <w:pPr>
        <w:spacing w:after="160" w:line="254" w:lineRule="auto"/>
        <w:ind w:firstLine="709"/>
        <w:jc w:val="center"/>
        <w:rPr>
          <w:sz w:val="28"/>
          <w:szCs w:val="28"/>
          <w:lang w:val="uk-UA" w:eastAsia="uk-UA"/>
        </w:rPr>
      </w:pPr>
      <w:r>
        <w:rPr>
          <w:sz w:val="28"/>
          <w:szCs w:val="28"/>
          <w:lang w:val="uk-UA" w:eastAsia="uk-UA"/>
        </w:rPr>
        <w:t xml:space="preserve">Таблиця 3.4 - </w:t>
      </w:r>
      <w:r w:rsidRPr="006949B7">
        <w:rPr>
          <w:sz w:val="28"/>
          <w:szCs w:val="28"/>
          <w:lang w:val="uk-UA" w:eastAsia="uk-UA"/>
        </w:rPr>
        <w:t>Структура даних користувачів, які будуть зберігатися в Базі Даних</w:t>
      </w:r>
    </w:p>
    <w:tbl>
      <w:tblPr>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09"/>
        <w:gridCol w:w="709"/>
        <w:gridCol w:w="4111"/>
        <w:gridCol w:w="2999"/>
      </w:tblGrid>
      <w:tr w:rsidR="006949B7" w:rsidRPr="006949B7" w14:paraId="70FA32CD" w14:textId="77777777" w:rsidTr="00152E68">
        <w:tc>
          <w:tcPr>
            <w:tcW w:w="1809" w:type="dxa"/>
          </w:tcPr>
          <w:p w14:paraId="78ED5C40" w14:textId="77777777" w:rsidR="006949B7" w:rsidRPr="00152E68" w:rsidRDefault="006949B7" w:rsidP="00152E68">
            <w:pPr>
              <w:spacing w:after="200"/>
              <w:jc w:val="both"/>
              <w:rPr>
                <w:sz w:val="24"/>
                <w:szCs w:val="24"/>
                <w:lang w:val="uk-UA" w:eastAsia="uk-UA"/>
              </w:rPr>
            </w:pPr>
            <w:r w:rsidRPr="00152E68">
              <w:rPr>
                <w:sz w:val="24"/>
                <w:szCs w:val="24"/>
                <w:lang w:val="uk-UA" w:eastAsia="uk-UA"/>
              </w:rPr>
              <w:t>Елемент даних</w:t>
            </w:r>
          </w:p>
        </w:tc>
        <w:tc>
          <w:tcPr>
            <w:tcW w:w="709" w:type="dxa"/>
          </w:tcPr>
          <w:p w14:paraId="44F8EC99" w14:textId="77777777" w:rsidR="006949B7" w:rsidRPr="00152E68" w:rsidRDefault="006949B7" w:rsidP="00152E68">
            <w:pPr>
              <w:spacing w:after="200"/>
              <w:jc w:val="both"/>
              <w:rPr>
                <w:sz w:val="24"/>
                <w:szCs w:val="24"/>
                <w:lang w:val="uk-UA" w:eastAsia="uk-UA"/>
              </w:rPr>
            </w:pPr>
            <w:r w:rsidRPr="00152E68">
              <w:rPr>
                <w:sz w:val="24"/>
                <w:szCs w:val="24"/>
                <w:lang w:val="uk-UA" w:eastAsia="uk-UA"/>
              </w:rPr>
              <w:t>Тип</w:t>
            </w:r>
          </w:p>
        </w:tc>
        <w:tc>
          <w:tcPr>
            <w:tcW w:w="4111" w:type="dxa"/>
          </w:tcPr>
          <w:p w14:paraId="1C999269" w14:textId="77777777" w:rsidR="006949B7" w:rsidRPr="00152E68" w:rsidRDefault="006949B7" w:rsidP="00152E68">
            <w:pPr>
              <w:spacing w:after="200"/>
              <w:jc w:val="both"/>
              <w:rPr>
                <w:sz w:val="24"/>
                <w:szCs w:val="24"/>
                <w:lang w:val="uk-UA" w:eastAsia="uk-UA"/>
              </w:rPr>
            </w:pPr>
            <w:r w:rsidRPr="00152E68">
              <w:rPr>
                <w:sz w:val="24"/>
                <w:szCs w:val="24"/>
                <w:lang w:val="uk-UA" w:eastAsia="uk-UA"/>
              </w:rPr>
              <w:t>Опис</w:t>
            </w:r>
          </w:p>
        </w:tc>
        <w:tc>
          <w:tcPr>
            <w:tcW w:w="2999" w:type="dxa"/>
          </w:tcPr>
          <w:p w14:paraId="4A927E0A" w14:textId="77777777" w:rsidR="006949B7" w:rsidRPr="00152E68" w:rsidRDefault="006949B7" w:rsidP="00152E68">
            <w:pPr>
              <w:spacing w:after="200"/>
              <w:jc w:val="both"/>
              <w:rPr>
                <w:sz w:val="24"/>
                <w:szCs w:val="24"/>
                <w:lang w:val="uk-UA" w:eastAsia="uk-UA"/>
              </w:rPr>
            </w:pPr>
            <w:r w:rsidRPr="00152E68">
              <w:rPr>
                <w:sz w:val="24"/>
                <w:szCs w:val="24"/>
                <w:lang w:val="uk-UA" w:eastAsia="uk-UA"/>
              </w:rPr>
              <w:t>Коментар</w:t>
            </w:r>
          </w:p>
        </w:tc>
      </w:tr>
      <w:tr w:rsidR="006949B7" w:rsidRPr="006949B7" w14:paraId="385561E3" w14:textId="77777777" w:rsidTr="00152E68">
        <w:tc>
          <w:tcPr>
            <w:tcW w:w="1809" w:type="dxa"/>
          </w:tcPr>
          <w:p w14:paraId="497BD543" w14:textId="77777777" w:rsidR="006949B7" w:rsidRPr="00152E68" w:rsidRDefault="006949B7" w:rsidP="00152E68">
            <w:pPr>
              <w:spacing w:after="200"/>
              <w:jc w:val="both"/>
              <w:rPr>
                <w:sz w:val="24"/>
                <w:szCs w:val="24"/>
                <w:lang w:val="uk-UA" w:eastAsia="uk-UA"/>
              </w:rPr>
            </w:pPr>
            <w:r w:rsidRPr="00152E68">
              <w:rPr>
                <w:sz w:val="24"/>
                <w:szCs w:val="24"/>
                <w:lang w:val="uk-UA" w:eastAsia="uk-UA"/>
              </w:rPr>
              <w:t>Ім’я</w:t>
            </w:r>
          </w:p>
        </w:tc>
        <w:tc>
          <w:tcPr>
            <w:tcW w:w="709" w:type="dxa"/>
          </w:tcPr>
          <w:p w14:paraId="2EB14FAC" w14:textId="77777777" w:rsidR="006949B7" w:rsidRPr="00152E68" w:rsidRDefault="006949B7" w:rsidP="00152E68">
            <w:pPr>
              <w:spacing w:after="200"/>
              <w:jc w:val="both"/>
              <w:rPr>
                <w:sz w:val="24"/>
                <w:szCs w:val="24"/>
                <w:lang w:val="uk-UA" w:eastAsia="uk-UA"/>
              </w:rPr>
            </w:pPr>
            <w:r w:rsidRPr="00152E68">
              <w:rPr>
                <w:sz w:val="24"/>
                <w:szCs w:val="24"/>
                <w:lang w:val="uk-UA" w:eastAsia="uk-UA"/>
              </w:rPr>
              <w:t>Text</w:t>
            </w:r>
          </w:p>
        </w:tc>
        <w:tc>
          <w:tcPr>
            <w:tcW w:w="4111" w:type="dxa"/>
          </w:tcPr>
          <w:p w14:paraId="634A3546" w14:textId="77777777" w:rsidR="006949B7" w:rsidRPr="00152E68" w:rsidRDefault="006949B7" w:rsidP="00152E68">
            <w:pPr>
              <w:spacing w:after="200"/>
              <w:jc w:val="both"/>
              <w:rPr>
                <w:sz w:val="24"/>
                <w:szCs w:val="24"/>
                <w:lang w:val="uk-UA" w:eastAsia="uk-UA"/>
              </w:rPr>
            </w:pPr>
            <w:r w:rsidRPr="00152E68">
              <w:rPr>
                <w:sz w:val="24"/>
                <w:szCs w:val="24"/>
                <w:lang w:val="uk-UA" w:eastAsia="uk-UA"/>
              </w:rPr>
              <w:t>Ім’я та прізвище користувача</w:t>
            </w:r>
          </w:p>
        </w:tc>
        <w:tc>
          <w:tcPr>
            <w:tcW w:w="2999" w:type="dxa"/>
          </w:tcPr>
          <w:p w14:paraId="30EABCAF" w14:textId="77777777" w:rsidR="006949B7" w:rsidRPr="00152E68" w:rsidRDefault="006949B7" w:rsidP="00152E68">
            <w:pPr>
              <w:spacing w:after="200"/>
              <w:jc w:val="both"/>
              <w:rPr>
                <w:sz w:val="24"/>
                <w:szCs w:val="24"/>
                <w:lang w:val="uk-UA" w:eastAsia="uk-UA"/>
              </w:rPr>
            </w:pPr>
            <w:r w:rsidRPr="00152E68">
              <w:rPr>
                <w:sz w:val="24"/>
                <w:szCs w:val="24"/>
                <w:lang w:val="uk-UA" w:eastAsia="uk-UA"/>
              </w:rPr>
              <w:t>Довжиною не більше 100 символів.</w:t>
            </w:r>
          </w:p>
        </w:tc>
      </w:tr>
      <w:tr w:rsidR="006949B7" w:rsidRPr="006949B7" w14:paraId="2D680191" w14:textId="77777777" w:rsidTr="00152E68">
        <w:tc>
          <w:tcPr>
            <w:tcW w:w="1809" w:type="dxa"/>
          </w:tcPr>
          <w:p w14:paraId="3E9912EA" w14:textId="77777777" w:rsidR="006949B7" w:rsidRPr="00152E68" w:rsidRDefault="006949B7" w:rsidP="00152E68">
            <w:pPr>
              <w:spacing w:after="200"/>
              <w:jc w:val="both"/>
              <w:rPr>
                <w:sz w:val="24"/>
                <w:szCs w:val="24"/>
                <w:lang w:val="uk-UA" w:eastAsia="uk-UA"/>
              </w:rPr>
            </w:pPr>
            <w:r w:rsidRPr="00152E68">
              <w:rPr>
                <w:sz w:val="24"/>
                <w:szCs w:val="24"/>
                <w:lang w:val="uk-UA" w:eastAsia="uk-UA"/>
              </w:rPr>
              <w:t>Email (login)</w:t>
            </w:r>
          </w:p>
        </w:tc>
        <w:tc>
          <w:tcPr>
            <w:tcW w:w="709" w:type="dxa"/>
          </w:tcPr>
          <w:p w14:paraId="11775F7F" w14:textId="77777777" w:rsidR="006949B7" w:rsidRPr="00152E68" w:rsidRDefault="006949B7" w:rsidP="00152E68">
            <w:pPr>
              <w:spacing w:after="200"/>
              <w:jc w:val="both"/>
              <w:rPr>
                <w:sz w:val="24"/>
                <w:szCs w:val="24"/>
                <w:lang w:val="uk-UA" w:eastAsia="uk-UA"/>
              </w:rPr>
            </w:pPr>
            <w:r w:rsidRPr="00152E68">
              <w:rPr>
                <w:sz w:val="24"/>
                <w:szCs w:val="24"/>
                <w:lang w:val="uk-UA" w:eastAsia="uk-UA"/>
              </w:rPr>
              <w:t>Text</w:t>
            </w:r>
          </w:p>
        </w:tc>
        <w:tc>
          <w:tcPr>
            <w:tcW w:w="4111" w:type="dxa"/>
          </w:tcPr>
          <w:p w14:paraId="2B973F5D" w14:textId="77777777" w:rsidR="006949B7" w:rsidRPr="00152E68" w:rsidRDefault="006949B7" w:rsidP="00152E68">
            <w:pPr>
              <w:spacing w:after="200"/>
              <w:jc w:val="both"/>
              <w:rPr>
                <w:sz w:val="24"/>
                <w:szCs w:val="24"/>
                <w:lang w:val="uk-UA" w:eastAsia="uk-UA"/>
              </w:rPr>
            </w:pPr>
            <w:r w:rsidRPr="00152E68">
              <w:rPr>
                <w:sz w:val="24"/>
                <w:szCs w:val="24"/>
                <w:lang w:val="uk-UA" w:eastAsia="uk-UA"/>
              </w:rPr>
              <w:t>Електронна пошта  користувача</w:t>
            </w:r>
          </w:p>
        </w:tc>
        <w:tc>
          <w:tcPr>
            <w:tcW w:w="2999" w:type="dxa"/>
          </w:tcPr>
          <w:p w14:paraId="716E3EB1" w14:textId="2A4899BD" w:rsidR="006949B7" w:rsidRPr="00152E68" w:rsidRDefault="006949B7" w:rsidP="00152E68">
            <w:pPr>
              <w:spacing w:after="200"/>
              <w:jc w:val="both"/>
              <w:rPr>
                <w:sz w:val="24"/>
                <w:szCs w:val="24"/>
                <w:lang w:val="uk-UA" w:eastAsia="uk-UA"/>
              </w:rPr>
            </w:pPr>
            <w:r w:rsidRPr="00152E68">
              <w:rPr>
                <w:sz w:val="24"/>
                <w:szCs w:val="24"/>
                <w:lang w:val="uk-UA" w:eastAsia="uk-UA"/>
              </w:rPr>
              <w:t>Довжиною не більше 120 символів.</w:t>
            </w:r>
          </w:p>
        </w:tc>
      </w:tr>
      <w:tr w:rsidR="006949B7" w:rsidRPr="006949B7" w14:paraId="44F9245F" w14:textId="77777777" w:rsidTr="00152E68">
        <w:tc>
          <w:tcPr>
            <w:tcW w:w="1809" w:type="dxa"/>
          </w:tcPr>
          <w:p w14:paraId="0A10D57F" w14:textId="77777777" w:rsidR="006949B7" w:rsidRPr="00152E68" w:rsidRDefault="006949B7" w:rsidP="00152E68">
            <w:pPr>
              <w:spacing w:after="200"/>
              <w:jc w:val="both"/>
              <w:rPr>
                <w:sz w:val="24"/>
                <w:szCs w:val="24"/>
                <w:lang w:val="uk-UA" w:eastAsia="uk-UA"/>
              </w:rPr>
            </w:pPr>
            <w:r w:rsidRPr="00152E68">
              <w:rPr>
                <w:sz w:val="24"/>
                <w:szCs w:val="24"/>
                <w:lang w:val="uk-UA" w:eastAsia="uk-UA"/>
              </w:rPr>
              <w:t>Пароль</w:t>
            </w:r>
          </w:p>
        </w:tc>
        <w:tc>
          <w:tcPr>
            <w:tcW w:w="709" w:type="dxa"/>
          </w:tcPr>
          <w:p w14:paraId="42DB16FE" w14:textId="77777777" w:rsidR="006949B7" w:rsidRPr="00152E68" w:rsidRDefault="006949B7" w:rsidP="00152E68">
            <w:pPr>
              <w:spacing w:after="200"/>
              <w:jc w:val="both"/>
              <w:rPr>
                <w:sz w:val="24"/>
                <w:szCs w:val="24"/>
                <w:lang w:val="uk-UA" w:eastAsia="uk-UA"/>
              </w:rPr>
            </w:pPr>
            <w:r w:rsidRPr="00152E68">
              <w:rPr>
                <w:sz w:val="24"/>
                <w:szCs w:val="24"/>
                <w:lang w:val="uk-UA" w:eastAsia="uk-UA"/>
              </w:rPr>
              <w:t>Text</w:t>
            </w:r>
          </w:p>
        </w:tc>
        <w:tc>
          <w:tcPr>
            <w:tcW w:w="4111" w:type="dxa"/>
          </w:tcPr>
          <w:p w14:paraId="337FE758" w14:textId="115E9F7A" w:rsidR="006949B7" w:rsidRPr="00152E68" w:rsidRDefault="006949B7" w:rsidP="00152E68">
            <w:pPr>
              <w:spacing w:after="200"/>
              <w:jc w:val="both"/>
              <w:rPr>
                <w:sz w:val="24"/>
                <w:szCs w:val="24"/>
                <w:lang w:val="uk-UA" w:eastAsia="uk-UA"/>
              </w:rPr>
            </w:pPr>
            <w:r w:rsidRPr="00152E68">
              <w:rPr>
                <w:sz w:val="24"/>
                <w:szCs w:val="24"/>
                <w:lang w:val="uk-UA" w:eastAsia="uk-UA"/>
              </w:rPr>
              <w:t>Пароль користувача для входу в систему</w:t>
            </w:r>
          </w:p>
        </w:tc>
        <w:tc>
          <w:tcPr>
            <w:tcW w:w="2999" w:type="dxa"/>
          </w:tcPr>
          <w:p w14:paraId="06BABD34" w14:textId="3E3EA76D" w:rsidR="006949B7" w:rsidRPr="00152E68" w:rsidRDefault="006949B7" w:rsidP="00152E68">
            <w:pPr>
              <w:spacing w:after="200"/>
              <w:jc w:val="both"/>
              <w:rPr>
                <w:sz w:val="24"/>
                <w:szCs w:val="24"/>
                <w:lang w:val="uk-UA" w:eastAsia="uk-UA"/>
              </w:rPr>
            </w:pPr>
            <w:r w:rsidRPr="00152E68">
              <w:rPr>
                <w:sz w:val="24"/>
                <w:szCs w:val="24"/>
                <w:lang w:val="uk-UA" w:eastAsia="uk-UA"/>
              </w:rPr>
              <w:t>Довжиною не менше 7 символів.</w:t>
            </w:r>
          </w:p>
        </w:tc>
      </w:tr>
    </w:tbl>
    <w:p w14:paraId="01F7059B" w14:textId="230DB897" w:rsidR="00332CC1" w:rsidRDefault="00332CC1" w:rsidP="005F2424">
      <w:pPr>
        <w:spacing w:line="360" w:lineRule="auto"/>
        <w:jc w:val="both"/>
        <w:rPr>
          <w:sz w:val="28"/>
          <w:szCs w:val="28"/>
          <w:lang w:val="uk-UA"/>
        </w:rPr>
      </w:pPr>
    </w:p>
    <w:p w14:paraId="7AA9D80B" w14:textId="21A3F25B" w:rsidR="005F2424" w:rsidRPr="005F2424" w:rsidRDefault="005F2424" w:rsidP="0040509C">
      <w:pPr>
        <w:pStyle w:val="2"/>
        <w:ind w:firstLine="851"/>
        <w:jc w:val="left"/>
        <w:rPr>
          <w:sz w:val="28"/>
          <w:szCs w:val="28"/>
          <w:lang w:val="en-US"/>
        </w:rPr>
      </w:pPr>
      <w:bookmarkStart w:id="8347" w:name="_Toc168081196"/>
      <w:bookmarkStart w:id="8348" w:name="_Toc169175564"/>
      <w:r>
        <w:rPr>
          <w:sz w:val="28"/>
          <w:szCs w:val="28"/>
        </w:rPr>
        <w:t xml:space="preserve">3.3 Написання </w:t>
      </w:r>
      <w:r>
        <w:rPr>
          <w:sz w:val="28"/>
          <w:szCs w:val="28"/>
          <w:lang w:val="en-US"/>
        </w:rPr>
        <w:t>user stories</w:t>
      </w:r>
      <w:bookmarkEnd w:id="8347"/>
      <w:bookmarkEnd w:id="8348"/>
    </w:p>
    <w:p w14:paraId="60D21AC0" w14:textId="77777777" w:rsidR="005F2424" w:rsidRPr="00DB2F52" w:rsidRDefault="005F2424" w:rsidP="005F2424">
      <w:pPr>
        <w:spacing w:line="360" w:lineRule="auto"/>
        <w:jc w:val="both"/>
        <w:rPr>
          <w:sz w:val="28"/>
          <w:szCs w:val="28"/>
          <w:lang w:val="uk-UA"/>
        </w:rPr>
      </w:pPr>
    </w:p>
    <w:p w14:paraId="48718D95" w14:textId="77777777" w:rsidR="00B225EE" w:rsidRPr="009B56B1" w:rsidRDefault="00B225EE" w:rsidP="00B225EE">
      <w:pPr>
        <w:spacing w:line="360" w:lineRule="auto"/>
        <w:ind w:firstLine="851"/>
        <w:jc w:val="both"/>
        <w:rPr>
          <w:sz w:val="28"/>
          <w:szCs w:val="28"/>
          <w:lang w:val="en-US"/>
        </w:rPr>
      </w:pPr>
      <w:r w:rsidRPr="009B56B1">
        <w:rPr>
          <w:sz w:val="28"/>
          <w:szCs w:val="28"/>
          <w:lang w:val="en-US"/>
        </w:rPr>
        <w:t>User Story Title</w:t>
      </w:r>
    </w:p>
    <w:p w14:paraId="47515D87" w14:textId="77777777" w:rsidR="00B225EE" w:rsidRPr="00B225EE" w:rsidRDefault="00B225EE" w:rsidP="00B225EE">
      <w:pPr>
        <w:spacing w:line="360" w:lineRule="auto"/>
        <w:ind w:firstLine="851"/>
        <w:jc w:val="both"/>
        <w:rPr>
          <w:sz w:val="28"/>
          <w:szCs w:val="28"/>
          <w:lang w:val="en-US"/>
        </w:rPr>
      </w:pPr>
      <w:r w:rsidRPr="00B225EE">
        <w:rPr>
          <w:sz w:val="28"/>
          <w:szCs w:val="28"/>
          <w:lang w:val="en-US"/>
        </w:rPr>
        <w:t>Перегляд розкладу вантажоперевезень.</w:t>
      </w:r>
    </w:p>
    <w:p w14:paraId="177DDA10" w14:textId="77777777" w:rsidR="00B225EE" w:rsidRPr="009B56B1" w:rsidRDefault="00B225EE" w:rsidP="00B225EE">
      <w:pPr>
        <w:spacing w:line="360" w:lineRule="auto"/>
        <w:ind w:firstLine="851"/>
        <w:jc w:val="both"/>
        <w:rPr>
          <w:sz w:val="28"/>
          <w:szCs w:val="28"/>
          <w:lang w:val="en-US"/>
        </w:rPr>
      </w:pPr>
      <w:r w:rsidRPr="009B56B1">
        <w:rPr>
          <w:sz w:val="28"/>
          <w:szCs w:val="28"/>
          <w:lang w:val="en-US"/>
        </w:rPr>
        <w:t>User Story Statement</w:t>
      </w:r>
    </w:p>
    <w:p w14:paraId="52235F5E" w14:textId="77777777" w:rsidR="00B225EE" w:rsidRPr="00B225EE" w:rsidRDefault="00B225EE" w:rsidP="00B225EE">
      <w:pPr>
        <w:spacing w:line="360" w:lineRule="auto"/>
        <w:ind w:firstLine="851"/>
        <w:jc w:val="both"/>
        <w:rPr>
          <w:sz w:val="28"/>
          <w:szCs w:val="28"/>
          <w:lang w:val="en-US"/>
        </w:rPr>
      </w:pPr>
      <w:r w:rsidRPr="00B225EE">
        <w:rPr>
          <w:sz w:val="28"/>
          <w:szCs w:val="28"/>
          <w:lang w:val="en-US"/>
        </w:rPr>
        <w:t>Як водій я хочу мати змогу переглядати свій розклад вантажоперевезень, щоб точно знати, коли і куди саме потрібно доставити вантаж.</w:t>
      </w:r>
    </w:p>
    <w:p w14:paraId="320E84E6" w14:textId="77777777" w:rsidR="00B225EE" w:rsidRPr="009B56B1" w:rsidRDefault="00B225EE" w:rsidP="00B225EE">
      <w:pPr>
        <w:spacing w:line="360" w:lineRule="auto"/>
        <w:ind w:firstLine="851"/>
        <w:jc w:val="both"/>
        <w:rPr>
          <w:sz w:val="28"/>
          <w:szCs w:val="28"/>
          <w:lang w:val="en-US"/>
        </w:rPr>
      </w:pPr>
      <w:r w:rsidRPr="009B56B1">
        <w:rPr>
          <w:sz w:val="28"/>
          <w:szCs w:val="28"/>
          <w:lang w:val="en-US"/>
        </w:rPr>
        <w:t>Acceptance Criteria</w:t>
      </w:r>
    </w:p>
    <w:p w14:paraId="720D26AC" w14:textId="77777777" w:rsidR="00B225EE" w:rsidRPr="00B225EE" w:rsidRDefault="00B225EE" w:rsidP="00B225EE">
      <w:pPr>
        <w:spacing w:line="360" w:lineRule="auto"/>
        <w:ind w:firstLine="851"/>
        <w:jc w:val="both"/>
        <w:rPr>
          <w:sz w:val="28"/>
          <w:szCs w:val="28"/>
          <w:lang w:val="en-US"/>
        </w:rPr>
      </w:pPr>
      <w:r w:rsidRPr="00B225EE">
        <w:rPr>
          <w:sz w:val="28"/>
          <w:szCs w:val="28"/>
          <w:lang w:val="en-US"/>
        </w:rPr>
        <w:t>1.</w:t>
      </w:r>
      <w:r w:rsidRPr="00B225EE">
        <w:rPr>
          <w:sz w:val="28"/>
          <w:szCs w:val="28"/>
          <w:lang w:val="en-US"/>
        </w:rPr>
        <w:tab/>
        <w:t>Перейшовши на вкладку Розклад, водій має бачити свій розклад.</w:t>
      </w:r>
    </w:p>
    <w:p w14:paraId="7D917A62" w14:textId="77777777" w:rsidR="00B225EE" w:rsidRPr="00B225EE" w:rsidRDefault="00B225EE" w:rsidP="00B225EE">
      <w:pPr>
        <w:spacing w:line="360" w:lineRule="auto"/>
        <w:ind w:firstLine="851"/>
        <w:jc w:val="both"/>
        <w:rPr>
          <w:sz w:val="28"/>
          <w:szCs w:val="28"/>
          <w:lang w:val="en-US"/>
        </w:rPr>
      </w:pPr>
      <w:r w:rsidRPr="00B225EE">
        <w:rPr>
          <w:sz w:val="28"/>
          <w:szCs w:val="28"/>
          <w:lang w:val="en-US"/>
        </w:rPr>
        <w:t>2.</w:t>
      </w:r>
      <w:r w:rsidRPr="00B225EE">
        <w:rPr>
          <w:sz w:val="28"/>
          <w:szCs w:val="28"/>
          <w:lang w:val="en-US"/>
        </w:rPr>
        <w:tab/>
        <w:t>Водій може переглядати деталі кожного вантажоперевезення.</w:t>
      </w:r>
    </w:p>
    <w:p w14:paraId="51110301" w14:textId="77777777" w:rsidR="00B225EE" w:rsidRPr="00B225EE" w:rsidRDefault="00B225EE" w:rsidP="00B225EE">
      <w:pPr>
        <w:spacing w:line="360" w:lineRule="auto"/>
        <w:ind w:firstLine="851"/>
        <w:jc w:val="both"/>
        <w:rPr>
          <w:sz w:val="28"/>
          <w:szCs w:val="28"/>
          <w:lang w:val="en-US"/>
        </w:rPr>
      </w:pPr>
      <w:r w:rsidRPr="00B225EE">
        <w:rPr>
          <w:sz w:val="28"/>
          <w:szCs w:val="28"/>
          <w:lang w:val="en-US"/>
        </w:rPr>
        <w:t>3.</w:t>
      </w:r>
      <w:r w:rsidRPr="00B225EE">
        <w:rPr>
          <w:sz w:val="28"/>
          <w:szCs w:val="28"/>
          <w:lang w:val="en-US"/>
        </w:rPr>
        <w:tab/>
        <w:t>Всі актуальні вантажоперевезення відображаються в розкладі у хронологічному порядку.</w:t>
      </w:r>
    </w:p>
    <w:p w14:paraId="14AD0B84" w14:textId="77777777" w:rsidR="00B225EE" w:rsidRPr="009B56B1" w:rsidRDefault="00B225EE" w:rsidP="00B225EE">
      <w:pPr>
        <w:spacing w:line="360" w:lineRule="auto"/>
        <w:ind w:firstLine="851"/>
        <w:jc w:val="both"/>
        <w:rPr>
          <w:sz w:val="28"/>
          <w:szCs w:val="28"/>
          <w:lang w:val="en-US"/>
        </w:rPr>
      </w:pPr>
      <w:r w:rsidRPr="009B56B1">
        <w:rPr>
          <w:sz w:val="28"/>
          <w:szCs w:val="28"/>
          <w:lang w:val="en-US"/>
        </w:rPr>
        <w:t>Attachments</w:t>
      </w:r>
    </w:p>
    <w:p w14:paraId="4D9F8BBD" w14:textId="77777777" w:rsidR="00B225EE" w:rsidRPr="00B225EE" w:rsidRDefault="00B225EE" w:rsidP="00B225EE">
      <w:pPr>
        <w:spacing w:line="360" w:lineRule="auto"/>
        <w:ind w:firstLine="851"/>
        <w:jc w:val="both"/>
        <w:rPr>
          <w:sz w:val="28"/>
          <w:szCs w:val="28"/>
          <w:lang w:val="en-US"/>
        </w:rPr>
      </w:pPr>
      <w:r w:rsidRPr="00B225EE">
        <w:rPr>
          <w:sz w:val="28"/>
          <w:szCs w:val="28"/>
          <w:lang w:val="en-US"/>
        </w:rPr>
        <w:t>1.</w:t>
      </w:r>
      <w:r w:rsidRPr="00B225EE">
        <w:rPr>
          <w:sz w:val="28"/>
          <w:szCs w:val="28"/>
          <w:lang w:val="en-US"/>
        </w:rPr>
        <w:tab/>
        <w:t xml:space="preserve">Деталі вантажоперевезення складаються з </w:t>
      </w:r>
    </w:p>
    <w:p w14:paraId="7CC0A1C1" w14:textId="120C022C" w:rsidR="00B225EE" w:rsidRPr="00B225EE" w:rsidRDefault="00B225EE">
      <w:pPr>
        <w:pStyle w:val="af2"/>
        <w:numPr>
          <w:ilvl w:val="0"/>
          <w:numId w:val="38"/>
        </w:numPr>
        <w:spacing w:line="360" w:lineRule="auto"/>
        <w:jc w:val="both"/>
        <w:rPr>
          <w:sz w:val="28"/>
          <w:szCs w:val="28"/>
          <w:lang w:val="en-US"/>
        </w:rPr>
      </w:pPr>
      <w:r w:rsidRPr="00B225EE">
        <w:rPr>
          <w:sz w:val="28"/>
          <w:szCs w:val="28"/>
          <w:lang w:val="en-US"/>
        </w:rPr>
        <w:t>дати і часу відправки,</w:t>
      </w:r>
    </w:p>
    <w:p w14:paraId="050A6FFD" w14:textId="53784511" w:rsidR="00B225EE" w:rsidRPr="00B225EE" w:rsidRDefault="00B225EE">
      <w:pPr>
        <w:pStyle w:val="af2"/>
        <w:numPr>
          <w:ilvl w:val="0"/>
          <w:numId w:val="38"/>
        </w:numPr>
        <w:spacing w:line="360" w:lineRule="auto"/>
        <w:jc w:val="both"/>
        <w:rPr>
          <w:sz w:val="28"/>
          <w:szCs w:val="28"/>
          <w:lang w:val="en-US"/>
        </w:rPr>
      </w:pPr>
      <w:r w:rsidRPr="00B225EE">
        <w:rPr>
          <w:sz w:val="28"/>
          <w:szCs w:val="28"/>
          <w:lang w:val="en-US"/>
        </w:rPr>
        <w:t>дати і часу доставки,</w:t>
      </w:r>
    </w:p>
    <w:p w14:paraId="7C76EE96" w14:textId="095F1829" w:rsidR="00B225EE" w:rsidRPr="00B225EE" w:rsidRDefault="00B225EE">
      <w:pPr>
        <w:pStyle w:val="af2"/>
        <w:numPr>
          <w:ilvl w:val="0"/>
          <w:numId w:val="38"/>
        </w:numPr>
        <w:spacing w:line="360" w:lineRule="auto"/>
        <w:jc w:val="both"/>
        <w:rPr>
          <w:sz w:val="28"/>
          <w:szCs w:val="28"/>
          <w:lang w:val="en-US"/>
        </w:rPr>
      </w:pPr>
      <w:r w:rsidRPr="00B225EE">
        <w:rPr>
          <w:sz w:val="28"/>
          <w:szCs w:val="28"/>
          <w:lang w:val="en-US"/>
        </w:rPr>
        <w:t>замовника,</w:t>
      </w:r>
    </w:p>
    <w:p w14:paraId="79ABDABD" w14:textId="379E8494" w:rsidR="00B225EE" w:rsidRPr="00B225EE" w:rsidRDefault="00B225EE">
      <w:pPr>
        <w:pStyle w:val="af2"/>
        <w:numPr>
          <w:ilvl w:val="0"/>
          <w:numId w:val="38"/>
        </w:numPr>
        <w:spacing w:line="360" w:lineRule="auto"/>
        <w:jc w:val="both"/>
        <w:rPr>
          <w:sz w:val="28"/>
          <w:szCs w:val="28"/>
          <w:lang w:val="en-US"/>
        </w:rPr>
      </w:pPr>
      <w:r w:rsidRPr="00B225EE">
        <w:rPr>
          <w:sz w:val="28"/>
          <w:szCs w:val="28"/>
          <w:lang w:val="en-US"/>
        </w:rPr>
        <w:t>тип вантажу,</w:t>
      </w:r>
    </w:p>
    <w:p w14:paraId="50F37461" w14:textId="57334D9A" w:rsidR="00B225EE" w:rsidRPr="00B225EE" w:rsidRDefault="00B225EE">
      <w:pPr>
        <w:pStyle w:val="af2"/>
        <w:numPr>
          <w:ilvl w:val="0"/>
          <w:numId w:val="38"/>
        </w:numPr>
        <w:spacing w:line="360" w:lineRule="auto"/>
        <w:jc w:val="both"/>
        <w:rPr>
          <w:sz w:val="28"/>
          <w:szCs w:val="28"/>
          <w:lang w:val="en-US"/>
        </w:rPr>
      </w:pPr>
      <w:r w:rsidRPr="00B225EE">
        <w:rPr>
          <w:sz w:val="28"/>
          <w:szCs w:val="28"/>
          <w:lang w:val="en-US"/>
        </w:rPr>
        <w:t>місця відправки,</w:t>
      </w:r>
    </w:p>
    <w:p w14:paraId="26C4807C" w14:textId="1927206F" w:rsidR="00B225EE" w:rsidRPr="00B225EE" w:rsidRDefault="00B225EE">
      <w:pPr>
        <w:pStyle w:val="af2"/>
        <w:numPr>
          <w:ilvl w:val="0"/>
          <w:numId w:val="38"/>
        </w:numPr>
        <w:spacing w:line="360" w:lineRule="auto"/>
        <w:jc w:val="both"/>
        <w:rPr>
          <w:sz w:val="28"/>
          <w:szCs w:val="28"/>
          <w:lang w:val="en-US"/>
        </w:rPr>
      </w:pPr>
      <w:r w:rsidRPr="00B225EE">
        <w:rPr>
          <w:sz w:val="28"/>
          <w:szCs w:val="28"/>
          <w:lang w:val="en-US"/>
        </w:rPr>
        <w:t>місця доставки,</w:t>
      </w:r>
    </w:p>
    <w:p w14:paraId="5B81E751" w14:textId="50EF14F9" w:rsidR="00B225EE" w:rsidRPr="00B225EE" w:rsidRDefault="00B225EE">
      <w:pPr>
        <w:pStyle w:val="af2"/>
        <w:numPr>
          <w:ilvl w:val="0"/>
          <w:numId w:val="38"/>
        </w:numPr>
        <w:spacing w:line="360" w:lineRule="auto"/>
        <w:jc w:val="both"/>
        <w:rPr>
          <w:sz w:val="28"/>
          <w:szCs w:val="28"/>
          <w:lang w:val="en-US"/>
        </w:rPr>
      </w:pPr>
      <w:r w:rsidRPr="00B225EE">
        <w:rPr>
          <w:sz w:val="28"/>
          <w:szCs w:val="28"/>
          <w:lang w:val="en-US"/>
        </w:rPr>
        <w:t>відстані між місцем відправки і доставки,</w:t>
      </w:r>
    </w:p>
    <w:p w14:paraId="3FD9D9DF" w14:textId="75D3FE7C" w:rsidR="00B225EE" w:rsidRPr="009B56B1" w:rsidRDefault="00B225EE" w:rsidP="009B56B1">
      <w:pPr>
        <w:pStyle w:val="af2"/>
        <w:numPr>
          <w:ilvl w:val="0"/>
          <w:numId w:val="38"/>
        </w:numPr>
        <w:spacing w:line="360" w:lineRule="auto"/>
        <w:jc w:val="both"/>
        <w:rPr>
          <w:sz w:val="28"/>
          <w:szCs w:val="28"/>
          <w:lang w:val="en-US"/>
        </w:rPr>
      </w:pPr>
      <w:r w:rsidRPr="00B225EE">
        <w:rPr>
          <w:sz w:val="28"/>
          <w:szCs w:val="28"/>
          <w:lang w:val="en-US"/>
        </w:rPr>
        <w:t>номер вантажівки.</w:t>
      </w:r>
    </w:p>
    <w:p w14:paraId="44CBED26" w14:textId="371F1E4A" w:rsidR="00B225EE" w:rsidRPr="009B56B1" w:rsidRDefault="00B225EE" w:rsidP="00B225EE">
      <w:pPr>
        <w:spacing w:line="360" w:lineRule="auto"/>
        <w:ind w:firstLine="851"/>
        <w:jc w:val="both"/>
        <w:rPr>
          <w:sz w:val="28"/>
          <w:szCs w:val="28"/>
          <w:lang w:val="en-US"/>
        </w:rPr>
      </w:pPr>
      <w:r w:rsidRPr="009B56B1">
        <w:rPr>
          <w:sz w:val="28"/>
          <w:szCs w:val="28"/>
          <w:lang w:val="en-US"/>
        </w:rPr>
        <w:t>User Story Title</w:t>
      </w:r>
    </w:p>
    <w:p w14:paraId="5E55998E" w14:textId="77777777" w:rsidR="00B225EE" w:rsidRPr="00B225EE" w:rsidRDefault="00B225EE" w:rsidP="00B225EE">
      <w:pPr>
        <w:spacing w:line="360" w:lineRule="auto"/>
        <w:ind w:firstLine="851"/>
        <w:jc w:val="both"/>
        <w:rPr>
          <w:sz w:val="28"/>
          <w:szCs w:val="28"/>
          <w:lang w:val="en-US"/>
        </w:rPr>
      </w:pPr>
      <w:r w:rsidRPr="00B225EE">
        <w:rPr>
          <w:sz w:val="28"/>
          <w:szCs w:val="28"/>
          <w:lang w:val="en-US"/>
        </w:rPr>
        <w:t>Отримання сповіщень.</w:t>
      </w:r>
    </w:p>
    <w:p w14:paraId="14F0B2C2" w14:textId="77777777" w:rsidR="00B225EE" w:rsidRPr="009B56B1" w:rsidRDefault="00B225EE" w:rsidP="00B225EE">
      <w:pPr>
        <w:spacing w:line="360" w:lineRule="auto"/>
        <w:ind w:firstLine="851"/>
        <w:jc w:val="both"/>
        <w:rPr>
          <w:sz w:val="28"/>
          <w:szCs w:val="28"/>
          <w:lang w:val="en-US"/>
        </w:rPr>
      </w:pPr>
      <w:r w:rsidRPr="009B56B1">
        <w:rPr>
          <w:sz w:val="28"/>
          <w:szCs w:val="28"/>
          <w:lang w:val="en-US"/>
        </w:rPr>
        <w:t>User Story Statement</w:t>
      </w:r>
    </w:p>
    <w:p w14:paraId="71066B9B" w14:textId="77777777" w:rsidR="00B225EE" w:rsidRPr="00B225EE" w:rsidRDefault="00B225EE" w:rsidP="00B225EE">
      <w:pPr>
        <w:spacing w:line="360" w:lineRule="auto"/>
        <w:ind w:firstLine="851"/>
        <w:jc w:val="both"/>
        <w:rPr>
          <w:sz w:val="28"/>
          <w:szCs w:val="28"/>
          <w:lang w:val="en-US"/>
        </w:rPr>
      </w:pPr>
      <w:r w:rsidRPr="00B225EE">
        <w:rPr>
          <w:sz w:val="28"/>
          <w:szCs w:val="28"/>
          <w:lang w:val="en-US"/>
        </w:rPr>
        <w:t>Як водій я хочу отримувати сповіщення про найближчу і найтривалішу подорож, щоб не забути про неї.</w:t>
      </w:r>
    </w:p>
    <w:p w14:paraId="1E5AFCD1" w14:textId="77777777" w:rsidR="00B225EE" w:rsidRPr="009B56B1" w:rsidRDefault="00B225EE" w:rsidP="00B225EE">
      <w:pPr>
        <w:spacing w:line="360" w:lineRule="auto"/>
        <w:ind w:firstLine="851"/>
        <w:jc w:val="both"/>
        <w:rPr>
          <w:sz w:val="28"/>
          <w:szCs w:val="28"/>
          <w:lang w:val="en-US"/>
        </w:rPr>
      </w:pPr>
      <w:r w:rsidRPr="009B56B1">
        <w:rPr>
          <w:sz w:val="28"/>
          <w:szCs w:val="28"/>
          <w:lang w:val="en-US"/>
        </w:rPr>
        <w:t>Acceptance Criteria</w:t>
      </w:r>
    </w:p>
    <w:p w14:paraId="23A199CC" w14:textId="77777777" w:rsidR="00B225EE" w:rsidRPr="00B225EE" w:rsidRDefault="00B225EE" w:rsidP="00B225EE">
      <w:pPr>
        <w:spacing w:line="360" w:lineRule="auto"/>
        <w:ind w:firstLine="851"/>
        <w:jc w:val="both"/>
        <w:rPr>
          <w:sz w:val="28"/>
          <w:szCs w:val="28"/>
          <w:lang w:val="en-US"/>
        </w:rPr>
      </w:pPr>
      <w:r w:rsidRPr="00B225EE">
        <w:rPr>
          <w:sz w:val="28"/>
          <w:szCs w:val="28"/>
          <w:lang w:val="en-US"/>
        </w:rPr>
        <w:t>1.</w:t>
      </w:r>
      <w:r w:rsidRPr="00B225EE">
        <w:rPr>
          <w:sz w:val="28"/>
          <w:szCs w:val="28"/>
          <w:lang w:val="en-US"/>
        </w:rPr>
        <w:tab/>
        <w:t>Водій отримує сповіщення про свою першу подорож за 2 дні до неї.</w:t>
      </w:r>
    </w:p>
    <w:p w14:paraId="0995DF9C" w14:textId="77777777" w:rsidR="00B225EE" w:rsidRPr="00B225EE" w:rsidRDefault="00B225EE" w:rsidP="00B225EE">
      <w:pPr>
        <w:spacing w:line="360" w:lineRule="auto"/>
        <w:ind w:firstLine="851"/>
        <w:jc w:val="both"/>
        <w:rPr>
          <w:sz w:val="28"/>
          <w:szCs w:val="28"/>
          <w:lang w:val="en-US"/>
        </w:rPr>
      </w:pPr>
      <w:r w:rsidRPr="00B225EE">
        <w:rPr>
          <w:sz w:val="28"/>
          <w:szCs w:val="28"/>
          <w:lang w:val="en-US"/>
        </w:rPr>
        <w:t>2.</w:t>
      </w:r>
      <w:r w:rsidRPr="00B225EE">
        <w:rPr>
          <w:sz w:val="28"/>
          <w:szCs w:val="28"/>
          <w:lang w:val="en-US"/>
        </w:rPr>
        <w:tab/>
        <w:t>Водій отримує сповіщення про найближчу подорож щодня одразу після попередньої подорожі і аж до дня цієї подорожі.</w:t>
      </w:r>
    </w:p>
    <w:p w14:paraId="55B01580" w14:textId="77777777" w:rsidR="00B225EE" w:rsidRPr="00B225EE" w:rsidRDefault="00B225EE" w:rsidP="00CD338F">
      <w:pPr>
        <w:widowControl w:val="0"/>
        <w:spacing w:line="360" w:lineRule="auto"/>
        <w:ind w:firstLine="851"/>
        <w:jc w:val="both"/>
        <w:rPr>
          <w:sz w:val="28"/>
          <w:szCs w:val="28"/>
          <w:lang w:val="en-US"/>
        </w:rPr>
      </w:pPr>
      <w:r w:rsidRPr="00B225EE">
        <w:rPr>
          <w:sz w:val="28"/>
          <w:szCs w:val="28"/>
          <w:lang w:val="en-US"/>
        </w:rPr>
        <w:t>3.</w:t>
      </w:r>
      <w:r w:rsidRPr="00B225EE">
        <w:rPr>
          <w:sz w:val="28"/>
          <w:szCs w:val="28"/>
          <w:lang w:val="en-US"/>
        </w:rPr>
        <w:tab/>
        <w:t>Водій отримує сповіщення про найтривалішу подорож раз на три дні за два тижні до неї.</w:t>
      </w:r>
    </w:p>
    <w:p w14:paraId="5F35A152" w14:textId="77777777" w:rsidR="00B225EE" w:rsidRPr="00B225EE" w:rsidRDefault="00B225EE" w:rsidP="00CD338F">
      <w:pPr>
        <w:widowControl w:val="0"/>
        <w:spacing w:line="360" w:lineRule="auto"/>
        <w:ind w:firstLine="851"/>
        <w:jc w:val="both"/>
        <w:rPr>
          <w:sz w:val="28"/>
          <w:szCs w:val="28"/>
          <w:lang w:val="en-US"/>
        </w:rPr>
      </w:pPr>
      <w:r w:rsidRPr="00B225EE">
        <w:rPr>
          <w:sz w:val="28"/>
          <w:szCs w:val="28"/>
          <w:lang w:val="en-US"/>
        </w:rPr>
        <w:t>4.</w:t>
      </w:r>
      <w:r w:rsidRPr="00B225EE">
        <w:rPr>
          <w:sz w:val="28"/>
          <w:szCs w:val="28"/>
          <w:lang w:val="en-US"/>
        </w:rPr>
        <w:tab/>
        <w:t>Найтриваліша подорож - це найдовша подорож з усіх актуальних у розкладі цього водія.</w:t>
      </w:r>
    </w:p>
    <w:p w14:paraId="277AAE1E" w14:textId="77777777" w:rsidR="00B225EE" w:rsidRPr="00B225EE" w:rsidRDefault="00B225EE" w:rsidP="009B56B1">
      <w:pPr>
        <w:widowControl w:val="0"/>
        <w:spacing w:line="360" w:lineRule="auto"/>
        <w:ind w:firstLine="851"/>
        <w:jc w:val="both"/>
        <w:rPr>
          <w:sz w:val="28"/>
          <w:szCs w:val="28"/>
          <w:lang w:val="en-US"/>
        </w:rPr>
      </w:pPr>
      <w:r w:rsidRPr="00B225EE">
        <w:rPr>
          <w:sz w:val="28"/>
          <w:szCs w:val="28"/>
          <w:lang w:val="en-US"/>
        </w:rPr>
        <w:t>5.</w:t>
      </w:r>
      <w:r w:rsidRPr="00B225EE">
        <w:rPr>
          <w:sz w:val="28"/>
          <w:szCs w:val="28"/>
          <w:lang w:val="en-US"/>
        </w:rPr>
        <w:tab/>
        <w:t>Нові найтриваліша і найближча подорожі визначаються одразу після закінчення попередньої або оновлення розкладу.</w:t>
      </w:r>
    </w:p>
    <w:p w14:paraId="28767AE2" w14:textId="77777777" w:rsidR="00B225EE" w:rsidRPr="00757D5A" w:rsidRDefault="00B225EE" w:rsidP="00B225EE">
      <w:pPr>
        <w:spacing w:line="360" w:lineRule="auto"/>
        <w:ind w:firstLine="851"/>
        <w:jc w:val="both"/>
        <w:rPr>
          <w:sz w:val="28"/>
          <w:szCs w:val="28"/>
          <w:lang w:val="en-US"/>
        </w:rPr>
      </w:pPr>
      <w:r w:rsidRPr="00757D5A">
        <w:rPr>
          <w:sz w:val="28"/>
          <w:szCs w:val="28"/>
          <w:lang w:val="en-US"/>
        </w:rPr>
        <w:t>Attachments</w:t>
      </w:r>
    </w:p>
    <w:p w14:paraId="6454FC9A" w14:textId="77777777" w:rsidR="00B225EE" w:rsidRPr="00B225EE" w:rsidRDefault="00B225EE" w:rsidP="00B225EE">
      <w:pPr>
        <w:spacing w:line="360" w:lineRule="auto"/>
        <w:ind w:firstLine="851"/>
        <w:jc w:val="both"/>
        <w:rPr>
          <w:sz w:val="28"/>
          <w:szCs w:val="28"/>
          <w:lang w:val="en-US"/>
        </w:rPr>
      </w:pPr>
      <w:r w:rsidRPr="00B225EE">
        <w:rPr>
          <w:sz w:val="28"/>
          <w:szCs w:val="28"/>
          <w:lang w:val="en-US"/>
        </w:rPr>
        <w:t>1.</w:t>
      </w:r>
      <w:r w:rsidRPr="00B225EE">
        <w:rPr>
          <w:sz w:val="28"/>
          <w:szCs w:val="28"/>
          <w:lang w:val="en-US"/>
        </w:rPr>
        <w:tab/>
        <w:t>Сповіщення містить</w:t>
      </w:r>
    </w:p>
    <w:p w14:paraId="2B6B8B3F" w14:textId="07F4BBC2" w:rsidR="00B225EE" w:rsidRPr="00355842" w:rsidRDefault="00B225EE">
      <w:pPr>
        <w:pStyle w:val="af2"/>
        <w:numPr>
          <w:ilvl w:val="0"/>
          <w:numId w:val="39"/>
        </w:numPr>
        <w:spacing w:line="360" w:lineRule="auto"/>
        <w:jc w:val="both"/>
        <w:rPr>
          <w:sz w:val="28"/>
          <w:szCs w:val="28"/>
          <w:lang w:val="en-US"/>
        </w:rPr>
      </w:pPr>
      <w:r w:rsidRPr="00355842">
        <w:rPr>
          <w:sz w:val="28"/>
          <w:szCs w:val="28"/>
          <w:lang w:val="en-US"/>
        </w:rPr>
        <w:t>тип (найближча або найтриваліша подорож),</w:t>
      </w:r>
    </w:p>
    <w:p w14:paraId="57C9A78F" w14:textId="1EA3C862" w:rsidR="00B225EE" w:rsidRPr="00355842" w:rsidRDefault="00B225EE">
      <w:pPr>
        <w:pStyle w:val="af2"/>
        <w:numPr>
          <w:ilvl w:val="0"/>
          <w:numId w:val="39"/>
        </w:numPr>
        <w:spacing w:line="360" w:lineRule="auto"/>
        <w:jc w:val="both"/>
        <w:rPr>
          <w:sz w:val="28"/>
          <w:szCs w:val="28"/>
          <w:lang w:val="en-US"/>
        </w:rPr>
      </w:pPr>
      <w:r w:rsidRPr="00355842">
        <w:rPr>
          <w:sz w:val="28"/>
          <w:szCs w:val="28"/>
          <w:lang w:val="en-US"/>
        </w:rPr>
        <w:t>тип вантажу,</w:t>
      </w:r>
    </w:p>
    <w:p w14:paraId="6E2DF136" w14:textId="3A05611F" w:rsidR="00B225EE" w:rsidRPr="00355842" w:rsidRDefault="00B225EE">
      <w:pPr>
        <w:pStyle w:val="af2"/>
        <w:numPr>
          <w:ilvl w:val="0"/>
          <w:numId w:val="39"/>
        </w:numPr>
        <w:spacing w:line="360" w:lineRule="auto"/>
        <w:jc w:val="both"/>
        <w:rPr>
          <w:sz w:val="28"/>
          <w:szCs w:val="28"/>
          <w:lang w:val="en-US"/>
        </w:rPr>
      </w:pPr>
      <w:r w:rsidRPr="00355842">
        <w:rPr>
          <w:sz w:val="28"/>
          <w:szCs w:val="28"/>
          <w:lang w:val="en-US"/>
        </w:rPr>
        <w:t>тривалість подорожі,</w:t>
      </w:r>
    </w:p>
    <w:p w14:paraId="33F91889" w14:textId="31CC458F" w:rsidR="00B225EE" w:rsidRPr="00757D5A" w:rsidRDefault="00B225EE" w:rsidP="00757D5A">
      <w:pPr>
        <w:pStyle w:val="af2"/>
        <w:numPr>
          <w:ilvl w:val="0"/>
          <w:numId w:val="39"/>
        </w:numPr>
        <w:spacing w:line="360" w:lineRule="auto"/>
        <w:jc w:val="both"/>
        <w:rPr>
          <w:sz w:val="28"/>
          <w:szCs w:val="28"/>
          <w:lang w:val="en-US"/>
        </w:rPr>
      </w:pPr>
      <w:r w:rsidRPr="00355842">
        <w:rPr>
          <w:sz w:val="28"/>
          <w:szCs w:val="28"/>
          <w:lang w:val="en-US"/>
        </w:rPr>
        <w:t>дату і час відправки.</w:t>
      </w:r>
    </w:p>
    <w:p w14:paraId="4F169FD9" w14:textId="23880373" w:rsidR="00B225EE" w:rsidRPr="00757D5A" w:rsidRDefault="00B225EE" w:rsidP="00B225EE">
      <w:pPr>
        <w:spacing w:line="360" w:lineRule="auto"/>
        <w:ind w:firstLine="851"/>
        <w:jc w:val="both"/>
        <w:rPr>
          <w:sz w:val="28"/>
          <w:szCs w:val="28"/>
          <w:lang w:val="en-US"/>
        </w:rPr>
      </w:pPr>
      <w:r w:rsidRPr="00757D5A">
        <w:rPr>
          <w:sz w:val="28"/>
          <w:szCs w:val="28"/>
          <w:lang w:val="en-US"/>
        </w:rPr>
        <w:t>User Story Title</w:t>
      </w:r>
    </w:p>
    <w:p w14:paraId="31FF153C" w14:textId="77777777" w:rsidR="00B225EE" w:rsidRPr="00B225EE" w:rsidRDefault="00B225EE" w:rsidP="00B225EE">
      <w:pPr>
        <w:spacing w:line="360" w:lineRule="auto"/>
        <w:ind w:firstLine="851"/>
        <w:jc w:val="both"/>
        <w:rPr>
          <w:sz w:val="28"/>
          <w:szCs w:val="28"/>
          <w:lang w:val="en-US"/>
        </w:rPr>
      </w:pPr>
      <w:r w:rsidRPr="00B225EE">
        <w:rPr>
          <w:sz w:val="28"/>
          <w:szCs w:val="28"/>
          <w:lang w:val="en-US"/>
        </w:rPr>
        <w:t>Позначення доставлених вантажів.</w:t>
      </w:r>
    </w:p>
    <w:p w14:paraId="21DE6AA0" w14:textId="77777777" w:rsidR="00B225EE" w:rsidRPr="00757D5A" w:rsidRDefault="00B225EE" w:rsidP="00B225EE">
      <w:pPr>
        <w:spacing w:line="360" w:lineRule="auto"/>
        <w:ind w:firstLine="851"/>
        <w:jc w:val="both"/>
        <w:rPr>
          <w:sz w:val="28"/>
          <w:szCs w:val="28"/>
          <w:lang w:val="en-US"/>
        </w:rPr>
      </w:pPr>
      <w:r w:rsidRPr="00757D5A">
        <w:rPr>
          <w:sz w:val="28"/>
          <w:szCs w:val="28"/>
          <w:lang w:val="en-US"/>
        </w:rPr>
        <w:t>User Story Statement</w:t>
      </w:r>
    </w:p>
    <w:p w14:paraId="6CAD4F11" w14:textId="77777777" w:rsidR="00B225EE" w:rsidRPr="00B225EE" w:rsidRDefault="00B225EE" w:rsidP="00B225EE">
      <w:pPr>
        <w:spacing w:line="360" w:lineRule="auto"/>
        <w:ind w:firstLine="851"/>
        <w:jc w:val="both"/>
        <w:rPr>
          <w:sz w:val="28"/>
          <w:szCs w:val="28"/>
          <w:lang w:val="en-US"/>
        </w:rPr>
      </w:pPr>
      <w:r w:rsidRPr="00B225EE">
        <w:rPr>
          <w:sz w:val="28"/>
          <w:szCs w:val="28"/>
          <w:lang w:val="en-US"/>
        </w:rPr>
        <w:t>Щоб диспетчер вантажоперевезень і замовник цього вантажоперевезення могли бачити, коли вантаж доставлено, я як водій можу позначати щойно доставлений вантаж відповідно.</w:t>
      </w:r>
    </w:p>
    <w:p w14:paraId="4FBF424D" w14:textId="77777777" w:rsidR="00B225EE" w:rsidRPr="00757D5A" w:rsidRDefault="00B225EE" w:rsidP="00B225EE">
      <w:pPr>
        <w:spacing w:line="360" w:lineRule="auto"/>
        <w:ind w:firstLine="851"/>
        <w:jc w:val="both"/>
        <w:rPr>
          <w:sz w:val="28"/>
          <w:szCs w:val="28"/>
          <w:lang w:val="en-US"/>
        </w:rPr>
      </w:pPr>
      <w:r w:rsidRPr="00757D5A">
        <w:rPr>
          <w:sz w:val="28"/>
          <w:szCs w:val="28"/>
          <w:lang w:val="en-US"/>
        </w:rPr>
        <w:t>Acceptance Criteria</w:t>
      </w:r>
    </w:p>
    <w:p w14:paraId="775F5903" w14:textId="77777777" w:rsidR="00B225EE" w:rsidRPr="00B225EE" w:rsidRDefault="00B225EE" w:rsidP="00B225EE">
      <w:pPr>
        <w:spacing w:line="360" w:lineRule="auto"/>
        <w:ind w:firstLine="851"/>
        <w:jc w:val="both"/>
        <w:rPr>
          <w:sz w:val="28"/>
          <w:szCs w:val="28"/>
          <w:lang w:val="en-US"/>
        </w:rPr>
      </w:pPr>
      <w:r w:rsidRPr="00B225EE">
        <w:rPr>
          <w:sz w:val="28"/>
          <w:szCs w:val="28"/>
          <w:lang w:val="en-US"/>
        </w:rPr>
        <w:t>1.</w:t>
      </w:r>
      <w:r w:rsidRPr="00B225EE">
        <w:rPr>
          <w:sz w:val="28"/>
          <w:szCs w:val="28"/>
          <w:lang w:val="en-US"/>
        </w:rPr>
        <w:tab/>
        <w:t>Диспетчер і замовник можуть бачити, що вантаж доставлено одразу, як водій його позначив.</w:t>
      </w:r>
    </w:p>
    <w:p w14:paraId="1FE6CE83" w14:textId="77777777" w:rsidR="00B225EE" w:rsidRPr="00B225EE" w:rsidRDefault="00B225EE" w:rsidP="00B225EE">
      <w:pPr>
        <w:spacing w:line="360" w:lineRule="auto"/>
        <w:ind w:firstLine="851"/>
        <w:jc w:val="both"/>
        <w:rPr>
          <w:sz w:val="28"/>
          <w:szCs w:val="28"/>
          <w:lang w:val="en-US"/>
        </w:rPr>
      </w:pPr>
      <w:r w:rsidRPr="00B225EE">
        <w:rPr>
          <w:sz w:val="28"/>
          <w:szCs w:val="28"/>
          <w:lang w:val="en-US"/>
        </w:rPr>
        <w:t>2.</w:t>
      </w:r>
      <w:r w:rsidRPr="00B225EE">
        <w:rPr>
          <w:sz w:val="28"/>
          <w:szCs w:val="28"/>
          <w:lang w:val="en-US"/>
        </w:rPr>
        <w:tab/>
        <w:t>Замовнику приходить сповіщення про доставлення вантажу.</w:t>
      </w:r>
    </w:p>
    <w:p w14:paraId="748D4C55" w14:textId="77777777" w:rsidR="00B225EE" w:rsidRPr="00B225EE" w:rsidRDefault="00B225EE" w:rsidP="00B225EE">
      <w:pPr>
        <w:spacing w:line="360" w:lineRule="auto"/>
        <w:ind w:firstLine="851"/>
        <w:jc w:val="both"/>
        <w:rPr>
          <w:sz w:val="28"/>
          <w:szCs w:val="28"/>
          <w:lang w:val="en-US"/>
        </w:rPr>
      </w:pPr>
      <w:r w:rsidRPr="00B225EE">
        <w:rPr>
          <w:sz w:val="28"/>
          <w:szCs w:val="28"/>
          <w:lang w:val="en-US"/>
        </w:rPr>
        <w:t>3.</w:t>
      </w:r>
      <w:r w:rsidRPr="00B225EE">
        <w:rPr>
          <w:sz w:val="28"/>
          <w:szCs w:val="28"/>
          <w:lang w:val="en-US"/>
        </w:rPr>
        <w:tab/>
        <w:t>Замовник і диспетчер бачать точний час доставлення.</w:t>
      </w:r>
    </w:p>
    <w:p w14:paraId="6BB6436D" w14:textId="77777777" w:rsidR="00B225EE" w:rsidRPr="00B225EE" w:rsidRDefault="00B225EE" w:rsidP="00B225EE">
      <w:pPr>
        <w:spacing w:line="360" w:lineRule="auto"/>
        <w:ind w:firstLine="851"/>
        <w:jc w:val="both"/>
        <w:rPr>
          <w:sz w:val="28"/>
          <w:szCs w:val="28"/>
          <w:lang w:val="en-US"/>
        </w:rPr>
      </w:pPr>
      <w:r w:rsidRPr="00B225EE">
        <w:rPr>
          <w:sz w:val="28"/>
          <w:szCs w:val="28"/>
          <w:lang w:val="en-US"/>
        </w:rPr>
        <w:t>4.</w:t>
      </w:r>
      <w:r w:rsidRPr="00B225EE">
        <w:rPr>
          <w:sz w:val="28"/>
          <w:szCs w:val="28"/>
          <w:lang w:val="en-US"/>
        </w:rPr>
        <w:tab/>
        <w:t>Диспетчер бачить ім’я водія, який відповідає за це замовлення.</w:t>
      </w:r>
    </w:p>
    <w:p w14:paraId="4A4591D3" w14:textId="77777777" w:rsidR="00B225EE" w:rsidRPr="00B225EE" w:rsidRDefault="00B225EE" w:rsidP="00B225EE">
      <w:pPr>
        <w:spacing w:line="360" w:lineRule="auto"/>
        <w:ind w:firstLine="851"/>
        <w:jc w:val="both"/>
        <w:rPr>
          <w:sz w:val="28"/>
          <w:szCs w:val="28"/>
          <w:lang w:val="en-US"/>
        </w:rPr>
      </w:pPr>
      <w:r w:rsidRPr="00B225EE">
        <w:rPr>
          <w:sz w:val="28"/>
          <w:szCs w:val="28"/>
          <w:lang w:val="en-US"/>
        </w:rPr>
        <w:t>5.</w:t>
      </w:r>
      <w:r w:rsidRPr="00B225EE">
        <w:rPr>
          <w:sz w:val="28"/>
          <w:szCs w:val="28"/>
          <w:lang w:val="en-US"/>
        </w:rPr>
        <w:tab/>
        <w:t>Якщо вантаж ще не доставлено, але вже не на складі, то замовнику пише, що вантаж в дорозі.</w:t>
      </w:r>
    </w:p>
    <w:p w14:paraId="69F834C6" w14:textId="77777777" w:rsidR="00B225EE" w:rsidRPr="00757D5A" w:rsidRDefault="00B225EE" w:rsidP="00B225EE">
      <w:pPr>
        <w:spacing w:line="360" w:lineRule="auto"/>
        <w:ind w:firstLine="851"/>
        <w:jc w:val="both"/>
        <w:rPr>
          <w:sz w:val="28"/>
          <w:szCs w:val="28"/>
          <w:lang w:val="en-US"/>
        </w:rPr>
      </w:pPr>
      <w:r w:rsidRPr="00757D5A">
        <w:rPr>
          <w:sz w:val="28"/>
          <w:szCs w:val="28"/>
          <w:lang w:val="en-US"/>
        </w:rPr>
        <w:t>Attachments</w:t>
      </w:r>
    </w:p>
    <w:p w14:paraId="720D8A0F" w14:textId="77777777" w:rsidR="00B225EE" w:rsidRPr="00B225EE" w:rsidRDefault="00B225EE" w:rsidP="00B225EE">
      <w:pPr>
        <w:spacing w:line="360" w:lineRule="auto"/>
        <w:ind w:firstLine="851"/>
        <w:jc w:val="both"/>
        <w:rPr>
          <w:sz w:val="28"/>
          <w:szCs w:val="28"/>
          <w:lang w:val="en-US"/>
        </w:rPr>
      </w:pPr>
      <w:r w:rsidRPr="00B225EE">
        <w:rPr>
          <w:sz w:val="28"/>
          <w:szCs w:val="28"/>
          <w:lang w:val="en-US"/>
        </w:rPr>
        <w:t>1.</w:t>
      </w:r>
      <w:r w:rsidRPr="00B225EE">
        <w:rPr>
          <w:sz w:val="28"/>
          <w:szCs w:val="28"/>
          <w:lang w:val="en-US"/>
        </w:rPr>
        <w:tab/>
        <w:t>Точний час доставлення відображає дату, годину і хвилину.</w:t>
      </w:r>
    </w:p>
    <w:p w14:paraId="0894603C" w14:textId="04955592" w:rsidR="00B225EE" w:rsidRPr="00757D5A" w:rsidRDefault="00B225EE" w:rsidP="00757D5A">
      <w:pPr>
        <w:spacing w:line="360" w:lineRule="auto"/>
        <w:ind w:firstLine="851"/>
        <w:jc w:val="both"/>
        <w:rPr>
          <w:sz w:val="28"/>
          <w:szCs w:val="28"/>
          <w:lang w:val="uk-UA"/>
        </w:rPr>
      </w:pPr>
      <w:r w:rsidRPr="00B225EE">
        <w:rPr>
          <w:sz w:val="28"/>
          <w:szCs w:val="28"/>
          <w:lang w:val="en-US"/>
        </w:rPr>
        <w:t>2.</w:t>
      </w:r>
      <w:r w:rsidRPr="00B225EE">
        <w:rPr>
          <w:sz w:val="28"/>
          <w:szCs w:val="28"/>
          <w:lang w:val="en-US"/>
        </w:rPr>
        <w:tab/>
        <w:t>Сповіщення включає точний час і місце доставлення.</w:t>
      </w:r>
    </w:p>
    <w:p w14:paraId="34FA5080" w14:textId="762F1DBA" w:rsidR="00B225EE" w:rsidRPr="00757D5A" w:rsidRDefault="00B225EE" w:rsidP="00B225EE">
      <w:pPr>
        <w:spacing w:line="360" w:lineRule="auto"/>
        <w:ind w:firstLine="851"/>
        <w:jc w:val="both"/>
        <w:rPr>
          <w:sz w:val="28"/>
          <w:szCs w:val="28"/>
          <w:lang w:val="en-US"/>
        </w:rPr>
      </w:pPr>
      <w:r w:rsidRPr="00757D5A">
        <w:rPr>
          <w:sz w:val="28"/>
          <w:szCs w:val="28"/>
          <w:lang w:val="en-US"/>
        </w:rPr>
        <w:t>User Story Title</w:t>
      </w:r>
    </w:p>
    <w:p w14:paraId="01EF1BB7" w14:textId="77777777" w:rsidR="00B225EE" w:rsidRPr="00B225EE" w:rsidRDefault="00B225EE" w:rsidP="00B225EE">
      <w:pPr>
        <w:spacing w:line="360" w:lineRule="auto"/>
        <w:ind w:firstLine="851"/>
        <w:jc w:val="both"/>
        <w:rPr>
          <w:sz w:val="28"/>
          <w:szCs w:val="28"/>
          <w:lang w:val="en-US"/>
        </w:rPr>
      </w:pPr>
      <w:r w:rsidRPr="00B225EE">
        <w:rPr>
          <w:sz w:val="28"/>
          <w:szCs w:val="28"/>
          <w:lang w:val="en-US"/>
        </w:rPr>
        <w:t>Спілкування в чаті.</w:t>
      </w:r>
    </w:p>
    <w:p w14:paraId="4D06ED75" w14:textId="77777777" w:rsidR="00B225EE" w:rsidRPr="00757D5A" w:rsidRDefault="00B225EE" w:rsidP="00B225EE">
      <w:pPr>
        <w:spacing w:line="360" w:lineRule="auto"/>
        <w:ind w:firstLine="851"/>
        <w:jc w:val="both"/>
        <w:rPr>
          <w:sz w:val="28"/>
          <w:szCs w:val="28"/>
          <w:lang w:val="en-US"/>
        </w:rPr>
      </w:pPr>
      <w:r w:rsidRPr="00757D5A">
        <w:rPr>
          <w:sz w:val="28"/>
          <w:szCs w:val="28"/>
          <w:lang w:val="en-US"/>
        </w:rPr>
        <w:t>User Story Statement</w:t>
      </w:r>
    </w:p>
    <w:p w14:paraId="1DD08144" w14:textId="77777777" w:rsidR="00B225EE" w:rsidRPr="00B225EE" w:rsidRDefault="00B225EE" w:rsidP="00757D5A">
      <w:pPr>
        <w:widowControl w:val="0"/>
        <w:spacing w:line="360" w:lineRule="auto"/>
        <w:ind w:firstLine="851"/>
        <w:jc w:val="both"/>
        <w:rPr>
          <w:sz w:val="28"/>
          <w:szCs w:val="28"/>
          <w:lang w:val="en-US"/>
        </w:rPr>
      </w:pPr>
      <w:r w:rsidRPr="00B225EE">
        <w:rPr>
          <w:sz w:val="28"/>
          <w:szCs w:val="28"/>
          <w:lang w:val="en-US"/>
        </w:rPr>
        <w:t>Як водій або замовник я хочу мати можливість написати диспетчеру текстове повідомлення і отримати відповідь, щоб можна було узгодити деталі вантажоперевезення.</w:t>
      </w:r>
    </w:p>
    <w:p w14:paraId="62FBDD6D" w14:textId="77777777" w:rsidR="00B225EE" w:rsidRPr="00757D5A" w:rsidRDefault="00B225EE" w:rsidP="00B225EE">
      <w:pPr>
        <w:spacing w:line="360" w:lineRule="auto"/>
        <w:ind w:firstLine="851"/>
        <w:jc w:val="both"/>
        <w:rPr>
          <w:sz w:val="28"/>
          <w:szCs w:val="28"/>
          <w:lang w:val="en-US"/>
        </w:rPr>
      </w:pPr>
      <w:r w:rsidRPr="00757D5A">
        <w:rPr>
          <w:sz w:val="28"/>
          <w:szCs w:val="28"/>
          <w:lang w:val="en-US"/>
        </w:rPr>
        <w:t>Acceptance Criteria</w:t>
      </w:r>
    </w:p>
    <w:p w14:paraId="736A82A0" w14:textId="77777777" w:rsidR="00B225EE" w:rsidRPr="00B225EE" w:rsidRDefault="00B225EE" w:rsidP="00B225EE">
      <w:pPr>
        <w:spacing w:line="360" w:lineRule="auto"/>
        <w:ind w:firstLine="851"/>
        <w:jc w:val="both"/>
        <w:rPr>
          <w:sz w:val="28"/>
          <w:szCs w:val="28"/>
          <w:lang w:val="en-US"/>
        </w:rPr>
      </w:pPr>
      <w:r w:rsidRPr="00B225EE">
        <w:rPr>
          <w:sz w:val="28"/>
          <w:szCs w:val="28"/>
          <w:lang w:val="en-US"/>
        </w:rPr>
        <w:t>1.</w:t>
      </w:r>
      <w:r w:rsidRPr="00B225EE">
        <w:rPr>
          <w:sz w:val="28"/>
          <w:szCs w:val="28"/>
          <w:lang w:val="en-US"/>
        </w:rPr>
        <w:tab/>
        <w:t>Спілкування може відбуватися в реальному часі.</w:t>
      </w:r>
    </w:p>
    <w:p w14:paraId="582220C5" w14:textId="77777777" w:rsidR="00B225EE" w:rsidRPr="00B225EE" w:rsidRDefault="00B225EE" w:rsidP="00B225EE">
      <w:pPr>
        <w:spacing w:line="360" w:lineRule="auto"/>
        <w:ind w:firstLine="851"/>
        <w:jc w:val="both"/>
        <w:rPr>
          <w:sz w:val="28"/>
          <w:szCs w:val="28"/>
          <w:lang w:val="en-US"/>
        </w:rPr>
      </w:pPr>
      <w:r w:rsidRPr="00B225EE">
        <w:rPr>
          <w:sz w:val="28"/>
          <w:szCs w:val="28"/>
          <w:lang w:val="en-US"/>
        </w:rPr>
        <w:t>2.</w:t>
      </w:r>
      <w:r w:rsidRPr="00B225EE">
        <w:rPr>
          <w:sz w:val="28"/>
          <w:szCs w:val="28"/>
          <w:lang w:val="en-US"/>
        </w:rPr>
        <w:tab/>
        <w:t>Користувачу приходять сповіщення про нові повідомлення.</w:t>
      </w:r>
    </w:p>
    <w:p w14:paraId="30500E18" w14:textId="77777777" w:rsidR="00B225EE" w:rsidRPr="00B225EE" w:rsidRDefault="00B225EE" w:rsidP="00B225EE">
      <w:pPr>
        <w:spacing w:line="360" w:lineRule="auto"/>
        <w:ind w:firstLine="851"/>
        <w:jc w:val="both"/>
        <w:rPr>
          <w:sz w:val="28"/>
          <w:szCs w:val="28"/>
          <w:lang w:val="en-US"/>
        </w:rPr>
      </w:pPr>
      <w:r w:rsidRPr="00B225EE">
        <w:rPr>
          <w:sz w:val="28"/>
          <w:szCs w:val="28"/>
          <w:lang w:val="en-US"/>
        </w:rPr>
        <w:t>3.</w:t>
      </w:r>
      <w:r w:rsidRPr="00B225EE">
        <w:rPr>
          <w:sz w:val="28"/>
          <w:szCs w:val="28"/>
          <w:lang w:val="en-US"/>
        </w:rPr>
        <w:tab/>
        <w:t>Повідомлення надійно шифруються.</w:t>
      </w:r>
    </w:p>
    <w:p w14:paraId="0A39711C" w14:textId="77777777" w:rsidR="00B225EE" w:rsidRPr="00757D5A" w:rsidRDefault="00B225EE" w:rsidP="00B225EE">
      <w:pPr>
        <w:spacing w:line="360" w:lineRule="auto"/>
        <w:ind w:firstLine="851"/>
        <w:jc w:val="both"/>
        <w:rPr>
          <w:sz w:val="28"/>
          <w:szCs w:val="28"/>
          <w:lang w:val="en-US"/>
        </w:rPr>
      </w:pPr>
      <w:r w:rsidRPr="00757D5A">
        <w:rPr>
          <w:sz w:val="28"/>
          <w:szCs w:val="28"/>
          <w:lang w:val="en-US"/>
        </w:rPr>
        <w:t>Attachments</w:t>
      </w:r>
    </w:p>
    <w:p w14:paraId="1216B6AC" w14:textId="6DDFC881" w:rsidR="00B225EE" w:rsidRPr="00757D5A" w:rsidRDefault="00B225EE" w:rsidP="00757D5A">
      <w:pPr>
        <w:spacing w:line="360" w:lineRule="auto"/>
        <w:ind w:firstLine="851"/>
        <w:jc w:val="both"/>
        <w:rPr>
          <w:sz w:val="28"/>
          <w:szCs w:val="28"/>
          <w:lang w:val="uk-UA"/>
        </w:rPr>
      </w:pPr>
      <w:r w:rsidRPr="00B225EE">
        <w:rPr>
          <w:sz w:val="28"/>
          <w:szCs w:val="28"/>
          <w:lang w:val="en-US"/>
        </w:rPr>
        <w:t>1.</w:t>
      </w:r>
      <w:r w:rsidRPr="00B225EE">
        <w:rPr>
          <w:sz w:val="28"/>
          <w:szCs w:val="28"/>
          <w:lang w:val="en-US"/>
        </w:rPr>
        <w:tab/>
        <w:t>Сповіщення включає ім’я відправника і текст повідомлення.</w:t>
      </w:r>
    </w:p>
    <w:p w14:paraId="306BE060" w14:textId="3F3C946C" w:rsidR="00B225EE" w:rsidRPr="00757D5A" w:rsidRDefault="00B225EE" w:rsidP="00B225EE">
      <w:pPr>
        <w:spacing w:line="360" w:lineRule="auto"/>
        <w:ind w:firstLine="851"/>
        <w:jc w:val="both"/>
        <w:rPr>
          <w:sz w:val="28"/>
          <w:szCs w:val="28"/>
          <w:lang w:val="en-US"/>
        </w:rPr>
      </w:pPr>
      <w:r w:rsidRPr="00757D5A">
        <w:rPr>
          <w:sz w:val="28"/>
          <w:szCs w:val="28"/>
          <w:lang w:val="en-US"/>
        </w:rPr>
        <w:t>User Story Title</w:t>
      </w:r>
    </w:p>
    <w:p w14:paraId="358B8EEE" w14:textId="77777777" w:rsidR="00B225EE" w:rsidRPr="00B225EE" w:rsidRDefault="00B225EE" w:rsidP="00B225EE">
      <w:pPr>
        <w:spacing w:line="360" w:lineRule="auto"/>
        <w:ind w:firstLine="851"/>
        <w:jc w:val="both"/>
        <w:rPr>
          <w:sz w:val="28"/>
          <w:szCs w:val="28"/>
          <w:lang w:val="en-US"/>
        </w:rPr>
      </w:pPr>
      <w:r w:rsidRPr="00B225EE">
        <w:rPr>
          <w:sz w:val="28"/>
          <w:szCs w:val="28"/>
          <w:lang w:val="en-US"/>
        </w:rPr>
        <w:t>Складання розкладу руху автотранспорту.</w:t>
      </w:r>
    </w:p>
    <w:p w14:paraId="45F701F3" w14:textId="77777777" w:rsidR="00B225EE" w:rsidRPr="00757D5A" w:rsidRDefault="00B225EE" w:rsidP="00B225EE">
      <w:pPr>
        <w:spacing w:line="360" w:lineRule="auto"/>
        <w:ind w:firstLine="851"/>
        <w:jc w:val="both"/>
        <w:rPr>
          <w:sz w:val="28"/>
          <w:szCs w:val="28"/>
          <w:lang w:val="en-US"/>
        </w:rPr>
      </w:pPr>
      <w:r w:rsidRPr="00757D5A">
        <w:rPr>
          <w:sz w:val="28"/>
          <w:szCs w:val="28"/>
          <w:lang w:val="en-US"/>
        </w:rPr>
        <w:t>User Story Statement</w:t>
      </w:r>
    </w:p>
    <w:p w14:paraId="301297AD" w14:textId="77777777" w:rsidR="00B225EE" w:rsidRPr="00B225EE" w:rsidRDefault="00B225EE" w:rsidP="00B225EE">
      <w:pPr>
        <w:spacing w:line="360" w:lineRule="auto"/>
        <w:ind w:firstLine="851"/>
        <w:jc w:val="both"/>
        <w:rPr>
          <w:sz w:val="28"/>
          <w:szCs w:val="28"/>
          <w:lang w:val="en-US"/>
        </w:rPr>
      </w:pPr>
      <w:r w:rsidRPr="00B225EE">
        <w:rPr>
          <w:sz w:val="28"/>
          <w:szCs w:val="28"/>
          <w:lang w:val="en-US"/>
        </w:rPr>
        <w:t>Як диспетчер вантажоперевезень я хочу складати розклад руху автотранспорту, щоб водії вчасно і без логістичних перешкод доставляли вантаж.</w:t>
      </w:r>
    </w:p>
    <w:p w14:paraId="54519DDD" w14:textId="77777777" w:rsidR="00B225EE" w:rsidRPr="00757D5A" w:rsidRDefault="00B225EE" w:rsidP="00B225EE">
      <w:pPr>
        <w:spacing w:line="360" w:lineRule="auto"/>
        <w:ind w:firstLine="851"/>
        <w:jc w:val="both"/>
        <w:rPr>
          <w:sz w:val="28"/>
          <w:szCs w:val="28"/>
          <w:lang w:val="en-US"/>
        </w:rPr>
      </w:pPr>
      <w:r w:rsidRPr="00757D5A">
        <w:rPr>
          <w:sz w:val="28"/>
          <w:szCs w:val="28"/>
          <w:lang w:val="en-US"/>
        </w:rPr>
        <w:t>Acceptance Criteria</w:t>
      </w:r>
    </w:p>
    <w:p w14:paraId="5A221534" w14:textId="77777777" w:rsidR="00B225EE" w:rsidRPr="00B225EE" w:rsidRDefault="00B225EE" w:rsidP="00B225EE">
      <w:pPr>
        <w:spacing w:line="360" w:lineRule="auto"/>
        <w:ind w:firstLine="851"/>
        <w:jc w:val="both"/>
        <w:rPr>
          <w:sz w:val="28"/>
          <w:szCs w:val="28"/>
          <w:lang w:val="en-US"/>
        </w:rPr>
      </w:pPr>
      <w:r w:rsidRPr="00B225EE">
        <w:rPr>
          <w:sz w:val="28"/>
          <w:szCs w:val="28"/>
          <w:lang w:val="en-US"/>
        </w:rPr>
        <w:t>1.</w:t>
      </w:r>
      <w:r w:rsidRPr="00B225EE">
        <w:rPr>
          <w:sz w:val="28"/>
          <w:szCs w:val="28"/>
          <w:lang w:val="en-US"/>
        </w:rPr>
        <w:tab/>
        <w:t>Водії можуть переглядати свій розклад тільки тоді, коли диспетчер його опублікує.</w:t>
      </w:r>
    </w:p>
    <w:p w14:paraId="689457A3" w14:textId="77777777" w:rsidR="00B225EE" w:rsidRPr="00B225EE" w:rsidRDefault="00B225EE" w:rsidP="00B225EE">
      <w:pPr>
        <w:spacing w:line="360" w:lineRule="auto"/>
        <w:ind w:firstLine="851"/>
        <w:jc w:val="both"/>
        <w:rPr>
          <w:sz w:val="28"/>
          <w:szCs w:val="28"/>
          <w:lang w:val="en-US"/>
        </w:rPr>
      </w:pPr>
      <w:r w:rsidRPr="00B225EE">
        <w:rPr>
          <w:sz w:val="28"/>
          <w:szCs w:val="28"/>
          <w:lang w:val="en-US"/>
        </w:rPr>
        <w:t>2.</w:t>
      </w:r>
      <w:r w:rsidRPr="00B225EE">
        <w:rPr>
          <w:sz w:val="28"/>
          <w:szCs w:val="28"/>
          <w:lang w:val="en-US"/>
        </w:rPr>
        <w:tab/>
        <w:t>Диспетчер повинен внести деталі вантажоперевезення.</w:t>
      </w:r>
    </w:p>
    <w:p w14:paraId="1DF2E9B3" w14:textId="77777777" w:rsidR="00B225EE" w:rsidRPr="00B225EE" w:rsidRDefault="00B225EE" w:rsidP="00B225EE">
      <w:pPr>
        <w:spacing w:line="360" w:lineRule="auto"/>
        <w:ind w:firstLine="851"/>
        <w:jc w:val="both"/>
        <w:rPr>
          <w:sz w:val="28"/>
          <w:szCs w:val="28"/>
          <w:lang w:val="en-US"/>
        </w:rPr>
      </w:pPr>
      <w:r w:rsidRPr="00B225EE">
        <w:rPr>
          <w:sz w:val="28"/>
          <w:szCs w:val="28"/>
          <w:lang w:val="en-US"/>
        </w:rPr>
        <w:t>3.</w:t>
      </w:r>
      <w:r w:rsidRPr="00B225EE">
        <w:rPr>
          <w:sz w:val="28"/>
          <w:szCs w:val="28"/>
          <w:lang w:val="en-US"/>
        </w:rPr>
        <w:tab/>
        <w:t>Система автоматично перевіряє, чи буде доступна конкретна машина і конкретний водій в той час і не допускає збігів.</w:t>
      </w:r>
    </w:p>
    <w:p w14:paraId="0AFC3792" w14:textId="77777777" w:rsidR="00B225EE" w:rsidRPr="00B225EE" w:rsidRDefault="00B225EE" w:rsidP="00B225EE">
      <w:pPr>
        <w:spacing w:line="360" w:lineRule="auto"/>
        <w:ind w:firstLine="851"/>
        <w:jc w:val="both"/>
        <w:rPr>
          <w:sz w:val="28"/>
          <w:szCs w:val="28"/>
          <w:lang w:val="en-US"/>
        </w:rPr>
      </w:pPr>
      <w:r w:rsidRPr="00B225EE">
        <w:rPr>
          <w:sz w:val="28"/>
          <w:szCs w:val="28"/>
          <w:lang w:val="en-US"/>
        </w:rPr>
        <w:t>4.</w:t>
      </w:r>
      <w:r w:rsidRPr="00B225EE">
        <w:rPr>
          <w:sz w:val="28"/>
          <w:szCs w:val="28"/>
          <w:lang w:val="en-US"/>
        </w:rPr>
        <w:tab/>
        <w:t>Диспетчер може вносити зміни в розклад після його публікації.</w:t>
      </w:r>
    </w:p>
    <w:p w14:paraId="08EC90B8" w14:textId="77777777" w:rsidR="00B225EE" w:rsidRPr="00B225EE" w:rsidRDefault="00B225EE" w:rsidP="00B225EE">
      <w:pPr>
        <w:spacing w:line="360" w:lineRule="auto"/>
        <w:ind w:firstLine="851"/>
        <w:jc w:val="both"/>
        <w:rPr>
          <w:sz w:val="28"/>
          <w:szCs w:val="28"/>
          <w:lang w:val="en-US"/>
        </w:rPr>
      </w:pPr>
      <w:r w:rsidRPr="00B225EE">
        <w:rPr>
          <w:sz w:val="28"/>
          <w:szCs w:val="28"/>
          <w:lang w:val="en-US"/>
        </w:rPr>
        <w:t>5.</w:t>
      </w:r>
      <w:r w:rsidRPr="00B225EE">
        <w:rPr>
          <w:sz w:val="28"/>
          <w:szCs w:val="28"/>
          <w:lang w:val="en-US"/>
        </w:rPr>
        <w:tab/>
        <w:t>Водію приходить сповіщення про внесення змін у його розкладі та про публікацію його розкладу.</w:t>
      </w:r>
    </w:p>
    <w:p w14:paraId="76788A8E" w14:textId="77777777" w:rsidR="00B225EE" w:rsidRPr="00757D5A" w:rsidRDefault="00B225EE" w:rsidP="00B225EE">
      <w:pPr>
        <w:spacing w:line="360" w:lineRule="auto"/>
        <w:ind w:firstLine="851"/>
        <w:jc w:val="both"/>
        <w:rPr>
          <w:sz w:val="28"/>
          <w:szCs w:val="28"/>
          <w:lang w:val="en-US"/>
        </w:rPr>
      </w:pPr>
      <w:r w:rsidRPr="00757D5A">
        <w:rPr>
          <w:sz w:val="28"/>
          <w:szCs w:val="28"/>
          <w:lang w:val="en-US"/>
        </w:rPr>
        <w:t>Attachments</w:t>
      </w:r>
    </w:p>
    <w:p w14:paraId="09684DC5" w14:textId="77777777" w:rsidR="00B225EE" w:rsidRPr="00B225EE" w:rsidRDefault="00B225EE" w:rsidP="00B225EE">
      <w:pPr>
        <w:spacing w:line="360" w:lineRule="auto"/>
        <w:ind w:firstLine="851"/>
        <w:jc w:val="both"/>
        <w:rPr>
          <w:sz w:val="28"/>
          <w:szCs w:val="28"/>
          <w:lang w:val="en-US"/>
        </w:rPr>
      </w:pPr>
      <w:r w:rsidRPr="00B225EE">
        <w:rPr>
          <w:sz w:val="28"/>
          <w:szCs w:val="28"/>
          <w:lang w:val="en-US"/>
        </w:rPr>
        <w:t>1.</w:t>
      </w:r>
      <w:r w:rsidRPr="00B225EE">
        <w:rPr>
          <w:sz w:val="28"/>
          <w:szCs w:val="28"/>
          <w:lang w:val="en-US"/>
        </w:rPr>
        <w:tab/>
        <w:t xml:space="preserve">Деталі вантажоперевезення складаються з </w:t>
      </w:r>
    </w:p>
    <w:p w14:paraId="017C2C80" w14:textId="503AA026" w:rsidR="00B225EE" w:rsidRPr="00355842" w:rsidRDefault="00B225EE">
      <w:pPr>
        <w:pStyle w:val="af2"/>
        <w:numPr>
          <w:ilvl w:val="0"/>
          <w:numId w:val="40"/>
        </w:numPr>
        <w:spacing w:line="360" w:lineRule="auto"/>
        <w:jc w:val="both"/>
        <w:rPr>
          <w:sz w:val="28"/>
          <w:szCs w:val="28"/>
          <w:lang w:val="en-US"/>
        </w:rPr>
      </w:pPr>
      <w:r w:rsidRPr="00355842">
        <w:rPr>
          <w:sz w:val="28"/>
          <w:szCs w:val="28"/>
          <w:lang w:val="en-US"/>
        </w:rPr>
        <w:t>дати і часу відправки,</w:t>
      </w:r>
    </w:p>
    <w:p w14:paraId="13C3EB3E" w14:textId="564FDA43" w:rsidR="00B225EE" w:rsidRPr="00355842" w:rsidRDefault="00B225EE">
      <w:pPr>
        <w:pStyle w:val="af2"/>
        <w:numPr>
          <w:ilvl w:val="0"/>
          <w:numId w:val="40"/>
        </w:numPr>
        <w:spacing w:line="360" w:lineRule="auto"/>
        <w:jc w:val="both"/>
        <w:rPr>
          <w:sz w:val="28"/>
          <w:szCs w:val="28"/>
          <w:lang w:val="en-US"/>
        </w:rPr>
      </w:pPr>
      <w:r w:rsidRPr="00355842">
        <w:rPr>
          <w:sz w:val="28"/>
          <w:szCs w:val="28"/>
          <w:lang w:val="en-US"/>
        </w:rPr>
        <w:t>дати і часу доставки,</w:t>
      </w:r>
    </w:p>
    <w:p w14:paraId="5E245A9A" w14:textId="36CF7529" w:rsidR="00B225EE" w:rsidRPr="00355842" w:rsidRDefault="00B225EE">
      <w:pPr>
        <w:pStyle w:val="af2"/>
        <w:numPr>
          <w:ilvl w:val="0"/>
          <w:numId w:val="40"/>
        </w:numPr>
        <w:spacing w:line="360" w:lineRule="auto"/>
        <w:jc w:val="both"/>
        <w:rPr>
          <w:sz w:val="28"/>
          <w:szCs w:val="28"/>
          <w:lang w:val="en-US"/>
        </w:rPr>
      </w:pPr>
      <w:r w:rsidRPr="00355842">
        <w:rPr>
          <w:sz w:val="28"/>
          <w:szCs w:val="28"/>
          <w:lang w:val="en-US"/>
        </w:rPr>
        <w:t>замовника,</w:t>
      </w:r>
    </w:p>
    <w:p w14:paraId="33B4AA50" w14:textId="3DEAB948" w:rsidR="00B225EE" w:rsidRPr="00355842" w:rsidRDefault="00B225EE">
      <w:pPr>
        <w:pStyle w:val="af2"/>
        <w:numPr>
          <w:ilvl w:val="0"/>
          <w:numId w:val="40"/>
        </w:numPr>
        <w:spacing w:line="360" w:lineRule="auto"/>
        <w:jc w:val="both"/>
        <w:rPr>
          <w:sz w:val="28"/>
          <w:szCs w:val="28"/>
          <w:lang w:val="en-US"/>
        </w:rPr>
      </w:pPr>
      <w:r w:rsidRPr="00355842">
        <w:rPr>
          <w:sz w:val="28"/>
          <w:szCs w:val="28"/>
          <w:lang w:val="en-US"/>
        </w:rPr>
        <w:t>тип вантажу і оголошену вартість,</w:t>
      </w:r>
    </w:p>
    <w:p w14:paraId="34F6917C" w14:textId="64E9B426" w:rsidR="00B225EE" w:rsidRPr="00355842" w:rsidRDefault="00B225EE">
      <w:pPr>
        <w:pStyle w:val="af2"/>
        <w:numPr>
          <w:ilvl w:val="0"/>
          <w:numId w:val="40"/>
        </w:numPr>
        <w:spacing w:line="360" w:lineRule="auto"/>
        <w:jc w:val="both"/>
        <w:rPr>
          <w:sz w:val="28"/>
          <w:szCs w:val="28"/>
          <w:lang w:val="en-US"/>
        </w:rPr>
      </w:pPr>
      <w:r w:rsidRPr="00355842">
        <w:rPr>
          <w:sz w:val="28"/>
          <w:szCs w:val="28"/>
          <w:lang w:val="en-US"/>
        </w:rPr>
        <w:t>місця відправки,</w:t>
      </w:r>
    </w:p>
    <w:p w14:paraId="72381464" w14:textId="480523A4" w:rsidR="00B225EE" w:rsidRPr="00355842" w:rsidRDefault="00B225EE" w:rsidP="00757D5A">
      <w:pPr>
        <w:pStyle w:val="af2"/>
        <w:widowControl w:val="0"/>
        <w:numPr>
          <w:ilvl w:val="0"/>
          <w:numId w:val="40"/>
        </w:numPr>
        <w:spacing w:line="360" w:lineRule="auto"/>
        <w:ind w:left="1570" w:hanging="357"/>
        <w:jc w:val="both"/>
        <w:rPr>
          <w:sz w:val="28"/>
          <w:szCs w:val="28"/>
          <w:lang w:val="en-US"/>
        </w:rPr>
      </w:pPr>
      <w:r w:rsidRPr="00355842">
        <w:rPr>
          <w:sz w:val="28"/>
          <w:szCs w:val="28"/>
          <w:lang w:val="en-US"/>
        </w:rPr>
        <w:t>місця доставки,</w:t>
      </w:r>
    </w:p>
    <w:p w14:paraId="6C733211" w14:textId="79CE6E06" w:rsidR="00B225EE" w:rsidRPr="00355842" w:rsidRDefault="00B225EE">
      <w:pPr>
        <w:pStyle w:val="af2"/>
        <w:numPr>
          <w:ilvl w:val="0"/>
          <w:numId w:val="40"/>
        </w:numPr>
        <w:spacing w:line="360" w:lineRule="auto"/>
        <w:jc w:val="both"/>
        <w:rPr>
          <w:sz w:val="28"/>
          <w:szCs w:val="28"/>
          <w:lang w:val="en-US"/>
        </w:rPr>
      </w:pPr>
      <w:r w:rsidRPr="00355842">
        <w:rPr>
          <w:sz w:val="28"/>
          <w:szCs w:val="28"/>
          <w:lang w:val="en-US"/>
        </w:rPr>
        <w:t>відстані між місцем відправки і доставки,</w:t>
      </w:r>
    </w:p>
    <w:p w14:paraId="1A54AC31" w14:textId="190CCA94" w:rsidR="00B225EE" w:rsidRPr="00355842" w:rsidRDefault="00B225EE">
      <w:pPr>
        <w:pStyle w:val="af2"/>
        <w:numPr>
          <w:ilvl w:val="0"/>
          <w:numId w:val="40"/>
        </w:numPr>
        <w:spacing w:line="360" w:lineRule="auto"/>
        <w:jc w:val="both"/>
        <w:rPr>
          <w:sz w:val="28"/>
          <w:szCs w:val="28"/>
          <w:lang w:val="en-US"/>
        </w:rPr>
      </w:pPr>
      <w:r w:rsidRPr="00355842">
        <w:rPr>
          <w:sz w:val="28"/>
          <w:szCs w:val="28"/>
          <w:lang w:val="en-US"/>
        </w:rPr>
        <w:t>номер вантажівки,</w:t>
      </w:r>
    </w:p>
    <w:p w14:paraId="3D5E8A93" w14:textId="78E99572" w:rsidR="00B225EE" w:rsidRPr="00355842" w:rsidRDefault="00B225EE">
      <w:pPr>
        <w:pStyle w:val="af2"/>
        <w:numPr>
          <w:ilvl w:val="0"/>
          <w:numId w:val="40"/>
        </w:numPr>
        <w:spacing w:line="360" w:lineRule="auto"/>
        <w:jc w:val="both"/>
        <w:rPr>
          <w:sz w:val="28"/>
          <w:szCs w:val="28"/>
          <w:lang w:val="en-US"/>
        </w:rPr>
      </w:pPr>
      <w:r w:rsidRPr="00355842">
        <w:rPr>
          <w:sz w:val="28"/>
          <w:szCs w:val="28"/>
          <w:lang w:val="en-US"/>
        </w:rPr>
        <w:t>водія.</w:t>
      </w:r>
    </w:p>
    <w:p w14:paraId="7311EA7B" w14:textId="7E9AF73B" w:rsidR="00B225EE" w:rsidRPr="00757D5A" w:rsidRDefault="00B225EE" w:rsidP="00757D5A">
      <w:pPr>
        <w:spacing w:line="360" w:lineRule="auto"/>
        <w:ind w:firstLine="851"/>
        <w:jc w:val="both"/>
        <w:rPr>
          <w:sz w:val="28"/>
          <w:szCs w:val="28"/>
          <w:lang w:val="uk-UA"/>
        </w:rPr>
      </w:pPr>
      <w:r w:rsidRPr="00B225EE">
        <w:rPr>
          <w:sz w:val="28"/>
          <w:szCs w:val="28"/>
          <w:lang w:val="en-US"/>
        </w:rPr>
        <w:t>2.</w:t>
      </w:r>
      <w:r w:rsidRPr="00B225EE">
        <w:rPr>
          <w:sz w:val="28"/>
          <w:szCs w:val="28"/>
          <w:lang w:val="en-US"/>
        </w:rPr>
        <w:tab/>
        <w:t>Сповіщення включає короткий опис зміни і нові дані.</w:t>
      </w:r>
    </w:p>
    <w:p w14:paraId="13FF61D0" w14:textId="0C6AAA3F" w:rsidR="00B225EE" w:rsidRPr="00757D5A" w:rsidRDefault="00B225EE" w:rsidP="00B225EE">
      <w:pPr>
        <w:spacing w:line="360" w:lineRule="auto"/>
        <w:ind w:firstLine="851"/>
        <w:jc w:val="both"/>
        <w:rPr>
          <w:sz w:val="28"/>
          <w:szCs w:val="28"/>
          <w:lang w:val="en-US"/>
        </w:rPr>
      </w:pPr>
      <w:r w:rsidRPr="00757D5A">
        <w:rPr>
          <w:sz w:val="28"/>
          <w:szCs w:val="28"/>
          <w:lang w:val="en-US"/>
        </w:rPr>
        <w:t>User Story Title</w:t>
      </w:r>
    </w:p>
    <w:p w14:paraId="475820FC" w14:textId="77777777" w:rsidR="00B225EE" w:rsidRPr="00B225EE" w:rsidRDefault="00B225EE" w:rsidP="00B225EE">
      <w:pPr>
        <w:spacing w:line="360" w:lineRule="auto"/>
        <w:ind w:firstLine="851"/>
        <w:jc w:val="both"/>
        <w:rPr>
          <w:sz w:val="28"/>
          <w:szCs w:val="28"/>
          <w:lang w:val="en-US"/>
        </w:rPr>
      </w:pPr>
      <w:r w:rsidRPr="00B225EE">
        <w:rPr>
          <w:sz w:val="28"/>
          <w:szCs w:val="28"/>
          <w:lang w:val="en-US"/>
        </w:rPr>
        <w:t>Адміністрування сервісу.</w:t>
      </w:r>
    </w:p>
    <w:p w14:paraId="1AF634C6" w14:textId="77777777" w:rsidR="00B225EE" w:rsidRPr="00757D5A" w:rsidRDefault="00B225EE" w:rsidP="00B225EE">
      <w:pPr>
        <w:spacing w:line="360" w:lineRule="auto"/>
        <w:ind w:firstLine="851"/>
        <w:jc w:val="both"/>
        <w:rPr>
          <w:sz w:val="28"/>
          <w:szCs w:val="28"/>
          <w:lang w:val="en-US"/>
        </w:rPr>
      </w:pPr>
      <w:r w:rsidRPr="00757D5A">
        <w:rPr>
          <w:sz w:val="28"/>
          <w:szCs w:val="28"/>
          <w:lang w:val="en-US"/>
        </w:rPr>
        <w:t>User Story Statement</w:t>
      </w:r>
    </w:p>
    <w:p w14:paraId="72533F82" w14:textId="77777777" w:rsidR="00B225EE" w:rsidRPr="00B225EE" w:rsidRDefault="00B225EE" w:rsidP="00B225EE">
      <w:pPr>
        <w:spacing w:line="360" w:lineRule="auto"/>
        <w:ind w:firstLine="851"/>
        <w:jc w:val="both"/>
        <w:rPr>
          <w:sz w:val="28"/>
          <w:szCs w:val="28"/>
          <w:lang w:val="en-US"/>
        </w:rPr>
      </w:pPr>
      <w:r w:rsidRPr="00B225EE">
        <w:rPr>
          <w:sz w:val="28"/>
          <w:szCs w:val="28"/>
          <w:lang w:val="en-US"/>
        </w:rPr>
        <w:t>Як системний адміністратор я хочу вносити зміни на сервері, щоб система оновлювалася і розвивалася.</w:t>
      </w:r>
    </w:p>
    <w:p w14:paraId="7EB8452D" w14:textId="77777777" w:rsidR="00B225EE" w:rsidRPr="00757D5A" w:rsidRDefault="00B225EE" w:rsidP="00B225EE">
      <w:pPr>
        <w:spacing w:line="360" w:lineRule="auto"/>
        <w:ind w:firstLine="851"/>
        <w:jc w:val="both"/>
        <w:rPr>
          <w:sz w:val="28"/>
          <w:szCs w:val="28"/>
          <w:lang w:val="en-US"/>
        </w:rPr>
      </w:pPr>
      <w:r w:rsidRPr="00757D5A">
        <w:rPr>
          <w:sz w:val="28"/>
          <w:szCs w:val="28"/>
          <w:lang w:val="en-US"/>
        </w:rPr>
        <w:t>Acceptance Criteria</w:t>
      </w:r>
    </w:p>
    <w:p w14:paraId="7E42BF5D" w14:textId="77777777" w:rsidR="00B225EE" w:rsidRPr="00B225EE" w:rsidRDefault="00B225EE" w:rsidP="00B225EE">
      <w:pPr>
        <w:spacing w:line="360" w:lineRule="auto"/>
        <w:ind w:firstLine="851"/>
        <w:jc w:val="both"/>
        <w:rPr>
          <w:sz w:val="28"/>
          <w:szCs w:val="28"/>
          <w:lang w:val="en-US"/>
        </w:rPr>
      </w:pPr>
      <w:r w:rsidRPr="00B225EE">
        <w:rPr>
          <w:sz w:val="28"/>
          <w:szCs w:val="28"/>
          <w:lang w:val="en-US"/>
        </w:rPr>
        <w:t>1.</w:t>
      </w:r>
      <w:r w:rsidRPr="00B225EE">
        <w:rPr>
          <w:sz w:val="28"/>
          <w:szCs w:val="28"/>
          <w:lang w:val="en-US"/>
        </w:rPr>
        <w:tab/>
        <w:t>Системний адміністратор має право вносити неруйнівні зміни в базу даних.</w:t>
      </w:r>
    </w:p>
    <w:p w14:paraId="61B441E7" w14:textId="77777777" w:rsidR="00B225EE" w:rsidRPr="00B225EE" w:rsidRDefault="00B225EE" w:rsidP="00B225EE">
      <w:pPr>
        <w:spacing w:line="360" w:lineRule="auto"/>
        <w:ind w:firstLine="851"/>
        <w:jc w:val="both"/>
        <w:rPr>
          <w:sz w:val="28"/>
          <w:szCs w:val="28"/>
          <w:lang w:val="en-US"/>
        </w:rPr>
      </w:pPr>
      <w:r w:rsidRPr="00B225EE">
        <w:rPr>
          <w:sz w:val="28"/>
          <w:szCs w:val="28"/>
          <w:lang w:val="en-US"/>
        </w:rPr>
        <w:t>2.</w:t>
      </w:r>
      <w:r w:rsidRPr="00B225EE">
        <w:rPr>
          <w:sz w:val="28"/>
          <w:szCs w:val="28"/>
          <w:lang w:val="en-US"/>
        </w:rPr>
        <w:tab/>
        <w:t>Системний адміністратор сповіщає користувачів про зіміни.</w:t>
      </w:r>
    </w:p>
    <w:p w14:paraId="5B512324" w14:textId="77777777" w:rsidR="00B225EE" w:rsidRPr="00B225EE" w:rsidRDefault="00B225EE" w:rsidP="00B225EE">
      <w:pPr>
        <w:spacing w:line="360" w:lineRule="auto"/>
        <w:ind w:firstLine="851"/>
        <w:jc w:val="both"/>
        <w:rPr>
          <w:sz w:val="28"/>
          <w:szCs w:val="28"/>
          <w:lang w:val="en-US"/>
        </w:rPr>
      </w:pPr>
      <w:r w:rsidRPr="00B225EE">
        <w:rPr>
          <w:sz w:val="28"/>
          <w:szCs w:val="28"/>
          <w:lang w:val="en-US"/>
        </w:rPr>
        <w:t>3.</w:t>
      </w:r>
      <w:r w:rsidRPr="00B225EE">
        <w:rPr>
          <w:sz w:val="28"/>
          <w:szCs w:val="28"/>
          <w:lang w:val="en-US"/>
        </w:rPr>
        <w:tab/>
        <w:t>Системний адміністратор робить резервну копію бази даних щотижня.</w:t>
      </w:r>
    </w:p>
    <w:p w14:paraId="52BE0F51" w14:textId="77777777" w:rsidR="00B225EE" w:rsidRPr="00757D5A" w:rsidRDefault="00B225EE" w:rsidP="00B225EE">
      <w:pPr>
        <w:spacing w:line="360" w:lineRule="auto"/>
        <w:ind w:firstLine="851"/>
        <w:jc w:val="both"/>
        <w:rPr>
          <w:sz w:val="28"/>
          <w:szCs w:val="28"/>
          <w:lang w:val="en-US"/>
        </w:rPr>
      </w:pPr>
      <w:r w:rsidRPr="00757D5A">
        <w:rPr>
          <w:sz w:val="28"/>
          <w:szCs w:val="28"/>
          <w:lang w:val="en-US"/>
        </w:rPr>
        <w:t>Attachments</w:t>
      </w:r>
    </w:p>
    <w:p w14:paraId="4778D4F4" w14:textId="1A0B8A79" w:rsidR="00B225EE" w:rsidRPr="00757D5A" w:rsidRDefault="00B225EE" w:rsidP="00757D5A">
      <w:pPr>
        <w:spacing w:line="360" w:lineRule="auto"/>
        <w:ind w:firstLine="851"/>
        <w:jc w:val="both"/>
        <w:rPr>
          <w:sz w:val="28"/>
          <w:szCs w:val="28"/>
          <w:lang w:val="uk-UA"/>
        </w:rPr>
      </w:pPr>
      <w:r w:rsidRPr="00B225EE">
        <w:rPr>
          <w:sz w:val="28"/>
          <w:szCs w:val="28"/>
          <w:lang w:val="en-US"/>
        </w:rPr>
        <w:t>1.</w:t>
      </w:r>
      <w:r w:rsidRPr="00B225EE">
        <w:rPr>
          <w:sz w:val="28"/>
          <w:szCs w:val="28"/>
          <w:lang w:val="en-US"/>
        </w:rPr>
        <w:tab/>
        <w:t>Системний адміністратор відповідає за систему в цілому та її розвиток і технічну підтримку користувачів.</w:t>
      </w:r>
    </w:p>
    <w:p w14:paraId="241C5A53" w14:textId="115D6859" w:rsidR="00B225EE" w:rsidRPr="00757D5A" w:rsidRDefault="00B225EE" w:rsidP="00B225EE">
      <w:pPr>
        <w:spacing w:line="360" w:lineRule="auto"/>
        <w:ind w:firstLine="851"/>
        <w:jc w:val="both"/>
        <w:rPr>
          <w:sz w:val="28"/>
          <w:szCs w:val="28"/>
          <w:lang w:val="en-US"/>
        </w:rPr>
      </w:pPr>
      <w:r w:rsidRPr="00757D5A">
        <w:rPr>
          <w:sz w:val="28"/>
          <w:szCs w:val="28"/>
          <w:lang w:val="en-US"/>
        </w:rPr>
        <w:t>User Story Title</w:t>
      </w:r>
    </w:p>
    <w:p w14:paraId="6EC1D5ED" w14:textId="77777777" w:rsidR="00B225EE" w:rsidRPr="00B225EE" w:rsidRDefault="00B225EE" w:rsidP="00B225EE">
      <w:pPr>
        <w:spacing w:line="360" w:lineRule="auto"/>
        <w:ind w:firstLine="851"/>
        <w:jc w:val="both"/>
        <w:rPr>
          <w:sz w:val="28"/>
          <w:szCs w:val="28"/>
          <w:lang w:val="en-US"/>
        </w:rPr>
      </w:pPr>
      <w:r w:rsidRPr="00B225EE">
        <w:rPr>
          <w:sz w:val="28"/>
          <w:szCs w:val="28"/>
          <w:lang w:val="en-US"/>
        </w:rPr>
        <w:t>Звернення до системного адміністратора.</w:t>
      </w:r>
    </w:p>
    <w:p w14:paraId="1D38D2A5" w14:textId="77777777" w:rsidR="00B225EE" w:rsidRPr="00757D5A" w:rsidRDefault="00B225EE" w:rsidP="00B225EE">
      <w:pPr>
        <w:spacing w:line="360" w:lineRule="auto"/>
        <w:ind w:firstLine="851"/>
        <w:jc w:val="both"/>
        <w:rPr>
          <w:sz w:val="28"/>
          <w:szCs w:val="28"/>
          <w:lang w:val="en-US"/>
        </w:rPr>
      </w:pPr>
      <w:r w:rsidRPr="00757D5A">
        <w:rPr>
          <w:sz w:val="28"/>
          <w:szCs w:val="28"/>
          <w:lang w:val="en-US"/>
        </w:rPr>
        <w:t>User Story Statement</w:t>
      </w:r>
    </w:p>
    <w:p w14:paraId="27F5CD00" w14:textId="77777777" w:rsidR="00B225EE" w:rsidRPr="00B225EE" w:rsidRDefault="00B225EE" w:rsidP="00CD338F">
      <w:pPr>
        <w:widowControl w:val="0"/>
        <w:spacing w:line="360" w:lineRule="auto"/>
        <w:ind w:firstLine="851"/>
        <w:jc w:val="both"/>
        <w:rPr>
          <w:sz w:val="28"/>
          <w:szCs w:val="28"/>
          <w:lang w:val="en-US"/>
        </w:rPr>
      </w:pPr>
      <w:r w:rsidRPr="00B225EE">
        <w:rPr>
          <w:sz w:val="28"/>
          <w:szCs w:val="28"/>
          <w:lang w:val="en-US"/>
        </w:rPr>
        <w:t>Як диспетчер вантажоперевезень я хочу звернутися до системного адміністратора, щоб вирішити проблему, пов’язану з використанням додатку.</w:t>
      </w:r>
    </w:p>
    <w:p w14:paraId="1BC6304D" w14:textId="77777777" w:rsidR="00B225EE" w:rsidRPr="00757D5A" w:rsidRDefault="00B225EE" w:rsidP="00CD338F">
      <w:pPr>
        <w:widowControl w:val="0"/>
        <w:spacing w:line="360" w:lineRule="auto"/>
        <w:ind w:firstLine="851"/>
        <w:jc w:val="both"/>
        <w:rPr>
          <w:sz w:val="28"/>
          <w:szCs w:val="28"/>
          <w:lang w:val="en-US"/>
        </w:rPr>
      </w:pPr>
      <w:r w:rsidRPr="00757D5A">
        <w:rPr>
          <w:sz w:val="28"/>
          <w:szCs w:val="28"/>
          <w:lang w:val="en-US"/>
        </w:rPr>
        <w:t>Acceptance Criteria</w:t>
      </w:r>
    </w:p>
    <w:p w14:paraId="1D37AF66" w14:textId="77777777" w:rsidR="00B225EE" w:rsidRPr="00B225EE" w:rsidRDefault="00B225EE" w:rsidP="00B225EE">
      <w:pPr>
        <w:spacing w:line="360" w:lineRule="auto"/>
        <w:ind w:firstLine="851"/>
        <w:jc w:val="both"/>
        <w:rPr>
          <w:sz w:val="28"/>
          <w:szCs w:val="28"/>
          <w:lang w:val="en-US"/>
        </w:rPr>
      </w:pPr>
      <w:r w:rsidRPr="00B225EE">
        <w:rPr>
          <w:sz w:val="28"/>
          <w:szCs w:val="28"/>
          <w:lang w:val="en-US"/>
        </w:rPr>
        <w:t>1.</w:t>
      </w:r>
      <w:r w:rsidRPr="00B225EE">
        <w:rPr>
          <w:sz w:val="28"/>
          <w:szCs w:val="28"/>
          <w:lang w:val="en-US"/>
        </w:rPr>
        <w:tab/>
        <w:t>Спілкування відбувається у текстовому форматі.</w:t>
      </w:r>
    </w:p>
    <w:p w14:paraId="7C50A315" w14:textId="77777777" w:rsidR="00B225EE" w:rsidRPr="00B225EE" w:rsidRDefault="00B225EE" w:rsidP="00B225EE">
      <w:pPr>
        <w:spacing w:line="360" w:lineRule="auto"/>
        <w:ind w:firstLine="851"/>
        <w:jc w:val="both"/>
        <w:rPr>
          <w:sz w:val="28"/>
          <w:szCs w:val="28"/>
          <w:lang w:val="en-US"/>
        </w:rPr>
      </w:pPr>
      <w:r w:rsidRPr="00B225EE">
        <w:rPr>
          <w:sz w:val="28"/>
          <w:szCs w:val="28"/>
          <w:lang w:val="en-US"/>
        </w:rPr>
        <w:t>2.</w:t>
      </w:r>
      <w:r w:rsidRPr="00B225EE">
        <w:rPr>
          <w:sz w:val="28"/>
          <w:szCs w:val="28"/>
          <w:lang w:val="en-US"/>
        </w:rPr>
        <w:tab/>
        <w:t>Лише диспетчер вантажоперевезень може написати адміністратору. Інші користувачі звертаються до диспетчера.</w:t>
      </w:r>
    </w:p>
    <w:p w14:paraId="3C8D6453" w14:textId="77777777" w:rsidR="00B225EE" w:rsidRPr="00B225EE" w:rsidRDefault="00B225EE" w:rsidP="00B225EE">
      <w:pPr>
        <w:spacing w:line="360" w:lineRule="auto"/>
        <w:ind w:firstLine="851"/>
        <w:jc w:val="both"/>
        <w:rPr>
          <w:sz w:val="28"/>
          <w:szCs w:val="28"/>
          <w:lang w:val="en-US"/>
        </w:rPr>
      </w:pPr>
      <w:r w:rsidRPr="00B225EE">
        <w:rPr>
          <w:sz w:val="28"/>
          <w:szCs w:val="28"/>
          <w:lang w:val="en-US"/>
        </w:rPr>
        <w:t>3.</w:t>
      </w:r>
      <w:r w:rsidRPr="00B225EE">
        <w:rPr>
          <w:sz w:val="28"/>
          <w:szCs w:val="28"/>
          <w:lang w:val="en-US"/>
        </w:rPr>
        <w:tab/>
        <w:t>Адміністратору приходить сповіщення про питання, а диспетчеру - про відповідь.</w:t>
      </w:r>
    </w:p>
    <w:p w14:paraId="174E9C32" w14:textId="77777777" w:rsidR="00B225EE" w:rsidRPr="00757D5A" w:rsidRDefault="00B225EE" w:rsidP="00B225EE">
      <w:pPr>
        <w:spacing w:line="360" w:lineRule="auto"/>
        <w:ind w:firstLine="851"/>
        <w:jc w:val="both"/>
        <w:rPr>
          <w:sz w:val="28"/>
          <w:szCs w:val="28"/>
          <w:lang w:val="en-US"/>
        </w:rPr>
      </w:pPr>
      <w:r w:rsidRPr="00757D5A">
        <w:rPr>
          <w:sz w:val="28"/>
          <w:szCs w:val="28"/>
          <w:lang w:val="en-US"/>
        </w:rPr>
        <w:t>Attachments</w:t>
      </w:r>
    </w:p>
    <w:p w14:paraId="3DCAEE0D" w14:textId="77777777" w:rsidR="00B225EE" w:rsidRPr="00B225EE" w:rsidRDefault="00B225EE" w:rsidP="00B225EE">
      <w:pPr>
        <w:spacing w:line="360" w:lineRule="auto"/>
        <w:ind w:firstLine="851"/>
        <w:jc w:val="both"/>
        <w:rPr>
          <w:sz w:val="28"/>
          <w:szCs w:val="28"/>
          <w:lang w:val="en-US"/>
        </w:rPr>
      </w:pPr>
      <w:r w:rsidRPr="00B225EE">
        <w:rPr>
          <w:sz w:val="28"/>
          <w:szCs w:val="28"/>
          <w:lang w:val="en-US"/>
        </w:rPr>
        <w:t>1.</w:t>
      </w:r>
      <w:r w:rsidRPr="00B225EE">
        <w:rPr>
          <w:sz w:val="28"/>
          <w:szCs w:val="28"/>
          <w:lang w:val="en-US"/>
        </w:rPr>
        <w:tab/>
        <w:t>Чат з адміністратором призначений для допомоги з усуненням технічних проблем чи несправностей системи.</w:t>
      </w:r>
    </w:p>
    <w:p w14:paraId="2D1B31EE" w14:textId="77777777" w:rsidR="00B225EE" w:rsidRPr="00B225EE" w:rsidRDefault="00B225EE" w:rsidP="00B225EE">
      <w:pPr>
        <w:spacing w:line="360" w:lineRule="auto"/>
        <w:ind w:firstLine="851"/>
        <w:jc w:val="both"/>
        <w:rPr>
          <w:sz w:val="28"/>
          <w:szCs w:val="28"/>
          <w:lang w:val="en-US"/>
        </w:rPr>
      </w:pPr>
      <w:r w:rsidRPr="00B225EE">
        <w:rPr>
          <w:sz w:val="28"/>
          <w:szCs w:val="28"/>
          <w:lang w:val="en-US"/>
        </w:rPr>
        <w:t>2.</w:t>
      </w:r>
      <w:r w:rsidRPr="00B225EE">
        <w:rPr>
          <w:sz w:val="28"/>
          <w:szCs w:val="28"/>
          <w:lang w:val="en-US"/>
        </w:rPr>
        <w:tab/>
        <w:t xml:space="preserve">Сповіщення включають </w:t>
      </w:r>
    </w:p>
    <w:p w14:paraId="07573CB3" w14:textId="693FD349" w:rsidR="00B225EE" w:rsidRPr="00C229B3" w:rsidRDefault="00B225EE">
      <w:pPr>
        <w:pStyle w:val="af2"/>
        <w:numPr>
          <w:ilvl w:val="0"/>
          <w:numId w:val="41"/>
        </w:numPr>
        <w:spacing w:line="360" w:lineRule="auto"/>
        <w:jc w:val="both"/>
        <w:rPr>
          <w:sz w:val="28"/>
          <w:szCs w:val="28"/>
          <w:lang w:val="en-US"/>
        </w:rPr>
      </w:pPr>
      <w:r w:rsidRPr="00C229B3">
        <w:rPr>
          <w:sz w:val="28"/>
          <w:szCs w:val="28"/>
          <w:lang w:val="en-US"/>
        </w:rPr>
        <w:t>ім’я відправника,</w:t>
      </w:r>
    </w:p>
    <w:p w14:paraId="38C04C36" w14:textId="2E44B28E" w:rsidR="00B225EE" w:rsidRPr="00C229B3" w:rsidRDefault="00B225EE">
      <w:pPr>
        <w:pStyle w:val="af2"/>
        <w:numPr>
          <w:ilvl w:val="0"/>
          <w:numId w:val="41"/>
        </w:numPr>
        <w:spacing w:line="360" w:lineRule="auto"/>
        <w:jc w:val="both"/>
        <w:rPr>
          <w:sz w:val="28"/>
          <w:szCs w:val="28"/>
          <w:lang w:val="en-US"/>
        </w:rPr>
      </w:pPr>
      <w:r w:rsidRPr="00C229B3">
        <w:rPr>
          <w:sz w:val="28"/>
          <w:szCs w:val="28"/>
          <w:lang w:val="en-US"/>
        </w:rPr>
        <w:t>статус відправника (диспетчер чи адміністратор),</w:t>
      </w:r>
    </w:p>
    <w:p w14:paraId="39A5D994" w14:textId="5DFA0657" w:rsidR="005F2424" w:rsidRPr="00F511ED" w:rsidRDefault="00B225EE">
      <w:pPr>
        <w:pStyle w:val="af2"/>
        <w:numPr>
          <w:ilvl w:val="0"/>
          <w:numId w:val="41"/>
        </w:numPr>
        <w:spacing w:line="360" w:lineRule="auto"/>
        <w:jc w:val="both"/>
        <w:rPr>
          <w:sz w:val="28"/>
          <w:szCs w:val="28"/>
          <w:lang w:val="en-US"/>
        </w:rPr>
      </w:pPr>
      <w:r w:rsidRPr="00C229B3">
        <w:rPr>
          <w:sz w:val="28"/>
          <w:szCs w:val="28"/>
          <w:lang w:val="en-US"/>
        </w:rPr>
        <w:t>текст повідомлення.</w:t>
      </w:r>
    </w:p>
    <w:p w14:paraId="19794FD2" w14:textId="77777777" w:rsidR="00F511ED" w:rsidRPr="00C229B3" w:rsidRDefault="00F511ED" w:rsidP="00F511ED">
      <w:pPr>
        <w:pStyle w:val="af2"/>
        <w:spacing w:line="360" w:lineRule="auto"/>
        <w:ind w:left="1571"/>
        <w:jc w:val="both"/>
        <w:rPr>
          <w:sz w:val="28"/>
          <w:szCs w:val="28"/>
          <w:lang w:val="en-US"/>
        </w:rPr>
      </w:pPr>
    </w:p>
    <w:p w14:paraId="228DADCE" w14:textId="01B030E1" w:rsidR="00525BB8" w:rsidRPr="00525BB8" w:rsidRDefault="00525BB8" w:rsidP="005B3972">
      <w:pPr>
        <w:pStyle w:val="2"/>
        <w:ind w:firstLine="851"/>
        <w:jc w:val="both"/>
        <w:rPr>
          <w:sz w:val="28"/>
          <w:szCs w:val="28"/>
          <w:lang w:val="en-US"/>
        </w:rPr>
      </w:pPr>
      <w:bookmarkStart w:id="8349" w:name="_Toc168081197"/>
      <w:bookmarkStart w:id="8350" w:name="_Toc169175565"/>
      <w:r>
        <w:rPr>
          <w:sz w:val="28"/>
          <w:szCs w:val="28"/>
        </w:rPr>
        <w:t>3.</w:t>
      </w:r>
      <w:r>
        <w:rPr>
          <w:sz w:val="28"/>
          <w:szCs w:val="28"/>
          <w:lang w:val="en-US"/>
        </w:rPr>
        <w:t>4</w:t>
      </w:r>
      <w:r>
        <w:rPr>
          <w:sz w:val="28"/>
          <w:szCs w:val="28"/>
        </w:rPr>
        <w:t xml:space="preserve"> </w:t>
      </w:r>
      <w:r w:rsidRPr="00525BB8">
        <w:rPr>
          <w:sz w:val="28"/>
          <w:szCs w:val="28"/>
        </w:rPr>
        <w:t>Діаграма модулів (або діаграма компонентів, з обгрунтуванням)</w:t>
      </w:r>
      <w:bookmarkEnd w:id="8349"/>
      <w:bookmarkEnd w:id="8350"/>
    </w:p>
    <w:p w14:paraId="305184DD" w14:textId="77777777" w:rsidR="00525BB8" w:rsidRPr="00DB2F52" w:rsidRDefault="00525BB8" w:rsidP="00525BB8">
      <w:pPr>
        <w:spacing w:line="360" w:lineRule="auto"/>
        <w:jc w:val="both"/>
        <w:rPr>
          <w:sz w:val="28"/>
          <w:szCs w:val="28"/>
          <w:lang w:val="uk-UA"/>
        </w:rPr>
      </w:pPr>
    </w:p>
    <w:p w14:paraId="00E4615E" w14:textId="77777777" w:rsidR="00576D40" w:rsidRPr="00576D40" w:rsidRDefault="00576D40" w:rsidP="00576D40">
      <w:pPr>
        <w:spacing w:line="360" w:lineRule="auto"/>
        <w:ind w:firstLine="851"/>
        <w:jc w:val="both"/>
        <w:rPr>
          <w:sz w:val="28"/>
          <w:szCs w:val="28"/>
          <w:lang w:val="en-US"/>
        </w:rPr>
      </w:pPr>
      <w:r w:rsidRPr="00576D40">
        <w:rPr>
          <w:sz w:val="28"/>
          <w:szCs w:val="28"/>
          <w:lang w:val="en-US"/>
        </w:rPr>
        <w:t>Діаграма компонентів - це графічний спосіб представлення структури програмного забезпечення на рівні компонентів. Компонент - це частина програмного забезпечення, яка має певну функціональність і може бути використана повторно. Діаграма компонентів використовується для наступних цілей:</w:t>
      </w:r>
    </w:p>
    <w:p w14:paraId="54781695" w14:textId="057B36A1" w:rsidR="00576D40" w:rsidRPr="00576D40" w:rsidRDefault="00576D40" w:rsidP="0018745E">
      <w:pPr>
        <w:pStyle w:val="af2"/>
        <w:widowControl w:val="0"/>
        <w:numPr>
          <w:ilvl w:val="0"/>
          <w:numId w:val="42"/>
        </w:numPr>
        <w:spacing w:line="360" w:lineRule="auto"/>
        <w:ind w:left="0" w:firstLine="851"/>
        <w:jc w:val="both"/>
        <w:rPr>
          <w:sz w:val="28"/>
          <w:szCs w:val="28"/>
          <w:lang w:val="en-US"/>
        </w:rPr>
      </w:pPr>
      <w:r w:rsidRPr="00576D40">
        <w:rPr>
          <w:sz w:val="28"/>
          <w:szCs w:val="28"/>
          <w:lang w:val="en-US"/>
        </w:rPr>
        <w:t>Представлення структури програмного забезпечення на рівні компонентів.</w:t>
      </w:r>
    </w:p>
    <w:p w14:paraId="1E073E41" w14:textId="7DB95FD0" w:rsidR="00576D40" w:rsidRPr="00576D40" w:rsidRDefault="00576D40" w:rsidP="0018745E">
      <w:pPr>
        <w:pStyle w:val="af2"/>
        <w:widowControl w:val="0"/>
        <w:numPr>
          <w:ilvl w:val="0"/>
          <w:numId w:val="42"/>
        </w:numPr>
        <w:spacing w:line="360" w:lineRule="auto"/>
        <w:ind w:left="0" w:firstLine="851"/>
        <w:jc w:val="both"/>
        <w:rPr>
          <w:sz w:val="28"/>
          <w:szCs w:val="28"/>
          <w:lang w:val="en-US"/>
        </w:rPr>
      </w:pPr>
      <w:r w:rsidRPr="00576D40">
        <w:rPr>
          <w:sz w:val="28"/>
          <w:szCs w:val="28"/>
          <w:lang w:val="en-US"/>
        </w:rPr>
        <w:t>Виявлення та усунення дублювання коду та інших проблем.</w:t>
      </w:r>
    </w:p>
    <w:p w14:paraId="16EC06AD" w14:textId="4BA82CA8" w:rsidR="00576D40" w:rsidRPr="00576D40" w:rsidRDefault="00576D40" w:rsidP="0018745E">
      <w:pPr>
        <w:pStyle w:val="af2"/>
        <w:widowControl w:val="0"/>
        <w:numPr>
          <w:ilvl w:val="0"/>
          <w:numId w:val="42"/>
        </w:numPr>
        <w:spacing w:line="360" w:lineRule="auto"/>
        <w:ind w:left="0" w:firstLine="851"/>
        <w:jc w:val="both"/>
        <w:rPr>
          <w:sz w:val="28"/>
          <w:szCs w:val="28"/>
          <w:lang w:val="en-US"/>
        </w:rPr>
      </w:pPr>
      <w:r w:rsidRPr="00576D40">
        <w:rPr>
          <w:sz w:val="28"/>
          <w:szCs w:val="28"/>
          <w:lang w:val="en-US"/>
        </w:rPr>
        <w:t>Компіляція та зв'язування компонентів.</w:t>
      </w:r>
    </w:p>
    <w:p w14:paraId="77C8E420" w14:textId="03CD0FA2" w:rsidR="00576D40" w:rsidRPr="00576D40" w:rsidRDefault="00576D40" w:rsidP="0018745E">
      <w:pPr>
        <w:pStyle w:val="af2"/>
        <w:widowControl w:val="0"/>
        <w:numPr>
          <w:ilvl w:val="0"/>
          <w:numId w:val="42"/>
        </w:numPr>
        <w:spacing w:line="360" w:lineRule="auto"/>
        <w:ind w:left="0" w:firstLine="851"/>
        <w:jc w:val="both"/>
        <w:rPr>
          <w:sz w:val="28"/>
          <w:szCs w:val="28"/>
          <w:lang w:val="en-US"/>
        </w:rPr>
      </w:pPr>
      <w:r w:rsidRPr="00576D40">
        <w:rPr>
          <w:sz w:val="28"/>
          <w:szCs w:val="28"/>
          <w:lang w:val="en-US"/>
        </w:rPr>
        <w:t>Встановлення та запуск компонентів.</w:t>
      </w:r>
    </w:p>
    <w:p w14:paraId="70E49230" w14:textId="77777777" w:rsidR="00576D40" w:rsidRPr="00576D40" w:rsidRDefault="00576D40" w:rsidP="0018745E">
      <w:pPr>
        <w:widowControl w:val="0"/>
        <w:spacing w:line="360" w:lineRule="auto"/>
        <w:ind w:firstLine="851"/>
        <w:jc w:val="both"/>
        <w:rPr>
          <w:sz w:val="28"/>
          <w:szCs w:val="28"/>
          <w:lang w:val="en-US"/>
        </w:rPr>
      </w:pPr>
      <w:r w:rsidRPr="00576D40">
        <w:rPr>
          <w:sz w:val="28"/>
          <w:szCs w:val="28"/>
          <w:lang w:val="en-US"/>
        </w:rPr>
        <w:t>Компоненти на діаграмі компонентів представляють логічні блоки системи, за рівнем абстракції трохи вищі, ніж класи. Вони зображуються прямокутниками з зображенням вкладки у правому верхньому куті. Компоненти об'єднуються між собою за допомогою структурних зв'язків, які представляють зовнішні взаємодії між компонентами. Інтерфейс постачання - це набір відкритих атрибутів та операцій, які надаються компонентом. Інтерфейс вимоги - це набір відкритих атрибутів та операцій, які вимагаються компонентом. Структурна взаємодія - це зв'язок двох компонентів, який передбачає, що один з них надає послуги, потрібні іншому компоненту. Делегація - це тип структурної взаємодії, при якому компонент передає запит до іншого компонента, який реалізує потрібний інтерфейс. При використанні діаграми компонентів для показу внутрішньої структури компонента, клієнтські та серверні інтерфейси можуть утворювати пряме з'єднання з внутрішніми компонентами.</w:t>
      </w:r>
    </w:p>
    <w:p w14:paraId="0BC9314E" w14:textId="77777777" w:rsidR="00576D40" w:rsidRPr="00576D40" w:rsidRDefault="00576D40" w:rsidP="00576D40">
      <w:pPr>
        <w:spacing w:line="360" w:lineRule="auto"/>
        <w:ind w:firstLine="851"/>
        <w:jc w:val="both"/>
        <w:rPr>
          <w:sz w:val="28"/>
          <w:szCs w:val="28"/>
          <w:lang w:val="en-US"/>
        </w:rPr>
      </w:pPr>
      <w:r w:rsidRPr="00576D40">
        <w:rPr>
          <w:sz w:val="28"/>
          <w:szCs w:val="28"/>
          <w:lang w:val="en-US"/>
        </w:rPr>
        <w:t>Діаграма модулів - це своєрідна схема, що наочно відображає компоненти, модулі та їх взаємозв'язки в системі. Модулі зазвичай використовуються для групування пов'язаних функцій і можуть містити класи, інтерфейси або інші модулі. Діаграми модулів часто застосовуються для демонстрації залежностей між модулями та розуміння організації коду. Іншими словами, діаграма модулів дозволяє побачити, як різні частини системи взаємопов'язані між собою. Це може допомогти розробникам зрозуміти, як працює система, і виявити потенційні проблеми. Діаграми модулів часто використовуються на ранніх етапах розробки програмного забезпечення, щоб допомогти розробникам спланувати структуру системи. Вони також можуть бути використані на пізніших етапах розробки для документування системи та відстеження змін.</w:t>
      </w:r>
    </w:p>
    <w:p w14:paraId="4075262C" w14:textId="77777777" w:rsidR="00576D40" w:rsidRPr="00576D40" w:rsidRDefault="00576D40" w:rsidP="00576D40">
      <w:pPr>
        <w:spacing w:line="360" w:lineRule="auto"/>
        <w:ind w:firstLine="851"/>
        <w:jc w:val="both"/>
        <w:rPr>
          <w:sz w:val="28"/>
          <w:szCs w:val="28"/>
          <w:lang w:val="en-US"/>
        </w:rPr>
      </w:pPr>
      <w:r w:rsidRPr="00576D40">
        <w:rPr>
          <w:sz w:val="28"/>
          <w:szCs w:val="28"/>
          <w:lang w:val="en-US"/>
        </w:rPr>
        <w:t>На думку автора, діаграма модулів є більш потужним інструментом для представлення структури програмного забезпечення, оскільки вона допомагає виявити дублювання коду і залежності між модулями, представити внутрішні взаємодії між модулями, а також зрозуміти організацію коду і те, як система буде масштабуватися. Така діаграма є особливо корисною, коли потрібно спланувати структуру системи на ранніх етапах розробки.</w:t>
      </w:r>
    </w:p>
    <w:p w14:paraId="5FA1B5C3" w14:textId="69463F99" w:rsidR="00C229B3" w:rsidRDefault="00576D40" w:rsidP="00576D40">
      <w:pPr>
        <w:spacing w:line="360" w:lineRule="auto"/>
        <w:ind w:firstLine="851"/>
        <w:jc w:val="both"/>
        <w:rPr>
          <w:sz w:val="28"/>
          <w:szCs w:val="28"/>
          <w:lang w:val="uk-UA"/>
        </w:rPr>
      </w:pPr>
      <w:r w:rsidRPr="00576D40">
        <w:rPr>
          <w:sz w:val="28"/>
          <w:szCs w:val="28"/>
          <w:lang w:val="en-US"/>
        </w:rPr>
        <w:t>На основі опису проекту та функціональних вимог можна виділити чотири основні модулі: модуль реєстрації та авторизації, модуль управління вантажоперевезеннями, модуль управління розкладом та модуль адміністрування сервісом.</w:t>
      </w:r>
    </w:p>
    <w:p w14:paraId="291A28E2" w14:textId="77777777" w:rsidR="0015325D" w:rsidRPr="0015325D" w:rsidRDefault="0015325D" w:rsidP="00576D40">
      <w:pPr>
        <w:spacing w:line="360" w:lineRule="auto"/>
        <w:ind w:firstLine="851"/>
        <w:jc w:val="both"/>
        <w:rPr>
          <w:sz w:val="28"/>
          <w:szCs w:val="28"/>
          <w:lang w:val="uk-UA"/>
        </w:rPr>
      </w:pPr>
    </w:p>
    <w:p w14:paraId="39321E61" w14:textId="47BDCDDB" w:rsidR="0061497D" w:rsidRPr="0061497D" w:rsidRDefault="0061497D" w:rsidP="0061497D">
      <w:pPr>
        <w:spacing w:line="360" w:lineRule="auto"/>
        <w:jc w:val="center"/>
        <w:rPr>
          <w:sz w:val="28"/>
          <w:szCs w:val="28"/>
          <w:lang w:val="uk-UA"/>
        </w:rPr>
      </w:pPr>
      <w:r>
        <w:rPr>
          <w:noProof/>
          <w:sz w:val="28"/>
          <w:szCs w:val="28"/>
          <w:lang w:val="uk-UA"/>
        </w:rPr>
        <w:drawing>
          <wp:inline distT="0" distB="0" distL="0" distR="0" wp14:anchorId="578F34E1" wp14:editId="28210E3D">
            <wp:extent cx="3055620" cy="2376104"/>
            <wp:effectExtent l="0" t="0" r="0" b="5715"/>
            <wp:docPr id="184001435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91055" cy="2403659"/>
                    </a:xfrm>
                    <a:prstGeom prst="rect">
                      <a:avLst/>
                    </a:prstGeom>
                    <a:noFill/>
                  </pic:spPr>
                </pic:pic>
              </a:graphicData>
            </a:graphic>
          </wp:inline>
        </w:drawing>
      </w:r>
    </w:p>
    <w:p w14:paraId="4D522591" w14:textId="5168362D" w:rsidR="0061497D" w:rsidRDefault="0061497D" w:rsidP="0061497D">
      <w:pPr>
        <w:spacing w:line="360" w:lineRule="auto"/>
        <w:jc w:val="center"/>
        <w:rPr>
          <w:sz w:val="28"/>
          <w:szCs w:val="28"/>
          <w:lang w:val="uk-UA"/>
        </w:rPr>
      </w:pPr>
      <w:r>
        <w:rPr>
          <w:sz w:val="28"/>
          <w:szCs w:val="28"/>
          <w:lang w:val="uk-UA"/>
        </w:rPr>
        <w:t xml:space="preserve">Рисунок 3.2 – </w:t>
      </w:r>
      <w:bookmarkStart w:id="8351" w:name="_Hlk168074836"/>
      <w:r>
        <w:rPr>
          <w:sz w:val="28"/>
          <w:szCs w:val="28"/>
          <w:lang w:val="uk-UA"/>
        </w:rPr>
        <w:t>Діаграма модулів</w:t>
      </w:r>
      <w:bookmarkEnd w:id="8351"/>
    </w:p>
    <w:p w14:paraId="6E650A71" w14:textId="77777777" w:rsidR="00927CA8" w:rsidRDefault="00927CA8" w:rsidP="0061497D">
      <w:pPr>
        <w:spacing w:line="360" w:lineRule="auto"/>
        <w:jc w:val="center"/>
        <w:rPr>
          <w:sz w:val="28"/>
          <w:szCs w:val="28"/>
          <w:lang w:val="uk-UA"/>
        </w:rPr>
      </w:pPr>
    </w:p>
    <w:p w14:paraId="2AE347A0" w14:textId="77777777" w:rsidR="00285267" w:rsidRPr="00285267" w:rsidRDefault="00285267" w:rsidP="00285267">
      <w:pPr>
        <w:spacing w:line="360" w:lineRule="auto"/>
        <w:ind w:firstLine="851"/>
        <w:jc w:val="both"/>
        <w:rPr>
          <w:sz w:val="28"/>
          <w:szCs w:val="28"/>
          <w:lang w:val="uk-UA"/>
        </w:rPr>
      </w:pPr>
      <w:r w:rsidRPr="00285267">
        <w:rPr>
          <w:sz w:val="28"/>
          <w:szCs w:val="28"/>
          <w:lang w:val="uk-UA"/>
        </w:rPr>
        <w:t>Модуль реєстрації та авторизації - цей модуль відповідає за реєстрацію нових користувачів та авторизацію існуючих. Варто зауважити, що реєструватися самостійно можуть лише диспетчери, які створюють облікові записи для водіїв і замовників.</w:t>
      </w:r>
    </w:p>
    <w:p w14:paraId="6C3F8F9A" w14:textId="77777777" w:rsidR="00285267" w:rsidRPr="00285267" w:rsidRDefault="00285267" w:rsidP="00285267">
      <w:pPr>
        <w:spacing w:line="360" w:lineRule="auto"/>
        <w:ind w:firstLine="851"/>
        <w:jc w:val="both"/>
        <w:rPr>
          <w:sz w:val="28"/>
          <w:szCs w:val="28"/>
          <w:lang w:val="uk-UA"/>
        </w:rPr>
      </w:pPr>
      <w:r w:rsidRPr="00285267">
        <w:rPr>
          <w:sz w:val="28"/>
          <w:szCs w:val="28"/>
          <w:lang w:val="uk-UA"/>
        </w:rPr>
        <w:t>Модуль адміністрування сервісом - цей модуль відповідає за внесення змін у систему, базу даних, її подальший розвиток, вирішення технічних проблем, які виникли у користувачів системи.</w:t>
      </w:r>
    </w:p>
    <w:p w14:paraId="5D74F5EA" w14:textId="77777777" w:rsidR="00285267" w:rsidRPr="00285267" w:rsidRDefault="00285267" w:rsidP="00285267">
      <w:pPr>
        <w:spacing w:line="360" w:lineRule="auto"/>
        <w:ind w:firstLine="851"/>
        <w:jc w:val="both"/>
        <w:rPr>
          <w:sz w:val="28"/>
          <w:szCs w:val="28"/>
          <w:lang w:val="uk-UA"/>
        </w:rPr>
      </w:pPr>
      <w:r w:rsidRPr="00285267">
        <w:rPr>
          <w:sz w:val="28"/>
          <w:szCs w:val="28"/>
          <w:lang w:val="uk-UA"/>
        </w:rPr>
        <w:t>Модуль управління розкладом - цей модуль відповідає за створення розкладу руху автотранспорту, внесення змін у нього, сповіщення водіям про їхні найближчі або найтриваліші подорожі.</w:t>
      </w:r>
    </w:p>
    <w:p w14:paraId="6B0AEC4B" w14:textId="77777777" w:rsidR="00285267" w:rsidRPr="00285267" w:rsidRDefault="00285267" w:rsidP="00285267">
      <w:pPr>
        <w:spacing w:line="360" w:lineRule="auto"/>
        <w:ind w:firstLine="851"/>
        <w:jc w:val="both"/>
        <w:rPr>
          <w:sz w:val="28"/>
          <w:szCs w:val="28"/>
          <w:lang w:val="uk-UA"/>
        </w:rPr>
      </w:pPr>
      <w:r w:rsidRPr="00285267">
        <w:rPr>
          <w:sz w:val="28"/>
          <w:szCs w:val="28"/>
          <w:lang w:val="uk-UA"/>
        </w:rPr>
        <w:t>Модуль управління вантажоперевезеннями - цей модуль відповідає за ведення інформації про вантажі, повідомлення замовників про відбуття та прибуття їхніх вантажів.</w:t>
      </w:r>
    </w:p>
    <w:p w14:paraId="1D17F4BB" w14:textId="77777777" w:rsidR="00285267" w:rsidRPr="00285267" w:rsidRDefault="00285267" w:rsidP="0018745E">
      <w:pPr>
        <w:widowControl w:val="0"/>
        <w:spacing w:line="360" w:lineRule="auto"/>
        <w:ind w:firstLine="851"/>
        <w:jc w:val="both"/>
        <w:rPr>
          <w:sz w:val="28"/>
          <w:szCs w:val="28"/>
          <w:lang w:val="uk-UA"/>
        </w:rPr>
      </w:pPr>
      <w:r w:rsidRPr="00285267">
        <w:rPr>
          <w:sz w:val="28"/>
          <w:szCs w:val="28"/>
          <w:lang w:val="uk-UA"/>
        </w:rPr>
        <w:t>Модуль реєстрації та авторизації пов’язаний з усіма іншими модулями, бо неавторизовані користувачі не можуть нічого виконувати в системі. Авторизований диспетчер може написати повідомлення системному адміністратору в разі виникнення технічної проблеми. Інші авторизовані користувачі звертаються до диспетчера. Авторизований диспетчер може складати розклад руху автотранспорту, редагувати його, вносити дані про вантажі. Авторизований водій може переглядати свій розклад, дані про свої вантажні перевезення, звертатися до диспетчера у разі виникнення питань, змінювати статус вантажних перевезень. Авторизований замовник може відстежувати статус своїх перевезень, писати диспетчеру, якщо виникають питання. Модуль управління розкладом пов’язаний з модулем управління вантажними перевезеннями, що надає диспетчеру можливість закріплювати дату і час, водія і вантажівку за конкретним вантажем. Водіям це дає змогу переглядати дані про вантажі зі свого особистого розкладу.</w:t>
      </w:r>
    </w:p>
    <w:p w14:paraId="6444B8B3" w14:textId="3B146A99" w:rsidR="0061497D" w:rsidRDefault="00285267" w:rsidP="00285267">
      <w:pPr>
        <w:spacing w:line="360" w:lineRule="auto"/>
        <w:ind w:firstLine="851"/>
        <w:jc w:val="both"/>
        <w:rPr>
          <w:sz w:val="28"/>
          <w:szCs w:val="28"/>
          <w:lang w:val="uk-UA"/>
        </w:rPr>
      </w:pPr>
      <w:r w:rsidRPr="00285267">
        <w:rPr>
          <w:sz w:val="28"/>
          <w:szCs w:val="28"/>
          <w:lang w:val="uk-UA"/>
        </w:rPr>
        <w:t>За умовою, основним завданням інформаційної системи є складання розкладу руху автотранспорту. Звідси випливає, що цей модуль є найважливішим. Тому буде розроблено саме його, а також модуль управління вантажоперевезеннями.</w:t>
      </w:r>
    </w:p>
    <w:p w14:paraId="0FF18FAB" w14:textId="77777777" w:rsidR="0090718E" w:rsidRDefault="0090718E" w:rsidP="00285267">
      <w:pPr>
        <w:spacing w:line="360" w:lineRule="auto"/>
        <w:ind w:firstLine="851"/>
        <w:jc w:val="both"/>
        <w:rPr>
          <w:sz w:val="28"/>
          <w:szCs w:val="28"/>
          <w:lang w:val="uk-UA"/>
        </w:rPr>
      </w:pPr>
    </w:p>
    <w:p w14:paraId="0F8B7F49" w14:textId="0B8B628D" w:rsidR="0090718E" w:rsidRPr="00525BB8" w:rsidRDefault="0090718E" w:rsidP="005B3972">
      <w:pPr>
        <w:pStyle w:val="2"/>
        <w:ind w:firstLine="851"/>
        <w:jc w:val="both"/>
        <w:rPr>
          <w:sz w:val="28"/>
          <w:szCs w:val="28"/>
          <w:lang w:val="en-US"/>
        </w:rPr>
      </w:pPr>
      <w:bookmarkStart w:id="8352" w:name="_Toc168081198"/>
      <w:bookmarkStart w:id="8353" w:name="_Toc169175566"/>
      <w:r>
        <w:rPr>
          <w:sz w:val="28"/>
          <w:szCs w:val="28"/>
        </w:rPr>
        <w:t xml:space="preserve">3.5 </w:t>
      </w:r>
      <w:r w:rsidRPr="0090718E">
        <w:rPr>
          <w:sz w:val="28"/>
          <w:szCs w:val="28"/>
        </w:rPr>
        <w:t>Діаграми варіантів використання (прецедентів, use case diagram)</w:t>
      </w:r>
      <w:bookmarkEnd w:id="8352"/>
      <w:bookmarkEnd w:id="8353"/>
    </w:p>
    <w:p w14:paraId="759ED6E1" w14:textId="77777777" w:rsidR="0090718E" w:rsidRPr="00DB2F52" w:rsidRDefault="0090718E" w:rsidP="0090718E">
      <w:pPr>
        <w:spacing w:line="360" w:lineRule="auto"/>
        <w:jc w:val="both"/>
        <w:rPr>
          <w:sz w:val="28"/>
          <w:szCs w:val="28"/>
          <w:lang w:val="uk-UA"/>
        </w:rPr>
      </w:pPr>
    </w:p>
    <w:p w14:paraId="6ACBDAFF" w14:textId="77777777" w:rsidR="007C68C7" w:rsidRPr="007C68C7" w:rsidRDefault="007C68C7" w:rsidP="007C68C7">
      <w:pPr>
        <w:spacing w:line="360" w:lineRule="auto"/>
        <w:ind w:firstLine="851"/>
        <w:jc w:val="both"/>
        <w:rPr>
          <w:sz w:val="28"/>
          <w:szCs w:val="28"/>
          <w:lang w:val="uk-UA"/>
        </w:rPr>
      </w:pPr>
      <w:r w:rsidRPr="007C68C7">
        <w:rPr>
          <w:sz w:val="28"/>
          <w:szCs w:val="28"/>
          <w:lang w:val="uk-UA"/>
        </w:rPr>
        <w:t>Діаграма прецедентів - це граф, який показує, як різні типи користувачів (акторів) взаємодіють з системою для виконання різних завдань (варіантів використання). Актори - це будь-які сутності, які використовують систему. Вони можуть бути людьми, іншими системами або пристроями. Варіанти використання - це набори дій, які система виконує для задоволення вимог актора. Вони часто описуються як сценарії використання системи.</w:t>
      </w:r>
    </w:p>
    <w:p w14:paraId="299D58F5" w14:textId="77777777" w:rsidR="007C68C7" w:rsidRPr="007C68C7" w:rsidRDefault="007C68C7" w:rsidP="007C68C7">
      <w:pPr>
        <w:spacing w:line="360" w:lineRule="auto"/>
        <w:ind w:firstLine="851"/>
        <w:jc w:val="both"/>
        <w:rPr>
          <w:sz w:val="28"/>
          <w:szCs w:val="28"/>
          <w:lang w:val="uk-UA"/>
        </w:rPr>
      </w:pPr>
      <w:r w:rsidRPr="007C68C7">
        <w:rPr>
          <w:sz w:val="28"/>
          <w:szCs w:val="28"/>
          <w:lang w:val="uk-UA"/>
        </w:rPr>
        <w:t>Відношення між акторами і варіантами використання описують, як вони взаємодіють. Існує чотири типи відносин:</w:t>
      </w:r>
    </w:p>
    <w:p w14:paraId="146A6D46" w14:textId="69100DF2" w:rsidR="007C68C7" w:rsidRPr="007C68C7" w:rsidRDefault="007C68C7" w:rsidP="0018745E">
      <w:pPr>
        <w:pStyle w:val="af2"/>
        <w:widowControl w:val="0"/>
        <w:numPr>
          <w:ilvl w:val="0"/>
          <w:numId w:val="43"/>
        </w:numPr>
        <w:spacing w:line="360" w:lineRule="auto"/>
        <w:ind w:left="0" w:firstLine="851"/>
        <w:jc w:val="both"/>
        <w:rPr>
          <w:sz w:val="28"/>
          <w:szCs w:val="28"/>
          <w:lang w:val="uk-UA"/>
        </w:rPr>
      </w:pPr>
      <w:r w:rsidRPr="007C68C7">
        <w:rPr>
          <w:sz w:val="28"/>
          <w:szCs w:val="28"/>
          <w:lang w:val="uk-UA"/>
        </w:rPr>
        <w:t>Асоціація - це зв'язок між двома сутностями, який не є ієрархічним. Асоціація між актором і варіантом використання означає, що актор може використовувати варіант використання.</w:t>
      </w:r>
    </w:p>
    <w:p w14:paraId="51EEC7BB" w14:textId="51AA8E77" w:rsidR="007C68C7" w:rsidRPr="007C68C7" w:rsidRDefault="007C68C7" w:rsidP="0018745E">
      <w:pPr>
        <w:pStyle w:val="af2"/>
        <w:widowControl w:val="0"/>
        <w:numPr>
          <w:ilvl w:val="0"/>
          <w:numId w:val="43"/>
        </w:numPr>
        <w:spacing w:line="360" w:lineRule="auto"/>
        <w:ind w:left="0" w:firstLine="851"/>
        <w:jc w:val="both"/>
        <w:rPr>
          <w:sz w:val="28"/>
          <w:szCs w:val="28"/>
          <w:lang w:val="uk-UA"/>
        </w:rPr>
      </w:pPr>
      <w:r w:rsidRPr="007C68C7">
        <w:rPr>
          <w:sz w:val="28"/>
          <w:szCs w:val="28"/>
          <w:lang w:val="uk-UA"/>
        </w:rPr>
        <w:t>Включення - це відношення між двома варіантами використання, при якому один варіант використання включає в себе функціональність іншого. Це означає, що один варіант використання не може бути виконаний без іншого.</w:t>
      </w:r>
    </w:p>
    <w:p w14:paraId="50713EB4" w14:textId="05226D33" w:rsidR="007C68C7" w:rsidRPr="007C68C7" w:rsidRDefault="007C68C7" w:rsidP="0018745E">
      <w:pPr>
        <w:pStyle w:val="af2"/>
        <w:widowControl w:val="0"/>
        <w:numPr>
          <w:ilvl w:val="0"/>
          <w:numId w:val="43"/>
        </w:numPr>
        <w:spacing w:line="360" w:lineRule="auto"/>
        <w:ind w:left="0" w:firstLine="851"/>
        <w:jc w:val="both"/>
        <w:rPr>
          <w:sz w:val="28"/>
          <w:szCs w:val="28"/>
          <w:lang w:val="uk-UA"/>
        </w:rPr>
      </w:pPr>
      <w:r w:rsidRPr="007C68C7">
        <w:rPr>
          <w:sz w:val="28"/>
          <w:szCs w:val="28"/>
          <w:lang w:val="uk-UA"/>
        </w:rPr>
        <w:t>Розширення - це відношення між двома варіантами використання, при якому один варіант використання може бути розширений функціональністю іншого. Це означає, що один варіант використання може бути виконаний з додатковою функціональністю, яка надається іншим варіантом використання.</w:t>
      </w:r>
    </w:p>
    <w:p w14:paraId="1193F684" w14:textId="3991C119" w:rsidR="0090718E" w:rsidRPr="007C68C7" w:rsidRDefault="007C68C7" w:rsidP="0018745E">
      <w:pPr>
        <w:pStyle w:val="af2"/>
        <w:widowControl w:val="0"/>
        <w:numPr>
          <w:ilvl w:val="0"/>
          <w:numId w:val="43"/>
        </w:numPr>
        <w:spacing w:line="360" w:lineRule="auto"/>
        <w:ind w:left="0" w:firstLine="851"/>
        <w:jc w:val="both"/>
        <w:rPr>
          <w:sz w:val="28"/>
          <w:szCs w:val="28"/>
          <w:lang w:val="uk-UA"/>
        </w:rPr>
      </w:pPr>
      <w:r w:rsidRPr="007C68C7">
        <w:rPr>
          <w:sz w:val="28"/>
          <w:szCs w:val="28"/>
          <w:lang w:val="uk-UA"/>
        </w:rPr>
        <w:t>Узагальнення - це відношення між двома варіантами використання, при якому один варіант використання є більш загальним, ніж інший. Це означає, що один варіант використання може бути використаний для виконання завдань, які можуть бути виконані іншим варіантом використання.</w:t>
      </w:r>
    </w:p>
    <w:p w14:paraId="5DF0CA9A" w14:textId="40E1CD11" w:rsidR="00287C64" w:rsidRDefault="00287C64" w:rsidP="00287C64">
      <w:pPr>
        <w:spacing w:line="360" w:lineRule="auto"/>
        <w:ind w:firstLine="851"/>
        <w:jc w:val="center"/>
        <w:rPr>
          <w:sz w:val="28"/>
          <w:szCs w:val="28"/>
          <w:lang w:val="uk-UA"/>
        </w:rPr>
      </w:pPr>
    </w:p>
    <w:p w14:paraId="52F91C47" w14:textId="3CB46F57" w:rsidR="00287C64" w:rsidRDefault="00287C64" w:rsidP="00287C64">
      <w:pPr>
        <w:spacing w:line="360" w:lineRule="auto"/>
        <w:ind w:firstLine="851"/>
        <w:jc w:val="center"/>
        <w:rPr>
          <w:sz w:val="28"/>
          <w:szCs w:val="28"/>
          <w:lang w:val="uk-UA"/>
        </w:rPr>
      </w:pPr>
      <w:r>
        <w:rPr>
          <w:sz w:val="28"/>
          <w:szCs w:val="28"/>
          <w:lang w:val="uk-UA"/>
        </w:rPr>
        <w:t>Таблиця 3.5 – Додавання вантажівки</w:t>
      </w:r>
    </w:p>
    <w:tbl>
      <w:tblPr>
        <w:tblW w:w="96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799"/>
      </w:tblGrid>
      <w:tr w:rsidR="00287C64" w:rsidRPr="00287C64" w14:paraId="6C8BD2CE" w14:textId="77777777" w:rsidTr="00606D32">
        <w:tc>
          <w:tcPr>
            <w:tcW w:w="2830" w:type="dxa"/>
          </w:tcPr>
          <w:p w14:paraId="33A5319D" w14:textId="77777777" w:rsidR="00287C64" w:rsidRPr="00152E68" w:rsidRDefault="00287C64" w:rsidP="00152E68">
            <w:pPr>
              <w:spacing w:after="200"/>
              <w:jc w:val="center"/>
              <w:rPr>
                <w:b/>
                <w:sz w:val="24"/>
                <w:szCs w:val="24"/>
                <w:lang w:val="uk-UA" w:eastAsia="uk-UA"/>
              </w:rPr>
            </w:pPr>
            <w:r w:rsidRPr="00152E68">
              <w:rPr>
                <w:b/>
                <w:sz w:val="24"/>
                <w:szCs w:val="24"/>
                <w:lang w:val="uk-UA" w:eastAsia="uk-UA"/>
              </w:rPr>
              <w:t>Назва Use Case</w:t>
            </w:r>
          </w:p>
        </w:tc>
        <w:tc>
          <w:tcPr>
            <w:tcW w:w="6799" w:type="dxa"/>
          </w:tcPr>
          <w:p w14:paraId="636D20AF" w14:textId="77777777" w:rsidR="00287C64" w:rsidRPr="00152E68" w:rsidRDefault="00287C64" w:rsidP="00152E68">
            <w:pPr>
              <w:spacing w:after="200"/>
              <w:jc w:val="both"/>
              <w:rPr>
                <w:sz w:val="24"/>
                <w:szCs w:val="24"/>
                <w:lang w:val="uk-UA" w:eastAsia="uk-UA"/>
              </w:rPr>
            </w:pPr>
            <w:r w:rsidRPr="00152E68">
              <w:rPr>
                <w:sz w:val="24"/>
                <w:szCs w:val="24"/>
                <w:lang w:val="uk-UA" w:eastAsia="uk-UA"/>
              </w:rPr>
              <w:t>Add a Lorry Use Case діаграма</w:t>
            </w:r>
          </w:p>
        </w:tc>
      </w:tr>
      <w:tr w:rsidR="00287C64" w:rsidRPr="00287C64" w14:paraId="575AB180" w14:textId="77777777" w:rsidTr="00606D32">
        <w:tc>
          <w:tcPr>
            <w:tcW w:w="2830" w:type="dxa"/>
          </w:tcPr>
          <w:p w14:paraId="4B2324FE" w14:textId="77777777" w:rsidR="00287C64" w:rsidRPr="00152E68" w:rsidRDefault="00287C64" w:rsidP="00152E68">
            <w:pPr>
              <w:spacing w:after="200"/>
              <w:jc w:val="center"/>
              <w:rPr>
                <w:b/>
                <w:sz w:val="24"/>
                <w:szCs w:val="24"/>
                <w:lang w:val="uk-UA" w:eastAsia="uk-UA"/>
              </w:rPr>
            </w:pPr>
            <w:r w:rsidRPr="00152E68">
              <w:rPr>
                <w:b/>
                <w:sz w:val="24"/>
                <w:szCs w:val="24"/>
                <w:lang w:val="uk-UA" w:eastAsia="uk-UA"/>
              </w:rPr>
              <w:t>Короткий опис</w:t>
            </w:r>
          </w:p>
        </w:tc>
        <w:tc>
          <w:tcPr>
            <w:tcW w:w="6799" w:type="dxa"/>
          </w:tcPr>
          <w:p w14:paraId="1E4EFD5E" w14:textId="77777777" w:rsidR="00287C64" w:rsidRPr="00152E68" w:rsidRDefault="00287C64" w:rsidP="00152E68">
            <w:pPr>
              <w:spacing w:after="200"/>
              <w:jc w:val="both"/>
              <w:rPr>
                <w:sz w:val="24"/>
                <w:szCs w:val="24"/>
                <w:lang w:val="uk-UA" w:eastAsia="uk-UA"/>
              </w:rPr>
            </w:pPr>
            <w:r w:rsidRPr="00152E68">
              <w:rPr>
                <w:sz w:val="24"/>
                <w:szCs w:val="24"/>
                <w:lang w:val="uk-UA" w:eastAsia="uk-UA"/>
              </w:rPr>
              <w:t>Диспетчер вантажних перевезень додає дані про нову вантажівку в базу даних.</w:t>
            </w:r>
          </w:p>
        </w:tc>
      </w:tr>
      <w:tr w:rsidR="00287C64" w:rsidRPr="00287C64" w14:paraId="6EE705AE" w14:textId="77777777" w:rsidTr="00606D32">
        <w:tc>
          <w:tcPr>
            <w:tcW w:w="2830" w:type="dxa"/>
          </w:tcPr>
          <w:p w14:paraId="4D5857BC" w14:textId="77777777" w:rsidR="00287C64" w:rsidRPr="00152E68" w:rsidRDefault="00287C64" w:rsidP="00152E68">
            <w:pPr>
              <w:spacing w:after="200"/>
              <w:jc w:val="center"/>
              <w:rPr>
                <w:b/>
                <w:sz w:val="24"/>
                <w:szCs w:val="24"/>
                <w:lang w:val="uk-UA" w:eastAsia="uk-UA"/>
              </w:rPr>
            </w:pPr>
            <w:r w:rsidRPr="00152E68">
              <w:rPr>
                <w:b/>
                <w:sz w:val="24"/>
                <w:szCs w:val="24"/>
                <w:lang w:val="uk-UA" w:eastAsia="uk-UA"/>
              </w:rPr>
              <w:t>Передумова</w:t>
            </w:r>
          </w:p>
        </w:tc>
        <w:tc>
          <w:tcPr>
            <w:tcW w:w="6799" w:type="dxa"/>
          </w:tcPr>
          <w:p w14:paraId="512AB823" w14:textId="77777777" w:rsidR="00287C64" w:rsidRPr="00152E68" w:rsidRDefault="00287C64" w:rsidP="00152E68">
            <w:pPr>
              <w:spacing w:after="200"/>
              <w:jc w:val="both"/>
              <w:rPr>
                <w:sz w:val="24"/>
                <w:szCs w:val="24"/>
                <w:lang w:val="uk-UA" w:eastAsia="uk-UA"/>
              </w:rPr>
            </w:pPr>
            <w:r w:rsidRPr="00152E68">
              <w:rPr>
                <w:sz w:val="24"/>
                <w:szCs w:val="24"/>
                <w:lang w:val="uk-UA" w:eastAsia="uk-UA"/>
              </w:rPr>
              <w:t>Диспетчер відкрив форму для додавання нової вантажівки.</w:t>
            </w:r>
          </w:p>
        </w:tc>
      </w:tr>
      <w:tr w:rsidR="00287C64" w:rsidRPr="00287C64" w14:paraId="59A8A142" w14:textId="77777777" w:rsidTr="00606D32">
        <w:trPr>
          <w:trHeight w:val="1343"/>
        </w:trPr>
        <w:tc>
          <w:tcPr>
            <w:tcW w:w="2830" w:type="dxa"/>
          </w:tcPr>
          <w:p w14:paraId="2FD1E4CA" w14:textId="77777777" w:rsidR="00287C64" w:rsidRPr="00152E68" w:rsidRDefault="00287C64" w:rsidP="00152E68">
            <w:pPr>
              <w:spacing w:after="200"/>
              <w:jc w:val="center"/>
              <w:rPr>
                <w:b/>
                <w:sz w:val="24"/>
                <w:szCs w:val="24"/>
                <w:lang w:val="uk-UA" w:eastAsia="uk-UA"/>
              </w:rPr>
            </w:pPr>
            <w:r w:rsidRPr="00152E68">
              <w:rPr>
                <w:b/>
                <w:sz w:val="24"/>
                <w:szCs w:val="24"/>
                <w:lang w:val="uk-UA" w:eastAsia="uk-UA"/>
              </w:rPr>
              <w:t>Опис дій</w:t>
            </w:r>
          </w:p>
        </w:tc>
        <w:tc>
          <w:tcPr>
            <w:tcW w:w="6799" w:type="dxa"/>
          </w:tcPr>
          <w:p w14:paraId="2242E789" w14:textId="77777777" w:rsidR="00287C64" w:rsidRPr="00152E68" w:rsidRDefault="00287C64" w:rsidP="00152E68">
            <w:pPr>
              <w:spacing w:after="200"/>
              <w:jc w:val="both"/>
              <w:rPr>
                <w:sz w:val="24"/>
                <w:szCs w:val="24"/>
                <w:lang w:val="uk-UA" w:eastAsia="uk-UA"/>
              </w:rPr>
            </w:pPr>
            <w:r w:rsidRPr="00152E68">
              <w:rPr>
                <w:sz w:val="24"/>
                <w:szCs w:val="24"/>
                <w:lang w:val="uk-UA" w:eastAsia="uk-UA"/>
              </w:rPr>
              <w:t>1. Диспетчер вводить номер вантажівки, вантажність (у тоннах), назву виробника, зі списку вибирає тип вантажу і тип кузова, вводить рік виробництва.</w:t>
            </w:r>
          </w:p>
          <w:p w14:paraId="7BB9378D" w14:textId="77777777" w:rsidR="00287C64" w:rsidRPr="00152E68" w:rsidRDefault="00287C64" w:rsidP="00152E68">
            <w:pPr>
              <w:spacing w:after="200"/>
              <w:jc w:val="both"/>
              <w:rPr>
                <w:sz w:val="24"/>
                <w:szCs w:val="24"/>
                <w:lang w:val="uk-UA" w:eastAsia="uk-UA"/>
              </w:rPr>
            </w:pPr>
            <w:r w:rsidRPr="00152E68">
              <w:rPr>
                <w:sz w:val="24"/>
                <w:szCs w:val="24"/>
                <w:lang w:val="uk-UA" w:eastAsia="uk-UA"/>
              </w:rPr>
              <w:t>2. Система встановлює зв'язок з Базою Даних системи.</w:t>
            </w:r>
          </w:p>
          <w:p w14:paraId="0B9512B0" w14:textId="77777777" w:rsidR="00287C64" w:rsidRPr="00152E68" w:rsidRDefault="00287C64" w:rsidP="00152E68">
            <w:pPr>
              <w:spacing w:after="200"/>
              <w:jc w:val="both"/>
              <w:rPr>
                <w:sz w:val="24"/>
                <w:szCs w:val="24"/>
                <w:lang w:val="uk-UA" w:eastAsia="uk-UA"/>
              </w:rPr>
            </w:pPr>
            <w:r w:rsidRPr="00152E68">
              <w:rPr>
                <w:sz w:val="24"/>
                <w:szCs w:val="24"/>
                <w:lang w:val="uk-UA" w:eastAsia="uk-UA"/>
              </w:rPr>
              <w:t xml:space="preserve">3. Система перевіряє правильність даних, існування запису про вантажівку з таким номером в Базі Даних.  </w:t>
            </w:r>
          </w:p>
          <w:p w14:paraId="70FAA427" w14:textId="77777777" w:rsidR="00287C64" w:rsidRPr="00152E68" w:rsidRDefault="00287C64" w:rsidP="00152E68">
            <w:pPr>
              <w:spacing w:after="200"/>
              <w:jc w:val="both"/>
              <w:rPr>
                <w:sz w:val="24"/>
                <w:szCs w:val="24"/>
                <w:lang w:val="uk-UA" w:eastAsia="uk-UA"/>
              </w:rPr>
            </w:pPr>
            <w:r w:rsidRPr="00152E68">
              <w:rPr>
                <w:sz w:val="24"/>
                <w:szCs w:val="24"/>
                <w:lang w:val="uk-UA" w:eastAsia="uk-UA"/>
              </w:rPr>
              <w:t>4. Система додає нову вантажівку в Базу Даних системи.</w:t>
            </w:r>
          </w:p>
          <w:p w14:paraId="5A78718A" w14:textId="77777777" w:rsidR="00287C64" w:rsidRPr="00152E68" w:rsidRDefault="00287C64" w:rsidP="00152E68">
            <w:pPr>
              <w:spacing w:after="200"/>
              <w:jc w:val="both"/>
              <w:rPr>
                <w:sz w:val="24"/>
                <w:szCs w:val="24"/>
                <w:lang w:val="uk-UA" w:eastAsia="uk-UA"/>
              </w:rPr>
            </w:pPr>
            <w:r w:rsidRPr="00152E68">
              <w:rPr>
                <w:sz w:val="24"/>
                <w:szCs w:val="24"/>
                <w:lang w:val="uk-UA" w:eastAsia="uk-UA"/>
              </w:rPr>
              <w:t>5. Система виводить диспетчеру відповідне повідомлення.</w:t>
            </w:r>
          </w:p>
        </w:tc>
      </w:tr>
      <w:tr w:rsidR="00287C64" w:rsidRPr="00287C64" w14:paraId="5CF90DB7" w14:textId="77777777" w:rsidTr="00606D32">
        <w:tc>
          <w:tcPr>
            <w:tcW w:w="2830" w:type="dxa"/>
          </w:tcPr>
          <w:p w14:paraId="353F50EC" w14:textId="77777777" w:rsidR="00287C64" w:rsidRPr="00152E68" w:rsidRDefault="00287C64" w:rsidP="00152E68">
            <w:pPr>
              <w:spacing w:after="200"/>
              <w:jc w:val="center"/>
              <w:rPr>
                <w:b/>
                <w:sz w:val="24"/>
                <w:szCs w:val="24"/>
                <w:lang w:val="uk-UA" w:eastAsia="uk-UA"/>
              </w:rPr>
            </w:pPr>
            <w:r w:rsidRPr="00152E68">
              <w:rPr>
                <w:b/>
                <w:sz w:val="24"/>
                <w:szCs w:val="24"/>
                <w:lang w:val="uk-UA" w:eastAsia="uk-UA"/>
              </w:rPr>
              <w:t>Альтернативний опис дій</w:t>
            </w:r>
          </w:p>
        </w:tc>
        <w:tc>
          <w:tcPr>
            <w:tcW w:w="6799" w:type="dxa"/>
          </w:tcPr>
          <w:p w14:paraId="59102F72" w14:textId="77777777" w:rsidR="00287C64" w:rsidRPr="00152E68" w:rsidRDefault="00287C64" w:rsidP="00152E68">
            <w:pPr>
              <w:spacing w:after="200"/>
              <w:jc w:val="both"/>
              <w:rPr>
                <w:sz w:val="24"/>
                <w:szCs w:val="24"/>
                <w:lang w:val="uk-UA" w:eastAsia="uk-UA"/>
              </w:rPr>
            </w:pPr>
            <w:r w:rsidRPr="00152E68">
              <w:rPr>
                <w:sz w:val="24"/>
                <w:szCs w:val="24"/>
                <w:lang w:val="uk-UA" w:eastAsia="uk-UA"/>
              </w:rPr>
              <w:t>немає</w:t>
            </w:r>
          </w:p>
        </w:tc>
      </w:tr>
      <w:tr w:rsidR="00287C64" w:rsidRPr="00287C64" w14:paraId="10FBFDE5" w14:textId="77777777" w:rsidTr="00606D32">
        <w:tc>
          <w:tcPr>
            <w:tcW w:w="2830" w:type="dxa"/>
          </w:tcPr>
          <w:p w14:paraId="5990157F" w14:textId="77777777" w:rsidR="00287C64" w:rsidRPr="00152E68" w:rsidRDefault="00287C64" w:rsidP="00152E68">
            <w:pPr>
              <w:spacing w:after="200"/>
              <w:jc w:val="center"/>
              <w:rPr>
                <w:b/>
                <w:sz w:val="24"/>
                <w:szCs w:val="24"/>
                <w:lang w:val="uk-UA" w:eastAsia="uk-UA"/>
              </w:rPr>
            </w:pPr>
            <w:r w:rsidRPr="00152E68">
              <w:rPr>
                <w:b/>
                <w:sz w:val="24"/>
                <w:szCs w:val="24"/>
                <w:lang w:val="uk-UA" w:eastAsia="uk-UA"/>
              </w:rPr>
              <w:t>Винятки</w:t>
            </w:r>
          </w:p>
        </w:tc>
        <w:tc>
          <w:tcPr>
            <w:tcW w:w="6799" w:type="dxa"/>
          </w:tcPr>
          <w:p w14:paraId="0795982F" w14:textId="77777777" w:rsidR="00287C64" w:rsidRPr="00152E68" w:rsidRDefault="00287C64" w:rsidP="00152E68">
            <w:pPr>
              <w:spacing w:after="200"/>
              <w:jc w:val="both"/>
              <w:rPr>
                <w:sz w:val="24"/>
                <w:szCs w:val="24"/>
                <w:lang w:val="uk-UA" w:eastAsia="uk-UA"/>
              </w:rPr>
            </w:pPr>
            <w:r w:rsidRPr="00152E68">
              <w:rPr>
                <w:sz w:val="24"/>
                <w:szCs w:val="24"/>
                <w:lang w:val="uk-UA" w:eastAsia="uk-UA"/>
              </w:rPr>
              <w:t>При неправильному введенні (наприклад, від’ємна вантажність) система виводить відповідне повідомлення і диспетчер вводить дані повторно.</w:t>
            </w:r>
          </w:p>
        </w:tc>
      </w:tr>
    </w:tbl>
    <w:p w14:paraId="7BFAE367" w14:textId="77777777" w:rsidR="00287C64" w:rsidRDefault="00287C64" w:rsidP="00287C64">
      <w:pPr>
        <w:spacing w:line="360" w:lineRule="auto"/>
        <w:ind w:firstLine="851"/>
        <w:jc w:val="both"/>
        <w:rPr>
          <w:sz w:val="28"/>
          <w:szCs w:val="28"/>
          <w:lang w:val="uk-UA"/>
        </w:rPr>
      </w:pPr>
    </w:p>
    <w:p w14:paraId="4F1FE99F" w14:textId="1652474A" w:rsidR="0008259E" w:rsidRDefault="0008259E" w:rsidP="0008259E">
      <w:pPr>
        <w:spacing w:line="360" w:lineRule="auto"/>
        <w:jc w:val="both"/>
        <w:rPr>
          <w:sz w:val="28"/>
          <w:szCs w:val="28"/>
          <w:lang w:val="uk-UA"/>
        </w:rPr>
      </w:pPr>
      <w:r>
        <w:rPr>
          <w:noProof/>
        </w:rPr>
        <w:drawing>
          <wp:inline distT="114300" distB="114300" distL="114300" distR="114300" wp14:anchorId="6D85A325" wp14:editId="3AD0A44C">
            <wp:extent cx="5731200" cy="2819400"/>
            <wp:effectExtent l="0" t="0" r="0" b="0"/>
            <wp:docPr id="1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4"/>
                    <a:srcRect/>
                    <a:stretch>
                      <a:fillRect/>
                    </a:stretch>
                  </pic:blipFill>
                  <pic:spPr>
                    <a:xfrm>
                      <a:off x="0" y="0"/>
                      <a:ext cx="5731200" cy="2819400"/>
                    </a:xfrm>
                    <a:prstGeom prst="rect">
                      <a:avLst/>
                    </a:prstGeom>
                    <a:ln/>
                  </pic:spPr>
                </pic:pic>
              </a:graphicData>
            </a:graphic>
          </wp:inline>
        </w:drawing>
      </w:r>
    </w:p>
    <w:p w14:paraId="18A14B5E" w14:textId="3B621E97" w:rsidR="0008259E" w:rsidRDefault="0008259E" w:rsidP="0008259E">
      <w:pPr>
        <w:spacing w:line="360" w:lineRule="auto"/>
        <w:jc w:val="center"/>
        <w:rPr>
          <w:sz w:val="28"/>
          <w:szCs w:val="28"/>
          <w:lang w:val="uk-UA"/>
        </w:rPr>
      </w:pPr>
      <w:r>
        <w:rPr>
          <w:sz w:val="28"/>
          <w:szCs w:val="28"/>
          <w:lang w:val="uk-UA"/>
        </w:rPr>
        <w:t xml:space="preserve">Рисунок 3.3 </w:t>
      </w:r>
      <w:r w:rsidR="00C34511">
        <w:rPr>
          <w:sz w:val="28"/>
          <w:szCs w:val="28"/>
          <w:lang w:val="uk-UA"/>
        </w:rPr>
        <w:t>–</w:t>
      </w:r>
      <w:r>
        <w:rPr>
          <w:sz w:val="28"/>
          <w:szCs w:val="28"/>
          <w:lang w:val="uk-UA"/>
        </w:rPr>
        <w:t xml:space="preserve"> </w:t>
      </w:r>
      <w:bookmarkStart w:id="8354" w:name="_Hlk168079318"/>
      <w:r w:rsidRPr="0008259E">
        <w:rPr>
          <w:sz w:val="28"/>
          <w:szCs w:val="28"/>
          <w:lang w:val="uk-UA"/>
        </w:rPr>
        <w:t>Add a Lorry Use Case діаграма</w:t>
      </w:r>
      <w:bookmarkEnd w:id="8354"/>
    </w:p>
    <w:p w14:paraId="433A72D2" w14:textId="77777777" w:rsidR="008B4D5E" w:rsidRDefault="008B4D5E" w:rsidP="007C68C7">
      <w:pPr>
        <w:spacing w:line="360" w:lineRule="auto"/>
        <w:ind w:firstLine="851"/>
        <w:jc w:val="both"/>
        <w:rPr>
          <w:sz w:val="28"/>
          <w:szCs w:val="28"/>
          <w:lang w:val="uk-UA"/>
        </w:rPr>
      </w:pPr>
    </w:p>
    <w:p w14:paraId="6EEF3EB9" w14:textId="14A025A1" w:rsidR="00C34511" w:rsidRDefault="00C34511" w:rsidP="00C34511">
      <w:pPr>
        <w:spacing w:line="360" w:lineRule="auto"/>
        <w:ind w:firstLine="851"/>
        <w:jc w:val="center"/>
        <w:rPr>
          <w:sz w:val="28"/>
          <w:szCs w:val="28"/>
          <w:lang w:val="uk-UA"/>
        </w:rPr>
      </w:pPr>
      <w:r>
        <w:rPr>
          <w:sz w:val="28"/>
          <w:szCs w:val="28"/>
          <w:lang w:val="uk-UA"/>
        </w:rPr>
        <w:t>Таблиця 3.6 – Перегляд статусу вантажного перевезення</w:t>
      </w:r>
    </w:p>
    <w:tbl>
      <w:tblPr>
        <w:tblW w:w="96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799"/>
      </w:tblGrid>
      <w:tr w:rsidR="00C34511" w14:paraId="1DC2637F" w14:textId="77777777" w:rsidTr="00606D32">
        <w:tc>
          <w:tcPr>
            <w:tcW w:w="2830" w:type="dxa"/>
          </w:tcPr>
          <w:p w14:paraId="74D0250C" w14:textId="77777777" w:rsidR="00C34511" w:rsidRPr="00152E68" w:rsidRDefault="00C34511" w:rsidP="00606D32">
            <w:pPr>
              <w:jc w:val="center"/>
              <w:rPr>
                <w:b/>
                <w:sz w:val="24"/>
                <w:szCs w:val="24"/>
              </w:rPr>
            </w:pPr>
            <w:r w:rsidRPr="00152E68">
              <w:rPr>
                <w:b/>
                <w:sz w:val="24"/>
                <w:szCs w:val="24"/>
              </w:rPr>
              <w:t>Назва Use Case</w:t>
            </w:r>
          </w:p>
        </w:tc>
        <w:tc>
          <w:tcPr>
            <w:tcW w:w="6799" w:type="dxa"/>
          </w:tcPr>
          <w:p w14:paraId="702A31B8" w14:textId="77777777" w:rsidR="00C34511" w:rsidRPr="00152E68" w:rsidRDefault="00C34511" w:rsidP="00606D32">
            <w:pPr>
              <w:jc w:val="both"/>
              <w:rPr>
                <w:sz w:val="24"/>
                <w:szCs w:val="24"/>
              </w:rPr>
            </w:pPr>
            <w:r w:rsidRPr="00152E68">
              <w:rPr>
                <w:sz w:val="24"/>
                <w:szCs w:val="24"/>
              </w:rPr>
              <w:t>View Freight Status Use Case діаграма</w:t>
            </w:r>
          </w:p>
        </w:tc>
      </w:tr>
      <w:tr w:rsidR="00C34511" w14:paraId="05E34F0E" w14:textId="77777777" w:rsidTr="00606D32">
        <w:tc>
          <w:tcPr>
            <w:tcW w:w="2830" w:type="dxa"/>
          </w:tcPr>
          <w:p w14:paraId="456FB828" w14:textId="77777777" w:rsidR="00C34511" w:rsidRPr="00152E68" w:rsidRDefault="00C34511" w:rsidP="00606D32">
            <w:pPr>
              <w:jc w:val="center"/>
              <w:rPr>
                <w:b/>
                <w:sz w:val="24"/>
                <w:szCs w:val="24"/>
              </w:rPr>
            </w:pPr>
            <w:r w:rsidRPr="00152E68">
              <w:rPr>
                <w:b/>
                <w:sz w:val="24"/>
                <w:szCs w:val="24"/>
              </w:rPr>
              <w:t>Короткий опис</w:t>
            </w:r>
          </w:p>
        </w:tc>
        <w:tc>
          <w:tcPr>
            <w:tcW w:w="6799" w:type="dxa"/>
          </w:tcPr>
          <w:p w14:paraId="69F8B922" w14:textId="77777777" w:rsidR="00C34511" w:rsidRPr="00152E68" w:rsidRDefault="00C34511" w:rsidP="00606D32">
            <w:pPr>
              <w:jc w:val="both"/>
              <w:rPr>
                <w:sz w:val="24"/>
                <w:szCs w:val="24"/>
              </w:rPr>
            </w:pPr>
            <w:r w:rsidRPr="00152E68">
              <w:rPr>
                <w:sz w:val="24"/>
                <w:szCs w:val="24"/>
              </w:rPr>
              <w:t>Замовник переглядає статус свого вантажного перевезення.</w:t>
            </w:r>
          </w:p>
        </w:tc>
      </w:tr>
      <w:tr w:rsidR="00C34511" w14:paraId="5E34F381" w14:textId="77777777" w:rsidTr="00606D32">
        <w:tc>
          <w:tcPr>
            <w:tcW w:w="2830" w:type="dxa"/>
          </w:tcPr>
          <w:p w14:paraId="7C5C8FAB" w14:textId="77777777" w:rsidR="00C34511" w:rsidRPr="00152E68" w:rsidRDefault="00C34511" w:rsidP="00606D32">
            <w:pPr>
              <w:jc w:val="center"/>
              <w:rPr>
                <w:b/>
                <w:sz w:val="24"/>
                <w:szCs w:val="24"/>
              </w:rPr>
            </w:pPr>
            <w:r w:rsidRPr="00152E68">
              <w:rPr>
                <w:b/>
                <w:sz w:val="24"/>
                <w:szCs w:val="24"/>
              </w:rPr>
              <w:t>Передумова</w:t>
            </w:r>
          </w:p>
        </w:tc>
        <w:tc>
          <w:tcPr>
            <w:tcW w:w="6799" w:type="dxa"/>
          </w:tcPr>
          <w:p w14:paraId="06008D2F" w14:textId="77777777" w:rsidR="00C34511" w:rsidRPr="00152E68" w:rsidRDefault="00C34511" w:rsidP="00606D32">
            <w:pPr>
              <w:jc w:val="both"/>
              <w:rPr>
                <w:sz w:val="24"/>
                <w:szCs w:val="24"/>
              </w:rPr>
            </w:pPr>
            <w:r w:rsidRPr="00152E68">
              <w:rPr>
                <w:sz w:val="24"/>
                <w:szCs w:val="24"/>
              </w:rPr>
              <w:t>Замовник перейшов на вкладку “Замовлення”.</w:t>
            </w:r>
          </w:p>
        </w:tc>
      </w:tr>
      <w:tr w:rsidR="00C34511" w14:paraId="6A0253AD" w14:textId="77777777" w:rsidTr="00606D32">
        <w:trPr>
          <w:trHeight w:val="1343"/>
        </w:trPr>
        <w:tc>
          <w:tcPr>
            <w:tcW w:w="2830" w:type="dxa"/>
          </w:tcPr>
          <w:p w14:paraId="306E74E1" w14:textId="77777777" w:rsidR="00C34511" w:rsidRPr="00152E68" w:rsidRDefault="00C34511" w:rsidP="00606D32">
            <w:pPr>
              <w:jc w:val="center"/>
              <w:rPr>
                <w:b/>
                <w:sz w:val="24"/>
                <w:szCs w:val="24"/>
              </w:rPr>
            </w:pPr>
            <w:r w:rsidRPr="00152E68">
              <w:rPr>
                <w:b/>
                <w:sz w:val="24"/>
                <w:szCs w:val="24"/>
              </w:rPr>
              <w:t>Опис дій</w:t>
            </w:r>
          </w:p>
        </w:tc>
        <w:tc>
          <w:tcPr>
            <w:tcW w:w="6799" w:type="dxa"/>
          </w:tcPr>
          <w:p w14:paraId="1886AD7D" w14:textId="77777777" w:rsidR="00C34511" w:rsidRPr="00152E68" w:rsidRDefault="00C34511" w:rsidP="00606D32">
            <w:pPr>
              <w:jc w:val="both"/>
              <w:rPr>
                <w:sz w:val="24"/>
                <w:szCs w:val="24"/>
              </w:rPr>
            </w:pPr>
            <w:r w:rsidRPr="00152E68">
              <w:rPr>
                <w:sz w:val="24"/>
                <w:szCs w:val="24"/>
              </w:rPr>
              <w:t>1. Замовник вводить номер свого замовлення або вибирає його з випадного списку.</w:t>
            </w:r>
          </w:p>
          <w:p w14:paraId="01BA4E69" w14:textId="77777777" w:rsidR="00C34511" w:rsidRPr="00152E68" w:rsidRDefault="00C34511" w:rsidP="00606D32">
            <w:pPr>
              <w:jc w:val="both"/>
              <w:rPr>
                <w:sz w:val="24"/>
                <w:szCs w:val="24"/>
              </w:rPr>
            </w:pPr>
            <w:r w:rsidRPr="00152E68">
              <w:rPr>
                <w:sz w:val="24"/>
                <w:szCs w:val="24"/>
              </w:rPr>
              <w:t>2. Система встановлює зв'язок з Базою Даних системи.</w:t>
            </w:r>
          </w:p>
          <w:p w14:paraId="635EB5E2" w14:textId="77777777" w:rsidR="00C34511" w:rsidRPr="00152E68" w:rsidRDefault="00C34511" w:rsidP="00606D32">
            <w:pPr>
              <w:jc w:val="both"/>
              <w:rPr>
                <w:sz w:val="24"/>
                <w:szCs w:val="24"/>
              </w:rPr>
            </w:pPr>
            <w:r w:rsidRPr="00152E68">
              <w:rPr>
                <w:sz w:val="24"/>
                <w:szCs w:val="24"/>
              </w:rPr>
              <w:t>4. Система перевіряє статус перевезення.</w:t>
            </w:r>
          </w:p>
          <w:p w14:paraId="43749198" w14:textId="77777777" w:rsidR="00C34511" w:rsidRPr="00152E68" w:rsidRDefault="00C34511" w:rsidP="00606D32">
            <w:pPr>
              <w:jc w:val="both"/>
              <w:rPr>
                <w:sz w:val="24"/>
                <w:szCs w:val="24"/>
              </w:rPr>
            </w:pPr>
            <w:r w:rsidRPr="00152E68">
              <w:rPr>
                <w:sz w:val="24"/>
                <w:szCs w:val="24"/>
              </w:rPr>
              <w:t>5. Система виводить замовнику відповідне повідомлення.</w:t>
            </w:r>
          </w:p>
        </w:tc>
      </w:tr>
      <w:tr w:rsidR="00C34511" w14:paraId="36ECF91A" w14:textId="77777777" w:rsidTr="00606D32">
        <w:tc>
          <w:tcPr>
            <w:tcW w:w="2830" w:type="dxa"/>
          </w:tcPr>
          <w:p w14:paraId="7650FD6B" w14:textId="77777777" w:rsidR="00C34511" w:rsidRPr="00152E68" w:rsidRDefault="00C34511" w:rsidP="00606D32">
            <w:pPr>
              <w:jc w:val="center"/>
              <w:rPr>
                <w:b/>
                <w:sz w:val="24"/>
                <w:szCs w:val="24"/>
              </w:rPr>
            </w:pPr>
            <w:r w:rsidRPr="00152E68">
              <w:rPr>
                <w:b/>
                <w:sz w:val="24"/>
                <w:szCs w:val="24"/>
              </w:rPr>
              <w:t>Альтернативний опис дій</w:t>
            </w:r>
          </w:p>
        </w:tc>
        <w:tc>
          <w:tcPr>
            <w:tcW w:w="6799" w:type="dxa"/>
          </w:tcPr>
          <w:p w14:paraId="1C16EF74" w14:textId="77777777" w:rsidR="00C34511" w:rsidRPr="00152E68" w:rsidRDefault="00C34511" w:rsidP="00606D32">
            <w:pPr>
              <w:jc w:val="both"/>
              <w:rPr>
                <w:sz w:val="24"/>
                <w:szCs w:val="24"/>
              </w:rPr>
            </w:pPr>
            <w:r w:rsidRPr="00152E68">
              <w:rPr>
                <w:sz w:val="24"/>
                <w:szCs w:val="24"/>
              </w:rPr>
              <w:t>немає</w:t>
            </w:r>
          </w:p>
        </w:tc>
      </w:tr>
      <w:tr w:rsidR="00C34511" w14:paraId="7658234B" w14:textId="77777777" w:rsidTr="00606D32">
        <w:tc>
          <w:tcPr>
            <w:tcW w:w="2830" w:type="dxa"/>
          </w:tcPr>
          <w:p w14:paraId="3C1D2A9F" w14:textId="77777777" w:rsidR="00C34511" w:rsidRPr="00152E68" w:rsidRDefault="00C34511" w:rsidP="00606D32">
            <w:pPr>
              <w:jc w:val="center"/>
              <w:rPr>
                <w:b/>
                <w:sz w:val="24"/>
                <w:szCs w:val="24"/>
              </w:rPr>
            </w:pPr>
            <w:r w:rsidRPr="00152E68">
              <w:rPr>
                <w:b/>
                <w:sz w:val="24"/>
                <w:szCs w:val="24"/>
              </w:rPr>
              <w:t>Винятки</w:t>
            </w:r>
          </w:p>
        </w:tc>
        <w:tc>
          <w:tcPr>
            <w:tcW w:w="6799" w:type="dxa"/>
          </w:tcPr>
          <w:p w14:paraId="45F8D6E0" w14:textId="77777777" w:rsidR="00C34511" w:rsidRPr="00152E68" w:rsidRDefault="00C34511" w:rsidP="00606D32">
            <w:pPr>
              <w:jc w:val="both"/>
              <w:rPr>
                <w:sz w:val="24"/>
                <w:szCs w:val="24"/>
              </w:rPr>
            </w:pPr>
            <w:r w:rsidRPr="00152E68">
              <w:rPr>
                <w:sz w:val="24"/>
                <w:szCs w:val="24"/>
              </w:rPr>
              <w:t>При неправильному введенні вручну система виводить відповідне повідомлення і замовник вводить номер повторно.</w:t>
            </w:r>
          </w:p>
        </w:tc>
      </w:tr>
    </w:tbl>
    <w:p w14:paraId="05081FCA" w14:textId="77777777" w:rsidR="00C34511" w:rsidRDefault="00C34511" w:rsidP="00603F80">
      <w:pPr>
        <w:spacing w:line="360" w:lineRule="auto"/>
        <w:jc w:val="both"/>
        <w:rPr>
          <w:sz w:val="28"/>
          <w:szCs w:val="28"/>
          <w:lang w:val="uk-UA"/>
        </w:rPr>
      </w:pPr>
    </w:p>
    <w:p w14:paraId="455652D8" w14:textId="3B2E62AD" w:rsidR="00603F80" w:rsidRDefault="00603F80" w:rsidP="0018745E">
      <w:pPr>
        <w:spacing w:line="360" w:lineRule="auto"/>
        <w:jc w:val="center"/>
        <w:rPr>
          <w:sz w:val="28"/>
          <w:szCs w:val="28"/>
          <w:lang w:val="uk-UA"/>
        </w:rPr>
      </w:pPr>
      <w:r>
        <w:rPr>
          <w:noProof/>
        </w:rPr>
        <w:drawing>
          <wp:inline distT="114300" distB="114300" distL="114300" distR="114300" wp14:anchorId="7D8C48EE" wp14:editId="26087E9B">
            <wp:extent cx="5600700" cy="2065020"/>
            <wp:effectExtent l="0" t="0" r="0" b="0"/>
            <wp:docPr id="23"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5"/>
                    <a:srcRect t="1603"/>
                    <a:stretch>
                      <a:fillRect/>
                    </a:stretch>
                  </pic:blipFill>
                  <pic:spPr>
                    <a:xfrm>
                      <a:off x="0" y="0"/>
                      <a:ext cx="5604060" cy="2066259"/>
                    </a:xfrm>
                    <a:prstGeom prst="rect">
                      <a:avLst/>
                    </a:prstGeom>
                    <a:ln/>
                  </pic:spPr>
                </pic:pic>
              </a:graphicData>
            </a:graphic>
          </wp:inline>
        </w:drawing>
      </w:r>
    </w:p>
    <w:p w14:paraId="0E3AC0EF" w14:textId="46BF30A8" w:rsidR="00D63960" w:rsidRDefault="00603F80" w:rsidP="0018745E">
      <w:pPr>
        <w:spacing w:line="360" w:lineRule="auto"/>
        <w:jc w:val="center"/>
        <w:rPr>
          <w:sz w:val="28"/>
          <w:szCs w:val="28"/>
          <w:lang w:val="uk-UA"/>
        </w:rPr>
      </w:pPr>
      <w:r>
        <w:rPr>
          <w:sz w:val="28"/>
          <w:szCs w:val="28"/>
          <w:lang w:val="uk-UA"/>
        </w:rPr>
        <w:t xml:space="preserve">Рисунок 3.4 – </w:t>
      </w:r>
      <w:r w:rsidRPr="00603F80">
        <w:rPr>
          <w:sz w:val="28"/>
          <w:szCs w:val="28"/>
          <w:lang w:val="uk-UA"/>
        </w:rPr>
        <w:t>View Freight Status Use Case діаграма</w:t>
      </w:r>
    </w:p>
    <w:p w14:paraId="208F0EBA" w14:textId="77777777" w:rsidR="00927CA8" w:rsidRDefault="00927CA8" w:rsidP="0018745E">
      <w:pPr>
        <w:spacing w:line="360" w:lineRule="auto"/>
        <w:jc w:val="center"/>
        <w:rPr>
          <w:sz w:val="28"/>
          <w:szCs w:val="28"/>
          <w:lang w:val="uk-UA"/>
        </w:rPr>
      </w:pPr>
    </w:p>
    <w:p w14:paraId="7B424EDE" w14:textId="616F476B" w:rsidR="00D63960" w:rsidRDefault="00D63960" w:rsidP="00D63960">
      <w:pPr>
        <w:spacing w:line="360" w:lineRule="auto"/>
        <w:ind w:firstLine="851"/>
        <w:jc w:val="center"/>
        <w:rPr>
          <w:sz w:val="28"/>
          <w:szCs w:val="28"/>
          <w:lang w:val="uk-UA"/>
        </w:rPr>
      </w:pPr>
      <w:r>
        <w:rPr>
          <w:sz w:val="28"/>
          <w:szCs w:val="28"/>
          <w:lang w:val="uk-UA"/>
        </w:rPr>
        <w:t>Таблиця 3.7 – Зміна статусу вантажного перевезення</w:t>
      </w:r>
    </w:p>
    <w:tbl>
      <w:tblPr>
        <w:tblW w:w="96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799"/>
      </w:tblGrid>
      <w:tr w:rsidR="00211A6A" w:rsidRPr="00211A6A" w14:paraId="4C7F8F34" w14:textId="77777777" w:rsidTr="00606D32">
        <w:tc>
          <w:tcPr>
            <w:tcW w:w="2830" w:type="dxa"/>
          </w:tcPr>
          <w:p w14:paraId="17E3EA10" w14:textId="77777777" w:rsidR="00211A6A" w:rsidRPr="00152E68" w:rsidRDefault="00211A6A" w:rsidP="00211A6A">
            <w:pPr>
              <w:jc w:val="center"/>
              <w:rPr>
                <w:b/>
                <w:sz w:val="24"/>
                <w:szCs w:val="24"/>
                <w:lang w:val="uk-UA" w:eastAsia="uk-UA"/>
              </w:rPr>
            </w:pPr>
            <w:r w:rsidRPr="00152E68">
              <w:rPr>
                <w:b/>
                <w:sz w:val="24"/>
                <w:szCs w:val="24"/>
                <w:lang w:val="uk-UA" w:eastAsia="uk-UA"/>
              </w:rPr>
              <w:t>Назва Use Case</w:t>
            </w:r>
          </w:p>
        </w:tc>
        <w:tc>
          <w:tcPr>
            <w:tcW w:w="6799" w:type="dxa"/>
          </w:tcPr>
          <w:p w14:paraId="1D9732AB" w14:textId="77777777" w:rsidR="00211A6A" w:rsidRPr="00152E68" w:rsidRDefault="00211A6A" w:rsidP="00211A6A">
            <w:pPr>
              <w:jc w:val="both"/>
              <w:rPr>
                <w:sz w:val="24"/>
                <w:szCs w:val="24"/>
                <w:lang w:val="uk-UA" w:eastAsia="uk-UA"/>
              </w:rPr>
            </w:pPr>
            <w:r w:rsidRPr="00152E68">
              <w:rPr>
                <w:sz w:val="24"/>
                <w:szCs w:val="24"/>
                <w:lang w:val="uk-UA" w:eastAsia="uk-UA"/>
              </w:rPr>
              <w:t>Tick a Freight Use Case діаграма</w:t>
            </w:r>
          </w:p>
        </w:tc>
      </w:tr>
      <w:tr w:rsidR="00211A6A" w:rsidRPr="00211A6A" w14:paraId="26F2D73E" w14:textId="77777777" w:rsidTr="00606D32">
        <w:tc>
          <w:tcPr>
            <w:tcW w:w="2830" w:type="dxa"/>
          </w:tcPr>
          <w:p w14:paraId="54A5A9DD" w14:textId="77777777" w:rsidR="00211A6A" w:rsidRPr="00152E68" w:rsidRDefault="00211A6A" w:rsidP="00211A6A">
            <w:pPr>
              <w:jc w:val="center"/>
              <w:rPr>
                <w:b/>
                <w:sz w:val="24"/>
                <w:szCs w:val="24"/>
                <w:lang w:val="uk-UA" w:eastAsia="uk-UA"/>
              </w:rPr>
            </w:pPr>
            <w:r w:rsidRPr="00152E68">
              <w:rPr>
                <w:b/>
                <w:sz w:val="24"/>
                <w:szCs w:val="24"/>
                <w:lang w:val="uk-UA" w:eastAsia="uk-UA"/>
              </w:rPr>
              <w:t>Короткий опис</w:t>
            </w:r>
          </w:p>
        </w:tc>
        <w:tc>
          <w:tcPr>
            <w:tcW w:w="6799" w:type="dxa"/>
          </w:tcPr>
          <w:p w14:paraId="7272534E" w14:textId="77777777" w:rsidR="00211A6A" w:rsidRPr="00152E68" w:rsidRDefault="00211A6A" w:rsidP="00211A6A">
            <w:pPr>
              <w:jc w:val="both"/>
              <w:rPr>
                <w:sz w:val="24"/>
                <w:szCs w:val="24"/>
                <w:lang w:val="uk-UA" w:eastAsia="uk-UA"/>
              </w:rPr>
            </w:pPr>
            <w:r w:rsidRPr="00152E68">
              <w:rPr>
                <w:sz w:val="24"/>
                <w:szCs w:val="24"/>
                <w:lang w:val="uk-UA" w:eastAsia="uk-UA"/>
              </w:rPr>
              <w:t>Водій змінює статус вантажного перевезення.</w:t>
            </w:r>
          </w:p>
        </w:tc>
      </w:tr>
      <w:tr w:rsidR="00211A6A" w:rsidRPr="00211A6A" w14:paraId="51226A60" w14:textId="77777777" w:rsidTr="00606D32">
        <w:tc>
          <w:tcPr>
            <w:tcW w:w="2830" w:type="dxa"/>
          </w:tcPr>
          <w:p w14:paraId="4D381B65" w14:textId="77777777" w:rsidR="00211A6A" w:rsidRPr="00152E68" w:rsidRDefault="00211A6A" w:rsidP="00211A6A">
            <w:pPr>
              <w:jc w:val="center"/>
              <w:rPr>
                <w:b/>
                <w:sz w:val="24"/>
                <w:szCs w:val="24"/>
                <w:lang w:val="uk-UA" w:eastAsia="uk-UA"/>
              </w:rPr>
            </w:pPr>
            <w:r w:rsidRPr="00152E68">
              <w:rPr>
                <w:b/>
                <w:sz w:val="24"/>
                <w:szCs w:val="24"/>
                <w:lang w:val="uk-UA" w:eastAsia="uk-UA"/>
              </w:rPr>
              <w:t>Передумова</w:t>
            </w:r>
          </w:p>
        </w:tc>
        <w:tc>
          <w:tcPr>
            <w:tcW w:w="6799" w:type="dxa"/>
          </w:tcPr>
          <w:p w14:paraId="7C7FE288" w14:textId="77777777" w:rsidR="00211A6A" w:rsidRPr="00152E68" w:rsidRDefault="00211A6A" w:rsidP="00211A6A">
            <w:pPr>
              <w:jc w:val="both"/>
              <w:rPr>
                <w:sz w:val="24"/>
                <w:szCs w:val="24"/>
                <w:lang w:val="uk-UA" w:eastAsia="uk-UA"/>
              </w:rPr>
            </w:pPr>
            <w:r w:rsidRPr="00152E68">
              <w:rPr>
                <w:sz w:val="24"/>
                <w:szCs w:val="24"/>
                <w:lang w:val="uk-UA" w:eastAsia="uk-UA"/>
              </w:rPr>
              <w:t>Диспетчер вніс вантажне перевезення в розклад. Водій виїхав з вантажем або вже доставив його. Водій увійшов в мобільний додаток системи.</w:t>
            </w:r>
          </w:p>
        </w:tc>
      </w:tr>
      <w:tr w:rsidR="00211A6A" w:rsidRPr="00211A6A" w14:paraId="66F08073" w14:textId="77777777" w:rsidTr="00606D32">
        <w:trPr>
          <w:trHeight w:val="1343"/>
        </w:trPr>
        <w:tc>
          <w:tcPr>
            <w:tcW w:w="2830" w:type="dxa"/>
          </w:tcPr>
          <w:p w14:paraId="3057BF2A" w14:textId="77777777" w:rsidR="00211A6A" w:rsidRPr="00152E68" w:rsidRDefault="00211A6A" w:rsidP="00211A6A">
            <w:pPr>
              <w:jc w:val="center"/>
              <w:rPr>
                <w:b/>
                <w:sz w:val="24"/>
                <w:szCs w:val="24"/>
                <w:lang w:val="uk-UA" w:eastAsia="uk-UA"/>
              </w:rPr>
            </w:pPr>
            <w:r w:rsidRPr="00152E68">
              <w:rPr>
                <w:b/>
                <w:sz w:val="24"/>
                <w:szCs w:val="24"/>
                <w:lang w:val="uk-UA" w:eastAsia="uk-UA"/>
              </w:rPr>
              <w:t>Опис дій</w:t>
            </w:r>
          </w:p>
        </w:tc>
        <w:tc>
          <w:tcPr>
            <w:tcW w:w="6799" w:type="dxa"/>
          </w:tcPr>
          <w:p w14:paraId="314D8361" w14:textId="77777777" w:rsidR="00211A6A" w:rsidRPr="00152E68" w:rsidRDefault="00211A6A" w:rsidP="00211A6A">
            <w:pPr>
              <w:jc w:val="both"/>
              <w:rPr>
                <w:sz w:val="24"/>
                <w:szCs w:val="24"/>
                <w:lang w:val="uk-UA" w:eastAsia="uk-UA"/>
              </w:rPr>
            </w:pPr>
            <w:r w:rsidRPr="00152E68">
              <w:rPr>
                <w:sz w:val="24"/>
                <w:szCs w:val="24"/>
                <w:lang w:val="uk-UA" w:eastAsia="uk-UA"/>
              </w:rPr>
              <w:t>1. Водій відкрив розклад.</w:t>
            </w:r>
          </w:p>
          <w:p w14:paraId="05B5E0E8" w14:textId="77777777" w:rsidR="00211A6A" w:rsidRPr="00152E68" w:rsidRDefault="00211A6A" w:rsidP="00211A6A">
            <w:pPr>
              <w:jc w:val="both"/>
              <w:rPr>
                <w:sz w:val="24"/>
                <w:szCs w:val="24"/>
                <w:lang w:val="uk-UA" w:eastAsia="uk-UA"/>
              </w:rPr>
            </w:pPr>
            <w:r w:rsidRPr="00152E68">
              <w:rPr>
                <w:sz w:val="24"/>
                <w:szCs w:val="24"/>
                <w:lang w:val="uk-UA" w:eastAsia="uk-UA"/>
              </w:rPr>
              <w:t>2. Водій обрав вантажне перевезення.</w:t>
            </w:r>
          </w:p>
          <w:p w14:paraId="2D81CE64" w14:textId="77777777" w:rsidR="00211A6A" w:rsidRPr="00152E68" w:rsidRDefault="00211A6A" w:rsidP="00211A6A">
            <w:pPr>
              <w:jc w:val="both"/>
              <w:rPr>
                <w:sz w:val="24"/>
                <w:szCs w:val="24"/>
                <w:lang w:val="uk-UA" w:eastAsia="uk-UA"/>
              </w:rPr>
            </w:pPr>
            <w:r w:rsidRPr="00152E68">
              <w:rPr>
                <w:sz w:val="24"/>
                <w:szCs w:val="24"/>
                <w:lang w:val="uk-UA" w:eastAsia="uk-UA"/>
              </w:rPr>
              <w:t>3. Водій вибрав новий статус з короткого списку.</w:t>
            </w:r>
          </w:p>
          <w:p w14:paraId="67D7AF50" w14:textId="77777777" w:rsidR="00211A6A" w:rsidRPr="00152E68" w:rsidRDefault="00211A6A" w:rsidP="00211A6A">
            <w:pPr>
              <w:jc w:val="both"/>
              <w:rPr>
                <w:sz w:val="24"/>
                <w:szCs w:val="24"/>
                <w:lang w:val="uk-UA" w:eastAsia="uk-UA"/>
              </w:rPr>
            </w:pPr>
            <w:r w:rsidRPr="00152E68">
              <w:rPr>
                <w:sz w:val="24"/>
                <w:szCs w:val="24"/>
                <w:lang w:val="uk-UA" w:eastAsia="uk-UA"/>
              </w:rPr>
              <w:t>4. Водій підтвердив вибір.</w:t>
            </w:r>
          </w:p>
          <w:p w14:paraId="586D79DC" w14:textId="77777777" w:rsidR="00211A6A" w:rsidRPr="00152E68" w:rsidRDefault="00211A6A" w:rsidP="00211A6A">
            <w:pPr>
              <w:jc w:val="both"/>
              <w:rPr>
                <w:sz w:val="24"/>
                <w:szCs w:val="24"/>
                <w:lang w:val="uk-UA" w:eastAsia="uk-UA"/>
              </w:rPr>
            </w:pPr>
            <w:r w:rsidRPr="00152E68">
              <w:rPr>
                <w:sz w:val="24"/>
                <w:szCs w:val="24"/>
                <w:lang w:val="uk-UA" w:eastAsia="uk-UA"/>
              </w:rPr>
              <w:t>5. Система оновила дані про вантажне перевезення.</w:t>
            </w:r>
          </w:p>
          <w:p w14:paraId="7AE8D90A" w14:textId="77777777" w:rsidR="00211A6A" w:rsidRPr="00152E68" w:rsidRDefault="00211A6A" w:rsidP="00211A6A">
            <w:pPr>
              <w:jc w:val="both"/>
              <w:rPr>
                <w:sz w:val="24"/>
                <w:szCs w:val="24"/>
                <w:lang w:val="uk-UA" w:eastAsia="uk-UA"/>
              </w:rPr>
            </w:pPr>
            <w:r w:rsidRPr="00152E68">
              <w:rPr>
                <w:sz w:val="24"/>
                <w:szCs w:val="24"/>
                <w:lang w:val="uk-UA" w:eastAsia="uk-UA"/>
              </w:rPr>
              <w:t>6. Система надіслала сповіщення замовнику і диспетчеру.</w:t>
            </w:r>
          </w:p>
          <w:p w14:paraId="51DB58F5" w14:textId="77777777" w:rsidR="00211A6A" w:rsidRPr="00152E68" w:rsidRDefault="00211A6A" w:rsidP="00211A6A">
            <w:pPr>
              <w:jc w:val="both"/>
              <w:rPr>
                <w:sz w:val="24"/>
                <w:szCs w:val="24"/>
                <w:lang w:val="uk-UA" w:eastAsia="uk-UA"/>
              </w:rPr>
            </w:pPr>
            <w:r w:rsidRPr="00152E68">
              <w:rPr>
                <w:sz w:val="24"/>
                <w:szCs w:val="24"/>
                <w:lang w:val="uk-UA" w:eastAsia="uk-UA"/>
              </w:rPr>
              <w:t>7. Система виводить водію відповідне повідомлення.</w:t>
            </w:r>
          </w:p>
        </w:tc>
      </w:tr>
      <w:tr w:rsidR="00211A6A" w:rsidRPr="00211A6A" w14:paraId="1C365ACB" w14:textId="77777777" w:rsidTr="00606D32">
        <w:tc>
          <w:tcPr>
            <w:tcW w:w="2830" w:type="dxa"/>
          </w:tcPr>
          <w:p w14:paraId="337CA6A0" w14:textId="77777777" w:rsidR="00211A6A" w:rsidRPr="00152E68" w:rsidRDefault="00211A6A" w:rsidP="00211A6A">
            <w:pPr>
              <w:jc w:val="center"/>
              <w:rPr>
                <w:b/>
                <w:sz w:val="24"/>
                <w:szCs w:val="24"/>
                <w:lang w:val="uk-UA" w:eastAsia="uk-UA"/>
              </w:rPr>
            </w:pPr>
            <w:r w:rsidRPr="00152E68">
              <w:rPr>
                <w:b/>
                <w:sz w:val="24"/>
                <w:szCs w:val="24"/>
                <w:lang w:val="uk-UA" w:eastAsia="uk-UA"/>
              </w:rPr>
              <w:t>Альтернативний опис дій</w:t>
            </w:r>
          </w:p>
        </w:tc>
        <w:tc>
          <w:tcPr>
            <w:tcW w:w="6799" w:type="dxa"/>
          </w:tcPr>
          <w:p w14:paraId="501122B6" w14:textId="77777777" w:rsidR="00211A6A" w:rsidRPr="00152E68" w:rsidRDefault="00211A6A" w:rsidP="00211A6A">
            <w:pPr>
              <w:jc w:val="both"/>
              <w:rPr>
                <w:sz w:val="24"/>
                <w:szCs w:val="24"/>
                <w:lang w:val="uk-UA" w:eastAsia="uk-UA"/>
              </w:rPr>
            </w:pPr>
            <w:r w:rsidRPr="00152E68">
              <w:rPr>
                <w:sz w:val="24"/>
                <w:szCs w:val="24"/>
                <w:lang w:val="uk-UA" w:eastAsia="uk-UA"/>
              </w:rPr>
              <w:t>1. Водій відкрив вкладку “Замовлення”.</w:t>
            </w:r>
          </w:p>
          <w:p w14:paraId="3C6D911C" w14:textId="77777777" w:rsidR="00211A6A" w:rsidRPr="00152E68" w:rsidRDefault="00211A6A" w:rsidP="00211A6A">
            <w:pPr>
              <w:jc w:val="both"/>
              <w:rPr>
                <w:sz w:val="24"/>
                <w:szCs w:val="24"/>
                <w:lang w:val="uk-UA" w:eastAsia="uk-UA"/>
              </w:rPr>
            </w:pPr>
            <w:r w:rsidRPr="00152E68">
              <w:rPr>
                <w:sz w:val="24"/>
                <w:szCs w:val="24"/>
                <w:lang w:val="uk-UA" w:eastAsia="uk-UA"/>
              </w:rPr>
              <w:t>2. Водій обрав замовлення.</w:t>
            </w:r>
          </w:p>
          <w:p w14:paraId="5264B5B7" w14:textId="77777777" w:rsidR="00211A6A" w:rsidRPr="00152E68" w:rsidRDefault="00211A6A" w:rsidP="00211A6A">
            <w:pPr>
              <w:jc w:val="both"/>
              <w:rPr>
                <w:sz w:val="24"/>
                <w:szCs w:val="24"/>
                <w:lang w:val="uk-UA" w:eastAsia="uk-UA"/>
              </w:rPr>
            </w:pPr>
            <w:r w:rsidRPr="00152E68">
              <w:rPr>
                <w:sz w:val="24"/>
                <w:szCs w:val="24"/>
                <w:lang w:val="uk-UA" w:eastAsia="uk-UA"/>
              </w:rPr>
              <w:t>3. Водій вибрав новий статус з короткого списку.</w:t>
            </w:r>
          </w:p>
          <w:p w14:paraId="7C9BFF73" w14:textId="77777777" w:rsidR="00211A6A" w:rsidRPr="00152E68" w:rsidRDefault="00211A6A" w:rsidP="00211A6A">
            <w:pPr>
              <w:jc w:val="both"/>
              <w:rPr>
                <w:sz w:val="24"/>
                <w:szCs w:val="24"/>
                <w:lang w:val="uk-UA" w:eastAsia="uk-UA"/>
              </w:rPr>
            </w:pPr>
            <w:r w:rsidRPr="00152E68">
              <w:rPr>
                <w:sz w:val="24"/>
                <w:szCs w:val="24"/>
                <w:lang w:val="uk-UA" w:eastAsia="uk-UA"/>
              </w:rPr>
              <w:t>4. Водій підтвердив вибір.</w:t>
            </w:r>
          </w:p>
          <w:p w14:paraId="07A3D40B" w14:textId="77777777" w:rsidR="00211A6A" w:rsidRPr="00152E68" w:rsidRDefault="00211A6A" w:rsidP="00211A6A">
            <w:pPr>
              <w:jc w:val="both"/>
              <w:rPr>
                <w:sz w:val="24"/>
                <w:szCs w:val="24"/>
                <w:lang w:val="uk-UA" w:eastAsia="uk-UA"/>
              </w:rPr>
            </w:pPr>
            <w:r w:rsidRPr="00152E68">
              <w:rPr>
                <w:sz w:val="24"/>
                <w:szCs w:val="24"/>
                <w:lang w:val="uk-UA" w:eastAsia="uk-UA"/>
              </w:rPr>
              <w:t>5. Система оновила дані про вантажне перевезення.</w:t>
            </w:r>
          </w:p>
          <w:p w14:paraId="330A67D0" w14:textId="77777777" w:rsidR="00211A6A" w:rsidRPr="00152E68" w:rsidRDefault="00211A6A" w:rsidP="00211A6A">
            <w:pPr>
              <w:jc w:val="both"/>
              <w:rPr>
                <w:sz w:val="24"/>
                <w:szCs w:val="24"/>
                <w:lang w:val="uk-UA" w:eastAsia="uk-UA"/>
              </w:rPr>
            </w:pPr>
            <w:r w:rsidRPr="00152E68">
              <w:rPr>
                <w:sz w:val="24"/>
                <w:szCs w:val="24"/>
                <w:lang w:val="uk-UA" w:eastAsia="uk-UA"/>
              </w:rPr>
              <w:t>6. Система надіслала сповіщення замовнику і диспетчеру.</w:t>
            </w:r>
          </w:p>
          <w:p w14:paraId="313D6AC8" w14:textId="77777777" w:rsidR="00211A6A" w:rsidRPr="00152E68" w:rsidRDefault="00211A6A" w:rsidP="00211A6A">
            <w:pPr>
              <w:jc w:val="both"/>
              <w:rPr>
                <w:sz w:val="24"/>
                <w:szCs w:val="24"/>
                <w:lang w:val="uk-UA" w:eastAsia="uk-UA"/>
              </w:rPr>
            </w:pPr>
            <w:r w:rsidRPr="00152E68">
              <w:rPr>
                <w:sz w:val="24"/>
                <w:szCs w:val="24"/>
                <w:lang w:val="uk-UA" w:eastAsia="uk-UA"/>
              </w:rPr>
              <w:t>7. Система виводить водію відповідне повідомлення.</w:t>
            </w:r>
          </w:p>
        </w:tc>
      </w:tr>
      <w:tr w:rsidR="00211A6A" w:rsidRPr="00211A6A" w14:paraId="02F76B31" w14:textId="77777777" w:rsidTr="00606D32">
        <w:tc>
          <w:tcPr>
            <w:tcW w:w="2830" w:type="dxa"/>
          </w:tcPr>
          <w:p w14:paraId="6C45D2F1" w14:textId="77777777" w:rsidR="00211A6A" w:rsidRPr="00152E68" w:rsidRDefault="00211A6A" w:rsidP="00211A6A">
            <w:pPr>
              <w:jc w:val="center"/>
              <w:rPr>
                <w:b/>
                <w:sz w:val="24"/>
                <w:szCs w:val="24"/>
                <w:lang w:val="uk-UA" w:eastAsia="uk-UA"/>
              </w:rPr>
            </w:pPr>
            <w:r w:rsidRPr="00152E68">
              <w:rPr>
                <w:b/>
                <w:sz w:val="24"/>
                <w:szCs w:val="24"/>
                <w:lang w:val="uk-UA" w:eastAsia="uk-UA"/>
              </w:rPr>
              <w:t>Винятки</w:t>
            </w:r>
          </w:p>
        </w:tc>
        <w:tc>
          <w:tcPr>
            <w:tcW w:w="6799" w:type="dxa"/>
          </w:tcPr>
          <w:p w14:paraId="4DBA6667" w14:textId="77777777" w:rsidR="00211A6A" w:rsidRPr="00152E68" w:rsidRDefault="00211A6A" w:rsidP="00211A6A">
            <w:pPr>
              <w:jc w:val="both"/>
              <w:rPr>
                <w:sz w:val="24"/>
                <w:szCs w:val="24"/>
                <w:lang w:val="uk-UA" w:eastAsia="uk-UA"/>
              </w:rPr>
            </w:pPr>
            <w:r w:rsidRPr="00152E68">
              <w:rPr>
                <w:sz w:val="24"/>
                <w:szCs w:val="24"/>
                <w:lang w:val="uk-UA" w:eastAsia="uk-UA"/>
              </w:rPr>
              <w:t>немає</w:t>
            </w:r>
          </w:p>
        </w:tc>
      </w:tr>
    </w:tbl>
    <w:p w14:paraId="121AC517" w14:textId="77777777" w:rsidR="00211A6A" w:rsidRDefault="00211A6A" w:rsidP="005C496C">
      <w:pPr>
        <w:spacing w:line="360" w:lineRule="auto"/>
        <w:jc w:val="both"/>
        <w:rPr>
          <w:sz w:val="28"/>
          <w:szCs w:val="28"/>
          <w:lang w:val="uk-UA"/>
        </w:rPr>
      </w:pPr>
    </w:p>
    <w:p w14:paraId="666ACCEE" w14:textId="2A44BD13" w:rsidR="005C496C" w:rsidRDefault="005C496C" w:rsidP="005C496C">
      <w:pPr>
        <w:spacing w:line="360" w:lineRule="auto"/>
        <w:jc w:val="both"/>
        <w:rPr>
          <w:sz w:val="28"/>
          <w:szCs w:val="28"/>
          <w:lang w:val="uk-UA"/>
        </w:rPr>
      </w:pPr>
      <w:r>
        <w:rPr>
          <w:noProof/>
        </w:rPr>
        <w:drawing>
          <wp:inline distT="114300" distB="114300" distL="114300" distR="114300" wp14:anchorId="2A1649FC" wp14:editId="34211859">
            <wp:extent cx="5731200" cy="1955800"/>
            <wp:effectExtent l="0" t="0" r="0" b="0"/>
            <wp:docPr id="14"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6"/>
                    <a:srcRect/>
                    <a:stretch>
                      <a:fillRect/>
                    </a:stretch>
                  </pic:blipFill>
                  <pic:spPr>
                    <a:xfrm>
                      <a:off x="0" y="0"/>
                      <a:ext cx="5731200" cy="1955800"/>
                    </a:xfrm>
                    <a:prstGeom prst="rect">
                      <a:avLst/>
                    </a:prstGeom>
                    <a:ln/>
                  </pic:spPr>
                </pic:pic>
              </a:graphicData>
            </a:graphic>
          </wp:inline>
        </w:drawing>
      </w:r>
    </w:p>
    <w:p w14:paraId="0F49E44A" w14:textId="30E30D40" w:rsidR="005C496C" w:rsidRDefault="005C496C" w:rsidP="005C496C">
      <w:pPr>
        <w:spacing w:line="360" w:lineRule="auto"/>
        <w:jc w:val="center"/>
        <w:rPr>
          <w:sz w:val="28"/>
          <w:szCs w:val="28"/>
          <w:lang w:val="uk-UA"/>
        </w:rPr>
      </w:pPr>
      <w:r>
        <w:rPr>
          <w:sz w:val="28"/>
          <w:szCs w:val="28"/>
          <w:lang w:val="uk-UA"/>
        </w:rPr>
        <w:t xml:space="preserve">Рисунок 3.5 – </w:t>
      </w:r>
      <w:r w:rsidRPr="005C496C">
        <w:rPr>
          <w:sz w:val="28"/>
          <w:szCs w:val="28"/>
          <w:lang w:val="uk-UA"/>
        </w:rPr>
        <w:t>Tick a Freight Use Case діаграма</w:t>
      </w:r>
    </w:p>
    <w:p w14:paraId="14D01D2C" w14:textId="77777777" w:rsidR="003E16EC" w:rsidRDefault="003E16EC" w:rsidP="005C496C">
      <w:pPr>
        <w:spacing w:line="360" w:lineRule="auto"/>
        <w:jc w:val="center"/>
        <w:rPr>
          <w:sz w:val="28"/>
          <w:szCs w:val="28"/>
          <w:lang w:val="uk-UA"/>
        </w:rPr>
      </w:pPr>
    </w:p>
    <w:p w14:paraId="6D718BC7" w14:textId="5C41C610" w:rsidR="003E16EC" w:rsidRDefault="003E16EC" w:rsidP="005C496C">
      <w:pPr>
        <w:spacing w:line="360" w:lineRule="auto"/>
        <w:jc w:val="center"/>
        <w:rPr>
          <w:sz w:val="28"/>
          <w:szCs w:val="28"/>
          <w:lang w:val="uk-UA"/>
        </w:rPr>
      </w:pPr>
      <w:r>
        <w:rPr>
          <w:sz w:val="28"/>
          <w:szCs w:val="28"/>
          <w:lang w:val="uk-UA"/>
        </w:rPr>
        <w:t>Таблиця 3.8 – Планування міжнародного вантажоперевезення</w:t>
      </w:r>
    </w:p>
    <w:tbl>
      <w:tblPr>
        <w:tblW w:w="96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799"/>
      </w:tblGrid>
      <w:tr w:rsidR="006213A8" w:rsidRPr="006213A8" w14:paraId="42E91EFE" w14:textId="77777777" w:rsidTr="00606D32">
        <w:tc>
          <w:tcPr>
            <w:tcW w:w="2830" w:type="dxa"/>
          </w:tcPr>
          <w:p w14:paraId="355BFA5E" w14:textId="77777777" w:rsidR="006213A8" w:rsidRPr="00152E68" w:rsidRDefault="006213A8" w:rsidP="00152E68">
            <w:pPr>
              <w:jc w:val="center"/>
              <w:rPr>
                <w:b/>
                <w:sz w:val="24"/>
                <w:szCs w:val="24"/>
                <w:lang w:val="uk-UA" w:eastAsia="uk-UA"/>
              </w:rPr>
            </w:pPr>
            <w:r w:rsidRPr="00152E68">
              <w:rPr>
                <w:b/>
                <w:sz w:val="24"/>
                <w:szCs w:val="24"/>
                <w:lang w:val="uk-UA" w:eastAsia="uk-UA"/>
              </w:rPr>
              <w:t>Назва Use Case</w:t>
            </w:r>
          </w:p>
        </w:tc>
        <w:tc>
          <w:tcPr>
            <w:tcW w:w="6799" w:type="dxa"/>
          </w:tcPr>
          <w:p w14:paraId="24A0ABBC" w14:textId="77777777" w:rsidR="006213A8" w:rsidRPr="00152E68" w:rsidRDefault="006213A8" w:rsidP="00152E68">
            <w:pPr>
              <w:jc w:val="both"/>
              <w:rPr>
                <w:sz w:val="24"/>
                <w:szCs w:val="24"/>
                <w:lang w:val="uk-UA" w:eastAsia="uk-UA"/>
              </w:rPr>
            </w:pPr>
            <w:r w:rsidRPr="00152E68">
              <w:rPr>
                <w:sz w:val="24"/>
                <w:szCs w:val="24"/>
                <w:lang w:val="uk-UA" w:eastAsia="uk-UA"/>
              </w:rPr>
              <w:t>Create Foreign Freight Use Case діаграма</w:t>
            </w:r>
          </w:p>
        </w:tc>
      </w:tr>
      <w:tr w:rsidR="006213A8" w:rsidRPr="006213A8" w14:paraId="7B259CA7" w14:textId="77777777" w:rsidTr="00606D32">
        <w:tc>
          <w:tcPr>
            <w:tcW w:w="2830" w:type="dxa"/>
          </w:tcPr>
          <w:p w14:paraId="0456CBFF" w14:textId="77777777" w:rsidR="006213A8" w:rsidRPr="00152E68" w:rsidRDefault="006213A8" w:rsidP="00152E68">
            <w:pPr>
              <w:jc w:val="center"/>
              <w:rPr>
                <w:b/>
                <w:sz w:val="24"/>
                <w:szCs w:val="24"/>
                <w:lang w:val="uk-UA" w:eastAsia="uk-UA"/>
              </w:rPr>
            </w:pPr>
            <w:r w:rsidRPr="00152E68">
              <w:rPr>
                <w:b/>
                <w:sz w:val="24"/>
                <w:szCs w:val="24"/>
                <w:lang w:val="uk-UA" w:eastAsia="uk-UA"/>
              </w:rPr>
              <w:t>Короткий опис</w:t>
            </w:r>
          </w:p>
        </w:tc>
        <w:tc>
          <w:tcPr>
            <w:tcW w:w="6799" w:type="dxa"/>
          </w:tcPr>
          <w:p w14:paraId="10DCA153" w14:textId="77777777" w:rsidR="006213A8" w:rsidRPr="00152E68" w:rsidRDefault="006213A8" w:rsidP="00152E68">
            <w:pPr>
              <w:jc w:val="both"/>
              <w:rPr>
                <w:sz w:val="24"/>
                <w:szCs w:val="24"/>
                <w:lang w:val="uk-UA" w:eastAsia="uk-UA"/>
              </w:rPr>
            </w:pPr>
            <w:r w:rsidRPr="00152E68">
              <w:rPr>
                <w:sz w:val="24"/>
                <w:szCs w:val="24"/>
                <w:lang w:val="uk-UA" w:eastAsia="uk-UA"/>
              </w:rPr>
              <w:t>Партнер планує перевезення вантажу з іноземного складу, куди його привіз водій.</w:t>
            </w:r>
          </w:p>
        </w:tc>
      </w:tr>
      <w:tr w:rsidR="006213A8" w:rsidRPr="006213A8" w14:paraId="65506BF1" w14:textId="77777777" w:rsidTr="00606D32">
        <w:tc>
          <w:tcPr>
            <w:tcW w:w="2830" w:type="dxa"/>
          </w:tcPr>
          <w:p w14:paraId="6CF7B903" w14:textId="77777777" w:rsidR="006213A8" w:rsidRPr="00152E68" w:rsidRDefault="006213A8" w:rsidP="00152E68">
            <w:pPr>
              <w:jc w:val="center"/>
              <w:rPr>
                <w:b/>
                <w:sz w:val="24"/>
                <w:szCs w:val="24"/>
                <w:lang w:val="uk-UA" w:eastAsia="uk-UA"/>
              </w:rPr>
            </w:pPr>
            <w:r w:rsidRPr="00152E68">
              <w:rPr>
                <w:b/>
                <w:sz w:val="24"/>
                <w:szCs w:val="24"/>
                <w:lang w:val="uk-UA" w:eastAsia="uk-UA"/>
              </w:rPr>
              <w:t>Передумова</w:t>
            </w:r>
          </w:p>
        </w:tc>
        <w:tc>
          <w:tcPr>
            <w:tcW w:w="6799" w:type="dxa"/>
          </w:tcPr>
          <w:p w14:paraId="76819C27" w14:textId="77777777" w:rsidR="006213A8" w:rsidRPr="00152E68" w:rsidRDefault="006213A8" w:rsidP="00152E68">
            <w:pPr>
              <w:jc w:val="both"/>
              <w:rPr>
                <w:sz w:val="24"/>
                <w:szCs w:val="24"/>
                <w:lang w:val="uk-UA" w:eastAsia="uk-UA"/>
              </w:rPr>
            </w:pPr>
            <w:r w:rsidRPr="00152E68">
              <w:rPr>
                <w:sz w:val="24"/>
                <w:szCs w:val="24"/>
                <w:lang w:val="uk-UA" w:eastAsia="uk-UA"/>
              </w:rPr>
              <w:t>Диспетчер додав в розклад вантажне перевезення до цього іноземного складу. Партнер відкрив форму для додавання нового перевезення, пов’язаного з одним з попередніх або створених диспетчером.</w:t>
            </w:r>
          </w:p>
        </w:tc>
      </w:tr>
      <w:tr w:rsidR="006213A8" w:rsidRPr="006213A8" w14:paraId="52D3318C" w14:textId="77777777" w:rsidTr="00606D32">
        <w:trPr>
          <w:trHeight w:val="1343"/>
        </w:trPr>
        <w:tc>
          <w:tcPr>
            <w:tcW w:w="2830" w:type="dxa"/>
          </w:tcPr>
          <w:p w14:paraId="5949EC6B" w14:textId="77777777" w:rsidR="006213A8" w:rsidRPr="00152E68" w:rsidRDefault="006213A8" w:rsidP="00152E68">
            <w:pPr>
              <w:jc w:val="center"/>
              <w:rPr>
                <w:b/>
                <w:sz w:val="24"/>
                <w:szCs w:val="24"/>
                <w:lang w:val="uk-UA" w:eastAsia="uk-UA"/>
              </w:rPr>
            </w:pPr>
            <w:r w:rsidRPr="00152E68">
              <w:rPr>
                <w:b/>
                <w:sz w:val="24"/>
                <w:szCs w:val="24"/>
                <w:lang w:val="uk-UA" w:eastAsia="uk-UA"/>
              </w:rPr>
              <w:t>Опис дій</w:t>
            </w:r>
          </w:p>
        </w:tc>
        <w:tc>
          <w:tcPr>
            <w:tcW w:w="6799" w:type="dxa"/>
          </w:tcPr>
          <w:p w14:paraId="03FFA5FB" w14:textId="77777777" w:rsidR="006213A8" w:rsidRPr="00152E68" w:rsidRDefault="006213A8" w:rsidP="00152E68">
            <w:pPr>
              <w:jc w:val="both"/>
              <w:rPr>
                <w:sz w:val="24"/>
                <w:szCs w:val="24"/>
                <w:lang w:val="uk-UA" w:eastAsia="uk-UA"/>
              </w:rPr>
            </w:pPr>
            <w:r w:rsidRPr="00152E68">
              <w:rPr>
                <w:sz w:val="24"/>
                <w:szCs w:val="24"/>
                <w:lang w:val="uk-UA" w:eastAsia="uk-UA"/>
              </w:rPr>
              <w:t>1. Партнер вибирає номер замовлення зі списку.</w:t>
            </w:r>
          </w:p>
          <w:p w14:paraId="018F5140" w14:textId="77777777" w:rsidR="006213A8" w:rsidRPr="00152E68" w:rsidRDefault="006213A8" w:rsidP="00152E68">
            <w:pPr>
              <w:jc w:val="both"/>
              <w:rPr>
                <w:sz w:val="24"/>
                <w:szCs w:val="24"/>
                <w:lang w:val="uk-UA" w:eastAsia="uk-UA"/>
              </w:rPr>
            </w:pPr>
            <w:r w:rsidRPr="00152E68">
              <w:rPr>
                <w:sz w:val="24"/>
                <w:szCs w:val="24"/>
                <w:lang w:val="uk-UA" w:eastAsia="uk-UA"/>
              </w:rPr>
              <w:t>2. Партнер вибирає водія, який продовжить перевезення.</w:t>
            </w:r>
          </w:p>
          <w:p w14:paraId="722CA72A" w14:textId="77777777" w:rsidR="006213A8" w:rsidRPr="00152E68" w:rsidRDefault="006213A8" w:rsidP="00152E68">
            <w:pPr>
              <w:jc w:val="both"/>
              <w:rPr>
                <w:sz w:val="24"/>
                <w:szCs w:val="24"/>
                <w:lang w:val="uk-UA" w:eastAsia="uk-UA"/>
              </w:rPr>
            </w:pPr>
            <w:r w:rsidRPr="00152E68">
              <w:rPr>
                <w:sz w:val="24"/>
                <w:szCs w:val="24"/>
                <w:lang w:val="uk-UA" w:eastAsia="uk-UA"/>
              </w:rPr>
              <w:t>3. Партнер вводить номер своєї вантажівки, яка доставить вантаж до наступного місця призначення.</w:t>
            </w:r>
          </w:p>
          <w:p w14:paraId="3615E8D3" w14:textId="77777777" w:rsidR="006213A8" w:rsidRPr="00152E68" w:rsidRDefault="006213A8" w:rsidP="00152E68">
            <w:pPr>
              <w:jc w:val="both"/>
              <w:rPr>
                <w:sz w:val="24"/>
                <w:szCs w:val="24"/>
                <w:lang w:val="uk-UA" w:eastAsia="uk-UA"/>
              </w:rPr>
            </w:pPr>
            <w:r w:rsidRPr="00152E68">
              <w:rPr>
                <w:sz w:val="24"/>
                <w:szCs w:val="24"/>
                <w:lang w:val="uk-UA" w:eastAsia="uk-UA"/>
              </w:rPr>
              <w:t>4. Партнер вводить місце призначення, або вибирає його зі списку.</w:t>
            </w:r>
          </w:p>
          <w:p w14:paraId="0191C1B2" w14:textId="05F253A9" w:rsidR="006213A8" w:rsidRPr="00152E68" w:rsidRDefault="006213A8" w:rsidP="00152E68">
            <w:pPr>
              <w:jc w:val="both"/>
              <w:rPr>
                <w:sz w:val="24"/>
                <w:szCs w:val="24"/>
                <w:lang w:val="uk-UA" w:eastAsia="uk-UA"/>
              </w:rPr>
            </w:pPr>
            <w:r w:rsidRPr="00152E68">
              <w:rPr>
                <w:sz w:val="24"/>
                <w:szCs w:val="24"/>
                <w:lang w:val="uk-UA" w:eastAsia="uk-UA"/>
              </w:rPr>
              <w:t>5. Партнер вводить відстань (у км) між місцем відправки і місцем доставки.</w:t>
            </w:r>
          </w:p>
          <w:p w14:paraId="4FC07160" w14:textId="77777777" w:rsidR="006213A8" w:rsidRPr="00152E68" w:rsidRDefault="006213A8" w:rsidP="00152E68">
            <w:pPr>
              <w:jc w:val="both"/>
              <w:rPr>
                <w:sz w:val="24"/>
                <w:szCs w:val="24"/>
                <w:lang w:val="uk-UA" w:eastAsia="uk-UA"/>
              </w:rPr>
            </w:pPr>
            <w:r w:rsidRPr="00152E68">
              <w:rPr>
                <w:sz w:val="24"/>
                <w:szCs w:val="24"/>
                <w:lang w:val="uk-UA" w:eastAsia="uk-UA"/>
              </w:rPr>
              <w:t>6.  Партнер вводить дату і час подорожі.</w:t>
            </w:r>
          </w:p>
          <w:p w14:paraId="24CA540F" w14:textId="77777777" w:rsidR="006213A8" w:rsidRPr="00152E68" w:rsidRDefault="006213A8" w:rsidP="00152E68">
            <w:pPr>
              <w:jc w:val="both"/>
              <w:rPr>
                <w:sz w:val="24"/>
                <w:szCs w:val="24"/>
                <w:lang w:val="uk-UA" w:eastAsia="uk-UA"/>
              </w:rPr>
            </w:pPr>
            <w:r w:rsidRPr="00152E68">
              <w:rPr>
                <w:sz w:val="24"/>
                <w:szCs w:val="24"/>
                <w:lang w:val="uk-UA" w:eastAsia="uk-UA"/>
              </w:rPr>
              <w:t>7. Система встановлює зв’язок з базою даних системи.</w:t>
            </w:r>
          </w:p>
          <w:p w14:paraId="01077CC6" w14:textId="77777777" w:rsidR="006213A8" w:rsidRPr="00152E68" w:rsidRDefault="006213A8" w:rsidP="00152E68">
            <w:pPr>
              <w:jc w:val="both"/>
              <w:rPr>
                <w:sz w:val="24"/>
                <w:szCs w:val="24"/>
                <w:lang w:val="uk-UA" w:eastAsia="uk-UA"/>
              </w:rPr>
            </w:pPr>
            <w:r w:rsidRPr="00152E68">
              <w:rPr>
                <w:sz w:val="24"/>
                <w:szCs w:val="24"/>
                <w:lang w:val="uk-UA" w:eastAsia="uk-UA"/>
              </w:rPr>
              <w:t>8. Система додає дані про нову подорож в базу даних системи.</w:t>
            </w:r>
          </w:p>
          <w:p w14:paraId="174A69AF" w14:textId="77777777" w:rsidR="006213A8" w:rsidRPr="00152E68" w:rsidRDefault="006213A8" w:rsidP="00152E68">
            <w:pPr>
              <w:jc w:val="both"/>
              <w:rPr>
                <w:sz w:val="24"/>
                <w:szCs w:val="24"/>
                <w:lang w:val="uk-UA" w:eastAsia="uk-UA"/>
              </w:rPr>
            </w:pPr>
            <w:r w:rsidRPr="00152E68">
              <w:rPr>
                <w:sz w:val="24"/>
                <w:szCs w:val="24"/>
                <w:lang w:val="uk-UA" w:eastAsia="uk-UA"/>
              </w:rPr>
              <w:t>9. Система надсилає водію сповіщення про нову подорож.</w:t>
            </w:r>
          </w:p>
          <w:p w14:paraId="1CC5296E" w14:textId="77777777" w:rsidR="006213A8" w:rsidRPr="00152E68" w:rsidRDefault="006213A8" w:rsidP="00152E68">
            <w:pPr>
              <w:jc w:val="both"/>
              <w:rPr>
                <w:sz w:val="24"/>
                <w:szCs w:val="24"/>
                <w:lang w:val="uk-UA" w:eastAsia="uk-UA"/>
              </w:rPr>
            </w:pPr>
            <w:r w:rsidRPr="00152E68">
              <w:rPr>
                <w:sz w:val="24"/>
                <w:szCs w:val="24"/>
                <w:lang w:val="uk-UA" w:eastAsia="uk-UA"/>
              </w:rPr>
              <w:t>10. Система виводить партнеру відповідне повідомлення.</w:t>
            </w:r>
          </w:p>
        </w:tc>
      </w:tr>
      <w:tr w:rsidR="006213A8" w:rsidRPr="006213A8" w14:paraId="35E54880" w14:textId="77777777" w:rsidTr="00606D32">
        <w:tc>
          <w:tcPr>
            <w:tcW w:w="2830" w:type="dxa"/>
          </w:tcPr>
          <w:p w14:paraId="0B209C1F" w14:textId="77777777" w:rsidR="006213A8" w:rsidRPr="00152E68" w:rsidRDefault="006213A8" w:rsidP="00152E68">
            <w:pPr>
              <w:jc w:val="center"/>
              <w:rPr>
                <w:b/>
                <w:sz w:val="24"/>
                <w:szCs w:val="24"/>
                <w:lang w:val="uk-UA" w:eastAsia="uk-UA"/>
              </w:rPr>
            </w:pPr>
            <w:r w:rsidRPr="00152E68">
              <w:rPr>
                <w:b/>
                <w:sz w:val="24"/>
                <w:szCs w:val="24"/>
                <w:lang w:val="uk-UA" w:eastAsia="uk-UA"/>
              </w:rPr>
              <w:t>Альтернативний опис дій</w:t>
            </w:r>
          </w:p>
        </w:tc>
        <w:tc>
          <w:tcPr>
            <w:tcW w:w="6799" w:type="dxa"/>
          </w:tcPr>
          <w:p w14:paraId="7D11FB5E" w14:textId="77777777" w:rsidR="006213A8" w:rsidRPr="00152E68" w:rsidRDefault="006213A8" w:rsidP="00152E68">
            <w:pPr>
              <w:jc w:val="both"/>
              <w:rPr>
                <w:sz w:val="24"/>
                <w:szCs w:val="24"/>
                <w:lang w:val="uk-UA" w:eastAsia="uk-UA"/>
              </w:rPr>
            </w:pPr>
            <w:r w:rsidRPr="00152E68">
              <w:rPr>
                <w:sz w:val="24"/>
                <w:szCs w:val="24"/>
                <w:lang w:val="uk-UA" w:eastAsia="uk-UA"/>
              </w:rPr>
              <w:t>немає</w:t>
            </w:r>
          </w:p>
        </w:tc>
      </w:tr>
      <w:tr w:rsidR="006213A8" w:rsidRPr="006213A8" w14:paraId="5BCF78C3" w14:textId="77777777" w:rsidTr="00606D32">
        <w:tc>
          <w:tcPr>
            <w:tcW w:w="2830" w:type="dxa"/>
          </w:tcPr>
          <w:p w14:paraId="381B1A03" w14:textId="77777777" w:rsidR="006213A8" w:rsidRPr="00152E68" w:rsidRDefault="006213A8" w:rsidP="00152E68">
            <w:pPr>
              <w:jc w:val="center"/>
              <w:rPr>
                <w:b/>
                <w:sz w:val="24"/>
                <w:szCs w:val="24"/>
                <w:lang w:val="uk-UA" w:eastAsia="uk-UA"/>
              </w:rPr>
            </w:pPr>
            <w:r w:rsidRPr="00152E68">
              <w:rPr>
                <w:b/>
                <w:sz w:val="24"/>
                <w:szCs w:val="24"/>
                <w:lang w:val="uk-UA" w:eastAsia="uk-UA"/>
              </w:rPr>
              <w:t>Винятки</w:t>
            </w:r>
          </w:p>
        </w:tc>
        <w:tc>
          <w:tcPr>
            <w:tcW w:w="6799" w:type="dxa"/>
          </w:tcPr>
          <w:p w14:paraId="02C1B1D2" w14:textId="77777777" w:rsidR="006213A8" w:rsidRPr="00152E68" w:rsidRDefault="006213A8" w:rsidP="00152E68">
            <w:pPr>
              <w:jc w:val="both"/>
              <w:rPr>
                <w:sz w:val="24"/>
                <w:szCs w:val="24"/>
                <w:lang w:val="uk-UA" w:eastAsia="uk-UA"/>
              </w:rPr>
            </w:pPr>
            <w:r w:rsidRPr="00152E68">
              <w:rPr>
                <w:sz w:val="24"/>
                <w:szCs w:val="24"/>
                <w:lang w:val="uk-UA" w:eastAsia="uk-UA"/>
              </w:rPr>
              <w:t>При неправильному введенні (наприклад, від’ємна відстань) система виводить відповідне повідомлення і партнер вводить дані повторно.</w:t>
            </w:r>
          </w:p>
        </w:tc>
      </w:tr>
    </w:tbl>
    <w:p w14:paraId="5C1E1EA8" w14:textId="77777777" w:rsidR="002A269F" w:rsidRDefault="002A269F" w:rsidP="003E16EC">
      <w:pPr>
        <w:spacing w:line="360" w:lineRule="auto"/>
        <w:jc w:val="both"/>
        <w:rPr>
          <w:sz w:val="28"/>
          <w:szCs w:val="28"/>
          <w:lang w:val="uk-UA"/>
        </w:rPr>
      </w:pPr>
    </w:p>
    <w:p w14:paraId="70263FEF" w14:textId="10C7CD5D" w:rsidR="003E16EC" w:rsidRDefault="006213A8" w:rsidP="003E16EC">
      <w:pPr>
        <w:spacing w:line="360" w:lineRule="auto"/>
        <w:jc w:val="both"/>
        <w:rPr>
          <w:sz w:val="28"/>
          <w:szCs w:val="28"/>
          <w:lang w:val="uk-UA"/>
        </w:rPr>
      </w:pPr>
      <w:r>
        <w:rPr>
          <w:noProof/>
          <w:sz w:val="24"/>
          <w:szCs w:val="24"/>
        </w:rPr>
        <w:drawing>
          <wp:inline distT="114300" distB="114300" distL="114300" distR="114300" wp14:anchorId="28F844A3" wp14:editId="576DDDFB">
            <wp:extent cx="5731200" cy="2895600"/>
            <wp:effectExtent l="0" t="0" r="0" b="0"/>
            <wp:docPr id="28"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17"/>
                    <a:srcRect/>
                    <a:stretch>
                      <a:fillRect/>
                    </a:stretch>
                  </pic:blipFill>
                  <pic:spPr>
                    <a:xfrm>
                      <a:off x="0" y="0"/>
                      <a:ext cx="5731200" cy="2895600"/>
                    </a:xfrm>
                    <a:prstGeom prst="rect">
                      <a:avLst/>
                    </a:prstGeom>
                    <a:ln/>
                  </pic:spPr>
                </pic:pic>
              </a:graphicData>
            </a:graphic>
          </wp:inline>
        </w:drawing>
      </w:r>
    </w:p>
    <w:p w14:paraId="0707C7E0" w14:textId="4A23212C" w:rsidR="006213A8" w:rsidRDefault="006213A8" w:rsidP="006213A8">
      <w:pPr>
        <w:spacing w:line="360" w:lineRule="auto"/>
        <w:jc w:val="center"/>
        <w:rPr>
          <w:sz w:val="28"/>
          <w:szCs w:val="28"/>
          <w:lang w:val="uk-UA"/>
        </w:rPr>
      </w:pPr>
      <w:r>
        <w:rPr>
          <w:sz w:val="28"/>
          <w:szCs w:val="28"/>
          <w:lang w:val="uk-UA"/>
        </w:rPr>
        <w:t xml:space="preserve">Рисунок 3.6 – </w:t>
      </w:r>
      <w:r w:rsidRPr="006213A8">
        <w:rPr>
          <w:sz w:val="28"/>
          <w:szCs w:val="28"/>
          <w:lang w:val="uk-UA"/>
        </w:rPr>
        <w:t>Create Foreign Freight Use Case діаграма</w:t>
      </w:r>
    </w:p>
    <w:p w14:paraId="328597E8" w14:textId="77777777" w:rsidR="001117CC" w:rsidRDefault="001117CC" w:rsidP="006213A8">
      <w:pPr>
        <w:spacing w:line="360" w:lineRule="auto"/>
        <w:jc w:val="center"/>
        <w:rPr>
          <w:sz w:val="28"/>
          <w:szCs w:val="28"/>
          <w:lang w:val="uk-UA"/>
        </w:rPr>
      </w:pPr>
    </w:p>
    <w:p w14:paraId="007B5416" w14:textId="4D3D08F4" w:rsidR="001117CC" w:rsidRDefault="001A7FC3" w:rsidP="006213A8">
      <w:pPr>
        <w:spacing w:line="360" w:lineRule="auto"/>
        <w:jc w:val="center"/>
        <w:rPr>
          <w:sz w:val="28"/>
          <w:szCs w:val="28"/>
          <w:lang w:val="uk-UA"/>
        </w:rPr>
      </w:pPr>
      <w:r>
        <w:rPr>
          <w:sz w:val="28"/>
          <w:szCs w:val="28"/>
          <w:lang w:val="uk-UA"/>
        </w:rPr>
        <w:t>Таблиця 3.9 – Оповіщення про системні зміни</w:t>
      </w:r>
    </w:p>
    <w:tbl>
      <w:tblPr>
        <w:tblW w:w="96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799"/>
      </w:tblGrid>
      <w:tr w:rsidR="008B5010" w:rsidRPr="008B5010" w14:paraId="1282B3BD" w14:textId="77777777" w:rsidTr="00606D32">
        <w:tc>
          <w:tcPr>
            <w:tcW w:w="2830" w:type="dxa"/>
          </w:tcPr>
          <w:p w14:paraId="50173307" w14:textId="77777777" w:rsidR="008B5010" w:rsidRPr="00152E68" w:rsidRDefault="008B5010" w:rsidP="00152E68">
            <w:pPr>
              <w:spacing w:after="200"/>
              <w:jc w:val="center"/>
              <w:rPr>
                <w:b/>
                <w:sz w:val="24"/>
                <w:szCs w:val="24"/>
                <w:lang w:val="uk-UA" w:eastAsia="uk-UA"/>
              </w:rPr>
            </w:pPr>
            <w:r w:rsidRPr="00152E68">
              <w:rPr>
                <w:b/>
                <w:sz w:val="24"/>
                <w:szCs w:val="24"/>
                <w:lang w:val="uk-UA" w:eastAsia="uk-UA"/>
              </w:rPr>
              <w:t>Назва Use Case</w:t>
            </w:r>
          </w:p>
        </w:tc>
        <w:tc>
          <w:tcPr>
            <w:tcW w:w="6799" w:type="dxa"/>
          </w:tcPr>
          <w:p w14:paraId="250D83B6" w14:textId="77777777" w:rsidR="008B5010" w:rsidRPr="00152E68" w:rsidRDefault="008B5010" w:rsidP="00152E68">
            <w:pPr>
              <w:spacing w:after="200"/>
              <w:jc w:val="both"/>
              <w:rPr>
                <w:sz w:val="24"/>
                <w:szCs w:val="24"/>
                <w:lang w:val="uk-UA" w:eastAsia="uk-UA"/>
              </w:rPr>
            </w:pPr>
            <w:r w:rsidRPr="00152E68">
              <w:rPr>
                <w:sz w:val="24"/>
                <w:szCs w:val="24"/>
                <w:lang w:val="uk-UA" w:eastAsia="uk-UA"/>
              </w:rPr>
              <w:t>Update System Information Use Case діаграма</w:t>
            </w:r>
          </w:p>
        </w:tc>
      </w:tr>
      <w:tr w:rsidR="008B5010" w:rsidRPr="008B5010" w14:paraId="0BC7BDAB" w14:textId="77777777" w:rsidTr="00606D32">
        <w:tc>
          <w:tcPr>
            <w:tcW w:w="2830" w:type="dxa"/>
          </w:tcPr>
          <w:p w14:paraId="3B360C3D" w14:textId="77777777" w:rsidR="008B5010" w:rsidRPr="00152E68" w:rsidRDefault="008B5010" w:rsidP="00152E68">
            <w:pPr>
              <w:spacing w:after="200"/>
              <w:jc w:val="center"/>
              <w:rPr>
                <w:b/>
                <w:sz w:val="24"/>
                <w:szCs w:val="24"/>
                <w:lang w:val="uk-UA" w:eastAsia="uk-UA"/>
              </w:rPr>
            </w:pPr>
            <w:r w:rsidRPr="00152E68">
              <w:rPr>
                <w:b/>
                <w:sz w:val="24"/>
                <w:szCs w:val="24"/>
                <w:lang w:val="uk-UA" w:eastAsia="uk-UA"/>
              </w:rPr>
              <w:t>Короткий опис</w:t>
            </w:r>
          </w:p>
        </w:tc>
        <w:tc>
          <w:tcPr>
            <w:tcW w:w="6799" w:type="dxa"/>
          </w:tcPr>
          <w:p w14:paraId="23804AF1" w14:textId="77777777" w:rsidR="008B5010" w:rsidRPr="00152E68" w:rsidRDefault="008B5010" w:rsidP="00152E68">
            <w:pPr>
              <w:spacing w:after="200"/>
              <w:jc w:val="both"/>
              <w:rPr>
                <w:sz w:val="24"/>
                <w:szCs w:val="24"/>
                <w:lang w:val="uk-UA" w:eastAsia="uk-UA"/>
              </w:rPr>
            </w:pPr>
            <w:r w:rsidRPr="00152E68">
              <w:rPr>
                <w:sz w:val="24"/>
                <w:szCs w:val="24"/>
                <w:lang w:val="uk-UA" w:eastAsia="uk-UA"/>
              </w:rPr>
              <w:t>Системний адміністратор створює оповіщення про системні зміни і розсилає їх диспетчерам.</w:t>
            </w:r>
          </w:p>
        </w:tc>
      </w:tr>
      <w:tr w:rsidR="008B5010" w:rsidRPr="008B5010" w14:paraId="4C0AAF87" w14:textId="77777777" w:rsidTr="00606D32">
        <w:tc>
          <w:tcPr>
            <w:tcW w:w="2830" w:type="dxa"/>
          </w:tcPr>
          <w:p w14:paraId="08C412DB" w14:textId="77777777" w:rsidR="008B5010" w:rsidRPr="00152E68" w:rsidRDefault="008B5010" w:rsidP="00152E68">
            <w:pPr>
              <w:spacing w:after="200"/>
              <w:jc w:val="center"/>
              <w:rPr>
                <w:b/>
                <w:sz w:val="24"/>
                <w:szCs w:val="24"/>
                <w:lang w:val="uk-UA" w:eastAsia="uk-UA"/>
              </w:rPr>
            </w:pPr>
            <w:r w:rsidRPr="00152E68">
              <w:rPr>
                <w:b/>
                <w:sz w:val="24"/>
                <w:szCs w:val="24"/>
                <w:lang w:val="uk-UA" w:eastAsia="uk-UA"/>
              </w:rPr>
              <w:t>Передумова</w:t>
            </w:r>
          </w:p>
        </w:tc>
        <w:tc>
          <w:tcPr>
            <w:tcW w:w="6799" w:type="dxa"/>
          </w:tcPr>
          <w:p w14:paraId="651404D8" w14:textId="77777777" w:rsidR="008B5010" w:rsidRPr="00152E68" w:rsidRDefault="008B5010" w:rsidP="00152E68">
            <w:pPr>
              <w:spacing w:after="200"/>
              <w:jc w:val="both"/>
              <w:rPr>
                <w:sz w:val="24"/>
                <w:szCs w:val="24"/>
                <w:lang w:val="uk-UA" w:eastAsia="uk-UA"/>
              </w:rPr>
            </w:pPr>
            <w:r w:rsidRPr="00152E68">
              <w:rPr>
                <w:sz w:val="24"/>
                <w:szCs w:val="24"/>
                <w:lang w:val="uk-UA" w:eastAsia="uk-UA"/>
              </w:rPr>
              <w:t>Системний адміністратор підготував певні системні зміни і перейшов на вкладку “Клієнти”.</w:t>
            </w:r>
          </w:p>
        </w:tc>
      </w:tr>
      <w:tr w:rsidR="008B5010" w:rsidRPr="008B5010" w14:paraId="58D3C38F" w14:textId="77777777" w:rsidTr="00606D32">
        <w:trPr>
          <w:trHeight w:val="1343"/>
        </w:trPr>
        <w:tc>
          <w:tcPr>
            <w:tcW w:w="2830" w:type="dxa"/>
          </w:tcPr>
          <w:p w14:paraId="50FCBECF" w14:textId="77777777" w:rsidR="008B5010" w:rsidRPr="00152E68" w:rsidRDefault="008B5010" w:rsidP="00152E68">
            <w:pPr>
              <w:spacing w:after="200"/>
              <w:jc w:val="center"/>
              <w:rPr>
                <w:b/>
                <w:sz w:val="24"/>
                <w:szCs w:val="24"/>
                <w:lang w:val="uk-UA" w:eastAsia="uk-UA"/>
              </w:rPr>
            </w:pPr>
            <w:r w:rsidRPr="00152E68">
              <w:rPr>
                <w:b/>
                <w:sz w:val="24"/>
                <w:szCs w:val="24"/>
                <w:lang w:val="uk-UA" w:eastAsia="uk-UA"/>
              </w:rPr>
              <w:t>Опис дій</w:t>
            </w:r>
          </w:p>
        </w:tc>
        <w:tc>
          <w:tcPr>
            <w:tcW w:w="6799" w:type="dxa"/>
          </w:tcPr>
          <w:p w14:paraId="0B30F334" w14:textId="77777777" w:rsidR="008B5010" w:rsidRPr="00152E68" w:rsidRDefault="008B5010" w:rsidP="00152E68">
            <w:pPr>
              <w:spacing w:after="200"/>
              <w:jc w:val="both"/>
              <w:rPr>
                <w:sz w:val="24"/>
                <w:szCs w:val="24"/>
                <w:lang w:val="uk-UA" w:eastAsia="uk-UA"/>
              </w:rPr>
            </w:pPr>
            <w:r w:rsidRPr="00152E68">
              <w:rPr>
                <w:sz w:val="24"/>
                <w:szCs w:val="24"/>
                <w:lang w:val="uk-UA" w:eastAsia="uk-UA"/>
              </w:rPr>
              <w:t>1. Системний адміністратор вибирає пункт створення оповіщення.</w:t>
            </w:r>
          </w:p>
          <w:p w14:paraId="6FEEC9DC" w14:textId="77777777" w:rsidR="008B5010" w:rsidRPr="00152E68" w:rsidRDefault="008B5010" w:rsidP="00152E68">
            <w:pPr>
              <w:spacing w:after="200"/>
              <w:jc w:val="both"/>
              <w:rPr>
                <w:sz w:val="24"/>
                <w:szCs w:val="24"/>
                <w:lang w:val="uk-UA" w:eastAsia="uk-UA"/>
              </w:rPr>
            </w:pPr>
            <w:r w:rsidRPr="00152E68">
              <w:rPr>
                <w:sz w:val="24"/>
                <w:szCs w:val="24"/>
                <w:lang w:val="uk-UA" w:eastAsia="uk-UA"/>
              </w:rPr>
              <w:t>2. Системний адміністратор вводить заговок оповіщення.</w:t>
            </w:r>
          </w:p>
          <w:p w14:paraId="36C2F110" w14:textId="77777777" w:rsidR="008B5010" w:rsidRPr="00152E68" w:rsidRDefault="008B5010" w:rsidP="00152E68">
            <w:pPr>
              <w:spacing w:after="200"/>
              <w:jc w:val="both"/>
              <w:rPr>
                <w:sz w:val="24"/>
                <w:szCs w:val="24"/>
                <w:lang w:val="uk-UA" w:eastAsia="uk-UA"/>
              </w:rPr>
            </w:pPr>
            <w:r w:rsidRPr="00152E68">
              <w:rPr>
                <w:sz w:val="24"/>
                <w:szCs w:val="24"/>
                <w:lang w:val="uk-UA" w:eastAsia="uk-UA"/>
              </w:rPr>
              <w:t>3. Системний адміністратор вводить текст оповіщення.</w:t>
            </w:r>
          </w:p>
          <w:p w14:paraId="6FA6BB44" w14:textId="77777777" w:rsidR="008B5010" w:rsidRPr="00152E68" w:rsidRDefault="008B5010" w:rsidP="00152E68">
            <w:pPr>
              <w:spacing w:after="200"/>
              <w:jc w:val="both"/>
              <w:rPr>
                <w:sz w:val="24"/>
                <w:szCs w:val="24"/>
                <w:lang w:val="uk-UA" w:eastAsia="uk-UA"/>
              </w:rPr>
            </w:pPr>
            <w:r w:rsidRPr="00152E68">
              <w:rPr>
                <w:sz w:val="24"/>
                <w:szCs w:val="24"/>
                <w:lang w:val="uk-UA" w:eastAsia="uk-UA"/>
              </w:rPr>
              <w:t>4. Системний адміністратор підтверджує розсилання оповіщення всім диспетчерам.</w:t>
            </w:r>
          </w:p>
          <w:p w14:paraId="6A6B1257" w14:textId="77777777" w:rsidR="008B5010" w:rsidRPr="00152E68" w:rsidRDefault="008B5010" w:rsidP="00152E68">
            <w:pPr>
              <w:spacing w:after="200"/>
              <w:jc w:val="both"/>
              <w:rPr>
                <w:sz w:val="24"/>
                <w:szCs w:val="24"/>
                <w:lang w:val="uk-UA" w:eastAsia="uk-UA"/>
              </w:rPr>
            </w:pPr>
            <w:r w:rsidRPr="00152E68">
              <w:rPr>
                <w:sz w:val="24"/>
                <w:szCs w:val="24"/>
                <w:lang w:val="uk-UA" w:eastAsia="uk-UA"/>
              </w:rPr>
              <w:t>5. Система розсилає оповіщення всім диспетчерам.</w:t>
            </w:r>
          </w:p>
          <w:p w14:paraId="28AB9083" w14:textId="77777777" w:rsidR="008B5010" w:rsidRPr="00152E68" w:rsidRDefault="008B5010" w:rsidP="00152E68">
            <w:pPr>
              <w:spacing w:after="200"/>
              <w:jc w:val="both"/>
              <w:rPr>
                <w:sz w:val="24"/>
                <w:szCs w:val="24"/>
                <w:lang w:val="uk-UA" w:eastAsia="uk-UA"/>
              </w:rPr>
            </w:pPr>
            <w:r w:rsidRPr="00152E68">
              <w:rPr>
                <w:sz w:val="24"/>
                <w:szCs w:val="24"/>
                <w:lang w:val="uk-UA" w:eastAsia="uk-UA"/>
              </w:rPr>
              <w:t>6. Система виводить системному адміністратору відповідне повідомлення.</w:t>
            </w:r>
          </w:p>
        </w:tc>
      </w:tr>
      <w:tr w:rsidR="008B5010" w:rsidRPr="008B5010" w14:paraId="029B3F76" w14:textId="77777777" w:rsidTr="00606D32">
        <w:tc>
          <w:tcPr>
            <w:tcW w:w="2830" w:type="dxa"/>
          </w:tcPr>
          <w:p w14:paraId="4F023A36" w14:textId="77777777" w:rsidR="008B5010" w:rsidRPr="00152E68" w:rsidRDefault="008B5010" w:rsidP="00152E68">
            <w:pPr>
              <w:spacing w:after="200"/>
              <w:jc w:val="center"/>
              <w:rPr>
                <w:b/>
                <w:sz w:val="24"/>
                <w:szCs w:val="24"/>
                <w:lang w:val="uk-UA" w:eastAsia="uk-UA"/>
              </w:rPr>
            </w:pPr>
            <w:r w:rsidRPr="00152E68">
              <w:rPr>
                <w:b/>
                <w:sz w:val="24"/>
                <w:szCs w:val="24"/>
                <w:lang w:val="uk-UA" w:eastAsia="uk-UA"/>
              </w:rPr>
              <w:t>Альтернативний опис дій</w:t>
            </w:r>
          </w:p>
        </w:tc>
        <w:tc>
          <w:tcPr>
            <w:tcW w:w="6799" w:type="dxa"/>
          </w:tcPr>
          <w:p w14:paraId="23800DB9" w14:textId="77777777" w:rsidR="008B5010" w:rsidRPr="00152E68" w:rsidRDefault="008B5010" w:rsidP="00152E68">
            <w:pPr>
              <w:spacing w:after="200"/>
              <w:jc w:val="both"/>
              <w:rPr>
                <w:sz w:val="24"/>
                <w:szCs w:val="24"/>
                <w:lang w:val="uk-UA" w:eastAsia="uk-UA"/>
              </w:rPr>
            </w:pPr>
            <w:r w:rsidRPr="00152E68">
              <w:rPr>
                <w:sz w:val="24"/>
                <w:szCs w:val="24"/>
                <w:lang w:val="uk-UA" w:eastAsia="uk-UA"/>
              </w:rPr>
              <w:t>немає</w:t>
            </w:r>
          </w:p>
        </w:tc>
      </w:tr>
      <w:tr w:rsidR="008B5010" w:rsidRPr="008B5010" w14:paraId="4A6E8CC6" w14:textId="77777777" w:rsidTr="00606D32">
        <w:tc>
          <w:tcPr>
            <w:tcW w:w="2830" w:type="dxa"/>
          </w:tcPr>
          <w:p w14:paraId="18DE4FC3" w14:textId="77777777" w:rsidR="008B5010" w:rsidRPr="00152E68" w:rsidRDefault="008B5010" w:rsidP="00152E68">
            <w:pPr>
              <w:spacing w:after="200"/>
              <w:jc w:val="center"/>
              <w:rPr>
                <w:b/>
                <w:sz w:val="24"/>
                <w:szCs w:val="24"/>
                <w:lang w:val="uk-UA" w:eastAsia="uk-UA"/>
              </w:rPr>
            </w:pPr>
            <w:r w:rsidRPr="00152E68">
              <w:rPr>
                <w:b/>
                <w:sz w:val="24"/>
                <w:szCs w:val="24"/>
                <w:lang w:val="uk-UA" w:eastAsia="uk-UA"/>
              </w:rPr>
              <w:t>Винятки</w:t>
            </w:r>
          </w:p>
        </w:tc>
        <w:tc>
          <w:tcPr>
            <w:tcW w:w="6799" w:type="dxa"/>
          </w:tcPr>
          <w:p w14:paraId="23A6A0AB" w14:textId="77777777" w:rsidR="008B5010" w:rsidRPr="00152E68" w:rsidRDefault="008B5010" w:rsidP="00152E68">
            <w:pPr>
              <w:spacing w:after="200"/>
              <w:jc w:val="both"/>
              <w:rPr>
                <w:sz w:val="24"/>
                <w:szCs w:val="24"/>
                <w:lang w:val="uk-UA" w:eastAsia="uk-UA"/>
              </w:rPr>
            </w:pPr>
            <w:r w:rsidRPr="00152E68">
              <w:rPr>
                <w:sz w:val="24"/>
                <w:szCs w:val="24"/>
                <w:lang w:val="uk-UA" w:eastAsia="uk-UA"/>
              </w:rPr>
              <w:t>немає</w:t>
            </w:r>
          </w:p>
        </w:tc>
      </w:tr>
    </w:tbl>
    <w:p w14:paraId="045E55DE" w14:textId="77777777" w:rsidR="008B5010" w:rsidRDefault="008B5010" w:rsidP="008B5010">
      <w:pPr>
        <w:spacing w:line="360" w:lineRule="auto"/>
        <w:jc w:val="both"/>
        <w:rPr>
          <w:sz w:val="28"/>
          <w:szCs w:val="28"/>
          <w:lang w:val="uk-UA"/>
        </w:rPr>
      </w:pPr>
    </w:p>
    <w:p w14:paraId="16167D6F" w14:textId="43F54A91" w:rsidR="008B5010" w:rsidRDefault="008B5010" w:rsidP="008B5010">
      <w:pPr>
        <w:spacing w:line="360" w:lineRule="auto"/>
        <w:jc w:val="both"/>
        <w:rPr>
          <w:sz w:val="28"/>
          <w:szCs w:val="28"/>
          <w:lang w:val="uk-UA"/>
        </w:rPr>
      </w:pPr>
      <w:r>
        <w:rPr>
          <w:noProof/>
        </w:rPr>
        <w:drawing>
          <wp:inline distT="114300" distB="114300" distL="114300" distR="114300" wp14:anchorId="343A8414" wp14:editId="43E9C038">
            <wp:extent cx="5734050" cy="2181498"/>
            <wp:effectExtent l="0" t="0" r="0" b="0"/>
            <wp:docPr id="26"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18"/>
                    <a:srcRect t="3170"/>
                    <a:stretch>
                      <a:fillRect/>
                    </a:stretch>
                  </pic:blipFill>
                  <pic:spPr>
                    <a:xfrm>
                      <a:off x="0" y="0"/>
                      <a:ext cx="5734050" cy="2181498"/>
                    </a:xfrm>
                    <a:prstGeom prst="rect">
                      <a:avLst/>
                    </a:prstGeom>
                    <a:ln/>
                  </pic:spPr>
                </pic:pic>
              </a:graphicData>
            </a:graphic>
          </wp:inline>
        </w:drawing>
      </w:r>
    </w:p>
    <w:p w14:paraId="5015FD6D" w14:textId="1AA6CB2B" w:rsidR="008B5010" w:rsidRDefault="008B5010" w:rsidP="008B5010">
      <w:pPr>
        <w:spacing w:line="360" w:lineRule="auto"/>
        <w:jc w:val="center"/>
        <w:rPr>
          <w:sz w:val="28"/>
          <w:szCs w:val="28"/>
          <w:lang w:val="uk-UA"/>
        </w:rPr>
      </w:pPr>
      <w:r>
        <w:rPr>
          <w:sz w:val="28"/>
          <w:szCs w:val="28"/>
          <w:lang w:val="uk-UA"/>
        </w:rPr>
        <w:t xml:space="preserve">Рисунок 3.7 – </w:t>
      </w:r>
      <w:r w:rsidRPr="008B5010">
        <w:rPr>
          <w:sz w:val="28"/>
          <w:szCs w:val="28"/>
          <w:lang w:val="uk-UA"/>
        </w:rPr>
        <w:t>Update System Information Use Case діаграма</w:t>
      </w:r>
    </w:p>
    <w:p w14:paraId="5E0EBEAA" w14:textId="44AC16AA" w:rsidR="007C68C7" w:rsidRDefault="007C68C7" w:rsidP="007C68C7">
      <w:pPr>
        <w:spacing w:line="360" w:lineRule="auto"/>
        <w:ind w:firstLine="851"/>
        <w:jc w:val="both"/>
        <w:rPr>
          <w:sz w:val="28"/>
          <w:szCs w:val="28"/>
          <w:lang w:val="uk-UA"/>
        </w:rPr>
      </w:pPr>
    </w:p>
    <w:p w14:paraId="7E0CC677" w14:textId="410AFA1B" w:rsidR="00322F4A" w:rsidRPr="00525BB8" w:rsidRDefault="00322F4A" w:rsidP="005B3972">
      <w:pPr>
        <w:pStyle w:val="2"/>
        <w:ind w:firstLine="851"/>
        <w:jc w:val="both"/>
        <w:rPr>
          <w:sz w:val="28"/>
          <w:szCs w:val="28"/>
          <w:lang w:val="en-US"/>
        </w:rPr>
      </w:pPr>
      <w:bookmarkStart w:id="8355" w:name="_Toc168081199"/>
      <w:bookmarkStart w:id="8356" w:name="_Toc169175567"/>
      <w:r>
        <w:rPr>
          <w:sz w:val="28"/>
          <w:szCs w:val="28"/>
        </w:rPr>
        <w:t xml:space="preserve">3.6 </w:t>
      </w:r>
      <w:r w:rsidRPr="00322F4A">
        <w:rPr>
          <w:sz w:val="28"/>
          <w:szCs w:val="28"/>
        </w:rPr>
        <w:t>Діаграми взаємодії (interaction diagram)</w:t>
      </w:r>
      <w:bookmarkEnd w:id="8355"/>
      <w:r w:rsidR="00002235">
        <w:rPr>
          <w:sz w:val="28"/>
          <w:szCs w:val="28"/>
        </w:rPr>
        <w:t xml:space="preserve"> та д</w:t>
      </w:r>
      <w:r w:rsidR="00002235" w:rsidRPr="00002235">
        <w:rPr>
          <w:sz w:val="28"/>
          <w:szCs w:val="28"/>
        </w:rPr>
        <w:t>іаграми діяльності (activity diagram)</w:t>
      </w:r>
      <w:bookmarkEnd w:id="8356"/>
    </w:p>
    <w:p w14:paraId="4B26D08B" w14:textId="77777777" w:rsidR="00322F4A" w:rsidRPr="00DB2F52" w:rsidRDefault="00322F4A" w:rsidP="00322F4A">
      <w:pPr>
        <w:spacing w:line="360" w:lineRule="auto"/>
        <w:jc w:val="both"/>
        <w:rPr>
          <w:sz w:val="28"/>
          <w:szCs w:val="28"/>
          <w:lang w:val="uk-UA"/>
        </w:rPr>
      </w:pPr>
    </w:p>
    <w:p w14:paraId="36B4B583" w14:textId="5EEC4D99" w:rsidR="00BD1CD5" w:rsidRDefault="00322F4A" w:rsidP="00BD1CD5">
      <w:pPr>
        <w:spacing w:line="360" w:lineRule="auto"/>
        <w:ind w:firstLine="851"/>
        <w:jc w:val="both"/>
        <w:rPr>
          <w:sz w:val="28"/>
          <w:szCs w:val="28"/>
          <w:lang w:val="uk-UA"/>
        </w:rPr>
      </w:pPr>
      <w:r w:rsidRPr="007C68C7">
        <w:rPr>
          <w:sz w:val="28"/>
          <w:szCs w:val="28"/>
          <w:lang w:val="uk-UA"/>
        </w:rPr>
        <w:t>Діаграма</w:t>
      </w:r>
      <w:r w:rsidR="00BD1CD5">
        <w:rPr>
          <w:sz w:val="28"/>
          <w:szCs w:val="28"/>
          <w:lang w:val="en-US"/>
        </w:rPr>
        <w:t xml:space="preserve"> </w:t>
      </w:r>
      <w:r w:rsidR="00BD1CD5" w:rsidRPr="00BD1CD5">
        <w:rPr>
          <w:sz w:val="28"/>
          <w:szCs w:val="28"/>
          <w:lang w:val="en-US"/>
        </w:rPr>
        <w:t>взаємодії - це графічний спосіб представлення поведінки системи з точки зору взаємодії об'єктів. Діаграма взаємодії показує, які об'єкти взаємодіють, які повідомлення вони обмінюються, і в якій послідовності. На діаграмі взаємодії об'єкти зображуються у вигляді прямокутників, а повідомлення - у вигляді стріл. Це може бути корисно для розуміння того, як система працює, і для виявлення потенційних проблем.</w:t>
      </w:r>
    </w:p>
    <w:p w14:paraId="2A0EEBD6" w14:textId="0C5B1193" w:rsidR="00BD1CD5" w:rsidRDefault="0065625D" w:rsidP="0065625D">
      <w:pPr>
        <w:spacing w:line="360" w:lineRule="auto"/>
        <w:jc w:val="center"/>
        <w:rPr>
          <w:sz w:val="28"/>
          <w:szCs w:val="28"/>
          <w:lang w:val="uk-UA"/>
        </w:rPr>
      </w:pPr>
      <w:r>
        <w:rPr>
          <w:noProof/>
          <w:sz w:val="24"/>
          <w:szCs w:val="24"/>
        </w:rPr>
        <w:drawing>
          <wp:inline distT="114300" distB="114300" distL="114300" distR="114300" wp14:anchorId="1CBDEE53" wp14:editId="6ECE2519">
            <wp:extent cx="2240280" cy="3307080"/>
            <wp:effectExtent l="0" t="0" r="7620" b="7620"/>
            <wp:docPr id="1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9"/>
                    <a:srcRect/>
                    <a:stretch>
                      <a:fillRect/>
                    </a:stretch>
                  </pic:blipFill>
                  <pic:spPr>
                    <a:xfrm>
                      <a:off x="0" y="0"/>
                      <a:ext cx="2240553" cy="3307483"/>
                    </a:xfrm>
                    <a:prstGeom prst="rect">
                      <a:avLst/>
                    </a:prstGeom>
                    <a:ln/>
                  </pic:spPr>
                </pic:pic>
              </a:graphicData>
            </a:graphic>
          </wp:inline>
        </w:drawing>
      </w:r>
    </w:p>
    <w:p w14:paraId="434CDE9B" w14:textId="45AFE6CB" w:rsidR="0065625D" w:rsidRDefault="0065625D" w:rsidP="0065625D">
      <w:pPr>
        <w:spacing w:line="360" w:lineRule="auto"/>
        <w:jc w:val="center"/>
        <w:rPr>
          <w:sz w:val="28"/>
          <w:szCs w:val="28"/>
          <w:lang w:val="uk-UA"/>
        </w:rPr>
      </w:pPr>
      <w:r>
        <w:rPr>
          <w:sz w:val="28"/>
          <w:szCs w:val="28"/>
          <w:lang w:val="uk-UA"/>
        </w:rPr>
        <w:t>Рисунок 3.8 – Діаграма огляду взаємодії</w:t>
      </w:r>
    </w:p>
    <w:p w14:paraId="17A318FD" w14:textId="77777777" w:rsidR="009B56B1" w:rsidRPr="00BD1CD5" w:rsidRDefault="009B56B1" w:rsidP="0065625D">
      <w:pPr>
        <w:spacing w:line="360" w:lineRule="auto"/>
        <w:jc w:val="center"/>
        <w:rPr>
          <w:sz w:val="28"/>
          <w:szCs w:val="28"/>
          <w:lang w:val="uk-UA"/>
        </w:rPr>
      </w:pPr>
    </w:p>
    <w:p w14:paraId="0CF9CD2E" w14:textId="77777777" w:rsidR="0065625D" w:rsidRPr="0065625D" w:rsidRDefault="0065625D" w:rsidP="0065625D">
      <w:pPr>
        <w:spacing w:line="360" w:lineRule="auto"/>
        <w:ind w:firstLine="851"/>
        <w:jc w:val="both"/>
        <w:rPr>
          <w:sz w:val="28"/>
          <w:szCs w:val="28"/>
          <w:lang w:val="uk-UA"/>
        </w:rPr>
      </w:pPr>
      <w:r w:rsidRPr="0065625D">
        <w:rPr>
          <w:sz w:val="28"/>
          <w:szCs w:val="28"/>
          <w:lang w:val="uk-UA"/>
        </w:rPr>
        <w:t xml:space="preserve">На діаграмі представлено функціонування модуля складання розкладу, в основній частині з точки зору диспетчера вантажних перевезень. </w:t>
      </w:r>
    </w:p>
    <w:p w14:paraId="64C14C9F" w14:textId="09EF38B2" w:rsidR="00783F5C" w:rsidRPr="00002235" w:rsidRDefault="0065625D" w:rsidP="00002235">
      <w:pPr>
        <w:spacing w:line="360" w:lineRule="auto"/>
        <w:ind w:firstLine="851"/>
        <w:jc w:val="both"/>
        <w:rPr>
          <w:sz w:val="28"/>
          <w:szCs w:val="28"/>
          <w:lang w:val="uk-UA"/>
        </w:rPr>
      </w:pPr>
      <w:r w:rsidRPr="0065625D">
        <w:rPr>
          <w:sz w:val="28"/>
          <w:szCs w:val="28"/>
          <w:lang w:val="uk-UA"/>
        </w:rPr>
        <w:t>Спочатку диспетчер повинен зареєструвати в системі водіїв, замовників, партнерів, вантажівки і вантажі (замовлення). Після цього диспетчер має скласти розклад і надіслати його водію, а водій у свою чергу має доставити вантаж і позначити замовлення як виконане. Подальший розвиток дій залежить від того, чи має вантаж доставлятися за кордон. Якщо так, то наступним кроком є створення нового розкладу партнером і надсилання його своєму водію. Якщо ні, то одразу переходимо до кінця.</w:t>
      </w:r>
    </w:p>
    <w:p w14:paraId="0C27E7D7" w14:textId="4F3B7503" w:rsidR="00783F5C" w:rsidRDefault="00783F5C" w:rsidP="00783F5C">
      <w:pPr>
        <w:spacing w:line="360" w:lineRule="auto"/>
        <w:ind w:firstLine="851"/>
        <w:jc w:val="both"/>
        <w:rPr>
          <w:sz w:val="28"/>
          <w:szCs w:val="28"/>
          <w:lang w:val="uk-UA"/>
        </w:rPr>
      </w:pPr>
      <w:r w:rsidRPr="00783F5C">
        <w:rPr>
          <w:sz w:val="28"/>
          <w:szCs w:val="28"/>
          <w:lang w:val="uk-UA"/>
        </w:rPr>
        <w:t>Діаграма діяльності - це графічний спосіб представлення поведінки системи з точки зору послідовності дій. Діаграма діяльності показує, які дії виконує система, в якій послідовності, і які умови визначають, які дії будуть виконуватися. Дія - це фундаментальна одиниця поведінки в системі. Дія отримує певні вхідні дані і перетворює їх у певні вихідні дані. Виконання дії відповідає виконанню окремої операції. Діяльність - це сукупність дій, які виконуються в певній послідовності. Діяльність може бути виконана один раз, кілька разів або безліч разів. Рішення - це точка на діаграмі діяльності, де система приймає рішення про те, які дії виконувати далі. Розподіл - це точка на діаграмі діяльності, де система починає виконувати кілька паралельних дій. Об'єднання - це точка на діаграмі діяльності, де кілька паралельних дій закінчуються і система продовжує виконувати наступні дії. Старт - це точка на діаграмі діяльності, з якої починається виконання діяльності. Кінець - це точка на діаграмі діяльності, в якій діяльність закінчується. Стрілки на діаграмі діяльності показують порядок виконання дій.</w:t>
      </w:r>
    </w:p>
    <w:p w14:paraId="1A291D42" w14:textId="3155FA7D" w:rsidR="00542A9C" w:rsidRDefault="00542A9C" w:rsidP="00783F5C">
      <w:pPr>
        <w:spacing w:line="360" w:lineRule="auto"/>
        <w:ind w:firstLine="851"/>
        <w:jc w:val="both"/>
        <w:rPr>
          <w:sz w:val="28"/>
          <w:szCs w:val="28"/>
          <w:lang w:val="uk-UA"/>
        </w:rPr>
      </w:pPr>
      <w:r w:rsidRPr="00542A9C">
        <w:rPr>
          <w:sz w:val="28"/>
          <w:szCs w:val="28"/>
          <w:lang w:val="uk-UA"/>
        </w:rPr>
        <w:t>Для кожного модуля системи розроблено відповідну діаграму діяльності.</w:t>
      </w:r>
    </w:p>
    <w:p w14:paraId="4D5B0584" w14:textId="77777777" w:rsidR="00692C55" w:rsidRDefault="00692C55" w:rsidP="00783F5C">
      <w:pPr>
        <w:spacing w:line="360" w:lineRule="auto"/>
        <w:ind w:firstLine="851"/>
        <w:jc w:val="both"/>
        <w:rPr>
          <w:sz w:val="28"/>
          <w:szCs w:val="28"/>
          <w:lang w:val="uk-UA"/>
        </w:rPr>
      </w:pPr>
    </w:p>
    <w:p w14:paraId="415F9B3F" w14:textId="0BC0482E" w:rsidR="005A1504" w:rsidRDefault="005A1504" w:rsidP="005A1504">
      <w:pPr>
        <w:spacing w:line="360" w:lineRule="auto"/>
        <w:jc w:val="center"/>
        <w:rPr>
          <w:sz w:val="28"/>
          <w:szCs w:val="28"/>
          <w:lang w:val="uk-UA"/>
        </w:rPr>
      </w:pPr>
      <w:r>
        <w:rPr>
          <w:noProof/>
        </w:rPr>
        <w:drawing>
          <wp:inline distT="114300" distB="114300" distL="114300" distR="114300" wp14:anchorId="6A9DD22B" wp14:editId="4394A412">
            <wp:extent cx="2264565" cy="2830706"/>
            <wp:effectExtent l="0" t="0" r="0" b="0"/>
            <wp:docPr id="13"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0"/>
                    <a:srcRect t="1449" b="1811"/>
                    <a:stretch>
                      <a:fillRect/>
                    </a:stretch>
                  </pic:blipFill>
                  <pic:spPr>
                    <a:xfrm>
                      <a:off x="0" y="0"/>
                      <a:ext cx="2264565" cy="2830706"/>
                    </a:xfrm>
                    <a:prstGeom prst="rect">
                      <a:avLst/>
                    </a:prstGeom>
                    <a:ln/>
                  </pic:spPr>
                </pic:pic>
              </a:graphicData>
            </a:graphic>
          </wp:inline>
        </w:drawing>
      </w:r>
    </w:p>
    <w:p w14:paraId="7DA75622" w14:textId="38948B83" w:rsidR="005A1504" w:rsidRDefault="005A1504" w:rsidP="005A1504">
      <w:pPr>
        <w:spacing w:line="360" w:lineRule="auto"/>
        <w:jc w:val="center"/>
        <w:rPr>
          <w:sz w:val="28"/>
          <w:szCs w:val="28"/>
          <w:lang w:val="uk-UA"/>
        </w:rPr>
      </w:pPr>
      <w:r>
        <w:rPr>
          <w:sz w:val="28"/>
          <w:szCs w:val="28"/>
          <w:lang w:val="uk-UA"/>
        </w:rPr>
        <w:t xml:space="preserve">Рисунок 3.9 - </w:t>
      </w:r>
      <w:r w:rsidRPr="005A1504">
        <w:rPr>
          <w:sz w:val="28"/>
          <w:szCs w:val="28"/>
          <w:lang w:val="uk-UA"/>
        </w:rPr>
        <w:t>Діаграма діяльності модуля реєстрації та авторизації</w:t>
      </w:r>
    </w:p>
    <w:p w14:paraId="7B435F6D" w14:textId="77777777" w:rsidR="00233E6C" w:rsidRDefault="00233E6C" w:rsidP="00783F5C">
      <w:pPr>
        <w:spacing w:line="360" w:lineRule="auto"/>
        <w:ind w:firstLine="851"/>
        <w:jc w:val="both"/>
        <w:rPr>
          <w:sz w:val="28"/>
          <w:szCs w:val="28"/>
          <w:lang w:val="uk-UA"/>
        </w:rPr>
      </w:pPr>
    </w:p>
    <w:p w14:paraId="51A99B11" w14:textId="77777777" w:rsidR="00233E6C" w:rsidRPr="00233E6C" w:rsidRDefault="00233E6C" w:rsidP="00233E6C">
      <w:pPr>
        <w:spacing w:line="360" w:lineRule="auto"/>
        <w:ind w:firstLine="851"/>
        <w:jc w:val="both"/>
        <w:rPr>
          <w:sz w:val="28"/>
          <w:szCs w:val="28"/>
          <w:lang w:val="uk-UA"/>
        </w:rPr>
      </w:pPr>
      <w:r w:rsidRPr="00233E6C">
        <w:rPr>
          <w:sz w:val="28"/>
          <w:szCs w:val="28"/>
          <w:lang w:val="uk-UA"/>
        </w:rPr>
        <w:t>Діаграма показує, як користувач реєструється в системі та авторизується для доступу до неї.</w:t>
      </w:r>
    </w:p>
    <w:p w14:paraId="72AEC379" w14:textId="5E528AC2" w:rsidR="00233E6C" w:rsidRPr="00233E6C" w:rsidRDefault="00233E6C" w:rsidP="0018745E">
      <w:pPr>
        <w:pStyle w:val="af2"/>
        <w:widowControl w:val="0"/>
        <w:numPr>
          <w:ilvl w:val="0"/>
          <w:numId w:val="44"/>
        </w:numPr>
        <w:spacing w:line="360" w:lineRule="auto"/>
        <w:ind w:left="0" w:firstLine="851"/>
        <w:jc w:val="both"/>
        <w:rPr>
          <w:sz w:val="28"/>
          <w:szCs w:val="28"/>
          <w:lang w:val="uk-UA"/>
        </w:rPr>
      </w:pPr>
      <w:r w:rsidRPr="00233E6C">
        <w:rPr>
          <w:sz w:val="28"/>
          <w:szCs w:val="28"/>
          <w:lang w:val="uk-UA"/>
        </w:rPr>
        <w:t>Початок: Користувач розпочинає процес реєстрації чи авторизації.</w:t>
      </w:r>
    </w:p>
    <w:p w14:paraId="358DF32B" w14:textId="2BBD950A" w:rsidR="00233E6C" w:rsidRPr="00233E6C" w:rsidRDefault="00233E6C" w:rsidP="0018745E">
      <w:pPr>
        <w:pStyle w:val="af2"/>
        <w:widowControl w:val="0"/>
        <w:numPr>
          <w:ilvl w:val="0"/>
          <w:numId w:val="44"/>
        </w:numPr>
        <w:spacing w:line="360" w:lineRule="auto"/>
        <w:ind w:left="0" w:firstLine="851"/>
        <w:jc w:val="both"/>
        <w:rPr>
          <w:sz w:val="28"/>
          <w:szCs w:val="28"/>
          <w:lang w:val="uk-UA"/>
        </w:rPr>
      </w:pPr>
      <w:r w:rsidRPr="00233E6C">
        <w:rPr>
          <w:sz w:val="28"/>
          <w:szCs w:val="28"/>
          <w:lang w:val="uk-UA"/>
        </w:rPr>
        <w:t>Введення імені, електронної адреси та пароля: Користувач вводить свою особисту інформацію та створює пароль для облікового запису.</w:t>
      </w:r>
    </w:p>
    <w:p w14:paraId="21B675FD" w14:textId="0AE4BFF1" w:rsidR="00233E6C" w:rsidRPr="00233E6C" w:rsidRDefault="00233E6C" w:rsidP="0018745E">
      <w:pPr>
        <w:pStyle w:val="af2"/>
        <w:widowControl w:val="0"/>
        <w:numPr>
          <w:ilvl w:val="0"/>
          <w:numId w:val="44"/>
        </w:numPr>
        <w:spacing w:line="360" w:lineRule="auto"/>
        <w:ind w:left="0" w:firstLine="851"/>
        <w:jc w:val="both"/>
        <w:rPr>
          <w:sz w:val="28"/>
          <w:szCs w:val="28"/>
          <w:lang w:val="uk-UA"/>
        </w:rPr>
      </w:pPr>
      <w:r w:rsidRPr="00233E6C">
        <w:rPr>
          <w:sz w:val="28"/>
          <w:szCs w:val="28"/>
          <w:lang w:val="uk-UA"/>
        </w:rPr>
        <w:t>Створення облікового запису: Система створює обліковий запис для користувача.</w:t>
      </w:r>
    </w:p>
    <w:p w14:paraId="6FD93BAE" w14:textId="2BEDF0E3" w:rsidR="00233E6C" w:rsidRPr="00233E6C" w:rsidRDefault="00233E6C" w:rsidP="0018745E">
      <w:pPr>
        <w:pStyle w:val="af2"/>
        <w:widowControl w:val="0"/>
        <w:numPr>
          <w:ilvl w:val="0"/>
          <w:numId w:val="44"/>
        </w:numPr>
        <w:spacing w:line="360" w:lineRule="auto"/>
        <w:ind w:left="0" w:firstLine="851"/>
        <w:jc w:val="both"/>
        <w:rPr>
          <w:sz w:val="28"/>
          <w:szCs w:val="28"/>
          <w:lang w:val="uk-UA"/>
        </w:rPr>
      </w:pPr>
      <w:r w:rsidRPr="00233E6C">
        <w:rPr>
          <w:sz w:val="28"/>
          <w:szCs w:val="28"/>
          <w:lang w:val="uk-UA"/>
        </w:rPr>
        <w:t>Авторизація: Користувач вводить свій логін і пароль, щоб отримати доступ до системи.</w:t>
      </w:r>
    </w:p>
    <w:p w14:paraId="26370199" w14:textId="25BEB2E9" w:rsidR="00233E6C" w:rsidRDefault="00233E6C" w:rsidP="0018745E">
      <w:pPr>
        <w:pStyle w:val="af2"/>
        <w:widowControl w:val="0"/>
        <w:numPr>
          <w:ilvl w:val="0"/>
          <w:numId w:val="44"/>
        </w:numPr>
        <w:spacing w:line="360" w:lineRule="auto"/>
        <w:ind w:left="0" w:firstLine="851"/>
        <w:jc w:val="both"/>
        <w:rPr>
          <w:sz w:val="28"/>
          <w:szCs w:val="28"/>
          <w:lang w:val="uk-UA"/>
        </w:rPr>
      </w:pPr>
      <w:r w:rsidRPr="00233E6C">
        <w:rPr>
          <w:sz w:val="28"/>
          <w:szCs w:val="28"/>
          <w:lang w:val="uk-UA"/>
        </w:rPr>
        <w:t>Кінець: Користувач отримує доступ до системи.</w:t>
      </w:r>
    </w:p>
    <w:p w14:paraId="05A64A9F" w14:textId="77777777" w:rsidR="009112E1" w:rsidRPr="00233E6C" w:rsidRDefault="009112E1" w:rsidP="009112E1">
      <w:pPr>
        <w:pStyle w:val="af2"/>
        <w:spacing w:line="360" w:lineRule="auto"/>
        <w:ind w:left="1571"/>
        <w:jc w:val="both"/>
        <w:rPr>
          <w:sz w:val="28"/>
          <w:szCs w:val="28"/>
          <w:lang w:val="uk-UA"/>
        </w:rPr>
      </w:pPr>
    </w:p>
    <w:p w14:paraId="1F2FADC4" w14:textId="0329EED4" w:rsidR="009112E1" w:rsidRDefault="009112E1" w:rsidP="009112E1">
      <w:pPr>
        <w:spacing w:line="360" w:lineRule="auto"/>
        <w:jc w:val="center"/>
        <w:rPr>
          <w:sz w:val="28"/>
          <w:szCs w:val="28"/>
          <w:lang w:val="uk-UA"/>
        </w:rPr>
      </w:pPr>
      <w:r>
        <w:rPr>
          <w:noProof/>
        </w:rPr>
        <w:drawing>
          <wp:inline distT="114300" distB="114300" distL="114300" distR="114300" wp14:anchorId="7ABBFE73" wp14:editId="513A3C6D">
            <wp:extent cx="4968240" cy="2941320"/>
            <wp:effectExtent l="0" t="0" r="3810" b="0"/>
            <wp:docPr id="22"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1"/>
                    <a:srcRect/>
                    <a:stretch>
                      <a:fillRect/>
                    </a:stretch>
                  </pic:blipFill>
                  <pic:spPr>
                    <a:xfrm>
                      <a:off x="0" y="0"/>
                      <a:ext cx="4968526" cy="2941489"/>
                    </a:xfrm>
                    <a:prstGeom prst="rect">
                      <a:avLst/>
                    </a:prstGeom>
                    <a:ln/>
                  </pic:spPr>
                </pic:pic>
              </a:graphicData>
            </a:graphic>
          </wp:inline>
        </w:drawing>
      </w:r>
    </w:p>
    <w:p w14:paraId="4CA5A5B2" w14:textId="72B902DF" w:rsidR="009112E1" w:rsidRDefault="009112E1" w:rsidP="009112E1">
      <w:pPr>
        <w:spacing w:line="360" w:lineRule="auto"/>
        <w:jc w:val="center"/>
        <w:rPr>
          <w:sz w:val="28"/>
          <w:szCs w:val="28"/>
          <w:lang w:val="uk-UA"/>
        </w:rPr>
      </w:pPr>
      <w:r>
        <w:rPr>
          <w:sz w:val="28"/>
          <w:szCs w:val="28"/>
          <w:lang w:val="uk-UA"/>
        </w:rPr>
        <w:t xml:space="preserve">Рисунок 3.10 - </w:t>
      </w:r>
      <w:r w:rsidRPr="009112E1">
        <w:rPr>
          <w:sz w:val="28"/>
          <w:szCs w:val="28"/>
          <w:lang w:val="uk-UA"/>
        </w:rPr>
        <w:t>Діаграма діяльності модуля управління розкладом</w:t>
      </w:r>
    </w:p>
    <w:p w14:paraId="1CA55766" w14:textId="77777777" w:rsidR="00692C55" w:rsidRDefault="00692C55" w:rsidP="00783F5C">
      <w:pPr>
        <w:spacing w:line="360" w:lineRule="auto"/>
        <w:ind w:firstLine="851"/>
        <w:jc w:val="both"/>
        <w:rPr>
          <w:sz w:val="28"/>
          <w:szCs w:val="28"/>
          <w:lang w:val="uk-UA"/>
        </w:rPr>
      </w:pPr>
    </w:p>
    <w:p w14:paraId="13FC6B5E" w14:textId="2C6EEFEC" w:rsidR="00692C55" w:rsidRDefault="00692C55" w:rsidP="00783F5C">
      <w:pPr>
        <w:spacing w:line="360" w:lineRule="auto"/>
        <w:ind w:firstLine="851"/>
        <w:jc w:val="both"/>
        <w:rPr>
          <w:sz w:val="28"/>
          <w:szCs w:val="28"/>
          <w:lang w:val="uk-UA"/>
        </w:rPr>
      </w:pPr>
      <w:r w:rsidRPr="00692C55">
        <w:rPr>
          <w:sz w:val="28"/>
          <w:szCs w:val="28"/>
          <w:lang w:val="uk-UA"/>
        </w:rPr>
        <w:t>Ця діаграма описує повний процес розробки розкладу, включаючи його оскарження водієм.</w:t>
      </w:r>
    </w:p>
    <w:p w14:paraId="4ADC98C7" w14:textId="77777777" w:rsidR="00AC02AB" w:rsidRDefault="00AC02AB" w:rsidP="00783F5C">
      <w:pPr>
        <w:spacing w:line="360" w:lineRule="auto"/>
        <w:ind w:firstLine="851"/>
        <w:jc w:val="both"/>
        <w:rPr>
          <w:sz w:val="28"/>
          <w:szCs w:val="28"/>
          <w:lang w:val="uk-UA"/>
        </w:rPr>
      </w:pPr>
    </w:p>
    <w:p w14:paraId="77C7ABBA" w14:textId="382ACDDF" w:rsidR="00AC02AB" w:rsidRDefault="00AC02AB" w:rsidP="00AC02AB">
      <w:pPr>
        <w:spacing w:line="360" w:lineRule="auto"/>
        <w:jc w:val="center"/>
        <w:rPr>
          <w:sz w:val="28"/>
          <w:szCs w:val="28"/>
          <w:lang w:val="uk-UA"/>
        </w:rPr>
      </w:pPr>
      <w:r>
        <w:rPr>
          <w:noProof/>
        </w:rPr>
        <w:drawing>
          <wp:inline distT="114300" distB="114300" distL="114300" distR="114300" wp14:anchorId="5D28B4A2" wp14:editId="09CA41E9">
            <wp:extent cx="3147060" cy="2598420"/>
            <wp:effectExtent l="0" t="0" r="0" b="0"/>
            <wp:docPr id="24"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22"/>
                    <a:srcRect/>
                    <a:stretch>
                      <a:fillRect/>
                    </a:stretch>
                  </pic:blipFill>
                  <pic:spPr>
                    <a:xfrm>
                      <a:off x="0" y="0"/>
                      <a:ext cx="3147319" cy="2598634"/>
                    </a:xfrm>
                    <a:prstGeom prst="rect">
                      <a:avLst/>
                    </a:prstGeom>
                    <a:ln/>
                  </pic:spPr>
                </pic:pic>
              </a:graphicData>
            </a:graphic>
          </wp:inline>
        </w:drawing>
      </w:r>
    </w:p>
    <w:p w14:paraId="781AB5D3" w14:textId="2F9F3AC0" w:rsidR="00E33136" w:rsidRDefault="00AC02AB" w:rsidP="002A269F">
      <w:pPr>
        <w:widowControl w:val="0"/>
        <w:spacing w:line="360" w:lineRule="auto"/>
        <w:jc w:val="center"/>
        <w:rPr>
          <w:sz w:val="28"/>
          <w:szCs w:val="28"/>
          <w:lang w:val="uk-UA"/>
        </w:rPr>
      </w:pPr>
      <w:r>
        <w:rPr>
          <w:sz w:val="28"/>
          <w:szCs w:val="28"/>
          <w:lang w:val="uk-UA"/>
        </w:rPr>
        <w:t xml:space="preserve">Рисунок 3.11 - </w:t>
      </w:r>
      <w:r w:rsidRPr="00AC02AB">
        <w:rPr>
          <w:sz w:val="28"/>
          <w:szCs w:val="28"/>
          <w:lang w:val="uk-UA"/>
        </w:rPr>
        <w:t>Діаграма діяльності модуля управління вантажними перевезеннями</w:t>
      </w:r>
    </w:p>
    <w:p w14:paraId="26092D6B" w14:textId="5647324F" w:rsidR="00E33136" w:rsidRDefault="00E33136" w:rsidP="00783F5C">
      <w:pPr>
        <w:spacing w:line="360" w:lineRule="auto"/>
        <w:ind w:firstLine="851"/>
        <w:jc w:val="both"/>
        <w:rPr>
          <w:sz w:val="28"/>
          <w:szCs w:val="28"/>
          <w:lang w:val="uk-UA"/>
        </w:rPr>
      </w:pPr>
      <w:r w:rsidRPr="00E33136">
        <w:rPr>
          <w:sz w:val="28"/>
          <w:szCs w:val="28"/>
          <w:lang w:val="uk-UA"/>
        </w:rPr>
        <w:t>Ця діаграма описує повний процес управління вантажними перевезеннями, включаючи внесення змін про вантаж диспетчером.</w:t>
      </w:r>
    </w:p>
    <w:p w14:paraId="3C59ABA7" w14:textId="77777777" w:rsidR="00E33136" w:rsidRDefault="00E33136" w:rsidP="00E33136">
      <w:pPr>
        <w:spacing w:line="360" w:lineRule="auto"/>
        <w:jc w:val="both"/>
        <w:rPr>
          <w:sz w:val="28"/>
          <w:szCs w:val="28"/>
          <w:lang w:val="uk-UA"/>
        </w:rPr>
      </w:pPr>
    </w:p>
    <w:p w14:paraId="4380BC1D" w14:textId="4F6CB663" w:rsidR="00E33136" w:rsidRDefault="00E33136" w:rsidP="00E33136">
      <w:pPr>
        <w:spacing w:line="360" w:lineRule="auto"/>
        <w:jc w:val="center"/>
        <w:rPr>
          <w:sz w:val="28"/>
          <w:szCs w:val="28"/>
          <w:lang w:val="uk-UA"/>
        </w:rPr>
      </w:pPr>
      <w:r>
        <w:rPr>
          <w:noProof/>
        </w:rPr>
        <w:drawing>
          <wp:inline distT="114300" distB="114300" distL="114300" distR="114300" wp14:anchorId="189DC258" wp14:editId="2D9243B4">
            <wp:extent cx="3497580" cy="2667000"/>
            <wp:effectExtent l="0" t="0" r="7620" b="0"/>
            <wp:docPr id="1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3"/>
                    <a:srcRect/>
                    <a:stretch>
                      <a:fillRect/>
                    </a:stretch>
                  </pic:blipFill>
                  <pic:spPr>
                    <a:xfrm>
                      <a:off x="0" y="0"/>
                      <a:ext cx="3497580" cy="2667000"/>
                    </a:xfrm>
                    <a:prstGeom prst="rect">
                      <a:avLst/>
                    </a:prstGeom>
                    <a:ln/>
                  </pic:spPr>
                </pic:pic>
              </a:graphicData>
            </a:graphic>
          </wp:inline>
        </w:drawing>
      </w:r>
    </w:p>
    <w:p w14:paraId="215559C3" w14:textId="18149A42" w:rsidR="00E33136" w:rsidRDefault="00E33136" w:rsidP="00E33136">
      <w:pPr>
        <w:spacing w:line="360" w:lineRule="auto"/>
        <w:jc w:val="center"/>
        <w:rPr>
          <w:sz w:val="28"/>
          <w:szCs w:val="28"/>
          <w:lang w:val="uk-UA"/>
        </w:rPr>
      </w:pPr>
      <w:r>
        <w:rPr>
          <w:sz w:val="28"/>
          <w:szCs w:val="28"/>
          <w:lang w:val="uk-UA"/>
        </w:rPr>
        <w:t xml:space="preserve">Рисунок 3.12 - </w:t>
      </w:r>
      <w:r w:rsidRPr="00E33136">
        <w:rPr>
          <w:sz w:val="28"/>
          <w:szCs w:val="28"/>
          <w:lang w:val="uk-UA"/>
        </w:rPr>
        <w:t>Діаграма діяльності модуля адміністрування сервісом</w:t>
      </w:r>
    </w:p>
    <w:p w14:paraId="4FE12138" w14:textId="77777777" w:rsidR="00E33136" w:rsidRDefault="00E33136" w:rsidP="00783F5C">
      <w:pPr>
        <w:spacing w:line="360" w:lineRule="auto"/>
        <w:ind w:firstLine="851"/>
        <w:jc w:val="both"/>
        <w:rPr>
          <w:sz w:val="28"/>
          <w:szCs w:val="28"/>
          <w:lang w:val="uk-UA"/>
        </w:rPr>
      </w:pPr>
    </w:p>
    <w:p w14:paraId="24F42DB0" w14:textId="22DE19A2" w:rsidR="00E33136" w:rsidRDefault="00E33136" w:rsidP="00783F5C">
      <w:pPr>
        <w:spacing w:line="360" w:lineRule="auto"/>
        <w:ind w:firstLine="851"/>
        <w:jc w:val="both"/>
        <w:rPr>
          <w:sz w:val="28"/>
          <w:szCs w:val="28"/>
          <w:lang w:val="uk-UA"/>
        </w:rPr>
      </w:pPr>
      <w:r w:rsidRPr="00E33136">
        <w:rPr>
          <w:sz w:val="28"/>
          <w:szCs w:val="28"/>
          <w:lang w:val="uk-UA"/>
        </w:rPr>
        <w:t>Ця діаграма описує повний процес технічної підтримки користувачів після внесення змін на сервері.</w:t>
      </w:r>
    </w:p>
    <w:p w14:paraId="13827DD6" w14:textId="77777777" w:rsidR="0040509C" w:rsidRDefault="0040509C" w:rsidP="00783F5C">
      <w:pPr>
        <w:spacing w:line="360" w:lineRule="auto"/>
        <w:ind w:firstLine="851"/>
        <w:jc w:val="both"/>
        <w:rPr>
          <w:sz w:val="28"/>
          <w:szCs w:val="28"/>
          <w:lang w:val="uk-UA"/>
        </w:rPr>
      </w:pPr>
    </w:p>
    <w:p w14:paraId="336A12B4" w14:textId="404F1994" w:rsidR="000D798E" w:rsidRPr="00525BB8" w:rsidRDefault="000D798E" w:rsidP="0040509C">
      <w:pPr>
        <w:pStyle w:val="2"/>
        <w:ind w:firstLine="851"/>
        <w:jc w:val="left"/>
        <w:rPr>
          <w:sz w:val="28"/>
          <w:szCs w:val="28"/>
          <w:lang w:val="en-US"/>
        </w:rPr>
      </w:pPr>
      <w:bookmarkStart w:id="8357" w:name="_Toc168081201"/>
      <w:bookmarkStart w:id="8358" w:name="_Toc169175568"/>
      <w:r>
        <w:rPr>
          <w:sz w:val="28"/>
          <w:szCs w:val="28"/>
        </w:rPr>
        <w:t>3.</w:t>
      </w:r>
      <w:r w:rsidR="00002235">
        <w:rPr>
          <w:sz w:val="28"/>
          <w:szCs w:val="28"/>
        </w:rPr>
        <w:t>7</w:t>
      </w:r>
      <w:r>
        <w:rPr>
          <w:sz w:val="28"/>
          <w:szCs w:val="28"/>
        </w:rPr>
        <w:t xml:space="preserve"> </w:t>
      </w:r>
      <w:r w:rsidRPr="00783F5C">
        <w:rPr>
          <w:sz w:val="28"/>
          <w:szCs w:val="28"/>
        </w:rPr>
        <w:t xml:space="preserve">Діаграми </w:t>
      </w:r>
      <w:r w:rsidRPr="000D798E">
        <w:rPr>
          <w:sz w:val="28"/>
          <w:szCs w:val="28"/>
        </w:rPr>
        <w:t>класів (UML class diagram)</w:t>
      </w:r>
      <w:bookmarkEnd w:id="8357"/>
      <w:bookmarkEnd w:id="8358"/>
    </w:p>
    <w:p w14:paraId="075C5345" w14:textId="77777777" w:rsidR="000D798E" w:rsidRPr="00DB2F52" w:rsidRDefault="000D798E" w:rsidP="000D798E">
      <w:pPr>
        <w:spacing w:line="360" w:lineRule="auto"/>
        <w:jc w:val="both"/>
        <w:rPr>
          <w:sz w:val="28"/>
          <w:szCs w:val="28"/>
          <w:lang w:val="uk-UA"/>
        </w:rPr>
      </w:pPr>
    </w:p>
    <w:p w14:paraId="2A907FC0" w14:textId="77777777" w:rsidR="00475AFA" w:rsidRPr="00475AFA" w:rsidRDefault="00475AFA" w:rsidP="00475AFA">
      <w:pPr>
        <w:spacing w:line="360" w:lineRule="auto"/>
        <w:ind w:firstLine="851"/>
        <w:jc w:val="both"/>
        <w:rPr>
          <w:sz w:val="28"/>
          <w:szCs w:val="28"/>
          <w:lang w:val="uk-UA"/>
        </w:rPr>
      </w:pPr>
      <w:r w:rsidRPr="00475AFA">
        <w:rPr>
          <w:sz w:val="28"/>
          <w:szCs w:val="28"/>
          <w:lang w:val="uk-UA"/>
        </w:rPr>
        <w:t>Діаграма класів - це графічний спосіб представлення структури системи з точки зору об'єктно-орієнтованого програмування. Діаграма класів показує, які класи існують у системі, які атрибути і операції мають ці класи, і як класи взаємодіють один з одним. Клас - це абстрактне поняття, яке представляє групу об'єктів з однаковими властивостями і поведінкою. На діаграмі класів класи представлені у вигляді прямокутників, які містять три відділення:</w:t>
      </w:r>
    </w:p>
    <w:p w14:paraId="0481A3CC" w14:textId="4559FA3C" w:rsidR="00475AFA" w:rsidRPr="00475AFA" w:rsidRDefault="00475AFA" w:rsidP="0018745E">
      <w:pPr>
        <w:pStyle w:val="af2"/>
        <w:widowControl w:val="0"/>
        <w:numPr>
          <w:ilvl w:val="0"/>
          <w:numId w:val="45"/>
        </w:numPr>
        <w:spacing w:line="360" w:lineRule="auto"/>
        <w:ind w:left="0" w:firstLine="851"/>
        <w:jc w:val="both"/>
        <w:rPr>
          <w:sz w:val="28"/>
          <w:szCs w:val="28"/>
          <w:lang w:val="uk-UA"/>
        </w:rPr>
      </w:pPr>
      <w:r w:rsidRPr="00475AFA">
        <w:rPr>
          <w:sz w:val="28"/>
          <w:szCs w:val="28"/>
          <w:lang w:val="uk-UA"/>
        </w:rPr>
        <w:t>Назва класу - це ім'я класу, яке відображається в центрі прямокутника.</w:t>
      </w:r>
    </w:p>
    <w:p w14:paraId="7C7581AD" w14:textId="63626BE4" w:rsidR="00475AFA" w:rsidRPr="00475AFA" w:rsidRDefault="00475AFA" w:rsidP="0018745E">
      <w:pPr>
        <w:pStyle w:val="af2"/>
        <w:widowControl w:val="0"/>
        <w:numPr>
          <w:ilvl w:val="0"/>
          <w:numId w:val="45"/>
        </w:numPr>
        <w:spacing w:line="360" w:lineRule="auto"/>
        <w:ind w:left="0" w:firstLine="851"/>
        <w:jc w:val="both"/>
        <w:rPr>
          <w:sz w:val="28"/>
          <w:szCs w:val="28"/>
          <w:lang w:val="uk-UA"/>
        </w:rPr>
      </w:pPr>
      <w:r w:rsidRPr="00475AFA">
        <w:rPr>
          <w:sz w:val="28"/>
          <w:szCs w:val="28"/>
          <w:lang w:val="uk-UA"/>
        </w:rPr>
        <w:t>Атрибути класу - це дані, які зберігаються в об'єктах класу. Атрибути відображаються в лівому відділенні прямокутника.</w:t>
      </w:r>
    </w:p>
    <w:p w14:paraId="42FCCF5F" w14:textId="019E292B" w:rsidR="00475AFA" w:rsidRPr="00475AFA" w:rsidRDefault="00475AFA" w:rsidP="0018745E">
      <w:pPr>
        <w:pStyle w:val="af2"/>
        <w:widowControl w:val="0"/>
        <w:numPr>
          <w:ilvl w:val="0"/>
          <w:numId w:val="45"/>
        </w:numPr>
        <w:spacing w:line="360" w:lineRule="auto"/>
        <w:ind w:left="0" w:firstLine="851"/>
        <w:jc w:val="both"/>
        <w:rPr>
          <w:sz w:val="28"/>
          <w:szCs w:val="28"/>
          <w:lang w:val="uk-UA"/>
        </w:rPr>
      </w:pPr>
      <w:r w:rsidRPr="00475AFA">
        <w:rPr>
          <w:sz w:val="28"/>
          <w:szCs w:val="28"/>
          <w:lang w:val="uk-UA"/>
        </w:rPr>
        <w:t>Операції класу - це дії, які можуть виконуватися об'єктами класу. Операції відображаються в правому відділенні прямокутника.</w:t>
      </w:r>
    </w:p>
    <w:p w14:paraId="77AC3D5C" w14:textId="77777777" w:rsidR="00475AFA" w:rsidRPr="00475AFA" w:rsidRDefault="00475AFA" w:rsidP="00475AFA">
      <w:pPr>
        <w:spacing w:line="360" w:lineRule="auto"/>
        <w:ind w:firstLine="851"/>
        <w:jc w:val="both"/>
        <w:rPr>
          <w:sz w:val="28"/>
          <w:szCs w:val="28"/>
          <w:lang w:val="uk-UA"/>
        </w:rPr>
      </w:pPr>
      <w:r w:rsidRPr="00475AFA">
        <w:rPr>
          <w:sz w:val="28"/>
          <w:szCs w:val="28"/>
          <w:lang w:val="uk-UA"/>
        </w:rPr>
        <w:t>Відношення між класами - це спосіб, яким класи взаємодіють один з одним. Існує кілька типів відносин між класами, в тому числі:</w:t>
      </w:r>
    </w:p>
    <w:p w14:paraId="25BAE810" w14:textId="66EF54F8" w:rsidR="00475AFA" w:rsidRPr="00C079E9" w:rsidRDefault="00475AFA" w:rsidP="0018745E">
      <w:pPr>
        <w:pStyle w:val="af2"/>
        <w:numPr>
          <w:ilvl w:val="0"/>
          <w:numId w:val="46"/>
        </w:numPr>
        <w:spacing w:line="360" w:lineRule="auto"/>
        <w:ind w:left="0" w:firstLine="851"/>
        <w:jc w:val="both"/>
        <w:rPr>
          <w:sz w:val="28"/>
          <w:szCs w:val="28"/>
          <w:lang w:val="uk-UA"/>
        </w:rPr>
      </w:pPr>
      <w:r w:rsidRPr="00C079E9">
        <w:rPr>
          <w:sz w:val="28"/>
          <w:szCs w:val="28"/>
          <w:lang w:val="uk-UA"/>
        </w:rPr>
        <w:t>Асоціація - це зв'язок між двома класами, який дозволяє об'єктам одного класу посилатися на об'єкти іншого класу.</w:t>
      </w:r>
    </w:p>
    <w:p w14:paraId="0E65682F" w14:textId="1B21A650" w:rsidR="00475AFA" w:rsidRPr="00C079E9" w:rsidRDefault="00475AFA" w:rsidP="0018745E">
      <w:pPr>
        <w:pStyle w:val="af2"/>
        <w:numPr>
          <w:ilvl w:val="0"/>
          <w:numId w:val="46"/>
        </w:numPr>
        <w:spacing w:line="360" w:lineRule="auto"/>
        <w:ind w:left="0" w:firstLine="851"/>
        <w:jc w:val="both"/>
        <w:rPr>
          <w:sz w:val="28"/>
          <w:szCs w:val="28"/>
          <w:lang w:val="uk-UA"/>
        </w:rPr>
      </w:pPr>
      <w:r w:rsidRPr="00C079E9">
        <w:rPr>
          <w:sz w:val="28"/>
          <w:szCs w:val="28"/>
          <w:lang w:val="uk-UA"/>
        </w:rPr>
        <w:t>Агрегація - це тип асоціації, при якому об'єкт одного класу (агрегат) складається з об'єктів іншого класу (компонентів).</w:t>
      </w:r>
    </w:p>
    <w:p w14:paraId="635A99A8" w14:textId="1EB988B5" w:rsidR="00475AFA" w:rsidRPr="00C079E9" w:rsidRDefault="00475AFA" w:rsidP="0018745E">
      <w:pPr>
        <w:pStyle w:val="af2"/>
        <w:numPr>
          <w:ilvl w:val="0"/>
          <w:numId w:val="46"/>
        </w:numPr>
        <w:spacing w:line="360" w:lineRule="auto"/>
        <w:ind w:left="0" w:firstLine="851"/>
        <w:jc w:val="both"/>
        <w:rPr>
          <w:sz w:val="28"/>
          <w:szCs w:val="28"/>
          <w:lang w:val="uk-UA"/>
        </w:rPr>
      </w:pPr>
      <w:r w:rsidRPr="00C079E9">
        <w:rPr>
          <w:sz w:val="28"/>
          <w:szCs w:val="28"/>
          <w:lang w:val="uk-UA"/>
        </w:rPr>
        <w:t>Композиція - це тип агрегації, при якому об'єкт одного класу (композит) повністю складається з об'єктів іншого класу (компонентів).</w:t>
      </w:r>
    </w:p>
    <w:p w14:paraId="25C59FEB" w14:textId="77AA61C9" w:rsidR="00475AFA" w:rsidRPr="00C079E9" w:rsidRDefault="00475AFA" w:rsidP="0018745E">
      <w:pPr>
        <w:pStyle w:val="af2"/>
        <w:numPr>
          <w:ilvl w:val="0"/>
          <w:numId w:val="46"/>
        </w:numPr>
        <w:spacing w:line="360" w:lineRule="auto"/>
        <w:ind w:left="0" w:firstLine="851"/>
        <w:jc w:val="both"/>
        <w:rPr>
          <w:sz w:val="28"/>
          <w:szCs w:val="28"/>
          <w:lang w:val="uk-UA"/>
        </w:rPr>
      </w:pPr>
      <w:r w:rsidRPr="00C079E9">
        <w:rPr>
          <w:sz w:val="28"/>
          <w:szCs w:val="28"/>
          <w:lang w:val="uk-UA"/>
        </w:rPr>
        <w:t>Наслідування - це тип відносини, при якому один клас (підклас) успадковує властивості і поведінку іншого класу (базового класу).</w:t>
      </w:r>
    </w:p>
    <w:p w14:paraId="2994C4B4" w14:textId="77777777" w:rsidR="00475AFA" w:rsidRPr="00475AFA" w:rsidRDefault="00475AFA" w:rsidP="00475AFA">
      <w:pPr>
        <w:spacing w:line="360" w:lineRule="auto"/>
        <w:ind w:firstLine="851"/>
        <w:jc w:val="both"/>
        <w:rPr>
          <w:sz w:val="28"/>
          <w:szCs w:val="28"/>
          <w:lang w:val="uk-UA"/>
        </w:rPr>
      </w:pPr>
      <w:r w:rsidRPr="00475AFA">
        <w:rPr>
          <w:sz w:val="28"/>
          <w:szCs w:val="28"/>
          <w:lang w:val="uk-UA"/>
        </w:rPr>
        <w:t>Діаграма класів є важливим інструментом для розуміння структури системи. Вона може бути використана для документування вимог до системи, а також для планування її реалізації.</w:t>
      </w:r>
    </w:p>
    <w:p w14:paraId="6A0E418B" w14:textId="77777777" w:rsidR="00475AFA" w:rsidRDefault="00475AFA" w:rsidP="00475AFA">
      <w:pPr>
        <w:spacing w:line="360" w:lineRule="auto"/>
        <w:ind w:firstLine="851"/>
        <w:jc w:val="both"/>
        <w:rPr>
          <w:sz w:val="28"/>
          <w:szCs w:val="28"/>
          <w:lang w:val="uk-UA"/>
        </w:rPr>
      </w:pPr>
      <w:r w:rsidRPr="00475AFA">
        <w:rPr>
          <w:sz w:val="28"/>
          <w:szCs w:val="28"/>
          <w:lang w:val="uk-UA"/>
        </w:rPr>
        <w:t>Класи цієї інформаційної системи спроєктовано наступним чином.</w:t>
      </w:r>
    </w:p>
    <w:p w14:paraId="71AA8D9B" w14:textId="77777777" w:rsidR="00EF574A" w:rsidRDefault="00EF574A" w:rsidP="00EF574A">
      <w:pPr>
        <w:spacing w:line="360" w:lineRule="auto"/>
        <w:jc w:val="both"/>
        <w:rPr>
          <w:sz w:val="28"/>
          <w:szCs w:val="28"/>
          <w:lang w:val="uk-UA"/>
        </w:rPr>
      </w:pPr>
    </w:p>
    <w:p w14:paraId="33C1DC18" w14:textId="2F2554E5" w:rsidR="00EF574A" w:rsidRDefault="00EF574A" w:rsidP="00EF574A">
      <w:pPr>
        <w:spacing w:line="360" w:lineRule="auto"/>
        <w:jc w:val="center"/>
        <w:rPr>
          <w:sz w:val="28"/>
          <w:szCs w:val="28"/>
          <w:lang w:val="uk-UA"/>
        </w:rPr>
      </w:pPr>
      <w:r>
        <w:rPr>
          <w:noProof/>
        </w:rPr>
        <w:drawing>
          <wp:inline distT="114300" distB="114300" distL="114300" distR="114300" wp14:anchorId="4636964E" wp14:editId="1BAD78AC">
            <wp:extent cx="4960620" cy="2971800"/>
            <wp:effectExtent l="0" t="0" r="0" b="0"/>
            <wp:docPr id="30"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24"/>
                    <a:srcRect b="981"/>
                    <a:stretch>
                      <a:fillRect/>
                    </a:stretch>
                  </pic:blipFill>
                  <pic:spPr>
                    <a:xfrm>
                      <a:off x="0" y="0"/>
                      <a:ext cx="4961737" cy="2972469"/>
                    </a:xfrm>
                    <a:prstGeom prst="rect">
                      <a:avLst/>
                    </a:prstGeom>
                    <a:ln/>
                  </pic:spPr>
                </pic:pic>
              </a:graphicData>
            </a:graphic>
          </wp:inline>
        </w:drawing>
      </w:r>
    </w:p>
    <w:p w14:paraId="6867CB65" w14:textId="68FB0EF6" w:rsidR="00EF574A" w:rsidRDefault="00EF574A" w:rsidP="002A269F">
      <w:pPr>
        <w:spacing w:line="360" w:lineRule="auto"/>
        <w:jc w:val="center"/>
        <w:rPr>
          <w:sz w:val="28"/>
          <w:szCs w:val="28"/>
          <w:lang w:val="uk-UA"/>
        </w:rPr>
      </w:pPr>
      <w:r>
        <w:rPr>
          <w:sz w:val="28"/>
          <w:szCs w:val="28"/>
          <w:lang w:val="uk-UA"/>
        </w:rPr>
        <w:t>Рисунок 3.13 – Діаграма класів</w:t>
      </w:r>
    </w:p>
    <w:p w14:paraId="656CC4C3" w14:textId="77777777" w:rsidR="00781655" w:rsidRDefault="00781655" w:rsidP="002A269F">
      <w:pPr>
        <w:spacing w:line="360" w:lineRule="auto"/>
        <w:jc w:val="center"/>
        <w:rPr>
          <w:sz w:val="28"/>
          <w:szCs w:val="28"/>
          <w:lang w:val="uk-UA"/>
        </w:rPr>
      </w:pPr>
    </w:p>
    <w:p w14:paraId="3A5364E5" w14:textId="77777777" w:rsidR="00EF574A" w:rsidRPr="00EF574A" w:rsidRDefault="00EF574A" w:rsidP="00EF574A">
      <w:pPr>
        <w:spacing w:line="360" w:lineRule="auto"/>
        <w:ind w:firstLine="851"/>
        <w:jc w:val="both"/>
        <w:rPr>
          <w:sz w:val="28"/>
          <w:szCs w:val="28"/>
          <w:lang w:val="uk-UA"/>
        </w:rPr>
      </w:pPr>
      <w:r w:rsidRPr="00EF574A">
        <w:rPr>
          <w:sz w:val="28"/>
          <w:szCs w:val="28"/>
          <w:lang w:val="uk-UA"/>
        </w:rPr>
        <w:t>User: Цей клас описує користувача загалом. Він містить такі властивості:</w:t>
      </w:r>
    </w:p>
    <w:p w14:paraId="2C526914" w14:textId="1E2E225C" w:rsidR="00EF574A" w:rsidRPr="00EF574A" w:rsidRDefault="00EF574A">
      <w:pPr>
        <w:pStyle w:val="af2"/>
        <w:numPr>
          <w:ilvl w:val="0"/>
          <w:numId w:val="47"/>
        </w:numPr>
        <w:spacing w:line="360" w:lineRule="auto"/>
        <w:jc w:val="both"/>
        <w:rPr>
          <w:sz w:val="28"/>
          <w:szCs w:val="28"/>
          <w:lang w:val="uk-UA"/>
        </w:rPr>
      </w:pPr>
      <w:r w:rsidRPr="00EF574A">
        <w:rPr>
          <w:sz w:val="28"/>
          <w:szCs w:val="28"/>
          <w:lang w:val="uk-UA"/>
        </w:rPr>
        <w:t>name: Ім’я та прізвище.</w:t>
      </w:r>
    </w:p>
    <w:p w14:paraId="7095ED78" w14:textId="067CAE33" w:rsidR="00EF574A" w:rsidRPr="00EF574A" w:rsidRDefault="00EF574A">
      <w:pPr>
        <w:pStyle w:val="af2"/>
        <w:numPr>
          <w:ilvl w:val="0"/>
          <w:numId w:val="47"/>
        </w:numPr>
        <w:spacing w:line="360" w:lineRule="auto"/>
        <w:jc w:val="both"/>
        <w:rPr>
          <w:sz w:val="28"/>
          <w:szCs w:val="28"/>
          <w:lang w:val="uk-UA"/>
        </w:rPr>
      </w:pPr>
      <w:r w:rsidRPr="00EF574A">
        <w:rPr>
          <w:sz w:val="28"/>
          <w:szCs w:val="28"/>
          <w:lang w:val="uk-UA"/>
        </w:rPr>
        <w:t>email: Електронна адреса.</w:t>
      </w:r>
    </w:p>
    <w:p w14:paraId="42C40031" w14:textId="6AA82761" w:rsidR="00EF574A" w:rsidRPr="00EF574A" w:rsidRDefault="00EF574A">
      <w:pPr>
        <w:pStyle w:val="af2"/>
        <w:numPr>
          <w:ilvl w:val="0"/>
          <w:numId w:val="47"/>
        </w:numPr>
        <w:spacing w:line="360" w:lineRule="auto"/>
        <w:jc w:val="both"/>
        <w:rPr>
          <w:sz w:val="28"/>
          <w:szCs w:val="28"/>
          <w:lang w:val="uk-UA"/>
        </w:rPr>
      </w:pPr>
      <w:r w:rsidRPr="00EF574A">
        <w:rPr>
          <w:sz w:val="28"/>
          <w:szCs w:val="28"/>
          <w:lang w:val="uk-UA"/>
        </w:rPr>
        <w:t>phone: Номер телефону.</w:t>
      </w:r>
    </w:p>
    <w:p w14:paraId="74482B58" w14:textId="068B219F" w:rsidR="00EF574A" w:rsidRPr="00EF574A" w:rsidRDefault="00EF574A">
      <w:pPr>
        <w:pStyle w:val="af2"/>
        <w:numPr>
          <w:ilvl w:val="0"/>
          <w:numId w:val="47"/>
        </w:numPr>
        <w:spacing w:line="360" w:lineRule="auto"/>
        <w:jc w:val="both"/>
        <w:rPr>
          <w:sz w:val="28"/>
          <w:szCs w:val="28"/>
          <w:lang w:val="uk-UA"/>
        </w:rPr>
      </w:pPr>
      <w:r w:rsidRPr="00EF574A">
        <w:rPr>
          <w:sz w:val="28"/>
          <w:szCs w:val="28"/>
          <w:lang w:val="uk-UA"/>
        </w:rPr>
        <w:t>password: Пароль у зашифрованому вигляді.</w:t>
      </w:r>
    </w:p>
    <w:p w14:paraId="0FB3BD1E" w14:textId="5F5A8EAC" w:rsidR="00EF574A" w:rsidRPr="00EF574A" w:rsidRDefault="00EF574A">
      <w:pPr>
        <w:pStyle w:val="af2"/>
        <w:numPr>
          <w:ilvl w:val="0"/>
          <w:numId w:val="47"/>
        </w:numPr>
        <w:spacing w:line="360" w:lineRule="auto"/>
        <w:jc w:val="both"/>
        <w:rPr>
          <w:sz w:val="28"/>
          <w:szCs w:val="28"/>
          <w:lang w:val="uk-UA"/>
        </w:rPr>
      </w:pPr>
      <w:r w:rsidRPr="00EF574A">
        <w:rPr>
          <w:sz w:val="28"/>
          <w:szCs w:val="28"/>
          <w:lang w:val="uk-UA"/>
        </w:rPr>
        <w:t>contact_inform: Додаткова контактна інформація.</w:t>
      </w:r>
    </w:p>
    <w:p w14:paraId="7D6ADBF8" w14:textId="77777777" w:rsidR="00EF574A" w:rsidRPr="00EF574A" w:rsidRDefault="00EF574A" w:rsidP="00EF574A">
      <w:pPr>
        <w:spacing w:line="360" w:lineRule="auto"/>
        <w:ind w:firstLine="851"/>
        <w:jc w:val="both"/>
        <w:rPr>
          <w:sz w:val="28"/>
          <w:szCs w:val="28"/>
          <w:lang w:val="uk-UA"/>
        </w:rPr>
      </w:pPr>
      <w:r w:rsidRPr="00EF574A">
        <w:rPr>
          <w:sz w:val="28"/>
          <w:szCs w:val="28"/>
          <w:lang w:val="uk-UA"/>
        </w:rPr>
        <w:t>Worker: Цей клас описує працівника загалом. Він містить такі властивості:</w:t>
      </w:r>
    </w:p>
    <w:p w14:paraId="0785C284" w14:textId="201C7D33" w:rsidR="00EF574A" w:rsidRPr="00F2226F" w:rsidRDefault="00EF574A">
      <w:pPr>
        <w:pStyle w:val="af2"/>
        <w:numPr>
          <w:ilvl w:val="0"/>
          <w:numId w:val="48"/>
        </w:numPr>
        <w:spacing w:line="360" w:lineRule="auto"/>
        <w:jc w:val="both"/>
        <w:rPr>
          <w:sz w:val="28"/>
          <w:szCs w:val="28"/>
          <w:lang w:val="uk-UA"/>
        </w:rPr>
      </w:pPr>
      <w:r w:rsidRPr="00F2226F">
        <w:rPr>
          <w:sz w:val="28"/>
          <w:szCs w:val="28"/>
          <w:lang w:val="uk-UA"/>
        </w:rPr>
        <w:t>hire_date: Дата прийому на роботу.</w:t>
      </w:r>
    </w:p>
    <w:p w14:paraId="3183FA86" w14:textId="7C021FAD" w:rsidR="00EF574A" w:rsidRPr="00F2226F" w:rsidRDefault="00EF574A">
      <w:pPr>
        <w:pStyle w:val="af2"/>
        <w:numPr>
          <w:ilvl w:val="0"/>
          <w:numId w:val="48"/>
        </w:numPr>
        <w:spacing w:line="360" w:lineRule="auto"/>
        <w:jc w:val="both"/>
        <w:rPr>
          <w:sz w:val="28"/>
          <w:szCs w:val="28"/>
          <w:lang w:val="uk-UA"/>
        </w:rPr>
      </w:pPr>
      <w:r w:rsidRPr="00F2226F">
        <w:rPr>
          <w:sz w:val="28"/>
          <w:szCs w:val="28"/>
          <w:lang w:val="uk-UA"/>
        </w:rPr>
        <w:t>salary: Зарплата.</w:t>
      </w:r>
    </w:p>
    <w:p w14:paraId="2F2EC5D7" w14:textId="77777777" w:rsidR="00EF574A" w:rsidRPr="00EF574A" w:rsidRDefault="00EF574A" w:rsidP="00EF574A">
      <w:pPr>
        <w:spacing w:line="360" w:lineRule="auto"/>
        <w:ind w:firstLine="851"/>
        <w:jc w:val="both"/>
        <w:rPr>
          <w:sz w:val="28"/>
          <w:szCs w:val="28"/>
          <w:lang w:val="uk-UA"/>
        </w:rPr>
      </w:pPr>
      <w:r w:rsidRPr="00EF574A">
        <w:rPr>
          <w:sz w:val="28"/>
          <w:szCs w:val="28"/>
          <w:lang w:val="uk-UA"/>
        </w:rPr>
        <w:t>Dispatcher: Цей клас описує диспетчера.</w:t>
      </w:r>
    </w:p>
    <w:p w14:paraId="306896CF" w14:textId="77777777" w:rsidR="00EF574A" w:rsidRPr="00EF574A" w:rsidRDefault="00EF574A" w:rsidP="00EF574A">
      <w:pPr>
        <w:spacing w:line="360" w:lineRule="auto"/>
        <w:ind w:firstLine="851"/>
        <w:jc w:val="both"/>
        <w:rPr>
          <w:sz w:val="28"/>
          <w:szCs w:val="28"/>
          <w:lang w:val="uk-UA"/>
        </w:rPr>
      </w:pPr>
      <w:r w:rsidRPr="00EF574A">
        <w:rPr>
          <w:sz w:val="28"/>
          <w:szCs w:val="28"/>
          <w:lang w:val="uk-UA"/>
        </w:rPr>
        <w:t>Driver: Цей клас описує водія. Він містить такі властивості:</w:t>
      </w:r>
    </w:p>
    <w:p w14:paraId="376E448A" w14:textId="403E338C" w:rsidR="00EF574A" w:rsidRPr="007637BF" w:rsidRDefault="00EF574A">
      <w:pPr>
        <w:pStyle w:val="af2"/>
        <w:numPr>
          <w:ilvl w:val="0"/>
          <w:numId w:val="49"/>
        </w:numPr>
        <w:spacing w:line="360" w:lineRule="auto"/>
        <w:jc w:val="both"/>
        <w:rPr>
          <w:sz w:val="28"/>
          <w:szCs w:val="28"/>
          <w:lang w:val="uk-UA"/>
        </w:rPr>
      </w:pPr>
      <w:r w:rsidRPr="007637BF">
        <w:rPr>
          <w:sz w:val="28"/>
          <w:szCs w:val="28"/>
          <w:lang w:val="uk-UA"/>
        </w:rPr>
        <w:t>license_number: Номер водійського посвідчення.</w:t>
      </w:r>
    </w:p>
    <w:p w14:paraId="1C482499" w14:textId="635E6B1B" w:rsidR="00EF574A" w:rsidRPr="007637BF" w:rsidRDefault="00EF574A">
      <w:pPr>
        <w:pStyle w:val="af2"/>
        <w:numPr>
          <w:ilvl w:val="0"/>
          <w:numId w:val="49"/>
        </w:numPr>
        <w:spacing w:line="360" w:lineRule="auto"/>
        <w:jc w:val="both"/>
        <w:rPr>
          <w:sz w:val="28"/>
          <w:szCs w:val="28"/>
          <w:lang w:val="uk-UA"/>
        </w:rPr>
      </w:pPr>
      <w:r w:rsidRPr="007637BF">
        <w:rPr>
          <w:sz w:val="28"/>
          <w:szCs w:val="28"/>
          <w:lang w:val="uk-UA"/>
        </w:rPr>
        <w:t>license_series: Серія водійського посвідчення.</w:t>
      </w:r>
    </w:p>
    <w:p w14:paraId="16B0B97B" w14:textId="03E32966" w:rsidR="00EF574A" w:rsidRPr="007637BF" w:rsidRDefault="00EF574A">
      <w:pPr>
        <w:pStyle w:val="af2"/>
        <w:numPr>
          <w:ilvl w:val="0"/>
          <w:numId w:val="49"/>
        </w:numPr>
        <w:spacing w:line="360" w:lineRule="auto"/>
        <w:jc w:val="both"/>
        <w:rPr>
          <w:sz w:val="28"/>
          <w:szCs w:val="28"/>
          <w:lang w:val="uk-UA"/>
        </w:rPr>
      </w:pPr>
      <w:r w:rsidRPr="007637BF">
        <w:rPr>
          <w:sz w:val="28"/>
          <w:szCs w:val="28"/>
          <w:lang w:val="uk-UA"/>
        </w:rPr>
        <w:t>category: Категорія прав водія.</w:t>
      </w:r>
    </w:p>
    <w:p w14:paraId="14C86A7E" w14:textId="77777777" w:rsidR="00EF574A" w:rsidRPr="00EF574A" w:rsidRDefault="00EF574A" w:rsidP="00EF574A">
      <w:pPr>
        <w:spacing w:line="360" w:lineRule="auto"/>
        <w:ind w:firstLine="851"/>
        <w:jc w:val="both"/>
        <w:rPr>
          <w:sz w:val="28"/>
          <w:szCs w:val="28"/>
          <w:lang w:val="uk-UA"/>
        </w:rPr>
      </w:pPr>
      <w:r w:rsidRPr="00EF574A">
        <w:rPr>
          <w:sz w:val="28"/>
          <w:szCs w:val="28"/>
          <w:lang w:val="uk-UA"/>
        </w:rPr>
        <w:t>Admin: Цей клас описує системного адміністратора. Він містить такі властивості:</w:t>
      </w:r>
    </w:p>
    <w:p w14:paraId="67AA3033" w14:textId="28633146" w:rsidR="00EF574A" w:rsidRPr="004A59E5" w:rsidRDefault="00EF574A">
      <w:pPr>
        <w:pStyle w:val="af2"/>
        <w:numPr>
          <w:ilvl w:val="0"/>
          <w:numId w:val="50"/>
        </w:numPr>
        <w:spacing w:line="360" w:lineRule="auto"/>
        <w:jc w:val="both"/>
        <w:rPr>
          <w:sz w:val="28"/>
          <w:szCs w:val="28"/>
          <w:lang w:val="uk-UA"/>
        </w:rPr>
      </w:pPr>
      <w:r w:rsidRPr="004A59E5">
        <w:rPr>
          <w:sz w:val="28"/>
          <w:szCs w:val="28"/>
          <w:lang w:val="uk-UA"/>
        </w:rPr>
        <w:t>certificates: Професійні сертифікати.</w:t>
      </w:r>
    </w:p>
    <w:p w14:paraId="0707F8DC" w14:textId="77777777" w:rsidR="00EF574A" w:rsidRPr="00EF574A" w:rsidRDefault="00EF574A" w:rsidP="00EF574A">
      <w:pPr>
        <w:spacing w:line="360" w:lineRule="auto"/>
        <w:ind w:firstLine="851"/>
        <w:jc w:val="both"/>
        <w:rPr>
          <w:sz w:val="28"/>
          <w:szCs w:val="28"/>
          <w:lang w:val="uk-UA"/>
        </w:rPr>
      </w:pPr>
      <w:r w:rsidRPr="00EF574A">
        <w:rPr>
          <w:sz w:val="28"/>
          <w:szCs w:val="28"/>
          <w:lang w:val="uk-UA"/>
        </w:rPr>
        <w:t>Representative: Цей клас описує представника іншої компанії загалом (партнера або клієнта). Він містить такі властивості:</w:t>
      </w:r>
    </w:p>
    <w:p w14:paraId="57E2CBB7" w14:textId="3D2CCC2C" w:rsidR="00EF574A" w:rsidRPr="00B707FB" w:rsidRDefault="00EF574A">
      <w:pPr>
        <w:pStyle w:val="af2"/>
        <w:numPr>
          <w:ilvl w:val="0"/>
          <w:numId w:val="51"/>
        </w:numPr>
        <w:spacing w:line="360" w:lineRule="auto"/>
        <w:jc w:val="both"/>
        <w:rPr>
          <w:sz w:val="28"/>
          <w:szCs w:val="28"/>
          <w:lang w:val="uk-UA"/>
        </w:rPr>
      </w:pPr>
      <w:r w:rsidRPr="00B707FB">
        <w:rPr>
          <w:sz w:val="28"/>
          <w:szCs w:val="28"/>
          <w:lang w:val="uk-UA"/>
        </w:rPr>
        <w:t>company_name: Назва компанії.</w:t>
      </w:r>
    </w:p>
    <w:p w14:paraId="32AE035F" w14:textId="225D6E3E" w:rsidR="00EF574A" w:rsidRPr="00B707FB" w:rsidRDefault="00EF574A">
      <w:pPr>
        <w:pStyle w:val="af2"/>
        <w:numPr>
          <w:ilvl w:val="0"/>
          <w:numId w:val="51"/>
        </w:numPr>
        <w:spacing w:line="360" w:lineRule="auto"/>
        <w:jc w:val="both"/>
        <w:rPr>
          <w:sz w:val="28"/>
          <w:szCs w:val="28"/>
          <w:lang w:val="uk-UA"/>
        </w:rPr>
      </w:pPr>
      <w:r w:rsidRPr="00B707FB">
        <w:rPr>
          <w:sz w:val="28"/>
          <w:szCs w:val="28"/>
          <w:lang w:val="uk-UA"/>
        </w:rPr>
        <w:t>website: Вебсайт компанії.</w:t>
      </w:r>
    </w:p>
    <w:p w14:paraId="58C42FD2" w14:textId="77777777" w:rsidR="00EF574A" w:rsidRPr="00EF574A" w:rsidRDefault="00EF574A" w:rsidP="00EF574A">
      <w:pPr>
        <w:spacing w:line="360" w:lineRule="auto"/>
        <w:ind w:firstLine="851"/>
        <w:jc w:val="both"/>
        <w:rPr>
          <w:sz w:val="28"/>
          <w:szCs w:val="28"/>
          <w:lang w:val="uk-UA"/>
        </w:rPr>
      </w:pPr>
      <w:r w:rsidRPr="00EF574A">
        <w:rPr>
          <w:sz w:val="28"/>
          <w:szCs w:val="28"/>
          <w:lang w:val="uk-UA"/>
        </w:rPr>
        <w:t>Partner: Цей клас описує партнера. Він містить такі властивості:</w:t>
      </w:r>
    </w:p>
    <w:p w14:paraId="796B8319" w14:textId="6D7C4B07" w:rsidR="00EF574A" w:rsidRPr="00B707FB" w:rsidRDefault="00EF574A">
      <w:pPr>
        <w:pStyle w:val="af2"/>
        <w:numPr>
          <w:ilvl w:val="0"/>
          <w:numId w:val="52"/>
        </w:numPr>
        <w:spacing w:line="360" w:lineRule="auto"/>
        <w:jc w:val="both"/>
        <w:rPr>
          <w:sz w:val="28"/>
          <w:szCs w:val="28"/>
          <w:lang w:val="uk-UA"/>
        </w:rPr>
      </w:pPr>
      <w:r w:rsidRPr="00B707FB">
        <w:rPr>
          <w:sz w:val="28"/>
          <w:szCs w:val="28"/>
          <w:lang w:val="uk-UA"/>
        </w:rPr>
        <w:t>country: Країна.</w:t>
      </w:r>
    </w:p>
    <w:p w14:paraId="2C9140EE" w14:textId="77777777" w:rsidR="00EF574A" w:rsidRPr="00EF574A" w:rsidRDefault="00EF574A" w:rsidP="00EF574A">
      <w:pPr>
        <w:spacing w:line="360" w:lineRule="auto"/>
        <w:ind w:firstLine="851"/>
        <w:jc w:val="both"/>
        <w:rPr>
          <w:sz w:val="28"/>
          <w:szCs w:val="28"/>
          <w:lang w:val="uk-UA"/>
        </w:rPr>
      </w:pPr>
      <w:r w:rsidRPr="00EF574A">
        <w:rPr>
          <w:sz w:val="28"/>
          <w:szCs w:val="28"/>
          <w:lang w:val="uk-UA"/>
        </w:rPr>
        <w:t>Client: Цей клас описує клієнта.</w:t>
      </w:r>
    </w:p>
    <w:p w14:paraId="5B74C533" w14:textId="77777777" w:rsidR="00EF574A" w:rsidRPr="00EF574A" w:rsidRDefault="00EF574A" w:rsidP="00EF574A">
      <w:pPr>
        <w:spacing w:line="360" w:lineRule="auto"/>
        <w:ind w:firstLine="851"/>
        <w:jc w:val="both"/>
        <w:rPr>
          <w:sz w:val="28"/>
          <w:szCs w:val="28"/>
          <w:lang w:val="uk-UA"/>
        </w:rPr>
      </w:pPr>
      <w:r w:rsidRPr="00EF574A">
        <w:rPr>
          <w:sz w:val="28"/>
          <w:szCs w:val="28"/>
          <w:lang w:val="uk-UA"/>
        </w:rPr>
        <w:t>Message: Цей клас описує повідомлення. Він містить такі властивості:</w:t>
      </w:r>
    </w:p>
    <w:p w14:paraId="29BE0E18" w14:textId="0A5F96F6" w:rsidR="00EF574A" w:rsidRPr="00B707FB" w:rsidRDefault="00EF574A">
      <w:pPr>
        <w:pStyle w:val="af2"/>
        <w:numPr>
          <w:ilvl w:val="0"/>
          <w:numId w:val="53"/>
        </w:numPr>
        <w:spacing w:line="360" w:lineRule="auto"/>
        <w:jc w:val="both"/>
        <w:rPr>
          <w:sz w:val="28"/>
          <w:szCs w:val="28"/>
          <w:lang w:val="uk-UA"/>
        </w:rPr>
      </w:pPr>
      <w:r w:rsidRPr="00B707FB">
        <w:rPr>
          <w:sz w:val="28"/>
          <w:szCs w:val="28"/>
          <w:lang w:val="uk-UA"/>
        </w:rPr>
        <w:t>date_and_time: Дата і час надсилання.</w:t>
      </w:r>
    </w:p>
    <w:p w14:paraId="7B2F7D04" w14:textId="76879B17" w:rsidR="00EF574A" w:rsidRPr="00B707FB" w:rsidRDefault="00EF574A">
      <w:pPr>
        <w:pStyle w:val="af2"/>
        <w:numPr>
          <w:ilvl w:val="0"/>
          <w:numId w:val="53"/>
        </w:numPr>
        <w:spacing w:line="360" w:lineRule="auto"/>
        <w:jc w:val="both"/>
        <w:rPr>
          <w:sz w:val="28"/>
          <w:szCs w:val="28"/>
          <w:lang w:val="uk-UA"/>
        </w:rPr>
      </w:pPr>
      <w:r w:rsidRPr="00B707FB">
        <w:rPr>
          <w:sz w:val="28"/>
          <w:szCs w:val="28"/>
          <w:lang w:val="uk-UA"/>
        </w:rPr>
        <w:t>content: Текст повідомлення.</w:t>
      </w:r>
    </w:p>
    <w:p w14:paraId="67DBFB89" w14:textId="77777777" w:rsidR="00EF574A" w:rsidRPr="00EF574A" w:rsidRDefault="00EF574A" w:rsidP="00EF574A">
      <w:pPr>
        <w:spacing w:line="360" w:lineRule="auto"/>
        <w:ind w:firstLine="851"/>
        <w:jc w:val="both"/>
        <w:rPr>
          <w:sz w:val="28"/>
          <w:szCs w:val="28"/>
          <w:lang w:val="uk-UA"/>
        </w:rPr>
      </w:pPr>
      <w:r w:rsidRPr="00EF574A">
        <w:rPr>
          <w:sz w:val="28"/>
          <w:szCs w:val="28"/>
          <w:lang w:val="uk-UA"/>
        </w:rPr>
        <w:t>Freight: Цей клас описує вантаж. Він містить такі властивості:</w:t>
      </w:r>
    </w:p>
    <w:p w14:paraId="7D4DA4FC" w14:textId="58301A9F" w:rsidR="00EF574A" w:rsidRPr="00B707FB" w:rsidRDefault="00EF574A" w:rsidP="001D3818">
      <w:pPr>
        <w:pStyle w:val="af2"/>
        <w:widowControl w:val="0"/>
        <w:numPr>
          <w:ilvl w:val="1"/>
          <w:numId w:val="54"/>
        </w:numPr>
        <w:spacing w:line="360" w:lineRule="auto"/>
        <w:ind w:left="0" w:firstLine="851"/>
        <w:jc w:val="both"/>
        <w:rPr>
          <w:sz w:val="28"/>
          <w:szCs w:val="28"/>
          <w:lang w:val="uk-UA"/>
        </w:rPr>
      </w:pPr>
      <w:r w:rsidRPr="00B707FB">
        <w:rPr>
          <w:sz w:val="28"/>
          <w:szCs w:val="28"/>
          <w:lang w:val="uk-UA"/>
        </w:rPr>
        <w:t>group: Група вантажу (товарна або нетоварна).</w:t>
      </w:r>
    </w:p>
    <w:p w14:paraId="26BF5F2B" w14:textId="0FD06BFC" w:rsidR="00EF574A" w:rsidRPr="00B707FB" w:rsidRDefault="00EF574A" w:rsidP="001D3818">
      <w:pPr>
        <w:pStyle w:val="af2"/>
        <w:widowControl w:val="0"/>
        <w:numPr>
          <w:ilvl w:val="1"/>
          <w:numId w:val="54"/>
        </w:numPr>
        <w:spacing w:line="360" w:lineRule="auto"/>
        <w:ind w:left="0" w:firstLine="851"/>
        <w:jc w:val="both"/>
        <w:rPr>
          <w:sz w:val="28"/>
          <w:szCs w:val="28"/>
          <w:lang w:val="uk-UA"/>
        </w:rPr>
      </w:pPr>
      <w:r w:rsidRPr="00B707FB">
        <w:rPr>
          <w:sz w:val="28"/>
          <w:szCs w:val="28"/>
          <w:lang w:val="uk-UA"/>
        </w:rPr>
        <w:t>type: Тип вантажу (швидкопсувний, наливний, пилоподібний, газоподібний, навалочний і насипний, небезпечний, збірний, живий).</w:t>
      </w:r>
    </w:p>
    <w:p w14:paraId="16B2C5C5" w14:textId="176E0457" w:rsidR="00EF574A" w:rsidRPr="00B707FB" w:rsidRDefault="00EF574A" w:rsidP="001D3818">
      <w:pPr>
        <w:pStyle w:val="af2"/>
        <w:widowControl w:val="0"/>
        <w:numPr>
          <w:ilvl w:val="1"/>
          <w:numId w:val="54"/>
        </w:numPr>
        <w:spacing w:line="360" w:lineRule="auto"/>
        <w:ind w:left="0" w:firstLine="851"/>
        <w:jc w:val="both"/>
        <w:rPr>
          <w:sz w:val="28"/>
          <w:szCs w:val="28"/>
          <w:lang w:val="uk-UA"/>
        </w:rPr>
      </w:pPr>
      <w:r w:rsidRPr="00B707FB">
        <w:rPr>
          <w:sz w:val="28"/>
          <w:szCs w:val="28"/>
          <w:lang w:val="uk-UA"/>
        </w:rPr>
        <w:t>way_of_transportation: Класифікація за способом перевезення (генеральний або негабаритний).</w:t>
      </w:r>
    </w:p>
    <w:p w14:paraId="6359E58A" w14:textId="5FE98302" w:rsidR="00EF574A" w:rsidRPr="00B707FB" w:rsidRDefault="00EF574A" w:rsidP="001D3818">
      <w:pPr>
        <w:pStyle w:val="af2"/>
        <w:widowControl w:val="0"/>
        <w:numPr>
          <w:ilvl w:val="1"/>
          <w:numId w:val="54"/>
        </w:numPr>
        <w:spacing w:line="360" w:lineRule="auto"/>
        <w:ind w:left="0" w:firstLine="851"/>
        <w:jc w:val="both"/>
        <w:rPr>
          <w:sz w:val="28"/>
          <w:szCs w:val="28"/>
          <w:lang w:val="uk-UA"/>
        </w:rPr>
      </w:pPr>
      <w:r w:rsidRPr="00B707FB">
        <w:rPr>
          <w:sz w:val="28"/>
          <w:szCs w:val="28"/>
          <w:lang w:val="uk-UA"/>
        </w:rPr>
        <w:t>declared_value: Оголошена вартість.</w:t>
      </w:r>
    </w:p>
    <w:p w14:paraId="0AC7CA35" w14:textId="531DBB0A" w:rsidR="00EF574A" w:rsidRPr="00B707FB" w:rsidRDefault="00EF574A" w:rsidP="001D3818">
      <w:pPr>
        <w:pStyle w:val="af2"/>
        <w:widowControl w:val="0"/>
        <w:numPr>
          <w:ilvl w:val="1"/>
          <w:numId w:val="54"/>
        </w:numPr>
        <w:spacing w:line="360" w:lineRule="auto"/>
        <w:ind w:left="0" w:firstLine="851"/>
        <w:jc w:val="both"/>
        <w:rPr>
          <w:sz w:val="28"/>
          <w:szCs w:val="28"/>
          <w:lang w:val="uk-UA"/>
        </w:rPr>
      </w:pPr>
      <w:r w:rsidRPr="00B707FB">
        <w:rPr>
          <w:sz w:val="28"/>
          <w:szCs w:val="28"/>
          <w:lang w:val="uk-UA"/>
        </w:rPr>
        <w:t>is_delivered: Булеве поле, що позначає, чи доставлено вантаж.</w:t>
      </w:r>
    </w:p>
    <w:p w14:paraId="2DA51C63" w14:textId="77777777" w:rsidR="00EF574A" w:rsidRPr="00EF574A" w:rsidRDefault="00EF574A" w:rsidP="00EF574A">
      <w:pPr>
        <w:spacing w:line="360" w:lineRule="auto"/>
        <w:ind w:firstLine="851"/>
        <w:jc w:val="both"/>
        <w:rPr>
          <w:sz w:val="28"/>
          <w:szCs w:val="28"/>
          <w:lang w:val="uk-UA"/>
        </w:rPr>
      </w:pPr>
      <w:r w:rsidRPr="00EF574A">
        <w:rPr>
          <w:sz w:val="28"/>
          <w:szCs w:val="28"/>
          <w:lang w:val="uk-UA"/>
        </w:rPr>
        <w:t>Lorry: Цей клас описує вантажівку. Він містить такі властивості:</w:t>
      </w:r>
    </w:p>
    <w:p w14:paraId="323EC03B" w14:textId="55BB68E3" w:rsidR="00EF574A" w:rsidRPr="00615DB0" w:rsidRDefault="00EF574A">
      <w:pPr>
        <w:pStyle w:val="af2"/>
        <w:numPr>
          <w:ilvl w:val="0"/>
          <w:numId w:val="55"/>
        </w:numPr>
        <w:spacing w:line="360" w:lineRule="auto"/>
        <w:jc w:val="both"/>
        <w:rPr>
          <w:sz w:val="28"/>
          <w:szCs w:val="28"/>
          <w:lang w:val="uk-UA"/>
        </w:rPr>
      </w:pPr>
      <w:r w:rsidRPr="00615DB0">
        <w:rPr>
          <w:sz w:val="28"/>
          <w:szCs w:val="28"/>
          <w:lang w:val="uk-UA"/>
        </w:rPr>
        <w:t>car_number: Номер автомобіля.</w:t>
      </w:r>
    </w:p>
    <w:p w14:paraId="2C616F1A" w14:textId="331CBA3A" w:rsidR="00EF574A" w:rsidRPr="00615DB0" w:rsidRDefault="00EF574A">
      <w:pPr>
        <w:pStyle w:val="af2"/>
        <w:numPr>
          <w:ilvl w:val="0"/>
          <w:numId w:val="55"/>
        </w:numPr>
        <w:spacing w:line="360" w:lineRule="auto"/>
        <w:jc w:val="both"/>
        <w:rPr>
          <w:sz w:val="28"/>
          <w:szCs w:val="28"/>
          <w:lang w:val="uk-UA"/>
        </w:rPr>
      </w:pPr>
      <w:r w:rsidRPr="00615DB0">
        <w:rPr>
          <w:sz w:val="28"/>
          <w:szCs w:val="28"/>
          <w:lang w:val="uk-UA"/>
        </w:rPr>
        <w:t>load_capacity: Вантажність.</w:t>
      </w:r>
    </w:p>
    <w:p w14:paraId="30EFFFDA" w14:textId="3E59AB1B" w:rsidR="00EF574A" w:rsidRPr="00615DB0" w:rsidRDefault="00EF574A">
      <w:pPr>
        <w:pStyle w:val="af2"/>
        <w:numPr>
          <w:ilvl w:val="0"/>
          <w:numId w:val="55"/>
        </w:numPr>
        <w:spacing w:line="360" w:lineRule="auto"/>
        <w:jc w:val="both"/>
        <w:rPr>
          <w:sz w:val="28"/>
          <w:szCs w:val="28"/>
          <w:lang w:val="uk-UA"/>
        </w:rPr>
      </w:pPr>
      <w:r w:rsidRPr="00615DB0">
        <w:rPr>
          <w:sz w:val="28"/>
          <w:szCs w:val="28"/>
          <w:lang w:val="uk-UA"/>
        </w:rPr>
        <w:t>manufacturer: Виробник.</w:t>
      </w:r>
    </w:p>
    <w:p w14:paraId="02372C02" w14:textId="2E466D7B" w:rsidR="00EF574A" w:rsidRPr="00615DB0" w:rsidRDefault="00EF574A">
      <w:pPr>
        <w:pStyle w:val="af2"/>
        <w:numPr>
          <w:ilvl w:val="0"/>
          <w:numId w:val="55"/>
        </w:numPr>
        <w:spacing w:line="360" w:lineRule="auto"/>
        <w:jc w:val="both"/>
        <w:rPr>
          <w:sz w:val="28"/>
          <w:szCs w:val="28"/>
          <w:lang w:val="uk-UA"/>
        </w:rPr>
      </w:pPr>
      <w:r w:rsidRPr="00615DB0">
        <w:rPr>
          <w:sz w:val="28"/>
          <w:szCs w:val="28"/>
          <w:lang w:val="uk-UA"/>
        </w:rPr>
        <w:t>type_of_freight: Тип вантажу.</w:t>
      </w:r>
    </w:p>
    <w:p w14:paraId="19A00C17" w14:textId="3C74D715" w:rsidR="00EF574A" w:rsidRPr="00615DB0" w:rsidRDefault="00EF574A">
      <w:pPr>
        <w:pStyle w:val="af2"/>
        <w:numPr>
          <w:ilvl w:val="0"/>
          <w:numId w:val="55"/>
        </w:numPr>
        <w:spacing w:line="360" w:lineRule="auto"/>
        <w:jc w:val="both"/>
        <w:rPr>
          <w:sz w:val="28"/>
          <w:szCs w:val="28"/>
          <w:lang w:val="uk-UA"/>
        </w:rPr>
      </w:pPr>
      <w:r w:rsidRPr="00615DB0">
        <w:rPr>
          <w:sz w:val="28"/>
          <w:szCs w:val="28"/>
          <w:lang w:val="uk-UA"/>
        </w:rPr>
        <w:t>bodywork: Туп кузова.</w:t>
      </w:r>
    </w:p>
    <w:p w14:paraId="2BFC8D26" w14:textId="7301021C" w:rsidR="00EF574A" w:rsidRPr="00615DB0" w:rsidRDefault="00EF574A">
      <w:pPr>
        <w:pStyle w:val="af2"/>
        <w:numPr>
          <w:ilvl w:val="0"/>
          <w:numId w:val="55"/>
        </w:numPr>
        <w:spacing w:line="360" w:lineRule="auto"/>
        <w:jc w:val="both"/>
        <w:rPr>
          <w:sz w:val="28"/>
          <w:szCs w:val="28"/>
          <w:lang w:val="uk-UA"/>
        </w:rPr>
      </w:pPr>
      <w:r w:rsidRPr="00615DB0">
        <w:rPr>
          <w:sz w:val="28"/>
          <w:szCs w:val="28"/>
          <w:lang w:val="uk-UA"/>
        </w:rPr>
        <w:t>production_year: Рік виробництва.</w:t>
      </w:r>
    </w:p>
    <w:p w14:paraId="12BFBD87" w14:textId="77777777" w:rsidR="00EF574A" w:rsidRPr="00EF574A" w:rsidRDefault="00EF574A" w:rsidP="00EF574A">
      <w:pPr>
        <w:spacing w:line="360" w:lineRule="auto"/>
        <w:ind w:firstLine="851"/>
        <w:jc w:val="both"/>
        <w:rPr>
          <w:sz w:val="28"/>
          <w:szCs w:val="28"/>
          <w:lang w:val="uk-UA"/>
        </w:rPr>
      </w:pPr>
      <w:r w:rsidRPr="00EF574A">
        <w:rPr>
          <w:sz w:val="28"/>
          <w:szCs w:val="28"/>
          <w:lang w:val="uk-UA"/>
        </w:rPr>
        <w:t>Warehouse: Цей клас описує склад (місце відправки або призначення). Він містить такі властивості:</w:t>
      </w:r>
    </w:p>
    <w:p w14:paraId="60D6ABE6" w14:textId="177F5D12" w:rsidR="00EF574A" w:rsidRPr="00615DB0" w:rsidRDefault="00EF574A">
      <w:pPr>
        <w:pStyle w:val="af2"/>
        <w:numPr>
          <w:ilvl w:val="0"/>
          <w:numId w:val="56"/>
        </w:numPr>
        <w:spacing w:line="360" w:lineRule="auto"/>
        <w:jc w:val="both"/>
        <w:rPr>
          <w:sz w:val="28"/>
          <w:szCs w:val="28"/>
          <w:lang w:val="uk-UA"/>
        </w:rPr>
      </w:pPr>
      <w:r w:rsidRPr="00615DB0">
        <w:rPr>
          <w:sz w:val="28"/>
          <w:szCs w:val="28"/>
          <w:lang w:val="uk-UA"/>
        </w:rPr>
        <w:t>country: Країна, в якій розташований склад.</w:t>
      </w:r>
    </w:p>
    <w:p w14:paraId="268D77D0" w14:textId="182A4A57" w:rsidR="00EF574A" w:rsidRPr="00615DB0" w:rsidRDefault="00EF574A">
      <w:pPr>
        <w:pStyle w:val="af2"/>
        <w:numPr>
          <w:ilvl w:val="0"/>
          <w:numId w:val="56"/>
        </w:numPr>
        <w:spacing w:line="360" w:lineRule="auto"/>
        <w:jc w:val="both"/>
        <w:rPr>
          <w:sz w:val="28"/>
          <w:szCs w:val="28"/>
          <w:lang w:val="uk-UA"/>
        </w:rPr>
      </w:pPr>
      <w:r w:rsidRPr="00615DB0">
        <w:rPr>
          <w:sz w:val="28"/>
          <w:szCs w:val="28"/>
          <w:lang w:val="uk-UA"/>
        </w:rPr>
        <w:t>region: Область.</w:t>
      </w:r>
    </w:p>
    <w:p w14:paraId="1C3A3790" w14:textId="307B35B4" w:rsidR="00EF574A" w:rsidRPr="00615DB0" w:rsidRDefault="00EF574A">
      <w:pPr>
        <w:pStyle w:val="af2"/>
        <w:numPr>
          <w:ilvl w:val="0"/>
          <w:numId w:val="56"/>
        </w:numPr>
        <w:spacing w:line="360" w:lineRule="auto"/>
        <w:jc w:val="both"/>
        <w:rPr>
          <w:sz w:val="28"/>
          <w:szCs w:val="28"/>
          <w:lang w:val="uk-UA"/>
        </w:rPr>
      </w:pPr>
      <w:r w:rsidRPr="00615DB0">
        <w:rPr>
          <w:sz w:val="28"/>
          <w:szCs w:val="28"/>
          <w:lang w:val="uk-UA"/>
        </w:rPr>
        <w:t>district: Район.</w:t>
      </w:r>
    </w:p>
    <w:p w14:paraId="0072505B" w14:textId="715E6864" w:rsidR="00EF574A" w:rsidRPr="00615DB0" w:rsidRDefault="00EF574A">
      <w:pPr>
        <w:pStyle w:val="af2"/>
        <w:numPr>
          <w:ilvl w:val="0"/>
          <w:numId w:val="56"/>
        </w:numPr>
        <w:spacing w:line="360" w:lineRule="auto"/>
        <w:jc w:val="both"/>
        <w:rPr>
          <w:sz w:val="28"/>
          <w:szCs w:val="28"/>
          <w:lang w:val="uk-UA"/>
        </w:rPr>
      </w:pPr>
      <w:r w:rsidRPr="00615DB0">
        <w:rPr>
          <w:sz w:val="28"/>
          <w:szCs w:val="28"/>
          <w:lang w:val="uk-UA"/>
        </w:rPr>
        <w:t>town: Місто.</w:t>
      </w:r>
    </w:p>
    <w:p w14:paraId="3C8159A6" w14:textId="679EB50B" w:rsidR="00EF574A" w:rsidRPr="00615DB0" w:rsidRDefault="00EF574A">
      <w:pPr>
        <w:pStyle w:val="af2"/>
        <w:numPr>
          <w:ilvl w:val="0"/>
          <w:numId w:val="56"/>
        </w:numPr>
        <w:spacing w:line="360" w:lineRule="auto"/>
        <w:jc w:val="both"/>
        <w:rPr>
          <w:sz w:val="28"/>
          <w:szCs w:val="28"/>
          <w:lang w:val="uk-UA"/>
        </w:rPr>
      </w:pPr>
      <w:r w:rsidRPr="00615DB0">
        <w:rPr>
          <w:sz w:val="28"/>
          <w:szCs w:val="28"/>
          <w:lang w:val="uk-UA"/>
        </w:rPr>
        <w:t>building: Номер будівлі/максимальне уточнення адреси.</w:t>
      </w:r>
    </w:p>
    <w:p w14:paraId="4958FDB0" w14:textId="77777777" w:rsidR="00EF574A" w:rsidRPr="00EF574A" w:rsidRDefault="00EF574A" w:rsidP="00EF574A">
      <w:pPr>
        <w:spacing w:line="360" w:lineRule="auto"/>
        <w:ind w:firstLine="851"/>
        <w:jc w:val="both"/>
        <w:rPr>
          <w:sz w:val="28"/>
          <w:szCs w:val="28"/>
          <w:lang w:val="uk-UA"/>
        </w:rPr>
      </w:pPr>
      <w:r w:rsidRPr="00EF574A">
        <w:rPr>
          <w:sz w:val="28"/>
          <w:szCs w:val="28"/>
          <w:lang w:val="uk-UA"/>
        </w:rPr>
        <w:t>Trip: Цей клас описує подорож. Він містить такі властивості:</w:t>
      </w:r>
    </w:p>
    <w:p w14:paraId="760919B5" w14:textId="17F62E60" w:rsidR="00EF574A" w:rsidRPr="00676CA2" w:rsidRDefault="00EF574A">
      <w:pPr>
        <w:pStyle w:val="af2"/>
        <w:numPr>
          <w:ilvl w:val="0"/>
          <w:numId w:val="57"/>
        </w:numPr>
        <w:spacing w:line="360" w:lineRule="auto"/>
        <w:jc w:val="both"/>
        <w:rPr>
          <w:sz w:val="28"/>
          <w:szCs w:val="28"/>
          <w:lang w:val="uk-UA"/>
        </w:rPr>
      </w:pPr>
      <w:r w:rsidRPr="00676CA2">
        <w:rPr>
          <w:sz w:val="28"/>
          <w:szCs w:val="28"/>
          <w:lang w:val="uk-UA"/>
        </w:rPr>
        <w:t>distance: Відстань між вихідним місцем і місцем призначення (км).</w:t>
      </w:r>
    </w:p>
    <w:p w14:paraId="562C2D9D" w14:textId="5BD73178" w:rsidR="00EF574A" w:rsidRPr="00676CA2" w:rsidRDefault="00EF574A">
      <w:pPr>
        <w:pStyle w:val="af2"/>
        <w:numPr>
          <w:ilvl w:val="0"/>
          <w:numId w:val="57"/>
        </w:numPr>
        <w:spacing w:line="360" w:lineRule="auto"/>
        <w:jc w:val="both"/>
        <w:rPr>
          <w:sz w:val="28"/>
          <w:szCs w:val="28"/>
          <w:lang w:val="uk-UA"/>
        </w:rPr>
      </w:pPr>
      <w:r w:rsidRPr="00676CA2">
        <w:rPr>
          <w:sz w:val="28"/>
          <w:szCs w:val="28"/>
          <w:lang w:val="uk-UA"/>
        </w:rPr>
        <w:t>departure: Дата і час відправки.</w:t>
      </w:r>
    </w:p>
    <w:p w14:paraId="77DEB96C" w14:textId="17303E89" w:rsidR="00EF574A" w:rsidRPr="00676CA2" w:rsidRDefault="00EF574A">
      <w:pPr>
        <w:pStyle w:val="af2"/>
        <w:numPr>
          <w:ilvl w:val="0"/>
          <w:numId w:val="57"/>
        </w:numPr>
        <w:spacing w:line="360" w:lineRule="auto"/>
        <w:jc w:val="both"/>
        <w:rPr>
          <w:sz w:val="28"/>
          <w:szCs w:val="28"/>
          <w:lang w:val="uk-UA"/>
        </w:rPr>
      </w:pPr>
      <w:r w:rsidRPr="00676CA2">
        <w:rPr>
          <w:sz w:val="28"/>
          <w:szCs w:val="28"/>
          <w:lang w:val="uk-UA"/>
        </w:rPr>
        <w:t>arrival: Дата і час доставки.</w:t>
      </w:r>
    </w:p>
    <w:p w14:paraId="367C58D3" w14:textId="77777777" w:rsidR="00EF574A" w:rsidRPr="00EF574A" w:rsidRDefault="00EF574A" w:rsidP="00CD338F">
      <w:pPr>
        <w:widowControl w:val="0"/>
        <w:spacing w:line="360" w:lineRule="auto"/>
        <w:ind w:firstLine="851"/>
        <w:jc w:val="both"/>
        <w:rPr>
          <w:sz w:val="28"/>
          <w:szCs w:val="28"/>
          <w:lang w:val="uk-UA"/>
        </w:rPr>
      </w:pPr>
      <w:r w:rsidRPr="00EF574A">
        <w:rPr>
          <w:sz w:val="28"/>
          <w:szCs w:val="28"/>
          <w:lang w:val="uk-UA"/>
        </w:rPr>
        <w:t>Клас User є абстрактним. Від нього походять два абстрактні класи Worker, який описує працівника, і Representative, який описує представника іншої компанії (замовника і партнера). Від класу Worker успадковуються класи Dispatcher, Driver і Admin, а від класу Representative - Partner і Client.</w:t>
      </w:r>
    </w:p>
    <w:p w14:paraId="2C2AD568" w14:textId="5B686267" w:rsidR="00EF574A" w:rsidRDefault="00EF574A" w:rsidP="00CD338F">
      <w:pPr>
        <w:widowControl w:val="0"/>
        <w:spacing w:line="360" w:lineRule="auto"/>
        <w:ind w:firstLine="851"/>
        <w:jc w:val="both"/>
        <w:rPr>
          <w:sz w:val="28"/>
          <w:szCs w:val="28"/>
          <w:lang w:val="uk-UA"/>
        </w:rPr>
      </w:pPr>
      <w:r w:rsidRPr="00EF574A">
        <w:rPr>
          <w:sz w:val="28"/>
          <w:szCs w:val="28"/>
          <w:lang w:val="uk-UA"/>
        </w:rPr>
        <w:t>Клас Message пов’язаний з класом User відношенням агрегації (повідомлення має відправника і одержувача). Клас Freight пов’язаний з класами Client і Partner відношенням агрегації (замовлення має клієнта і може мати партнера). Клас Trip пов’язаний з класами Driver, Lorry, Warehouse і Freight відношенням агрегації (для поїздки потрібні вантажівка і водій, під час поїздки вантаж перевозиться з місця відправки до місця призначення).</w:t>
      </w:r>
    </w:p>
    <w:p w14:paraId="5302A70F" w14:textId="77777777" w:rsidR="00002235" w:rsidRDefault="00002235" w:rsidP="00EF574A">
      <w:pPr>
        <w:spacing w:line="360" w:lineRule="auto"/>
        <w:ind w:firstLine="851"/>
        <w:jc w:val="both"/>
        <w:rPr>
          <w:sz w:val="28"/>
          <w:szCs w:val="28"/>
          <w:lang w:val="uk-UA"/>
        </w:rPr>
      </w:pPr>
    </w:p>
    <w:p w14:paraId="7FD39013" w14:textId="07B8E0A0" w:rsidR="008549E3" w:rsidRPr="00525BB8" w:rsidRDefault="008549E3" w:rsidP="005B3972">
      <w:pPr>
        <w:pStyle w:val="2"/>
        <w:ind w:firstLine="851"/>
        <w:jc w:val="both"/>
        <w:rPr>
          <w:sz w:val="28"/>
          <w:szCs w:val="28"/>
          <w:lang w:val="en-US"/>
        </w:rPr>
      </w:pPr>
      <w:bookmarkStart w:id="8359" w:name="_Toc168081202"/>
      <w:bookmarkStart w:id="8360" w:name="_Toc169175569"/>
      <w:r>
        <w:rPr>
          <w:sz w:val="28"/>
          <w:szCs w:val="28"/>
        </w:rPr>
        <w:t>3.</w:t>
      </w:r>
      <w:r w:rsidR="00002235">
        <w:rPr>
          <w:sz w:val="28"/>
          <w:szCs w:val="28"/>
        </w:rPr>
        <w:t>8</w:t>
      </w:r>
      <w:r>
        <w:rPr>
          <w:sz w:val="28"/>
          <w:szCs w:val="28"/>
        </w:rPr>
        <w:t xml:space="preserve"> </w:t>
      </w:r>
      <w:r w:rsidRPr="00783F5C">
        <w:rPr>
          <w:sz w:val="28"/>
          <w:szCs w:val="28"/>
        </w:rPr>
        <w:t xml:space="preserve">Діаграми </w:t>
      </w:r>
      <w:r w:rsidRPr="008549E3">
        <w:rPr>
          <w:sz w:val="28"/>
          <w:szCs w:val="28"/>
        </w:rPr>
        <w:t>станів та переходів (statechart diagrams)</w:t>
      </w:r>
      <w:bookmarkEnd w:id="8359"/>
      <w:r w:rsidR="00002235">
        <w:rPr>
          <w:sz w:val="28"/>
          <w:szCs w:val="28"/>
        </w:rPr>
        <w:t xml:space="preserve">, </w:t>
      </w:r>
      <w:r w:rsidR="00002235" w:rsidRPr="00002235">
        <w:rPr>
          <w:sz w:val="28"/>
          <w:szCs w:val="28"/>
        </w:rPr>
        <w:t>Діаграма розгортання (deployment diagram)</w:t>
      </w:r>
      <w:bookmarkEnd w:id="8360"/>
    </w:p>
    <w:p w14:paraId="724B1924" w14:textId="77777777" w:rsidR="008549E3" w:rsidRPr="00DB2F52" w:rsidRDefault="008549E3" w:rsidP="008549E3">
      <w:pPr>
        <w:spacing w:line="360" w:lineRule="auto"/>
        <w:jc w:val="both"/>
        <w:rPr>
          <w:sz w:val="28"/>
          <w:szCs w:val="28"/>
          <w:lang w:val="uk-UA"/>
        </w:rPr>
      </w:pPr>
    </w:p>
    <w:p w14:paraId="3C6B7419" w14:textId="77777777" w:rsidR="009757A6" w:rsidRPr="009757A6" w:rsidRDefault="009757A6" w:rsidP="009757A6">
      <w:pPr>
        <w:spacing w:line="360" w:lineRule="auto"/>
        <w:ind w:firstLine="851"/>
        <w:jc w:val="both"/>
        <w:rPr>
          <w:sz w:val="28"/>
          <w:szCs w:val="28"/>
          <w:lang w:val="uk-UA"/>
        </w:rPr>
      </w:pPr>
      <w:r w:rsidRPr="009757A6">
        <w:rPr>
          <w:sz w:val="28"/>
          <w:szCs w:val="28"/>
          <w:lang w:val="uk-UA"/>
        </w:rPr>
        <w:t>Діаграма станів - це графічний спосіб представлення поведінки системи з точки зору послідовності станів, які може приймати об'єкт. Діаграма станів показує, які події можуть призвести до переходу з одного стану в інший, і які дії можуть виконуватися в кожному стані.</w:t>
      </w:r>
    </w:p>
    <w:p w14:paraId="0151AE17" w14:textId="77777777" w:rsidR="009757A6" w:rsidRPr="009757A6" w:rsidRDefault="009757A6" w:rsidP="009757A6">
      <w:pPr>
        <w:spacing w:line="360" w:lineRule="auto"/>
        <w:ind w:firstLine="851"/>
        <w:jc w:val="both"/>
        <w:rPr>
          <w:sz w:val="28"/>
          <w:szCs w:val="28"/>
          <w:lang w:val="uk-UA"/>
        </w:rPr>
      </w:pPr>
      <w:r w:rsidRPr="009757A6">
        <w:rPr>
          <w:sz w:val="28"/>
          <w:szCs w:val="28"/>
          <w:lang w:val="uk-UA"/>
        </w:rPr>
        <w:t>Елементи діаграми станів:</w:t>
      </w:r>
    </w:p>
    <w:p w14:paraId="35905504" w14:textId="73171D21" w:rsidR="009757A6" w:rsidRPr="009757A6" w:rsidRDefault="009757A6" w:rsidP="001D3818">
      <w:pPr>
        <w:pStyle w:val="af2"/>
        <w:widowControl w:val="0"/>
        <w:numPr>
          <w:ilvl w:val="0"/>
          <w:numId w:val="58"/>
        </w:numPr>
        <w:spacing w:line="360" w:lineRule="auto"/>
        <w:ind w:left="0" w:firstLine="851"/>
        <w:jc w:val="both"/>
        <w:rPr>
          <w:sz w:val="28"/>
          <w:szCs w:val="28"/>
          <w:lang w:val="uk-UA"/>
        </w:rPr>
      </w:pPr>
      <w:r w:rsidRPr="009757A6">
        <w:rPr>
          <w:sz w:val="28"/>
          <w:szCs w:val="28"/>
          <w:lang w:val="uk-UA"/>
        </w:rPr>
        <w:t>Початковий стан - це стан, в якому об'єкт знаходиться при створенні. Початковий стан позначається за допомогою кола.</w:t>
      </w:r>
    </w:p>
    <w:p w14:paraId="7D1A37D1" w14:textId="2BC050CA" w:rsidR="009757A6" w:rsidRPr="009757A6" w:rsidRDefault="009757A6" w:rsidP="001D3818">
      <w:pPr>
        <w:pStyle w:val="af2"/>
        <w:widowControl w:val="0"/>
        <w:numPr>
          <w:ilvl w:val="0"/>
          <w:numId w:val="58"/>
        </w:numPr>
        <w:spacing w:line="360" w:lineRule="auto"/>
        <w:ind w:left="0" w:firstLine="851"/>
        <w:jc w:val="both"/>
        <w:rPr>
          <w:sz w:val="28"/>
          <w:szCs w:val="28"/>
          <w:lang w:val="uk-UA"/>
        </w:rPr>
      </w:pPr>
      <w:r w:rsidRPr="009757A6">
        <w:rPr>
          <w:sz w:val="28"/>
          <w:szCs w:val="28"/>
          <w:lang w:val="uk-UA"/>
        </w:rPr>
        <w:t>Кінцевий стан - це стан, в якому об'єкт досягає кінцевого стану свого життєвого циклу. Кінцевий стан позначається за допомогою кола з маленьким колом усередині.</w:t>
      </w:r>
    </w:p>
    <w:p w14:paraId="71DC4F86" w14:textId="63D3219D" w:rsidR="009757A6" w:rsidRPr="009757A6" w:rsidRDefault="009757A6" w:rsidP="001D3818">
      <w:pPr>
        <w:pStyle w:val="af2"/>
        <w:widowControl w:val="0"/>
        <w:numPr>
          <w:ilvl w:val="0"/>
          <w:numId w:val="58"/>
        </w:numPr>
        <w:spacing w:line="360" w:lineRule="auto"/>
        <w:ind w:left="0" w:firstLine="851"/>
        <w:jc w:val="both"/>
        <w:rPr>
          <w:sz w:val="28"/>
          <w:szCs w:val="28"/>
          <w:lang w:val="uk-UA"/>
        </w:rPr>
      </w:pPr>
      <w:r w:rsidRPr="009757A6">
        <w:rPr>
          <w:sz w:val="28"/>
          <w:szCs w:val="28"/>
          <w:lang w:val="uk-UA"/>
        </w:rPr>
        <w:t>Стан - це точка в життєному циклі об'єкта, в якій об'єкт знаходиться в певному стані. Стани позначають за допомогою округлених прямокутників.</w:t>
      </w:r>
    </w:p>
    <w:p w14:paraId="2BE3B899" w14:textId="3D8D8320" w:rsidR="009757A6" w:rsidRPr="009757A6" w:rsidRDefault="009757A6" w:rsidP="001D3818">
      <w:pPr>
        <w:pStyle w:val="af2"/>
        <w:widowControl w:val="0"/>
        <w:numPr>
          <w:ilvl w:val="0"/>
          <w:numId w:val="58"/>
        </w:numPr>
        <w:spacing w:line="360" w:lineRule="auto"/>
        <w:ind w:left="0" w:firstLine="851"/>
        <w:jc w:val="both"/>
        <w:rPr>
          <w:sz w:val="28"/>
          <w:szCs w:val="28"/>
          <w:lang w:val="uk-UA"/>
        </w:rPr>
      </w:pPr>
      <w:r w:rsidRPr="009757A6">
        <w:rPr>
          <w:sz w:val="28"/>
          <w:szCs w:val="28"/>
          <w:lang w:val="uk-UA"/>
        </w:rPr>
        <w:t>Подія - це зовнішній або внутрішній фактор, який може призвести до переходу з одного стану в інший. Події позначають за допомогою стріл.</w:t>
      </w:r>
    </w:p>
    <w:p w14:paraId="5A2D953B" w14:textId="1768AEF8" w:rsidR="009757A6" w:rsidRPr="009757A6" w:rsidRDefault="009757A6" w:rsidP="001D3818">
      <w:pPr>
        <w:pStyle w:val="af2"/>
        <w:widowControl w:val="0"/>
        <w:numPr>
          <w:ilvl w:val="0"/>
          <w:numId w:val="58"/>
        </w:numPr>
        <w:spacing w:line="360" w:lineRule="auto"/>
        <w:ind w:left="0" w:firstLine="851"/>
        <w:jc w:val="both"/>
        <w:rPr>
          <w:sz w:val="28"/>
          <w:szCs w:val="28"/>
          <w:lang w:val="uk-UA"/>
        </w:rPr>
      </w:pPr>
      <w:r w:rsidRPr="009757A6">
        <w:rPr>
          <w:sz w:val="28"/>
          <w:szCs w:val="28"/>
          <w:lang w:val="uk-UA"/>
        </w:rPr>
        <w:t>Дія - це дія, яку система виконує в певному стані. Дії позначають за допомогою тексту, написаного в овалах.</w:t>
      </w:r>
    </w:p>
    <w:p w14:paraId="2A25AEB9" w14:textId="606F45CB" w:rsidR="009757A6" w:rsidRPr="009757A6" w:rsidRDefault="009757A6" w:rsidP="001D3818">
      <w:pPr>
        <w:pStyle w:val="af2"/>
        <w:widowControl w:val="0"/>
        <w:numPr>
          <w:ilvl w:val="0"/>
          <w:numId w:val="58"/>
        </w:numPr>
        <w:spacing w:line="360" w:lineRule="auto"/>
        <w:ind w:left="0" w:firstLine="851"/>
        <w:jc w:val="both"/>
        <w:rPr>
          <w:sz w:val="28"/>
          <w:szCs w:val="28"/>
          <w:lang w:val="uk-UA"/>
        </w:rPr>
      </w:pPr>
      <w:r w:rsidRPr="009757A6">
        <w:rPr>
          <w:sz w:val="28"/>
          <w:szCs w:val="28"/>
          <w:lang w:val="uk-UA"/>
        </w:rPr>
        <w:t>Товста горизонтальна лінія - це точка об'єднання або розгалуження переходів.</w:t>
      </w:r>
    </w:p>
    <w:p w14:paraId="1D037C8E" w14:textId="77777777" w:rsidR="009757A6" w:rsidRDefault="009757A6" w:rsidP="009757A6">
      <w:pPr>
        <w:spacing w:line="360" w:lineRule="auto"/>
        <w:jc w:val="both"/>
        <w:rPr>
          <w:sz w:val="28"/>
          <w:szCs w:val="28"/>
          <w:lang w:val="uk-UA"/>
        </w:rPr>
      </w:pPr>
    </w:p>
    <w:p w14:paraId="6261866B" w14:textId="621186C7" w:rsidR="009757A6" w:rsidRDefault="009757A6" w:rsidP="009757A6">
      <w:pPr>
        <w:spacing w:line="360" w:lineRule="auto"/>
        <w:jc w:val="center"/>
        <w:rPr>
          <w:sz w:val="28"/>
          <w:szCs w:val="28"/>
          <w:lang w:val="uk-UA"/>
        </w:rPr>
      </w:pPr>
      <w:r>
        <w:rPr>
          <w:noProof/>
          <w:sz w:val="24"/>
          <w:szCs w:val="24"/>
        </w:rPr>
        <w:drawing>
          <wp:inline distT="114300" distB="114300" distL="114300" distR="114300" wp14:anchorId="556C6179" wp14:editId="7B50AD60">
            <wp:extent cx="5940425" cy="788934"/>
            <wp:effectExtent l="0" t="0" r="3175" b="0"/>
            <wp:docPr id="814462792"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25"/>
                    <a:srcRect/>
                    <a:stretch>
                      <a:fillRect/>
                    </a:stretch>
                  </pic:blipFill>
                  <pic:spPr>
                    <a:xfrm>
                      <a:off x="0" y="0"/>
                      <a:ext cx="5940425" cy="788934"/>
                    </a:xfrm>
                    <a:prstGeom prst="rect">
                      <a:avLst/>
                    </a:prstGeom>
                    <a:ln/>
                  </pic:spPr>
                </pic:pic>
              </a:graphicData>
            </a:graphic>
          </wp:inline>
        </w:drawing>
      </w:r>
    </w:p>
    <w:p w14:paraId="79050599" w14:textId="6050056D" w:rsidR="009757A6" w:rsidRDefault="009757A6" w:rsidP="009757A6">
      <w:pPr>
        <w:spacing w:line="360" w:lineRule="auto"/>
        <w:jc w:val="center"/>
        <w:rPr>
          <w:sz w:val="28"/>
          <w:szCs w:val="28"/>
          <w:lang w:val="uk-UA"/>
        </w:rPr>
      </w:pPr>
      <w:r>
        <w:rPr>
          <w:sz w:val="28"/>
          <w:szCs w:val="28"/>
          <w:lang w:val="uk-UA"/>
        </w:rPr>
        <w:t>Рисунок 3.14 – Діаграма станів та переходів</w:t>
      </w:r>
    </w:p>
    <w:p w14:paraId="3910E505" w14:textId="77777777" w:rsidR="009757A6" w:rsidRDefault="009757A6" w:rsidP="008549E3">
      <w:pPr>
        <w:spacing w:line="360" w:lineRule="auto"/>
        <w:ind w:firstLine="851"/>
        <w:jc w:val="both"/>
        <w:rPr>
          <w:sz w:val="28"/>
          <w:szCs w:val="28"/>
          <w:lang w:val="uk-UA"/>
        </w:rPr>
      </w:pPr>
    </w:p>
    <w:p w14:paraId="6994310D" w14:textId="77777777" w:rsidR="009757A6" w:rsidRPr="009757A6" w:rsidRDefault="009757A6" w:rsidP="009757A6">
      <w:pPr>
        <w:spacing w:line="360" w:lineRule="auto"/>
        <w:ind w:firstLine="851"/>
        <w:jc w:val="both"/>
        <w:rPr>
          <w:sz w:val="28"/>
          <w:szCs w:val="28"/>
          <w:lang w:val="uk-UA"/>
        </w:rPr>
      </w:pPr>
      <w:r w:rsidRPr="009757A6">
        <w:rPr>
          <w:sz w:val="28"/>
          <w:szCs w:val="28"/>
          <w:lang w:val="uk-UA"/>
        </w:rPr>
        <w:t>Водій має можливість переглядати свій розклад у табличному вигляді. За замовчуванням відображаються подорожі на найближчі 7 днів, але можна за допомогою кнопки гортати далі. Водій може написати диспетчеру повідомлення, переглядати інформацію про замовлення, які він повинен виконати, вантажівки, якщо вони за ним закріплені, і компанію. В мобільній версії він може ще й змінювати статус своїх вантажних перевезень. Існують 3 статуси: “Доставлено”, “На складі”, “В дорозі”.</w:t>
      </w:r>
    </w:p>
    <w:p w14:paraId="752AAF23" w14:textId="77777777" w:rsidR="009757A6" w:rsidRPr="009757A6" w:rsidRDefault="009757A6" w:rsidP="009757A6">
      <w:pPr>
        <w:spacing w:line="360" w:lineRule="auto"/>
        <w:ind w:firstLine="851"/>
        <w:jc w:val="both"/>
        <w:rPr>
          <w:sz w:val="28"/>
          <w:szCs w:val="28"/>
          <w:lang w:val="uk-UA"/>
        </w:rPr>
      </w:pPr>
      <w:r w:rsidRPr="009757A6">
        <w:rPr>
          <w:sz w:val="28"/>
          <w:szCs w:val="28"/>
          <w:lang w:val="uk-UA"/>
        </w:rPr>
        <w:t>Клієнт може створювати замовлення, писати диспетчеру, переглядати дані про свої замовлення, а також переглядати статус кожного конкретного замовлення по номеру і отримувати сповіщення про зміну статусу вантажного перевезення. Як і диспетчеру, клієнту приходять сповіщення про зміни статусу перевезення їхнього вантажу.</w:t>
      </w:r>
    </w:p>
    <w:p w14:paraId="761A6129" w14:textId="5A8E0AE7" w:rsidR="00A43AD9" w:rsidRPr="00DB2F52" w:rsidRDefault="009757A6" w:rsidP="00002235">
      <w:pPr>
        <w:spacing w:line="360" w:lineRule="auto"/>
        <w:ind w:firstLine="851"/>
        <w:jc w:val="both"/>
        <w:rPr>
          <w:sz w:val="28"/>
          <w:szCs w:val="28"/>
          <w:lang w:val="uk-UA"/>
        </w:rPr>
      </w:pPr>
      <w:r w:rsidRPr="009757A6">
        <w:rPr>
          <w:sz w:val="28"/>
          <w:szCs w:val="28"/>
          <w:lang w:val="uk-UA"/>
        </w:rPr>
        <w:t>Стан вантажу за замовчуванням - “Ще на складі”. Перед тим, як виїхати, водій зобов’язаний змінити цей стан на “Вже в дорозі”. Якщо заплановане перевезення з пересадками, то водій повинен змінити стан на “Ще на складі”, доставивши його на наступний склад. Якщо це кінцева зупинка, то водій змінює стан на “Доставлено”.</w:t>
      </w:r>
    </w:p>
    <w:p w14:paraId="21B9ACA4" w14:textId="77777777" w:rsidR="00A43AD9" w:rsidRPr="00A43AD9" w:rsidRDefault="00A43AD9" w:rsidP="00A43AD9">
      <w:pPr>
        <w:spacing w:line="360" w:lineRule="auto"/>
        <w:ind w:firstLine="851"/>
        <w:jc w:val="both"/>
        <w:rPr>
          <w:sz w:val="28"/>
          <w:szCs w:val="28"/>
          <w:lang w:val="uk-UA"/>
        </w:rPr>
      </w:pPr>
      <w:r w:rsidRPr="00A43AD9">
        <w:rPr>
          <w:sz w:val="28"/>
          <w:szCs w:val="28"/>
          <w:lang w:val="uk-UA"/>
        </w:rPr>
        <w:t>Діаграма розгортання - це схема, яка показує, як система фізично розподілена по комп'ютерах, серверах і інших пристроях. Діаграма розгортання складається з таких елементів:</w:t>
      </w:r>
    </w:p>
    <w:p w14:paraId="6B20CD9E" w14:textId="47098798" w:rsidR="00A43AD9" w:rsidRPr="006C70B4" w:rsidRDefault="00A43AD9" w:rsidP="001D3818">
      <w:pPr>
        <w:pStyle w:val="af2"/>
        <w:widowControl w:val="0"/>
        <w:numPr>
          <w:ilvl w:val="0"/>
          <w:numId w:val="59"/>
        </w:numPr>
        <w:spacing w:line="360" w:lineRule="auto"/>
        <w:ind w:left="0" w:firstLine="851"/>
        <w:jc w:val="both"/>
        <w:rPr>
          <w:sz w:val="28"/>
          <w:szCs w:val="28"/>
          <w:lang w:val="uk-UA"/>
        </w:rPr>
      </w:pPr>
      <w:r w:rsidRPr="006C70B4">
        <w:rPr>
          <w:sz w:val="28"/>
          <w:szCs w:val="28"/>
          <w:lang w:val="uk-UA"/>
        </w:rPr>
        <w:t>Обчислювальний вузол - це фізичний компонент, на якому може виконуватися система. Обчислювальні вузли можуть бути серверами, комп'ютерами, мобільними пристроями або іншими пристроями.</w:t>
      </w:r>
    </w:p>
    <w:p w14:paraId="647D0F85" w14:textId="491DCC58" w:rsidR="00A43AD9" w:rsidRPr="006C70B4" w:rsidRDefault="00A43AD9" w:rsidP="001D3818">
      <w:pPr>
        <w:pStyle w:val="af2"/>
        <w:widowControl w:val="0"/>
        <w:numPr>
          <w:ilvl w:val="0"/>
          <w:numId w:val="59"/>
        </w:numPr>
        <w:spacing w:line="360" w:lineRule="auto"/>
        <w:ind w:left="0" w:firstLine="851"/>
        <w:jc w:val="both"/>
        <w:rPr>
          <w:sz w:val="28"/>
          <w:szCs w:val="28"/>
          <w:lang w:val="uk-UA"/>
        </w:rPr>
      </w:pPr>
      <w:r w:rsidRPr="006C70B4">
        <w:rPr>
          <w:sz w:val="28"/>
          <w:szCs w:val="28"/>
          <w:lang w:val="uk-UA"/>
        </w:rPr>
        <w:t>Компонент - це логічний компонент, який може виконуватися на одному або декількох обчислювальних вузлах. Компоненти можуть бути представлені у вигляді коду, даних або інших ресурсів.</w:t>
      </w:r>
    </w:p>
    <w:p w14:paraId="2CC95B87" w14:textId="50622D6E" w:rsidR="00A43AD9" w:rsidRPr="006C70B4" w:rsidRDefault="00A43AD9" w:rsidP="001D3818">
      <w:pPr>
        <w:pStyle w:val="af2"/>
        <w:widowControl w:val="0"/>
        <w:numPr>
          <w:ilvl w:val="0"/>
          <w:numId w:val="59"/>
        </w:numPr>
        <w:spacing w:line="360" w:lineRule="auto"/>
        <w:ind w:left="0" w:firstLine="851"/>
        <w:jc w:val="both"/>
        <w:rPr>
          <w:sz w:val="28"/>
          <w:szCs w:val="28"/>
          <w:lang w:val="uk-UA"/>
        </w:rPr>
      </w:pPr>
      <w:r w:rsidRPr="006C70B4">
        <w:rPr>
          <w:sz w:val="28"/>
          <w:szCs w:val="28"/>
          <w:lang w:val="uk-UA"/>
        </w:rPr>
        <w:t>Об'єкт - це екземпляр компонента. Об'єкти можуть бути створені, знищені та перенесені з одного обчислювального вузла на інший.</w:t>
      </w:r>
    </w:p>
    <w:p w14:paraId="7C124331" w14:textId="43C90756" w:rsidR="00A43AD9" w:rsidRDefault="00A43AD9" w:rsidP="00A43AD9">
      <w:pPr>
        <w:spacing w:line="360" w:lineRule="auto"/>
        <w:ind w:firstLine="851"/>
        <w:jc w:val="both"/>
        <w:rPr>
          <w:sz w:val="28"/>
          <w:szCs w:val="28"/>
          <w:lang w:val="uk-UA"/>
        </w:rPr>
      </w:pPr>
      <w:r w:rsidRPr="00A43AD9">
        <w:rPr>
          <w:sz w:val="28"/>
          <w:szCs w:val="28"/>
          <w:lang w:val="uk-UA"/>
        </w:rPr>
        <w:t>Діаграми розгортання є важливим інструментом для розуміння фізичної реалізації системи. Вони можуть бути використані для документування вимог до системи, а також для планування її реалізації. Це може бути корисно для розуміння того, як система працює, і для виявлення потенційних проблем.</w:t>
      </w:r>
    </w:p>
    <w:p w14:paraId="5E399CE8" w14:textId="77777777" w:rsidR="006C70B4" w:rsidRDefault="006C70B4" w:rsidP="00A43AD9">
      <w:pPr>
        <w:spacing w:line="360" w:lineRule="auto"/>
        <w:ind w:firstLine="851"/>
        <w:jc w:val="both"/>
        <w:rPr>
          <w:sz w:val="28"/>
          <w:szCs w:val="28"/>
          <w:lang w:val="uk-UA"/>
        </w:rPr>
      </w:pPr>
    </w:p>
    <w:p w14:paraId="1E06B6C5" w14:textId="5DD911E3" w:rsidR="006C70B4" w:rsidRDefault="006C70B4" w:rsidP="006C70B4">
      <w:pPr>
        <w:spacing w:line="360" w:lineRule="auto"/>
        <w:jc w:val="center"/>
        <w:rPr>
          <w:sz w:val="28"/>
          <w:szCs w:val="28"/>
          <w:lang w:val="uk-UA"/>
        </w:rPr>
      </w:pPr>
      <w:r>
        <w:rPr>
          <w:noProof/>
          <w:sz w:val="24"/>
          <w:szCs w:val="24"/>
        </w:rPr>
        <w:drawing>
          <wp:inline distT="114300" distB="114300" distL="114300" distR="114300" wp14:anchorId="6B901B09" wp14:editId="2E224F18">
            <wp:extent cx="5940425" cy="1984662"/>
            <wp:effectExtent l="0" t="0" r="3175" b="0"/>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6"/>
                    <a:srcRect/>
                    <a:stretch>
                      <a:fillRect/>
                    </a:stretch>
                  </pic:blipFill>
                  <pic:spPr>
                    <a:xfrm>
                      <a:off x="0" y="0"/>
                      <a:ext cx="5940425" cy="1984662"/>
                    </a:xfrm>
                    <a:prstGeom prst="rect">
                      <a:avLst/>
                    </a:prstGeom>
                    <a:ln/>
                  </pic:spPr>
                </pic:pic>
              </a:graphicData>
            </a:graphic>
          </wp:inline>
        </w:drawing>
      </w:r>
    </w:p>
    <w:p w14:paraId="7558CBFF" w14:textId="49E78A57" w:rsidR="006C70B4" w:rsidRDefault="006C70B4" w:rsidP="006C70B4">
      <w:pPr>
        <w:spacing w:line="360" w:lineRule="auto"/>
        <w:jc w:val="center"/>
        <w:rPr>
          <w:sz w:val="28"/>
          <w:szCs w:val="28"/>
          <w:lang w:val="uk-UA"/>
        </w:rPr>
      </w:pPr>
      <w:r>
        <w:rPr>
          <w:sz w:val="28"/>
          <w:szCs w:val="28"/>
          <w:lang w:val="uk-UA"/>
        </w:rPr>
        <w:t xml:space="preserve">Рисунок 3.15 - </w:t>
      </w:r>
      <w:r w:rsidRPr="006C70B4">
        <w:rPr>
          <w:sz w:val="28"/>
          <w:szCs w:val="28"/>
          <w:lang w:val="uk-UA"/>
        </w:rPr>
        <w:t>Діаграма розгортання</w:t>
      </w:r>
    </w:p>
    <w:p w14:paraId="38D098FE" w14:textId="77777777" w:rsidR="004644DE" w:rsidRDefault="004644DE" w:rsidP="00A43AD9">
      <w:pPr>
        <w:spacing w:line="360" w:lineRule="auto"/>
        <w:ind w:firstLine="851"/>
        <w:jc w:val="both"/>
        <w:rPr>
          <w:sz w:val="28"/>
          <w:szCs w:val="28"/>
          <w:lang w:val="uk-UA"/>
        </w:rPr>
      </w:pPr>
    </w:p>
    <w:p w14:paraId="0DCD3569" w14:textId="7E3803D8" w:rsidR="004644DE" w:rsidRDefault="00AA7B2D" w:rsidP="00A43AD9">
      <w:pPr>
        <w:spacing w:line="360" w:lineRule="auto"/>
        <w:ind w:firstLine="851"/>
        <w:jc w:val="both"/>
        <w:rPr>
          <w:sz w:val="28"/>
          <w:szCs w:val="28"/>
          <w:lang w:val="uk-UA"/>
        </w:rPr>
      </w:pPr>
      <w:r w:rsidRPr="00AA7B2D">
        <w:rPr>
          <w:sz w:val="28"/>
          <w:szCs w:val="28"/>
          <w:lang w:val="uk-UA"/>
        </w:rPr>
        <w:t>На діаграмі представлено сервер і артефакти, які на ньому розгорт</w:t>
      </w:r>
      <w:r>
        <w:rPr>
          <w:sz w:val="28"/>
          <w:szCs w:val="28"/>
          <w:lang w:val="uk-UA"/>
        </w:rPr>
        <w:t>а</w:t>
      </w:r>
      <w:r w:rsidRPr="00AA7B2D">
        <w:rPr>
          <w:sz w:val="28"/>
          <w:szCs w:val="28"/>
          <w:lang w:val="uk-UA"/>
        </w:rPr>
        <w:t>ються</w:t>
      </w:r>
      <w:r>
        <w:rPr>
          <w:sz w:val="28"/>
          <w:szCs w:val="28"/>
          <w:lang w:val="uk-UA"/>
        </w:rPr>
        <w:t>.</w:t>
      </w:r>
    </w:p>
    <w:p w14:paraId="5A5691E0" w14:textId="2EB84F54" w:rsidR="00A43AD9" w:rsidRDefault="00A43AD9" w:rsidP="00A43AD9">
      <w:pPr>
        <w:spacing w:line="360" w:lineRule="auto"/>
        <w:ind w:firstLine="851"/>
        <w:jc w:val="both"/>
        <w:rPr>
          <w:sz w:val="28"/>
          <w:szCs w:val="28"/>
          <w:lang w:val="uk-UA"/>
        </w:rPr>
      </w:pPr>
    </w:p>
    <w:p w14:paraId="4254754D" w14:textId="0CC68850" w:rsidR="005B5C9F" w:rsidRPr="00525BB8" w:rsidRDefault="005B5C9F" w:rsidP="0040509C">
      <w:pPr>
        <w:pStyle w:val="2"/>
        <w:ind w:firstLine="851"/>
        <w:jc w:val="left"/>
        <w:rPr>
          <w:sz w:val="28"/>
          <w:szCs w:val="28"/>
          <w:lang w:val="en-US"/>
        </w:rPr>
      </w:pPr>
      <w:bookmarkStart w:id="8361" w:name="_Toc168081204"/>
      <w:bookmarkStart w:id="8362" w:name="_Toc169175570"/>
      <w:r>
        <w:rPr>
          <w:sz w:val="28"/>
          <w:szCs w:val="28"/>
        </w:rPr>
        <w:t>3.</w:t>
      </w:r>
      <w:r w:rsidR="00002235">
        <w:rPr>
          <w:sz w:val="28"/>
          <w:szCs w:val="28"/>
        </w:rPr>
        <w:t>9</w:t>
      </w:r>
      <w:r>
        <w:rPr>
          <w:sz w:val="28"/>
          <w:szCs w:val="28"/>
        </w:rPr>
        <w:t xml:space="preserve"> Структура бази даних</w:t>
      </w:r>
      <w:bookmarkEnd w:id="8361"/>
      <w:bookmarkEnd w:id="8362"/>
    </w:p>
    <w:p w14:paraId="3D24D23B" w14:textId="77777777" w:rsidR="005B5C9F" w:rsidRPr="00DB2F52" w:rsidRDefault="005B5C9F" w:rsidP="005B5C9F">
      <w:pPr>
        <w:spacing w:line="360" w:lineRule="auto"/>
        <w:jc w:val="both"/>
        <w:rPr>
          <w:sz w:val="28"/>
          <w:szCs w:val="28"/>
          <w:lang w:val="uk-UA"/>
        </w:rPr>
      </w:pPr>
    </w:p>
    <w:p w14:paraId="686C34FC" w14:textId="120702AB" w:rsidR="005B5C9F" w:rsidRDefault="005B5C9F" w:rsidP="005B5C9F">
      <w:pPr>
        <w:spacing w:line="360" w:lineRule="auto"/>
        <w:ind w:firstLine="851"/>
        <w:jc w:val="both"/>
        <w:rPr>
          <w:sz w:val="28"/>
          <w:szCs w:val="28"/>
          <w:lang w:val="uk-UA"/>
        </w:rPr>
      </w:pPr>
      <w:r>
        <w:rPr>
          <w:sz w:val="28"/>
          <w:szCs w:val="28"/>
          <w:lang w:val="uk-UA"/>
        </w:rPr>
        <w:t>Б</w:t>
      </w:r>
      <w:r w:rsidR="000905F2">
        <w:rPr>
          <w:sz w:val="28"/>
          <w:szCs w:val="28"/>
          <w:lang w:val="uk-UA"/>
        </w:rPr>
        <w:t xml:space="preserve">азу даних додатку розроблено в </w:t>
      </w:r>
      <w:r w:rsidR="000905F2">
        <w:rPr>
          <w:sz w:val="28"/>
          <w:szCs w:val="28"/>
          <w:lang w:val="en-US"/>
        </w:rPr>
        <w:t>SQLite.</w:t>
      </w:r>
    </w:p>
    <w:p w14:paraId="19DE350B" w14:textId="77777777" w:rsidR="000905F2" w:rsidRDefault="000905F2" w:rsidP="000905F2">
      <w:pPr>
        <w:spacing w:line="360" w:lineRule="auto"/>
        <w:jc w:val="both"/>
        <w:rPr>
          <w:sz w:val="28"/>
          <w:szCs w:val="28"/>
          <w:lang w:val="uk-UA"/>
        </w:rPr>
      </w:pPr>
    </w:p>
    <w:p w14:paraId="78C4DE62" w14:textId="6B738144" w:rsidR="000905F2" w:rsidRDefault="000905F2" w:rsidP="000905F2">
      <w:pPr>
        <w:spacing w:line="360" w:lineRule="auto"/>
        <w:jc w:val="center"/>
        <w:rPr>
          <w:sz w:val="28"/>
          <w:szCs w:val="28"/>
          <w:lang w:val="uk-UA"/>
        </w:rPr>
      </w:pPr>
      <w:r>
        <w:rPr>
          <w:rFonts w:ascii="Calibri" w:eastAsia="Calibri" w:hAnsi="Calibri" w:cs="Calibri"/>
          <w:noProof/>
        </w:rPr>
        <w:drawing>
          <wp:inline distT="114300" distB="114300" distL="114300" distR="114300" wp14:anchorId="4933025E" wp14:editId="44EEA2F2">
            <wp:extent cx="5731200" cy="31115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7"/>
                    <a:srcRect/>
                    <a:stretch>
                      <a:fillRect/>
                    </a:stretch>
                  </pic:blipFill>
                  <pic:spPr>
                    <a:xfrm>
                      <a:off x="0" y="0"/>
                      <a:ext cx="5731200" cy="3111500"/>
                    </a:xfrm>
                    <a:prstGeom prst="rect">
                      <a:avLst/>
                    </a:prstGeom>
                    <a:ln/>
                  </pic:spPr>
                </pic:pic>
              </a:graphicData>
            </a:graphic>
          </wp:inline>
        </w:drawing>
      </w:r>
    </w:p>
    <w:p w14:paraId="143ED189" w14:textId="236F7DA7" w:rsidR="000905F2" w:rsidRDefault="000905F2" w:rsidP="000905F2">
      <w:pPr>
        <w:spacing w:line="360" w:lineRule="auto"/>
        <w:jc w:val="center"/>
        <w:rPr>
          <w:sz w:val="28"/>
          <w:szCs w:val="28"/>
          <w:lang w:val="uk-UA"/>
        </w:rPr>
      </w:pPr>
      <w:r>
        <w:rPr>
          <w:sz w:val="28"/>
          <w:szCs w:val="28"/>
          <w:lang w:val="uk-UA"/>
        </w:rPr>
        <w:t>Рисунок 3.16 – Діаграма бази даних</w:t>
      </w:r>
    </w:p>
    <w:p w14:paraId="060934A8" w14:textId="77777777" w:rsidR="000905F2" w:rsidRPr="000905F2" w:rsidRDefault="000905F2" w:rsidP="000905F2">
      <w:pPr>
        <w:spacing w:line="360" w:lineRule="auto"/>
        <w:jc w:val="both"/>
        <w:rPr>
          <w:sz w:val="28"/>
          <w:szCs w:val="28"/>
          <w:lang w:val="uk-UA"/>
        </w:rPr>
      </w:pPr>
    </w:p>
    <w:p w14:paraId="7737DA58" w14:textId="1B1DF6F4" w:rsidR="000905F2" w:rsidRPr="000905F2" w:rsidRDefault="000905F2" w:rsidP="000905F2">
      <w:pPr>
        <w:spacing w:line="360" w:lineRule="auto"/>
        <w:ind w:firstLine="851"/>
        <w:jc w:val="both"/>
        <w:rPr>
          <w:sz w:val="28"/>
          <w:szCs w:val="28"/>
          <w:lang w:val="uk-UA"/>
        </w:rPr>
      </w:pPr>
      <w:r w:rsidRPr="000905F2">
        <w:rPr>
          <w:sz w:val="28"/>
          <w:szCs w:val="28"/>
          <w:lang w:val="uk-UA"/>
        </w:rPr>
        <w:t>Users: Ця таблиця містить дані про всіх користувачів системи. Вона має такі поля:</w:t>
      </w:r>
    </w:p>
    <w:p w14:paraId="34C0695D" w14:textId="48670D44" w:rsidR="000905F2" w:rsidRPr="000905F2" w:rsidRDefault="000905F2" w:rsidP="000905F2">
      <w:pPr>
        <w:pStyle w:val="af2"/>
        <w:numPr>
          <w:ilvl w:val="0"/>
          <w:numId w:val="60"/>
        </w:numPr>
        <w:spacing w:line="360" w:lineRule="auto"/>
        <w:jc w:val="both"/>
        <w:rPr>
          <w:sz w:val="28"/>
          <w:szCs w:val="28"/>
          <w:lang w:val="uk-UA"/>
        </w:rPr>
      </w:pPr>
      <w:r w:rsidRPr="000905F2">
        <w:rPr>
          <w:sz w:val="28"/>
          <w:szCs w:val="28"/>
          <w:lang w:val="uk-UA"/>
        </w:rPr>
        <w:t>u</w:t>
      </w:r>
      <w:r w:rsidRPr="000905F2">
        <w:rPr>
          <w:sz w:val="28"/>
          <w:szCs w:val="28"/>
          <w:lang w:val="en-US"/>
        </w:rPr>
        <w:t>s</w:t>
      </w:r>
      <w:r w:rsidRPr="000905F2">
        <w:rPr>
          <w:sz w:val="28"/>
          <w:szCs w:val="28"/>
          <w:lang w:val="uk-UA"/>
        </w:rPr>
        <w:t>er_id: Ідентифікатор користувача в системі.</w:t>
      </w:r>
    </w:p>
    <w:p w14:paraId="5496F751" w14:textId="7C9B92E4" w:rsidR="000905F2" w:rsidRPr="000905F2" w:rsidRDefault="000905F2" w:rsidP="000905F2">
      <w:pPr>
        <w:pStyle w:val="af2"/>
        <w:numPr>
          <w:ilvl w:val="0"/>
          <w:numId w:val="60"/>
        </w:numPr>
        <w:spacing w:line="360" w:lineRule="auto"/>
        <w:jc w:val="both"/>
        <w:rPr>
          <w:sz w:val="28"/>
          <w:szCs w:val="28"/>
          <w:lang w:val="uk-UA"/>
        </w:rPr>
      </w:pPr>
      <w:r w:rsidRPr="000905F2">
        <w:rPr>
          <w:sz w:val="28"/>
          <w:szCs w:val="28"/>
          <w:lang w:val="uk-UA"/>
        </w:rPr>
        <w:t>name: Ім’я та прізвище.</w:t>
      </w:r>
    </w:p>
    <w:p w14:paraId="3E9AB2CC" w14:textId="1AB60354" w:rsidR="000905F2" w:rsidRPr="000905F2" w:rsidRDefault="000905F2" w:rsidP="000905F2">
      <w:pPr>
        <w:pStyle w:val="af2"/>
        <w:numPr>
          <w:ilvl w:val="0"/>
          <w:numId w:val="60"/>
        </w:numPr>
        <w:spacing w:line="360" w:lineRule="auto"/>
        <w:jc w:val="both"/>
        <w:rPr>
          <w:sz w:val="28"/>
          <w:szCs w:val="28"/>
          <w:lang w:val="uk-UA"/>
        </w:rPr>
      </w:pPr>
      <w:r w:rsidRPr="000905F2">
        <w:rPr>
          <w:sz w:val="28"/>
          <w:szCs w:val="28"/>
          <w:lang w:val="uk-UA"/>
        </w:rPr>
        <w:t>email: Електронна адреса.</w:t>
      </w:r>
    </w:p>
    <w:p w14:paraId="4FCA03D1" w14:textId="4BB6722B" w:rsidR="000905F2" w:rsidRPr="000905F2" w:rsidRDefault="000905F2" w:rsidP="000905F2">
      <w:pPr>
        <w:pStyle w:val="af2"/>
        <w:numPr>
          <w:ilvl w:val="0"/>
          <w:numId w:val="60"/>
        </w:numPr>
        <w:spacing w:line="360" w:lineRule="auto"/>
        <w:jc w:val="both"/>
        <w:rPr>
          <w:sz w:val="28"/>
          <w:szCs w:val="28"/>
          <w:lang w:val="uk-UA"/>
        </w:rPr>
      </w:pPr>
      <w:r w:rsidRPr="000905F2">
        <w:rPr>
          <w:sz w:val="28"/>
          <w:szCs w:val="28"/>
          <w:lang w:val="uk-UA"/>
        </w:rPr>
        <w:t>phone: Номер телефону.</w:t>
      </w:r>
    </w:p>
    <w:p w14:paraId="14013C40" w14:textId="7FFFC94C" w:rsidR="000905F2" w:rsidRPr="000905F2" w:rsidRDefault="000905F2" w:rsidP="000905F2">
      <w:pPr>
        <w:pStyle w:val="af2"/>
        <w:numPr>
          <w:ilvl w:val="0"/>
          <w:numId w:val="60"/>
        </w:numPr>
        <w:spacing w:line="360" w:lineRule="auto"/>
        <w:jc w:val="both"/>
        <w:rPr>
          <w:sz w:val="28"/>
          <w:szCs w:val="28"/>
          <w:lang w:val="uk-UA"/>
        </w:rPr>
      </w:pPr>
      <w:r w:rsidRPr="000905F2">
        <w:rPr>
          <w:sz w:val="28"/>
          <w:szCs w:val="28"/>
          <w:lang w:val="uk-UA"/>
        </w:rPr>
        <w:t>password: Пароль у зашифрованому вигляді.</w:t>
      </w:r>
    </w:p>
    <w:p w14:paraId="0E711621" w14:textId="5CB22AD0" w:rsidR="000905F2" w:rsidRPr="000905F2" w:rsidRDefault="000905F2" w:rsidP="000905F2">
      <w:pPr>
        <w:pStyle w:val="af2"/>
        <w:numPr>
          <w:ilvl w:val="0"/>
          <w:numId w:val="60"/>
        </w:numPr>
        <w:spacing w:line="360" w:lineRule="auto"/>
        <w:jc w:val="both"/>
        <w:rPr>
          <w:sz w:val="28"/>
          <w:szCs w:val="28"/>
          <w:lang w:val="uk-UA"/>
        </w:rPr>
      </w:pPr>
      <w:r w:rsidRPr="000905F2">
        <w:rPr>
          <w:sz w:val="28"/>
          <w:szCs w:val="28"/>
          <w:lang w:val="uk-UA"/>
        </w:rPr>
        <w:t>contact_inform: Додаткова контактна інформація.</w:t>
      </w:r>
    </w:p>
    <w:p w14:paraId="236AB047" w14:textId="77777777" w:rsidR="000905F2" w:rsidRPr="000905F2" w:rsidRDefault="000905F2" w:rsidP="000905F2">
      <w:pPr>
        <w:spacing w:line="360" w:lineRule="auto"/>
        <w:ind w:firstLine="851"/>
        <w:jc w:val="both"/>
        <w:rPr>
          <w:sz w:val="28"/>
          <w:szCs w:val="28"/>
          <w:lang w:val="uk-UA"/>
        </w:rPr>
      </w:pPr>
      <w:r w:rsidRPr="000905F2">
        <w:rPr>
          <w:sz w:val="28"/>
          <w:szCs w:val="28"/>
          <w:lang w:val="uk-UA"/>
        </w:rPr>
        <w:t>Drivers: Ця таблиця містить дані про водіїв. Вона має такі поля:</w:t>
      </w:r>
    </w:p>
    <w:p w14:paraId="4EF967C9" w14:textId="43846305" w:rsidR="000905F2" w:rsidRPr="000905F2" w:rsidRDefault="000905F2" w:rsidP="000905F2">
      <w:pPr>
        <w:pStyle w:val="af2"/>
        <w:numPr>
          <w:ilvl w:val="0"/>
          <w:numId w:val="61"/>
        </w:numPr>
        <w:spacing w:line="360" w:lineRule="auto"/>
        <w:jc w:val="both"/>
        <w:rPr>
          <w:sz w:val="28"/>
          <w:szCs w:val="28"/>
          <w:lang w:val="uk-UA"/>
        </w:rPr>
      </w:pPr>
      <w:r w:rsidRPr="000905F2">
        <w:rPr>
          <w:sz w:val="28"/>
          <w:szCs w:val="28"/>
          <w:lang w:val="uk-UA"/>
        </w:rPr>
        <w:t>driver_id: Ідентифікатор водія в системі.</w:t>
      </w:r>
    </w:p>
    <w:p w14:paraId="510F7B9C" w14:textId="12E0772B" w:rsidR="000905F2" w:rsidRPr="000905F2" w:rsidRDefault="000905F2" w:rsidP="000905F2">
      <w:pPr>
        <w:pStyle w:val="af2"/>
        <w:numPr>
          <w:ilvl w:val="0"/>
          <w:numId w:val="61"/>
        </w:numPr>
        <w:spacing w:line="360" w:lineRule="auto"/>
        <w:jc w:val="both"/>
        <w:rPr>
          <w:sz w:val="28"/>
          <w:szCs w:val="28"/>
          <w:lang w:val="uk-UA"/>
        </w:rPr>
      </w:pPr>
      <w:r w:rsidRPr="000905F2">
        <w:rPr>
          <w:sz w:val="28"/>
          <w:szCs w:val="28"/>
          <w:lang w:val="uk-UA"/>
        </w:rPr>
        <w:t>license_number: Номер водійського посвідчення.</w:t>
      </w:r>
    </w:p>
    <w:p w14:paraId="5A05F799" w14:textId="1E1F53CA" w:rsidR="000905F2" w:rsidRPr="000905F2" w:rsidRDefault="000905F2" w:rsidP="000905F2">
      <w:pPr>
        <w:pStyle w:val="af2"/>
        <w:numPr>
          <w:ilvl w:val="0"/>
          <w:numId w:val="61"/>
        </w:numPr>
        <w:spacing w:line="360" w:lineRule="auto"/>
        <w:jc w:val="both"/>
        <w:rPr>
          <w:sz w:val="28"/>
          <w:szCs w:val="28"/>
          <w:lang w:val="uk-UA"/>
        </w:rPr>
      </w:pPr>
      <w:r w:rsidRPr="000905F2">
        <w:rPr>
          <w:sz w:val="28"/>
          <w:szCs w:val="28"/>
          <w:lang w:val="uk-UA"/>
        </w:rPr>
        <w:t>license_series: Серія водійського посвідчення.</w:t>
      </w:r>
    </w:p>
    <w:p w14:paraId="31F87FF3" w14:textId="0E0BD183" w:rsidR="000905F2" w:rsidRPr="000905F2" w:rsidRDefault="000905F2" w:rsidP="000905F2">
      <w:pPr>
        <w:pStyle w:val="af2"/>
        <w:numPr>
          <w:ilvl w:val="0"/>
          <w:numId w:val="61"/>
        </w:numPr>
        <w:spacing w:line="360" w:lineRule="auto"/>
        <w:jc w:val="both"/>
        <w:rPr>
          <w:sz w:val="28"/>
          <w:szCs w:val="28"/>
          <w:lang w:val="uk-UA"/>
        </w:rPr>
      </w:pPr>
      <w:r w:rsidRPr="000905F2">
        <w:rPr>
          <w:sz w:val="28"/>
          <w:szCs w:val="28"/>
          <w:lang w:val="uk-UA"/>
        </w:rPr>
        <w:t>category: Категорія прав водія.</w:t>
      </w:r>
    </w:p>
    <w:p w14:paraId="25515F2D" w14:textId="7267D330" w:rsidR="000905F2" w:rsidRPr="000905F2" w:rsidRDefault="000905F2" w:rsidP="000905F2">
      <w:pPr>
        <w:pStyle w:val="af2"/>
        <w:numPr>
          <w:ilvl w:val="0"/>
          <w:numId w:val="61"/>
        </w:numPr>
        <w:spacing w:line="360" w:lineRule="auto"/>
        <w:jc w:val="both"/>
        <w:rPr>
          <w:sz w:val="28"/>
          <w:szCs w:val="28"/>
          <w:lang w:val="uk-UA"/>
        </w:rPr>
      </w:pPr>
      <w:r w:rsidRPr="000905F2">
        <w:rPr>
          <w:sz w:val="28"/>
          <w:szCs w:val="28"/>
          <w:lang w:val="uk-UA"/>
        </w:rPr>
        <w:t>hire_date: Дата прийому на роботу.</w:t>
      </w:r>
    </w:p>
    <w:p w14:paraId="3DBD0947" w14:textId="58C4D50C" w:rsidR="000905F2" w:rsidRPr="000905F2" w:rsidRDefault="000905F2" w:rsidP="000905F2">
      <w:pPr>
        <w:pStyle w:val="af2"/>
        <w:numPr>
          <w:ilvl w:val="0"/>
          <w:numId w:val="61"/>
        </w:numPr>
        <w:spacing w:line="360" w:lineRule="auto"/>
        <w:jc w:val="both"/>
        <w:rPr>
          <w:sz w:val="28"/>
          <w:szCs w:val="28"/>
          <w:lang w:val="uk-UA"/>
        </w:rPr>
      </w:pPr>
      <w:r w:rsidRPr="000905F2">
        <w:rPr>
          <w:sz w:val="28"/>
          <w:szCs w:val="28"/>
          <w:lang w:val="uk-UA"/>
        </w:rPr>
        <w:t>user_id: Посилання на користувача з таблиці Users.</w:t>
      </w:r>
    </w:p>
    <w:p w14:paraId="1819D105" w14:textId="0C890DAD" w:rsidR="000905F2" w:rsidRPr="000905F2" w:rsidRDefault="000905F2" w:rsidP="000905F2">
      <w:pPr>
        <w:pStyle w:val="af2"/>
        <w:numPr>
          <w:ilvl w:val="0"/>
          <w:numId w:val="61"/>
        </w:numPr>
        <w:spacing w:line="360" w:lineRule="auto"/>
        <w:jc w:val="both"/>
        <w:rPr>
          <w:sz w:val="28"/>
          <w:szCs w:val="28"/>
          <w:lang w:val="uk-UA"/>
        </w:rPr>
      </w:pPr>
      <w:r w:rsidRPr="000905F2">
        <w:rPr>
          <w:sz w:val="28"/>
          <w:szCs w:val="28"/>
          <w:lang w:val="uk-UA"/>
        </w:rPr>
        <w:t>salary: Зарплата.</w:t>
      </w:r>
    </w:p>
    <w:p w14:paraId="317479B2" w14:textId="77777777" w:rsidR="000905F2" w:rsidRPr="000905F2" w:rsidRDefault="000905F2" w:rsidP="001D3818">
      <w:pPr>
        <w:widowControl w:val="0"/>
        <w:spacing w:line="360" w:lineRule="auto"/>
        <w:ind w:firstLine="851"/>
        <w:jc w:val="both"/>
        <w:rPr>
          <w:sz w:val="28"/>
          <w:szCs w:val="28"/>
          <w:lang w:val="uk-UA"/>
        </w:rPr>
      </w:pPr>
      <w:r w:rsidRPr="000905F2">
        <w:rPr>
          <w:sz w:val="28"/>
          <w:szCs w:val="28"/>
          <w:lang w:val="uk-UA"/>
        </w:rPr>
        <w:t>Dispatchers: Ця таблиця містить дані про диспетчерів вантажних перевезень. Вона має такі поля:</w:t>
      </w:r>
    </w:p>
    <w:p w14:paraId="5C6D6313" w14:textId="66AE38C7" w:rsidR="000905F2" w:rsidRPr="007D399F" w:rsidRDefault="000905F2" w:rsidP="007D399F">
      <w:pPr>
        <w:pStyle w:val="af2"/>
        <w:numPr>
          <w:ilvl w:val="0"/>
          <w:numId w:val="62"/>
        </w:numPr>
        <w:spacing w:line="360" w:lineRule="auto"/>
        <w:jc w:val="both"/>
        <w:rPr>
          <w:sz w:val="28"/>
          <w:szCs w:val="28"/>
          <w:lang w:val="uk-UA"/>
        </w:rPr>
      </w:pPr>
      <w:r w:rsidRPr="007D399F">
        <w:rPr>
          <w:sz w:val="28"/>
          <w:szCs w:val="28"/>
          <w:lang w:val="uk-UA"/>
        </w:rPr>
        <w:t>dispatcher_id: Ідентифікатор диспетчера в системі.</w:t>
      </w:r>
    </w:p>
    <w:p w14:paraId="6B7EBFB1" w14:textId="56675093" w:rsidR="000905F2" w:rsidRPr="007D399F" w:rsidRDefault="000905F2" w:rsidP="007D399F">
      <w:pPr>
        <w:pStyle w:val="af2"/>
        <w:numPr>
          <w:ilvl w:val="0"/>
          <w:numId w:val="62"/>
        </w:numPr>
        <w:spacing w:line="360" w:lineRule="auto"/>
        <w:jc w:val="both"/>
        <w:rPr>
          <w:sz w:val="28"/>
          <w:szCs w:val="28"/>
          <w:lang w:val="uk-UA"/>
        </w:rPr>
      </w:pPr>
      <w:r w:rsidRPr="007D399F">
        <w:rPr>
          <w:sz w:val="28"/>
          <w:szCs w:val="28"/>
          <w:lang w:val="uk-UA"/>
        </w:rPr>
        <w:t>hire_date: Дата прийому на роботу.</w:t>
      </w:r>
    </w:p>
    <w:p w14:paraId="788CE9CD" w14:textId="70477559" w:rsidR="000905F2" w:rsidRPr="007D399F" w:rsidRDefault="000905F2" w:rsidP="007D399F">
      <w:pPr>
        <w:pStyle w:val="af2"/>
        <w:numPr>
          <w:ilvl w:val="0"/>
          <w:numId w:val="62"/>
        </w:numPr>
        <w:spacing w:line="360" w:lineRule="auto"/>
        <w:jc w:val="both"/>
        <w:rPr>
          <w:sz w:val="28"/>
          <w:szCs w:val="28"/>
          <w:lang w:val="uk-UA"/>
        </w:rPr>
      </w:pPr>
      <w:r w:rsidRPr="007D399F">
        <w:rPr>
          <w:sz w:val="28"/>
          <w:szCs w:val="28"/>
          <w:lang w:val="uk-UA"/>
        </w:rPr>
        <w:t>salary: Зарплата.</w:t>
      </w:r>
    </w:p>
    <w:p w14:paraId="50F24B18" w14:textId="1170EED4" w:rsidR="000905F2" w:rsidRPr="007D399F" w:rsidRDefault="000905F2" w:rsidP="007D399F">
      <w:pPr>
        <w:pStyle w:val="af2"/>
        <w:numPr>
          <w:ilvl w:val="0"/>
          <w:numId w:val="62"/>
        </w:numPr>
        <w:spacing w:line="360" w:lineRule="auto"/>
        <w:jc w:val="both"/>
        <w:rPr>
          <w:sz w:val="28"/>
          <w:szCs w:val="28"/>
          <w:lang w:val="uk-UA"/>
        </w:rPr>
      </w:pPr>
      <w:r w:rsidRPr="007D399F">
        <w:rPr>
          <w:sz w:val="28"/>
          <w:szCs w:val="28"/>
          <w:lang w:val="uk-UA"/>
        </w:rPr>
        <w:t>user_id: Посилання на користувача з таблиці Users.</w:t>
      </w:r>
    </w:p>
    <w:p w14:paraId="7A37A7AA" w14:textId="77777777" w:rsidR="000905F2" w:rsidRPr="000905F2" w:rsidRDefault="000905F2" w:rsidP="000905F2">
      <w:pPr>
        <w:spacing w:line="360" w:lineRule="auto"/>
        <w:ind w:firstLine="851"/>
        <w:jc w:val="both"/>
        <w:rPr>
          <w:sz w:val="28"/>
          <w:szCs w:val="28"/>
          <w:lang w:val="uk-UA"/>
        </w:rPr>
      </w:pPr>
      <w:r w:rsidRPr="000905F2">
        <w:rPr>
          <w:sz w:val="28"/>
          <w:szCs w:val="28"/>
          <w:lang w:val="uk-UA"/>
        </w:rPr>
        <w:t>Clients: Ця таблиця містить дані про замовників вантажних перевезень. Вона має такі поля:</w:t>
      </w:r>
    </w:p>
    <w:p w14:paraId="44281DB1" w14:textId="794B9829" w:rsidR="000905F2" w:rsidRPr="009028D5" w:rsidRDefault="000905F2" w:rsidP="009028D5">
      <w:pPr>
        <w:pStyle w:val="af2"/>
        <w:numPr>
          <w:ilvl w:val="0"/>
          <w:numId w:val="63"/>
        </w:numPr>
        <w:spacing w:line="360" w:lineRule="auto"/>
        <w:jc w:val="both"/>
        <w:rPr>
          <w:sz w:val="28"/>
          <w:szCs w:val="28"/>
          <w:lang w:val="uk-UA"/>
        </w:rPr>
      </w:pPr>
      <w:r w:rsidRPr="009028D5">
        <w:rPr>
          <w:sz w:val="28"/>
          <w:szCs w:val="28"/>
          <w:lang w:val="uk-UA"/>
        </w:rPr>
        <w:t>client_id: Ідентифікатор замовника в системі.</w:t>
      </w:r>
    </w:p>
    <w:p w14:paraId="5207EFBC" w14:textId="3BADDE7C" w:rsidR="000905F2" w:rsidRPr="009028D5" w:rsidRDefault="000905F2" w:rsidP="009028D5">
      <w:pPr>
        <w:pStyle w:val="af2"/>
        <w:numPr>
          <w:ilvl w:val="0"/>
          <w:numId w:val="63"/>
        </w:numPr>
        <w:spacing w:line="360" w:lineRule="auto"/>
        <w:jc w:val="both"/>
        <w:rPr>
          <w:sz w:val="28"/>
          <w:szCs w:val="28"/>
          <w:lang w:val="uk-UA"/>
        </w:rPr>
      </w:pPr>
      <w:r w:rsidRPr="009028D5">
        <w:rPr>
          <w:sz w:val="28"/>
          <w:szCs w:val="28"/>
          <w:lang w:val="uk-UA"/>
        </w:rPr>
        <w:t>company_name: Назва компанії-замовника.</w:t>
      </w:r>
    </w:p>
    <w:p w14:paraId="1584D05F" w14:textId="7A8DB7AD" w:rsidR="000905F2" w:rsidRPr="009028D5" w:rsidRDefault="000905F2" w:rsidP="009028D5">
      <w:pPr>
        <w:pStyle w:val="af2"/>
        <w:numPr>
          <w:ilvl w:val="0"/>
          <w:numId w:val="63"/>
        </w:numPr>
        <w:spacing w:line="360" w:lineRule="auto"/>
        <w:jc w:val="both"/>
        <w:rPr>
          <w:sz w:val="28"/>
          <w:szCs w:val="28"/>
          <w:lang w:val="uk-UA"/>
        </w:rPr>
      </w:pPr>
      <w:r w:rsidRPr="009028D5">
        <w:rPr>
          <w:sz w:val="28"/>
          <w:szCs w:val="28"/>
          <w:lang w:val="uk-UA"/>
        </w:rPr>
        <w:t>website: Вебсайт компанії-замовника.</w:t>
      </w:r>
    </w:p>
    <w:p w14:paraId="233A9485" w14:textId="2172EFE3" w:rsidR="000905F2" w:rsidRPr="009028D5" w:rsidRDefault="000905F2" w:rsidP="009028D5">
      <w:pPr>
        <w:pStyle w:val="af2"/>
        <w:numPr>
          <w:ilvl w:val="0"/>
          <w:numId w:val="63"/>
        </w:numPr>
        <w:spacing w:line="360" w:lineRule="auto"/>
        <w:jc w:val="both"/>
        <w:rPr>
          <w:sz w:val="28"/>
          <w:szCs w:val="28"/>
          <w:lang w:val="uk-UA"/>
        </w:rPr>
      </w:pPr>
      <w:r w:rsidRPr="009028D5">
        <w:rPr>
          <w:sz w:val="28"/>
          <w:szCs w:val="28"/>
          <w:lang w:val="uk-UA"/>
        </w:rPr>
        <w:t>user_id: Посилання на користувача з таблиці Users.</w:t>
      </w:r>
    </w:p>
    <w:p w14:paraId="19607B26" w14:textId="77777777" w:rsidR="000905F2" w:rsidRPr="000905F2" w:rsidRDefault="000905F2" w:rsidP="000905F2">
      <w:pPr>
        <w:spacing w:line="360" w:lineRule="auto"/>
        <w:ind w:firstLine="851"/>
        <w:jc w:val="both"/>
        <w:rPr>
          <w:sz w:val="28"/>
          <w:szCs w:val="28"/>
          <w:lang w:val="uk-UA"/>
        </w:rPr>
      </w:pPr>
      <w:r w:rsidRPr="000905F2">
        <w:rPr>
          <w:sz w:val="28"/>
          <w:szCs w:val="28"/>
          <w:lang w:val="uk-UA"/>
        </w:rPr>
        <w:t>Partners: Ця таблиця містить дані про закордонні партнерські компанії. Вона має такі поля:</w:t>
      </w:r>
    </w:p>
    <w:p w14:paraId="25612990" w14:textId="6D29F9E3" w:rsidR="000905F2" w:rsidRPr="001B3D36" w:rsidRDefault="000905F2" w:rsidP="001B3D36">
      <w:pPr>
        <w:pStyle w:val="af2"/>
        <w:numPr>
          <w:ilvl w:val="0"/>
          <w:numId w:val="64"/>
        </w:numPr>
        <w:spacing w:line="360" w:lineRule="auto"/>
        <w:jc w:val="both"/>
        <w:rPr>
          <w:sz w:val="28"/>
          <w:szCs w:val="28"/>
          <w:lang w:val="uk-UA"/>
        </w:rPr>
      </w:pPr>
      <w:r w:rsidRPr="001B3D36">
        <w:rPr>
          <w:sz w:val="28"/>
          <w:szCs w:val="28"/>
          <w:lang w:val="uk-UA"/>
        </w:rPr>
        <w:t>partner_id: Ідентифікатор замовника в системі.</w:t>
      </w:r>
    </w:p>
    <w:p w14:paraId="1B843B1A" w14:textId="6E437662" w:rsidR="000905F2" w:rsidRPr="001B3D36" w:rsidRDefault="000905F2" w:rsidP="001B3D36">
      <w:pPr>
        <w:pStyle w:val="af2"/>
        <w:numPr>
          <w:ilvl w:val="0"/>
          <w:numId w:val="64"/>
        </w:numPr>
        <w:spacing w:line="360" w:lineRule="auto"/>
        <w:jc w:val="both"/>
        <w:rPr>
          <w:sz w:val="28"/>
          <w:szCs w:val="28"/>
          <w:lang w:val="uk-UA"/>
        </w:rPr>
      </w:pPr>
      <w:r w:rsidRPr="001B3D36">
        <w:rPr>
          <w:sz w:val="28"/>
          <w:szCs w:val="28"/>
          <w:lang w:val="uk-UA"/>
        </w:rPr>
        <w:t>country: Країна</w:t>
      </w:r>
    </w:p>
    <w:p w14:paraId="3ADC1A5B" w14:textId="7BA5E571" w:rsidR="000905F2" w:rsidRPr="001B3D36" w:rsidRDefault="000905F2" w:rsidP="001B3D36">
      <w:pPr>
        <w:pStyle w:val="af2"/>
        <w:numPr>
          <w:ilvl w:val="0"/>
          <w:numId w:val="64"/>
        </w:numPr>
        <w:spacing w:line="360" w:lineRule="auto"/>
        <w:jc w:val="both"/>
        <w:rPr>
          <w:sz w:val="28"/>
          <w:szCs w:val="28"/>
          <w:lang w:val="uk-UA"/>
        </w:rPr>
      </w:pPr>
      <w:r w:rsidRPr="001B3D36">
        <w:rPr>
          <w:sz w:val="28"/>
          <w:szCs w:val="28"/>
          <w:lang w:val="uk-UA"/>
        </w:rPr>
        <w:t>company_name: Назва партнерської компанії.</w:t>
      </w:r>
    </w:p>
    <w:p w14:paraId="28EBDA98" w14:textId="4F386127" w:rsidR="000905F2" w:rsidRPr="001B3D36" w:rsidRDefault="000905F2" w:rsidP="001B3D36">
      <w:pPr>
        <w:pStyle w:val="af2"/>
        <w:numPr>
          <w:ilvl w:val="0"/>
          <w:numId w:val="64"/>
        </w:numPr>
        <w:spacing w:line="360" w:lineRule="auto"/>
        <w:jc w:val="both"/>
        <w:rPr>
          <w:sz w:val="28"/>
          <w:szCs w:val="28"/>
          <w:lang w:val="uk-UA"/>
        </w:rPr>
      </w:pPr>
      <w:r w:rsidRPr="001B3D36">
        <w:rPr>
          <w:sz w:val="28"/>
          <w:szCs w:val="28"/>
          <w:lang w:val="uk-UA"/>
        </w:rPr>
        <w:t>website: Вебсайт партнерської компанії.</w:t>
      </w:r>
    </w:p>
    <w:p w14:paraId="7B2DC245" w14:textId="69898CDF" w:rsidR="000905F2" w:rsidRPr="001B3D36" w:rsidRDefault="000905F2" w:rsidP="001B3D36">
      <w:pPr>
        <w:pStyle w:val="af2"/>
        <w:numPr>
          <w:ilvl w:val="0"/>
          <w:numId w:val="64"/>
        </w:numPr>
        <w:spacing w:line="360" w:lineRule="auto"/>
        <w:jc w:val="both"/>
        <w:rPr>
          <w:sz w:val="28"/>
          <w:szCs w:val="28"/>
          <w:lang w:val="uk-UA"/>
        </w:rPr>
      </w:pPr>
      <w:r w:rsidRPr="001B3D36">
        <w:rPr>
          <w:sz w:val="28"/>
          <w:szCs w:val="28"/>
          <w:lang w:val="uk-UA"/>
        </w:rPr>
        <w:t>user_id: Посилання на користувача з таблиці Users.</w:t>
      </w:r>
    </w:p>
    <w:p w14:paraId="2582D518" w14:textId="77777777" w:rsidR="000905F2" w:rsidRPr="000905F2" w:rsidRDefault="000905F2" w:rsidP="000905F2">
      <w:pPr>
        <w:spacing w:line="360" w:lineRule="auto"/>
        <w:ind w:firstLine="851"/>
        <w:jc w:val="both"/>
        <w:rPr>
          <w:sz w:val="28"/>
          <w:szCs w:val="28"/>
          <w:lang w:val="uk-UA"/>
        </w:rPr>
      </w:pPr>
      <w:r w:rsidRPr="000905F2">
        <w:rPr>
          <w:sz w:val="28"/>
          <w:szCs w:val="28"/>
          <w:lang w:val="uk-UA"/>
        </w:rPr>
        <w:t>Admins: Ця таблиця містить дані про системних адміністраторів. Вона має такі поля:</w:t>
      </w:r>
    </w:p>
    <w:p w14:paraId="2735AF4B" w14:textId="361B8814" w:rsidR="000905F2" w:rsidRPr="001B3D36" w:rsidRDefault="000905F2" w:rsidP="001B3D36">
      <w:pPr>
        <w:pStyle w:val="af2"/>
        <w:numPr>
          <w:ilvl w:val="0"/>
          <w:numId w:val="65"/>
        </w:numPr>
        <w:spacing w:line="360" w:lineRule="auto"/>
        <w:jc w:val="both"/>
        <w:rPr>
          <w:sz w:val="28"/>
          <w:szCs w:val="28"/>
          <w:lang w:val="uk-UA"/>
        </w:rPr>
      </w:pPr>
      <w:r w:rsidRPr="001B3D36">
        <w:rPr>
          <w:sz w:val="28"/>
          <w:szCs w:val="28"/>
          <w:lang w:val="uk-UA"/>
        </w:rPr>
        <w:t>admin_id: Ідентифікатор адміністратора в системі.</w:t>
      </w:r>
    </w:p>
    <w:p w14:paraId="5192A537" w14:textId="0E8A9774" w:rsidR="000905F2" w:rsidRPr="001B3D36" w:rsidRDefault="000905F2" w:rsidP="001B3D36">
      <w:pPr>
        <w:pStyle w:val="af2"/>
        <w:numPr>
          <w:ilvl w:val="0"/>
          <w:numId w:val="65"/>
        </w:numPr>
        <w:spacing w:line="360" w:lineRule="auto"/>
        <w:jc w:val="both"/>
        <w:rPr>
          <w:sz w:val="28"/>
          <w:szCs w:val="28"/>
          <w:lang w:val="uk-UA"/>
        </w:rPr>
      </w:pPr>
      <w:r w:rsidRPr="001B3D36">
        <w:rPr>
          <w:sz w:val="28"/>
          <w:szCs w:val="28"/>
          <w:lang w:val="uk-UA"/>
        </w:rPr>
        <w:t>hire_date: Дата прийому на роботу.</w:t>
      </w:r>
    </w:p>
    <w:p w14:paraId="01D90813" w14:textId="51C66BB5" w:rsidR="000905F2" w:rsidRPr="001B3D36" w:rsidRDefault="000905F2" w:rsidP="001B3D36">
      <w:pPr>
        <w:pStyle w:val="af2"/>
        <w:numPr>
          <w:ilvl w:val="0"/>
          <w:numId w:val="65"/>
        </w:numPr>
        <w:spacing w:line="360" w:lineRule="auto"/>
        <w:jc w:val="both"/>
        <w:rPr>
          <w:sz w:val="28"/>
          <w:szCs w:val="28"/>
          <w:lang w:val="uk-UA"/>
        </w:rPr>
      </w:pPr>
      <w:r w:rsidRPr="001B3D36">
        <w:rPr>
          <w:sz w:val="28"/>
          <w:szCs w:val="28"/>
          <w:lang w:val="uk-UA"/>
        </w:rPr>
        <w:t>certificates: Професійні сертифікати.</w:t>
      </w:r>
    </w:p>
    <w:p w14:paraId="7E177340" w14:textId="6F8783F5" w:rsidR="000905F2" w:rsidRPr="001B3D36" w:rsidRDefault="000905F2" w:rsidP="001B3D36">
      <w:pPr>
        <w:pStyle w:val="af2"/>
        <w:numPr>
          <w:ilvl w:val="0"/>
          <w:numId w:val="65"/>
        </w:numPr>
        <w:spacing w:line="360" w:lineRule="auto"/>
        <w:jc w:val="both"/>
        <w:rPr>
          <w:sz w:val="28"/>
          <w:szCs w:val="28"/>
          <w:lang w:val="uk-UA"/>
        </w:rPr>
      </w:pPr>
      <w:r w:rsidRPr="001B3D36">
        <w:rPr>
          <w:sz w:val="28"/>
          <w:szCs w:val="28"/>
          <w:lang w:val="uk-UA"/>
        </w:rPr>
        <w:t>user_id: Посилання на користувача з таблиці Users.</w:t>
      </w:r>
    </w:p>
    <w:p w14:paraId="64AD60DA" w14:textId="77777777" w:rsidR="000905F2" w:rsidRPr="000905F2" w:rsidRDefault="000905F2" w:rsidP="000905F2">
      <w:pPr>
        <w:spacing w:line="360" w:lineRule="auto"/>
        <w:ind w:firstLine="851"/>
        <w:jc w:val="both"/>
        <w:rPr>
          <w:sz w:val="28"/>
          <w:szCs w:val="28"/>
          <w:lang w:val="uk-UA"/>
        </w:rPr>
      </w:pPr>
      <w:r w:rsidRPr="000905F2">
        <w:rPr>
          <w:sz w:val="28"/>
          <w:szCs w:val="28"/>
          <w:lang w:val="uk-UA"/>
        </w:rPr>
        <w:t>Lorries: Ця таблиця містить дані про вантажівки. Вона має такі поля:</w:t>
      </w:r>
    </w:p>
    <w:p w14:paraId="6A696CAD" w14:textId="51F1F406" w:rsidR="000905F2" w:rsidRPr="00231788" w:rsidRDefault="000905F2" w:rsidP="00231788">
      <w:pPr>
        <w:pStyle w:val="af2"/>
        <w:numPr>
          <w:ilvl w:val="0"/>
          <w:numId w:val="66"/>
        </w:numPr>
        <w:spacing w:line="360" w:lineRule="auto"/>
        <w:jc w:val="both"/>
        <w:rPr>
          <w:sz w:val="28"/>
          <w:szCs w:val="28"/>
          <w:lang w:val="uk-UA"/>
        </w:rPr>
      </w:pPr>
      <w:r w:rsidRPr="00231788">
        <w:rPr>
          <w:sz w:val="28"/>
          <w:szCs w:val="28"/>
          <w:lang w:val="uk-UA"/>
        </w:rPr>
        <w:t>car_number: Номер автомобіля.</w:t>
      </w:r>
    </w:p>
    <w:p w14:paraId="697B0EBF" w14:textId="7E807BC9" w:rsidR="000905F2" w:rsidRPr="00231788" w:rsidRDefault="000905F2" w:rsidP="00231788">
      <w:pPr>
        <w:pStyle w:val="af2"/>
        <w:numPr>
          <w:ilvl w:val="0"/>
          <w:numId w:val="66"/>
        </w:numPr>
        <w:spacing w:line="360" w:lineRule="auto"/>
        <w:jc w:val="both"/>
        <w:rPr>
          <w:sz w:val="28"/>
          <w:szCs w:val="28"/>
          <w:lang w:val="uk-UA"/>
        </w:rPr>
      </w:pPr>
      <w:r w:rsidRPr="00231788">
        <w:rPr>
          <w:sz w:val="28"/>
          <w:szCs w:val="28"/>
          <w:lang w:val="uk-UA"/>
        </w:rPr>
        <w:t>load_capacity: Вантажність.</w:t>
      </w:r>
    </w:p>
    <w:p w14:paraId="30F1B6CA" w14:textId="52A496E8" w:rsidR="000905F2" w:rsidRPr="00231788" w:rsidRDefault="000905F2" w:rsidP="00231788">
      <w:pPr>
        <w:pStyle w:val="af2"/>
        <w:numPr>
          <w:ilvl w:val="0"/>
          <w:numId w:val="66"/>
        </w:numPr>
        <w:spacing w:line="360" w:lineRule="auto"/>
        <w:jc w:val="both"/>
        <w:rPr>
          <w:sz w:val="28"/>
          <w:szCs w:val="28"/>
          <w:lang w:val="uk-UA"/>
        </w:rPr>
      </w:pPr>
      <w:r w:rsidRPr="00231788">
        <w:rPr>
          <w:sz w:val="28"/>
          <w:szCs w:val="28"/>
          <w:lang w:val="uk-UA"/>
        </w:rPr>
        <w:t>manufacturer: Виробник.</w:t>
      </w:r>
    </w:p>
    <w:p w14:paraId="43FE3175" w14:textId="5B56D39E" w:rsidR="000905F2" w:rsidRPr="00231788" w:rsidRDefault="000905F2" w:rsidP="00231788">
      <w:pPr>
        <w:pStyle w:val="af2"/>
        <w:numPr>
          <w:ilvl w:val="0"/>
          <w:numId w:val="66"/>
        </w:numPr>
        <w:spacing w:line="360" w:lineRule="auto"/>
        <w:jc w:val="both"/>
        <w:rPr>
          <w:sz w:val="28"/>
          <w:szCs w:val="28"/>
          <w:lang w:val="uk-UA"/>
        </w:rPr>
      </w:pPr>
      <w:r w:rsidRPr="00231788">
        <w:rPr>
          <w:sz w:val="28"/>
          <w:szCs w:val="28"/>
          <w:lang w:val="uk-UA"/>
        </w:rPr>
        <w:t>type_of_freight: Тип вантажу.</w:t>
      </w:r>
    </w:p>
    <w:p w14:paraId="09BC39B0" w14:textId="2074960D" w:rsidR="000905F2" w:rsidRPr="00231788" w:rsidRDefault="000905F2" w:rsidP="00231788">
      <w:pPr>
        <w:pStyle w:val="af2"/>
        <w:numPr>
          <w:ilvl w:val="0"/>
          <w:numId w:val="66"/>
        </w:numPr>
        <w:spacing w:line="360" w:lineRule="auto"/>
        <w:jc w:val="both"/>
        <w:rPr>
          <w:sz w:val="28"/>
          <w:szCs w:val="28"/>
          <w:lang w:val="uk-UA"/>
        </w:rPr>
      </w:pPr>
      <w:r w:rsidRPr="00231788">
        <w:rPr>
          <w:sz w:val="28"/>
          <w:szCs w:val="28"/>
          <w:lang w:val="uk-UA"/>
        </w:rPr>
        <w:t>bodywork: Туп кузова.</w:t>
      </w:r>
    </w:p>
    <w:p w14:paraId="14FDC2CC" w14:textId="170D0AC7" w:rsidR="000905F2" w:rsidRPr="00231788" w:rsidRDefault="000905F2" w:rsidP="00231788">
      <w:pPr>
        <w:pStyle w:val="af2"/>
        <w:numPr>
          <w:ilvl w:val="0"/>
          <w:numId w:val="66"/>
        </w:numPr>
        <w:spacing w:line="360" w:lineRule="auto"/>
        <w:jc w:val="both"/>
        <w:rPr>
          <w:sz w:val="28"/>
          <w:szCs w:val="28"/>
          <w:lang w:val="uk-UA"/>
        </w:rPr>
      </w:pPr>
      <w:r w:rsidRPr="00231788">
        <w:rPr>
          <w:sz w:val="28"/>
          <w:szCs w:val="28"/>
          <w:lang w:val="uk-UA"/>
        </w:rPr>
        <w:t>production_year: Рік виробництва.</w:t>
      </w:r>
    </w:p>
    <w:p w14:paraId="6626C5E1" w14:textId="77777777" w:rsidR="000905F2" w:rsidRPr="000905F2" w:rsidRDefault="000905F2" w:rsidP="000905F2">
      <w:pPr>
        <w:spacing w:line="360" w:lineRule="auto"/>
        <w:ind w:firstLine="851"/>
        <w:jc w:val="both"/>
        <w:rPr>
          <w:sz w:val="28"/>
          <w:szCs w:val="28"/>
          <w:lang w:val="uk-UA"/>
        </w:rPr>
      </w:pPr>
      <w:r w:rsidRPr="000905F2">
        <w:rPr>
          <w:sz w:val="28"/>
          <w:szCs w:val="28"/>
          <w:lang w:val="uk-UA"/>
        </w:rPr>
        <w:t>Freights: Ця таблиця містить дані про вантажі. Вона має такі поля:</w:t>
      </w:r>
    </w:p>
    <w:p w14:paraId="7882244C" w14:textId="2AF48755" w:rsidR="000905F2" w:rsidRPr="00145B9C" w:rsidRDefault="000905F2" w:rsidP="001D3818">
      <w:pPr>
        <w:pStyle w:val="af2"/>
        <w:widowControl w:val="0"/>
        <w:numPr>
          <w:ilvl w:val="0"/>
          <w:numId w:val="67"/>
        </w:numPr>
        <w:spacing w:line="360" w:lineRule="auto"/>
        <w:ind w:left="0" w:firstLine="851"/>
        <w:jc w:val="both"/>
        <w:rPr>
          <w:sz w:val="28"/>
          <w:szCs w:val="28"/>
          <w:lang w:val="uk-UA"/>
        </w:rPr>
      </w:pPr>
      <w:r w:rsidRPr="00145B9C">
        <w:rPr>
          <w:sz w:val="28"/>
          <w:szCs w:val="28"/>
          <w:lang w:val="uk-UA"/>
        </w:rPr>
        <w:t>freight_id: Ідентифікатор вантажу в системі.</w:t>
      </w:r>
    </w:p>
    <w:p w14:paraId="33B77677" w14:textId="35F1749A" w:rsidR="000905F2" w:rsidRPr="00145B9C" w:rsidRDefault="000905F2" w:rsidP="001D3818">
      <w:pPr>
        <w:pStyle w:val="af2"/>
        <w:widowControl w:val="0"/>
        <w:numPr>
          <w:ilvl w:val="0"/>
          <w:numId w:val="67"/>
        </w:numPr>
        <w:spacing w:line="360" w:lineRule="auto"/>
        <w:ind w:left="0" w:firstLine="851"/>
        <w:jc w:val="both"/>
        <w:rPr>
          <w:sz w:val="28"/>
          <w:szCs w:val="28"/>
          <w:lang w:val="uk-UA"/>
        </w:rPr>
      </w:pPr>
      <w:r w:rsidRPr="00145B9C">
        <w:rPr>
          <w:sz w:val="28"/>
          <w:szCs w:val="28"/>
          <w:lang w:val="uk-UA"/>
        </w:rPr>
        <w:t>group: Група вантажу (товарна або нетоварна).</w:t>
      </w:r>
    </w:p>
    <w:p w14:paraId="20487AA4" w14:textId="72487B1A" w:rsidR="000905F2" w:rsidRPr="00145B9C" w:rsidRDefault="000905F2" w:rsidP="001D3818">
      <w:pPr>
        <w:pStyle w:val="af2"/>
        <w:widowControl w:val="0"/>
        <w:numPr>
          <w:ilvl w:val="0"/>
          <w:numId w:val="67"/>
        </w:numPr>
        <w:spacing w:line="360" w:lineRule="auto"/>
        <w:ind w:left="0" w:firstLine="851"/>
        <w:jc w:val="both"/>
        <w:rPr>
          <w:sz w:val="28"/>
          <w:szCs w:val="28"/>
          <w:lang w:val="uk-UA"/>
        </w:rPr>
      </w:pPr>
      <w:r w:rsidRPr="00145B9C">
        <w:rPr>
          <w:sz w:val="28"/>
          <w:szCs w:val="28"/>
          <w:lang w:val="uk-UA"/>
        </w:rPr>
        <w:t>type: Тип вантажу (швидкопсувний, наливний, пилоподібний, газоподібний, навалочний і насипний, небезпечний,збірний, живий).</w:t>
      </w:r>
    </w:p>
    <w:p w14:paraId="17959D07" w14:textId="73048CCF" w:rsidR="000905F2" w:rsidRPr="00145B9C" w:rsidRDefault="000905F2" w:rsidP="001D3818">
      <w:pPr>
        <w:pStyle w:val="af2"/>
        <w:widowControl w:val="0"/>
        <w:numPr>
          <w:ilvl w:val="0"/>
          <w:numId w:val="67"/>
        </w:numPr>
        <w:spacing w:line="360" w:lineRule="auto"/>
        <w:ind w:left="0" w:firstLine="851"/>
        <w:jc w:val="both"/>
        <w:rPr>
          <w:sz w:val="28"/>
          <w:szCs w:val="28"/>
          <w:lang w:val="uk-UA"/>
        </w:rPr>
      </w:pPr>
      <w:r w:rsidRPr="00145B9C">
        <w:rPr>
          <w:sz w:val="28"/>
          <w:szCs w:val="28"/>
          <w:lang w:val="uk-UA"/>
        </w:rPr>
        <w:t>way_of_transportation: Класифікація за способом перевезення (генеральний або негабаритний).</w:t>
      </w:r>
    </w:p>
    <w:p w14:paraId="61B5D8E7" w14:textId="21361933" w:rsidR="000905F2" w:rsidRPr="00145B9C" w:rsidRDefault="000905F2" w:rsidP="001D3818">
      <w:pPr>
        <w:pStyle w:val="af2"/>
        <w:widowControl w:val="0"/>
        <w:numPr>
          <w:ilvl w:val="0"/>
          <w:numId w:val="67"/>
        </w:numPr>
        <w:spacing w:line="360" w:lineRule="auto"/>
        <w:ind w:left="0" w:firstLine="851"/>
        <w:jc w:val="both"/>
        <w:rPr>
          <w:sz w:val="28"/>
          <w:szCs w:val="28"/>
          <w:lang w:val="uk-UA"/>
        </w:rPr>
      </w:pPr>
      <w:r w:rsidRPr="00145B9C">
        <w:rPr>
          <w:sz w:val="28"/>
          <w:szCs w:val="28"/>
          <w:lang w:val="uk-UA"/>
        </w:rPr>
        <w:t>client_id: Замовник.</w:t>
      </w:r>
    </w:p>
    <w:p w14:paraId="184EFB13" w14:textId="225E264E" w:rsidR="000905F2" w:rsidRPr="00145B9C" w:rsidRDefault="000905F2" w:rsidP="001D3818">
      <w:pPr>
        <w:pStyle w:val="af2"/>
        <w:widowControl w:val="0"/>
        <w:numPr>
          <w:ilvl w:val="0"/>
          <w:numId w:val="67"/>
        </w:numPr>
        <w:spacing w:line="360" w:lineRule="auto"/>
        <w:ind w:left="0" w:firstLine="851"/>
        <w:jc w:val="both"/>
        <w:rPr>
          <w:sz w:val="28"/>
          <w:szCs w:val="28"/>
          <w:lang w:val="uk-UA"/>
        </w:rPr>
      </w:pPr>
      <w:r w:rsidRPr="00145B9C">
        <w:rPr>
          <w:sz w:val="28"/>
          <w:szCs w:val="28"/>
          <w:lang w:val="uk-UA"/>
        </w:rPr>
        <w:t>declared_value: Оголошена вартість.</w:t>
      </w:r>
    </w:p>
    <w:p w14:paraId="2902C39F" w14:textId="6A1E2572" w:rsidR="000905F2" w:rsidRPr="00145B9C" w:rsidRDefault="000905F2" w:rsidP="001D3818">
      <w:pPr>
        <w:pStyle w:val="af2"/>
        <w:widowControl w:val="0"/>
        <w:numPr>
          <w:ilvl w:val="0"/>
          <w:numId w:val="67"/>
        </w:numPr>
        <w:spacing w:line="360" w:lineRule="auto"/>
        <w:ind w:left="0" w:firstLine="851"/>
        <w:jc w:val="both"/>
        <w:rPr>
          <w:sz w:val="28"/>
          <w:szCs w:val="28"/>
          <w:lang w:val="uk-UA"/>
        </w:rPr>
      </w:pPr>
      <w:r w:rsidRPr="00145B9C">
        <w:rPr>
          <w:sz w:val="28"/>
          <w:szCs w:val="28"/>
          <w:lang w:val="uk-UA"/>
        </w:rPr>
        <w:t>partner_id: Закордонна партнерська компанія.</w:t>
      </w:r>
    </w:p>
    <w:p w14:paraId="6A177BAF" w14:textId="1A404C2B" w:rsidR="000905F2" w:rsidRPr="00145B9C" w:rsidRDefault="000905F2" w:rsidP="001D3818">
      <w:pPr>
        <w:pStyle w:val="af2"/>
        <w:widowControl w:val="0"/>
        <w:numPr>
          <w:ilvl w:val="0"/>
          <w:numId w:val="67"/>
        </w:numPr>
        <w:spacing w:line="360" w:lineRule="auto"/>
        <w:ind w:left="0" w:firstLine="851"/>
        <w:jc w:val="both"/>
        <w:rPr>
          <w:sz w:val="28"/>
          <w:szCs w:val="28"/>
          <w:lang w:val="uk-UA"/>
        </w:rPr>
      </w:pPr>
      <w:r w:rsidRPr="00145B9C">
        <w:rPr>
          <w:sz w:val="28"/>
          <w:szCs w:val="28"/>
          <w:lang w:val="uk-UA"/>
        </w:rPr>
        <w:t>is_delivered: Булеве поле, що позначає, чи доставлено вантаж.</w:t>
      </w:r>
    </w:p>
    <w:p w14:paraId="21F0C902" w14:textId="77777777" w:rsidR="000905F2" w:rsidRPr="000905F2" w:rsidRDefault="000905F2" w:rsidP="000905F2">
      <w:pPr>
        <w:spacing w:line="360" w:lineRule="auto"/>
        <w:ind w:firstLine="851"/>
        <w:jc w:val="both"/>
        <w:rPr>
          <w:sz w:val="28"/>
          <w:szCs w:val="28"/>
          <w:lang w:val="uk-UA"/>
        </w:rPr>
      </w:pPr>
      <w:r w:rsidRPr="000905F2">
        <w:rPr>
          <w:sz w:val="28"/>
          <w:szCs w:val="28"/>
          <w:lang w:val="uk-UA"/>
        </w:rPr>
        <w:t>Warehouses: Ця таблиця містить дані про склади. Вона має такі поля:</w:t>
      </w:r>
    </w:p>
    <w:p w14:paraId="2D5C22CD" w14:textId="782EF107" w:rsidR="000905F2" w:rsidRPr="00322DD6" w:rsidRDefault="000905F2" w:rsidP="00322DD6">
      <w:pPr>
        <w:pStyle w:val="af2"/>
        <w:numPr>
          <w:ilvl w:val="0"/>
          <w:numId w:val="68"/>
        </w:numPr>
        <w:spacing w:line="360" w:lineRule="auto"/>
        <w:jc w:val="both"/>
        <w:rPr>
          <w:sz w:val="28"/>
          <w:szCs w:val="28"/>
          <w:lang w:val="uk-UA"/>
        </w:rPr>
      </w:pPr>
      <w:r w:rsidRPr="00322DD6">
        <w:rPr>
          <w:sz w:val="28"/>
          <w:szCs w:val="28"/>
          <w:lang w:val="uk-UA"/>
        </w:rPr>
        <w:t>warehouse_id: Ідентифікатор складу в системі.</w:t>
      </w:r>
    </w:p>
    <w:p w14:paraId="42AFDA7B" w14:textId="5A4C9544" w:rsidR="000905F2" w:rsidRPr="00322DD6" w:rsidRDefault="000905F2" w:rsidP="00322DD6">
      <w:pPr>
        <w:pStyle w:val="af2"/>
        <w:numPr>
          <w:ilvl w:val="0"/>
          <w:numId w:val="68"/>
        </w:numPr>
        <w:spacing w:line="360" w:lineRule="auto"/>
        <w:jc w:val="both"/>
        <w:rPr>
          <w:sz w:val="28"/>
          <w:szCs w:val="28"/>
          <w:lang w:val="uk-UA"/>
        </w:rPr>
      </w:pPr>
      <w:r w:rsidRPr="00322DD6">
        <w:rPr>
          <w:sz w:val="28"/>
          <w:szCs w:val="28"/>
          <w:lang w:val="uk-UA"/>
        </w:rPr>
        <w:t>country: Країна, в якій розташований склад.</w:t>
      </w:r>
    </w:p>
    <w:p w14:paraId="6F5D6983" w14:textId="7AB952AC" w:rsidR="000905F2" w:rsidRPr="00322DD6" w:rsidRDefault="000905F2" w:rsidP="00322DD6">
      <w:pPr>
        <w:pStyle w:val="af2"/>
        <w:numPr>
          <w:ilvl w:val="0"/>
          <w:numId w:val="68"/>
        </w:numPr>
        <w:spacing w:line="360" w:lineRule="auto"/>
        <w:jc w:val="both"/>
        <w:rPr>
          <w:sz w:val="28"/>
          <w:szCs w:val="28"/>
          <w:lang w:val="uk-UA"/>
        </w:rPr>
      </w:pPr>
      <w:r w:rsidRPr="00322DD6">
        <w:rPr>
          <w:sz w:val="28"/>
          <w:szCs w:val="28"/>
          <w:lang w:val="uk-UA"/>
        </w:rPr>
        <w:t>region: Область.</w:t>
      </w:r>
    </w:p>
    <w:p w14:paraId="6DA5B5B5" w14:textId="12877A50" w:rsidR="000905F2" w:rsidRPr="00322DD6" w:rsidRDefault="000905F2" w:rsidP="00322DD6">
      <w:pPr>
        <w:pStyle w:val="af2"/>
        <w:numPr>
          <w:ilvl w:val="0"/>
          <w:numId w:val="68"/>
        </w:numPr>
        <w:spacing w:line="360" w:lineRule="auto"/>
        <w:jc w:val="both"/>
        <w:rPr>
          <w:sz w:val="28"/>
          <w:szCs w:val="28"/>
          <w:lang w:val="uk-UA"/>
        </w:rPr>
      </w:pPr>
      <w:r w:rsidRPr="00322DD6">
        <w:rPr>
          <w:sz w:val="28"/>
          <w:szCs w:val="28"/>
          <w:lang w:val="uk-UA"/>
        </w:rPr>
        <w:t>district: Район.</w:t>
      </w:r>
    </w:p>
    <w:p w14:paraId="0938C8FC" w14:textId="3792B84F" w:rsidR="000905F2" w:rsidRPr="00322DD6" w:rsidRDefault="000905F2" w:rsidP="00322DD6">
      <w:pPr>
        <w:pStyle w:val="af2"/>
        <w:numPr>
          <w:ilvl w:val="0"/>
          <w:numId w:val="68"/>
        </w:numPr>
        <w:spacing w:line="360" w:lineRule="auto"/>
        <w:jc w:val="both"/>
        <w:rPr>
          <w:sz w:val="28"/>
          <w:szCs w:val="28"/>
          <w:lang w:val="uk-UA"/>
        </w:rPr>
      </w:pPr>
      <w:r w:rsidRPr="00322DD6">
        <w:rPr>
          <w:sz w:val="28"/>
          <w:szCs w:val="28"/>
          <w:lang w:val="uk-UA"/>
        </w:rPr>
        <w:t>town: Місто.</w:t>
      </w:r>
    </w:p>
    <w:p w14:paraId="62831222" w14:textId="5A3B1CAE" w:rsidR="000905F2" w:rsidRPr="00322DD6" w:rsidRDefault="000905F2" w:rsidP="00322DD6">
      <w:pPr>
        <w:pStyle w:val="af2"/>
        <w:numPr>
          <w:ilvl w:val="0"/>
          <w:numId w:val="68"/>
        </w:numPr>
        <w:spacing w:line="360" w:lineRule="auto"/>
        <w:jc w:val="both"/>
        <w:rPr>
          <w:sz w:val="28"/>
          <w:szCs w:val="28"/>
          <w:lang w:val="uk-UA"/>
        </w:rPr>
      </w:pPr>
      <w:r w:rsidRPr="00322DD6">
        <w:rPr>
          <w:sz w:val="28"/>
          <w:szCs w:val="28"/>
          <w:lang w:val="uk-UA"/>
        </w:rPr>
        <w:t>building: Номер будівлі/максимальне уточнення адреси.</w:t>
      </w:r>
    </w:p>
    <w:p w14:paraId="595B9118" w14:textId="77777777" w:rsidR="000905F2" w:rsidRPr="000905F2" w:rsidRDefault="000905F2" w:rsidP="000905F2">
      <w:pPr>
        <w:spacing w:line="360" w:lineRule="auto"/>
        <w:ind w:firstLine="851"/>
        <w:jc w:val="both"/>
        <w:rPr>
          <w:sz w:val="28"/>
          <w:szCs w:val="28"/>
          <w:lang w:val="uk-UA"/>
        </w:rPr>
      </w:pPr>
      <w:r w:rsidRPr="000905F2">
        <w:rPr>
          <w:sz w:val="28"/>
          <w:szCs w:val="28"/>
          <w:lang w:val="uk-UA"/>
        </w:rPr>
        <w:t>Trips: Ця таблиця містить дані про подорожі. Вона має такі поля:</w:t>
      </w:r>
    </w:p>
    <w:p w14:paraId="28DA3164" w14:textId="03314770" w:rsidR="000905F2" w:rsidRPr="006105C8" w:rsidRDefault="000905F2" w:rsidP="006105C8">
      <w:pPr>
        <w:pStyle w:val="af2"/>
        <w:numPr>
          <w:ilvl w:val="0"/>
          <w:numId w:val="69"/>
        </w:numPr>
        <w:spacing w:line="360" w:lineRule="auto"/>
        <w:jc w:val="both"/>
        <w:rPr>
          <w:sz w:val="28"/>
          <w:szCs w:val="28"/>
          <w:lang w:val="uk-UA"/>
        </w:rPr>
      </w:pPr>
      <w:r w:rsidRPr="006105C8">
        <w:rPr>
          <w:sz w:val="28"/>
          <w:szCs w:val="28"/>
          <w:lang w:val="uk-UA"/>
        </w:rPr>
        <w:t xml:space="preserve">trip_id: Ідентифікатор подорожі в системі. </w:t>
      </w:r>
    </w:p>
    <w:p w14:paraId="55A5A3D7" w14:textId="33CDEB18" w:rsidR="000905F2" w:rsidRPr="006105C8" w:rsidRDefault="000905F2" w:rsidP="006105C8">
      <w:pPr>
        <w:pStyle w:val="af2"/>
        <w:numPr>
          <w:ilvl w:val="0"/>
          <w:numId w:val="69"/>
        </w:numPr>
        <w:spacing w:line="360" w:lineRule="auto"/>
        <w:jc w:val="both"/>
        <w:rPr>
          <w:sz w:val="28"/>
          <w:szCs w:val="28"/>
          <w:lang w:val="uk-UA"/>
        </w:rPr>
      </w:pPr>
      <w:r w:rsidRPr="006105C8">
        <w:rPr>
          <w:sz w:val="28"/>
          <w:szCs w:val="28"/>
          <w:lang w:val="uk-UA"/>
        </w:rPr>
        <w:t>driver_id: Водій.</w:t>
      </w:r>
    </w:p>
    <w:p w14:paraId="4E8B5921" w14:textId="6717C4EF" w:rsidR="000905F2" w:rsidRPr="006105C8" w:rsidRDefault="000905F2" w:rsidP="006105C8">
      <w:pPr>
        <w:pStyle w:val="af2"/>
        <w:numPr>
          <w:ilvl w:val="0"/>
          <w:numId w:val="69"/>
        </w:numPr>
        <w:spacing w:line="360" w:lineRule="auto"/>
        <w:jc w:val="both"/>
        <w:rPr>
          <w:sz w:val="28"/>
          <w:szCs w:val="28"/>
          <w:lang w:val="uk-UA"/>
        </w:rPr>
      </w:pPr>
      <w:r w:rsidRPr="006105C8">
        <w:rPr>
          <w:sz w:val="28"/>
          <w:szCs w:val="28"/>
          <w:lang w:val="uk-UA"/>
        </w:rPr>
        <w:t>car_number: Вантажівка.</w:t>
      </w:r>
    </w:p>
    <w:p w14:paraId="52E721A7" w14:textId="6F80E503" w:rsidR="000905F2" w:rsidRPr="006105C8" w:rsidRDefault="000905F2" w:rsidP="006105C8">
      <w:pPr>
        <w:pStyle w:val="af2"/>
        <w:numPr>
          <w:ilvl w:val="0"/>
          <w:numId w:val="69"/>
        </w:numPr>
        <w:spacing w:line="360" w:lineRule="auto"/>
        <w:jc w:val="both"/>
        <w:rPr>
          <w:sz w:val="28"/>
          <w:szCs w:val="28"/>
          <w:lang w:val="uk-UA"/>
        </w:rPr>
      </w:pPr>
      <w:r w:rsidRPr="006105C8">
        <w:rPr>
          <w:sz w:val="28"/>
          <w:szCs w:val="28"/>
          <w:lang w:val="uk-UA"/>
        </w:rPr>
        <w:t>freight_id: Вантаж.</w:t>
      </w:r>
    </w:p>
    <w:p w14:paraId="0802D545" w14:textId="7C747875" w:rsidR="000905F2" w:rsidRPr="006105C8" w:rsidRDefault="000905F2" w:rsidP="006105C8">
      <w:pPr>
        <w:pStyle w:val="af2"/>
        <w:numPr>
          <w:ilvl w:val="0"/>
          <w:numId w:val="69"/>
        </w:numPr>
        <w:spacing w:line="360" w:lineRule="auto"/>
        <w:jc w:val="both"/>
        <w:rPr>
          <w:sz w:val="28"/>
          <w:szCs w:val="28"/>
          <w:lang w:val="uk-UA"/>
        </w:rPr>
      </w:pPr>
      <w:r w:rsidRPr="006105C8">
        <w:rPr>
          <w:sz w:val="28"/>
          <w:szCs w:val="28"/>
          <w:lang w:val="uk-UA"/>
        </w:rPr>
        <w:t>origin_id: Вихідне місце.</w:t>
      </w:r>
    </w:p>
    <w:p w14:paraId="6FBC641F" w14:textId="397C714C" w:rsidR="000905F2" w:rsidRPr="006105C8" w:rsidRDefault="000905F2" w:rsidP="006105C8">
      <w:pPr>
        <w:pStyle w:val="af2"/>
        <w:numPr>
          <w:ilvl w:val="0"/>
          <w:numId w:val="69"/>
        </w:numPr>
        <w:spacing w:line="360" w:lineRule="auto"/>
        <w:jc w:val="both"/>
        <w:rPr>
          <w:sz w:val="28"/>
          <w:szCs w:val="28"/>
          <w:lang w:val="uk-UA"/>
        </w:rPr>
      </w:pPr>
      <w:r w:rsidRPr="006105C8">
        <w:rPr>
          <w:sz w:val="28"/>
          <w:szCs w:val="28"/>
          <w:lang w:val="uk-UA"/>
        </w:rPr>
        <w:t>destination_id: Місце призначення.</w:t>
      </w:r>
    </w:p>
    <w:p w14:paraId="2959F1F9" w14:textId="5C6C9756" w:rsidR="000905F2" w:rsidRPr="006105C8" w:rsidRDefault="000905F2" w:rsidP="006105C8">
      <w:pPr>
        <w:pStyle w:val="af2"/>
        <w:numPr>
          <w:ilvl w:val="0"/>
          <w:numId w:val="69"/>
        </w:numPr>
        <w:spacing w:line="360" w:lineRule="auto"/>
        <w:jc w:val="both"/>
        <w:rPr>
          <w:sz w:val="28"/>
          <w:szCs w:val="28"/>
          <w:lang w:val="uk-UA"/>
        </w:rPr>
      </w:pPr>
      <w:r w:rsidRPr="006105C8">
        <w:rPr>
          <w:sz w:val="28"/>
          <w:szCs w:val="28"/>
          <w:lang w:val="uk-UA"/>
        </w:rPr>
        <w:t>distance: Відстань між вихідним місцем і місцем призначення (км).</w:t>
      </w:r>
    </w:p>
    <w:p w14:paraId="7AA4A8E8" w14:textId="2E544B59" w:rsidR="000905F2" w:rsidRPr="006105C8" w:rsidRDefault="000905F2" w:rsidP="006105C8">
      <w:pPr>
        <w:pStyle w:val="af2"/>
        <w:numPr>
          <w:ilvl w:val="0"/>
          <w:numId w:val="69"/>
        </w:numPr>
        <w:spacing w:line="360" w:lineRule="auto"/>
        <w:jc w:val="both"/>
        <w:rPr>
          <w:sz w:val="28"/>
          <w:szCs w:val="28"/>
          <w:lang w:val="uk-UA"/>
        </w:rPr>
      </w:pPr>
      <w:r w:rsidRPr="006105C8">
        <w:rPr>
          <w:sz w:val="28"/>
          <w:szCs w:val="28"/>
          <w:lang w:val="uk-UA"/>
        </w:rPr>
        <w:t>departure: Дата і час відправки.</w:t>
      </w:r>
    </w:p>
    <w:p w14:paraId="19F0C91D" w14:textId="67FCB461" w:rsidR="000905F2" w:rsidRPr="006105C8" w:rsidRDefault="000905F2" w:rsidP="006105C8">
      <w:pPr>
        <w:pStyle w:val="af2"/>
        <w:numPr>
          <w:ilvl w:val="0"/>
          <w:numId w:val="69"/>
        </w:numPr>
        <w:spacing w:line="360" w:lineRule="auto"/>
        <w:jc w:val="both"/>
        <w:rPr>
          <w:sz w:val="28"/>
          <w:szCs w:val="28"/>
          <w:lang w:val="uk-UA"/>
        </w:rPr>
      </w:pPr>
      <w:r w:rsidRPr="006105C8">
        <w:rPr>
          <w:sz w:val="28"/>
          <w:szCs w:val="28"/>
          <w:lang w:val="uk-UA"/>
        </w:rPr>
        <w:t>arrival: Дата і час доставки.</w:t>
      </w:r>
    </w:p>
    <w:p w14:paraId="456028B0" w14:textId="77777777" w:rsidR="000905F2" w:rsidRPr="000905F2" w:rsidRDefault="000905F2" w:rsidP="00CD338F">
      <w:pPr>
        <w:widowControl w:val="0"/>
        <w:spacing w:line="360" w:lineRule="auto"/>
        <w:ind w:firstLine="851"/>
        <w:jc w:val="both"/>
        <w:rPr>
          <w:sz w:val="28"/>
          <w:szCs w:val="28"/>
          <w:lang w:val="uk-UA"/>
        </w:rPr>
      </w:pPr>
      <w:r w:rsidRPr="000905F2">
        <w:rPr>
          <w:sz w:val="28"/>
          <w:szCs w:val="28"/>
          <w:lang w:val="uk-UA"/>
        </w:rPr>
        <w:t>Messages: Ця таблиця містить дані про повідомлення в чаті. Вона має такі поля:</w:t>
      </w:r>
    </w:p>
    <w:p w14:paraId="1505C8E6" w14:textId="38C27EDC" w:rsidR="000905F2" w:rsidRPr="006105C8" w:rsidRDefault="000905F2" w:rsidP="006105C8">
      <w:pPr>
        <w:pStyle w:val="af2"/>
        <w:numPr>
          <w:ilvl w:val="0"/>
          <w:numId w:val="70"/>
        </w:numPr>
        <w:spacing w:line="360" w:lineRule="auto"/>
        <w:jc w:val="both"/>
        <w:rPr>
          <w:sz w:val="28"/>
          <w:szCs w:val="28"/>
          <w:lang w:val="uk-UA"/>
        </w:rPr>
      </w:pPr>
      <w:r w:rsidRPr="006105C8">
        <w:rPr>
          <w:sz w:val="28"/>
          <w:szCs w:val="28"/>
          <w:lang w:val="uk-UA"/>
        </w:rPr>
        <w:t xml:space="preserve">message_id: Ідентифікатор повідомлення в системі. </w:t>
      </w:r>
    </w:p>
    <w:p w14:paraId="19F8D4AE" w14:textId="70877168" w:rsidR="000905F2" w:rsidRPr="006105C8" w:rsidRDefault="000905F2" w:rsidP="006105C8">
      <w:pPr>
        <w:pStyle w:val="af2"/>
        <w:numPr>
          <w:ilvl w:val="0"/>
          <w:numId w:val="70"/>
        </w:numPr>
        <w:spacing w:line="360" w:lineRule="auto"/>
        <w:jc w:val="both"/>
        <w:rPr>
          <w:sz w:val="28"/>
          <w:szCs w:val="28"/>
          <w:lang w:val="uk-UA"/>
        </w:rPr>
      </w:pPr>
      <w:r w:rsidRPr="006105C8">
        <w:rPr>
          <w:sz w:val="28"/>
          <w:szCs w:val="28"/>
          <w:lang w:val="uk-UA"/>
        </w:rPr>
        <w:t>sender: Відправник.</w:t>
      </w:r>
    </w:p>
    <w:p w14:paraId="7A03E8BB" w14:textId="59B9B7D4" w:rsidR="000905F2" w:rsidRPr="006105C8" w:rsidRDefault="000905F2" w:rsidP="006105C8">
      <w:pPr>
        <w:pStyle w:val="af2"/>
        <w:numPr>
          <w:ilvl w:val="0"/>
          <w:numId w:val="70"/>
        </w:numPr>
        <w:spacing w:line="360" w:lineRule="auto"/>
        <w:jc w:val="both"/>
        <w:rPr>
          <w:sz w:val="28"/>
          <w:szCs w:val="28"/>
          <w:lang w:val="uk-UA"/>
        </w:rPr>
      </w:pPr>
      <w:r w:rsidRPr="006105C8">
        <w:rPr>
          <w:sz w:val="28"/>
          <w:szCs w:val="28"/>
          <w:lang w:val="uk-UA"/>
        </w:rPr>
        <w:t>recipient: Одержувач.</w:t>
      </w:r>
    </w:p>
    <w:p w14:paraId="03043FC1" w14:textId="33410708" w:rsidR="000905F2" w:rsidRPr="006105C8" w:rsidRDefault="000905F2" w:rsidP="006105C8">
      <w:pPr>
        <w:pStyle w:val="af2"/>
        <w:numPr>
          <w:ilvl w:val="0"/>
          <w:numId w:val="70"/>
        </w:numPr>
        <w:spacing w:line="360" w:lineRule="auto"/>
        <w:jc w:val="both"/>
        <w:rPr>
          <w:sz w:val="28"/>
          <w:szCs w:val="28"/>
          <w:lang w:val="uk-UA"/>
        </w:rPr>
      </w:pPr>
      <w:r w:rsidRPr="006105C8">
        <w:rPr>
          <w:sz w:val="28"/>
          <w:szCs w:val="28"/>
          <w:lang w:val="uk-UA"/>
        </w:rPr>
        <w:t>date_and_time: Дата і час надсилання.</w:t>
      </w:r>
    </w:p>
    <w:p w14:paraId="550E7F4B" w14:textId="7C8D7FD8" w:rsidR="000905F2" w:rsidRPr="006105C8" w:rsidRDefault="000905F2" w:rsidP="006105C8">
      <w:pPr>
        <w:pStyle w:val="af2"/>
        <w:numPr>
          <w:ilvl w:val="0"/>
          <w:numId w:val="70"/>
        </w:numPr>
        <w:spacing w:line="360" w:lineRule="auto"/>
        <w:jc w:val="both"/>
        <w:rPr>
          <w:sz w:val="28"/>
          <w:szCs w:val="28"/>
          <w:lang w:val="uk-UA"/>
        </w:rPr>
      </w:pPr>
      <w:r w:rsidRPr="006105C8">
        <w:rPr>
          <w:sz w:val="28"/>
          <w:szCs w:val="28"/>
          <w:lang w:val="uk-UA"/>
        </w:rPr>
        <w:t>content: Текст повідомлення.</w:t>
      </w:r>
    </w:p>
    <w:p w14:paraId="6A5EF0CE" w14:textId="28363239" w:rsidR="000905F2" w:rsidRDefault="000905F2" w:rsidP="000905F2">
      <w:pPr>
        <w:spacing w:line="360" w:lineRule="auto"/>
        <w:ind w:firstLine="851"/>
        <w:jc w:val="both"/>
        <w:rPr>
          <w:sz w:val="28"/>
          <w:szCs w:val="28"/>
          <w:lang w:val="en-US"/>
        </w:rPr>
      </w:pPr>
      <w:r w:rsidRPr="000905F2">
        <w:rPr>
          <w:sz w:val="28"/>
          <w:szCs w:val="28"/>
          <w:lang w:val="uk-UA"/>
        </w:rPr>
        <w:t>Таблиці зв’язані між собою зовнішніми ключами.</w:t>
      </w:r>
    </w:p>
    <w:p w14:paraId="06DBC03D" w14:textId="77777777" w:rsidR="008A5D83" w:rsidRDefault="008A5D83" w:rsidP="000905F2">
      <w:pPr>
        <w:spacing w:line="360" w:lineRule="auto"/>
        <w:ind w:firstLine="851"/>
        <w:jc w:val="both"/>
        <w:rPr>
          <w:sz w:val="28"/>
          <w:szCs w:val="28"/>
          <w:lang w:val="en-US"/>
        </w:rPr>
      </w:pPr>
    </w:p>
    <w:p w14:paraId="34C2E059" w14:textId="2F263BF2" w:rsidR="008A5D83" w:rsidRPr="00195891" w:rsidRDefault="008A5D83" w:rsidP="0040509C">
      <w:pPr>
        <w:pStyle w:val="2"/>
        <w:ind w:firstLine="851"/>
        <w:jc w:val="left"/>
        <w:rPr>
          <w:sz w:val="28"/>
          <w:szCs w:val="28"/>
          <w:lang w:val="en-US"/>
        </w:rPr>
      </w:pPr>
      <w:bookmarkStart w:id="8363" w:name="_Toc168081205"/>
      <w:bookmarkStart w:id="8364" w:name="_Toc169175571"/>
      <w:r>
        <w:rPr>
          <w:sz w:val="28"/>
          <w:szCs w:val="28"/>
        </w:rPr>
        <w:t>3.1</w:t>
      </w:r>
      <w:r w:rsidR="00002235">
        <w:rPr>
          <w:sz w:val="28"/>
          <w:szCs w:val="28"/>
        </w:rPr>
        <w:t>0</w:t>
      </w:r>
      <w:r>
        <w:rPr>
          <w:sz w:val="28"/>
          <w:szCs w:val="28"/>
        </w:rPr>
        <w:t xml:space="preserve"> Ст</w:t>
      </w:r>
      <w:r w:rsidR="00C0199F">
        <w:rPr>
          <w:sz w:val="28"/>
          <w:szCs w:val="28"/>
        </w:rPr>
        <w:t>ворення графічних макетів</w:t>
      </w:r>
      <w:r w:rsidR="00195891">
        <w:rPr>
          <w:sz w:val="28"/>
          <w:szCs w:val="28"/>
        </w:rPr>
        <w:t xml:space="preserve"> у </w:t>
      </w:r>
      <w:r w:rsidR="00195891">
        <w:rPr>
          <w:sz w:val="28"/>
          <w:szCs w:val="28"/>
          <w:lang w:val="en-US"/>
        </w:rPr>
        <w:t>Figma</w:t>
      </w:r>
      <w:bookmarkEnd w:id="8363"/>
      <w:bookmarkEnd w:id="8364"/>
    </w:p>
    <w:p w14:paraId="33258F93" w14:textId="77777777" w:rsidR="008A5D83" w:rsidRPr="00DB2F52" w:rsidRDefault="008A5D83" w:rsidP="008A5D83">
      <w:pPr>
        <w:spacing w:line="360" w:lineRule="auto"/>
        <w:jc w:val="both"/>
        <w:rPr>
          <w:sz w:val="28"/>
          <w:szCs w:val="28"/>
          <w:lang w:val="uk-UA"/>
        </w:rPr>
      </w:pPr>
    </w:p>
    <w:p w14:paraId="6D416172" w14:textId="335BD7C7" w:rsidR="00195891" w:rsidRDefault="00195891" w:rsidP="00195891">
      <w:pPr>
        <w:spacing w:line="360" w:lineRule="auto"/>
        <w:ind w:firstLine="851"/>
        <w:jc w:val="both"/>
        <w:rPr>
          <w:sz w:val="28"/>
          <w:szCs w:val="28"/>
          <w:lang w:val="uk-UA"/>
        </w:rPr>
      </w:pPr>
      <w:r w:rsidRPr="00195891">
        <w:rPr>
          <w:sz w:val="28"/>
          <w:szCs w:val="28"/>
          <w:lang w:val="uk-UA"/>
        </w:rPr>
        <w:t>Зареєструватися в додатку можуть тільки системний адміністратор і диспетчер вантажних перевезень. Всіх інших реєструє диспетчер вантажоперевезень, надаючи їм логін і пароль для входу, після чого вони можуть змінити ці дані, ввійшовши в систему. Процес входу однаковий для всіх користувачів. Потрібно ввести електронну адресу і пароль. Якщо користувач забув пароль, він має можливість відновити доступ до свого облікового запису. На сторінці входу міститься посилання на політику конфіденційності та умови використання</w:t>
      </w:r>
      <w:r>
        <w:rPr>
          <w:sz w:val="28"/>
          <w:szCs w:val="28"/>
          <w:lang w:val="uk-UA"/>
        </w:rPr>
        <w:t>.</w:t>
      </w:r>
    </w:p>
    <w:p w14:paraId="0D934653" w14:textId="77777777" w:rsidR="002A269F" w:rsidRDefault="002A269F" w:rsidP="00195891">
      <w:pPr>
        <w:spacing w:line="360" w:lineRule="auto"/>
        <w:ind w:firstLine="851"/>
        <w:jc w:val="both"/>
        <w:rPr>
          <w:sz w:val="28"/>
          <w:szCs w:val="28"/>
          <w:lang w:val="uk-UA"/>
        </w:rPr>
      </w:pPr>
    </w:p>
    <w:p w14:paraId="5484B2CA" w14:textId="7BD1B766" w:rsidR="00195891" w:rsidRDefault="00195891" w:rsidP="00195891">
      <w:pPr>
        <w:spacing w:line="360" w:lineRule="auto"/>
        <w:jc w:val="center"/>
        <w:rPr>
          <w:sz w:val="28"/>
          <w:szCs w:val="28"/>
          <w:lang w:val="uk-UA"/>
        </w:rPr>
      </w:pPr>
      <w:r>
        <w:rPr>
          <w:noProof/>
        </w:rPr>
        <w:drawing>
          <wp:inline distT="0" distB="0" distL="0" distR="0" wp14:anchorId="3775CD06" wp14:editId="6F350177">
            <wp:extent cx="3733800" cy="2481383"/>
            <wp:effectExtent l="0" t="0" r="0" b="0"/>
            <wp:docPr id="6"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28"/>
                    <a:srcRect/>
                    <a:stretch>
                      <a:fillRect/>
                    </a:stretch>
                  </pic:blipFill>
                  <pic:spPr>
                    <a:xfrm>
                      <a:off x="0" y="0"/>
                      <a:ext cx="3788520" cy="2517748"/>
                    </a:xfrm>
                    <a:prstGeom prst="rect">
                      <a:avLst/>
                    </a:prstGeom>
                    <a:ln/>
                  </pic:spPr>
                </pic:pic>
              </a:graphicData>
            </a:graphic>
          </wp:inline>
        </w:drawing>
      </w:r>
    </w:p>
    <w:p w14:paraId="137A8A97" w14:textId="67B4BAF8" w:rsidR="00195891" w:rsidRDefault="00195891" w:rsidP="00195891">
      <w:pPr>
        <w:spacing w:line="360" w:lineRule="auto"/>
        <w:jc w:val="center"/>
        <w:rPr>
          <w:sz w:val="28"/>
          <w:szCs w:val="28"/>
          <w:lang w:val="uk-UA"/>
        </w:rPr>
      </w:pPr>
      <w:r>
        <w:rPr>
          <w:sz w:val="28"/>
          <w:szCs w:val="28"/>
          <w:lang w:val="uk-UA"/>
        </w:rPr>
        <w:t>Рисунок 3.17 – Сторінка входу</w:t>
      </w:r>
    </w:p>
    <w:p w14:paraId="4D91AA99" w14:textId="77777777" w:rsidR="002A269F" w:rsidRDefault="002A269F" w:rsidP="00195891">
      <w:pPr>
        <w:spacing w:line="360" w:lineRule="auto"/>
        <w:jc w:val="center"/>
        <w:rPr>
          <w:sz w:val="28"/>
          <w:szCs w:val="28"/>
          <w:lang w:val="uk-UA"/>
        </w:rPr>
      </w:pPr>
    </w:p>
    <w:p w14:paraId="0A918ADC" w14:textId="5D000E2B" w:rsidR="00BD4C60" w:rsidRDefault="00BD4C60" w:rsidP="008A5D83">
      <w:pPr>
        <w:spacing w:line="360" w:lineRule="auto"/>
        <w:ind w:firstLine="851"/>
        <w:jc w:val="both"/>
        <w:rPr>
          <w:sz w:val="28"/>
          <w:szCs w:val="28"/>
          <w:lang w:val="uk-UA"/>
        </w:rPr>
      </w:pPr>
      <w:r w:rsidRPr="00BD4C60">
        <w:rPr>
          <w:sz w:val="28"/>
          <w:szCs w:val="28"/>
          <w:lang w:val="uk-UA"/>
        </w:rPr>
        <w:t>Диспетчер вантажних перевезень складає розклад та керує даними про замовлення, клієнтів, партнерів, вантажівки і компанію. Перед додаванням перевезення в розклад потрібно створити замовлення. Під час додавання перевезення в розклад диспетчер вибирає замовлення, вантажівку, водія, місце відправки, місце призначення, дату і час подорожі, а також вводить відстань у кілометрах між місцем відправки і місцем призначення. Диспетчеру приходять сповіщення про зміну статусу вантажного перевезення. За замовчуванням це “На складі”.</w:t>
      </w:r>
    </w:p>
    <w:p w14:paraId="51C5E4F7" w14:textId="77777777" w:rsidR="00BD4C60" w:rsidRDefault="00BD4C60" w:rsidP="00BD4C60">
      <w:pPr>
        <w:spacing w:line="360" w:lineRule="auto"/>
        <w:jc w:val="both"/>
        <w:rPr>
          <w:sz w:val="28"/>
          <w:szCs w:val="28"/>
          <w:lang w:val="uk-UA"/>
        </w:rPr>
      </w:pPr>
    </w:p>
    <w:p w14:paraId="5014D96E" w14:textId="38D2A59B" w:rsidR="00BD4C60" w:rsidRDefault="00BD4C60" w:rsidP="00BD4C60">
      <w:pPr>
        <w:spacing w:line="360" w:lineRule="auto"/>
        <w:jc w:val="center"/>
        <w:rPr>
          <w:sz w:val="28"/>
          <w:szCs w:val="28"/>
          <w:lang w:val="uk-UA"/>
        </w:rPr>
      </w:pPr>
      <w:r>
        <w:rPr>
          <w:noProof/>
        </w:rPr>
        <w:drawing>
          <wp:inline distT="0" distB="0" distL="0" distR="0" wp14:anchorId="0427FD0F" wp14:editId="0D23E272">
            <wp:extent cx="5676900" cy="4048125"/>
            <wp:effectExtent l="0" t="0" r="0" b="9525"/>
            <wp:docPr id="2" name="image8.png"/>
            <wp:cNvGraphicFramePr/>
            <a:graphic xmlns:a="http://schemas.openxmlformats.org/drawingml/2006/main">
              <a:graphicData uri="http://schemas.openxmlformats.org/drawingml/2006/picture">
                <pic:pic xmlns:pic="http://schemas.openxmlformats.org/drawingml/2006/picture">
                  <pic:nvPicPr>
                    <pic:cNvPr id="2" name="image8.png"/>
                    <pic:cNvPicPr/>
                  </pic:nvPicPr>
                  <pic:blipFill>
                    <a:blip r:embed="rId29"/>
                    <a:srcRect l="996"/>
                    <a:stretch>
                      <a:fillRect/>
                    </a:stretch>
                  </pic:blipFill>
                  <pic:spPr>
                    <a:xfrm>
                      <a:off x="0" y="0"/>
                      <a:ext cx="5676900" cy="4048125"/>
                    </a:xfrm>
                    <a:prstGeom prst="rect">
                      <a:avLst/>
                    </a:prstGeom>
                    <a:ln/>
                  </pic:spPr>
                </pic:pic>
              </a:graphicData>
            </a:graphic>
          </wp:inline>
        </w:drawing>
      </w:r>
    </w:p>
    <w:p w14:paraId="04C925B3" w14:textId="3AE8407A" w:rsidR="00BD4C60" w:rsidRDefault="00BD4C60" w:rsidP="00BD4C60">
      <w:pPr>
        <w:spacing w:line="360" w:lineRule="auto"/>
        <w:jc w:val="center"/>
        <w:rPr>
          <w:sz w:val="28"/>
          <w:szCs w:val="28"/>
          <w:lang w:val="uk-UA"/>
        </w:rPr>
      </w:pPr>
      <w:r>
        <w:rPr>
          <w:sz w:val="28"/>
          <w:szCs w:val="28"/>
          <w:lang w:val="uk-UA"/>
        </w:rPr>
        <w:t>Рисунок 3.18 – Сторінка створення розкладу</w:t>
      </w:r>
    </w:p>
    <w:p w14:paraId="15C161CC" w14:textId="77777777" w:rsidR="00350123" w:rsidRDefault="00350123" w:rsidP="008A5D83">
      <w:pPr>
        <w:spacing w:line="360" w:lineRule="auto"/>
        <w:ind w:firstLine="851"/>
        <w:jc w:val="both"/>
        <w:rPr>
          <w:sz w:val="28"/>
          <w:szCs w:val="28"/>
          <w:lang w:val="uk-UA"/>
        </w:rPr>
      </w:pPr>
    </w:p>
    <w:p w14:paraId="22CCF527" w14:textId="537EF130" w:rsidR="00350123" w:rsidRDefault="00350123" w:rsidP="008A5D83">
      <w:pPr>
        <w:spacing w:line="360" w:lineRule="auto"/>
        <w:ind w:firstLine="851"/>
        <w:jc w:val="both"/>
        <w:rPr>
          <w:sz w:val="28"/>
          <w:szCs w:val="28"/>
          <w:lang w:val="uk-UA"/>
        </w:rPr>
      </w:pPr>
      <w:r w:rsidRPr="00350123">
        <w:rPr>
          <w:sz w:val="28"/>
          <w:szCs w:val="28"/>
          <w:lang w:val="uk-UA"/>
        </w:rPr>
        <w:t>Водій має можливість переглядати свій розклад у табличному вигляді. За замовчуванням відображаються подорожі на найближчі 7 днів, але можна за допомогою кнопки гортати далі. Водій може написати диспетчеру повідомлення, переглядати інформацію про замовлення, які він повинен виконати, вантажівки, якщо вони за ним закріплені, і компанію. В мобільній версії він може ще й змінювати статус своїх вантажних перевезень. Існують 3 статуси: “Доставлено”, “На складі”, “В дорозі”.</w:t>
      </w:r>
    </w:p>
    <w:p w14:paraId="5B372A60" w14:textId="77777777" w:rsidR="00350123" w:rsidRDefault="00350123" w:rsidP="00350123">
      <w:pPr>
        <w:spacing w:line="360" w:lineRule="auto"/>
        <w:rPr>
          <w:sz w:val="28"/>
          <w:szCs w:val="28"/>
          <w:lang w:val="uk-UA"/>
        </w:rPr>
      </w:pPr>
    </w:p>
    <w:p w14:paraId="31ADD175" w14:textId="248FED50" w:rsidR="00350123" w:rsidRDefault="00350123" w:rsidP="00350123">
      <w:pPr>
        <w:spacing w:line="360" w:lineRule="auto"/>
        <w:jc w:val="center"/>
        <w:rPr>
          <w:sz w:val="28"/>
          <w:szCs w:val="28"/>
          <w:lang w:val="uk-UA"/>
        </w:rPr>
      </w:pPr>
      <w:r>
        <w:rPr>
          <w:noProof/>
        </w:rPr>
        <w:drawing>
          <wp:inline distT="0" distB="0" distL="0" distR="0" wp14:anchorId="408FD60D" wp14:editId="69138F34">
            <wp:extent cx="5730875" cy="4102100"/>
            <wp:effectExtent l="0" t="0" r="3175" b="0"/>
            <wp:docPr id="7" name="image2.png"/>
            <wp:cNvGraphicFramePr/>
            <a:graphic xmlns:a="http://schemas.openxmlformats.org/drawingml/2006/main">
              <a:graphicData uri="http://schemas.openxmlformats.org/drawingml/2006/picture">
                <pic:pic xmlns:pic="http://schemas.openxmlformats.org/drawingml/2006/picture">
                  <pic:nvPicPr>
                    <pic:cNvPr id="7" name="image2.png"/>
                    <pic:cNvPicPr/>
                  </pic:nvPicPr>
                  <pic:blipFill>
                    <a:blip r:embed="rId30"/>
                    <a:srcRect/>
                    <a:stretch>
                      <a:fillRect/>
                    </a:stretch>
                  </pic:blipFill>
                  <pic:spPr>
                    <a:xfrm>
                      <a:off x="0" y="0"/>
                      <a:ext cx="5730875" cy="4102100"/>
                    </a:xfrm>
                    <a:prstGeom prst="rect">
                      <a:avLst/>
                    </a:prstGeom>
                    <a:ln/>
                  </pic:spPr>
                </pic:pic>
              </a:graphicData>
            </a:graphic>
          </wp:inline>
        </w:drawing>
      </w:r>
    </w:p>
    <w:p w14:paraId="76F15B9C" w14:textId="5791BD5D" w:rsidR="00350123" w:rsidRDefault="00350123" w:rsidP="00350123">
      <w:pPr>
        <w:spacing w:line="360" w:lineRule="auto"/>
        <w:jc w:val="center"/>
        <w:rPr>
          <w:sz w:val="28"/>
          <w:szCs w:val="28"/>
          <w:lang w:val="uk-UA"/>
        </w:rPr>
      </w:pPr>
      <w:r>
        <w:rPr>
          <w:sz w:val="28"/>
          <w:szCs w:val="28"/>
          <w:lang w:val="uk-UA"/>
        </w:rPr>
        <w:t>Рисунок 3.19 – Сторінка перегляду розкладу</w:t>
      </w:r>
    </w:p>
    <w:p w14:paraId="7181423C" w14:textId="77777777" w:rsidR="00F67B23" w:rsidRDefault="00F67B23" w:rsidP="008A5D83">
      <w:pPr>
        <w:spacing w:line="360" w:lineRule="auto"/>
        <w:ind w:firstLine="851"/>
        <w:jc w:val="both"/>
        <w:rPr>
          <w:sz w:val="28"/>
          <w:szCs w:val="28"/>
          <w:lang w:val="uk-UA"/>
        </w:rPr>
      </w:pPr>
    </w:p>
    <w:p w14:paraId="7BF597C9" w14:textId="2D7EB979" w:rsidR="00F67B23" w:rsidRDefault="00F67B23" w:rsidP="008A5D83">
      <w:pPr>
        <w:spacing w:line="360" w:lineRule="auto"/>
        <w:ind w:firstLine="851"/>
        <w:jc w:val="both"/>
        <w:rPr>
          <w:sz w:val="28"/>
          <w:szCs w:val="28"/>
          <w:lang w:val="uk-UA"/>
        </w:rPr>
      </w:pPr>
      <w:r w:rsidRPr="00F67B23">
        <w:rPr>
          <w:sz w:val="28"/>
          <w:szCs w:val="28"/>
          <w:lang w:val="uk-UA"/>
        </w:rPr>
        <w:t>Клієнт може створювати замовлення, писати диспетчеру, переглядати дані про свої замовлення, а також переглядати статус кожного конкретного замовлення по номеру і отримувати сповіщення про зміну статусу вантажного перевезення. Як і диспетчеру, клієнту приходять сповіщення про зміни статусу перевезення їхнього вантажу</w:t>
      </w:r>
      <w:r>
        <w:rPr>
          <w:sz w:val="28"/>
          <w:szCs w:val="28"/>
          <w:lang w:val="uk-UA"/>
        </w:rPr>
        <w:t>.</w:t>
      </w:r>
    </w:p>
    <w:p w14:paraId="5BE85D9C" w14:textId="77777777" w:rsidR="00F67B23" w:rsidRDefault="00F67B23" w:rsidP="00F67B23">
      <w:pPr>
        <w:spacing w:line="360" w:lineRule="auto"/>
        <w:jc w:val="both"/>
        <w:rPr>
          <w:sz w:val="28"/>
          <w:szCs w:val="28"/>
          <w:lang w:val="uk-UA"/>
        </w:rPr>
      </w:pPr>
    </w:p>
    <w:p w14:paraId="71E57FEA" w14:textId="70C34485" w:rsidR="00F67B23" w:rsidRDefault="00F67B23" w:rsidP="00F67B23">
      <w:pPr>
        <w:spacing w:line="360" w:lineRule="auto"/>
        <w:jc w:val="center"/>
        <w:rPr>
          <w:sz w:val="28"/>
          <w:szCs w:val="28"/>
          <w:lang w:val="uk-UA"/>
        </w:rPr>
      </w:pPr>
      <w:r>
        <w:rPr>
          <w:noProof/>
        </w:rPr>
        <w:drawing>
          <wp:inline distT="0" distB="0" distL="0" distR="0" wp14:anchorId="0E28A3B9" wp14:editId="25BEB234">
            <wp:extent cx="5707380" cy="3893820"/>
            <wp:effectExtent l="0" t="0" r="7620" b="0"/>
            <wp:docPr id="3" name="image6.png"/>
            <wp:cNvGraphicFramePr/>
            <a:graphic xmlns:a="http://schemas.openxmlformats.org/drawingml/2006/main">
              <a:graphicData uri="http://schemas.openxmlformats.org/drawingml/2006/picture">
                <pic:pic xmlns:pic="http://schemas.openxmlformats.org/drawingml/2006/picture">
                  <pic:nvPicPr>
                    <pic:cNvPr id="3" name="image6.png"/>
                    <pic:cNvPicPr/>
                  </pic:nvPicPr>
                  <pic:blipFill>
                    <a:blip r:embed="rId31"/>
                    <a:srcRect/>
                    <a:stretch>
                      <a:fillRect/>
                    </a:stretch>
                  </pic:blipFill>
                  <pic:spPr>
                    <a:xfrm>
                      <a:off x="0" y="0"/>
                      <a:ext cx="5709147" cy="3895026"/>
                    </a:xfrm>
                    <a:prstGeom prst="rect">
                      <a:avLst/>
                    </a:prstGeom>
                    <a:ln/>
                  </pic:spPr>
                </pic:pic>
              </a:graphicData>
            </a:graphic>
          </wp:inline>
        </w:drawing>
      </w:r>
    </w:p>
    <w:p w14:paraId="379BBA15" w14:textId="509CFB35" w:rsidR="00F67B23" w:rsidRDefault="00F67B23" w:rsidP="00F67B23">
      <w:pPr>
        <w:spacing w:line="360" w:lineRule="auto"/>
        <w:jc w:val="center"/>
        <w:rPr>
          <w:sz w:val="28"/>
          <w:szCs w:val="28"/>
          <w:lang w:val="uk-UA"/>
        </w:rPr>
      </w:pPr>
      <w:r>
        <w:rPr>
          <w:sz w:val="28"/>
          <w:szCs w:val="28"/>
          <w:lang w:val="uk-UA"/>
        </w:rPr>
        <w:t>Рисунок 3.20 – Сторінка перегляду доставленого вантажу</w:t>
      </w:r>
    </w:p>
    <w:p w14:paraId="7DA67882" w14:textId="77777777" w:rsidR="00F67B23" w:rsidRDefault="00F67B23" w:rsidP="00F67B23">
      <w:pPr>
        <w:spacing w:line="360" w:lineRule="auto"/>
        <w:jc w:val="center"/>
        <w:rPr>
          <w:sz w:val="28"/>
          <w:szCs w:val="28"/>
          <w:lang w:val="uk-UA"/>
        </w:rPr>
      </w:pPr>
    </w:p>
    <w:p w14:paraId="5D1F443A" w14:textId="54FC81F1" w:rsidR="00F67B23" w:rsidRDefault="00F67B23" w:rsidP="00F67B23">
      <w:pPr>
        <w:spacing w:line="360" w:lineRule="auto"/>
        <w:jc w:val="center"/>
        <w:rPr>
          <w:sz w:val="28"/>
          <w:szCs w:val="28"/>
          <w:lang w:val="uk-UA"/>
        </w:rPr>
      </w:pPr>
      <w:r>
        <w:rPr>
          <w:noProof/>
        </w:rPr>
        <w:drawing>
          <wp:inline distT="0" distB="0" distL="0" distR="0" wp14:anchorId="7611DB0E" wp14:editId="55379B95">
            <wp:extent cx="5608955" cy="3931920"/>
            <wp:effectExtent l="0" t="0" r="0" b="0"/>
            <wp:docPr id="8" name="image1.png"/>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32"/>
                    <a:srcRect/>
                    <a:stretch>
                      <a:fillRect/>
                    </a:stretch>
                  </pic:blipFill>
                  <pic:spPr>
                    <a:xfrm>
                      <a:off x="0" y="0"/>
                      <a:ext cx="5612426" cy="3934353"/>
                    </a:xfrm>
                    <a:prstGeom prst="rect">
                      <a:avLst/>
                    </a:prstGeom>
                    <a:ln/>
                  </pic:spPr>
                </pic:pic>
              </a:graphicData>
            </a:graphic>
          </wp:inline>
        </w:drawing>
      </w:r>
    </w:p>
    <w:p w14:paraId="6F41CBED" w14:textId="1D37FE2E" w:rsidR="00F67B23" w:rsidRDefault="00F67B23" w:rsidP="00F67B23">
      <w:pPr>
        <w:spacing w:line="360" w:lineRule="auto"/>
        <w:jc w:val="center"/>
        <w:rPr>
          <w:sz w:val="28"/>
          <w:szCs w:val="28"/>
          <w:lang w:val="uk-UA"/>
        </w:rPr>
      </w:pPr>
      <w:r>
        <w:rPr>
          <w:sz w:val="28"/>
          <w:szCs w:val="28"/>
          <w:lang w:val="uk-UA"/>
        </w:rPr>
        <w:t>Рисунок 3.21 – Сторінка перегляду вантажу, який ще на складі</w:t>
      </w:r>
    </w:p>
    <w:p w14:paraId="47D0B8E6" w14:textId="5780B617" w:rsidR="0099591D" w:rsidRDefault="0099591D" w:rsidP="00F67B23">
      <w:pPr>
        <w:spacing w:line="360" w:lineRule="auto"/>
        <w:jc w:val="center"/>
        <w:rPr>
          <w:sz w:val="28"/>
          <w:szCs w:val="28"/>
          <w:lang w:val="uk-UA"/>
        </w:rPr>
      </w:pPr>
      <w:r>
        <w:rPr>
          <w:noProof/>
        </w:rPr>
        <w:drawing>
          <wp:inline distT="0" distB="0" distL="0" distR="0" wp14:anchorId="7FD678E0" wp14:editId="49FEDDCC">
            <wp:extent cx="4792980" cy="2865120"/>
            <wp:effectExtent l="0" t="0" r="7620" b="0"/>
            <wp:docPr id="5" name="image5.png"/>
            <wp:cNvGraphicFramePr/>
            <a:graphic xmlns:a="http://schemas.openxmlformats.org/drawingml/2006/main">
              <a:graphicData uri="http://schemas.openxmlformats.org/drawingml/2006/picture">
                <pic:pic xmlns:pic="http://schemas.openxmlformats.org/drawingml/2006/picture">
                  <pic:nvPicPr>
                    <pic:cNvPr id="5" name="image5.png"/>
                    <pic:cNvPicPr/>
                  </pic:nvPicPr>
                  <pic:blipFill>
                    <a:blip r:embed="rId33"/>
                    <a:srcRect/>
                    <a:stretch>
                      <a:fillRect/>
                    </a:stretch>
                  </pic:blipFill>
                  <pic:spPr>
                    <a:xfrm>
                      <a:off x="0" y="0"/>
                      <a:ext cx="4796295" cy="2867102"/>
                    </a:xfrm>
                    <a:prstGeom prst="rect">
                      <a:avLst/>
                    </a:prstGeom>
                    <a:ln/>
                  </pic:spPr>
                </pic:pic>
              </a:graphicData>
            </a:graphic>
          </wp:inline>
        </w:drawing>
      </w:r>
    </w:p>
    <w:p w14:paraId="116EB860" w14:textId="60F3057A" w:rsidR="0099591D" w:rsidRDefault="0099591D" w:rsidP="00F67B23">
      <w:pPr>
        <w:spacing w:line="360" w:lineRule="auto"/>
        <w:jc w:val="center"/>
        <w:rPr>
          <w:sz w:val="28"/>
          <w:szCs w:val="28"/>
          <w:lang w:val="uk-UA"/>
        </w:rPr>
      </w:pPr>
      <w:r>
        <w:rPr>
          <w:sz w:val="28"/>
          <w:szCs w:val="28"/>
          <w:lang w:val="uk-UA"/>
        </w:rPr>
        <w:t>Рисунок 3.22 – Сторінка перегляду вантажу, який зараз доставляється</w:t>
      </w:r>
    </w:p>
    <w:p w14:paraId="5BFEFA42" w14:textId="77777777" w:rsidR="0099591D" w:rsidRDefault="0099591D" w:rsidP="00F67B23">
      <w:pPr>
        <w:spacing w:line="360" w:lineRule="auto"/>
        <w:jc w:val="center"/>
        <w:rPr>
          <w:sz w:val="28"/>
          <w:szCs w:val="28"/>
          <w:lang w:val="uk-UA"/>
        </w:rPr>
      </w:pPr>
    </w:p>
    <w:p w14:paraId="1859CA4A" w14:textId="0E4421B6" w:rsidR="0099591D" w:rsidRDefault="0099591D" w:rsidP="004A247D">
      <w:pPr>
        <w:spacing w:line="360" w:lineRule="auto"/>
        <w:ind w:firstLine="851"/>
        <w:jc w:val="both"/>
        <w:rPr>
          <w:sz w:val="28"/>
          <w:szCs w:val="28"/>
          <w:lang w:val="uk-UA"/>
        </w:rPr>
      </w:pPr>
      <w:r w:rsidRPr="0099591D">
        <w:rPr>
          <w:sz w:val="28"/>
          <w:szCs w:val="28"/>
          <w:lang w:val="uk-UA"/>
        </w:rPr>
        <w:t>Партнер має можливість переглядати інформацію про вантажні перевезення, які його стосуються, переглядати та редагувати свої вантажівки, водіїв, партнерів, клієнтів, свою компанію, планувати нові вантажні перевезення. Як і водій, він бачить розклад перевезень на найближчі 7 днів і може його гортати далі за допомогою спеціальної кнопки. Як і диспетчеру і клієнту, партнеру приходять сповіщення про зміну статусу їхнього вантажного перевезення.</w:t>
      </w:r>
    </w:p>
    <w:p w14:paraId="3897D679" w14:textId="77777777" w:rsidR="002A269F" w:rsidRDefault="002A269F" w:rsidP="004A247D">
      <w:pPr>
        <w:spacing w:line="360" w:lineRule="auto"/>
        <w:ind w:firstLine="851"/>
        <w:jc w:val="both"/>
        <w:rPr>
          <w:sz w:val="28"/>
          <w:szCs w:val="28"/>
          <w:lang w:val="uk-UA"/>
        </w:rPr>
      </w:pPr>
    </w:p>
    <w:p w14:paraId="1CC38FE9" w14:textId="501A957D" w:rsidR="0099591D" w:rsidRDefault="004A247D" w:rsidP="0099591D">
      <w:pPr>
        <w:spacing w:line="360" w:lineRule="auto"/>
        <w:jc w:val="center"/>
        <w:rPr>
          <w:sz w:val="28"/>
          <w:szCs w:val="28"/>
          <w:lang w:val="uk-UA"/>
        </w:rPr>
      </w:pPr>
      <w:r>
        <w:rPr>
          <w:noProof/>
        </w:rPr>
        <w:drawing>
          <wp:inline distT="0" distB="0" distL="0" distR="0" wp14:anchorId="26E5C78F" wp14:editId="12871F5B">
            <wp:extent cx="4716780" cy="2674620"/>
            <wp:effectExtent l="0" t="0" r="7620" b="0"/>
            <wp:docPr id="4" name="image7.png"/>
            <wp:cNvGraphicFramePr/>
            <a:graphic xmlns:a="http://schemas.openxmlformats.org/drawingml/2006/main">
              <a:graphicData uri="http://schemas.openxmlformats.org/drawingml/2006/picture">
                <pic:pic xmlns:pic="http://schemas.openxmlformats.org/drawingml/2006/picture">
                  <pic:nvPicPr>
                    <pic:cNvPr id="4" name="image7.png"/>
                    <pic:cNvPicPr/>
                  </pic:nvPicPr>
                  <pic:blipFill>
                    <a:blip r:embed="rId34"/>
                    <a:srcRect/>
                    <a:stretch>
                      <a:fillRect/>
                    </a:stretch>
                  </pic:blipFill>
                  <pic:spPr>
                    <a:xfrm>
                      <a:off x="0" y="0"/>
                      <a:ext cx="4720004" cy="2676448"/>
                    </a:xfrm>
                    <a:prstGeom prst="rect">
                      <a:avLst/>
                    </a:prstGeom>
                    <a:ln/>
                  </pic:spPr>
                </pic:pic>
              </a:graphicData>
            </a:graphic>
          </wp:inline>
        </w:drawing>
      </w:r>
    </w:p>
    <w:p w14:paraId="4081DD2E" w14:textId="64CA9FD4" w:rsidR="002A269F" w:rsidRDefault="004A247D" w:rsidP="002A269F">
      <w:pPr>
        <w:spacing w:line="360" w:lineRule="auto"/>
        <w:jc w:val="center"/>
        <w:rPr>
          <w:sz w:val="28"/>
          <w:szCs w:val="28"/>
          <w:lang w:val="uk-UA"/>
        </w:rPr>
      </w:pPr>
      <w:r>
        <w:rPr>
          <w:sz w:val="28"/>
          <w:szCs w:val="28"/>
          <w:lang w:val="uk-UA"/>
        </w:rPr>
        <w:t>Рисунок 3.23 – Сторінка перегляду пов’язаних вантажних перевезень</w:t>
      </w:r>
    </w:p>
    <w:p w14:paraId="46C66FD9" w14:textId="517A57E2" w:rsidR="0032368F" w:rsidRDefault="0032368F" w:rsidP="008A5D83">
      <w:pPr>
        <w:spacing w:line="360" w:lineRule="auto"/>
        <w:ind w:firstLine="851"/>
        <w:jc w:val="both"/>
        <w:rPr>
          <w:sz w:val="28"/>
          <w:szCs w:val="28"/>
          <w:lang w:val="uk-UA"/>
        </w:rPr>
      </w:pPr>
      <w:r w:rsidRPr="0032368F">
        <w:rPr>
          <w:sz w:val="28"/>
          <w:szCs w:val="28"/>
          <w:lang w:val="uk-UA"/>
        </w:rPr>
        <w:t>Системний адміністратор повинен здійснювати адміністрування системи, вносити зміни в її базу даних тощо. Окрім цього він відповідає за технічну підтримку користувачів. Диспетчери пишуть адміністратору про свої проблеми та проблеми їхніх водіїв, клієнтів та партнерів, і системний адміністратор допомагає їх вирішити. Також системний адміністратор має можливість написати будь-якому користувачу додатку. Диспетчери вказують тему повідомлення і коротко викладають суть питання. Є можливість переглядати і вхідні, і вихідні повідомлення.</w:t>
      </w:r>
    </w:p>
    <w:p w14:paraId="21854332" w14:textId="77777777" w:rsidR="0032368F" w:rsidRDefault="0032368F" w:rsidP="0032368F">
      <w:pPr>
        <w:spacing w:line="360" w:lineRule="auto"/>
        <w:jc w:val="both"/>
        <w:rPr>
          <w:sz w:val="28"/>
          <w:szCs w:val="28"/>
          <w:lang w:val="uk-UA"/>
        </w:rPr>
      </w:pPr>
    </w:p>
    <w:p w14:paraId="219A9019" w14:textId="2482542A" w:rsidR="0032368F" w:rsidRDefault="0032368F" w:rsidP="0032368F">
      <w:pPr>
        <w:spacing w:line="360" w:lineRule="auto"/>
        <w:jc w:val="center"/>
        <w:rPr>
          <w:sz w:val="28"/>
          <w:szCs w:val="28"/>
          <w:lang w:val="uk-UA"/>
        </w:rPr>
      </w:pPr>
      <w:r>
        <w:rPr>
          <w:noProof/>
        </w:rPr>
        <w:drawing>
          <wp:inline distT="0" distB="0" distL="0" distR="0" wp14:anchorId="36E39A0A" wp14:editId="54992FBF">
            <wp:extent cx="5730875" cy="4064000"/>
            <wp:effectExtent l="0" t="0" r="3175" b="0"/>
            <wp:docPr id="912235111" name="image4.png"/>
            <wp:cNvGraphicFramePr/>
            <a:graphic xmlns:a="http://schemas.openxmlformats.org/drawingml/2006/main">
              <a:graphicData uri="http://schemas.openxmlformats.org/drawingml/2006/picture">
                <pic:pic xmlns:pic="http://schemas.openxmlformats.org/drawingml/2006/picture">
                  <pic:nvPicPr>
                    <pic:cNvPr id="1" name="image4.png"/>
                    <pic:cNvPicPr/>
                  </pic:nvPicPr>
                  <pic:blipFill>
                    <a:blip r:embed="rId35"/>
                    <a:srcRect/>
                    <a:stretch>
                      <a:fillRect/>
                    </a:stretch>
                  </pic:blipFill>
                  <pic:spPr>
                    <a:xfrm>
                      <a:off x="0" y="0"/>
                      <a:ext cx="5730875" cy="4064000"/>
                    </a:xfrm>
                    <a:prstGeom prst="rect">
                      <a:avLst/>
                    </a:prstGeom>
                    <a:ln/>
                  </pic:spPr>
                </pic:pic>
              </a:graphicData>
            </a:graphic>
          </wp:inline>
        </w:drawing>
      </w:r>
    </w:p>
    <w:p w14:paraId="52290233" w14:textId="115BC463" w:rsidR="0032368F" w:rsidRDefault="0032368F" w:rsidP="0032368F">
      <w:pPr>
        <w:spacing w:line="360" w:lineRule="auto"/>
        <w:jc w:val="center"/>
        <w:rPr>
          <w:sz w:val="28"/>
          <w:szCs w:val="28"/>
          <w:lang w:val="uk-UA"/>
        </w:rPr>
      </w:pPr>
      <w:r>
        <w:rPr>
          <w:sz w:val="28"/>
          <w:szCs w:val="28"/>
          <w:lang w:val="uk-UA"/>
        </w:rPr>
        <w:t>Рисунок 3.24 – Сторінка перегляду повідомлень</w:t>
      </w:r>
    </w:p>
    <w:p w14:paraId="732F2A79" w14:textId="77777777" w:rsidR="00070CE0" w:rsidRDefault="00070CE0" w:rsidP="0032368F">
      <w:pPr>
        <w:spacing w:line="360" w:lineRule="auto"/>
        <w:jc w:val="center"/>
        <w:rPr>
          <w:sz w:val="28"/>
          <w:szCs w:val="28"/>
          <w:lang w:val="uk-UA"/>
        </w:rPr>
      </w:pPr>
    </w:p>
    <w:p w14:paraId="6DE5B883" w14:textId="06957FD0" w:rsidR="00070CE0" w:rsidRPr="0021114B" w:rsidRDefault="00070CE0" w:rsidP="0040509C">
      <w:pPr>
        <w:pStyle w:val="2"/>
        <w:ind w:firstLine="851"/>
        <w:jc w:val="left"/>
        <w:rPr>
          <w:sz w:val="28"/>
          <w:szCs w:val="28"/>
        </w:rPr>
      </w:pPr>
      <w:bookmarkStart w:id="8365" w:name="_Toc168081206"/>
      <w:bookmarkStart w:id="8366" w:name="_Toc169175572"/>
      <w:r>
        <w:rPr>
          <w:sz w:val="28"/>
          <w:szCs w:val="28"/>
        </w:rPr>
        <w:t>3.1</w:t>
      </w:r>
      <w:r w:rsidR="00002235">
        <w:rPr>
          <w:sz w:val="28"/>
          <w:szCs w:val="28"/>
        </w:rPr>
        <w:t>1</w:t>
      </w:r>
      <w:r>
        <w:rPr>
          <w:sz w:val="28"/>
          <w:szCs w:val="28"/>
        </w:rPr>
        <w:t xml:space="preserve"> </w:t>
      </w:r>
      <w:r w:rsidR="0021114B">
        <w:rPr>
          <w:sz w:val="28"/>
          <w:szCs w:val="28"/>
        </w:rPr>
        <w:t>Демонстрація роботи мобільного додатку</w:t>
      </w:r>
      <w:bookmarkEnd w:id="8365"/>
      <w:bookmarkEnd w:id="8366"/>
    </w:p>
    <w:p w14:paraId="20E47094" w14:textId="77777777" w:rsidR="00070CE0" w:rsidRPr="00DB2F52" w:rsidRDefault="00070CE0" w:rsidP="00070CE0">
      <w:pPr>
        <w:spacing w:line="360" w:lineRule="auto"/>
        <w:jc w:val="both"/>
        <w:rPr>
          <w:sz w:val="28"/>
          <w:szCs w:val="28"/>
          <w:lang w:val="uk-UA"/>
        </w:rPr>
      </w:pPr>
    </w:p>
    <w:p w14:paraId="13E73A5E" w14:textId="28B6EFA2" w:rsidR="00A167E5" w:rsidRDefault="004F4A63" w:rsidP="00A167E5">
      <w:pPr>
        <w:spacing w:line="360" w:lineRule="auto"/>
        <w:ind w:firstLine="851"/>
        <w:jc w:val="both"/>
        <w:rPr>
          <w:sz w:val="28"/>
          <w:szCs w:val="28"/>
          <w:lang w:val="uk-UA"/>
        </w:rPr>
      </w:pPr>
      <w:r>
        <w:rPr>
          <w:sz w:val="28"/>
          <w:szCs w:val="28"/>
          <w:lang w:val="uk-UA"/>
        </w:rPr>
        <w:t>Коли користувач встановлює мобільний застосунок на свій пристрій, створюється база даних.</w:t>
      </w:r>
    </w:p>
    <w:p w14:paraId="1C96EC85" w14:textId="6ABDC08A" w:rsidR="00A167E5" w:rsidRDefault="00A167E5" w:rsidP="00A167E5">
      <w:pPr>
        <w:spacing w:line="360" w:lineRule="auto"/>
        <w:jc w:val="center"/>
        <w:rPr>
          <w:sz w:val="28"/>
          <w:szCs w:val="28"/>
          <w:lang w:val="uk-UA"/>
        </w:rPr>
      </w:pPr>
      <w:r>
        <w:rPr>
          <w:noProof/>
          <w:sz w:val="28"/>
          <w:szCs w:val="28"/>
          <w:lang w:val="uk-UA"/>
        </w:rPr>
        <w:drawing>
          <wp:inline distT="0" distB="0" distL="0" distR="0" wp14:anchorId="6BCDADA2" wp14:editId="45E939C7">
            <wp:extent cx="708660" cy="765515"/>
            <wp:effectExtent l="0" t="0" r="0" b="0"/>
            <wp:docPr id="165367652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719217" cy="776919"/>
                    </a:xfrm>
                    <a:prstGeom prst="rect">
                      <a:avLst/>
                    </a:prstGeom>
                    <a:noFill/>
                  </pic:spPr>
                </pic:pic>
              </a:graphicData>
            </a:graphic>
          </wp:inline>
        </w:drawing>
      </w:r>
    </w:p>
    <w:p w14:paraId="71203046" w14:textId="38333B7B" w:rsidR="00A167E5" w:rsidRDefault="00A167E5" w:rsidP="00A167E5">
      <w:pPr>
        <w:spacing w:line="360" w:lineRule="auto"/>
        <w:jc w:val="center"/>
        <w:rPr>
          <w:sz w:val="28"/>
          <w:szCs w:val="28"/>
          <w:lang w:val="uk-UA"/>
        </w:rPr>
      </w:pPr>
      <w:r>
        <w:rPr>
          <w:sz w:val="28"/>
          <w:szCs w:val="28"/>
          <w:lang w:val="uk-UA"/>
        </w:rPr>
        <w:t>Рисунок 3.25 – Ярлик додатку</w:t>
      </w:r>
    </w:p>
    <w:p w14:paraId="7592FD41" w14:textId="77777777" w:rsidR="002A269F" w:rsidRDefault="002A269F" w:rsidP="00A167E5">
      <w:pPr>
        <w:spacing w:line="360" w:lineRule="auto"/>
        <w:jc w:val="center"/>
        <w:rPr>
          <w:sz w:val="28"/>
          <w:szCs w:val="28"/>
          <w:lang w:val="uk-UA"/>
        </w:rPr>
      </w:pPr>
    </w:p>
    <w:p w14:paraId="19BB46C8" w14:textId="18C55F09" w:rsidR="008A45C4" w:rsidRDefault="004F4A63" w:rsidP="00781655">
      <w:pPr>
        <w:spacing w:line="360" w:lineRule="auto"/>
        <w:ind w:firstLine="851"/>
        <w:jc w:val="both"/>
        <w:rPr>
          <w:sz w:val="28"/>
          <w:szCs w:val="28"/>
          <w:lang w:val="uk-UA"/>
        </w:rPr>
      </w:pPr>
      <w:r>
        <w:rPr>
          <w:sz w:val="28"/>
          <w:szCs w:val="28"/>
          <w:lang w:val="uk-UA"/>
        </w:rPr>
        <w:t>Очевидно, таблиці є порожніми, доки він не заповнить їх. Коли користувач переходить в активність, відповідна таблиця якої порожня, то він бачить відповідне повідомлення на екрані.</w:t>
      </w:r>
    </w:p>
    <w:p w14:paraId="0F1DEFF6" w14:textId="77777777" w:rsidR="00781655" w:rsidRPr="00FB75E5" w:rsidRDefault="00781655" w:rsidP="00781655">
      <w:pPr>
        <w:spacing w:line="360" w:lineRule="auto"/>
        <w:ind w:firstLine="851"/>
        <w:jc w:val="both"/>
        <w:rPr>
          <w:sz w:val="28"/>
          <w:szCs w:val="28"/>
          <w:lang w:val="uk-UA"/>
        </w:rPr>
      </w:pPr>
    </w:p>
    <w:p w14:paraId="67A9DAC7" w14:textId="484EBF68" w:rsidR="00FB75E5" w:rsidRDefault="00FB75E5" w:rsidP="00FB75E5">
      <w:pPr>
        <w:pStyle w:val="afc"/>
        <w:jc w:val="center"/>
        <w:rPr>
          <w:lang w:val="uk-UA" w:eastAsia="uk-UA"/>
        </w:rPr>
      </w:pPr>
      <w:r>
        <w:rPr>
          <w:noProof/>
        </w:rPr>
        <w:drawing>
          <wp:inline distT="0" distB="0" distL="0" distR="0" wp14:anchorId="1A91D520" wp14:editId="4E3B8DFB">
            <wp:extent cx="1330080" cy="2484120"/>
            <wp:effectExtent l="0" t="0" r="3810" b="0"/>
            <wp:docPr id="8215767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352464" cy="2525925"/>
                    </a:xfrm>
                    <a:prstGeom prst="rect">
                      <a:avLst/>
                    </a:prstGeom>
                    <a:noFill/>
                    <a:ln>
                      <a:noFill/>
                    </a:ln>
                  </pic:spPr>
                </pic:pic>
              </a:graphicData>
            </a:graphic>
          </wp:inline>
        </w:drawing>
      </w:r>
    </w:p>
    <w:p w14:paraId="630105FD" w14:textId="4E4315B4" w:rsidR="004F4A63" w:rsidRDefault="00FB75E5" w:rsidP="004F4A63">
      <w:pPr>
        <w:spacing w:line="360" w:lineRule="auto"/>
        <w:jc w:val="center"/>
        <w:rPr>
          <w:sz w:val="28"/>
          <w:szCs w:val="28"/>
          <w:lang w:val="uk-UA"/>
        </w:rPr>
      </w:pPr>
      <w:r>
        <w:rPr>
          <w:sz w:val="28"/>
          <w:szCs w:val="28"/>
          <w:lang w:val="uk-UA"/>
        </w:rPr>
        <w:t>Рисунок 3.2</w:t>
      </w:r>
      <w:r w:rsidR="00023B2B">
        <w:rPr>
          <w:sz w:val="28"/>
          <w:szCs w:val="28"/>
          <w:lang w:val="uk-UA"/>
        </w:rPr>
        <w:t>6</w:t>
      </w:r>
      <w:r>
        <w:rPr>
          <w:sz w:val="28"/>
          <w:szCs w:val="28"/>
          <w:lang w:val="uk-UA"/>
        </w:rPr>
        <w:t xml:space="preserve"> – Вигляд сторінки «Розклад руху» за відсутності даних</w:t>
      </w:r>
    </w:p>
    <w:p w14:paraId="67E8718A" w14:textId="77777777" w:rsidR="002A269F" w:rsidRDefault="002A269F" w:rsidP="004F4A63">
      <w:pPr>
        <w:spacing w:line="360" w:lineRule="auto"/>
        <w:jc w:val="center"/>
        <w:rPr>
          <w:sz w:val="28"/>
          <w:szCs w:val="28"/>
          <w:lang w:val="uk-UA"/>
        </w:rPr>
      </w:pPr>
    </w:p>
    <w:p w14:paraId="72BFBCBA" w14:textId="5B79C41A" w:rsidR="00FB75E5" w:rsidRDefault="00FB75E5" w:rsidP="004F4A63">
      <w:pPr>
        <w:spacing w:line="360" w:lineRule="auto"/>
        <w:jc w:val="center"/>
        <w:rPr>
          <w:sz w:val="28"/>
          <w:szCs w:val="28"/>
          <w:lang w:val="uk-UA"/>
        </w:rPr>
      </w:pPr>
      <w:r>
        <w:rPr>
          <w:noProof/>
          <w:sz w:val="28"/>
          <w:szCs w:val="28"/>
          <w:lang w:val="uk-UA"/>
        </w:rPr>
        <w:drawing>
          <wp:inline distT="0" distB="0" distL="0" distR="0" wp14:anchorId="0A58B406" wp14:editId="34848F17">
            <wp:extent cx="1293492" cy="2644140"/>
            <wp:effectExtent l="0" t="0" r="2540" b="3810"/>
            <wp:docPr id="3917378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304902" cy="2667463"/>
                    </a:xfrm>
                    <a:prstGeom prst="rect">
                      <a:avLst/>
                    </a:prstGeom>
                    <a:noFill/>
                  </pic:spPr>
                </pic:pic>
              </a:graphicData>
            </a:graphic>
          </wp:inline>
        </w:drawing>
      </w:r>
    </w:p>
    <w:p w14:paraId="12FB7951" w14:textId="095BC6F5" w:rsidR="00F32E81" w:rsidRDefault="00F32E81" w:rsidP="00F32E81">
      <w:pPr>
        <w:spacing w:line="360" w:lineRule="auto"/>
        <w:jc w:val="center"/>
        <w:rPr>
          <w:sz w:val="28"/>
          <w:szCs w:val="28"/>
          <w:lang w:val="uk-UA"/>
        </w:rPr>
      </w:pPr>
      <w:r>
        <w:rPr>
          <w:sz w:val="28"/>
          <w:szCs w:val="28"/>
          <w:lang w:val="uk-UA"/>
        </w:rPr>
        <w:t>Рисунок 3.2</w:t>
      </w:r>
      <w:r w:rsidR="00023B2B">
        <w:rPr>
          <w:sz w:val="28"/>
          <w:szCs w:val="28"/>
          <w:lang w:val="uk-UA"/>
        </w:rPr>
        <w:t>7</w:t>
      </w:r>
      <w:r>
        <w:rPr>
          <w:sz w:val="28"/>
          <w:szCs w:val="28"/>
          <w:lang w:val="uk-UA"/>
        </w:rPr>
        <w:t xml:space="preserve"> – Вигляд сторінки «</w:t>
      </w:r>
      <w:r w:rsidR="00611E60">
        <w:rPr>
          <w:sz w:val="28"/>
          <w:szCs w:val="28"/>
          <w:lang w:val="uk-UA"/>
        </w:rPr>
        <w:t>Повідомлення</w:t>
      </w:r>
      <w:r>
        <w:rPr>
          <w:sz w:val="28"/>
          <w:szCs w:val="28"/>
          <w:lang w:val="uk-UA"/>
        </w:rPr>
        <w:t>» за відсутності даних</w:t>
      </w:r>
    </w:p>
    <w:p w14:paraId="47DA6EAD" w14:textId="052085F0" w:rsidR="00907431" w:rsidRDefault="00907431" w:rsidP="00907431">
      <w:pPr>
        <w:pStyle w:val="afc"/>
        <w:jc w:val="center"/>
        <w:rPr>
          <w:lang w:val="uk-UA" w:eastAsia="uk-UA"/>
        </w:rPr>
      </w:pPr>
      <w:r>
        <w:rPr>
          <w:noProof/>
        </w:rPr>
        <w:drawing>
          <wp:inline distT="0" distB="0" distL="0" distR="0" wp14:anchorId="0829D4EE" wp14:editId="4409C577">
            <wp:extent cx="1196340" cy="2242499"/>
            <wp:effectExtent l="0" t="0" r="3810" b="5715"/>
            <wp:docPr id="974057269"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210562" cy="2269157"/>
                    </a:xfrm>
                    <a:prstGeom prst="rect">
                      <a:avLst/>
                    </a:prstGeom>
                    <a:noFill/>
                    <a:ln>
                      <a:noFill/>
                    </a:ln>
                  </pic:spPr>
                </pic:pic>
              </a:graphicData>
            </a:graphic>
          </wp:inline>
        </w:drawing>
      </w:r>
    </w:p>
    <w:p w14:paraId="337E43AF" w14:textId="45059484" w:rsidR="00907431" w:rsidRDefault="00907431" w:rsidP="00907431">
      <w:pPr>
        <w:spacing w:line="360" w:lineRule="auto"/>
        <w:jc w:val="center"/>
        <w:rPr>
          <w:sz w:val="28"/>
          <w:szCs w:val="28"/>
          <w:lang w:val="uk-UA"/>
        </w:rPr>
      </w:pPr>
      <w:r>
        <w:rPr>
          <w:sz w:val="28"/>
          <w:szCs w:val="28"/>
          <w:lang w:val="uk-UA"/>
        </w:rPr>
        <w:t>Рисунок 3.28 – Вигляд сторінки «Замовлення» за відсутності даних</w:t>
      </w:r>
    </w:p>
    <w:p w14:paraId="73576399" w14:textId="77777777" w:rsidR="002A269F" w:rsidRDefault="002A269F" w:rsidP="008A45C4">
      <w:pPr>
        <w:spacing w:line="360" w:lineRule="auto"/>
        <w:rPr>
          <w:sz w:val="28"/>
          <w:szCs w:val="28"/>
          <w:lang w:val="uk-UA"/>
        </w:rPr>
      </w:pPr>
    </w:p>
    <w:p w14:paraId="5671081B" w14:textId="2CD127CA" w:rsidR="00A53FAB" w:rsidRDefault="00A53FAB" w:rsidP="00A53FAB">
      <w:pPr>
        <w:pStyle w:val="afc"/>
        <w:jc w:val="center"/>
        <w:rPr>
          <w:lang w:val="uk-UA" w:eastAsia="uk-UA"/>
        </w:rPr>
      </w:pPr>
      <w:r>
        <w:rPr>
          <w:noProof/>
        </w:rPr>
        <w:drawing>
          <wp:inline distT="0" distB="0" distL="0" distR="0" wp14:anchorId="462361F0" wp14:editId="766972AA">
            <wp:extent cx="1181100" cy="2206857"/>
            <wp:effectExtent l="0" t="0" r="0" b="3175"/>
            <wp:docPr id="166196903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193297" cy="2229647"/>
                    </a:xfrm>
                    <a:prstGeom prst="rect">
                      <a:avLst/>
                    </a:prstGeom>
                    <a:noFill/>
                    <a:ln>
                      <a:noFill/>
                    </a:ln>
                  </pic:spPr>
                </pic:pic>
              </a:graphicData>
            </a:graphic>
          </wp:inline>
        </w:drawing>
      </w:r>
    </w:p>
    <w:p w14:paraId="3586FF2B" w14:textId="0B452F2A" w:rsidR="00A53FAB" w:rsidRDefault="00A53FAB" w:rsidP="00A53FAB">
      <w:pPr>
        <w:spacing w:line="360" w:lineRule="auto"/>
        <w:jc w:val="center"/>
        <w:rPr>
          <w:sz w:val="28"/>
          <w:szCs w:val="28"/>
          <w:lang w:val="uk-UA"/>
        </w:rPr>
      </w:pPr>
      <w:r>
        <w:rPr>
          <w:sz w:val="28"/>
          <w:szCs w:val="28"/>
          <w:lang w:val="uk-UA"/>
        </w:rPr>
        <w:t>Рисунок 3.29 – Вигляд сторінки «Вантажівки» за відсутності даних</w:t>
      </w:r>
    </w:p>
    <w:p w14:paraId="391D529A" w14:textId="77777777" w:rsidR="002A269F" w:rsidRPr="00A53FAB" w:rsidRDefault="002A269F" w:rsidP="00A53FAB">
      <w:pPr>
        <w:spacing w:line="360" w:lineRule="auto"/>
        <w:jc w:val="center"/>
        <w:rPr>
          <w:sz w:val="28"/>
          <w:szCs w:val="28"/>
          <w:lang w:val="uk-UA"/>
        </w:rPr>
      </w:pPr>
    </w:p>
    <w:p w14:paraId="5AA73079" w14:textId="25C5FA23" w:rsidR="00017797" w:rsidRDefault="00017797" w:rsidP="00017797">
      <w:pPr>
        <w:pStyle w:val="afc"/>
        <w:jc w:val="center"/>
        <w:rPr>
          <w:lang w:val="uk-UA" w:eastAsia="uk-UA"/>
        </w:rPr>
      </w:pPr>
      <w:r>
        <w:rPr>
          <w:noProof/>
        </w:rPr>
        <w:drawing>
          <wp:inline distT="0" distB="0" distL="0" distR="0" wp14:anchorId="16F546BB" wp14:editId="56852DD1">
            <wp:extent cx="1241118" cy="2301240"/>
            <wp:effectExtent l="0" t="0" r="0" b="3810"/>
            <wp:docPr id="79878294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246442" cy="2311112"/>
                    </a:xfrm>
                    <a:prstGeom prst="rect">
                      <a:avLst/>
                    </a:prstGeom>
                    <a:noFill/>
                    <a:ln>
                      <a:noFill/>
                    </a:ln>
                  </pic:spPr>
                </pic:pic>
              </a:graphicData>
            </a:graphic>
          </wp:inline>
        </w:drawing>
      </w:r>
    </w:p>
    <w:p w14:paraId="22C5B27F" w14:textId="441FEF4F" w:rsidR="00017797" w:rsidRPr="00A53FAB" w:rsidRDefault="00017797" w:rsidP="00017797">
      <w:pPr>
        <w:spacing w:line="360" w:lineRule="auto"/>
        <w:jc w:val="center"/>
        <w:rPr>
          <w:sz w:val="28"/>
          <w:szCs w:val="28"/>
          <w:lang w:val="uk-UA"/>
        </w:rPr>
      </w:pPr>
      <w:r>
        <w:rPr>
          <w:sz w:val="28"/>
          <w:szCs w:val="28"/>
          <w:lang w:val="uk-UA"/>
        </w:rPr>
        <w:t>Рисунок 3.30 – Вигляд сторінки «Водії» за відсутності даних</w:t>
      </w:r>
    </w:p>
    <w:p w14:paraId="1351247F" w14:textId="059409CB" w:rsidR="004E420F" w:rsidRDefault="004E420F" w:rsidP="004E420F">
      <w:pPr>
        <w:pStyle w:val="afc"/>
        <w:jc w:val="center"/>
        <w:rPr>
          <w:lang w:val="uk-UA" w:eastAsia="uk-UA"/>
        </w:rPr>
      </w:pPr>
      <w:r>
        <w:rPr>
          <w:noProof/>
        </w:rPr>
        <w:drawing>
          <wp:inline distT="0" distB="0" distL="0" distR="0" wp14:anchorId="2A9AE508" wp14:editId="4BF476EA">
            <wp:extent cx="1120140" cy="2071201"/>
            <wp:effectExtent l="0" t="0" r="3810" b="5715"/>
            <wp:docPr id="1262451125"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139880" cy="2107701"/>
                    </a:xfrm>
                    <a:prstGeom prst="rect">
                      <a:avLst/>
                    </a:prstGeom>
                    <a:noFill/>
                    <a:ln>
                      <a:noFill/>
                    </a:ln>
                  </pic:spPr>
                </pic:pic>
              </a:graphicData>
            </a:graphic>
          </wp:inline>
        </w:drawing>
      </w:r>
    </w:p>
    <w:p w14:paraId="6330CEB2" w14:textId="7AA3CF12" w:rsidR="00F32E81" w:rsidRDefault="004E420F" w:rsidP="00907431">
      <w:pPr>
        <w:spacing w:line="360" w:lineRule="auto"/>
        <w:jc w:val="center"/>
        <w:rPr>
          <w:sz w:val="28"/>
          <w:szCs w:val="28"/>
          <w:lang w:val="uk-UA"/>
        </w:rPr>
      </w:pPr>
      <w:r>
        <w:rPr>
          <w:sz w:val="28"/>
          <w:szCs w:val="28"/>
          <w:lang w:val="uk-UA"/>
        </w:rPr>
        <w:t>Рисунок 3.31 – Вигляд сторінки «Клієнти» за відсутності даних</w:t>
      </w:r>
    </w:p>
    <w:p w14:paraId="03343B7D" w14:textId="77777777" w:rsidR="002A269F" w:rsidRDefault="002A269F" w:rsidP="00907431">
      <w:pPr>
        <w:spacing w:line="360" w:lineRule="auto"/>
        <w:jc w:val="center"/>
        <w:rPr>
          <w:sz w:val="28"/>
          <w:szCs w:val="28"/>
          <w:lang w:val="uk-UA"/>
        </w:rPr>
      </w:pPr>
    </w:p>
    <w:p w14:paraId="00776104" w14:textId="2B484DCA" w:rsidR="00D04F49" w:rsidRDefault="00D04F49" w:rsidP="00D04F49">
      <w:pPr>
        <w:pStyle w:val="afc"/>
        <w:jc w:val="center"/>
        <w:rPr>
          <w:lang w:val="uk-UA" w:eastAsia="uk-UA"/>
        </w:rPr>
      </w:pPr>
      <w:r>
        <w:rPr>
          <w:noProof/>
        </w:rPr>
        <w:drawing>
          <wp:inline distT="0" distB="0" distL="0" distR="0" wp14:anchorId="6D480F14" wp14:editId="7B1E140F">
            <wp:extent cx="1036320" cy="1942272"/>
            <wp:effectExtent l="0" t="0" r="0" b="1270"/>
            <wp:docPr id="1591524442"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048245" cy="1964622"/>
                    </a:xfrm>
                    <a:prstGeom prst="rect">
                      <a:avLst/>
                    </a:prstGeom>
                    <a:noFill/>
                    <a:ln>
                      <a:noFill/>
                    </a:ln>
                  </pic:spPr>
                </pic:pic>
              </a:graphicData>
            </a:graphic>
          </wp:inline>
        </w:drawing>
      </w:r>
    </w:p>
    <w:p w14:paraId="2BE0B397" w14:textId="6B4B9871" w:rsidR="00D04F49" w:rsidRDefault="00D04F49" w:rsidP="00DF5A35">
      <w:pPr>
        <w:spacing w:line="360" w:lineRule="auto"/>
        <w:jc w:val="center"/>
        <w:rPr>
          <w:sz w:val="28"/>
          <w:szCs w:val="28"/>
          <w:lang w:val="uk-UA"/>
        </w:rPr>
      </w:pPr>
      <w:r>
        <w:rPr>
          <w:sz w:val="28"/>
          <w:szCs w:val="28"/>
          <w:lang w:val="uk-UA"/>
        </w:rPr>
        <w:t>Рисунок 3.32 – Вигляд сторінки «</w:t>
      </w:r>
      <w:r w:rsidR="004D5E71">
        <w:rPr>
          <w:sz w:val="28"/>
          <w:szCs w:val="28"/>
          <w:lang w:val="uk-UA"/>
        </w:rPr>
        <w:t>Партнер</w:t>
      </w:r>
      <w:r>
        <w:rPr>
          <w:sz w:val="28"/>
          <w:szCs w:val="28"/>
          <w:lang w:val="uk-UA"/>
        </w:rPr>
        <w:t>и» за відсутності даних</w:t>
      </w:r>
    </w:p>
    <w:p w14:paraId="79241B34" w14:textId="77777777" w:rsidR="00701E4E" w:rsidRDefault="00701E4E" w:rsidP="00DF5A35">
      <w:pPr>
        <w:spacing w:line="360" w:lineRule="auto"/>
        <w:jc w:val="center"/>
        <w:rPr>
          <w:sz w:val="28"/>
          <w:szCs w:val="28"/>
          <w:lang w:val="uk-UA"/>
        </w:rPr>
      </w:pPr>
    </w:p>
    <w:p w14:paraId="57EF493B" w14:textId="0EFA08CF" w:rsidR="00DF5A35" w:rsidRDefault="00DF5A35" w:rsidP="00070CE0">
      <w:pPr>
        <w:spacing w:line="360" w:lineRule="auto"/>
        <w:ind w:firstLine="851"/>
        <w:jc w:val="both"/>
        <w:rPr>
          <w:sz w:val="28"/>
          <w:szCs w:val="28"/>
          <w:lang w:val="uk-UA"/>
        </w:rPr>
      </w:pPr>
      <w:r>
        <w:rPr>
          <w:sz w:val="28"/>
          <w:szCs w:val="28"/>
          <w:lang w:val="uk-UA"/>
        </w:rPr>
        <w:t>У розділі «Про компанії» написано короткий опис діяльності автопідприємства вантажних перевезень.</w:t>
      </w:r>
    </w:p>
    <w:p w14:paraId="6F1E903D" w14:textId="77777777" w:rsidR="008A45C4" w:rsidRDefault="008A45C4" w:rsidP="00070CE0">
      <w:pPr>
        <w:spacing w:line="360" w:lineRule="auto"/>
        <w:ind w:firstLine="851"/>
        <w:jc w:val="both"/>
        <w:rPr>
          <w:sz w:val="28"/>
          <w:szCs w:val="28"/>
          <w:lang w:val="uk-UA"/>
        </w:rPr>
      </w:pPr>
    </w:p>
    <w:p w14:paraId="4C8D7C1E" w14:textId="60F373AF" w:rsidR="00DF5A35" w:rsidRDefault="00701E4E" w:rsidP="00701E4E">
      <w:pPr>
        <w:spacing w:line="360" w:lineRule="auto"/>
        <w:jc w:val="center"/>
        <w:rPr>
          <w:sz w:val="28"/>
          <w:szCs w:val="28"/>
          <w:lang w:val="uk-UA"/>
        </w:rPr>
      </w:pPr>
      <w:r>
        <w:rPr>
          <w:noProof/>
          <w:sz w:val="28"/>
          <w:szCs w:val="28"/>
          <w:lang w:val="uk-UA"/>
        </w:rPr>
        <w:drawing>
          <wp:inline distT="0" distB="0" distL="0" distR="0" wp14:anchorId="4769BD3C" wp14:editId="11924C44">
            <wp:extent cx="1008442" cy="1996440"/>
            <wp:effectExtent l="0" t="0" r="1270" b="3810"/>
            <wp:docPr id="158284804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021336" cy="2021966"/>
                    </a:xfrm>
                    <a:prstGeom prst="rect">
                      <a:avLst/>
                    </a:prstGeom>
                    <a:noFill/>
                  </pic:spPr>
                </pic:pic>
              </a:graphicData>
            </a:graphic>
          </wp:inline>
        </w:drawing>
      </w:r>
    </w:p>
    <w:p w14:paraId="16F92906" w14:textId="68C81A15" w:rsidR="00701E4E" w:rsidRDefault="00701E4E" w:rsidP="002A269F">
      <w:pPr>
        <w:spacing w:line="360" w:lineRule="auto"/>
        <w:jc w:val="center"/>
        <w:rPr>
          <w:sz w:val="28"/>
          <w:szCs w:val="28"/>
          <w:lang w:val="uk-UA"/>
        </w:rPr>
      </w:pPr>
      <w:r>
        <w:rPr>
          <w:sz w:val="28"/>
          <w:szCs w:val="28"/>
          <w:lang w:val="uk-UA"/>
        </w:rPr>
        <w:t>Рисунок 3.33 – Вигляд сторінки «Про компанію»</w:t>
      </w:r>
    </w:p>
    <w:p w14:paraId="07B5A494" w14:textId="5BC4BFC6" w:rsidR="00701E4E" w:rsidRDefault="00701E4E" w:rsidP="00070CE0">
      <w:pPr>
        <w:spacing w:line="360" w:lineRule="auto"/>
        <w:ind w:firstLine="851"/>
        <w:jc w:val="both"/>
        <w:rPr>
          <w:sz w:val="28"/>
          <w:szCs w:val="28"/>
          <w:lang w:val="uk-UA"/>
        </w:rPr>
      </w:pPr>
      <w:r>
        <w:rPr>
          <w:sz w:val="28"/>
          <w:szCs w:val="28"/>
          <w:lang w:val="uk-UA"/>
        </w:rPr>
        <w:t>Перехід між сторінками здійснюється за допомогою навігаційного меню.</w:t>
      </w:r>
    </w:p>
    <w:p w14:paraId="7FDE4B87" w14:textId="77777777" w:rsidR="008A45C4" w:rsidRDefault="008A45C4" w:rsidP="00070CE0">
      <w:pPr>
        <w:spacing w:line="360" w:lineRule="auto"/>
        <w:ind w:firstLine="851"/>
        <w:jc w:val="both"/>
        <w:rPr>
          <w:sz w:val="28"/>
          <w:szCs w:val="28"/>
          <w:lang w:val="uk-UA"/>
        </w:rPr>
      </w:pPr>
    </w:p>
    <w:p w14:paraId="2E2081FB" w14:textId="1FBC79EE" w:rsidR="00DC1C73" w:rsidRDefault="00DC1C73" w:rsidP="00DC1C73">
      <w:pPr>
        <w:spacing w:line="360" w:lineRule="auto"/>
        <w:jc w:val="center"/>
        <w:rPr>
          <w:sz w:val="28"/>
          <w:szCs w:val="28"/>
          <w:lang w:val="uk-UA"/>
        </w:rPr>
      </w:pPr>
      <w:r>
        <w:rPr>
          <w:noProof/>
          <w:sz w:val="28"/>
          <w:szCs w:val="28"/>
          <w:lang w:val="uk-UA"/>
        </w:rPr>
        <w:drawing>
          <wp:inline distT="0" distB="0" distL="0" distR="0" wp14:anchorId="64D98EDE" wp14:editId="48F6043B">
            <wp:extent cx="1203960" cy="2356972"/>
            <wp:effectExtent l="0" t="0" r="0" b="5715"/>
            <wp:docPr id="136509117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213840" cy="2376314"/>
                    </a:xfrm>
                    <a:prstGeom prst="rect">
                      <a:avLst/>
                    </a:prstGeom>
                    <a:noFill/>
                  </pic:spPr>
                </pic:pic>
              </a:graphicData>
            </a:graphic>
          </wp:inline>
        </w:drawing>
      </w:r>
    </w:p>
    <w:p w14:paraId="2E422C7C" w14:textId="1422A45E" w:rsidR="00EF37BE" w:rsidRDefault="00EF37BE" w:rsidP="00EF37BE">
      <w:pPr>
        <w:spacing w:line="360" w:lineRule="auto"/>
        <w:jc w:val="center"/>
        <w:rPr>
          <w:sz w:val="28"/>
          <w:szCs w:val="28"/>
          <w:lang w:val="uk-UA"/>
        </w:rPr>
      </w:pPr>
      <w:r>
        <w:rPr>
          <w:sz w:val="28"/>
          <w:szCs w:val="28"/>
          <w:lang w:val="uk-UA"/>
        </w:rPr>
        <w:t>Рисунок 3.33 – Вигляд навігаційного меню</w:t>
      </w:r>
    </w:p>
    <w:p w14:paraId="10891B1A" w14:textId="77777777" w:rsidR="00EF37BE" w:rsidRDefault="00EF37BE" w:rsidP="00DC1C73">
      <w:pPr>
        <w:spacing w:line="360" w:lineRule="auto"/>
        <w:jc w:val="center"/>
        <w:rPr>
          <w:sz w:val="28"/>
          <w:szCs w:val="28"/>
          <w:lang w:val="uk-UA"/>
        </w:rPr>
      </w:pPr>
    </w:p>
    <w:p w14:paraId="414FC7DF" w14:textId="36E1FB94" w:rsidR="00EF37BE" w:rsidRDefault="00EF37BE" w:rsidP="00070CE0">
      <w:pPr>
        <w:spacing w:line="360" w:lineRule="auto"/>
        <w:ind w:firstLine="851"/>
        <w:jc w:val="both"/>
        <w:rPr>
          <w:sz w:val="28"/>
          <w:szCs w:val="28"/>
          <w:lang w:val="uk-UA"/>
        </w:rPr>
      </w:pPr>
      <w:r>
        <w:rPr>
          <w:sz w:val="28"/>
          <w:szCs w:val="28"/>
          <w:lang w:val="uk-UA"/>
        </w:rPr>
        <w:t>Якщо користувач натисне кнопку «Вийти», то побачить відповідне повідомлення на екрані.</w:t>
      </w:r>
    </w:p>
    <w:p w14:paraId="2004FA20" w14:textId="77777777" w:rsidR="00EF37BE" w:rsidRDefault="00EF37BE" w:rsidP="00EF37BE">
      <w:pPr>
        <w:spacing w:line="360" w:lineRule="auto"/>
        <w:jc w:val="both"/>
        <w:rPr>
          <w:sz w:val="28"/>
          <w:szCs w:val="28"/>
          <w:lang w:val="uk-UA"/>
        </w:rPr>
      </w:pPr>
    </w:p>
    <w:p w14:paraId="1C14813C" w14:textId="2F7F7E79" w:rsidR="00EF37BE" w:rsidRDefault="00EF37BE" w:rsidP="00EF37BE">
      <w:pPr>
        <w:spacing w:line="360" w:lineRule="auto"/>
        <w:jc w:val="center"/>
        <w:rPr>
          <w:sz w:val="28"/>
          <w:szCs w:val="28"/>
          <w:lang w:val="uk-UA"/>
        </w:rPr>
      </w:pPr>
      <w:r>
        <w:rPr>
          <w:noProof/>
          <w:sz w:val="28"/>
          <w:szCs w:val="28"/>
          <w:lang w:val="uk-UA"/>
        </w:rPr>
        <w:drawing>
          <wp:inline distT="0" distB="0" distL="0" distR="0" wp14:anchorId="6A404737" wp14:editId="1A584FB1">
            <wp:extent cx="1402080" cy="2782004"/>
            <wp:effectExtent l="0" t="0" r="7620" b="0"/>
            <wp:docPr id="125022528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413802" cy="2805263"/>
                    </a:xfrm>
                    <a:prstGeom prst="rect">
                      <a:avLst/>
                    </a:prstGeom>
                    <a:noFill/>
                  </pic:spPr>
                </pic:pic>
              </a:graphicData>
            </a:graphic>
          </wp:inline>
        </w:drawing>
      </w:r>
    </w:p>
    <w:p w14:paraId="2F720600" w14:textId="45C4D82E" w:rsidR="00AC685A" w:rsidRDefault="00AC685A" w:rsidP="00AC685A">
      <w:pPr>
        <w:spacing w:line="360" w:lineRule="auto"/>
        <w:jc w:val="center"/>
        <w:rPr>
          <w:sz w:val="28"/>
          <w:szCs w:val="28"/>
          <w:lang w:val="uk-UA"/>
        </w:rPr>
      </w:pPr>
      <w:r>
        <w:rPr>
          <w:sz w:val="28"/>
          <w:szCs w:val="28"/>
          <w:lang w:val="uk-UA"/>
        </w:rPr>
        <w:t>Рисунок 3.34 – Повідомлення про вихід з системи</w:t>
      </w:r>
    </w:p>
    <w:p w14:paraId="0D95307E" w14:textId="77777777" w:rsidR="00AC685A" w:rsidRDefault="00AC685A" w:rsidP="00EF37BE">
      <w:pPr>
        <w:spacing w:line="360" w:lineRule="auto"/>
        <w:jc w:val="center"/>
        <w:rPr>
          <w:sz w:val="28"/>
          <w:szCs w:val="28"/>
          <w:lang w:val="uk-UA"/>
        </w:rPr>
      </w:pPr>
    </w:p>
    <w:p w14:paraId="21CDF302" w14:textId="3B983F00" w:rsidR="00E37A52" w:rsidRDefault="00E37A52" w:rsidP="00070CE0">
      <w:pPr>
        <w:spacing w:line="360" w:lineRule="auto"/>
        <w:ind w:firstLine="851"/>
        <w:jc w:val="both"/>
        <w:rPr>
          <w:sz w:val="28"/>
          <w:szCs w:val="28"/>
          <w:lang w:val="uk-UA"/>
        </w:rPr>
      </w:pPr>
      <w:r>
        <w:rPr>
          <w:sz w:val="28"/>
          <w:szCs w:val="28"/>
          <w:lang w:val="uk-UA"/>
        </w:rPr>
        <w:t>З активності «Вантажівки» можна перейти в активність «Додати вантажівку».</w:t>
      </w:r>
    </w:p>
    <w:p w14:paraId="09C10E48" w14:textId="234C74FF" w:rsidR="00E37A52" w:rsidRDefault="005C17E7" w:rsidP="005C17E7">
      <w:pPr>
        <w:spacing w:line="360" w:lineRule="auto"/>
        <w:jc w:val="center"/>
        <w:rPr>
          <w:sz w:val="28"/>
          <w:szCs w:val="28"/>
          <w:lang w:val="uk-UA"/>
        </w:rPr>
      </w:pPr>
      <w:r>
        <w:rPr>
          <w:noProof/>
          <w:sz w:val="28"/>
          <w:szCs w:val="28"/>
          <w:lang w:val="uk-UA"/>
        </w:rPr>
        <w:drawing>
          <wp:inline distT="0" distB="0" distL="0" distR="0" wp14:anchorId="1A73E83F" wp14:editId="42F27240">
            <wp:extent cx="1568430" cy="2354580"/>
            <wp:effectExtent l="0" t="0" r="0" b="7620"/>
            <wp:docPr id="182595397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t="3549" b="27281"/>
                    <a:stretch/>
                  </pic:blipFill>
                  <pic:spPr bwMode="auto">
                    <a:xfrm>
                      <a:off x="0" y="0"/>
                      <a:ext cx="1576108" cy="2366106"/>
                    </a:xfrm>
                    <a:prstGeom prst="rect">
                      <a:avLst/>
                    </a:prstGeom>
                    <a:noFill/>
                    <a:ln>
                      <a:noFill/>
                    </a:ln>
                    <a:extLst>
                      <a:ext uri="{53640926-AAD7-44D8-BBD7-CCE9431645EC}">
                        <a14:shadowObscured xmlns:a14="http://schemas.microsoft.com/office/drawing/2010/main"/>
                      </a:ext>
                    </a:extLst>
                  </pic:spPr>
                </pic:pic>
              </a:graphicData>
            </a:graphic>
          </wp:inline>
        </w:drawing>
      </w:r>
    </w:p>
    <w:p w14:paraId="25D5AC5A" w14:textId="3152722A" w:rsidR="005C17E7" w:rsidRDefault="005C17E7" w:rsidP="005C17E7">
      <w:pPr>
        <w:spacing w:line="360" w:lineRule="auto"/>
        <w:jc w:val="center"/>
        <w:rPr>
          <w:sz w:val="28"/>
          <w:szCs w:val="28"/>
          <w:lang w:val="uk-UA"/>
        </w:rPr>
      </w:pPr>
      <w:r>
        <w:rPr>
          <w:sz w:val="28"/>
          <w:szCs w:val="28"/>
          <w:lang w:val="uk-UA"/>
        </w:rPr>
        <w:t>Рисунок 3.34 – Форма додавання нової вантажівки</w:t>
      </w:r>
    </w:p>
    <w:p w14:paraId="6145EDDE" w14:textId="77777777" w:rsidR="005C17E7" w:rsidRDefault="005C17E7" w:rsidP="005C17E7">
      <w:pPr>
        <w:spacing w:line="360" w:lineRule="auto"/>
        <w:jc w:val="center"/>
        <w:rPr>
          <w:sz w:val="28"/>
          <w:szCs w:val="28"/>
          <w:lang w:val="uk-UA"/>
        </w:rPr>
      </w:pPr>
    </w:p>
    <w:p w14:paraId="1D6C123B" w14:textId="0C35FF6F" w:rsidR="003736B4" w:rsidRDefault="003736B4" w:rsidP="00070CE0">
      <w:pPr>
        <w:spacing w:line="360" w:lineRule="auto"/>
        <w:ind w:firstLine="851"/>
        <w:jc w:val="both"/>
        <w:rPr>
          <w:sz w:val="28"/>
          <w:szCs w:val="28"/>
          <w:lang w:val="uk-UA"/>
        </w:rPr>
      </w:pPr>
      <w:r>
        <w:rPr>
          <w:sz w:val="28"/>
          <w:szCs w:val="28"/>
          <w:lang w:val="uk-UA"/>
        </w:rPr>
        <w:t>Тут всі поля є обов’язковими. Якщо лишити хоч одне незаповненим, то в БД не додасться нічого, а користувач побачить повідомлення про необхідність заповнити поле.</w:t>
      </w:r>
    </w:p>
    <w:p w14:paraId="066407C4" w14:textId="77777777" w:rsidR="003736B4" w:rsidRDefault="003736B4" w:rsidP="003736B4">
      <w:pPr>
        <w:spacing w:line="360" w:lineRule="auto"/>
        <w:jc w:val="both"/>
        <w:rPr>
          <w:sz w:val="28"/>
          <w:szCs w:val="28"/>
          <w:lang w:val="uk-UA"/>
        </w:rPr>
      </w:pPr>
    </w:p>
    <w:p w14:paraId="4F3D28F8" w14:textId="4559932F" w:rsidR="003736B4" w:rsidRDefault="003736B4" w:rsidP="003736B4">
      <w:pPr>
        <w:spacing w:line="360" w:lineRule="auto"/>
        <w:jc w:val="center"/>
        <w:rPr>
          <w:sz w:val="28"/>
          <w:szCs w:val="28"/>
          <w:lang w:val="uk-UA"/>
        </w:rPr>
      </w:pPr>
      <w:r>
        <w:rPr>
          <w:noProof/>
          <w:sz w:val="28"/>
          <w:szCs w:val="28"/>
          <w:lang w:val="uk-UA"/>
        </w:rPr>
        <w:drawing>
          <wp:inline distT="0" distB="0" distL="0" distR="0" wp14:anchorId="08E0C9C1" wp14:editId="51694F5A">
            <wp:extent cx="1341120" cy="2289020"/>
            <wp:effectExtent l="0" t="0" r="0" b="0"/>
            <wp:docPr id="634514895"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348850" cy="2302213"/>
                    </a:xfrm>
                    <a:prstGeom prst="rect">
                      <a:avLst/>
                    </a:prstGeom>
                    <a:noFill/>
                  </pic:spPr>
                </pic:pic>
              </a:graphicData>
            </a:graphic>
          </wp:inline>
        </w:drawing>
      </w:r>
    </w:p>
    <w:p w14:paraId="633DA16E" w14:textId="03435DE8" w:rsidR="003736B4" w:rsidRDefault="003736B4" w:rsidP="003736B4">
      <w:pPr>
        <w:spacing w:line="360" w:lineRule="auto"/>
        <w:jc w:val="center"/>
        <w:rPr>
          <w:sz w:val="28"/>
          <w:szCs w:val="28"/>
          <w:lang w:val="uk-UA"/>
        </w:rPr>
      </w:pPr>
      <w:r>
        <w:rPr>
          <w:sz w:val="28"/>
          <w:szCs w:val="28"/>
          <w:lang w:val="uk-UA"/>
        </w:rPr>
        <w:t>Рисунок 3.35 – Повідомлення про необхідність вводу</w:t>
      </w:r>
    </w:p>
    <w:p w14:paraId="35C702CA" w14:textId="77777777" w:rsidR="003736B4" w:rsidRDefault="003736B4" w:rsidP="003736B4">
      <w:pPr>
        <w:spacing w:line="360" w:lineRule="auto"/>
        <w:jc w:val="center"/>
        <w:rPr>
          <w:sz w:val="28"/>
          <w:szCs w:val="28"/>
          <w:lang w:val="uk-UA"/>
        </w:rPr>
      </w:pPr>
    </w:p>
    <w:p w14:paraId="60A913CB" w14:textId="0C71A5F5" w:rsidR="003736B4" w:rsidRDefault="009E2D49" w:rsidP="00070CE0">
      <w:pPr>
        <w:spacing w:line="360" w:lineRule="auto"/>
        <w:ind w:firstLine="851"/>
        <w:jc w:val="both"/>
        <w:rPr>
          <w:sz w:val="28"/>
          <w:szCs w:val="28"/>
          <w:lang w:val="uk-UA"/>
        </w:rPr>
      </w:pPr>
      <w:r>
        <w:rPr>
          <w:sz w:val="28"/>
          <w:szCs w:val="28"/>
          <w:lang w:val="uk-UA"/>
        </w:rPr>
        <w:t>Тип вантажу і тип кузова вибираються з випадного списку.</w:t>
      </w:r>
    </w:p>
    <w:p w14:paraId="7CEB252B" w14:textId="443B031C" w:rsidR="00783CA3" w:rsidRDefault="00783CA3" w:rsidP="00783CA3">
      <w:pPr>
        <w:spacing w:line="360" w:lineRule="auto"/>
        <w:jc w:val="center"/>
        <w:rPr>
          <w:sz w:val="28"/>
          <w:szCs w:val="28"/>
          <w:lang w:val="uk-UA"/>
        </w:rPr>
      </w:pPr>
      <w:r>
        <w:rPr>
          <w:noProof/>
          <w:sz w:val="28"/>
          <w:szCs w:val="28"/>
          <w:lang w:val="uk-UA"/>
        </w:rPr>
        <w:drawing>
          <wp:inline distT="0" distB="0" distL="0" distR="0" wp14:anchorId="4FC4CFC2" wp14:editId="04FA1C41">
            <wp:extent cx="1837730" cy="2209800"/>
            <wp:effectExtent l="0" t="0" r="0" b="0"/>
            <wp:docPr id="1853836894"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866740" cy="2244683"/>
                    </a:xfrm>
                    <a:prstGeom prst="rect">
                      <a:avLst/>
                    </a:prstGeom>
                    <a:noFill/>
                  </pic:spPr>
                </pic:pic>
              </a:graphicData>
            </a:graphic>
          </wp:inline>
        </w:drawing>
      </w:r>
    </w:p>
    <w:p w14:paraId="0F9CD489" w14:textId="335D77D4" w:rsidR="00783CA3" w:rsidRDefault="00783CA3" w:rsidP="00783CA3">
      <w:pPr>
        <w:spacing w:line="360" w:lineRule="auto"/>
        <w:jc w:val="center"/>
        <w:rPr>
          <w:sz w:val="28"/>
          <w:szCs w:val="28"/>
          <w:lang w:val="uk-UA"/>
        </w:rPr>
      </w:pPr>
      <w:r>
        <w:rPr>
          <w:sz w:val="28"/>
          <w:szCs w:val="28"/>
          <w:lang w:val="uk-UA"/>
        </w:rPr>
        <w:t>Рисунок 3.35 – Список типів вантажу</w:t>
      </w:r>
    </w:p>
    <w:p w14:paraId="37BA8763" w14:textId="77777777" w:rsidR="002A269F" w:rsidRDefault="002A269F" w:rsidP="00783CA3">
      <w:pPr>
        <w:spacing w:line="360" w:lineRule="auto"/>
        <w:jc w:val="center"/>
        <w:rPr>
          <w:sz w:val="28"/>
          <w:szCs w:val="28"/>
          <w:lang w:val="uk-UA"/>
        </w:rPr>
      </w:pPr>
    </w:p>
    <w:p w14:paraId="34CD1DFF" w14:textId="74B8407F" w:rsidR="00783CA3" w:rsidRDefault="00783CA3" w:rsidP="00783CA3">
      <w:pPr>
        <w:spacing w:line="360" w:lineRule="auto"/>
        <w:jc w:val="center"/>
        <w:rPr>
          <w:sz w:val="28"/>
          <w:szCs w:val="28"/>
          <w:lang w:val="uk-UA"/>
        </w:rPr>
      </w:pPr>
      <w:r>
        <w:rPr>
          <w:noProof/>
          <w:sz w:val="28"/>
          <w:szCs w:val="28"/>
          <w:lang w:val="uk-UA"/>
        </w:rPr>
        <w:drawing>
          <wp:inline distT="0" distB="0" distL="0" distR="0" wp14:anchorId="7B3C7E84" wp14:editId="3A6BFB7E">
            <wp:extent cx="1805940" cy="2085968"/>
            <wp:effectExtent l="0" t="0" r="3810" b="0"/>
            <wp:docPr id="1014726970"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821431" cy="2103861"/>
                    </a:xfrm>
                    <a:prstGeom prst="rect">
                      <a:avLst/>
                    </a:prstGeom>
                    <a:noFill/>
                  </pic:spPr>
                </pic:pic>
              </a:graphicData>
            </a:graphic>
          </wp:inline>
        </w:drawing>
      </w:r>
    </w:p>
    <w:p w14:paraId="1F27DD8B" w14:textId="26845BE7" w:rsidR="0002458D" w:rsidRDefault="00783CA3" w:rsidP="002E6EFE">
      <w:pPr>
        <w:spacing w:line="360" w:lineRule="auto"/>
        <w:jc w:val="center"/>
        <w:rPr>
          <w:sz w:val="28"/>
          <w:szCs w:val="28"/>
          <w:lang w:val="uk-UA"/>
        </w:rPr>
      </w:pPr>
      <w:r>
        <w:rPr>
          <w:sz w:val="28"/>
          <w:szCs w:val="28"/>
          <w:lang w:val="uk-UA"/>
        </w:rPr>
        <w:t>Рисунок 3.36 – Список типів кузова</w:t>
      </w:r>
    </w:p>
    <w:p w14:paraId="5F60A6D7" w14:textId="77777777" w:rsidR="002E6EFE" w:rsidRDefault="002E6EFE" w:rsidP="002E6EFE">
      <w:pPr>
        <w:spacing w:line="360" w:lineRule="auto"/>
        <w:jc w:val="center"/>
        <w:rPr>
          <w:sz w:val="28"/>
          <w:szCs w:val="28"/>
          <w:lang w:val="uk-UA"/>
        </w:rPr>
      </w:pPr>
    </w:p>
    <w:p w14:paraId="59878556" w14:textId="254BB2EF" w:rsidR="002E6EFE" w:rsidRDefault="002E6EFE" w:rsidP="00070CE0">
      <w:pPr>
        <w:spacing w:line="360" w:lineRule="auto"/>
        <w:ind w:firstLine="851"/>
        <w:jc w:val="both"/>
        <w:rPr>
          <w:sz w:val="28"/>
          <w:szCs w:val="28"/>
          <w:lang w:val="uk-UA"/>
        </w:rPr>
      </w:pPr>
      <w:r>
        <w:rPr>
          <w:sz w:val="28"/>
          <w:szCs w:val="28"/>
          <w:lang w:val="uk-UA"/>
        </w:rPr>
        <w:t>Кожне поле має свій тип вводу. Наприклад, тип поля «Вантажність» - числовий, а «Виробник» - текстовий.</w:t>
      </w:r>
    </w:p>
    <w:p w14:paraId="71926FB1" w14:textId="77777777" w:rsidR="00E77984" w:rsidRDefault="00E77984" w:rsidP="00E77984">
      <w:pPr>
        <w:spacing w:line="360" w:lineRule="auto"/>
        <w:jc w:val="both"/>
        <w:rPr>
          <w:sz w:val="28"/>
          <w:szCs w:val="28"/>
          <w:lang w:val="uk-UA"/>
        </w:rPr>
      </w:pPr>
    </w:p>
    <w:p w14:paraId="6FE174E2" w14:textId="1306ED50" w:rsidR="00E77984" w:rsidRDefault="00E77984" w:rsidP="00E77984">
      <w:pPr>
        <w:spacing w:line="360" w:lineRule="auto"/>
        <w:jc w:val="center"/>
        <w:rPr>
          <w:sz w:val="28"/>
          <w:szCs w:val="28"/>
          <w:lang w:val="uk-UA"/>
        </w:rPr>
      </w:pPr>
      <w:r>
        <w:rPr>
          <w:noProof/>
          <w:sz w:val="28"/>
          <w:szCs w:val="28"/>
          <w:lang w:val="uk-UA"/>
        </w:rPr>
        <w:drawing>
          <wp:inline distT="0" distB="0" distL="0" distR="0" wp14:anchorId="45BBD898" wp14:editId="2F4B982A">
            <wp:extent cx="1371600" cy="2043656"/>
            <wp:effectExtent l="0" t="0" r="0" b="0"/>
            <wp:docPr id="1468042060"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t="17110"/>
                    <a:stretch/>
                  </pic:blipFill>
                  <pic:spPr bwMode="auto">
                    <a:xfrm>
                      <a:off x="0" y="0"/>
                      <a:ext cx="1375801" cy="2049916"/>
                    </a:xfrm>
                    <a:prstGeom prst="rect">
                      <a:avLst/>
                    </a:prstGeom>
                    <a:noFill/>
                    <a:ln>
                      <a:noFill/>
                    </a:ln>
                    <a:extLst>
                      <a:ext uri="{53640926-AAD7-44D8-BBD7-CCE9431645EC}">
                        <a14:shadowObscured xmlns:a14="http://schemas.microsoft.com/office/drawing/2010/main"/>
                      </a:ext>
                    </a:extLst>
                  </pic:spPr>
                </pic:pic>
              </a:graphicData>
            </a:graphic>
          </wp:inline>
        </w:drawing>
      </w:r>
    </w:p>
    <w:p w14:paraId="053FDC58" w14:textId="599D9722" w:rsidR="00E77984" w:rsidRDefault="00E77984" w:rsidP="00E77984">
      <w:pPr>
        <w:spacing w:line="360" w:lineRule="auto"/>
        <w:jc w:val="center"/>
        <w:rPr>
          <w:sz w:val="28"/>
          <w:szCs w:val="28"/>
          <w:lang w:val="uk-UA"/>
        </w:rPr>
      </w:pPr>
      <w:r>
        <w:rPr>
          <w:sz w:val="28"/>
          <w:szCs w:val="28"/>
          <w:lang w:val="uk-UA"/>
        </w:rPr>
        <w:t>Рисунок 3.36 – Заповнення поля «Вантажність»</w:t>
      </w:r>
    </w:p>
    <w:p w14:paraId="78C721F4" w14:textId="79C5A0BF" w:rsidR="00E77984" w:rsidRDefault="00E77984" w:rsidP="00E77984">
      <w:pPr>
        <w:spacing w:line="360" w:lineRule="auto"/>
        <w:jc w:val="center"/>
        <w:rPr>
          <w:sz w:val="28"/>
          <w:szCs w:val="28"/>
          <w:lang w:val="uk-UA"/>
        </w:rPr>
      </w:pPr>
      <w:r>
        <w:rPr>
          <w:noProof/>
          <w:sz w:val="28"/>
          <w:szCs w:val="28"/>
          <w:lang w:val="uk-UA"/>
        </w:rPr>
        <w:drawing>
          <wp:inline distT="0" distB="0" distL="0" distR="0" wp14:anchorId="4BBAC671" wp14:editId="31CD6294">
            <wp:extent cx="1409700" cy="1896743"/>
            <wp:effectExtent l="0" t="0" r="0" b="8890"/>
            <wp:docPr id="98782067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t="32037"/>
                    <a:stretch/>
                  </pic:blipFill>
                  <pic:spPr bwMode="auto">
                    <a:xfrm>
                      <a:off x="0" y="0"/>
                      <a:ext cx="1431539" cy="1926127"/>
                    </a:xfrm>
                    <a:prstGeom prst="rect">
                      <a:avLst/>
                    </a:prstGeom>
                    <a:noFill/>
                    <a:ln>
                      <a:noFill/>
                    </a:ln>
                    <a:extLst>
                      <a:ext uri="{53640926-AAD7-44D8-BBD7-CCE9431645EC}">
                        <a14:shadowObscured xmlns:a14="http://schemas.microsoft.com/office/drawing/2010/main"/>
                      </a:ext>
                    </a:extLst>
                  </pic:spPr>
                </pic:pic>
              </a:graphicData>
            </a:graphic>
          </wp:inline>
        </w:drawing>
      </w:r>
    </w:p>
    <w:p w14:paraId="5272F816" w14:textId="1EECCF8C" w:rsidR="00E77984" w:rsidRDefault="00E77984" w:rsidP="00E77984">
      <w:pPr>
        <w:spacing w:line="360" w:lineRule="auto"/>
        <w:jc w:val="center"/>
        <w:rPr>
          <w:sz w:val="28"/>
          <w:szCs w:val="28"/>
          <w:lang w:val="uk-UA"/>
        </w:rPr>
      </w:pPr>
      <w:r>
        <w:rPr>
          <w:sz w:val="28"/>
          <w:szCs w:val="28"/>
          <w:lang w:val="uk-UA"/>
        </w:rPr>
        <w:t>Рисунок 3.37 – Заповнення поля «Виробник»</w:t>
      </w:r>
    </w:p>
    <w:p w14:paraId="3C53F08C" w14:textId="77777777" w:rsidR="002A269F" w:rsidRDefault="002A269F" w:rsidP="00E77984">
      <w:pPr>
        <w:spacing w:line="360" w:lineRule="auto"/>
        <w:jc w:val="center"/>
        <w:rPr>
          <w:sz w:val="28"/>
          <w:szCs w:val="28"/>
          <w:lang w:val="uk-UA"/>
        </w:rPr>
      </w:pPr>
    </w:p>
    <w:p w14:paraId="23E93688" w14:textId="44DDC8E9" w:rsidR="007776A4" w:rsidRDefault="00E77984" w:rsidP="007776A4">
      <w:pPr>
        <w:spacing w:line="360" w:lineRule="auto"/>
        <w:ind w:firstLine="851"/>
        <w:jc w:val="both"/>
        <w:rPr>
          <w:sz w:val="28"/>
          <w:szCs w:val="28"/>
          <w:lang w:val="uk-UA"/>
        </w:rPr>
      </w:pPr>
      <w:r>
        <w:rPr>
          <w:sz w:val="28"/>
          <w:szCs w:val="28"/>
          <w:lang w:val="uk-UA"/>
        </w:rPr>
        <w:t>Після натискання кнопки «Готово!» запис додається в БД. На сторінці «Вантажівки» відображаються</w:t>
      </w:r>
      <w:r w:rsidR="00CF6D3C">
        <w:rPr>
          <w:sz w:val="28"/>
          <w:szCs w:val="28"/>
          <w:lang w:val="uk-UA"/>
        </w:rPr>
        <w:t xml:space="preserve"> дані вантажівок з БД.</w:t>
      </w:r>
    </w:p>
    <w:p w14:paraId="46D65A6C" w14:textId="77777777" w:rsidR="008A45C4" w:rsidRDefault="008A45C4" w:rsidP="007776A4">
      <w:pPr>
        <w:spacing w:line="360" w:lineRule="auto"/>
        <w:ind w:firstLine="851"/>
        <w:jc w:val="both"/>
        <w:rPr>
          <w:sz w:val="28"/>
          <w:szCs w:val="28"/>
          <w:lang w:val="uk-UA"/>
        </w:rPr>
      </w:pPr>
    </w:p>
    <w:p w14:paraId="28F57E91" w14:textId="1F8EA98D" w:rsidR="00CF6D3C" w:rsidRDefault="00CF6D3C" w:rsidP="00CF6D3C">
      <w:pPr>
        <w:spacing w:line="360" w:lineRule="auto"/>
        <w:jc w:val="center"/>
        <w:rPr>
          <w:sz w:val="28"/>
          <w:szCs w:val="28"/>
          <w:lang w:val="uk-UA"/>
        </w:rPr>
      </w:pPr>
      <w:r>
        <w:rPr>
          <w:noProof/>
          <w:sz w:val="28"/>
          <w:szCs w:val="28"/>
          <w:lang w:val="uk-UA"/>
        </w:rPr>
        <w:drawing>
          <wp:inline distT="0" distB="0" distL="0" distR="0" wp14:anchorId="01A2094D" wp14:editId="1BA20603">
            <wp:extent cx="1356360" cy="2515276"/>
            <wp:effectExtent l="0" t="0" r="0" b="0"/>
            <wp:docPr id="149777802"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363160" cy="2527886"/>
                    </a:xfrm>
                    <a:prstGeom prst="rect">
                      <a:avLst/>
                    </a:prstGeom>
                    <a:noFill/>
                  </pic:spPr>
                </pic:pic>
              </a:graphicData>
            </a:graphic>
          </wp:inline>
        </w:drawing>
      </w:r>
    </w:p>
    <w:p w14:paraId="2A938A5F" w14:textId="1CAD833A" w:rsidR="00CF6D3C" w:rsidRDefault="00CF6D3C" w:rsidP="00CF6D3C">
      <w:pPr>
        <w:spacing w:line="360" w:lineRule="auto"/>
        <w:jc w:val="center"/>
        <w:rPr>
          <w:sz w:val="28"/>
          <w:szCs w:val="28"/>
          <w:lang w:val="uk-UA"/>
        </w:rPr>
      </w:pPr>
      <w:r>
        <w:rPr>
          <w:sz w:val="28"/>
          <w:szCs w:val="28"/>
          <w:lang w:val="uk-UA"/>
        </w:rPr>
        <w:t>Рисунок 3.38 – Виведення даних про вантажівки з БД</w:t>
      </w:r>
    </w:p>
    <w:p w14:paraId="63544970" w14:textId="77777777" w:rsidR="002A269F" w:rsidRDefault="002A269F" w:rsidP="00CF6D3C">
      <w:pPr>
        <w:spacing w:line="360" w:lineRule="auto"/>
        <w:jc w:val="center"/>
        <w:rPr>
          <w:sz w:val="28"/>
          <w:szCs w:val="28"/>
          <w:lang w:val="uk-UA"/>
        </w:rPr>
      </w:pPr>
    </w:p>
    <w:p w14:paraId="1B95BF55" w14:textId="70488C60" w:rsidR="002720A6" w:rsidRDefault="002720A6" w:rsidP="00070CE0">
      <w:pPr>
        <w:spacing w:line="360" w:lineRule="auto"/>
        <w:ind w:firstLine="851"/>
        <w:jc w:val="both"/>
        <w:rPr>
          <w:sz w:val="28"/>
          <w:szCs w:val="28"/>
          <w:lang w:val="uk-UA"/>
        </w:rPr>
      </w:pPr>
      <w:r>
        <w:rPr>
          <w:sz w:val="28"/>
          <w:szCs w:val="28"/>
          <w:lang w:val="uk-UA"/>
        </w:rPr>
        <w:t>Схожим чином можна додати нового водія в БД.</w:t>
      </w:r>
    </w:p>
    <w:p w14:paraId="2E57B2D9" w14:textId="4EFD22D0" w:rsidR="007776A4" w:rsidRDefault="007776A4" w:rsidP="007776A4">
      <w:pPr>
        <w:spacing w:line="360" w:lineRule="auto"/>
        <w:jc w:val="center"/>
        <w:rPr>
          <w:sz w:val="28"/>
          <w:szCs w:val="28"/>
          <w:lang w:val="uk-UA"/>
        </w:rPr>
      </w:pPr>
      <w:r>
        <w:rPr>
          <w:noProof/>
          <w:sz w:val="28"/>
          <w:szCs w:val="28"/>
          <w:lang w:val="uk-UA"/>
        </w:rPr>
        <w:drawing>
          <wp:inline distT="0" distB="0" distL="0" distR="0" wp14:anchorId="694B7FD3" wp14:editId="18910AED">
            <wp:extent cx="1508760" cy="2600392"/>
            <wp:effectExtent l="0" t="0" r="0" b="9525"/>
            <wp:docPr id="230970497"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514606" cy="2610467"/>
                    </a:xfrm>
                    <a:prstGeom prst="rect">
                      <a:avLst/>
                    </a:prstGeom>
                    <a:noFill/>
                  </pic:spPr>
                </pic:pic>
              </a:graphicData>
            </a:graphic>
          </wp:inline>
        </w:drawing>
      </w:r>
    </w:p>
    <w:p w14:paraId="472B924D" w14:textId="668C4A82" w:rsidR="007776A4" w:rsidRDefault="007776A4" w:rsidP="007776A4">
      <w:pPr>
        <w:spacing w:line="360" w:lineRule="auto"/>
        <w:jc w:val="center"/>
        <w:rPr>
          <w:sz w:val="28"/>
          <w:szCs w:val="28"/>
          <w:lang w:val="uk-UA"/>
        </w:rPr>
      </w:pPr>
      <w:r>
        <w:rPr>
          <w:sz w:val="28"/>
          <w:szCs w:val="28"/>
          <w:lang w:val="uk-UA"/>
        </w:rPr>
        <w:t>Рисунок 3.39 – Форма додавання водія</w:t>
      </w:r>
    </w:p>
    <w:p w14:paraId="0ACF2307" w14:textId="77777777" w:rsidR="002A269F" w:rsidRDefault="002A269F" w:rsidP="007776A4">
      <w:pPr>
        <w:spacing w:line="360" w:lineRule="auto"/>
        <w:jc w:val="center"/>
        <w:rPr>
          <w:sz w:val="28"/>
          <w:szCs w:val="28"/>
          <w:lang w:val="uk-UA"/>
        </w:rPr>
      </w:pPr>
    </w:p>
    <w:p w14:paraId="3F29B0A9" w14:textId="4729F7AC" w:rsidR="005F6F70" w:rsidRDefault="005F6F70" w:rsidP="00070CE0">
      <w:pPr>
        <w:spacing w:line="360" w:lineRule="auto"/>
        <w:ind w:firstLine="851"/>
        <w:jc w:val="both"/>
        <w:rPr>
          <w:sz w:val="28"/>
          <w:szCs w:val="28"/>
          <w:lang w:val="uk-UA"/>
        </w:rPr>
      </w:pPr>
      <w:r>
        <w:rPr>
          <w:sz w:val="28"/>
          <w:szCs w:val="28"/>
          <w:lang w:val="uk-UA"/>
        </w:rPr>
        <w:t>Категорію слід обирати з випадного списку.</w:t>
      </w:r>
    </w:p>
    <w:p w14:paraId="5F9D8F3C" w14:textId="77777777" w:rsidR="008A45C4" w:rsidRDefault="008A45C4" w:rsidP="00070CE0">
      <w:pPr>
        <w:spacing w:line="360" w:lineRule="auto"/>
        <w:ind w:firstLine="851"/>
        <w:jc w:val="both"/>
        <w:rPr>
          <w:sz w:val="28"/>
          <w:szCs w:val="28"/>
          <w:lang w:val="uk-UA"/>
        </w:rPr>
      </w:pPr>
    </w:p>
    <w:p w14:paraId="597FA1B1" w14:textId="2686B2E3" w:rsidR="005F6F70" w:rsidRDefault="005F6F70" w:rsidP="005F6F70">
      <w:pPr>
        <w:spacing w:line="360" w:lineRule="auto"/>
        <w:jc w:val="center"/>
        <w:rPr>
          <w:sz w:val="28"/>
          <w:szCs w:val="28"/>
          <w:lang w:val="uk-UA"/>
        </w:rPr>
      </w:pPr>
      <w:r>
        <w:rPr>
          <w:noProof/>
          <w:sz w:val="28"/>
          <w:szCs w:val="28"/>
          <w:lang w:val="uk-UA"/>
        </w:rPr>
        <w:drawing>
          <wp:inline distT="0" distB="0" distL="0" distR="0" wp14:anchorId="711C83F1" wp14:editId="09D0F43D">
            <wp:extent cx="1805152" cy="1454150"/>
            <wp:effectExtent l="0" t="0" r="5080" b="0"/>
            <wp:docPr id="209343707"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818560" cy="1464951"/>
                    </a:xfrm>
                    <a:prstGeom prst="rect">
                      <a:avLst/>
                    </a:prstGeom>
                    <a:noFill/>
                  </pic:spPr>
                </pic:pic>
              </a:graphicData>
            </a:graphic>
          </wp:inline>
        </w:drawing>
      </w:r>
    </w:p>
    <w:p w14:paraId="0C9E9F52" w14:textId="358D53B4" w:rsidR="005F6F70" w:rsidRDefault="005F6F70" w:rsidP="005F6F70">
      <w:pPr>
        <w:spacing w:line="360" w:lineRule="auto"/>
        <w:jc w:val="center"/>
        <w:rPr>
          <w:sz w:val="28"/>
          <w:szCs w:val="28"/>
          <w:lang w:val="uk-UA"/>
        </w:rPr>
      </w:pPr>
      <w:r>
        <w:rPr>
          <w:sz w:val="28"/>
          <w:szCs w:val="28"/>
          <w:lang w:val="uk-UA"/>
        </w:rPr>
        <w:t>Рисунок 3.40 – Список актуальних категорій водіння</w:t>
      </w:r>
    </w:p>
    <w:p w14:paraId="740DD4C8" w14:textId="77777777" w:rsidR="005F6F70" w:rsidRDefault="005F6F70" w:rsidP="005F6F70">
      <w:pPr>
        <w:spacing w:line="360" w:lineRule="auto"/>
        <w:jc w:val="center"/>
        <w:rPr>
          <w:sz w:val="28"/>
          <w:szCs w:val="28"/>
          <w:lang w:val="uk-UA"/>
        </w:rPr>
      </w:pPr>
    </w:p>
    <w:p w14:paraId="5BCCB2EF" w14:textId="31A669A1" w:rsidR="00F32A8D" w:rsidRDefault="00F32A8D" w:rsidP="00070CE0">
      <w:pPr>
        <w:spacing w:line="360" w:lineRule="auto"/>
        <w:ind w:firstLine="851"/>
        <w:jc w:val="both"/>
        <w:rPr>
          <w:sz w:val="28"/>
          <w:szCs w:val="28"/>
          <w:lang w:val="uk-UA"/>
        </w:rPr>
      </w:pPr>
      <w:r>
        <w:rPr>
          <w:sz w:val="28"/>
          <w:szCs w:val="28"/>
          <w:lang w:val="uk-UA"/>
        </w:rPr>
        <w:t>Як і у випадку попередніх списків, користувач отримує повідомлення про те, яку категорій він вибрав.</w:t>
      </w:r>
    </w:p>
    <w:p w14:paraId="7EE099AD" w14:textId="77777777" w:rsidR="002A269F" w:rsidRDefault="002A269F" w:rsidP="00070CE0">
      <w:pPr>
        <w:spacing w:line="360" w:lineRule="auto"/>
        <w:ind w:firstLine="851"/>
        <w:jc w:val="both"/>
        <w:rPr>
          <w:sz w:val="28"/>
          <w:szCs w:val="28"/>
          <w:lang w:val="uk-UA"/>
        </w:rPr>
      </w:pPr>
    </w:p>
    <w:p w14:paraId="23980244" w14:textId="4C33DD3E" w:rsidR="00F32A8D" w:rsidRDefault="00F32A8D" w:rsidP="00F32A8D">
      <w:pPr>
        <w:spacing w:line="360" w:lineRule="auto"/>
        <w:jc w:val="center"/>
        <w:rPr>
          <w:sz w:val="28"/>
          <w:szCs w:val="28"/>
          <w:lang w:val="uk-UA"/>
        </w:rPr>
      </w:pPr>
      <w:r>
        <w:rPr>
          <w:noProof/>
          <w:sz w:val="28"/>
          <w:szCs w:val="28"/>
          <w:lang w:val="uk-UA"/>
        </w:rPr>
        <w:drawing>
          <wp:inline distT="0" distB="0" distL="0" distR="0" wp14:anchorId="0560163C" wp14:editId="2750F75D">
            <wp:extent cx="1988187" cy="999617"/>
            <wp:effectExtent l="0" t="0" r="0" b="0"/>
            <wp:docPr id="12106760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013967" cy="1012579"/>
                    </a:xfrm>
                    <a:prstGeom prst="rect">
                      <a:avLst/>
                    </a:prstGeom>
                    <a:noFill/>
                  </pic:spPr>
                </pic:pic>
              </a:graphicData>
            </a:graphic>
          </wp:inline>
        </w:drawing>
      </w:r>
    </w:p>
    <w:p w14:paraId="68F7B3FC" w14:textId="3A1DE117" w:rsidR="00F32A8D" w:rsidRDefault="00F32A8D" w:rsidP="00F32A8D">
      <w:pPr>
        <w:spacing w:line="360" w:lineRule="auto"/>
        <w:jc w:val="center"/>
        <w:rPr>
          <w:sz w:val="28"/>
          <w:szCs w:val="28"/>
          <w:lang w:val="uk-UA"/>
        </w:rPr>
      </w:pPr>
      <w:r>
        <w:rPr>
          <w:sz w:val="28"/>
          <w:szCs w:val="28"/>
          <w:lang w:val="uk-UA"/>
        </w:rPr>
        <w:t>Рисунок 3.41 – Вибір категорії</w:t>
      </w:r>
    </w:p>
    <w:p w14:paraId="0313CE90" w14:textId="77777777" w:rsidR="00F32A8D" w:rsidRDefault="00F32A8D" w:rsidP="00F32A8D">
      <w:pPr>
        <w:spacing w:line="360" w:lineRule="auto"/>
        <w:jc w:val="center"/>
        <w:rPr>
          <w:sz w:val="28"/>
          <w:szCs w:val="28"/>
          <w:lang w:val="uk-UA"/>
        </w:rPr>
      </w:pPr>
    </w:p>
    <w:p w14:paraId="0FC41262" w14:textId="6B7E57B5" w:rsidR="007776A4" w:rsidRDefault="007776A4" w:rsidP="00070CE0">
      <w:pPr>
        <w:spacing w:line="360" w:lineRule="auto"/>
        <w:ind w:firstLine="851"/>
        <w:jc w:val="both"/>
        <w:rPr>
          <w:sz w:val="28"/>
          <w:szCs w:val="28"/>
          <w:lang w:val="uk-UA"/>
        </w:rPr>
      </w:pPr>
      <w:r>
        <w:rPr>
          <w:sz w:val="28"/>
          <w:szCs w:val="28"/>
          <w:lang w:val="uk-UA"/>
        </w:rPr>
        <w:t>На сторінці «Водії» можна побачити перелік водіїв з БД.</w:t>
      </w:r>
    </w:p>
    <w:p w14:paraId="3143B77F" w14:textId="154E4FFF" w:rsidR="00B81F6F" w:rsidRDefault="00A13ADF" w:rsidP="00B81F6F">
      <w:pPr>
        <w:spacing w:line="360" w:lineRule="auto"/>
        <w:jc w:val="center"/>
        <w:rPr>
          <w:sz w:val="28"/>
          <w:szCs w:val="28"/>
          <w:lang w:val="uk-UA"/>
        </w:rPr>
      </w:pPr>
      <w:r>
        <w:rPr>
          <w:noProof/>
          <w:sz w:val="28"/>
          <w:szCs w:val="28"/>
          <w:lang w:val="uk-UA"/>
        </w:rPr>
        <w:drawing>
          <wp:inline distT="0" distB="0" distL="0" distR="0" wp14:anchorId="7B87C9F3" wp14:editId="1747669D">
            <wp:extent cx="1349928" cy="2590800"/>
            <wp:effectExtent l="0" t="0" r="3175" b="0"/>
            <wp:docPr id="188761072"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360398" cy="2610895"/>
                    </a:xfrm>
                    <a:prstGeom prst="rect">
                      <a:avLst/>
                    </a:prstGeom>
                    <a:noFill/>
                  </pic:spPr>
                </pic:pic>
              </a:graphicData>
            </a:graphic>
          </wp:inline>
        </w:drawing>
      </w:r>
    </w:p>
    <w:p w14:paraId="723C90EF" w14:textId="3AC3BACB" w:rsidR="007776A4" w:rsidRDefault="00B81F6F" w:rsidP="00A13ADF">
      <w:pPr>
        <w:spacing w:line="360" w:lineRule="auto"/>
        <w:jc w:val="center"/>
        <w:rPr>
          <w:sz w:val="28"/>
          <w:szCs w:val="28"/>
          <w:lang w:val="uk-UA"/>
        </w:rPr>
      </w:pPr>
      <w:r>
        <w:rPr>
          <w:sz w:val="28"/>
          <w:szCs w:val="28"/>
          <w:lang w:val="uk-UA"/>
        </w:rPr>
        <w:t>Рисунок 3.4</w:t>
      </w:r>
      <w:r w:rsidR="00F32A8D">
        <w:rPr>
          <w:sz w:val="28"/>
          <w:szCs w:val="28"/>
          <w:lang w:val="uk-UA"/>
        </w:rPr>
        <w:t>2</w:t>
      </w:r>
      <w:r>
        <w:rPr>
          <w:sz w:val="28"/>
          <w:szCs w:val="28"/>
          <w:lang w:val="uk-UA"/>
        </w:rPr>
        <w:t xml:space="preserve"> – Виведення даних про водіїв з БД</w:t>
      </w:r>
    </w:p>
    <w:p w14:paraId="4220BA38" w14:textId="77777777" w:rsidR="003656B1" w:rsidRDefault="003656B1" w:rsidP="00070CE0">
      <w:pPr>
        <w:spacing w:line="360" w:lineRule="auto"/>
        <w:ind w:firstLine="851"/>
        <w:jc w:val="both"/>
        <w:rPr>
          <w:sz w:val="28"/>
          <w:szCs w:val="28"/>
          <w:lang w:val="uk-UA"/>
        </w:rPr>
      </w:pPr>
    </w:p>
    <w:p w14:paraId="736DF378" w14:textId="15DA849C" w:rsidR="003656B1" w:rsidRDefault="003656B1" w:rsidP="00EB4BEE">
      <w:pPr>
        <w:widowControl w:val="0"/>
        <w:spacing w:line="360" w:lineRule="auto"/>
        <w:ind w:firstLine="851"/>
        <w:jc w:val="both"/>
        <w:rPr>
          <w:sz w:val="28"/>
          <w:szCs w:val="28"/>
          <w:lang w:val="uk-UA"/>
        </w:rPr>
      </w:pPr>
      <w:r>
        <w:rPr>
          <w:sz w:val="28"/>
          <w:szCs w:val="28"/>
          <w:lang w:val="uk-UA"/>
        </w:rPr>
        <w:t>Схожим чином можна додати нового клієнта. Варто зазначити, що поля «Додаткова контактна інформація», «Компанія» і «Вебсайт» є необов’язковими. Як і у випадку з іншими формами, система повідомляє користувача про те, чи додано клієнта в БД.</w:t>
      </w:r>
    </w:p>
    <w:p w14:paraId="150428DF" w14:textId="77777777" w:rsidR="003B2114" w:rsidRDefault="003B2114" w:rsidP="00070CE0">
      <w:pPr>
        <w:spacing w:line="360" w:lineRule="auto"/>
        <w:ind w:firstLine="851"/>
        <w:jc w:val="both"/>
        <w:rPr>
          <w:sz w:val="28"/>
          <w:szCs w:val="28"/>
          <w:lang w:val="uk-UA"/>
        </w:rPr>
      </w:pPr>
    </w:p>
    <w:p w14:paraId="19DD2738" w14:textId="6550C872" w:rsidR="003B2114" w:rsidRDefault="003B2114" w:rsidP="003B2114">
      <w:pPr>
        <w:spacing w:line="360" w:lineRule="auto"/>
        <w:jc w:val="center"/>
        <w:rPr>
          <w:sz w:val="28"/>
          <w:szCs w:val="28"/>
          <w:lang w:val="uk-UA"/>
        </w:rPr>
      </w:pPr>
      <w:r>
        <w:rPr>
          <w:noProof/>
          <w:sz w:val="28"/>
          <w:szCs w:val="28"/>
          <w:lang w:val="uk-UA"/>
        </w:rPr>
        <w:drawing>
          <wp:inline distT="0" distB="0" distL="0" distR="0" wp14:anchorId="0525E49F" wp14:editId="3BF56A5F">
            <wp:extent cx="1623060" cy="2438754"/>
            <wp:effectExtent l="0" t="0" r="0" b="0"/>
            <wp:docPr id="59904814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640117" cy="2464383"/>
                    </a:xfrm>
                    <a:prstGeom prst="rect">
                      <a:avLst/>
                    </a:prstGeom>
                    <a:noFill/>
                  </pic:spPr>
                </pic:pic>
              </a:graphicData>
            </a:graphic>
          </wp:inline>
        </w:drawing>
      </w:r>
    </w:p>
    <w:p w14:paraId="0848988F" w14:textId="0567751B" w:rsidR="003B2114" w:rsidRDefault="003B2114" w:rsidP="003B2114">
      <w:pPr>
        <w:spacing w:line="360" w:lineRule="auto"/>
        <w:jc w:val="center"/>
        <w:rPr>
          <w:sz w:val="28"/>
          <w:szCs w:val="28"/>
          <w:lang w:val="uk-UA"/>
        </w:rPr>
      </w:pPr>
      <w:r>
        <w:rPr>
          <w:sz w:val="28"/>
          <w:szCs w:val="28"/>
          <w:lang w:val="uk-UA"/>
        </w:rPr>
        <w:t>Рисунок 3.43 – Форма додавання нового клієнта</w:t>
      </w:r>
      <w:r w:rsidR="00A235C2">
        <w:rPr>
          <w:sz w:val="28"/>
          <w:szCs w:val="28"/>
          <w:lang w:val="uk-UA"/>
        </w:rPr>
        <w:t xml:space="preserve"> (успішне збереження даних)</w:t>
      </w:r>
    </w:p>
    <w:p w14:paraId="6BED4F0E" w14:textId="73E41CDF" w:rsidR="003B2114" w:rsidRDefault="003B2114" w:rsidP="003B2114">
      <w:pPr>
        <w:spacing w:line="360" w:lineRule="auto"/>
        <w:jc w:val="center"/>
        <w:rPr>
          <w:sz w:val="28"/>
          <w:szCs w:val="28"/>
          <w:lang w:val="uk-UA"/>
        </w:rPr>
      </w:pPr>
    </w:p>
    <w:p w14:paraId="29B0E9B2" w14:textId="01B29B1D" w:rsidR="003B2114" w:rsidRDefault="003B2114" w:rsidP="00070CE0">
      <w:pPr>
        <w:spacing w:line="360" w:lineRule="auto"/>
        <w:ind w:firstLine="851"/>
        <w:jc w:val="both"/>
        <w:rPr>
          <w:sz w:val="28"/>
          <w:szCs w:val="28"/>
          <w:lang w:val="uk-UA"/>
        </w:rPr>
      </w:pPr>
      <w:r>
        <w:rPr>
          <w:sz w:val="28"/>
          <w:szCs w:val="28"/>
          <w:lang w:val="uk-UA"/>
        </w:rPr>
        <w:t>Повернувшись на попередню сторінку, бачимо список клієнтів з БД.</w:t>
      </w:r>
    </w:p>
    <w:p w14:paraId="0738DE12" w14:textId="0BA4CEEA" w:rsidR="00572389" w:rsidRDefault="00572389" w:rsidP="00572389">
      <w:pPr>
        <w:spacing w:line="360" w:lineRule="auto"/>
        <w:jc w:val="center"/>
        <w:rPr>
          <w:sz w:val="28"/>
          <w:szCs w:val="28"/>
          <w:lang w:val="uk-UA"/>
        </w:rPr>
      </w:pPr>
      <w:r>
        <w:rPr>
          <w:noProof/>
          <w:sz w:val="28"/>
          <w:szCs w:val="28"/>
          <w:lang w:val="uk-UA"/>
        </w:rPr>
        <w:drawing>
          <wp:inline distT="0" distB="0" distL="0" distR="0" wp14:anchorId="277F436B" wp14:editId="3B0AA3CB">
            <wp:extent cx="1463040" cy="2777565"/>
            <wp:effectExtent l="0" t="0" r="3810" b="3810"/>
            <wp:docPr id="205298306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470440" cy="2791614"/>
                    </a:xfrm>
                    <a:prstGeom prst="rect">
                      <a:avLst/>
                    </a:prstGeom>
                    <a:noFill/>
                  </pic:spPr>
                </pic:pic>
              </a:graphicData>
            </a:graphic>
          </wp:inline>
        </w:drawing>
      </w:r>
    </w:p>
    <w:p w14:paraId="0835A24F" w14:textId="00B6FDF2" w:rsidR="00572389" w:rsidRDefault="00572389" w:rsidP="00572389">
      <w:pPr>
        <w:spacing w:line="360" w:lineRule="auto"/>
        <w:jc w:val="center"/>
        <w:rPr>
          <w:sz w:val="28"/>
          <w:szCs w:val="28"/>
          <w:lang w:val="uk-UA"/>
        </w:rPr>
      </w:pPr>
      <w:r>
        <w:rPr>
          <w:sz w:val="28"/>
          <w:szCs w:val="28"/>
          <w:lang w:val="uk-UA"/>
        </w:rPr>
        <w:t>Рисунок 3.44 – Виведення даних про клієнтів з БД</w:t>
      </w:r>
    </w:p>
    <w:p w14:paraId="6B29BB7D" w14:textId="77777777" w:rsidR="00572389" w:rsidRDefault="00572389" w:rsidP="00070CE0">
      <w:pPr>
        <w:spacing w:line="360" w:lineRule="auto"/>
        <w:ind w:firstLine="851"/>
        <w:jc w:val="both"/>
        <w:rPr>
          <w:sz w:val="28"/>
          <w:szCs w:val="28"/>
          <w:lang w:val="uk-UA"/>
        </w:rPr>
      </w:pPr>
    </w:p>
    <w:p w14:paraId="7808AE6B" w14:textId="347DF0F9" w:rsidR="00A235C2" w:rsidRDefault="00A235C2" w:rsidP="00070CE0">
      <w:pPr>
        <w:spacing w:line="360" w:lineRule="auto"/>
        <w:ind w:firstLine="851"/>
        <w:jc w:val="both"/>
        <w:rPr>
          <w:sz w:val="28"/>
          <w:szCs w:val="28"/>
          <w:lang w:val="uk-UA"/>
        </w:rPr>
      </w:pPr>
      <w:r>
        <w:rPr>
          <w:sz w:val="28"/>
          <w:szCs w:val="28"/>
          <w:lang w:val="uk-UA"/>
        </w:rPr>
        <w:t>Схожим чином влаштована форма для додавання нових партнерів. Щоправда, вона має ще два обов’язкові поля: «Країна» та «Компанія».</w:t>
      </w:r>
    </w:p>
    <w:p w14:paraId="467D32EC" w14:textId="77777777" w:rsidR="008A45C4" w:rsidRDefault="008A45C4" w:rsidP="00070CE0">
      <w:pPr>
        <w:spacing w:line="360" w:lineRule="auto"/>
        <w:ind w:firstLine="851"/>
        <w:jc w:val="both"/>
        <w:rPr>
          <w:sz w:val="28"/>
          <w:szCs w:val="28"/>
          <w:lang w:val="uk-UA"/>
        </w:rPr>
      </w:pPr>
    </w:p>
    <w:p w14:paraId="5BC4040E" w14:textId="4FB9C7E5" w:rsidR="00A235C2" w:rsidRDefault="00A235C2" w:rsidP="00A235C2">
      <w:pPr>
        <w:spacing w:line="360" w:lineRule="auto"/>
        <w:jc w:val="center"/>
        <w:rPr>
          <w:sz w:val="28"/>
          <w:szCs w:val="28"/>
          <w:lang w:val="uk-UA"/>
        </w:rPr>
      </w:pPr>
      <w:r>
        <w:rPr>
          <w:noProof/>
          <w:sz w:val="28"/>
          <w:szCs w:val="28"/>
          <w:lang w:val="uk-UA"/>
        </w:rPr>
        <w:drawing>
          <wp:inline distT="0" distB="0" distL="0" distR="0" wp14:anchorId="68A4756A" wp14:editId="51F76800">
            <wp:extent cx="1927860" cy="2970332"/>
            <wp:effectExtent l="0" t="0" r="0" b="1905"/>
            <wp:docPr id="192626060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60">
                      <a:extLst>
                        <a:ext uri="{28A0092B-C50C-407E-A947-70E740481C1C}">
                          <a14:useLocalDpi xmlns:a14="http://schemas.microsoft.com/office/drawing/2010/main" val="0"/>
                        </a:ext>
                      </a:extLst>
                    </a:blip>
                    <a:srcRect t="10649" b="18361"/>
                    <a:stretch/>
                  </pic:blipFill>
                  <pic:spPr bwMode="auto">
                    <a:xfrm>
                      <a:off x="0" y="0"/>
                      <a:ext cx="1937127" cy="2984610"/>
                    </a:xfrm>
                    <a:prstGeom prst="rect">
                      <a:avLst/>
                    </a:prstGeom>
                    <a:noFill/>
                    <a:ln>
                      <a:noFill/>
                    </a:ln>
                    <a:extLst>
                      <a:ext uri="{53640926-AAD7-44D8-BBD7-CCE9431645EC}">
                        <a14:shadowObscured xmlns:a14="http://schemas.microsoft.com/office/drawing/2010/main"/>
                      </a:ext>
                    </a:extLst>
                  </pic:spPr>
                </pic:pic>
              </a:graphicData>
            </a:graphic>
          </wp:inline>
        </w:drawing>
      </w:r>
    </w:p>
    <w:p w14:paraId="22DFC6F8" w14:textId="60CC2D72" w:rsidR="00A235C2" w:rsidRDefault="00A235C2" w:rsidP="00A235C2">
      <w:pPr>
        <w:spacing w:line="360" w:lineRule="auto"/>
        <w:jc w:val="center"/>
        <w:rPr>
          <w:sz w:val="28"/>
          <w:szCs w:val="28"/>
          <w:lang w:val="uk-UA"/>
        </w:rPr>
      </w:pPr>
      <w:r>
        <w:rPr>
          <w:sz w:val="28"/>
          <w:szCs w:val="28"/>
          <w:lang w:val="uk-UA"/>
        </w:rPr>
        <w:t>Рисунок 3.45 – Форма додавання нових клієнтів (незаповнення поля «Країна»)</w:t>
      </w:r>
    </w:p>
    <w:p w14:paraId="43049BF4" w14:textId="5366C6A4" w:rsidR="00A235C2" w:rsidRDefault="00A235C2" w:rsidP="00A235C2">
      <w:pPr>
        <w:spacing w:line="360" w:lineRule="auto"/>
        <w:jc w:val="center"/>
        <w:rPr>
          <w:sz w:val="28"/>
          <w:szCs w:val="28"/>
          <w:lang w:val="uk-UA"/>
        </w:rPr>
      </w:pPr>
      <w:r>
        <w:rPr>
          <w:noProof/>
          <w:sz w:val="28"/>
          <w:szCs w:val="28"/>
          <w:lang w:val="uk-UA"/>
        </w:rPr>
        <w:drawing>
          <wp:inline distT="0" distB="0" distL="0" distR="0" wp14:anchorId="53F850D6" wp14:editId="5136FCF5">
            <wp:extent cx="1912620" cy="2961964"/>
            <wp:effectExtent l="0" t="0" r="0" b="0"/>
            <wp:docPr id="20386176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61">
                      <a:extLst>
                        <a:ext uri="{28A0092B-C50C-407E-A947-70E740481C1C}">
                          <a14:useLocalDpi xmlns:a14="http://schemas.microsoft.com/office/drawing/2010/main" val="0"/>
                        </a:ext>
                      </a:extLst>
                    </a:blip>
                    <a:srcRect t="10103" b="18544"/>
                    <a:stretch/>
                  </pic:blipFill>
                  <pic:spPr bwMode="auto">
                    <a:xfrm>
                      <a:off x="0" y="0"/>
                      <a:ext cx="1925956" cy="2982616"/>
                    </a:xfrm>
                    <a:prstGeom prst="rect">
                      <a:avLst/>
                    </a:prstGeom>
                    <a:noFill/>
                    <a:ln>
                      <a:noFill/>
                    </a:ln>
                    <a:extLst>
                      <a:ext uri="{53640926-AAD7-44D8-BBD7-CCE9431645EC}">
                        <a14:shadowObscured xmlns:a14="http://schemas.microsoft.com/office/drawing/2010/main"/>
                      </a:ext>
                    </a:extLst>
                  </pic:spPr>
                </pic:pic>
              </a:graphicData>
            </a:graphic>
          </wp:inline>
        </w:drawing>
      </w:r>
    </w:p>
    <w:p w14:paraId="374DB893" w14:textId="52DFDAEE" w:rsidR="00A235C2" w:rsidRDefault="00A235C2" w:rsidP="00A235C2">
      <w:pPr>
        <w:spacing w:line="360" w:lineRule="auto"/>
        <w:jc w:val="center"/>
        <w:rPr>
          <w:sz w:val="28"/>
          <w:szCs w:val="28"/>
          <w:lang w:val="uk-UA"/>
        </w:rPr>
      </w:pPr>
      <w:r>
        <w:rPr>
          <w:sz w:val="28"/>
          <w:szCs w:val="28"/>
          <w:lang w:val="uk-UA"/>
        </w:rPr>
        <w:t>Рисунок 3.46 – Форма додавання нових клієнтів (незаповнення поля «Компанія»)</w:t>
      </w:r>
    </w:p>
    <w:p w14:paraId="2CF8A325" w14:textId="77777777" w:rsidR="00A235C2" w:rsidRDefault="00A235C2" w:rsidP="00A235C2">
      <w:pPr>
        <w:spacing w:line="360" w:lineRule="auto"/>
        <w:jc w:val="center"/>
        <w:rPr>
          <w:sz w:val="28"/>
          <w:szCs w:val="28"/>
          <w:lang w:val="uk-UA"/>
        </w:rPr>
      </w:pPr>
    </w:p>
    <w:p w14:paraId="42B332EA" w14:textId="68660730" w:rsidR="00A235C2" w:rsidRDefault="00A235C2" w:rsidP="00070CE0">
      <w:pPr>
        <w:spacing w:line="360" w:lineRule="auto"/>
        <w:ind w:firstLine="851"/>
        <w:jc w:val="both"/>
        <w:rPr>
          <w:sz w:val="28"/>
          <w:szCs w:val="28"/>
          <w:lang w:val="uk-UA"/>
        </w:rPr>
      </w:pPr>
      <w:r>
        <w:rPr>
          <w:sz w:val="28"/>
          <w:szCs w:val="28"/>
          <w:lang w:val="uk-UA"/>
        </w:rPr>
        <w:t xml:space="preserve">Заповнивши всі </w:t>
      </w:r>
      <w:r w:rsidR="00A34D74">
        <w:rPr>
          <w:sz w:val="28"/>
          <w:szCs w:val="28"/>
          <w:lang w:val="uk-UA"/>
        </w:rPr>
        <w:t>обов’язкові поля і повернувшись на сторінку «Партнери», бачимо оновлений список партнерів з БД.</w:t>
      </w:r>
    </w:p>
    <w:p w14:paraId="555D8217" w14:textId="77777777" w:rsidR="002A269F" w:rsidRDefault="002A269F" w:rsidP="00070CE0">
      <w:pPr>
        <w:spacing w:line="360" w:lineRule="auto"/>
        <w:ind w:firstLine="851"/>
        <w:jc w:val="both"/>
        <w:rPr>
          <w:sz w:val="28"/>
          <w:szCs w:val="28"/>
          <w:lang w:val="uk-UA"/>
        </w:rPr>
      </w:pPr>
    </w:p>
    <w:p w14:paraId="72AEEC47" w14:textId="6CDAF6A8" w:rsidR="00A34D74" w:rsidRDefault="00A34D74" w:rsidP="00A34D74">
      <w:pPr>
        <w:spacing w:line="360" w:lineRule="auto"/>
        <w:jc w:val="center"/>
        <w:rPr>
          <w:sz w:val="28"/>
          <w:szCs w:val="28"/>
          <w:lang w:val="uk-UA"/>
        </w:rPr>
      </w:pPr>
      <w:r>
        <w:rPr>
          <w:noProof/>
          <w:sz w:val="28"/>
          <w:szCs w:val="28"/>
          <w:lang w:val="uk-UA"/>
        </w:rPr>
        <w:drawing>
          <wp:inline distT="0" distB="0" distL="0" distR="0" wp14:anchorId="3555906D" wp14:editId="08F90E35">
            <wp:extent cx="1668780" cy="3278894"/>
            <wp:effectExtent l="0" t="0" r="7620" b="0"/>
            <wp:docPr id="613854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62" cstate="print">
                      <a:extLst>
                        <a:ext uri="{28A0092B-C50C-407E-A947-70E740481C1C}">
                          <a14:useLocalDpi xmlns:a14="http://schemas.microsoft.com/office/drawing/2010/main" val="0"/>
                        </a:ext>
                      </a:extLst>
                    </a:blip>
                    <a:srcRect b="5893"/>
                    <a:stretch/>
                  </pic:blipFill>
                  <pic:spPr bwMode="auto">
                    <a:xfrm>
                      <a:off x="0" y="0"/>
                      <a:ext cx="1680644" cy="3302206"/>
                    </a:xfrm>
                    <a:prstGeom prst="rect">
                      <a:avLst/>
                    </a:prstGeom>
                    <a:noFill/>
                    <a:ln>
                      <a:noFill/>
                    </a:ln>
                    <a:extLst>
                      <a:ext uri="{53640926-AAD7-44D8-BBD7-CCE9431645EC}">
                        <a14:shadowObscured xmlns:a14="http://schemas.microsoft.com/office/drawing/2010/main"/>
                      </a:ext>
                    </a:extLst>
                  </pic:spPr>
                </pic:pic>
              </a:graphicData>
            </a:graphic>
          </wp:inline>
        </w:drawing>
      </w:r>
    </w:p>
    <w:p w14:paraId="7CB2A752" w14:textId="472D24D2" w:rsidR="002710A7" w:rsidRDefault="002710A7" w:rsidP="002710A7">
      <w:pPr>
        <w:spacing w:line="360" w:lineRule="auto"/>
        <w:jc w:val="center"/>
        <w:rPr>
          <w:sz w:val="28"/>
          <w:szCs w:val="28"/>
          <w:lang w:val="uk-UA"/>
        </w:rPr>
      </w:pPr>
      <w:r>
        <w:rPr>
          <w:sz w:val="28"/>
          <w:szCs w:val="28"/>
          <w:lang w:val="uk-UA"/>
        </w:rPr>
        <w:t>Рисунок 3.47 – Виведення даних про партнерів з БД</w:t>
      </w:r>
    </w:p>
    <w:p w14:paraId="67293F0E" w14:textId="77777777" w:rsidR="004D6002" w:rsidRDefault="004D6002" w:rsidP="004D6002">
      <w:pPr>
        <w:spacing w:line="360" w:lineRule="auto"/>
        <w:jc w:val="both"/>
        <w:rPr>
          <w:sz w:val="28"/>
          <w:szCs w:val="28"/>
          <w:lang w:val="uk-UA"/>
        </w:rPr>
      </w:pPr>
    </w:p>
    <w:p w14:paraId="1E161840" w14:textId="4D1D9E18" w:rsidR="004D6002" w:rsidRDefault="004D6002" w:rsidP="00070CE0">
      <w:pPr>
        <w:spacing w:line="360" w:lineRule="auto"/>
        <w:ind w:firstLine="851"/>
        <w:jc w:val="both"/>
        <w:rPr>
          <w:sz w:val="28"/>
          <w:szCs w:val="28"/>
          <w:lang w:val="uk-UA"/>
        </w:rPr>
      </w:pPr>
      <w:r>
        <w:rPr>
          <w:sz w:val="28"/>
          <w:szCs w:val="28"/>
          <w:lang w:val="uk-UA"/>
        </w:rPr>
        <w:t>Коли в БД є запис про клієнта</w:t>
      </w:r>
      <w:r w:rsidR="00A14CF1">
        <w:rPr>
          <w:sz w:val="28"/>
          <w:szCs w:val="28"/>
          <w:lang w:val="uk-UA"/>
        </w:rPr>
        <w:t xml:space="preserve"> і партнера</w:t>
      </w:r>
      <w:r>
        <w:rPr>
          <w:sz w:val="28"/>
          <w:szCs w:val="28"/>
          <w:lang w:val="uk-UA"/>
        </w:rPr>
        <w:t>, можна оформити замовлення.</w:t>
      </w:r>
    </w:p>
    <w:p w14:paraId="69B29211" w14:textId="77777777" w:rsidR="002A269F" w:rsidRPr="00FB7531" w:rsidRDefault="002A269F" w:rsidP="00070CE0">
      <w:pPr>
        <w:spacing w:line="360" w:lineRule="auto"/>
        <w:ind w:firstLine="851"/>
        <w:jc w:val="both"/>
        <w:rPr>
          <w:sz w:val="28"/>
          <w:szCs w:val="28"/>
          <w:lang w:val="uk-UA"/>
        </w:rPr>
      </w:pPr>
    </w:p>
    <w:p w14:paraId="04324A6B" w14:textId="22D6D412" w:rsidR="00A14CF1" w:rsidRDefault="00A14CF1" w:rsidP="00A14CF1">
      <w:pPr>
        <w:spacing w:line="360" w:lineRule="auto"/>
        <w:jc w:val="center"/>
        <w:rPr>
          <w:sz w:val="28"/>
          <w:szCs w:val="28"/>
          <w:lang w:val="uk-UA"/>
        </w:rPr>
      </w:pPr>
      <w:r>
        <w:rPr>
          <w:noProof/>
          <w:sz w:val="28"/>
          <w:szCs w:val="28"/>
          <w:lang w:val="uk-UA"/>
        </w:rPr>
        <w:drawing>
          <wp:inline distT="0" distB="0" distL="0" distR="0" wp14:anchorId="59711AEF" wp14:editId="1AB39876">
            <wp:extent cx="1729740" cy="2784692"/>
            <wp:effectExtent l="0" t="0" r="3810" b="0"/>
            <wp:docPr id="1454193129"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734659" cy="2792612"/>
                    </a:xfrm>
                    <a:prstGeom prst="rect">
                      <a:avLst/>
                    </a:prstGeom>
                    <a:noFill/>
                  </pic:spPr>
                </pic:pic>
              </a:graphicData>
            </a:graphic>
          </wp:inline>
        </w:drawing>
      </w:r>
    </w:p>
    <w:p w14:paraId="5FBE8FED" w14:textId="0C904062" w:rsidR="00A14CF1" w:rsidRPr="004D6002" w:rsidRDefault="00A14CF1" w:rsidP="00A14CF1">
      <w:pPr>
        <w:spacing w:line="360" w:lineRule="auto"/>
        <w:jc w:val="center"/>
        <w:rPr>
          <w:sz w:val="28"/>
          <w:szCs w:val="28"/>
          <w:lang w:val="uk-UA"/>
        </w:rPr>
      </w:pPr>
      <w:r>
        <w:rPr>
          <w:sz w:val="28"/>
          <w:szCs w:val="28"/>
          <w:lang w:val="uk-UA"/>
        </w:rPr>
        <w:t>Рисунок 3.48 – Форма створення замовлення</w:t>
      </w:r>
    </w:p>
    <w:p w14:paraId="24112717" w14:textId="77777777" w:rsidR="00A14CF1" w:rsidRDefault="00A14CF1" w:rsidP="00070CE0">
      <w:pPr>
        <w:spacing w:line="360" w:lineRule="auto"/>
        <w:ind w:firstLine="851"/>
        <w:jc w:val="both"/>
        <w:rPr>
          <w:sz w:val="28"/>
          <w:szCs w:val="28"/>
          <w:lang w:val="uk-UA"/>
        </w:rPr>
      </w:pPr>
    </w:p>
    <w:p w14:paraId="6DD59E7E" w14:textId="5946CA92" w:rsidR="00A14CF1" w:rsidRDefault="00FB7531" w:rsidP="00070CE0">
      <w:pPr>
        <w:spacing w:line="360" w:lineRule="auto"/>
        <w:ind w:firstLine="851"/>
        <w:jc w:val="both"/>
        <w:rPr>
          <w:sz w:val="28"/>
          <w:szCs w:val="28"/>
          <w:lang w:val="uk-UA"/>
        </w:rPr>
      </w:pPr>
      <w:r>
        <w:rPr>
          <w:sz w:val="28"/>
          <w:szCs w:val="28"/>
          <w:lang w:val="uk-UA"/>
        </w:rPr>
        <w:t>Групу і тип вантажу та спосіб перевезення користувач вибирає зі списку, а решту полів заповнює вручну.</w:t>
      </w:r>
    </w:p>
    <w:p w14:paraId="3846533B" w14:textId="77777777" w:rsidR="008A45C4" w:rsidRDefault="008A45C4" w:rsidP="00070CE0">
      <w:pPr>
        <w:spacing w:line="360" w:lineRule="auto"/>
        <w:ind w:firstLine="851"/>
        <w:jc w:val="both"/>
        <w:rPr>
          <w:sz w:val="28"/>
          <w:szCs w:val="28"/>
          <w:lang w:val="uk-UA"/>
        </w:rPr>
      </w:pPr>
    </w:p>
    <w:p w14:paraId="32915938" w14:textId="5FDB75F9" w:rsidR="00FB7531" w:rsidRDefault="00FB7531" w:rsidP="00FB7531">
      <w:pPr>
        <w:spacing w:line="360" w:lineRule="auto"/>
        <w:jc w:val="center"/>
        <w:rPr>
          <w:sz w:val="28"/>
          <w:szCs w:val="28"/>
          <w:lang w:val="uk-UA"/>
        </w:rPr>
      </w:pPr>
      <w:r>
        <w:rPr>
          <w:noProof/>
          <w:sz w:val="28"/>
          <w:szCs w:val="28"/>
          <w:lang w:val="uk-UA"/>
        </w:rPr>
        <w:drawing>
          <wp:inline distT="0" distB="0" distL="0" distR="0" wp14:anchorId="529FC94C" wp14:editId="45183F36">
            <wp:extent cx="2488729" cy="1242060"/>
            <wp:effectExtent l="0" t="0" r="6985" b="0"/>
            <wp:docPr id="1823154444"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523662" cy="1259494"/>
                    </a:xfrm>
                    <a:prstGeom prst="rect">
                      <a:avLst/>
                    </a:prstGeom>
                    <a:noFill/>
                  </pic:spPr>
                </pic:pic>
              </a:graphicData>
            </a:graphic>
          </wp:inline>
        </w:drawing>
      </w:r>
    </w:p>
    <w:p w14:paraId="41D3DBA7" w14:textId="4029D69B" w:rsidR="00FB7531" w:rsidRPr="004D6002" w:rsidRDefault="00FB7531" w:rsidP="00FB7531">
      <w:pPr>
        <w:spacing w:line="360" w:lineRule="auto"/>
        <w:jc w:val="center"/>
        <w:rPr>
          <w:sz w:val="28"/>
          <w:szCs w:val="28"/>
          <w:lang w:val="uk-UA"/>
        </w:rPr>
      </w:pPr>
      <w:r>
        <w:rPr>
          <w:sz w:val="28"/>
          <w:szCs w:val="28"/>
          <w:lang w:val="uk-UA"/>
        </w:rPr>
        <w:t>Рисунок 3.49 – Список груп вантажу</w:t>
      </w:r>
    </w:p>
    <w:p w14:paraId="642D8854" w14:textId="77777777" w:rsidR="00FB7531" w:rsidRDefault="00FB7531" w:rsidP="00FB7531">
      <w:pPr>
        <w:spacing w:line="360" w:lineRule="auto"/>
        <w:rPr>
          <w:sz w:val="28"/>
          <w:szCs w:val="28"/>
          <w:lang w:val="uk-UA"/>
        </w:rPr>
      </w:pPr>
    </w:p>
    <w:p w14:paraId="41F0F6F9" w14:textId="6CC9E3E4" w:rsidR="00FB7531" w:rsidRDefault="00FB7531" w:rsidP="00FB7531">
      <w:pPr>
        <w:spacing w:line="360" w:lineRule="auto"/>
        <w:jc w:val="center"/>
        <w:rPr>
          <w:sz w:val="28"/>
          <w:szCs w:val="28"/>
          <w:lang w:val="uk-UA"/>
        </w:rPr>
      </w:pPr>
      <w:r>
        <w:rPr>
          <w:noProof/>
          <w:sz w:val="28"/>
          <w:szCs w:val="28"/>
          <w:lang w:val="uk-UA"/>
        </w:rPr>
        <w:drawing>
          <wp:inline distT="0" distB="0" distL="0" distR="0" wp14:anchorId="261189A0" wp14:editId="77605134">
            <wp:extent cx="2388235" cy="3042404"/>
            <wp:effectExtent l="0" t="0" r="0" b="5715"/>
            <wp:docPr id="520792455"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396044" cy="3052351"/>
                    </a:xfrm>
                    <a:prstGeom prst="rect">
                      <a:avLst/>
                    </a:prstGeom>
                    <a:noFill/>
                  </pic:spPr>
                </pic:pic>
              </a:graphicData>
            </a:graphic>
          </wp:inline>
        </w:drawing>
      </w:r>
    </w:p>
    <w:p w14:paraId="29026F2E" w14:textId="52F76165" w:rsidR="00FB7531" w:rsidRDefault="00FB7531" w:rsidP="00FB7531">
      <w:pPr>
        <w:spacing w:line="360" w:lineRule="auto"/>
        <w:jc w:val="center"/>
        <w:rPr>
          <w:sz w:val="28"/>
          <w:szCs w:val="28"/>
          <w:lang w:val="uk-UA"/>
        </w:rPr>
      </w:pPr>
      <w:r>
        <w:rPr>
          <w:sz w:val="28"/>
          <w:szCs w:val="28"/>
          <w:lang w:val="uk-UA"/>
        </w:rPr>
        <w:t>Рисунок 3.50 – Список типів вантажу</w:t>
      </w:r>
    </w:p>
    <w:p w14:paraId="22A5410F" w14:textId="77777777" w:rsidR="00CC0A2A" w:rsidRPr="004D6002" w:rsidRDefault="00CC0A2A" w:rsidP="00FB7531">
      <w:pPr>
        <w:spacing w:line="360" w:lineRule="auto"/>
        <w:jc w:val="center"/>
        <w:rPr>
          <w:sz w:val="28"/>
          <w:szCs w:val="28"/>
          <w:lang w:val="uk-UA"/>
        </w:rPr>
      </w:pPr>
    </w:p>
    <w:p w14:paraId="51CC6318" w14:textId="3AD5A6FA" w:rsidR="00FB7531" w:rsidRDefault="00CC0A2A" w:rsidP="00FB7531">
      <w:pPr>
        <w:spacing w:line="360" w:lineRule="auto"/>
        <w:jc w:val="center"/>
        <w:rPr>
          <w:sz w:val="28"/>
          <w:szCs w:val="28"/>
          <w:lang w:val="uk-UA"/>
        </w:rPr>
      </w:pPr>
      <w:r>
        <w:rPr>
          <w:noProof/>
          <w:sz w:val="28"/>
          <w:szCs w:val="28"/>
          <w:lang w:val="uk-UA"/>
        </w:rPr>
        <w:drawing>
          <wp:inline distT="0" distB="0" distL="0" distR="0" wp14:anchorId="1F77A410" wp14:editId="28F61803">
            <wp:extent cx="2546935" cy="1356007"/>
            <wp:effectExtent l="0" t="0" r="6350" b="0"/>
            <wp:docPr id="1988647266"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566607" cy="1366480"/>
                    </a:xfrm>
                    <a:prstGeom prst="rect">
                      <a:avLst/>
                    </a:prstGeom>
                    <a:noFill/>
                  </pic:spPr>
                </pic:pic>
              </a:graphicData>
            </a:graphic>
          </wp:inline>
        </w:drawing>
      </w:r>
    </w:p>
    <w:p w14:paraId="28F8485E" w14:textId="617B38DF" w:rsidR="00CC0A2A" w:rsidRPr="004D6002" w:rsidRDefault="00CC0A2A" w:rsidP="00CC0A2A">
      <w:pPr>
        <w:spacing w:line="360" w:lineRule="auto"/>
        <w:jc w:val="center"/>
        <w:rPr>
          <w:sz w:val="28"/>
          <w:szCs w:val="28"/>
          <w:lang w:val="uk-UA"/>
        </w:rPr>
      </w:pPr>
      <w:r>
        <w:rPr>
          <w:sz w:val="28"/>
          <w:szCs w:val="28"/>
          <w:lang w:val="uk-UA"/>
        </w:rPr>
        <w:t>Рисунок 3.50 – Список способів перевезення</w:t>
      </w:r>
    </w:p>
    <w:p w14:paraId="413C5CF7" w14:textId="77777777" w:rsidR="00CC0A2A" w:rsidRDefault="00CC0A2A" w:rsidP="00FB7531">
      <w:pPr>
        <w:spacing w:line="360" w:lineRule="auto"/>
        <w:jc w:val="center"/>
        <w:rPr>
          <w:sz w:val="28"/>
          <w:szCs w:val="28"/>
          <w:lang w:val="uk-UA"/>
        </w:rPr>
      </w:pPr>
    </w:p>
    <w:p w14:paraId="28300F0F" w14:textId="198722B8" w:rsidR="00CC0A2A" w:rsidRDefault="00CC0A2A" w:rsidP="00070CE0">
      <w:pPr>
        <w:spacing w:line="360" w:lineRule="auto"/>
        <w:ind w:firstLine="851"/>
        <w:jc w:val="both"/>
        <w:rPr>
          <w:sz w:val="28"/>
          <w:szCs w:val="28"/>
          <w:lang w:val="uk-UA"/>
        </w:rPr>
      </w:pPr>
      <w:r>
        <w:rPr>
          <w:sz w:val="28"/>
          <w:szCs w:val="28"/>
          <w:lang w:val="uk-UA"/>
        </w:rPr>
        <w:t>Створивши замовлення і повернувшись на сторінку замовлень можна побачити список вантажних перевезень з основними даними про клієнта та партнера.</w:t>
      </w:r>
    </w:p>
    <w:p w14:paraId="221B46E6" w14:textId="0EDE8857" w:rsidR="00CC0A2A" w:rsidRDefault="00CC0A2A" w:rsidP="00CC0A2A">
      <w:pPr>
        <w:spacing w:line="360" w:lineRule="auto"/>
        <w:jc w:val="center"/>
        <w:rPr>
          <w:sz w:val="28"/>
          <w:szCs w:val="28"/>
          <w:lang w:val="uk-UA"/>
        </w:rPr>
      </w:pPr>
      <w:r>
        <w:rPr>
          <w:noProof/>
          <w:sz w:val="28"/>
          <w:szCs w:val="28"/>
          <w:lang w:val="uk-UA"/>
        </w:rPr>
        <w:drawing>
          <wp:inline distT="0" distB="0" distL="0" distR="0" wp14:anchorId="24E61D50" wp14:editId="104574E9">
            <wp:extent cx="1737360" cy="3348994"/>
            <wp:effectExtent l="0" t="0" r="0" b="3810"/>
            <wp:docPr id="1148436717"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751045" cy="3375373"/>
                    </a:xfrm>
                    <a:prstGeom prst="rect">
                      <a:avLst/>
                    </a:prstGeom>
                    <a:noFill/>
                  </pic:spPr>
                </pic:pic>
              </a:graphicData>
            </a:graphic>
          </wp:inline>
        </w:drawing>
      </w:r>
    </w:p>
    <w:p w14:paraId="645F9960" w14:textId="3A9F7FCB" w:rsidR="00036E73" w:rsidRPr="004D6002" w:rsidRDefault="00036E73" w:rsidP="00036E73">
      <w:pPr>
        <w:spacing w:line="360" w:lineRule="auto"/>
        <w:jc w:val="center"/>
        <w:rPr>
          <w:sz w:val="28"/>
          <w:szCs w:val="28"/>
          <w:lang w:val="uk-UA"/>
        </w:rPr>
      </w:pPr>
      <w:r>
        <w:rPr>
          <w:sz w:val="28"/>
          <w:szCs w:val="28"/>
          <w:lang w:val="uk-UA"/>
        </w:rPr>
        <w:t>Рисунок 3.51 – Виведення даних про замовлення з БД</w:t>
      </w:r>
    </w:p>
    <w:p w14:paraId="42EB9FD5" w14:textId="77777777" w:rsidR="00036E73" w:rsidRDefault="00036E73" w:rsidP="00CC0A2A">
      <w:pPr>
        <w:spacing w:line="360" w:lineRule="auto"/>
        <w:jc w:val="center"/>
        <w:rPr>
          <w:sz w:val="28"/>
          <w:szCs w:val="28"/>
          <w:lang w:val="uk-UA"/>
        </w:rPr>
      </w:pPr>
    </w:p>
    <w:p w14:paraId="05E477BC" w14:textId="0CF054A8" w:rsidR="00DA650B" w:rsidRDefault="00DA650B" w:rsidP="00070CE0">
      <w:pPr>
        <w:spacing w:line="360" w:lineRule="auto"/>
        <w:ind w:firstLine="851"/>
        <w:jc w:val="both"/>
        <w:rPr>
          <w:sz w:val="28"/>
          <w:szCs w:val="28"/>
          <w:lang w:val="uk-UA"/>
        </w:rPr>
      </w:pPr>
      <w:r>
        <w:rPr>
          <w:sz w:val="28"/>
          <w:szCs w:val="28"/>
          <w:lang w:val="uk-UA"/>
        </w:rPr>
        <w:t xml:space="preserve">Заповнивши всі попередні таблиці, </w:t>
      </w:r>
      <w:r w:rsidR="008B7ECE">
        <w:rPr>
          <w:sz w:val="28"/>
          <w:szCs w:val="28"/>
          <w:lang w:val="uk-UA"/>
        </w:rPr>
        <w:t>можна додати вантажне перевезення в розклад.</w:t>
      </w:r>
    </w:p>
    <w:p w14:paraId="2F94DFEF" w14:textId="77777777" w:rsidR="008A45C4" w:rsidRDefault="008A45C4" w:rsidP="00070CE0">
      <w:pPr>
        <w:spacing w:line="360" w:lineRule="auto"/>
        <w:ind w:firstLine="851"/>
        <w:jc w:val="both"/>
        <w:rPr>
          <w:sz w:val="28"/>
          <w:szCs w:val="28"/>
          <w:lang w:val="uk-UA"/>
        </w:rPr>
      </w:pPr>
    </w:p>
    <w:p w14:paraId="5A76B9C9" w14:textId="1BB6E747" w:rsidR="008B7ECE" w:rsidRDefault="008B7ECE" w:rsidP="008B7ECE">
      <w:pPr>
        <w:spacing w:line="360" w:lineRule="auto"/>
        <w:jc w:val="center"/>
        <w:rPr>
          <w:sz w:val="28"/>
          <w:szCs w:val="28"/>
          <w:lang w:val="uk-UA"/>
        </w:rPr>
      </w:pPr>
      <w:r>
        <w:rPr>
          <w:noProof/>
          <w:sz w:val="28"/>
          <w:szCs w:val="28"/>
          <w:lang w:val="uk-UA"/>
        </w:rPr>
        <w:drawing>
          <wp:inline distT="0" distB="0" distL="0" distR="0" wp14:anchorId="0FDEDD2A" wp14:editId="0164BA23">
            <wp:extent cx="1722120" cy="2840045"/>
            <wp:effectExtent l="0" t="0" r="0" b="0"/>
            <wp:docPr id="1121451826"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728638" cy="2850794"/>
                    </a:xfrm>
                    <a:prstGeom prst="rect">
                      <a:avLst/>
                    </a:prstGeom>
                    <a:noFill/>
                  </pic:spPr>
                </pic:pic>
              </a:graphicData>
            </a:graphic>
          </wp:inline>
        </w:drawing>
      </w:r>
    </w:p>
    <w:p w14:paraId="367E1F7C" w14:textId="53A4A28F" w:rsidR="008B7ECE" w:rsidRPr="008B7ECE" w:rsidRDefault="008B7ECE" w:rsidP="008B7ECE">
      <w:pPr>
        <w:spacing w:line="360" w:lineRule="auto"/>
        <w:jc w:val="center"/>
        <w:rPr>
          <w:sz w:val="28"/>
          <w:szCs w:val="28"/>
          <w:lang w:val="uk-UA"/>
        </w:rPr>
      </w:pPr>
      <w:r>
        <w:rPr>
          <w:sz w:val="28"/>
          <w:szCs w:val="28"/>
          <w:lang w:val="uk-UA"/>
        </w:rPr>
        <w:t>Рисунок 3.52 – Форма створення вантажоперевезення</w:t>
      </w:r>
    </w:p>
    <w:p w14:paraId="22429CDA" w14:textId="77777777" w:rsidR="008B7ECE" w:rsidRDefault="008B7ECE" w:rsidP="00070CE0">
      <w:pPr>
        <w:spacing w:line="360" w:lineRule="auto"/>
        <w:ind w:firstLine="851"/>
        <w:jc w:val="both"/>
        <w:rPr>
          <w:sz w:val="28"/>
          <w:szCs w:val="28"/>
          <w:lang w:val="uk-UA"/>
        </w:rPr>
      </w:pPr>
    </w:p>
    <w:p w14:paraId="2FC32680" w14:textId="7342BFF6" w:rsidR="008B7ECE" w:rsidRDefault="008B7ECE" w:rsidP="00070CE0">
      <w:pPr>
        <w:spacing w:line="360" w:lineRule="auto"/>
        <w:ind w:firstLine="851"/>
        <w:jc w:val="both"/>
        <w:rPr>
          <w:sz w:val="28"/>
          <w:szCs w:val="28"/>
          <w:lang w:val="uk-UA"/>
        </w:rPr>
      </w:pPr>
      <w:r>
        <w:rPr>
          <w:sz w:val="28"/>
          <w:szCs w:val="28"/>
          <w:lang w:val="uk-UA"/>
        </w:rPr>
        <w:t>Тут всі поля є обов’язковими. Заповнивши поля і натиснувши кнопку, можемо повертатися на сторінку розкладу</w:t>
      </w:r>
      <w:r w:rsidR="00133BF0">
        <w:rPr>
          <w:sz w:val="28"/>
          <w:szCs w:val="28"/>
          <w:lang w:val="uk-UA"/>
        </w:rPr>
        <w:t>. Там будуть виведені деталі вантажних перевезень з БД.</w:t>
      </w:r>
    </w:p>
    <w:p w14:paraId="5862BDC7" w14:textId="77777777" w:rsidR="008A45C4" w:rsidRDefault="008A45C4" w:rsidP="00070CE0">
      <w:pPr>
        <w:spacing w:line="360" w:lineRule="auto"/>
        <w:ind w:firstLine="851"/>
        <w:jc w:val="both"/>
        <w:rPr>
          <w:sz w:val="28"/>
          <w:szCs w:val="28"/>
          <w:lang w:val="uk-UA"/>
        </w:rPr>
      </w:pPr>
    </w:p>
    <w:p w14:paraId="7281366C" w14:textId="08FCAD80" w:rsidR="00C77BBF" w:rsidRDefault="00C77BBF" w:rsidP="00C77BBF">
      <w:pPr>
        <w:spacing w:line="360" w:lineRule="auto"/>
        <w:jc w:val="center"/>
        <w:rPr>
          <w:sz w:val="28"/>
          <w:szCs w:val="28"/>
          <w:lang w:val="uk-UA"/>
        </w:rPr>
      </w:pPr>
      <w:r>
        <w:rPr>
          <w:noProof/>
          <w:sz w:val="28"/>
          <w:szCs w:val="28"/>
          <w:lang w:val="uk-UA"/>
        </w:rPr>
        <w:drawing>
          <wp:inline distT="0" distB="0" distL="0" distR="0" wp14:anchorId="7CE0FD95" wp14:editId="7AAFB3DD">
            <wp:extent cx="1996440" cy="3848398"/>
            <wp:effectExtent l="0" t="0" r="3810" b="0"/>
            <wp:docPr id="1184657714"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000710" cy="3856630"/>
                    </a:xfrm>
                    <a:prstGeom prst="rect">
                      <a:avLst/>
                    </a:prstGeom>
                    <a:noFill/>
                  </pic:spPr>
                </pic:pic>
              </a:graphicData>
            </a:graphic>
          </wp:inline>
        </w:drawing>
      </w:r>
    </w:p>
    <w:p w14:paraId="644373CA" w14:textId="5B9CCBF6" w:rsidR="004F4A63" w:rsidRDefault="00C77BBF" w:rsidP="003A0D6A">
      <w:pPr>
        <w:spacing w:line="360" w:lineRule="auto"/>
        <w:jc w:val="center"/>
        <w:rPr>
          <w:sz w:val="28"/>
          <w:szCs w:val="28"/>
          <w:lang w:val="uk-UA"/>
        </w:rPr>
      </w:pPr>
      <w:r>
        <w:rPr>
          <w:sz w:val="28"/>
          <w:szCs w:val="28"/>
          <w:lang w:val="uk-UA"/>
        </w:rPr>
        <w:t>Рисунок 3.53 – Виведення даних розкладу з БД</w:t>
      </w:r>
    </w:p>
    <w:p w14:paraId="78F85441" w14:textId="77777777" w:rsidR="003A0D6A" w:rsidRDefault="003A0D6A" w:rsidP="003A0D6A">
      <w:pPr>
        <w:spacing w:line="360" w:lineRule="auto"/>
        <w:rPr>
          <w:sz w:val="28"/>
          <w:szCs w:val="28"/>
          <w:lang w:val="uk-UA"/>
        </w:rPr>
      </w:pPr>
    </w:p>
    <w:p w14:paraId="3802FDA5" w14:textId="77777777" w:rsidR="003A0D6A" w:rsidRDefault="003A0D6A" w:rsidP="003A0D6A">
      <w:pPr>
        <w:spacing w:line="360" w:lineRule="auto"/>
        <w:rPr>
          <w:sz w:val="28"/>
          <w:szCs w:val="28"/>
          <w:lang w:val="uk-UA"/>
        </w:rPr>
      </w:pPr>
    </w:p>
    <w:p w14:paraId="1D6EC7EC" w14:textId="77777777" w:rsidR="008A45C4" w:rsidRDefault="008A45C4" w:rsidP="003A0D6A">
      <w:pPr>
        <w:spacing w:line="360" w:lineRule="auto"/>
        <w:rPr>
          <w:sz w:val="28"/>
          <w:szCs w:val="28"/>
          <w:lang w:val="uk-UA"/>
        </w:rPr>
      </w:pPr>
    </w:p>
    <w:p w14:paraId="46E4DC25" w14:textId="77777777" w:rsidR="008A45C4" w:rsidRDefault="008A45C4" w:rsidP="003A0D6A">
      <w:pPr>
        <w:spacing w:line="360" w:lineRule="auto"/>
        <w:rPr>
          <w:sz w:val="28"/>
          <w:szCs w:val="28"/>
          <w:lang w:val="uk-UA"/>
        </w:rPr>
      </w:pPr>
    </w:p>
    <w:p w14:paraId="715AC6FA" w14:textId="77777777" w:rsidR="008A45C4" w:rsidRDefault="008A45C4" w:rsidP="003A0D6A">
      <w:pPr>
        <w:spacing w:line="360" w:lineRule="auto"/>
        <w:rPr>
          <w:sz w:val="28"/>
          <w:szCs w:val="28"/>
          <w:lang w:val="uk-UA"/>
        </w:rPr>
      </w:pPr>
    </w:p>
    <w:p w14:paraId="200D6099" w14:textId="77777777" w:rsidR="008A45C4" w:rsidRPr="00195891" w:rsidRDefault="008A45C4" w:rsidP="003A0D6A">
      <w:pPr>
        <w:spacing w:line="360" w:lineRule="auto"/>
        <w:rPr>
          <w:sz w:val="28"/>
          <w:szCs w:val="28"/>
          <w:lang w:val="uk-UA"/>
        </w:rPr>
      </w:pPr>
    </w:p>
    <w:p w14:paraId="55CD82C5" w14:textId="2D3C62A0" w:rsidR="00851AB6" w:rsidRPr="00301ADB" w:rsidRDefault="00E24E4D" w:rsidP="00E24E4D">
      <w:pPr>
        <w:pStyle w:val="10"/>
        <w:spacing w:line="360" w:lineRule="auto"/>
        <w:jc w:val="center"/>
      </w:pPr>
      <w:bookmarkStart w:id="8367" w:name="_Toc168081207"/>
      <w:bookmarkStart w:id="8368" w:name="_Toc169175573"/>
      <w:bookmarkEnd w:id="8323"/>
      <w:bookmarkEnd w:id="8324"/>
      <w:r w:rsidRPr="00301ADB">
        <w:t>ВИСНОВКИ</w:t>
      </w:r>
      <w:bookmarkEnd w:id="8367"/>
      <w:bookmarkEnd w:id="8368"/>
    </w:p>
    <w:p w14:paraId="7C774698" w14:textId="77777777" w:rsidR="00A4459F" w:rsidRPr="00A4459F" w:rsidRDefault="00A4459F" w:rsidP="00A4459F">
      <w:pPr>
        <w:pStyle w:val="10"/>
        <w:spacing w:line="360" w:lineRule="auto"/>
        <w:jc w:val="center"/>
        <w:rPr>
          <w:color w:val="000000"/>
          <w:sz w:val="28"/>
          <w:szCs w:val="28"/>
        </w:rPr>
      </w:pPr>
    </w:p>
    <w:p w14:paraId="5C3105E2" w14:textId="06A6F70C" w:rsidR="0097792C" w:rsidRPr="0097792C" w:rsidRDefault="0097792C" w:rsidP="0097792C">
      <w:pPr>
        <w:pStyle w:val="10"/>
        <w:spacing w:line="360" w:lineRule="auto"/>
        <w:ind w:firstLine="851"/>
        <w:jc w:val="both"/>
        <w:rPr>
          <w:b w:val="0"/>
          <w:bCs/>
          <w:color w:val="000000"/>
          <w:sz w:val="28"/>
          <w:szCs w:val="28"/>
        </w:rPr>
      </w:pPr>
      <w:bookmarkStart w:id="8369" w:name="_Toc168080246"/>
      <w:bookmarkStart w:id="8370" w:name="_Toc168081208"/>
      <w:bookmarkStart w:id="8371" w:name="_Toc169175574"/>
      <w:r w:rsidRPr="0097792C">
        <w:rPr>
          <w:b w:val="0"/>
          <w:bCs/>
          <w:color w:val="000000"/>
          <w:sz w:val="28"/>
          <w:szCs w:val="28"/>
        </w:rPr>
        <w:t xml:space="preserve">В даній </w:t>
      </w:r>
      <w:r>
        <w:rPr>
          <w:b w:val="0"/>
          <w:bCs/>
          <w:color w:val="000000"/>
          <w:sz w:val="28"/>
          <w:szCs w:val="28"/>
        </w:rPr>
        <w:t>дипломн</w:t>
      </w:r>
      <w:r w:rsidRPr="0097792C">
        <w:rPr>
          <w:b w:val="0"/>
          <w:bCs/>
          <w:color w:val="000000"/>
          <w:sz w:val="28"/>
          <w:szCs w:val="28"/>
        </w:rPr>
        <w:t>ій роботі було сконструйовано мобільний додаток LazyLorry.  LazyLorry – програмний продукт для складання розкладу руху вантажного автотранспорту.</w:t>
      </w:r>
      <w:bookmarkEnd w:id="8369"/>
      <w:bookmarkEnd w:id="8370"/>
      <w:bookmarkEnd w:id="8371"/>
    </w:p>
    <w:p w14:paraId="5FBB92C1" w14:textId="77777777" w:rsidR="0097792C" w:rsidRPr="0097792C" w:rsidRDefault="0097792C" w:rsidP="0097792C">
      <w:pPr>
        <w:pStyle w:val="10"/>
        <w:spacing w:line="360" w:lineRule="auto"/>
        <w:ind w:firstLine="851"/>
        <w:jc w:val="both"/>
        <w:rPr>
          <w:b w:val="0"/>
          <w:bCs/>
          <w:color w:val="000000"/>
          <w:sz w:val="28"/>
          <w:szCs w:val="28"/>
        </w:rPr>
      </w:pPr>
      <w:bookmarkStart w:id="8372" w:name="_Toc168080247"/>
      <w:bookmarkStart w:id="8373" w:name="_Toc168081209"/>
      <w:bookmarkStart w:id="8374" w:name="_Toc169175575"/>
      <w:r w:rsidRPr="0097792C">
        <w:rPr>
          <w:b w:val="0"/>
          <w:bCs/>
          <w:color w:val="000000"/>
          <w:sz w:val="28"/>
          <w:szCs w:val="28"/>
        </w:rPr>
        <w:t>Застосунок працює на мобільних пристроях, де встановлена операційна система Android 10 або вище. Додаток є простим у користуванні, тому будь-який посередній користувач ПК зможе опанувати його. Цей мобільний додаток має великі переваги над існуючими аналогами, оскільки має багатий функціонал, чудово оптимізований по продуктивності та високоякісний.</w:t>
      </w:r>
      <w:bookmarkEnd w:id="8372"/>
      <w:bookmarkEnd w:id="8373"/>
      <w:bookmarkEnd w:id="8374"/>
    </w:p>
    <w:p w14:paraId="39F9E648" w14:textId="77777777" w:rsidR="0097792C" w:rsidRPr="0097792C" w:rsidRDefault="0097792C" w:rsidP="0097792C">
      <w:pPr>
        <w:pStyle w:val="10"/>
        <w:spacing w:line="360" w:lineRule="auto"/>
        <w:ind w:firstLine="851"/>
        <w:jc w:val="both"/>
        <w:rPr>
          <w:b w:val="0"/>
          <w:bCs/>
          <w:color w:val="000000"/>
          <w:sz w:val="28"/>
          <w:szCs w:val="28"/>
        </w:rPr>
      </w:pPr>
      <w:bookmarkStart w:id="8375" w:name="_Toc168080248"/>
      <w:bookmarkStart w:id="8376" w:name="_Toc168081210"/>
      <w:bookmarkStart w:id="8377" w:name="_Toc169175576"/>
      <w:r w:rsidRPr="0097792C">
        <w:rPr>
          <w:b w:val="0"/>
          <w:bCs/>
          <w:color w:val="000000"/>
          <w:sz w:val="28"/>
          <w:szCs w:val="28"/>
        </w:rPr>
        <w:t>Окрім мобільного застосунку планується розробка вебсайту та десктопного додатку. Для них вже розроблені всі UI макети.</w:t>
      </w:r>
      <w:bookmarkEnd w:id="8375"/>
      <w:bookmarkEnd w:id="8376"/>
      <w:bookmarkEnd w:id="8377"/>
    </w:p>
    <w:p w14:paraId="43042EC6" w14:textId="77777777" w:rsidR="0097792C" w:rsidRPr="0097792C" w:rsidRDefault="0097792C" w:rsidP="0097792C">
      <w:pPr>
        <w:pStyle w:val="10"/>
        <w:spacing w:line="360" w:lineRule="auto"/>
        <w:ind w:firstLine="851"/>
        <w:jc w:val="both"/>
        <w:rPr>
          <w:b w:val="0"/>
          <w:bCs/>
          <w:color w:val="000000"/>
          <w:sz w:val="28"/>
          <w:szCs w:val="28"/>
        </w:rPr>
      </w:pPr>
      <w:bookmarkStart w:id="8378" w:name="_Toc168080249"/>
      <w:bookmarkStart w:id="8379" w:name="_Toc168081211"/>
      <w:bookmarkStart w:id="8380" w:name="_Toc169175577"/>
      <w:r w:rsidRPr="0097792C">
        <w:rPr>
          <w:b w:val="0"/>
          <w:bCs/>
          <w:color w:val="000000"/>
          <w:sz w:val="28"/>
          <w:szCs w:val="28"/>
        </w:rPr>
        <w:t>Також наведено необхідні UML-діаграми та детальний опис до них, щоб можна було краще ознайомитися із даним ІТ-продуктом. Було складено специфікацію вимог до програмного продукту і тестову документацію. Перед цим було проаналізовано бізнес-вимоги та вимоги замовника. За допомогою функціональних та нефункціональних вимог було визначено, що додаток має виконувати та як він має працювати. Було проведено мануальне тестування програмного продукту. Тести були як позитивними, так і негативними. Всі вони підтвердили правильність додатку, оскільки жодного критичного бага виявлено не було.</w:t>
      </w:r>
      <w:bookmarkEnd w:id="8378"/>
      <w:bookmarkEnd w:id="8379"/>
      <w:bookmarkEnd w:id="8380"/>
    </w:p>
    <w:p w14:paraId="12833ADF" w14:textId="2F35AB12" w:rsidR="0097792C" w:rsidRPr="0097792C" w:rsidRDefault="0097792C" w:rsidP="0097792C">
      <w:pPr>
        <w:pStyle w:val="10"/>
        <w:spacing w:line="360" w:lineRule="auto"/>
        <w:ind w:firstLine="851"/>
        <w:jc w:val="both"/>
        <w:rPr>
          <w:b w:val="0"/>
          <w:bCs/>
          <w:color w:val="000000"/>
          <w:sz w:val="28"/>
          <w:szCs w:val="28"/>
        </w:rPr>
      </w:pPr>
      <w:bookmarkStart w:id="8381" w:name="_Toc168080250"/>
      <w:bookmarkStart w:id="8382" w:name="_Toc168081212"/>
      <w:bookmarkStart w:id="8383" w:name="_Toc169175578"/>
      <w:r w:rsidRPr="0097792C">
        <w:rPr>
          <w:b w:val="0"/>
          <w:bCs/>
          <w:color w:val="000000"/>
          <w:sz w:val="28"/>
          <w:szCs w:val="28"/>
        </w:rPr>
        <w:t xml:space="preserve">Найважливішим модулем було визнано модуль складання розкладу, його й було розроблено в цій </w:t>
      </w:r>
      <w:r>
        <w:rPr>
          <w:b w:val="0"/>
          <w:bCs/>
          <w:color w:val="000000"/>
          <w:sz w:val="28"/>
          <w:szCs w:val="28"/>
        </w:rPr>
        <w:t>роботі</w:t>
      </w:r>
      <w:r w:rsidRPr="0097792C">
        <w:rPr>
          <w:b w:val="0"/>
          <w:bCs/>
          <w:color w:val="000000"/>
          <w:sz w:val="28"/>
          <w:szCs w:val="28"/>
        </w:rPr>
        <w:t>. Наразі додаток може бути корисним лише диспетчеру, але з часом функціонал буде розширюватися відповідно до вже готової документації. Наступним кроком буде додавання функціоналу для водіїв автопідприємства, оскільки розклад складається саме для них. Після цього можна буде знову повернутися до роботи над функціоналом для диспетчера. Можна буде додати функціонал для аналітики вантажоперевезень, обліку вантажівок та водіїв. Функціонал для диспетчера є найоб’ємнішим та найскладнішим. Доволі схожим є функціонал для партнера. Він також може планувати перевезення вантажу. До простого функціоналу можна віднести ще й функціонал для замовника. Замовник не повинен щось планувати чи аналізувати. Він тільки стежить за своїми поточними замовленнями і за потреби робить наступні. Однак, для системи найважливіше розробити функціонал для диспетчера і водія.</w:t>
      </w:r>
      <w:bookmarkEnd w:id="8381"/>
      <w:bookmarkEnd w:id="8382"/>
      <w:bookmarkEnd w:id="8383"/>
    </w:p>
    <w:p w14:paraId="4F7647CA" w14:textId="5E1D2B4D" w:rsidR="0097792C" w:rsidRPr="0097792C" w:rsidRDefault="0097792C" w:rsidP="0097792C">
      <w:pPr>
        <w:pStyle w:val="10"/>
        <w:spacing w:line="360" w:lineRule="auto"/>
        <w:ind w:firstLine="851"/>
        <w:jc w:val="both"/>
        <w:rPr>
          <w:b w:val="0"/>
          <w:bCs/>
          <w:color w:val="000000"/>
          <w:sz w:val="28"/>
          <w:szCs w:val="28"/>
        </w:rPr>
      </w:pPr>
      <w:bookmarkStart w:id="8384" w:name="_Toc168080251"/>
      <w:bookmarkStart w:id="8385" w:name="_Toc168081213"/>
      <w:bookmarkStart w:id="8386" w:name="_Toc169175579"/>
      <w:r w:rsidRPr="0097792C">
        <w:rPr>
          <w:b w:val="0"/>
          <w:bCs/>
          <w:color w:val="000000"/>
          <w:sz w:val="28"/>
          <w:szCs w:val="28"/>
        </w:rPr>
        <w:t xml:space="preserve">Отже, LazyLorry </w:t>
      </w:r>
      <w:r w:rsidR="003F6BA7" w:rsidRPr="0097792C">
        <w:rPr>
          <w:b w:val="0"/>
          <w:bCs/>
          <w:color w:val="000000"/>
          <w:sz w:val="28"/>
          <w:szCs w:val="28"/>
        </w:rPr>
        <w:t>–</w:t>
      </w:r>
      <w:r w:rsidRPr="0097792C">
        <w:rPr>
          <w:b w:val="0"/>
          <w:bCs/>
          <w:color w:val="000000"/>
          <w:sz w:val="28"/>
          <w:szCs w:val="28"/>
        </w:rPr>
        <w:t xml:space="preserve"> це мобільний додаток, який має широкий спектр функцій, чудову продуктивність та високоякісне виконання. Додаток має великі перспективи для використання в галузі вантажоперевезень.</w:t>
      </w:r>
      <w:bookmarkEnd w:id="8384"/>
      <w:bookmarkEnd w:id="8385"/>
      <w:bookmarkEnd w:id="8386"/>
    </w:p>
    <w:p w14:paraId="30D15F5A" w14:textId="711C8C15" w:rsidR="00A4459F" w:rsidRPr="0097792C" w:rsidRDefault="0097792C" w:rsidP="0097792C">
      <w:pPr>
        <w:pStyle w:val="10"/>
        <w:spacing w:line="360" w:lineRule="auto"/>
        <w:ind w:firstLine="851"/>
        <w:jc w:val="both"/>
        <w:rPr>
          <w:b w:val="0"/>
          <w:bCs/>
          <w:color w:val="000000"/>
          <w:sz w:val="28"/>
          <w:szCs w:val="28"/>
        </w:rPr>
      </w:pPr>
      <w:bookmarkStart w:id="8387" w:name="_Toc168080252"/>
      <w:bookmarkStart w:id="8388" w:name="_Toc168081214"/>
      <w:bookmarkStart w:id="8389" w:name="_Toc169175580"/>
      <w:r w:rsidRPr="0097792C">
        <w:rPr>
          <w:b w:val="0"/>
          <w:bCs/>
          <w:color w:val="000000"/>
          <w:sz w:val="28"/>
          <w:szCs w:val="28"/>
        </w:rPr>
        <w:t>Код проєкту було викладено у віддалений репозиторій GitHub. Переглянути репозиторій продукту можна за посиланням:</w:t>
      </w:r>
      <w:r>
        <w:rPr>
          <w:b w:val="0"/>
          <w:bCs/>
          <w:color w:val="000000"/>
          <w:sz w:val="28"/>
          <w:szCs w:val="28"/>
        </w:rPr>
        <w:t xml:space="preserve"> </w:t>
      </w:r>
      <w:hyperlink r:id="rId70" w:history="1">
        <w:r w:rsidRPr="0097792C">
          <w:rPr>
            <w:rStyle w:val="af"/>
            <w:b w:val="0"/>
            <w:bCs/>
            <w:sz w:val="28"/>
            <w:szCs w:val="28"/>
          </w:rPr>
          <w:t>https://github.com/Doskonala/lazy_lorry</w:t>
        </w:r>
      </w:hyperlink>
      <w:r w:rsidRPr="0097792C">
        <w:rPr>
          <w:b w:val="0"/>
          <w:bCs/>
          <w:color w:val="000000"/>
          <w:sz w:val="28"/>
          <w:szCs w:val="28"/>
        </w:rPr>
        <w:t>.</w:t>
      </w:r>
      <w:bookmarkEnd w:id="8387"/>
      <w:bookmarkEnd w:id="8388"/>
      <w:bookmarkEnd w:id="8389"/>
    </w:p>
    <w:p w14:paraId="71BEAEC3" w14:textId="77777777" w:rsidR="00A4459F" w:rsidRPr="00A4459F" w:rsidRDefault="00A4459F" w:rsidP="00A4459F">
      <w:pPr>
        <w:spacing w:line="360" w:lineRule="auto"/>
        <w:ind w:firstLine="992"/>
        <w:jc w:val="both"/>
        <w:rPr>
          <w:bCs/>
          <w:color w:val="000000"/>
          <w:sz w:val="28"/>
          <w:szCs w:val="28"/>
          <w:lang w:val="uk-UA"/>
        </w:rPr>
      </w:pPr>
      <w:r w:rsidRPr="00A4459F">
        <w:rPr>
          <w:b/>
          <w:bCs/>
          <w:color w:val="000000"/>
          <w:sz w:val="28"/>
          <w:szCs w:val="28"/>
        </w:rPr>
        <w:br w:type="page"/>
      </w:r>
    </w:p>
    <w:p w14:paraId="7F8B72F0" w14:textId="008F18B8" w:rsidR="00851AB6" w:rsidRDefault="00851AB6" w:rsidP="00301ADB">
      <w:pPr>
        <w:pStyle w:val="10"/>
        <w:jc w:val="center"/>
      </w:pPr>
      <w:bookmarkStart w:id="8390" w:name="_Toc105607986"/>
      <w:bookmarkStart w:id="8391" w:name="_Toc105612781"/>
      <w:bookmarkStart w:id="8392" w:name="_Toc168081215"/>
      <w:bookmarkStart w:id="8393" w:name="_Toc169175581"/>
      <w:r w:rsidRPr="00B1453A">
        <w:t>СПИСОК ПОСИЛАНЬ НА ДЖЕРЕЛА</w:t>
      </w:r>
      <w:bookmarkEnd w:id="8390"/>
      <w:bookmarkEnd w:id="8391"/>
      <w:bookmarkEnd w:id="8392"/>
      <w:bookmarkEnd w:id="8393"/>
    </w:p>
    <w:p w14:paraId="65304C00" w14:textId="77777777" w:rsidR="00D84E3E" w:rsidRPr="00D84E3E" w:rsidRDefault="00D84E3E" w:rsidP="00A43AC3">
      <w:pPr>
        <w:spacing w:line="360" w:lineRule="auto"/>
        <w:rPr>
          <w:lang w:val="uk-UA"/>
        </w:rPr>
      </w:pPr>
    </w:p>
    <w:p w14:paraId="38AD6CD2" w14:textId="77777777" w:rsidR="000A233C" w:rsidRPr="000A233C" w:rsidRDefault="000A233C" w:rsidP="000A233C">
      <w:pPr>
        <w:spacing w:line="360" w:lineRule="auto"/>
        <w:ind w:firstLine="851"/>
        <w:jc w:val="both"/>
        <w:rPr>
          <w:sz w:val="28"/>
          <w:szCs w:val="28"/>
          <w:lang w:val="uk-UA"/>
        </w:rPr>
      </w:pPr>
      <w:r w:rsidRPr="000A233C">
        <w:rPr>
          <w:sz w:val="28"/>
          <w:szCs w:val="28"/>
          <w:lang w:val="uk-UA"/>
        </w:rPr>
        <w:t>1.</w:t>
      </w:r>
      <w:r w:rsidRPr="000A233C">
        <w:rPr>
          <w:sz w:val="28"/>
          <w:szCs w:val="28"/>
          <w:lang w:val="uk-UA"/>
        </w:rPr>
        <w:tab/>
        <w:t>Мала гірнича енциклопедія : у 3 т. / за ред. В. С. Білецького. — Д. : Донбас, 2004. — Т. 1 : А — К. — 640 с. — ISBN 966-7804-14-3.</w:t>
      </w:r>
    </w:p>
    <w:p w14:paraId="7034970B" w14:textId="77777777" w:rsidR="000A233C" w:rsidRPr="000A233C" w:rsidRDefault="000A233C" w:rsidP="000A233C">
      <w:pPr>
        <w:spacing w:line="360" w:lineRule="auto"/>
        <w:ind w:firstLine="851"/>
        <w:jc w:val="both"/>
        <w:rPr>
          <w:sz w:val="28"/>
          <w:szCs w:val="28"/>
          <w:lang w:val="uk-UA"/>
        </w:rPr>
      </w:pPr>
      <w:r w:rsidRPr="000A233C">
        <w:rPr>
          <w:sz w:val="28"/>
          <w:szCs w:val="28"/>
          <w:lang w:val="uk-UA"/>
        </w:rPr>
        <w:t>2.</w:t>
      </w:r>
      <w:r w:rsidRPr="000A233C">
        <w:rPr>
          <w:sz w:val="28"/>
          <w:szCs w:val="28"/>
          <w:lang w:val="uk-UA"/>
        </w:rPr>
        <w:tab/>
        <w:t>Вантажний автомобіль // Термінологічний словник-довідник з будівництва та архітектури / Р. А. Шмиг, В. М. Боярчук, І. М. Добрянський, В. М. Барабаш ; за заг. ред. Р. А. Шмига. — Львів, 2010. — С. 44. — ISBN 978-966-7407-83-4.</w:t>
      </w:r>
    </w:p>
    <w:p w14:paraId="2C936A46" w14:textId="77777777" w:rsidR="000A233C" w:rsidRPr="000A233C" w:rsidRDefault="000A233C" w:rsidP="000A233C">
      <w:pPr>
        <w:spacing w:line="360" w:lineRule="auto"/>
        <w:ind w:firstLine="851"/>
        <w:jc w:val="both"/>
        <w:rPr>
          <w:sz w:val="28"/>
          <w:szCs w:val="28"/>
          <w:lang w:val="uk-UA"/>
        </w:rPr>
      </w:pPr>
      <w:r w:rsidRPr="000A233C">
        <w:rPr>
          <w:sz w:val="28"/>
          <w:szCs w:val="28"/>
          <w:lang w:val="uk-UA"/>
        </w:rPr>
        <w:t>3.</w:t>
      </w:r>
      <w:r w:rsidRPr="000A233C">
        <w:rPr>
          <w:sz w:val="28"/>
          <w:szCs w:val="28"/>
          <w:lang w:val="uk-UA"/>
        </w:rPr>
        <w:tab/>
        <w:t>D. Batra, Conceptual Data Modeling Patterns [Архівовано 23 жовтня 2012 у Wayback Machine.], Journal of Database Management 16 (2005) pp. 84-106</w:t>
      </w:r>
    </w:p>
    <w:p w14:paraId="2E60BAD9" w14:textId="77777777" w:rsidR="000A233C" w:rsidRPr="000A233C" w:rsidRDefault="000A233C" w:rsidP="000A233C">
      <w:pPr>
        <w:spacing w:line="360" w:lineRule="auto"/>
        <w:ind w:firstLine="851"/>
        <w:jc w:val="both"/>
        <w:rPr>
          <w:sz w:val="28"/>
          <w:szCs w:val="28"/>
          <w:lang w:val="uk-UA"/>
        </w:rPr>
      </w:pPr>
      <w:r w:rsidRPr="000A233C">
        <w:rPr>
          <w:sz w:val="28"/>
          <w:szCs w:val="28"/>
          <w:lang w:val="uk-UA"/>
        </w:rPr>
        <w:t>4.</w:t>
      </w:r>
      <w:r w:rsidRPr="000A233C">
        <w:rPr>
          <w:sz w:val="28"/>
          <w:szCs w:val="28"/>
          <w:lang w:val="uk-UA"/>
        </w:rPr>
        <w:tab/>
        <w:t>Економіко-математичне моделювання: Навчальний посібник / За ред. О. Т. Іващука. — Тернопіль: ТНЕУ «Економічна думка», 2008. — 704 с.</w:t>
      </w:r>
    </w:p>
    <w:p w14:paraId="4FECF23E" w14:textId="77777777" w:rsidR="000A233C" w:rsidRPr="000A233C" w:rsidRDefault="000A233C" w:rsidP="000A233C">
      <w:pPr>
        <w:spacing w:line="360" w:lineRule="auto"/>
        <w:ind w:firstLine="851"/>
        <w:jc w:val="both"/>
        <w:rPr>
          <w:sz w:val="28"/>
          <w:szCs w:val="28"/>
          <w:lang w:val="uk-UA"/>
        </w:rPr>
      </w:pPr>
      <w:r w:rsidRPr="000A233C">
        <w:rPr>
          <w:sz w:val="28"/>
          <w:szCs w:val="28"/>
          <w:lang w:val="uk-UA"/>
        </w:rPr>
        <w:t>5.</w:t>
      </w:r>
      <w:r w:rsidRPr="000A233C">
        <w:rPr>
          <w:sz w:val="28"/>
          <w:szCs w:val="28"/>
          <w:lang w:val="uk-UA"/>
        </w:rPr>
        <w:tab/>
        <w:t>James Rumbaugh, Ivar Jacobson, Grady Booch (1999). The unified modeling language reference manual (англ.). Addison Wesley Longman Inc. ISBN 0-201-30998-X.</w:t>
      </w:r>
    </w:p>
    <w:p w14:paraId="29278A70" w14:textId="77777777" w:rsidR="00EA4EE2" w:rsidRDefault="000A233C" w:rsidP="00EA4EE2">
      <w:pPr>
        <w:spacing w:line="360" w:lineRule="auto"/>
        <w:ind w:firstLine="851"/>
        <w:jc w:val="both"/>
        <w:rPr>
          <w:sz w:val="28"/>
          <w:szCs w:val="28"/>
          <w:lang w:val="uk-UA"/>
        </w:rPr>
      </w:pPr>
      <w:r w:rsidRPr="000A233C">
        <w:rPr>
          <w:sz w:val="28"/>
          <w:szCs w:val="28"/>
          <w:lang w:val="uk-UA"/>
        </w:rPr>
        <w:t>6.</w:t>
      </w:r>
      <w:r w:rsidRPr="000A233C">
        <w:rPr>
          <w:sz w:val="28"/>
          <w:szCs w:val="28"/>
          <w:lang w:val="uk-UA"/>
        </w:rPr>
        <w:tab/>
        <w:t xml:space="preserve"> Fowler (2003) UML Distilled: A Brief Guide to the Standard Object Modeling</w:t>
      </w:r>
      <w:r>
        <w:rPr>
          <w:sz w:val="28"/>
          <w:szCs w:val="28"/>
          <w:lang w:val="uk-UA"/>
        </w:rPr>
        <w:t xml:space="preserve"> </w:t>
      </w:r>
      <w:r w:rsidRPr="000A233C">
        <w:rPr>
          <w:sz w:val="28"/>
          <w:szCs w:val="28"/>
          <w:lang w:val="uk-UA"/>
        </w:rPr>
        <w:t>Language</w:t>
      </w:r>
      <w:r>
        <w:rPr>
          <w:sz w:val="28"/>
          <w:szCs w:val="28"/>
          <w:lang w:val="uk-UA"/>
        </w:rPr>
        <w:t>.</w:t>
      </w:r>
      <w:r w:rsidR="00EA4EE2">
        <w:rPr>
          <w:sz w:val="28"/>
          <w:szCs w:val="28"/>
          <w:lang w:val="uk-UA"/>
        </w:rPr>
        <w:t xml:space="preserve">  </w:t>
      </w:r>
    </w:p>
    <w:p w14:paraId="71720B4C" w14:textId="07E02973" w:rsidR="00B46C0F" w:rsidRDefault="00EA4EE2" w:rsidP="00B46C0F">
      <w:pPr>
        <w:spacing w:line="360" w:lineRule="auto"/>
        <w:ind w:firstLine="851"/>
        <w:jc w:val="both"/>
        <w:rPr>
          <w:sz w:val="28"/>
          <w:szCs w:val="28"/>
          <w:lang w:val="uk-UA"/>
        </w:rPr>
      </w:pPr>
      <w:r>
        <w:rPr>
          <w:sz w:val="28"/>
          <w:szCs w:val="28"/>
          <w:lang w:val="uk-UA"/>
        </w:rPr>
        <w:t>7.</w:t>
      </w:r>
      <w:r w:rsidR="00593FBA">
        <w:rPr>
          <w:sz w:val="28"/>
          <w:szCs w:val="28"/>
          <w:lang w:val="uk-UA"/>
        </w:rPr>
        <w:t xml:space="preserve"> </w:t>
      </w:r>
      <w:r w:rsidRPr="00EA4EE2">
        <w:rPr>
          <w:sz w:val="28"/>
          <w:szCs w:val="28"/>
          <w:lang w:val="uk-UA"/>
        </w:rPr>
        <w:t>Автотранспортне підприємство // Велика українська енциклопедія. URL: https://vue.gov.ua/Автотранспортне підприємство (дата звернення: 21.05.2024).</w:t>
      </w:r>
    </w:p>
    <w:p w14:paraId="1FBFCBF5" w14:textId="210BC512" w:rsidR="00660A07" w:rsidRDefault="00B46C0F" w:rsidP="00660A07">
      <w:pPr>
        <w:spacing w:line="360" w:lineRule="auto"/>
        <w:ind w:firstLine="851"/>
        <w:jc w:val="both"/>
        <w:rPr>
          <w:sz w:val="28"/>
          <w:szCs w:val="28"/>
          <w:lang w:val="uk-UA"/>
        </w:rPr>
      </w:pPr>
      <w:r>
        <w:rPr>
          <w:sz w:val="28"/>
          <w:szCs w:val="28"/>
          <w:lang w:val="uk-UA"/>
        </w:rPr>
        <w:t xml:space="preserve">8.  </w:t>
      </w:r>
      <w:r w:rsidRPr="00B46C0F">
        <w:rPr>
          <w:sz w:val="28"/>
          <w:szCs w:val="28"/>
          <w:lang w:val="uk-UA"/>
        </w:rPr>
        <w:t>Як стати диспетчером вантажних автоперевезень</w:t>
      </w:r>
      <w:r>
        <w:rPr>
          <w:sz w:val="28"/>
          <w:szCs w:val="28"/>
          <w:lang w:val="uk-UA"/>
        </w:rPr>
        <w:t xml:space="preserve"> </w:t>
      </w:r>
      <w:r>
        <w:rPr>
          <w:sz w:val="28"/>
          <w:szCs w:val="28"/>
          <w:lang w:val="en-US"/>
        </w:rPr>
        <w:t xml:space="preserve">// </w:t>
      </w:r>
      <w:r w:rsidRPr="00B46C0F">
        <w:rPr>
          <w:sz w:val="28"/>
          <w:szCs w:val="28"/>
          <w:lang w:val="en-US"/>
        </w:rPr>
        <w:t>Jooble Ukraine</w:t>
      </w:r>
      <w:r w:rsidR="008F5D85">
        <w:rPr>
          <w:sz w:val="28"/>
          <w:szCs w:val="28"/>
          <w:lang w:val="en-US"/>
        </w:rPr>
        <w:t xml:space="preserve">. URL: </w:t>
      </w:r>
      <w:hyperlink r:id="rId71" w:history="1">
        <w:r w:rsidR="008F5D85" w:rsidRPr="008F5D85">
          <w:rPr>
            <w:rStyle w:val="af"/>
            <w:color w:val="auto"/>
            <w:sz w:val="28"/>
            <w:szCs w:val="28"/>
            <w:u w:val="none"/>
            <w:lang w:val="en-US"/>
          </w:rPr>
          <w:t>https://ua.jooble.org/blog/yak-staty-dyspetcherom-vantazhnyh-avtoperevezen/</w:t>
        </w:r>
      </w:hyperlink>
      <w:r w:rsidR="008F5D85">
        <w:rPr>
          <w:sz w:val="28"/>
          <w:szCs w:val="28"/>
          <w:lang w:val="en-US"/>
        </w:rPr>
        <w:t xml:space="preserve"> </w:t>
      </w:r>
      <w:r w:rsidR="008F5D85" w:rsidRPr="00EA4EE2">
        <w:rPr>
          <w:sz w:val="28"/>
          <w:szCs w:val="28"/>
          <w:lang w:val="uk-UA"/>
        </w:rPr>
        <w:t>(дата звернення: 21.05.2024).</w:t>
      </w:r>
    </w:p>
    <w:p w14:paraId="63B2655A" w14:textId="597CAD10" w:rsidR="00660A07" w:rsidRDefault="00660A07" w:rsidP="00B46C0F">
      <w:pPr>
        <w:spacing w:line="360" w:lineRule="auto"/>
        <w:ind w:firstLine="851"/>
        <w:jc w:val="both"/>
        <w:rPr>
          <w:sz w:val="28"/>
          <w:szCs w:val="28"/>
          <w:lang w:val="en-US"/>
        </w:rPr>
      </w:pPr>
      <w:r>
        <w:rPr>
          <w:sz w:val="28"/>
          <w:szCs w:val="28"/>
          <w:lang w:val="uk-UA"/>
        </w:rPr>
        <w:t xml:space="preserve">9. </w:t>
      </w:r>
      <w:r w:rsidRPr="00660A07">
        <w:rPr>
          <w:sz w:val="28"/>
          <w:szCs w:val="28"/>
          <w:lang w:val="uk-UA"/>
        </w:rPr>
        <w:t>Категорії водійських прав в Україні та світі: чим вони відрізняються</w:t>
      </w:r>
      <w:r>
        <w:rPr>
          <w:sz w:val="28"/>
          <w:szCs w:val="28"/>
          <w:lang w:val="uk-UA"/>
        </w:rPr>
        <w:t xml:space="preserve"> </w:t>
      </w:r>
      <w:r>
        <w:rPr>
          <w:sz w:val="28"/>
          <w:szCs w:val="28"/>
          <w:lang w:val="en-US"/>
        </w:rPr>
        <w:t xml:space="preserve">// </w:t>
      </w:r>
      <w:r w:rsidRPr="00660A07">
        <w:rPr>
          <w:sz w:val="28"/>
          <w:szCs w:val="28"/>
          <w:lang w:val="en-US"/>
        </w:rPr>
        <w:t>Райдер Україна</w:t>
      </w:r>
      <w:r>
        <w:rPr>
          <w:sz w:val="28"/>
          <w:szCs w:val="28"/>
          <w:lang w:val="en-US"/>
        </w:rPr>
        <w:t xml:space="preserve">. URL: </w:t>
      </w:r>
      <w:hyperlink r:id="rId72" w:history="1">
        <w:r w:rsidR="00710510" w:rsidRPr="00710510">
          <w:rPr>
            <w:rStyle w:val="af"/>
            <w:color w:val="auto"/>
            <w:sz w:val="28"/>
            <w:szCs w:val="28"/>
            <w:u w:val="none"/>
            <w:lang w:val="en-US"/>
          </w:rPr>
          <w:t>https://ryderukraine.com/newsblog/driving-license-categories/</w:t>
        </w:r>
      </w:hyperlink>
      <w:r w:rsidR="00710510" w:rsidRPr="00710510">
        <w:rPr>
          <w:sz w:val="28"/>
          <w:szCs w:val="28"/>
          <w:lang w:val="en-US"/>
        </w:rPr>
        <w:t xml:space="preserve"> </w:t>
      </w:r>
      <w:r w:rsidR="00710510" w:rsidRPr="00EA4EE2">
        <w:rPr>
          <w:sz w:val="28"/>
          <w:szCs w:val="28"/>
          <w:lang w:val="uk-UA"/>
        </w:rPr>
        <w:t>(дата звернення: 21.05.2024)</w:t>
      </w:r>
      <w:r>
        <w:rPr>
          <w:sz w:val="28"/>
          <w:szCs w:val="28"/>
          <w:lang w:val="en-US"/>
        </w:rPr>
        <w:t>.</w:t>
      </w:r>
    </w:p>
    <w:p w14:paraId="04586C91" w14:textId="3780EE39" w:rsidR="00FD32E6" w:rsidRDefault="00710510" w:rsidP="00FD6705">
      <w:pPr>
        <w:widowControl w:val="0"/>
        <w:spacing w:line="360" w:lineRule="auto"/>
        <w:ind w:firstLine="851"/>
        <w:jc w:val="both"/>
        <w:rPr>
          <w:sz w:val="28"/>
          <w:szCs w:val="28"/>
          <w:lang w:val="uk-UA"/>
        </w:rPr>
      </w:pPr>
      <w:r>
        <w:rPr>
          <w:sz w:val="28"/>
          <w:szCs w:val="28"/>
          <w:lang w:val="en-US"/>
        </w:rPr>
        <w:t xml:space="preserve">10. </w:t>
      </w:r>
      <w:r w:rsidRPr="00710510">
        <w:rPr>
          <w:sz w:val="28"/>
          <w:szCs w:val="28"/>
          <w:lang w:val="en-US"/>
        </w:rPr>
        <w:t>З 01 квітня 2024 року змінюється розмір мінімальної заробітної плати</w:t>
      </w:r>
      <w:r>
        <w:rPr>
          <w:sz w:val="28"/>
          <w:szCs w:val="28"/>
          <w:lang w:val="en-US"/>
        </w:rPr>
        <w:t xml:space="preserve"> //</w:t>
      </w:r>
      <w:r w:rsidR="00FD32E6">
        <w:rPr>
          <w:sz w:val="28"/>
          <w:szCs w:val="28"/>
          <w:lang w:val="uk-UA"/>
        </w:rPr>
        <w:t xml:space="preserve"> </w:t>
      </w:r>
      <w:r w:rsidRPr="00710510">
        <w:rPr>
          <w:sz w:val="28"/>
          <w:szCs w:val="28"/>
          <w:lang w:val="en-US"/>
        </w:rPr>
        <w:t>Головне управління ДПС</w:t>
      </w:r>
      <w:r>
        <w:rPr>
          <w:sz w:val="28"/>
          <w:szCs w:val="28"/>
          <w:lang w:val="en-US"/>
        </w:rPr>
        <w:t xml:space="preserve"> </w:t>
      </w:r>
      <w:r w:rsidRPr="00710510">
        <w:rPr>
          <w:sz w:val="28"/>
          <w:szCs w:val="28"/>
          <w:lang w:val="en-US"/>
        </w:rPr>
        <w:t>у</w:t>
      </w:r>
      <w:r>
        <w:rPr>
          <w:sz w:val="28"/>
          <w:szCs w:val="28"/>
          <w:lang w:val="en-US"/>
        </w:rPr>
        <w:t xml:space="preserve"> </w:t>
      </w:r>
      <w:r w:rsidRPr="00710510">
        <w:rPr>
          <w:sz w:val="28"/>
          <w:szCs w:val="28"/>
          <w:lang w:val="en-US"/>
        </w:rPr>
        <w:t>Житомирській</w:t>
      </w:r>
      <w:r>
        <w:rPr>
          <w:sz w:val="28"/>
          <w:szCs w:val="28"/>
          <w:lang w:val="en-US"/>
        </w:rPr>
        <w:t xml:space="preserve"> </w:t>
      </w:r>
      <w:r w:rsidRPr="00710510">
        <w:rPr>
          <w:sz w:val="28"/>
          <w:szCs w:val="28"/>
          <w:lang w:val="en-US"/>
        </w:rPr>
        <w:t>області</w:t>
      </w:r>
      <w:r>
        <w:rPr>
          <w:sz w:val="28"/>
          <w:szCs w:val="28"/>
          <w:lang w:val="en-US"/>
        </w:rPr>
        <w:t xml:space="preserve">. URL: </w:t>
      </w:r>
      <w:hyperlink r:id="rId73" w:history="1">
        <w:r w:rsidRPr="00C74621">
          <w:rPr>
            <w:rStyle w:val="af"/>
            <w:color w:val="auto"/>
            <w:sz w:val="28"/>
            <w:szCs w:val="28"/>
            <w:u w:val="none"/>
            <w:lang w:val="en-US"/>
          </w:rPr>
          <w:t>https://zt.tax.gov.ua/media-ark/news-ark/769374.html</w:t>
        </w:r>
      </w:hyperlink>
      <w:r>
        <w:rPr>
          <w:sz w:val="28"/>
          <w:szCs w:val="28"/>
          <w:lang w:val="en-US"/>
        </w:rPr>
        <w:t xml:space="preserve"> </w:t>
      </w:r>
      <w:r w:rsidRPr="00EA4EE2">
        <w:rPr>
          <w:sz w:val="28"/>
          <w:szCs w:val="28"/>
          <w:lang w:val="uk-UA"/>
        </w:rPr>
        <w:t>(дата звернення: 21.05.2024)</w:t>
      </w:r>
      <w:r>
        <w:rPr>
          <w:sz w:val="28"/>
          <w:szCs w:val="28"/>
          <w:lang w:val="en-US"/>
        </w:rPr>
        <w:t>.</w:t>
      </w:r>
    </w:p>
    <w:p w14:paraId="4DC6D70C" w14:textId="57468A9D" w:rsidR="008C6DA1" w:rsidRDefault="00FD32E6" w:rsidP="008C6DA1">
      <w:pPr>
        <w:spacing w:line="360" w:lineRule="auto"/>
        <w:ind w:firstLine="851"/>
        <w:jc w:val="both"/>
        <w:rPr>
          <w:sz w:val="28"/>
          <w:szCs w:val="28"/>
          <w:lang w:val="en-US"/>
        </w:rPr>
      </w:pPr>
      <w:r>
        <w:rPr>
          <w:sz w:val="28"/>
          <w:szCs w:val="28"/>
          <w:lang w:val="uk-UA"/>
        </w:rPr>
        <w:t xml:space="preserve">11.  Види вантажів та їх класифікація </w:t>
      </w:r>
      <w:r>
        <w:rPr>
          <w:sz w:val="28"/>
          <w:szCs w:val="28"/>
          <w:lang w:val="en-US"/>
        </w:rPr>
        <w:t xml:space="preserve">// Dolphin </w:t>
      </w:r>
      <w:r>
        <w:rPr>
          <w:sz w:val="28"/>
          <w:szCs w:val="28"/>
          <w:lang w:val="uk-UA"/>
        </w:rPr>
        <w:t>С</w:t>
      </w:r>
      <w:r>
        <w:rPr>
          <w:sz w:val="28"/>
          <w:szCs w:val="28"/>
          <w:lang w:val="en-US"/>
        </w:rPr>
        <w:t>argo Service. URL:</w:t>
      </w:r>
      <w:r w:rsidRPr="00FD32E6">
        <w:t xml:space="preserve"> </w:t>
      </w:r>
      <w:hyperlink r:id="rId74" w:history="1">
        <w:r w:rsidRPr="00FD32E6">
          <w:rPr>
            <w:rStyle w:val="af"/>
            <w:color w:val="auto"/>
            <w:sz w:val="28"/>
            <w:szCs w:val="28"/>
            <w:u w:val="none"/>
            <w:lang w:val="en-US"/>
          </w:rPr>
          <w:t>https://dolphincargo.com.ua/ua/vidi-vantazhiv-ta-ix-klasifikaciya/</w:t>
        </w:r>
      </w:hyperlink>
      <w:r>
        <w:rPr>
          <w:sz w:val="28"/>
          <w:szCs w:val="28"/>
          <w:lang w:val="uk-UA"/>
        </w:rPr>
        <w:t>.</w:t>
      </w:r>
      <w:r>
        <w:rPr>
          <w:sz w:val="28"/>
          <w:szCs w:val="28"/>
          <w:lang w:val="en-US"/>
        </w:rPr>
        <w:t xml:space="preserve"> </w:t>
      </w:r>
    </w:p>
    <w:p w14:paraId="434DB9BB" w14:textId="2CE62346" w:rsidR="008C6DA1" w:rsidRPr="008C6DA1" w:rsidRDefault="008C6DA1" w:rsidP="008C6DA1">
      <w:pPr>
        <w:spacing w:line="360" w:lineRule="auto"/>
        <w:ind w:firstLine="851"/>
        <w:jc w:val="both"/>
        <w:rPr>
          <w:sz w:val="28"/>
          <w:szCs w:val="28"/>
          <w:lang w:val="en-US"/>
        </w:rPr>
      </w:pPr>
      <w:r>
        <w:rPr>
          <w:sz w:val="28"/>
          <w:szCs w:val="28"/>
          <w:lang w:val="en-US"/>
        </w:rPr>
        <w:t xml:space="preserve">12. </w:t>
      </w:r>
      <w:r w:rsidRPr="008C6DA1">
        <w:rPr>
          <w:sz w:val="28"/>
          <w:szCs w:val="28"/>
          <w:lang w:val="en-US"/>
        </w:rPr>
        <w:t>Analyst: There’s a great future in iPhone apps. VentureBeat (амер.). 11 червня 2008. Архів оригіналу за 2 лютого 2022.</w:t>
      </w:r>
    </w:p>
    <w:p w14:paraId="17DB05B7" w14:textId="7B130DB1" w:rsidR="008C6DA1" w:rsidRPr="008C6DA1" w:rsidRDefault="008C6DA1" w:rsidP="008C6DA1">
      <w:pPr>
        <w:spacing w:line="360" w:lineRule="auto"/>
        <w:ind w:firstLine="851"/>
        <w:jc w:val="both"/>
        <w:rPr>
          <w:sz w:val="28"/>
          <w:szCs w:val="28"/>
          <w:lang w:val="en-US"/>
        </w:rPr>
      </w:pPr>
      <w:r w:rsidRPr="008C6DA1">
        <w:rPr>
          <w:sz w:val="28"/>
          <w:szCs w:val="28"/>
          <w:lang w:val="en-US"/>
        </w:rPr>
        <w:t xml:space="preserve"> </w:t>
      </w:r>
      <w:r>
        <w:rPr>
          <w:sz w:val="28"/>
          <w:szCs w:val="28"/>
          <w:lang w:val="en-US"/>
        </w:rPr>
        <w:t xml:space="preserve">13. </w:t>
      </w:r>
      <w:r w:rsidRPr="008C6DA1">
        <w:rPr>
          <w:sz w:val="28"/>
          <w:szCs w:val="28"/>
          <w:lang w:val="en-US"/>
        </w:rPr>
        <w:t>Yetisen, Ali Kemal; Martinez-Hurtado, J. L; Da Cruz Vasconcellos, Fernando; Simsekler, M. C. Emre; Akram, Muhammad Safwan; Lowe, Christopher R (2014). The regulation of mobile medical applications. Lab on a Chip. 14 (5): 833—40. doi:10.1039/C3LC51235E. PMID 24425070.</w:t>
      </w:r>
    </w:p>
    <w:p w14:paraId="4876FB99" w14:textId="43D4EB27" w:rsidR="008C6DA1" w:rsidRPr="008C6DA1" w:rsidRDefault="008C6DA1" w:rsidP="008C6DA1">
      <w:pPr>
        <w:spacing w:line="360" w:lineRule="auto"/>
        <w:ind w:firstLine="851"/>
        <w:jc w:val="both"/>
        <w:rPr>
          <w:sz w:val="28"/>
          <w:szCs w:val="28"/>
          <w:lang w:val="uk-UA"/>
        </w:rPr>
      </w:pPr>
      <w:r w:rsidRPr="008C6DA1">
        <w:rPr>
          <w:sz w:val="28"/>
          <w:szCs w:val="28"/>
          <w:lang w:val="en-US"/>
        </w:rPr>
        <w:t xml:space="preserve"> </w:t>
      </w:r>
      <w:r>
        <w:rPr>
          <w:sz w:val="28"/>
          <w:szCs w:val="28"/>
          <w:lang w:val="en-US"/>
        </w:rPr>
        <w:t xml:space="preserve">13. </w:t>
      </w:r>
      <w:r w:rsidRPr="008C6DA1">
        <w:rPr>
          <w:sz w:val="28"/>
          <w:szCs w:val="28"/>
          <w:lang w:val="en-US"/>
        </w:rPr>
        <w:t xml:space="preserve">2018 — </w:t>
      </w:r>
      <w:r>
        <w:rPr>
          <w:sz w:val="28"/>
          <w:szCs w:val="28"/>
          <w:lang w:val="uk-UA"/>
        </w:rPr>
        <w:t>рік мобільних додатків в Мінфін</w:t>
      </w:r>
      <w:r w:rsidRPr="008C6DA1">
        <w:rPr>
          <w:sz w:val="28"/>
          <w:szCs w:val="28"/>
          <w:lang w:val="en-US"/>
        </w:rPr>
        <w:t>. Архів оригіналу за 10 лютого 2018</w:t>
      </w:r>
      <w:r>
        <w:rPr>
          <w:sz w:val="28"/>
          <w:szCs w:val="28"/>
          <w:lang w:val="uk-UA"/>
        </w:rPr>
        <w:t>.</w:t>
      </w:r>
    </w:p>
    <w:p w14:paraId="179EE650" w14:textId="7D61E0E6" w:rsidR="008C6DA1" w:rsidRPr="008C6DA1" w:rsidRDefault="008C6DA1" w:rsidP="008C6DA1">
      <w:pPr>
        <w:spacing w:line="360" w:lineRule="auto"/>
        <w:ind w:firstLine="851"/>
        <w:jc w:val="both"/>
        <w:rPr>
          <w:sz w:val="28"/>
          <w:szCs w:val="28"/>
          <w:lang w:val="uk-UA"/>
        </w:rPr>
      </w:pPr>
      <w:r w:rsidRPr="008C6DA1">
        <w:rPr>
          <w:sz w:val="28"/>
          <w:szCs w:val="28"/>
          <w:lang w:val="en-US"/>
        </w:rPr>
        <w:t xml:space="preserve"> </w:t>
      </w:r>
      <w:r>
        <w:rPr>
          <w:sz w:val="28"/>
          <w:szCs w:val="28"/>
          <w:lang w:val="uk-UA"/>
        </w:rPr>
        <w:t xml:space="preserve">14. </w:t>
      </w:r>
      <w:r w:rsidRPr="008C6DA1">
        <w:rPr>
          <w:sz w:val="28"/>
          <w:szCs w:val="28"/>
          <w:lang w:val="en-US"/>
        </w:rPr>
        <w:t>2017 Retrospective: A Monumental Year for the App Economy - App Annie Content. App Annie Content (амер.). Архів оригіналу за 10 лютого 2018.</w:t>
      </w:r>
    </w:p>
    <w:p w14:paraId="45F65AB6" w14:textId="1F5F48B4" w:rsidR="008C6DA1" w:rsidRPr="008C6DA1" w:rsidRDefault="008C6DA1" w:rsidP="008C6DA1">
      <w:pPr>
        <w:spacing w:line="360" w:lineRule="auto"/>
        <w:ind w:firstLine="851"/>
        <w:jc w:val="both"/>
        <w:rPr>
          <w:sz w:val="28"/>
          <w:szCs w:val="28"/>
          <w:lang w:val="uk-UA"/>
        </w:rPr>
      </w:pPr>
      <w:r w:rsidRPr="008C6DA1">
        <w:rPr>
          <w:sz w:val="28"/>
          <w:szCs w:val="28"/>
          <w:lang w:val="en-US"/>
        </w:rPr>
        <w:t xml:space="preserve"> </w:t>
      </w:r>
      <w:r>
        <w:rPr>
          <w:sz w:val="28"/>
          <w:szCs w:val="28"/>
          <w:lang w:val="uk-UA"/>
        </w:rPr>
        <w:t xml:space="preserve">15. </w:t>
      </w:r>
      <w:r w:rsidRPr="008C6DA1">
        <w:rPr>
          <w:sz w:val="28"/>
          <w:szCs w:val="28"/>
          <w:lang w:val="en-US"/>
        </w:rPr>
        <w:t>Marcano-Belisario, José S; Gupta, Ajay K; O'Donoghue, John; Morrison, Cecily; Car, Josip (22 січня 2016). Tablet computers for implementing NICE antenatal mental health guidelines: protocol of a feasibility study. BMJ Open. Т. 6, № 1. с. e009930. doi:10.1136/bmjopen-2015-009930. ISSN 2044-6055. PMC 4735209. PMID 26801468.</w:t>
      </w:r>
    </w:p>
    <w:p w14:paraId="1702D52E" w14:textId="5D6402B6" w:rsidR="008C6DA1" w:rsidRPr="008C6DA1" w:rsidRDefault="008C6DA1" w:rsidP="008C6DA1">
      <w:pPr>
        <w:spacing w:line="360" w:lineRule="auto"/>
        <w:ind w:firstLine="851"/>
        <w:jc w:val="both"/>
        <w:rPr>
          <w:sz w:val="28"/>
          <w:szCs w:val="28"/>
          <w:lang w:val="uk-UA"/>
        </w:rPr>
      </w:pPr>
      <w:r w:rsidRPr="008C6DA1">
        <w:rPr>
          <w:sz w:val="28"/>
          <w:szCs w:val="28"/>
          <w:lang w:val="en-US"/>
        </w:rPr>
        <w:t xml:space="preserve"> </w:t>
      </w:r>
      <w:r>
        <w:rPr>
          <w:sz w:val="28"/>
          <w:szCs w:val="28"/>
          <w:lang w:val="uk-UA"/>
        </w:rPr>
        <w:t xml:space="preserve">16. </w:t>
      </w:r>
      <w:r w:rsidRPr="008C6DA1">
        <w:rPr>
          <w:sz w:val="28"/>
          <w:szCs w:val="28"/>
          <w:lang w:val="en-US"/>
        </w:rPr>
        <w:t>Ventola, C. Lee (2014-5). Mobile Devices and Apps for Health Care Professionals: Uses and Benefits. Pharmacy and Therapeutics. Т. 39, № 5. с. 356—364. ISSN 1052-1372. PMC 4029126. PMID 24883008. Архів оригіналу за 5 січня 2022.</w:t>
      </w:r>
    </w:p>
    <w:p w14:paraId="62B9101D" w14:textId="5D7F010B" w:rsidR="008C6DA1" w:rsidRPr="008C6DA1" w:rsidRDefault="008C6DA1" w:rsidP="008C6DA1">
      <w:pPr>
        <w:spacing w:line="360" w:lineRule="auto"/>
        <w:ind w:firstLine="851"/>
        <w:jc w:val="both"/>
        <w:rPr>
          <w:sz w:val="28"/>
          <w:szCs w:val="28"/>
          <w:lang w:val="uk-UA"/>
        </w:rPr>
      </w:pPr>
      <w:r w:rsidRPr="008C6DA1">
        <w:rPr>
          <w:sz w:val="28"/>
          <w:szCs w:val="28"/>
          <w:lang w:val="en-US"/>
        </w:rPr>
        <w:t xml:space="preserve"> </w:t>
      </w:r>
      <w:r>
        <w:rPr>
          <w:sz w:val="28"/>
          <w:szCs w:val="28"/>
          <w:lang w:val="uk-UA"/>
        </w:rPr>
        <w:t xml:space="preserve">17. </w:t>
      </w:r>
      <w:r w:rsidRPr="008C6DA1">
        <w:rPr>
          <w:sz w:val="28"/>
          <w:szCs w:val="28"/>
          <w:lang w:val="en-US"/>
        </w:rPr>
        <w:t>Mobile app market to grow 270% to $189 billion by 2020, with games accounting for 55% | VentureBeat. venturebeat.com (амер.). Архів оригіналу за 10 лютого 2018.</w:t>
      </w:r>
    </w:p>
    <w:p w14:paraId="70AC1088" w14:textId="0C491200" w:rsidR="008C6DA1" w:rsidRPr="008C6DA1" w:rsidRDefault="008C6DA1" w:rsidP="008C6DA1">
      <w:pPr>
        <w:spacing w:line="360" w:lineRule="auto"/>
        <w:ind w:firstLine="851"/>
        <w:jc w:val="both"/>
        <w:rPr>
          <w:sz w:val="28"/>
          <w:szCs w:val="28"/>
          <w:lang w:val="uk-UA"/>
        </w:rPr>
      </w:pPr>
      <w:r w:rsidRPr="008C6DA1">
        <w:rPr>
          <w:sz w:val="28"/>
          <w:szCs w:val="28"/>
          <w:lang w:val="en-US"/>
        </w:rPr>
        <w:t xml:space="preserve"> </w:t>
      </w:r>
      <w:r>
        <w:rPr>
          <w:sz w:val="28"/>
          <w:szCs w:val="28"/>
          <w:lang w:val="uk-UA"/>
        </w:rPr>
        <w:t xml:space="preserve">18. </w:t>
      </w:r>
      <w:r w:rsidRPr="008C6DA1">
        <w:rPr>
          <w:sz w:val="28"/>
          <w:szCs w:val="28"/>
          <w:lang w:val="en-US"/>
        </w:rPr>
        <w:t>The European App Economy | VisionMobile. archive.ph. 14 вересня 2013. Архів оригіналу за 3 лютого 2022.</w:t>
      </w:r>
    </w:p>
    <w:p w14:paraId="1403361B" w14:textId="11767D7E" w:rsidR="008C6DA1" w:rsidRPr="008C6DA1" w:rsidRDefault="008C6DA1" w:rsidP="008C6DA1">
      <w:pPr>
        <w:spacing w:line="360" w:lineRule="auto"/>
        <w:ind w:firstLine="851"/>
        <w:jc w:val="both"/>
        <w:rPr>
          <w:sz w:val="28"/>
          <w:szCs w:val="28"/>
          <w:lang w:val="uk-UA"/>
        </w:rPr>
      </w:pPr>
      <w:r w:rsidRPr="008C6DA1">
        <w:rPr>
          <w:sz w:val="28"/>
          <w:szCs w:val="28"/>
          <w:lang w:val="en-US"/>
        </w:rPr>
        <w:t xml:space="preserve"> </w:t>
      </w:r>
      <w:r>
        <w:rPr>
          <w:sz w:val="28"/>
          <w:szCs w:val="28"/>
          <w:lang w:val="uk-UA"/>
        </w:rPr>
        <w:t xml:space="preserve">19. </w:t>
      </w:r>
      <w:r w:rsidRPr="008C6DA1">
        <w:rPr>
          <w:sz w:val="28"/>
          <w:szCs w:val="28"/>
          <w:lang w:val="en-US"/>
        </w:rPr>
        <w:t xml:space="preserve">Що таке емулятори для </w:t>
      </w:r>
      <w:proofErr w:type="gramStart"/>
      <w:r w:rsidRPr="008C6DA1">
        <w:rPr>
          <w:sz w:val="28"/>
          <w:szCs w:val="28"/>
          <w:lang w:val="en-US"/>
        </w:rPr>
        <w:t>ПК?.</w:t>
      </w:r>
      <w:proofErr w:type="gramEnd"/>
      <w:r w:rsidRPr="008C6DA1">
        <w:rPr>
          <w:sz w:val="28"/>
          <w:szCs w:val="28"/>
          <w:lang w:val="en-US"/>
        </w:rPr>
        <w:t xml:space="preserve"> Новини високих технологій. Архів оригіналу за 10 лютого 2018.</w:t>
      </w:r>
    </w:p>
    <w:p w14:paraId="5A3F77A8" w14:textId="576ACBAE" w:rsidR="008C6DA1" w:rsidRPr="008C6DA1" w:rsidRDefault="008C6DA1" w:rsidP="00FD6705">
      <w:pPr>
        <w:widowControl w:val="0"/>
        <w:spacing w:line="360" w:lineRule="auto"/>
        <w:ind w:firstLine="851"/>
        <w:jc w:val="both"/>
        <w:rPr>
          <w:sz w:val="28"/>
          <w:szCs w:val="28"/>
          <w:lang w:val="uk-UA"/>
        </w:rPr>
      </w:pPr>
      <w:r w:rsidRPr="008C6DA1">
        <w:rPr>
          <w:sz w:val="28"/>
          <w:szCs w:val="28"/>
          <w:lang w:val="en-US"/>
        </w:rPr>
        <w:t xml:space="preserve"> </w:t>
      </w:r>
      <w:r>
        <w:rPr>
          <w:sz w:val="28"/>
          <w:szCs w:val="28"/>
          <w:lang w:val="uk-UA"/>
        </w:rPr>
        <w:t xml:space="preserve">20. </w:t>
      </w:r>
      <w:r w:rsidRPr="008C6DA1">
        <w:rPr>
          <w:sz w:val="28"/>
          <w:szCs w:val="28"/>
          <w:lang w:val="en-US"/>
        </w:rPr>
        <w:t>Strain, Matt (13 лютого 2015). 1983 to today: a history of mobile apps. the Guardian (англ.). Архів оригіналу за 3 лютого 2022.</w:t>
      </w:r>
    </w:p>
    <w:p w14:paraId="4FDE5DAB" w14:textId="34651E5B" w:rsidR="008C6DA1" w:rsidRPr="008C6DA1" w:rsidRDefault="008C6DA1" w:rsidP="008C6DA1">
      <w:pPr>
        <w:spacing w:line="360" w:lineRule="auto"/>
        <w:ind w:firstLine="851"/>
        <w:jc w:val="both"/>
        <w:rPr>
          <w:sz w:val="28"/>
          <w:szCs w:val="28"/>
          <w:lang w:val="uk-UA"/>
        </w:rPr>
      </w:pPr>
      <w:r w:rsidRPr="008C6DA1">
        <w:rPr>
          <w:sz w:val="28"/>
          <w:szCs w:val="28"/>
          <w:lang w:val="en-US"/>
        </w:rPr>
        <w:t xml:space="preserve"> </w:t>
      </w:r>
      <w:r>
        <w:rPr>
          <w:sz w:val="28"/>
          <w:szCs w:val="28"/>
          <w:lang w:val="uk-UA"/>
        </w:rPr>
        <w:t xml:space="preserve">21. </w:t>
      </w:r>
      <w:r w:rsidRPr="008C6DA1">
        <w:rPr>
          <w:sz w:val="28"/>
          <w:szCs w:val="28"/>
          <w:lang w:val="en-US"/>
        </w:rPr>
        <w:t>Brownlee, John (4 квітня 2016). Conversational Interfaces, Explained. Fast Company (амер.). Архів оригіналу за 2 лютого 2022.</w:t>
      </w:r>
    </w:p>
    <w:p w14:paraId="20BC49B5" w14:textId="4FC139ED" w:rsidR="008C6DA1" w:rsidRPr="008C6DA1" w:rsidRDefault="008C6DA1" w:rsidP="008C6DA1">
      <w:pPr>
        <w:spacing w:line="360" w:lineRule="auto"/>
        <w:ind w:firstLine="851"/>
        <w:jc w:val="both"/>
        <w:rPr>
          <w:sz w:val="28"/>
          <w:szCs w:val="28"/>
          <w:lang w:val="uk-UA"/>
        </w:rPr>
      </w:pPr>
      <w:r w:rsidRPr="008C6DA1">
        <w:rPr>
          <w:sz w:val="28"/>
          <w:szCs w:val="28"/>
          <w:lang w:val="en-US"/>
        </w:rPr>
        <w:t xml:space="preserve"> </w:t>
      </w:r>
      <w:r>
        <w:rPr>
          <w:sz w:val="28"/>
          <w:szCs w:val="28"/>
          <w:lang w:val="uk-UA"/>
        </w:rPr>
        <w:t xml:space="preserve">22. </w:t>
      </w:r>
      <w:r w:rsidRPr="008C6DA1">
        <w:rPr>
          <w:sz w:val="28"/>
          <w:szCs w:val="28"/>
          <w:lang w:val="en-US"/>
        </w:rPr>
        <w:t>Errett, Joshua. As app fatigue sets in, Toronto engineers move on to chatbots. CBC. CBC/Radio-Canada. Архів оригіналу за 22 червня 2016.</w:t>
      </w:r>
    </w:p>
    <w:p w14:paraId="72645D66" w14:textId="45E68D62" w:rsidR="008C6DA1" w:rsidRPr="008C6DA1" w:rsidRDefault="008C6DA1" w:rsidP="008C6DA1">
      <w:pPr>
        <w:spacing w:line="360" w:lineRule="auto"/>
        <w:ind w:firstLine="851"/>
        <w:jc w:val="both"/>
        <w:rPr>
          <w:sz w:val="28"/>
          <w:szCs w:val="28"/>
          <w:lang w:val="uk-UA"/>
        </w:rPr>
      </w:pPr>
      <w:r w:rsidRPr="008C6DA1">
        <w:rPr>
          <w:sz w:val="28"/>
          <w:szCs w:val="28"/>
          <w:lang w:val="en-US"/>
        </w:rPr>
        <w:t xml:space="preserve"> </w:t>
      </w:r>
      <w:r>
        <w:rPr>
          <w:sz w:val="28"/>
          <w:szCs w:val="28"/>
          <w:lang w:val="uk-UA"/>
        </w:rPr>
        <w:t xml:space="preserve">23. </w:t>
      </w:r>
      <w:r w:rsidRPr="008C6DA1">
        <w:rPr>
          <w:sz w:val="28"/>
          <w:szCs w:val="28"/>
          <w:lang w:val="en-US"/>
        </w:rPr>
        <w:t>Schippers, Ben. App Fatigue. TechCrunch. AOL Inc. Архів оригіналу за 17 червня 2016.</w:t>
      </w:r>
    </w:p>
    <w:p w14:paraId="0F5FF82F" w14:textId="1094307D" w:rsidR="008C6DA1" w:rsidRPr="008C6DA1" w:rsidRDefault="008C6DA1" w:rsidP="008C6DA1">
      <w:pPr>
        <w:spacing w:line="360" w:lineRule="auto"/>
        <w:ind w:firstLine="851"/>
        <w:jc w:val="both"/>
        <w:rPr>
          <w:sz w:val="28"/>
          <w:szCs w:val="28"/>
          <w:lang w:val="uk-UA"/>
        </w:rPr>
      </w:pPr>
      <w:r w:rsidRPr="008C6DA1">
        <w:rPr>
          <w:sz w:val="28"/>
          <w:szCs w:val="28"/>
          <w:lang w:val="en-US"/>
        </w:rPr>
        <w:t xml:space="preserve"> </w:t>
      </w:r>
      <w:r>
        <w:rPr>
          <w:sz w:val="28"/>
          <w:szCs w:val="28"/>
          <w:lang w:val="uk-UA"/>
        </w:rPr>
        <w:t xml:space="preserve">24. </w:t>
      </w:r>
      <w:r w:rsidRPr="008C6DA1">
        <w:rPr>
          <w:sz w:val="28"/>
          <w:szCs w:val="28"/>
          <w:lang w:val="en-US"/>
        </w:rPr>
        <w:t>Soper, Spencer. Amazon Bets on Bigger Market for Voice-Enabled Echo. Bloomberg. Bloomberg L.P. Архів оригіналу за 28 липня 2016.</w:t>
      </w:r>
    </w:p>
    <w:p w14:paraId="6BD100C4" w14:textId="6E900EEE" w:rsidR="00EF19A2" w:rsidRDefault="008C6DA1" w:rsidP="00D65C2E">
      <w:pPr>
        <w:spacing w:line="360" w:lineRule="auto"/>
        <w:ind w:firstLine="851"/>
        <w:jc w:val="both"/>
        <w:rPr>
          <w:sz w:val="28"/>
          <w:szCs w:val="28"/>
          <w:lang w:val="uk-UA"/>
        </w:rPr>
      </w:pPr>
      <w:r w:rsidRPr="008C6DA1">
        <w:rPr>
          <w:sz w:val="28"/>
          <w:szCs w:val="28"/>
          <w:lang w:val="en-US"/>
        </w:rPr>
        <w:t xml:space="preserve"> </w:t>
      </w:r>
      <w:r>
        <w:rPr>
          <w:sz w:val="28"/>
          <w:szCs w:val="28"/>
          <w:lang w:val="uk-UA"/>
        </w:rPr>
        <w:t xml:space="preserve">25. </w:t>
      </w:r>
      <w:r w:rsidRPr="008C6DA1">
        <w:rPr>
          <w:sz w:val="28"/>
          <w:szCs w:val="28"/>
          <w:lang w:val="en-US"/>
        </w:rPr>
        <w:t>Containerization is a winning strategy for smarter BYOD management. BetaNews (англ.). 20 квітня 2015. Архів оригіналу за 2 лютого 2022.</w:t>
      </w:r>
    </w:p>
    <w:p w14:paraId="48BF3C97" w14:textId="55BED69B" w:rsidR="00BB308E" w:rsidRPr="00BB308E" w:rsidRDefault="00BB308E" w:rsidP="00D65C2E">
      <w:pPr>
        <w:spacing w:line="360" w:lineRule="auto"/>
        <w:ind w:firstLine="851"/>
        <w:jc w:val="both"/>
        <w:rPr>
          <w:sz w:val="28"/>
          <w:szCs w:val="28"/>
          <w:lang w:val="en-US"/>
        </w:rPr>
      </w:pPr>
      <w:r>
        <w:rPr>
          <w:sz w:val="28"/>
          <w:szCs w:val="28"/>
          <w:lang w:val="uk-UA"/>
        </w:rPr>
        <w:t xml:space="preserve">26. </w:t>
      </w:r>
      <w:r w:rsidRPr="00BB308E">
        <w:rPr>
          <w:sz w:val="28"/>
          <w:szCs w:val="28"/>
          <w:lang w:val="uk-UA"/>
        </w:rPr>
        <w:t>Документація для Android-розробників. Сучасна архітектура мобільного додатку [Електронний ресурс]. –  Режим доступу: https://developer.android.com/topic/architecture</w:t>
      </w:r>
      <w:r>
        <w:rPr>
          <w:sz w:val="28"/>
          <w:szCs w:val="28"/>
          <w:lang w:val="en-US"/>
        </w:rPr>
        <w:t>.</w:t>
      </w:r>
    </w:p>
    <w:p w14:paraId="621E6A16" w14:textId="2CEB5448" w:rsidR="00BB308E" w:rsidRDefault="00BB308E" w:rsidP="00D65C2E">
      <w:pPr>
        <w:spacing w:line="360" w:lineRule="auto"/>
        <w:ind w:firstLine="851"/>
        <w:jc w:val="both"/>
        <w:rPr>
          <w:sz w:val="28"/>
          <w:szCs w:val="28"/>
          <w:lang w:val="en-US"/>
        </w:rPr>
      </w:pPr>
      <w:r>
        <w:rPr>
          <w:sz w:val="28"/>
          <w:szCs w:val="28"/>
          <w:lang w:val="en-US"/>
        </w:rPr>
        <w:t xml:space="preserve">27. </w:t>
      </w:r>
      <w:r w:rsidRPr="00BB308E">
        <w:rPr>
          <w:sz w:val="28"/>
          <w:szCs w:val="28"/>
          <w:lang w:val="en-US"/>
        </w:rPr>
        <w:t>Bray, Tim; Jean Paoli, C. M. Sperberg-McQueen, Eve Maler, François Yergeau (September 2006). Extensible Markup Language (XML) 1.0 (Fourth Edition) — Origin and Goals. World Wide Web Consortium. Архів оригіналу за 23 червня 2013.</w:t>
      </w:r>
    </w:p>
    <w:p w14:paraId="330B0CB4" w14:textId="7632A4C3" w:rsidR="00BB308E" w:rsidRDefault="00BB308E" w:rsidP="00D65C2E">
      <w:pPr>
        <w:spacing w:line="360" w:lineRule="auto"/>
        <w:ind w:firstLine="851"/>
        <w:jc w:val="both"/>
        <w:rPr>
          <w:sz w:val="28"/>
          <w:szCs w:val="28"/>
          <w:lang w:val="en-US"/>
        </w:rPr>
      </w:pPr>
      <w:r>
        <w:rPr>
          <w:sz w:val="28"/>
          <w:szCs w:val="28"/>
          <w:lang w:val="en-US"/>
        </w:rPr>
        <w:t xml:space="preserve">28. </w:t>
      </w:r>
      <w:r w:rsidRPr="00BB308E">
        <w:rPr>
          <w:sz w:val="28"/>
          <w:szCs w:val="28"/>
          <w:lang w:val="en-US"/>
        </w:rPr>
        <w:t>Elliotte Rusty Harold, W. Scott Means (липень 2002). XML in a Nutshell (англійська) (вид. друге). O'Reilly.</w:t>
      </w:r>
    </w:p>
    <w:p w14:paraId="7D5D611B" w14:textId="7F314400" w:rsidR="00BB308E" w:rsidRDefault="00BB308E" w:rsidP="00D65C2E">
      <w:pPr>
        <w:spacing w:line="360" w:lineRule="auto"/>
        <w:ind w:firstLine="851"/>
        <w:jc w:val="both"/>
        <w:rPr>
          <w:sz w:val="28"/>
          <w:szCs w:val="28"/>
          <w:lang w:val="en-US"/>
        </w:rPr>
      </w:pPr>
      <w:r>
        <w:rPr>
          <w:sz w:val="28"/>
          <w:szCs w:val="28"/>
          <w:lang w:val="en-US"/>
        </w:rPr>
        <w:t xml:space="preserve">29. </w:t>
      </w:r>
      <w:r w:rsidRPr="00BB308E">
        <w:rPr>
          <w:sz w:val="28"/>
          <w:szCs w:val="28"/>
          <w:lang w:val="en-US"/>
        </w:rPr>
        <w:t>Trang conversion tool. Архів оригіналу за 2 лютого 2008.</w:t>
      </w:r>
    </w:p>
    <w:p w14:paraId="0CC53D26" w14:textId="3F053C17" w:rsidR="00BB308E" w:rsidRPr="00BB308E" w:rsidRDefault="00BB308E" w:rsidP="00D65C2E">
      <w:pPr>
        <w:spacing w:line="360" w:lineRule="auto"/>
        <w:ind w:firstLine="851"/>
        <w:jc w:val="both"/>
        <w:rPr>
          <w:sz w:val="28"/>
          <w:szCs w:val="28"/>
          <w:lang w:val="en-US"/>
        </w:rPr>
      </w:pPr>
      <w:r>
        <w:rPr>
          <w:sz w:val="28"/>
          <w:szCs w:val="28"/>
          <w:lang w:val="en-US"/>
        </w:rPr>
        <w:t xml:space="preserve">30. </w:t>
      </w:r>
      <w:r w:rsidRPr="00BB308E">
        <w:rPr>
          <w:sz w:val="28"/>
          <w:szCs w:val="28"/>
          <w:lang w:val="en-US"/>
        </w:rPr>
        <w:t>Getting Started with Android Studio. Android Developers. Google. Архів оригіналу за 28 липня 2013.</w:t>
      </w:r>
    </w:p>
    <w:p w14:paraId="65643497" w14:textId="72621B02" w:rsidR="00A2122D" w:rsidRPr="00BB308E" w:rsidRDefault="00EF19A2" w:rsidP="001F033E">
      <w:pPr>
        <w:rPr>
          <w:sz w:val="28"/>
          <w:szCs w:val="28"/>
          <w:lang w:val="uk-UA"/>
        </w:rPr>
        <w:sectPr w:rsidR="00A2122D" w:rsidRPr="00BB308E" w:rsidSect="0066199E">
          <w:headerReference w:type="default" r:id="rId75"/>
          <w:headerReference w:type="first" r:id="rId76"/>
          <w:pgSz w:w="11907" w:h="16839" w:code="9"/>
          <w:pgMar w:top="1134" w:right="851" w:bottom="1276" w:left="1701" w:header="720" w:footer="720" w:gutter="0"/>
          <w:pgNumType w:start="7"/>
          <w:cols w:space="720"/>
          <w:titlePg/>
          <w:docGrid w:linePitch="360"/>
        </w:sectPr>
      </w:pPr>
      <w:r w:rsidRPr="00EF19A2">
        <w:rPr>
          <w:sz w:val="28"/>
          <w:szCs w:val="28"/>
          <w:lang w:val="en-US"/>
        </w:rPr>
        <w:t xml:space="preserve">  </w:t>
      </w:r>
    </w:p>
    <w:p w14:paraId="089BB879" w14:textId="77777777" w:rsidR="00F10FA6" w:rsidRDefault="00F10FA6" w:rsidP="00F10FA6">
      <w:pPr>
        <w:tabs>
          <w:tab w:val="left" w:pos="0"/>
        </w:tabs>
        <w:spacing w:line="360" w:lineRule="auto"/>
        <w:ind w:firstLine="720"/>
        <w:jc w:val="both"/>
        <w:rPr>
          <w:b/>
          <w:spacing w:val="20"/>
          <w:sz w:val="28"/>
          <w:szCs w:val="28"/>
          <w:lang w:val="uk-UA"/>
        </w:rPr>
      </w:pPr>
      <w:bookmarkStart w:id="8394" w:name="_Toc168081230"/>
    </w:p>
    <w:p w14:paraId="08E7FA10" w14:textId="77777777" w:rsidR="00F10FA6" w:rsidRDefault="00F10FA6" w:rsidP="00F10FA6">
      <w:pPr>
        <w:tabs>
          <w:tab w:val="left" w:pos="0"/>
        </w:tabs>
        <w:spacing w:line="360" w:lineRule="auto"/>
        <w:ind w:firstLine="720"/>
        <w:jc w:val="both"/>
        <w:rPr>
          <w:b/>
          <w:spacing w:val="20"/>
          <w:sz w:val="28"/>
          <w:szCs w:val="28"/>
          <w:lang w:val="uk-UA"/>
        </w:rPr>
      </w:pPr>
    </w:p>
    <w:p w14:paraId="7410B249" w14:textId="77777777" w:rsidR="00F10FA6" w:rsidRDefault="00F10FA6" w:rsidP="00F10FA6">
      <w:pPr>
        <w:tabs>
          <w:tab w:val="left" w:pos="0"/>
        </w:tabs>
        <w:spacing w:line="360" w:lineRule="auto"/>
        <w:ind w:firstLine="720"/>
        <w:jc w:val="both"/>
        <w:rPr>
          <w:b/>
          <w:spacing w:val="20"/>
          <w:sz w:val="28"/>
          <w:szCs w:val="28"/>
          <w:lang w:val="uk-UA"/>
        </w:rPr>
      </w:pPr>
    </w:p>
    <w:p w14:paraId="4273A35E" w14:textId="77777777" w:rsidR="00F10FA6" w:rsidRDefault="00F10FA6" w:rsidP="00F10FA6">
      <w:pPr>
        <w:tabs>
          <w:tab w:val="left" w:pos="0"/>
        </w:tabs>
        <w:spacing w:line="360" w:lineRule="auto"/>
        <w:ind w:firstLine="720"/>
        <w:jc w:val="both"/>
        <w:rPr>
          <w:b/>
          <w:spacing w:val="20"/>
          <w:sz w:val="28"/>
          <w:szCs w:val="28"/>
          <w:lang w:val="uk-UA"/>
        </w:rPr>
      </w:pPr>
    </w:p>
    <w:p w14:paraId="1A614310" w14:textId="77777777" w:rsidR="00F10FA6" w:rsidRDefault="00F10FA6" w:rsidP="00F10FA6">
      <w:pPr>
        <w:tabs>
          <w:tab w:val="left" w:pos="0"/>
        </w:tabs>
        <w:spacing w:line="360" w:lineRule="auto"/>
        <w:ind w:firstLine="720"/>
        <w:jc w:val="both"/>
        <w:rPr>
          <w:b/>
          <w:spacing w:val="20"/>
          <w:sz w:val="28"/>
          <w:szCs w:val="28"/>
          <w:lang w:val="uk-UA"/>
        </w:rPr>
      </w:pPr>
    </w:p>
    <w:p w14:paraId="2FFBEE99" w14:textId="77777777" w:rsidR="00F10FA6" w:rsidRDefault="00F10FA6" w:rsidP="00F10FA6">
      <w:pPr>
        <w:tabs>
          <w:tab w:val="left" w:pos="0"/>
        </w:tabs>
        <w:spacing w:line="360" w:lineRule="auto"/>
        <w:ind w:firstLine="720"/>
        <w:jc w:val="both"/>
        <w:rPr>
          <w:b/>
          <w:spacing w:val="20"/>
          <w:sz w:val="28"/>
          <w:szCs w:val="28"/>
          <w:lang w:val="uk-UA"/>
        </w:rPr>
      </w:pPr>
    </w:p>
    <w:p w14:paraId="02895CAA" w14:textId="77777777" w:rsidR="00F10FA6" w:rsidRDefault="00F10FA6" w:rsidP="00F10FA6">
      <w:pPr>
        <w:tabs>
          <w:tab w:val="left" w:pos="0"/>
        </w:tabs>
        <w:spacing w:line="360" w:lineRule="auto"/>
        <w:ind w:firstLine="720"/>
        <w:jc w:val="both"/>
        <w:rPr>
          <w:b/>
          <w:spacing w:val="20"/>
          <w:sz w:val="28"/>
          <w:szCs w:val="28"/>
          <w:lang w:val="uk-UA"/>
        </w:rPr>
      </w:pPr>
    </w:p>
    <w:p w14:paraId="2AE9412F" w14:textId="77777777" w:rsidR="00F10FA6" w:rsidRDefault="00F10FA6" w:rsidP="00F10FA6">
      <w:pPr>
        <w:tabs>
          <w:tab w:val="left" w:pos="0"/>
        </w:tabs>
        <w:spacing w:line="360" w:lineRule="auto"/>
        <w:ind w:firstLine="720"/>
        <w:jc w:val="both"/>
        <w:rPr>
          <w:b/>
          <w:spacing w:val="20"/>
          <w:sz w:val="28"/>
          <w:szCs w:val="28"/>
          <w:lang w:val="uk-UA"/>
        </w:rPr>
      </w:pPr>
    </w:p>
    <w:p w14:paraId="4724050E" w14:textId="77777777" w:rsidR="00F10FA6" w:rsidRDefault="00F10FA6" w:rsidP="00F10FA6">
      <w:pPr>
        <w:tabs>
          <w:tab w:val="left" w:pos="0"/>
        </w:tabs>
        <w:spacing w:line="360" w:lineRule="auto"/>
        <w:ind w:firstLine="720"/>
        <w:jc w:val="both"/>
        <w:rPr>
          <w:b/>
          <w:spacing w:val="20"/>
          <w:sz w:val="28"/>
          <w:szCs w:val="28"/>
          <w:lang w:val="uk-UA"/>
        </w:rPr>
      </w:pPr>
    </w:p>
    <w:p w14:paraId="55B40A92" w14:textId="77777777" w:rsidR="00F10FA6" w:rsidRDefault="00F10FA6" w:rsidP="00F10FA6">
      <w:pPr>
        <w:tabs>
          <w:tab w:val="left" w:pos="0"/>
        </w:tabs>
        <w:spacing w:line="360" w:lineRule="auto"/>
        <w:ind w:firstLine="720"/>
        <w:jc w:val="both"/>
        <w:rPr>
          <w:b/>
          <w:spacing w:val="20"/>
          <w:sz w:val="28"/>
          <w:szCs w:val="28"/>
          <w:lang w:val="uk-UA"/>
        </w:rPr>
      </w:pPr>
    </w:p>
    <w:p w14:paraId="4B148AAD" w14:textId="77777777" w:rsidR="00F10FA6" w:rsidRDefault="00F10FA6" w:rsidP="00F10FA6">
      <w:pPr>
        <w:tabs>
          <w:tab w:val="left" w:pos="0"/>
        </w:tabs>
        <w:spacing w:line="360" w:lineRule="auto"/>
        <w:ind w:firstLine="720"/>
        <w:jc w:val="both"/>
        <w:rPr>
          <w:b/>
          <w:spacing w:val="20"/>
          <w:sz w:val="28"/>
          <w:szCs w:val="28"/>
          <w:lang w:val="uk-UA"/>
        </w:rPr>
      </w:pPr>
    </w:p>
    <w:p w14:paraId="4D10B4B2" w14:textId="77777777" w:rsidR="00F10FA6" w:rsidRDefault="00F10FA6" w:rsidP="00F10FA6">
      <w:pPr>
        <w:tabs>
          <w:tab w:val="left" w:pos="0"/>
        </w:tabs>
        <w:spacing w:line="360" w:lineRule="auto"/>
        <w:ind w:firstLine="720"/>
        <w:jc w:val="both"/>
        <w:rPr>
          <w:b/>
          <w:spacing w:val="20"/>
          <w:sz w:val="28"/>
          <w:szCs w:val="28"/>
          <w:lang w:val="uk-UA"/>
        </w:rPr>
      </w:pPr>
    </w:p>
    <w:p w14:paraId="78D72EBD" w14:textId="77777777" w:rsidR="00F10FA6" w:rsidRDefault="00F10FA6" w:rsidP="00F10FA6">
      <w:pPr>
        <w:tabs>
          <w:tab w:val="left" w:pos="0"/>
        </w:tabs>
        <w:spacing w:line="360" w:lineRule="auto"/>
        <w:ind w:firstLine="720"/>
        <w:jc w:val="both"/>
        <w:rPr>
          <w:b/>
          <w:spacing w:val="20"/>
          <w:sz w:val="28"/>
          <w:szCs w:val="28"/>
          <w:lang w:val="uk-UA"/>
        </w:rPr>
      </w:pPr>
    </w:p>
    <w:p w14:paraId="527926BE" w14:textId="11D82740" w:rsidR="00F10FA6" w:rsidRPr="00F10FA6" w:rsidRDefault="00F10FA6" w:rsidP="00F10FA6">
      <w:pPr>
        <w:tabs>
          <w:tab w:val="left" w:pos="0"/>
        </w:tabs>
        <w:spacing w:line="360" w:lineRule="auto"/>
        <w:ind w:firstLine="720"/>
        <w:jc w:val="center"/>
        <w:rPr>
          <w:b/>
          <w:spacing w:val="20"/>
          <w:sz w:val="28"/>
          <w:szCs w:val="28"/>
          <w:lang w:val="uk-UA"/>
        </w:rPr>
      </w:pPr>
      <w:r w:rsidRPr="00F10FA6">
        <w:rPr>
          <w:b/>
          <w:spacing w:val="20"/>
          <w:sz w:val="28"/>
          <w:szCs w:val="28"/>
          <w:lang w:val="uk-UA"/>
        </w:rPr>
        <w:t>ДОДАТКИ</w:t>
      </w:r>
    </w:p>
    <w:p w14:paraId="0CD03459" w14:textId="77777777" w:rsidR="00F10FA6" w:rsidRPr="00F10FA6" w:rsidRDefault="00F10FA6" w:rsidP="00F10FA6">
      <w:pPr>
        <w:tabs>
          <w:tab w:val="left" w:pos="0"/>
        </w:tabs>
        <w:spacing w:line="360" w:lineRule="auto"/>
        <w:ind w:firstLine="720"/>
        <w:jc w:val="both"/>
        <w:rPr>
          <w:bCs/>
          <w:spacing w:val="20"/>
          <w:sz w:val="28"/>
          <w:szCs w:val="28"/>
          <w:lang w:val="uk-UA"/>
        </w:rPr>
      </w:pPr>
    </w:p>
    <w:p w14:paraId="2A74EE55" w14:textId="77777777" w:rsidR="00F10FA6" w:rsidRPr="00F10FA6" w:rsidRDefault="00F10FA6" w:rsidP="00F10FA6">
      <w:pPr>
        <w:tabs>
          <w:tab w:val="left" w:pos="0"/>
        </w:tabs>
        <w:spacing w:line="360" w:lineRule="auto"/>
        <w:ind w:firstLine="720"/>
        <w:jc w:val="both"/>
        <w:rPr>
          <w:bCs/>
          <w:spacing w:val="20"/>
          <w:sz w:val="28"/>
          <w:szCs w:val="28"/>
          <w:lang w:val="uk-UA"/>
        </w:rPr>
      </w:pPr>
    </w:p>
    <w:p w14:paraId="62E80EF7" w14:textId="77777777" w:rsidR="00F10FA6" w:rsidRPr="00F10FA6" w:rsidRDefault="00F10FA6" w:rsidP="00F10FA6">
      <w:pPr>
        <w:tabs>
          <w:tab w:val="left" w:pos="0"/>
        </w:tabs>
        <w:spacing w:line="360" w:lineRule="auto"/>
        <w:ind w:firstLine="720"/>
        <w:jc w:val="both"/>
        <w:rPr>
          <w:bCs/>
          <w:spacing w:val="20"/>
          <w:sz w:val="28"/>
          <w:szCs w:val="28"/>
          <w:lang w:val="uk-UA"/>
        </w:rPr>
      </w:pPr>
    </w:p>
    <w:p w14:paraId="7B92FCA2" w14:textId="77777777" w:rsidR="00F10FA6" w:rsidRPr="00F10FA6" w:rsidRDefault="00F10FA6" w:rsidP="00F10FA6">
      <w:pPr>
        <w:tabs>
          <w:tab w:val="left" w:pos="0"/>
        </w:tabs>
        <w:spacing w:line="360" w:lineRule="auto"/>
        <w:ind w:firstLine="720"/>
        <w:jc w:val="both"/>
        <w:rPr>
          <w:bCs/>
          <w:spacing w:val="20"/>
          <w:sz w:val="28"/>
          <w:szCs w:val="28"/>
          <w:lang w:val="uk-UA"/>
        </w:rPr>
      </w:pPr>
    </w:p>
    <w:p w14:paraId="50F2CA10" w14:textId="77777777" w:rsidR="00F10FA6" w:rsidRPr="00F10FA6" w:rsidRDefault="00F10FA6" w:rsidP="00F10FA6">
      <w:pPr>
        <w:tabs>
          <w:tab w:val="left" w:pos="0"/>
        </w:tabs>
        <w:spacing w:line="360" w:lineRule="auto"/>
        <w:ind w:firstLine="720"/>
        <w:jc w:val="both"/>
        <w:rPr>
          <w:bCs/>
          <w:spacing w:val="20"/>
          <w:sz w:val="28"/>
          <w:szCs w:val="28"/>
          <w:lang w:val="uk-UA"/>
        </w:rPr>
      </w:pPr>
    </w:p>
    <w:p w14:paraId="0D3EA15B" w14:textId="77777777" w:rsidR="00F10FA6" w:rsidRPr="00F10FA6" w:rsidRDefault="00F10FA6" w:rsidP="00F10FA6">
      <w:pPr>
        <w:tabs>
          <w:tab w:val="left" w:pos="0"/>
        </w:tabs>
        <w:spacing w:line="360" w:lineRule="auto"/>
        <w:ind w:firstLine="720"/>
        <w:jc w:val="both"/>
        <w:rPr>
          <w:bCs/>
          <w:spacing w:val="20"/>
          <w:sz w:val="28"/>
          <w:szCs w:val="28"/>
          <w:lang w:val="uk-UA"/>
        </w:rPr>
      </w:pPr>
    </w:p>
    <w:p w14:paraId="36C0D5DC" w14:textId="77777777" w:rsidR="00F10FA6" w:rsidRPr="00F10FA6" w:rsidRDefault="00F10FA6" w:rsidP="00F10FA6">
      <w:pPr>
        <w:tabs>
          <w:tab w:val="left" w:pos="0"/>
        </w:tabs>
        <w:spacing w:line="360" w:lineRule="auto"/>
        <w:ind w:firstLine="720"/>
        <w:jc w:val="both"/>
        <w:rPr>
          <w:bCs/>
          <w:spacing w:val="20"/>
          <w:sz w:val="28"/>
          <w:szCs w:val="28"/>
          <w:lang w:val="uk-UA"/>
        </w:rPr>
      </w:pPr>
    </w:p>
    <w:p w14:paraId="1ED91C6F" w14:textId="77777777" w:rsidR="00F10FA6" w:rsidRPr="00F10FA6" w:rsidRDefault="00F10FA6" w:rsidP="00F10FA6">
      <w:pPr>
        <w:tabs>
          <w:tab w:val="left" w:pos="0"/>
        </w:tabs>
        <w:spacing w:line="360" w:lineRule="auto"/>
        <w:ind w:firstLine="720"/>
        <w:jc w:val="both"/>
        <w:rPr>
          <w:bCs/>
          <w:spacing w:val="20"/>
          <w:sz w:val="28"/>
          <w:szCs w:val="28"/>
          <w:lang w:val="uk-UA"/>
        </w:rPr>
      </w:pPr>
    </w:p>
    <w:p w14:paraId="0A249B0E" w14:textId="77777777" w:rsidR="00F10FA6" w:rsidRPr="00F10FA6" w:rsidRDefault="00F10FA6" w:rsidP="00F10FA6">
      <w:pPr>
        <w:tabs>
          <w:tab w:val="left" w:pos="0"/>
        </w:tabs>
        <w:spacing w:line="360" w:lineRule="auto"/>
        <w:ind w:firstLine="720"/>
        <w:jc w:val="both"/>
        <w:rPr>
          <w:bCs/>
          <w:spacing w:val="20"/>
          <w:sz w:val="28"/>
          <w:szCs w:val="28"/>
          <w:lang w:val="uk-UA"/>
        </w:rPr>
      </w:pPr>
    </w:p>
    <w:p w14:paraId="395D1B90" w14:textId="77777777" w:rsidR="00F10FA6" w:rsidRPr="00F10FA6" w:rsidRDefault="00F10FA6" w:rsidP="00F10FA6">
      <w:pPr>
        <w:tabs>
          <w:tab w:val="left" w:pos="0"/>
        </w:tabs>
        <w:spacing w:line="360" w:lineRule="auto"/>
        <w:ind w:firstLine="720"/>
        <w:jc w:val="both"/>
        <w:rPr>
          <w:bCs/>
          <w:spacing w:val="20"/>
          <w:sz w:val="28"/>
          <w:szCs w:val="28"/>
          <w:lang w:val="uk-UA"/>
        </w:rPr>
      </w:pPr>
    </w:p>
    <w:p w14:paraId="43F734FC" w14:textId="77777777" w:rsidR="00F10FA6" w:rsidRPr="00F10FA6" w:rsidRDefault="00F10FA6" w:rsidP="00F10FA6">
      <w:pPr>
        <w:tabs>
          <w:tab w:val="left" w:pos="0"/>
        </w:tabs>
        <w:spacing w:line="360" w:lineRule="auto"/>
        <w:ind w:firstLine="720"/>
        <w:jc w:val="both"/>
        <w:rPr>
          <w:bCs/>
          <w:spacing w:val="20"/>
          <w:sz w:val="28"/>
          <w:szCs w:val="28"/>
          <w:lang w:val="uk-UA"/>
        </w:rPr>
      </w:pPr>
    </w:p>
    <w:p w14:paraId="7DB880EF" w14:textId="77777777" w:rsidR="00F10FA6" w:rsidRPr="00F10FA6" w:rsidRDefault="00F10FA6" w:rsidP="00F10FA6">
      <w:pPr>
        <w:tabs>
          <w:tab w:val="left" w:pos="0"/>
        </w:tabs>
        <w:spacing w:line="360" w:lineRule="auto"/>
        <w:ind w:firstLine="720"/>
        <w:jc w:val="both"/>
        <w:rPr>
          <w:bCs/>
          <w:spacing w:val="20"/>
          <w:sz w:val="28"/>
          <w:szCs w:val="28"/>
          <w:lang w:val="uk-UA"/>
        </w:rPr>
      </w:pPr>
    </w:p>
    <w:p w14:paraId="2A37456A" w14:textId="77777777" w:rsidR="00F10FA6" w:rsidRPr="00F10FA6" w:rsidRDefault="00F10FA6" w:rsidP="00F10FA6">
      <w:pPr>
        <w:tabs>
          <w:tab w:val="left" w:pos="0"/>
        </w:tabs>
        <w:spacing w:line="360" w:lineRule="auto"/>
        <w:ind w:firstLine="720"/>
        <w:jc w:val="both"/>
        <w:rPr>
          <w:bCs/>
          <w:spacing w:val="20"/>
          <w:sz w:val="28"/>
          <w:szCs w:val="28"/>
          <w:lang w:val="uk-UA"/>
        </w:rPr>
      </w:pPr>
    </w:p>
    <w:p w14:paraId="256EBF43" w14:textId="77777777" w:rsidR="00F10FA6" w:rsidRPr="00F10FA6" w:rsidRDefault="00F10FA6" w:rsidP="00F10FA6">
      <w:pPr>
        <w:tabs>
          <w:tab w:val="left" w:pos="0"/>
        </w:tabs>
        <w:spacing w:line="360" w:lineRule="auto"/>
        <w:ind w:firstLine="720"/>
        <w:jc w:val="both"/>
        <w:rPr>
          <w:bCs/>
          <w:spacing w:val="20"/>
          <w:sz w:val="28"/>
          <w:szCs w:val="28"/>
          <w:lang w:val="uk-UA"/>
        </w:rPr>
      </w:pPr>
    </w:p>
    <w:p w14:paraId="24AC3952" w14:textId="77777777" w:rsidR="00F10FA6" w:rsidRPr="00F10FA6" w:rsidRDefault="00F10FA6" w:rsidP="00F10FA6">
      <w:pPr>
        <w:tabs>
          <w:tab w:val="left" w:pos="0"/>
        </w:tabs>
        <w:spacing w:line="360" w:lineRule="auto"/>
        <w:ind w:firstLine="720"/>
        <w:jc w:val="both"/>
        <w:rPr>
          <w:bCs/>
          <w:spacing w:val="20"/>
          <w:sz w:val="28"/>
          <w:szCs w:val="28"/>
          <w:lang w:val="uk-UA"/>
        </w:rPr>
      </w:pPr>
    </w:p>
    <w:p w14:paraId="01DE3A36" w14:textId="77777777" w:rsidR="00C9519B" w:rsidRDefault="00C9519B" w:rsidP="00C9519B">
      <w:pPr>
        <w:tabs>
          <w:tab w:val="left" w:pos="0"/>
        </w:tabs>
        <w:spacing w:line="360" w:lineRule="auto"/>
        <w:jc w:val="both"/>
        <w:rPr>
          <w:bCs/>
          <w:spacing w:val="20"/>
          <w:sz w:val="28"/>
          <w:szCs w:val="28"/>
          <w:lang w:val="uk-UA"/>
        </w:rPr>
      </w:pPr>
    </w:p>
    <w:p w14:paraId="28BEEDE2" w14:textId="77777777" w:rsidR="000E3E53" w:rsidRDefault="000E3E53" w:rsidP="00C9519B">
      <w:pPr>
        <w:tabs>
          <w:tab w:val="left" w:pos="0"/>
        </w:tabs>
        <w:spacing w:line="360" w:lineRule="auto"/>
        <w:jc w:val="center"/>
        <w:rPr>
          <w:b/>
          <w:spacing w:val="20"/>
          <w:sz w:val="28"/>
          <w:szCs w:val="28"/>
          <w:lang w:val="en-US"/>
        </w:rPr>
      </w:pPr>
    </w:p>
    <w:p w14:paraId="4810ECD8" w14:textId="5DE4AC9D" w:rsidR="00F10FA6" w:rsidRDefault="00F10FA6" w:rsidP="00C9519B">
      <w:pPr>
        <w:tabs>
          <w:tab w:val="left" w:pos="0"/>
        </w:tabs>
        <w:spacing w:line="360" w:lineRule="auto"/>
        <w:jc w:val="center"/>
        <w:rPr>
          <w:b/>
          <w:spacing w:val="20"/>
          <w:sz w:val="28"/>
          <w:szCs w:val="28"/>
          <w:lang w:val="uk-UA"/>
        </w:rPr>
      </w:pPr>
      <w:r w:rsidRPr="00C9519B">
        <w:rPr>
          <w:b/>
          <w:spacing w:val="20"/>
          <w:sz w:val="28"/>
          <w:szCs w:val="28"/>
          <w:lang w:val="uk-UA"/>
        </w:rPr>
        <w:t>Д</w:t>
      </w:r>
      <w:r w:rsidR="00C9519B" w:rsidRPr="00C9519B">
        <w:rPr>
          <w:b/>
          <w:spacing w:val="20"/>
          <w:sz w:val="28"/>
          <w:szCs w:val="28"/>
          <w:lang w:val="uk-UA"/>
        </w:rPr>
        <w:t>одаток</w:t>
      </w:r>
      <w:r w:rsidRPr="00C9519B">
        <w:rPr>
          <w:b/>
          <w:spacing w:val="20"/>
          <w:sz w:val="28"/>
          <w:szCs w:val="28"/>
          <w:lang w:val="uk-UA"/>
        </w:rPr>
        <w:t xml:space="preserve"> А</w:t>
      </w:r>
    </w:p>
    <w:p w14:paraId="7F8905B9" w14:textId="77777777" w:rsidR="00C9519B" w:rsidRPr="00C9519B" w:rsidRDefault="00C9519B" w:rsidP="00C9519B">
      <w:pPr>
        <w:tabs>
          <w:tab w:val="left" w:pos="0"/>
        </w:tabs>
        <w:spacing w:line="360" w:lineRule="auto"/>
        <w:jc w:val="center"/>
        <w:rPr>
          <w:b/>
          <w:spacing w:val="20"/>
          <w:sz w:val="28"/>
          <w:szCs w:val="28"/>
          <w:lang w:val="uk-UA"/>
        </w:rPr>
      </w:pPr>
    </w:p>
    <w:p w14:paraId="5AC8306F" w14:textId="35BCC2AC" w:rsidR="00F10FA6" w:rsidRPr="00C9519B" w:rsidRDefault="00F10FA6" w:rsidP="00C9519B">
      <w:pPr>
        <w:tabs>
          <w:tab w:val="left" w:pos="0"/>
        </w:tabs>
        <w:spacing w:line="360" w:lineRule="auto"/>
        <w:jc w:val="center"/>
        <w:rPr>
          <w:b/>
          <w:spacing w:val="20"/>
          <w:sz w:val="28"/>
          <w:szCs w:val="28"/>
          <w:lang w:val="uk-UA"/>
        </w:rPr>
      </w:pPr>
      <w:r w:rsidRPr="00C9519B">
        <w:rPr>
          <w:b/>
          <w:spacing w:val="20"/>
          <w:sz w:val="28"/>
          <w:szCs w:val="28"/>
          <w:lang w:val="uk-UA"/>
        </w:rPr>
        <w:t>Частина програмного код</w:t>
      </w:r>
      <w:r w:rsidR="00C9519B">
        <w:rPr>
          <w:b/>
          <w:spacing w:val="20"/>
          <w:sz w:val="28"/>
          <w:szCs w:val="28"/>
          <w:lang w:val="uk-UA"/>
        </w:rPr>
        <w:t>у</w:t>
      </w:r>
      <w:r w:rsidRPr="00C9519B">
        <w:rPr>
          <w:b/>
          <w:spacing w:val="20"/>
          <w:sz w:val="28"/>
          <w:szCs w:val="28"/>
          <w:lang w:val="uk-UA"/>
        </w:rPr>
        <w:t xml:space="preserve"> мобільного</w:t>
      </w:r>
      <w:r w:rsidR="00C9519B">
        <w:rPr>
          <w:b/>
          <w:spacing w:val="20"/>
          <w:sz w:val="28"/>
          <w:szCs w:val="28"/>
          <w:lang w:val="uk-UA"/>
        </w:rPr>
        <w:t xml:space="preserve"> </w:t>
      </w:r>
      <w:r w:rsidRPr="00C9519B">
        <w:rPr>
          <w:b/>
          <w:spacing w:val="20"/>
          <w:sz w:val="28"/>
          <w:szCs w:val="28"/>
          <w:lang w:val="uk-UA"/>
        </w:rPr>
        <w:t>додатку</w:t>
      </w:r>
    </w:p>
    <w:p w14:paraId="4CF70A49" w14:textId="77777777" w:rsidR="00F10FA6" w:rsidRPr="00F10FA6" w:rsidRDefault="00F10FA6" w:rsidP="00F10FA6">
      <w:pPr>
        <w:tabs>
          <w:tab w:val="left" w:pos="0"/>
        </w:tabs>
        <w:spacing w:line="360" w:lineRule="auto"/>
        <w:ind w:firstLine="720"/>
        <w:jc w:val="both"/>
        <w:rPr>
          <w:bCs/>
          <w:spacing w:val="20"/>
          <w:sz w:val="28"/>
          <w:szCs w:val="28"/>
          <w:lang w:val="uk-UA"/>
        </w:rPr>
      </w:pPr>
    </w:p>
    <w:p w14:paraId="3C5264F1" w14:textId="0FB96769" w:rsidR="00F10FA6" w:rsidRPr="006328C4" w:rsidRDefault="00F10FA6" w:rsidP="006328C4">
      <w:pPr>
        <w:tabs>
          <w:tab w:val="left" w:pos="0"/>
        </w:tabs>
        <w:spacing w:line="360" w:lineRule="auto"/>
        <w:rPr>
          <w:b/>
          <w:spacing w:val="20"/>
          <w:sz w:val="28"/>
          <w:szCs w:val="28"/>
          <w:lang w:val="en-US"/>
        </w:rPr>
      </w:pPr>
      <w:r w:rsidRPr="006328C4">
        <w:rPr>
          <w:b/>
          <w:spacing w:val="20"/>
          <w:sz w:val="28"/>
          <w:szCs w:val="28"/>
          <w:lang w:val="uk-UA"/>
        </w:rPr>
        <w:t>MyDatabaseHelper.</w:t>
      </w:r>
      <w:r w:rsidR="006328C4">
        <w:rPr>
          <w:b/>
          <w:spacing w:val="20"/>
          <w:sz w:val="28"/>
          <w:szCs w:val="28"/>
          <w:lang w:val="en-US"/>
        </w:rPr>
        <w:t>java</w:t>
      </w:r>
    </w:p>
    <w:p w14:paraId="3FF743E6" w14:textId="77777777" w:rsidR="00F10FA6" w:rsidRPr="00F10FA6" w:rsidRDefault="00F10FA6" w:rsidP="00F10FA6">
      <w:pPr>
        <w:tabs>
          <w:tab w:val="left" w:pos="0"/>
        </w:tabs>
        <w:spacing w:line="360" w:lineRule="auto"/>
        <w:ind w:firstLine="720"/>
        <w:jc w:val="both"/>
        <w:rPr>
          <w:bCs/>
          <w:spacing w:val="20"/>
          <w:sz w:val="28"/>
          <w:szCs w:val="28"/>
          <w:lang w:val="uk-UA"/>
        </w:rPr>
      </w:pPr>
    </w:p>
    <w:p w14:paraId="0BF499F0" w14:textId="77777777" w:rsidR="00F10FA6" w:rsidRPr="006328C4" w:rsidRDefault="00F10FA6" w:rsidP="006328C4">
      <w:pPr>
        <w:tabs>
          <w:tab w:val="left" w:pos="0"/>
        </w:tabs>
        <w:jc w:val="both"/>
        <w:rPr>
          <w:rFonts w:ascii="Courier New" w:hAnsi="Courier New" w:cs="Courier New"/>
          <w:bCs/>
          <w:spacing w:val="20"/>
          <w:lang w:val="uk-UA"/>
        </w:rPr>
      </w:pPr>
      <w:r w:rsidRPr="006328C4">
        <w:rPr>
          <w:rFonts w:ascii="Courier New" w:hAnsi="Courier New" w:cs="Courier New"/>
          <w:bCs/>
          <w:spacing w:val="20"/>
          <w:lang w:val="uk-UA"/>
        </w:rPr>
        <w:t>package com.example.myapplication;</w:t>
      </w:r>
    </w:p>
    <w:p w14:paraId="41C23553" w14:textId="77777777" w:rsidR="00F10FA6" w:rsidRPr="006328C4" w:rsidRDefault="00F10FA6" w:rsidP="006328C4">
      <w:pPr>
        <w:tabs>
          <w:tab w:val="left" w:pos="0"/>
        </w:tabs>
        <w:ind w:firstLine="720"/>
        <w:jc w:val="both"/>
        <w:rPr>
          <w:rFonts w:ascii="Courier New" w:hAnsi="Courier New" w:cs="Courier New"/>
          <w:bCs/>
          <w:spacing w:val="20"/>
          <w:lang w:val="uk-UA"/>
        </w:rPr>
      </w:pPr>
    </w:p>
    <w:p w14:paraId="52848047" w14:textId="77777777" w:rsidR="00F10FA6" w:rsidRPr="006328C4" w:rsidRDefault="00F10FA6" w:rsidP="006328C4">
      <w:pPr>
        <w:tabs>
          <w:tab w:val="left" w:pos="0"/>
        </w:tabs>
        <w:jc w:val="both"/>
        <w:rPr>
          <w:rFonts w:ascii="Courier New" w:hAnsi="Courier New" w:cs="Courier New"/>
          <w:bCs/>
          <w:spacing w:val="20"/>
          <w:lang w:val="uk-UA"/>
        </w:rPr>
      </w:pPr>
      <w:r w:rsidRPr="006328C4">
        <w:rPr>
          <w:rFonts w:ascii="Courier New" w:hAnsi="Courier New" w:cs="Courier New"/>
          <w:bCs/>
          <w:spacing w:val="20"/>
          <w:lang w:val="uk-UA"/>
        </w:rPr>
        <w:t>import android.content.ContentValues;</w:t>
      </w:r>
    </w:p>
    <w:p w14:paraId="4039F670" w14:textId="77777777" w:rsidR="00F10FA6" w:rsidRPr="006328C4" w:rsidRDefault="00F10FA6" w:rsidP="006328C4">
      <w:pPr>
        <w:tabs>
          <w:tab w:val="left" w:pos="0"/>
        </w:tabs>
        <w:jc w:val="both"/>
        <w:rPr>
          <w:rFonts w:ascii="Courier New" w:hAnsi="Courier New" w:cs="Courier New"/>
          <w:bCs/>
          <w:spacing w:val="20"/>
          <w:lang w:val="uk-UA"/>
        </w:rPr>
      </w:pPr>
      <w:r w:rsidRPr="006328C4">
        <w:rPr>
          <w:rFonts w:ascii="Courier New" w:hAnsi="Courier New" w:cs="Courier New"/>
          <w:bCs/>
          <w:spacing w:val="20"/>
          <w:lang w:val="uk-UA"/>
        </w:rPr>
        <w:t>import android.content.Context;</w:t>
      </w:r>
    </w:p>
    <w:p w14:paraId="0AB00DF1"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import android.database.Cursor;</w:t>
      </w:r>
    </w:p>
    <w:p w14:paraId="1F139591"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import android.database.sqlite.SQLiteDatabase;</w:t>
      </w:r>
    </w:p>
    <w:p w14:paraId="4D5DAC4C"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import android.database.sqlite.SQLiteOpenHelper;</w:t>
      </w:r>
    </w:p>
    <w:p w14:paraId="1DA7CA89"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import android.os.Build;</w:t>
      </w:r>
    </w:p>
    <w:p w14:paraId="4911A4F6"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import android.widget.Toast;</w:t>
      </w:r>
    </w:p>
    <w:p w14:paraId="44F25E3D" w14:textId="77777777" w:rsidR="00F10FA6" w:rsidRPr="006328C4" w:rsidRDefault="00F10FA6" w:rsidP="006328C4">
      <w:pPr>
        <w:tabs>
          <w:tab w:val="left" w:pos="0"/>
        </w:tabs>
        <w:ind w:firstLine="720"/>
        <w:jc w:val="both"/>
        <w:rPr>
          <w:rFonts w:ascii="Courier New" w:hAnsi="Courier New" w:cs="Courier New"/>
          <w:bCs/>
          <w:spacing w:val="20"/>
          <w:lang w:val="uk-UA"/>
        </w:rPr>
      </w:pPr>
    </w:p>
    <w:p w14:paraId="21162114"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import androidx.annotation.Nullable;</w:t>
      </w:r>
    </w:p>
    <w:p w14:paraId="68FFCAB7" w14:textId="77777777" w:rsidR="00F10FA6" w:rsidRPr="006328C4" w:rsidRDefault="00F10FA6" w:rsidP="006328C4">
      <w:pPr>
        <w:tabs>
          <w:tab w:val="left" w:pos="0"/>
        </w:tabs>
        <w:ind w:firstLine="720"/>
        <w:jc w:val="both"/>
        <w:rPr>
          <w:rFonts w:ascii="Courier New" w:hAnsi="Courier New" w:cs="Courier New"/>
          <w:bCs/>
          <w:spacing w:val="20"/>
          <w:lang w:val="uk-UA"/>
        </w:rPr>
      </w:pPr>
    </w:p>
    <w:p w14:paraId="3810AF24"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import java.text.DateFormat;</w:t>
      </w:r>
    </w:p>
    <w:p w14:paraId="731BB7B1"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import java.text.ParseException;</w:t>
      </w:r>
    </w:p>
    <w:p w14:paraId="0962E350"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import java.text.SimpleDateFormat;</w:t>
      </w:r>
    </w:p>
    <w:p w14:paraId="31B717A8"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import java.time.LocalTime;</w:t>
      </w:r>
    </w:p>
    <w:p w14:paraId="58134638"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import java.util.Date;</w:t>
      </w:r>
    </w:p>
    <w:p w14:paraId="7679C967" w14:textId="77777777" w:rsidR="00F10FA6" w:rsidRPr="006328C4" w:rsidRDefault="00F10FA6" w:rsidP="006328C4">
      <w:pPr>
        <w:tabs>
          <w:tab w:val="left" w:pos="0"/>
        </w:tabs>
        <w:ind w:firstLine="720"/>
        <w:jc w:val="both"/>
        <w:rPr>
          <w:rFonts w:ascii="Courier New" w:hAnsi="Courier New" w:cs="Courier New"/>
          <w:bCs/>
          <w:spacing w:val="20"/>
          <w:lang w:val="uk-UA"/>
        </w:rPr>
      </w:pPr>
    </w:p>
    <w:p w14:paraId="3930664F" w14:textId="1B1327B0"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public class MyDatabaseHelper extends </w:t>
      </w:r>
      <w:r w:rsidR="007B72A9">
        <w:rPr>
          <w:rFonts w:ascii="Courier New" w:hAnsi="Courier New" w:cs="Courier New"/>
          <w:bCs/>
          <w:spacing w:val="20"/>
          <w:lang w:val="en-US"/>
        </w:rPr>
        <w:t xml:space="preserve">  </w:t>
      </w:r>
      <w:r w:rsidRPr="006328C4">
        <w:rPr>
          <w:rFonts w:ascii="Courier New" w:hAnsi="Courier New" w:cs="Courier New"/>
          <w:bCs/>
          <w:spacing w:val="20"/>
          <w:lang w:val="uk-UA"/>
        </w:rPr>
        <w:t>SQLiteOpenHelper {</w:t>
      </w:r>
    </w:p>
    <w:p w14:paraId="10D1C223"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private Context context;</w:t>
      </w:r>
    </w:p>
    <w:p w14:paraId="5A117F99"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private static final String DATABASE_NAME = "LazyLorry.db";</w:t>
      </w:r>
    </w:p>
    <w:p w14:paraId="6C58E3FA"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private static final int DATABASE_VERSION = 6;</w:t>
      </w:r>
    </w:p>
    <w:p w14:paraId="292ECE08"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private static final String TABLE_LORRY_NAME = "Lorries";</w:t>
      </w:r>
    </w:p>
    <w:p w14:paraId="03A2C514"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private static final String COLUMN_CAR_NUMBER = "car_number";</w:t>
      </w:r>
    </w:p>
    <w:p w14:paraId="166F3E46"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private static final String COLUMN_LOAD_CAPACITY = "load_capacity";</w:t>
      </w:r>
    </w:p>
    <w:p w14:paraId="44B4CB23"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private static final String COLUMN_MANUFACTURER = "manufacturer";</w:t>
      </w:r>
    </w:p>
    <w:p w14:paraId="66E1D108"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private static final String COLUMN_TYPE_OF_FREIGHT = "type_of_freight";</w:t>
      </w:r>
    </w:p>
    <w:p w14:paraId="001D1F83"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private static final String COLUMN_BODYWORK = "bodywork";</w:t>
      </w:r>
    </w:p>
    <w:p w14:paraId="784EA4E0"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private static final String COLUMN_PRODUCTION_YEAR = "production_year";</w:t>
      </w:r>
    </w:p>
    <w:p w14:paraId="7C181FBB"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private static final String TABLE_DRIVER_NAME = "Drivers";</w:t>
      </w:r>
    </w:p>
    <w:p w14:paraId="448648FC"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private static final String COLUMN_DRIVER_FULL_NAME = "full_name";</w:t>
      </w:r>
    </w:p>
    <w:p w14:paraId="6EAAD5B8"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private static final String COLUMN_DRIVER_EMAIL = "email";</w:t>
      </w:r>
    </w:p>
    <w:p w14:paraId="2AD5DC72"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private static final String COLUMN_DRIVER_PHONE = "phone";</w:t>
      </w:r>
    </w:p>
    <w:p w14:paraId="6976CAC4"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private static final String COLUMN_DRIVER_ADDITIONAL_CONTACT_INFO = "additional_contact_info";</w:t>
      </w:r>
    </w:p>
    <w:p w14:paraId="0D4DBABD"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private static final String COLUMN_LICENSE_NUMBER = "license_number";</w:t>
      </w:r>
    </w:p>
    <w:p w14:paraId="7A01AFF6"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private static final String COLUMN_LICENSE_SERIES = "license_series";</w:t>
      </w:r>
    </w:p>
    <w:p w14:paraId="2DC85F43"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private static final String COLUMN_LICENSE_CATEGORY = "license_category";</w:t>
      </w:r>
    </w:p>
    <w:p w14:paraId="7AFB6095"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private static final String COLUMN_SALARY = "salary";</w:t>
      </w:r>
    </w:p>
    <w:p w14:paraId="18B52CC4"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private static final String COLUMN_HIRE_DATE = "hire_date";</w:t>
      </w:r>
    </w:p>
    <w:p w14:paraId="79831FC2"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private static final String TABLE_PARTNER_NAME = "Partners";</w:t>
      </w:r>
    </w:p>
    <w:p w14:paraId="36665D66"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private static final String COLUMN_PARTNER_ID = "_id";</w:t>
      </w:r>
    </w:p>
    <w:p w14:paraId="1019D8B7"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private static final String COLUMN_PARTNER_FULL_NAME = "full_name";</w:t>
      </w:r>
    </w:p>
    <w:p w14:paraId="4A9BA2F8"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private static final String COLUMN_PARTNER_EMAIL = "email";</w:t>
      </w:r>
    </w:p>
    <w:p w14:paraId="4FC7F0AA"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private static final String COLUMN_PARTNER_PHONE = "phone";</w:t>
      </w:r>
    </w:p>
    <w:p w14:paraId="44688B2A"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private static final String COLUMN_PARTNER_ADDITIONAL_CONTACT_INFO = "additional_contact_info";</w:t>
      </w:r>
    </w:p>
    <w:p w14:paraId="79AFA930"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private static final String COLUMN_PARTNER_COUNTRY = "country";</w:t>
      </w:r>
    </w:p>
    <w:p w14:paraId="62FA9BF5"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private static final String COLUMN_PARTNER_COMPANY = "company";</w:t>
      </w:r>
    </w:p>
    <w:p w14:paraId="433DFA38"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private static final String COLUMN_PARTNER_WEBSITE = "website";</w:t>
      </w:r>
    </w:p>
    <w:p w14:paraId="3BB5059E"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private static final String TABLE_CLIENT_NAME = "Clients";</w:t>
      </w:r>
    </w:p>
    <w:p w14:paraId="2AA55EFC"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private static final String COLUMN_CLIENT_ID = "_id";</w:t>
      </w:r>
    </w:p>
    <w:p w14:paraId="2539A232"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private static final String COLUMN_CLIENT_FULL_NAME = "full_name";</w:t>
      </w:r>
    </w:p>
    <w:p w14:paraId="2F1017EE"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private static final String COLUMN_CLIENT_EMAIL = "email";</w:t>
      </w:r>
    </w:p>
    <w:p w14:paraId="1772CF0B"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private static final String COLUMN_CLIENT_PHONE = "phone";</w:t>
      </w:r>
    </w:p>
    <w:p w14:paraId="2A7D9AB6"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private static final String COLUMN_CLIENT_ADDITIONAL_CONTACT_INFO = "additional_contact_info";</w:t>
      </w:r>
    </w:p>
    <w:p w14:paraId="2FA4F70F"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private static final String COLUMN_CLIENT_COMPANY = "company";</w:t>
      </w:r>
    </w:p>
    <w:p w14:paraId="66A6C41A"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private static final String COLUMN_CLIENT_WEBSITE = "website";</w:t>
      </w:r>
    </w:p>
    <w:p w14:paraId="26BE087E"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private static final String TABLE_ORDER_NAME = "Orders";</w:t>
      </w:r>
    </w:p>
    <w:p w14:paraId="63588497"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private static final String COLUMN_ORDER_ID = "_id";</w:t>
      </w:r>
    </w:p>
    <w:p w14:paraId="55E3853F"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private static final String COLUMN_ORDER_GROUP = "freight_group";</w:t>
      </w:r>
    </w:p>
    <w:p w14:paraId="147BAD69"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private static final String COLUMN_ORDER_TYPE = "type";</w:t>
      </w:r>
    </w:p>
    <w:p w14:paraId="67B861B8"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private static final String COLUMN_ORDER_TRANSPORTATION = "way_of_transportation";</w:t>
      </w:r>
    </w:p>
    <w:p w14:paraId="2789C21C"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private static final String COLUMN_ORDER_CLIENT_ID = "client_id";</w:t>
      </w:r>
    </w:p>
    <w:p w14:paraId="6AE88615"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private static final String COLUMN_ORDER_VALUE = "declared_value";</w:t>
      </w:r>
    </w:p>
    <w:p w14:paraId="756CD2A1"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private static final String COLUMN_ORDER_PARTNER_ID = "partner_id";</w:t>
      </w:r>
    </w:p>
    <w:p w14:paraId="6AD96631"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private static final String COLUMN_ORDER_IS_DELIVERED = "is_delivered";</w:t>
      </w:r>
    </w:p>
    <w:p w14:paraId="313261CF"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private static final String TABLE_TRIP_NAME = "Trips";</w:t>
      </w:r>
    </w:p>
    <w:p w14:paraId="74DF0D59"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private static final String COLUMN_TRIP_ID = "_id";</w:t>
      </w:r>
    </w:p>
    <w:p w14:paraId="2C1016A7"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private static final String COLUMN_TRIP_ORDER_ID = "order_id";</w:t>
      </w:r>
    </w:p>
    <w:p w14:paraId="0041E04F"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private static final String COLUMN_TRIP_CAR_NUMBER = "car_number";</w:t>
      </w:r>
    </w:p>
    <w:p w14:paraId="7A46EFCB"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private static final String COLUMN_TRIP_DRIVER_NUMBER = "driver_number";</w:t>
      </w:r>
    </w:p>
    <w:p w14:paraId="0E6A2853"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private static final String COLUMN_TRIP_ORIGIN = "origin";</w:t>
      </w:r>
    </w:p>
    <w:p w14:paraId="1999B778"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private static final String COLUMN_TRIP_DESTINATION = "destination";</w:t>
      </w:r>
    </w:p>
    <w:p w14:paraId="39203CBA"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private static final String COLUMN_TRIP_DISTANCE = "distance";</w:t>
      </w:r>
    </w:p>
    <w:p w14:paraId="24C68603"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private static final String COLUMN_TRIP_DATE = "date";</w:t>
      </w:r>
    </w:p>
    <w:p w14:paraId="6F0FDDC7"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private static final String COLUMN_TRIP_TIME = "time";</w:t>
      </w:r>
    </w:p>
    <w:p w14:paraId="4EBC2071" w14:textId="77777777" w:rsidR="00F10FA6" w:rsidRPr="006328C4" w:rsidRDefault="00F10FA6" w:rsidP="006328C4">
      <w:pPr>
        <w:tabs>
          <w:tab w:val="left" w:pos="0"/>
        </w:tabs>
        <w:ind w:firstLine="720"/>
        <w:jc w:val="both"/>
        <w:rPr>
          <w:rFonts w:ascii="Courier New" w:hAnsi="Courier New" w:cs="Courier New"/>
          <w:bCs/>
          <w:spacing w:val="20"/>
          <w:lang w:val="uk-UA"/>
        </w:rPr>
      </w:pPr>
    </w:p>
    <w:p w14:paraId="2235605A"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public MyDatabaseHelper(@Nullable Context context) {</w:t>
      </w:r>
    </w:p>
    <w:p w14:paraId="74BE133D"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super(context, DATABASE_NAME, null, DATABASE_VERSION);</w:t>
      </w:r>
    </w:p>
    <w:p w14:paraId="3AF5145B"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this.context=context;</w:t>
      </w:r>
    </w:p>
    <w:p w14:paraId="671AB103"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w:t>
      </w:r>
    </w:p>
    <w:p w14:paraId="0605A4A6" w14:textId="77777777" w:rsidR="00F10FA6" w:rsidRPr="006328C4" w:rsidRDefault="00F10FA6" w:rsidP="006328C4">
      <w:pPr>
        <w:tabs>
          <w:tab w:val="left" w:pos="0"/>
        </w:tabs>
        <w:ind w:firstLine="720"/>
        <w:jc w:val="both"/>
        <w:rPr>
          <w:rFonts w:ascii="Courier New" w:hAnsi="Courier New" w:cs="Courier New"/>
          <w:bCs/>
          <w:spacing w:val="20"/>
          <w:lang w:val="uk-UA"/>
        </w:rPr>
      </w:pPr>
    </w:p>
    <w:p w14:paraId="218A1EA4"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@Override</w:t>
      </w:r>
    </w:p>
    <w:p w14:paraId="4AC6451B"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public void onCreate(SQLiteDatabase db) {</w:t>
      </w:r>
    </w:p>
    <w:p w14:paraId="3355FA3F"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String queryLorry = "CREATE TABLE " + TABLE_LORRY_NAME + " (" + COLUMN_CAR_NUMBER + " VARCHAR(8) NOT NULL PRIMARY KEY, "</w:t>
      </w:r>
    </w:p>
    <w:p w14:paraId="046E09C6"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 COLUMN_LOAD_CAPACITY + " DOUBLE CHECK( "+ COLUMN_LOAD_CAPACITY +" &gt; 0) NOT NULL, " + COLUMN_MANUFACTURER + " VARCHAR(100), " + COLUMN_TYPE_OF_FREIGHT</w:t>
      </w:r>
    </w:p>
    <w:p w14:paraId="0C799DF7"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 " VARCHAR(21) CHECK( " + COLUMN_TYPE_OF_FREIGHT</w:t>
      </w:r>
    </w:p>
    <w:p w14:paraId="30ADC694"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 " IN ('швидкопсувний', 'наливний', 'пилоподібний', 'газоподібний', 'навалочний і насипний', 'небезпечний', 'збірний', 'живий') ) NOT NULL DEFAULT 'збірний', "</w:t>
      </w:r>
    </w:p>
    <w:p w14:paraId="15A7D7F0"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 COLUMN_BODYWORK + " VARCHAR(17) CHECK( " + COLUMN_BODYWORK</w:t>
      </w:r>
    </w:p>
    <w:p w14:paraId="6313C031"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 " IN ('Самоскиди', 'Бортові', 'Криті', 'З тентом', 'Автоцистерни', 'Бетономішалки', 'Авторефрижератори', 'Автовози', 'Контейнерні', 'Тягачі') ) NOT NULL DEFAULT 'Криті', "</w:t>
      </w:r>
    </w:p>
    <w:p w14:paraId="07C105E0"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 COLUMN_PRODUCTION_YEAR + " INTEGER CHECK( " + COLUMN_PRODUCTION_YEAR +" &gt; 1896) NOT NULL); ";</w:t>
      </w:r>
    </w:p>
    <w:p w14:paraId="130B0F56"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String queryDriver = "CREATE TABLE " + TABLE_DRIVER_NAME + " (" + COLUMN_DRIVER_FULL_NAME + " VARCHAR(100) NOT NULL, "</w:t>
      </w:r>
    </w:p>
    <w:p w14:paraId="2A58091F"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 COLUMN_DRIVER_EMAIL + " VARCHAR(50) NOT NULL, " + COLUMN_DRIVER_PHONE + " VARCHAR(13) NOT NULL, "</w:t>
      </w:r>
    </w:p>
    <w:p w14:paraId="0E62AA8E"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 COLUMN_DRIVER_ADDITIONAL_CONTACT_INFO + " VARCHAR(100), "</w:t>
      </w:r>
    </w:p>
    <w:p w14:paraId="7A35B737"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 COLUMN_LICENSE_NUMBER + " VARCHAR(6) NOT NULL PRIMARY KEY, " + COLUMN_LICENSE_SERIES + " VARCHAR(3) NOT NULL, "</w:t>
      </w:r>
    </w:p>
    <w:p w14:paraId="79C2AA92"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 COLUMN_LICENSE_CATEGORY + " VARCHAR(3) CHECK( "</w:t>
      </w:r>
    </w:p>
    <w:p w14:paraId="3C168AF7"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 COLUMN_LICENSE_CATEGORY + " IN ( 'C1', 'C', 'C1E', 'CE')) NOT NULL, "</w:t>
      </w:r>
    </w:p>
    <w:p w14:paraId="47DDFD2C"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 COLUMN_SALARY + " DOUBLE CHECK( " + COLUMN_SALARY + " &gt;= 8000) NOT NULL, "</w:t>
      </w:r>
    </w:p>
    <w:p w14:paraId="2A4659DA"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 COLUMN_HIRE_DATE + " DATE NOT NULL);";</w:t>
      </w:r>
    </w:p>
    <w:p w14:paraId="67F1C401"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String queryPartner = "CREATE TABLE " + TABLE_PARTNER_NAME + " (" + COLUMN_PARTNER_ID + " INTEGER PRIMARY KEY AUTOINCREMENT, "</w:t>
      </w:r>
    </w:p>
    <w:p w14:paraId="40F942F7"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 COLUMN_PARTNER_FULL_NAME + " VARCHAR(100) NOT NULL, "</w:t>
      </w:r>
    </w:p>
    <w:p w14:paraId="358AC716"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 COLUMN_PARTNER_EMAIL + " VARCHAR(50) NOT NULL, " + COLUMN_PARTNER_PHONE + " VARCHAR(13) NOT NULL, "</w:t>
      </w:r>
    </w:p>
    <w:p w14:paraId="28046A2A"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 COLUMN_PARTNER_ADDITIONAL_CONTACT_INFO + " VARCHAR(100), "</w:t>
      </w:r>
    </w:p>
    <w:p w14:paraId="4C69988F"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 COLUMN_PARTNER_COUNTRY + " VARCHAR(60) NOT NULL, "</w:t>
      </w:r>
    </w:p>
    <w:p w14:paraId="0A0E94D9"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 COLUMN_PARTNER_COMPANY + " VARCHAR(60) NOT NULL, "</w:t>
      </w:r>
    </w:p>
    <w:p w14:paraId="6C70F5B6"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 COLUMN_PARTNER_WEBSITE + " VARCHAR(60));";</w:t>
      </w:r>
    </w:p>
    <w:p w14:paraId="448F3FC0"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String queryClient = "CREATE TABLE " + TABLE_CLIENT_NAME + " (" + COLUMN_CLIENT_ID + " INTEGER PRIMARY KEY AUTOINCREMENT, "</w:t>
      </w:r>
    </w:p>
    <w:p w14:paraId="468D93AC"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 COLUMN_CLIENT_FULL_NAME + " VARCHAR(100) NOT NULL, "</w:t>
      </w:r>
    </w:p>
    <w:p w14:paraId="40670F0B"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 COLUMN_CLIENT_EMAIL + " VARCHAR(50) NOT NULL, " + COLUMN_CLIENT_PHONE + " VARCHAR(13) NOT NULL, "</w:t>
      </w:r>
    </w:p>
    <w:p w14:paraId="4CB8DF81"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 COLUMN_CLIENT_ADDITIONAL_CONTACT_INFO + " VARCHAR(100), "</w:t>
      </w:r>
    </w:p>
    <w:p w14:paraId="6B632EC7"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 COLUMN_CLIENT_COMPANY + " VARCHAR(60), "</w:t>
      </w:r>
    </w:p>
    <w:p w14:paraId="57067D1B"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 COLUMN_CLIENT_WEBSITE + " VARCHAR(60));";</w:t>
      </w:r>
    </w:p>
    <w:p w14:paraId="2EFA558B"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String queryOrder = "CREATE TABLE " + TABLE_ORDER_NAME + " (" + COLUMN_ORDER_ID + " INTEGER PRIMARY KEY AUTOINCREMENT, "</w:t>
      </w:r>
    </w:p>
    <w:p w14:paraId="54B07C14"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 COLUMN_ORDER_GROUP + " VARCHAR(9) CHECK( " + COLUMN_ORDER_GROUP + " IN ('товарна', 'нетоварна')) NOT NULL, "</w:t>
      </w:r>
    </w:p>
    <w:p w14:paraId="1194E927"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 COLUMN_ORDER_TYPE + " VARCHAR(21) CHECK( " + COLUMN_ORDER_TYPE</w:t>
      </w:r>
    </w:p>
    <w:p w14:paraId="18C14780"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 " IN ('швидкопсувний', 'наливний', 'пилоподібний', 'газоподібний', 'навалочний і насипний', 'небезпечний', 'збірний', 'живий') ) NOT NULL, "</w:t>
      </w:r>
    </w:p>
    <w:p w14:paraId="49E0B42B"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 COLUMN_ORDER_TRANSPORTATION + " VARCHAR(12) CHECK( " + COLUMN_ORDER_TRANSPORTATION + " IN ('генеральний', 'негабаритний') ) NOT NULL,"</w:t>
      </w:r>
    </w:p>
    <w:p w14:paraId="4C6CB814"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 COLUMN_ORDER_CLIENT_ID + " INTEGER NOT NULL, "</w:t>
      </w:r>
    </w:p>
    <w:p w14:paraId="01DEA4AC"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 COLUMN_ORDER_VALUE + " DOUBLE CHECK( " + COLUMN_ORDER_VALUE + " &gt; 0) NOT NULL, "</w:t>
      </w:r>
    </w:p>
    <w:p w14:paraId="555FFFF3"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 COLUMN_ORDER_PARTNER_ID + " INTEGER, "</w:t>
      </w:r>
    </w:p>
    <w:p w14:paraId="5EEAE039"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 COLUMN_ORDER_IS_DELIVERED + " BOOLEAN CHECK( " + COLUMN_ORDER_IS_DELIVERED + " IN (0, 1)), FOREIGN KEY("</w:t>
      </w:r>
    </w:p>
    <w:p w14:paraId="73A8DE78"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 COLUMN_ORDER_CLIENT_ID + ") REFERENCES " + TABLE_CLIENT_NAME + "(" + COLUMN_CLIENT_ID +") ON DELETE CASCADE, FOREIGN KEY("</w:t>
      </w:r>
    </w:p>
    <w:p w14:paraId="306B93C9"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 COLUMN_ORDER_PARTNER_ID + ") REFERENCES " + TABLE_PARTNER_NAME + "(" + COLUMN_PARTNER_ID +") ON DELETE CASCADE);";</w:t>
      </w:r>
    </w:p>
    <w:p w14:paraId="2A1158F8"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String queryTrip = "CREATE TABLE " + TABLE_TRIP_NAME + " (" + COLUMN_TRIP_ID + " INTEGER PRIMARY KEY AUTOINCREMENT, "</w:t>
      </w:r>
    </w:p>
    <w:p w14:paraId="768ED87D"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 COLUMN_TRIP_ORDER_ID + " INTEGER NOT NULL, " + COLUMN_TRIP_CAR_NUMBER + " VARCHAR(8) NOT NULL, "</w:t>
      </w:r>
    </w:p>
    <w:p w14:paraId="61142EAA"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 COLUMN_TRIP_DRIVER_NUMBER + " VARCHAR(6) NOT NULL, " + COLUMN_TRIP_ORIGIN + " VARCHAR(100) NOT NULL, "</w:t>
      </w:r>
    </w:p>
    <w:p w14:paraId="5E4F2851"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 COLUMN_TRIP_DESTINATION + " VARCHAR(100) NOT NULL, "</w:t>
      </w:r>
    </w:p>
    <w:p w14:paraId="1DCA8F3C"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 COLUMN_TRIP_DISTANCE + " DOUBLE CHECK( " + COLUMN_TRIP_DISTANCE + " &gt; 0) NOT NULL, "</w:t>
      </w:r>
    </w:p>
    <w:p w14:paraId="7EE5A22C"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 COLUMN_TRIP_DATE + " DATE NOT NULL, " + COLUMN_TRIP_TIME + " TIME NOT NULL, FOREIGN KEY("</w:t>
      </w:r>
    </w:p>
    <w:p w14:paraId="4A8B66B9"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 COLUMN_TRIP_ORDER_ID + ") REFERENCES " + TABLE_ORDER_NAME + "(" + COLUMN_ORDER_ID + ") ON DELETE CASCADE, FOREIGN KEY("</w:t>
      </w:r>
    </w:p>
    <w:p w14:paraId="60F0A10B"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 COLUMN_TRIP_CAR_NUMBER + ") REFERENCES " + TABLE_LORRY_NAME + "(" + COLUMN_CAR_NUMBER + ") ON DELETE CASCADE, FOREIGN KEY("</w:t>
      </w:r>
    </w:p>
    <w:p w14:paraId="0A5F1B09"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 COLUMN_TRIP_DRIVER_NUMBER + ") REFERENCES " + TABLE_DRIVER_NAME + "(" + COLUMN_LICENSE_NUMBER + ") ON DELETE CASCADE);";</w:t>
      </w:r>
    </w:p>
    <w:p w14:paraId="7D9CDB4B"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db.execSQL(queryLorry);</w:t>
      </w:r>
    </w:p>
    <w:p w14:paraId="0595C0D7"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db.execSQL(queryDriver);</w:t>
      </w:r>
    </w:p>
    <w:p w14:paraId="5D139D7E"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db.execSQL(queryPartner);</w:t>
      </w:r>
    </w:p>
    <w:p w14:paraId="548DDD1D"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db.execSQL(queryClient);</w:t>
      </w:r>
    </w:p>
    <w:p w14:paraId="6168826A"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db.execSQL(queryOrder);</w:t>
      </w:r>
    </w:p>
    <w:p w14:paraId="01601765"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db.execSQL(queryTrip);</w:t>
      </w:r>
    </w:p>
    <w:p w14:paraId="5E6E2CF8"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w:t>
      </w:r>
    </w:p>
    <w:p w14:paraId="43C01789" w14:textId="77777777" w:rsidR="00F10FA6" w:rsidRPr="006328C4" w:rsidRDefault="00F10FA6" w:rsidP="006328C4">
      <w:pPr>
        <w:tabs>
          <w:tab w:val="left" w:pos="0"/>
        </w:tabs>
        <w:ind w:firstLine="720"/>
        <w:jc w:val="both"/>
        <w:rPr>
          <w:rFonts w:ascii="Courier New" w:hAnsi="Courier New" w:cs="Courier New"/>
          <w:bCs/>
          <w:spacing w:val="20"/>
          <w:lang w:val="uk-UA"/>
        </w:rPr>
      </w:pPr>
    </w:p>
    <w:p w14:paraId="3B53C839"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@Override</w:t>
      </w:r>
    </w:p>
    <w:p w14:paraId="18350A4D"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public void onUpgrade(SQLiteDatabase db, int oldVersion, int newVersion) {</w:t>
      </w:r>
    </w:p>
    <w:p w14:paraId="45D8EC69"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String queryLorry = "DROP TABLE IF EXISTS " + TABLE_LORRY_NAME + "; ";</w:t>
      </w:r>
    </w:p>
    <w:p w14:paraId="2DF25A14"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String queryDriver = "DROP TABLE IF EXISTS " + TABLE_DRIVER_NAME + "; ";</w:t>
      </w:r>
    </w:p>
    <w:p w14:paraId="45767440"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String queryPartner = "DROP TABLE IF EXISTS " + TABLE_PARTNER_NAME + "; ";</w:t>
      </w:r>
    </w:p>
    <w:p w14:paraId="6C56A3EC"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String queryClient = "DROP TABLE IF EXISTS " + TABLE_CLIENT_NAME + "; ";</w:t>
      </w:r>
    </w:p>
    <w:p w14:paraId="52DB8B6C"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String queryOrder = "DROP TABLE IF EXISTS " + TABLE_ORDER_NAME + "; ";</w:t>
      </w:r>
    </w:p>
    <w:p w14:paraId="4B807D49"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String queryTrip = "DROP TABLE IF EXISTS " + TABLE_TRIP_NAME + "; ";</w:t>
      </w:r>
    </w:p>
    <w:p w14:paraId="1B532533"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db.execSQL(queryLorry);</w:t>
      </w:r>
    </w:p>
    <w:p w14:paraId="5FC6DA89"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db.execSQL(queryDriver);</w:t>
      </w:r>
    </w:p>
    <w:p w14:paraId="6ABA9EC5"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db.execSQL(queryPartner);</w:t>
      </w:r>
    </w:p>
    <w:p w14:paraId="1469E614"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db.execSQL(queryClient);</w:t>
      </w:r>
    </w:p>
    <w:p w14:paraId="3DAC4011"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db.execSQL(queryOrder);</w:t>
      </w:r>
    </w:p>
    <w:p w14:paraId="1422ABDD"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db.execSQL(queryTrip);</w:t>
      </w:r>
    </w:p>
    <w:p w14:paraId="1127EF0A"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onCreate(db);</w:t>
      </w:r>
    </w:p>
    <w:p w14:paraId="440A1D7C"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w:t>
      </w:r>
    </w:p>
    <w:p w14:paraId="531A097E" w14:textId="77777777" w:rsidR="00F10FA6" w:rsidRPr="006328C4" w:rsidRDefault="00F10FA6" w:rsidP="006328C4">
      <w:pPr>
        <w:tabs>
          <w:tab w:val="left" w:pos="0"/>
        </w:tabs>
        <w:ind w:firstLine="720"/>
        <w:jc w:val="both"/>
        <w:rPr>
          <w:rFonts w:ascii="Courier New" w:hAnsi="Courier New" w:cs="Courier New"/>
          <w:bCs/>
          <w:spacing w:val="20"/>
          <w:lang w:val="uk-UA"/>
        </w:rPr>
      </w:pPr>
    </w:p>
    <w:p w14:paraId="28EB12BF"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void addLorry (String car_number, double load_capacity, String manufacturer, String type_of_freight, String bodywork, int production_year) {</w:t>
      </w:r>
    </w:p>
    <w:p w14:paraId="5D3AF969"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SQLiteDatabase db = this.getWritableDatabase();</w:t>
      </w:r>
    </w:p>
    <w:p w14:paraId="3A7F0AAF"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ContentValues cv = new ContentValues();</w:t>
      </w:r>
    </w:p>
    <w:p w14:paraId="36C9B7BD"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cv.put(COLUMN_CAR_NUMBER, car_number);</w:t>
      </w:r>
    </w:p>
    <w:p w14:paraId="739A912B"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cv.put(COLUMN_LOAD_CAPACITY, load_capacity);</w:t>
      </w:r>
    </w:p>
    <w:p w14:paraId="0BC011B7"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cv.put(COLUMN_MANUFACTURER, manufacturer);</w:t>
      </w:r>
    </w:p>
    <w:p w14:paraId="62744CF4"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cv.put(COLUMN_TYPE_OF_FREIGHT, type_of_freight);</w:t>
      </w:r>
    </w:p>
    <w:p w14:paraId="22B924AE"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cv.put(COLUMN_BODYWORK, bodywork);</w:t>
      </w:r>
    </w:p>
    <w:p w14:paraId="33C0DA3D"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cv.put(COLUMN_PRODUCTION_YEAR, production_year);</w:t>
      </w:r>
    </w:p>
    <w:p w14:paraId="08812464"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long result = db.insert(TABLE_LORRY_NAME, null, cv);</w:t>
      </w:r>
    </w:p>
    <w:p w14:paraId="5D5DB5B7"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if(result == -1){</w:t>
      </w:r>
    </w:p>
    <w:p w14:paraId="6F111FD2"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Toast.makeText(context, "Дані про вантажівку не були збережені", Toast.LENGTH_SHORT).show();</w:t>
      </w:r>
    </w:p>
    <w:p w14:paraId="7EFE9C2B"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}else{</w:t>
      </w:r>
    </w:p>
    <w:p w14:paraId="08BA1895"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Toast.makeText(context, "Дані про вантажівку збережено успішно", Toast.LENGTH_SHORT).show();</w:t>
      </w:r>
    </w:p>
    <w:p w14:paraId="664DC273"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w:t>
      </w:r>
    </w:p>
    <w:p w14:paraId="5029AA11"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w:t>
      </w:r>
    </w:p>
    <w:p w14:paraId="696E246B" w14:textId="77777777" w:rsidR="00F10FA6" w:rsidRPr="006328C4" w:rsidRDefault="00F10FA6" w:rsidP="006328C4">
      <w:pPr>
        <w:tabs>
          <w:tab w:val="left" w:pos="0"/>
        </w:tabs>
        <w:ind w:firstLine="720"/>
        <w:jc w:val="both"/>
        <w:rPr>
          <w:rFonts w:ascii="Courier New" w:hAnsi="Courier New" w:cs="Courier New"/>
          <w:bCs/>
          <w:spacing w:val="20"/>
          <w:lang w:val="uk-UA"/>
        </w:rPr>
      </w:pPr>
    </w:p>
    <w:p w14:paraId="4177F955"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Cursor readAllLorries () {</w:t>
      </w:r>
    </w:p>
    <w:p w14:paraId="32A51144"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String query = "SELECT * FROM " + TABLE_LORRY_NAME;</w:t>
      </w:r>
    </w:p>
    <w:p w14:paraId="019419F3"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SQLiteDatabase db = this.getReadableDatabase();</w:t>
      </w:r>
    </w:p>
    <w:p w14:paraId="29B43441"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Cursor cursor = null;</w:t>
      </w:r>
    </w:p>
    <w:p w14:paraId="01456534"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if (db != null) {</w:t>
      </w:r>
    </w:p>
    <w:p w14:paraId="5E4834B9"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cursor = db.rawQuery(query, null);</w:t>
      </w:r>
    </w:p>
    <w:p w14:paraId="131B8194"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w:t>
      </w:r>
    </w:p>
    <w:p w14:paraId="2146C25D"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return cursor;</w:t>
      </w:r>
    </w:p>
    <w:p w14:paraId="329B3B15"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w:t>
      </w:r>
    </w:p>
    <w:p w14:paraId="0836718B" w14:textId="77777777" w:rsidR="00F10FA6" w:rsidRPr="006328C4" w:rsidRDefault="00F10FA6" w:rsidP="006328C4">
      <w:pPr>
        <w:tabs>
          <w:tab w:val="left" w:pos="0"/>
        </w:tabs>
        <w:ind w:firstLine="720"/>
        <w:jc w:val="both"/>
        <w:rPr>
          <w:rFonts w:ascii="Courier New" w:hAnsi="Courier New" w:cs="Courier New"/>
          <w:bCs/>
          <w:spacing w:val="20"/>
          <w:lang w:val="uk-UA"/>
        </w:rPr>
      </w:pPr>
    </w:p>
    <w:p w14:paraId="2BAE9DF7"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void addDriver (String full_name, String email, String phone, String additional_contact_info, String license_number, String license_series, String license_category, double salary, String hire_date){</w:t>
      </w:r>
    </w:p>
    <w:p w14:paraId="64EED69C"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SQLiteDatabase db = this.getWritableDatabase();</w:t>
      </w:r>
    </w:p>
    <w:p w14:paraId="39ABFC42"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ContentValues cv = new ContentValues();</w:t>
      </w:r>
    </w:p>
    <w:p w14:paraId="15F944CC"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cv.put(COLUMN_DRIVER_FULL_NAME, full_name);</w:t>
      </w:r>
    </w:p>
    <w:p w14:paraId="16D11144"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cv.put(COLUMN_DRIVER_EMAIL, email);</w:t>
      </w:r>
    </w:p>
    <w:p w14:paraId="6D90184B"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cv.put(COLUMN_DRIVER_PHONE, phone);</w:t>
      </w:r>
    </w:p>
    <w:p w14:paraId="4C00F719"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cv.put(COLUMN_DRIVER_ADDITIONAL_CONTACT_INFO, additional_contact_info);</w:t>
      </w:r>
    </w:p>
    <w:p w14:paraId="5C144BAD"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cv.put(COLUMN_LICENSE_NUMBER, license_number);</w:t>
      </w:r>
    </w:p>
    <w:p w14:paraId="11A824A3"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cv.put(COLUMN_LICENSE_SERIES, license_series);</w:t>
      </w:r>
    </w:p>
    <w:p w14:paraId="7A922D32"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cv.put(COLUMN_LICENSE_CATEGORY, license_category);</w:t>
      </w:r>
    </w:p>
    <w:p w14:paraId="54DCC8E7"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cv.put(COLUMN_SALARY, salary);</w:t>
      </w:r>
    </w:p>
    <w:p w14:paraId="35143BEE"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Date date;</w:t>
      </w:r>
    </w:p>
    <w:p w14:paraId="644BF685"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SimpleDateFormat formatter = new SimpleDateFormat("yyyy-mm-dd");</w:t>
      </w:r>
    </w:p>
    <w:p w14:paraId="513D3D15"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try {</w:t>
      </w:r>
    </w:p>
    <w:p w14:paraId="355D36A1"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date = formatter.parse(hire_date);</w:t>
      </w:r>
    </w:p>
    <w:p w14:paraId="54059CD2"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 catch (ParseException e) {</w:t>
      </w:r>
    </w:p>
    <w:p w14:paraId="765E186D"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throw new RuntimeException(e);</w:t>
      </w:r>
    </w:p>
    <w:p w14:paraId="12DBFC45"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w:t>
      </w:r>
    </w:p>
    <w:p w14:paraId="1C69A17C"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DateFormat dateFormat = new SimpleDateFormat("yyyy-mm-dd");</w:t>
      </w:r>
    </w:p>
    <w:p w14:paraId="1B64D14A"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cv.put(COLUMN_HIRE_DATE, dateFormat.format(date));</w:t>
      </w:r>
    </w:p>
    <w:p w14:paraId="05BDC30D"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long result = db.insert(TABLE_DRIVER_NAME, null, cv);</w:t>
      </w:r>
    </w:p>
    <w:p w14:paraId="5BF081EB"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if(result == -1){</w:t>
      </w:r>
    </w:p>
    <w:p w14:paraId="34B4F70D"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Toast.makeText(context, "Дані про водія не були збережені", Toast.LENGTH_SHORT).show();</w:t>
      </w:r>
    </w:p>
    <w:p w14:paraId="1D769008"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}else{</w:t>
      </w:r>
    </w:p>
    <w:p w14:paraId="6880425E"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Toast.makeText(context, "Дані про водія збережено успішно", Toast.LENGTH_SHORT).show();</w:t>
      </w:r>
    </w:p>
    <w:p w14:paraId="1B7F0A95"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w:t>
      </w:r>
    </w:p>
    <w:p w14:paraId="73C5C853"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w:t>
      </w:r>
    </w:p>
    <w:p w14:paraId="05A2FBF6" w14:textId="77777777" w:rsidR="00F10FA6" w:rsidRPr="006328C4" w:rsidRDefault="00F10FA6" w:rsidP="006328C4">
      <w:pPr>
        <w:tabs>
          <w:tab w:val="left" w:pos="0"/>
        </w:tabs>
        <w:ind w:firstLine="720"/>
        <w:jc w:val="both"/>
        <w:rPr>
          <w:rFonts w:ascii="Courier New" w:hAnsi="Courier New" w:cs="Courier New"/>
          <w:bCs/>
          <w:spacing w:val="20"/>
          <w:lang w:val="uk-UA"/>
        </w:rPr>
      </w:pPr>
    </w:p>
    <w:p w14:paraId="58A8BDBE"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Cursor readAllDrivers () {</w:t>
      </w:r>
    </w:p>
    <w:p w14:paraId="5C8416C3"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String query = "SELECT * FROM " + TABLE_DRIVER_NAME;</w:t>
      </w:r>
    </w:p>
    <w:p w14:paraId="526A1087"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SQLiteDatabase db = this.getReadableDatabase();</w:t>
      </w:r>
    </w:p>
    <w:p w14:paraId="4A08F524"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Cursor cursor = null;</w:t>
      </w:r>
    </w:p>
    <w:p w14:paraId="54B147B5"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if (db != null) {</w:t>
      </w:r>
    </w:p>
    <w:p w14:paraId="3018DE98"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cursor = db.rawQuery(query, null);</w:t>
      </w:r>
    </w:p>
    <w:p w14:paraId="45204004"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w:t>
      </w:r>
    </w:p>
    <w:p w14:paraId="0144A848"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return cursor;</w:t>
      </w:r>
    </w:p>
    <w:p w14:paraId="41F888EE"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w:t>
      </w:r>
    </w:p>
    <w:p w14:paraId="76A9E3D5"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void addPartner (String full_name, String email, String phone, String additional_contact_info, String country, String company, String website){</w:t>
      </w:r>
    </w:p>
    <w:p w14:paraId="6E9651B8"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SQLiteDatabase db = this.getWritableDatabase();</w:t>
      </w:r>
    </w:p>
    <w:p w14:paraId="17C9FD0D"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ContentValues cv = new ContentValues();</w:t>
      </w:r>
    </w:p>
    <w:p w14:paraId="3AFDA348"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cv.put(COLUMN_PARTNER_FULL_NAME, full_name);</w:t>
      </w:r>
    </w:p>
    <w:p w14:paraId="2F6DC68B"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cv.put(COLUMN_PARTNER_EMAIL, email);</w:t>
      </w:r>
    </w:p>
    <w:p w14:paraId="21667D9E"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cv.put(COLUMN_DRIVER_PHONE, phone);</w:t>
      </w:r>
    </w:p>
    <w:p w14:paraId="73EDD5EF"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cv.put(COLUMN_PARTNER_ADDITIONAL_CONTACT_INFO, additional_contact_info);</w:t>
      </w:r>
    </w:p>
    <w:p w14:paraId="0635333B"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cv.put(COLUMN_PARTNER_COUNTRY, country);</w:t>
      </w:r>
    </w:p>
    <w:p w14:paraId="41FB0639"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cv.put(COLUMN_PARTNER_COMPANY, company);</w:t>
      </w:r>
    </w:p>
    <w:p w14:paraId="562A7D7D"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cv.put(COLUMN_PARTNER_WEBSITE, website);</w:t>
      </w:r>
    </w:p>
    <w:p w14:paraId="371D1ADF"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long result = db.insert(TABLE_PARTNER_NAME, null, cv);</w:t>
      </w:r>
    </w:p>
    <w:p w14:paraId="729CBD84"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if(result == -1){</w:t>
      </w:r>
    </w:p>
    <w:p w14:paraId="021F6F5C"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Toast.makeText(context, "Дані про партнера не були збережені", Toast.LENGTH_SHORT).show();</w:t>
      </w:r>
    </w:p>
    <w:p w14:paraId="0AFFE063"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}else{</w:t>
      </w:r>
    </w:p>
    <w:p w14:paraId="154FDFC8"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Toast.makeText(context, "Дані про партнера збережено успішно", Toast.LENGTH_SHORT).show();</w:t>
      </w:r>
    </w:p>
    <w:p w14:paraId="3448AD66"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w:t>
      </w:r>
    </w:p>
    <w:p w14:paraId="63310406"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w:t>
      </w:r>
    </w:p>
    <w:p w14:paraId="6A7433D4"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Cursor readAllPartners () {</w:t>
      </w:r>
    </w:p>
    <w:p w14:paraId="06F545DA"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String query = "SELECT * FROM " + TABLE_PARTNER_NAME;</w:t>
      </w:r>
    </w:p>
    <w:p w14:paraId="0A857D03"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SQLiteDatabase db = this.getReadableDatabase();</w:t>
      </w:r>
    </w:p>
    <w:p w14:paraId="3E199423"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Cursor cursor = null;</w:t>
      </w:r>
    </w:p>
    <w:p w14:paraId="7654D775"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if (db != null) {</w:t>
      </w:r>
    </w:p>
    <w:p w14:paraId="2FDA8E0E"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cursor = db.rawQuery(query, null);</w:t>
      </w:r>
    </w:p>
    <w:p w14:paraId="6E886DF3"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w:t>
      </w:r>
    </w:p>
    <w:p w14:paraId="02EEEC55"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return cursor;</w:t>
      </w:r>
    </w:p>
    <w:p w14:paraId="22ED1F78"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w:t>
      </w:r>
    </w:p>
    <w:p w14:paraId="7DDD06F9"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void addClient (String full_name, String email, String phone, String additional_contact_info, String company, String website){</w:t>
      </w:r>
    </w:p>
    <w:p w14:paraId="23618122"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SQLiteDatabase db = this.getWritableDatabase();</w:t>
      </w:r>
    </w:p>
    <w:p w14:paraId="6EA3C6CC"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ContentValues cv = new ContentValues();</w:t>
      </w:r>
    </w:p>
    <w:p w14:paraId="1C0E6AF6"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cv.put(COLUMN_CLIENT_FULL_NAME, full_name);</w:t>
      </w:r>
    </w:p>
    <w:p w14:paraId="702A13BD"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cv.put(COLUMN_CLIENT_EMAIL, email);</w:t>
      </w:r>
    </w:p>
    <w:p w14:paraId="19443897"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cv.put(COLUMN_CLIENT_PHONE, phone);</w:t>
      </w:r>
    </w:p>
    <w:p w14:paraId="693BC74E"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cv.put(COLUMN_CLIENT_ADDITIONAL_CONTACT_INFO, additional_contact_info);</w:t>
      </w:r>
    </w:p>
    <w:p w14:paraId="3559DBFF"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cv.put(COLUMN_CLIENT_COMPANY, company);</w:t>
      </w:r>
    </w:p>
    <w:p w14:paraId="53598540"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cv.put(COLUMN_CLIENT_WEBSITE, website);</w:t>
      </w:r>
    </w:p>
    <w:p w14:paraId="2C59CA42"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long result = db.insert(TABLE_CLIENT_NAME, null, cv);</w:t>
      </w:r>
    </w:p>
    <w:p w14:paraId="0BB10FEF"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if(result == -1){</w:t>
      </w:r>
    </w:p>
    <w:p w14:paraId="22BD0204"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Toast.makeText(context, "Дані про клієнта не були збережені", Toast.LENGTH_SHORT).show();</w:t>
      </w:r>
    </w:p>
    <w:p w14:paraId="48032427"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}else{</w:t>
      </w:r>
    </w:p>
    <w:p w14:paraId="3B8EB7B2"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Toast.makeText(context, "Дані про клієнта збережено успішно", Toast.LENGTH_SHORT).show();</w:t>
      </w:r>
    </w:p>
    <w:p w14:paraId="6D2A0519"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w:t>
      </w:r>
    </w:p>
    <w:p w14:paraId="00127D55"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w:t>
      </w:r>
    </w:p>
    <w:p w14:paraId="605ED30F"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Cursor readAllClients () {</w:t>
      </w:r>
    </w:p>
    <w:p w14:paraId="30D3D499"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String query = "SELECT * FROM " + TABLE_CLIENT_NAME;</w:t>
      </w:r>
    </w:p>
    <w:p w14:paraId="498FB325"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SQLiteDatabase db = this.getReadableDatabase();</w:t>
      </w:r>
    </w:p>
    <w:p w14:paraId="28D869CF"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Cursor cursor = null;</w:t>
      </w:r>
    </w:p>
    <w:p w14:paraId="115FFC19"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if (db != null) {</w:t>
      </w:r>
    </w:p>
    <w:p w14:paraId="2A571304"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cursor = db.rawQuery(query, null);</w:t>
      </w:r>
    </w:p>
    <w:p w14:paraId="69814250"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w:t>
      </w:r>
    </w:p>
    <w:p w14:paraId="1ED9EA4E"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return cursor;</w:t>
      </w:r>
    </w:p>
    <w:p w14:paraId="28FE73C0"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w:t>
      </w:r>
    </w:p>
    <w:p w14:paraId="44AB562E" w14:textId="77777777" w:rsidR="00F10FA6" w:rsidRPr="006328C4" w:rsidRDefault="00F10FA6" w:rsidP="006328C4">
      <w:pPr>
        <w:tabs>
          <w:tab w:val="left" w:pos="0"/>
        </w:tabs>
        <w:ind w:firstLine="720"/>
        <w:jc w:val="both"/>
        <w:rPr>
          <w:rFonts w:ascii="Courier New" w:hAnsi="Courier New" w:cs="Courier New"/>
          <w:bCs/>
          <w:spacing w:val="20"/>
          <w:lang w:val="uk-UA"/>
        </w:rPr>
      </w:pPr>
    </w:p>
    <w:p w14:paraId="7C15FCD9"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void addOrder (String group, String type, String transportation, int client, double value, int partner){</w:t>
      </w:r>
    </w:p>
    <w:p w14:paraId="7291FE60"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SQLiteDatabase db = this.getWritableDatabase();</w:t>
      </w:r>
    </w:p>
    <w:p w14:paraId="65D8984B"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ContentValues cv = new ContentValues();</w:t>
      </w:r>
    </w:p>
    <w:p w14:paraId="415752FB"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cv.put(COLUMN_ORDER_GROUP, group);</w:t>
      </w:r>
    </w:p>
    <w:p w14:paraId="4E1749F0"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cv.put(COLUMN_ORDER_TYPE, type);</w:t>
      </w:r>
    </w:p>
    <w:p w14:paraId="6E7C6576"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cv.put(COLUMN_ORDER_TRANSPORTATION, transportation);</w:t>
      </w:r>
    </w:p>
    <w:p w14:paraId="354D4193"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cv.put(COLUMN_ORDER_CLIENT_ID, client);</w:t>
      </w:r>
    </w:p>
    <w:p w14:paraId="6FD978D8"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cv.put(COLUMN_ORDER_VALUE, value);</w:t>
      </w:r>
    </w:p>
    <w:p w14:paraId="04FDEB83"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cv.put(COLUMN_ORDER_PARTNER_ID, partner);</w:t>
      </w:r>
    </w:p>
    <w:p w14:paraId="1C40A994"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long result = db.insert(TABLE_ORDER_NAME, null, cv);</w:t>
      </w:r>
    </w:p>
    <w:p w14:paraId="77B653F3"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if(result == -1){</w:t>
      </w:r>
    </w:p>
    <w:p w14:paraId="28BF9288"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Toast.makeText(context, "Дані про замовлення не були збережені", Toast.LENGTH_SHORT).show();</w:t>
      </w:r>
    </w:p>
    <w:p w14:paraId="58652B9E"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}else{</w:t>
      </w:r>
    </w:p>
    <w:p w14:paraId="3C473FCA"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Toast.makeText(context, "Дані про замовлення збережено успішно", Toast.LENGTH_SHORT).show();</w:t>
      </w:r>
    </w:p>
    <w:p w14:paraId="1466F7BC"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w:t>
      </w:r>
    </w:p>
    <w:p w14:paraId="4D3AA87C"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w:t>
      </w:r>
    </w:p>
    <w:p w14:paraId="5E5E77EF"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Cursor readAllOrders () {</w:t>
      </w:r>
    </w:p>
    <w:p w14:paraId="692BF253"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String query = "SELECT " + TABLE_ORDER_NAME + "." + COLUMN_ORDER_ID + ", " + COLUMN_ORDER_GROUP + ", " + COLUMN_ORDER_TYPE + ", "</w:t>
      </w:r>
    </w:p>
    <w:p w14:paraId="55FC4693"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 COLUMN_ORDER_TRANSPORTATION + ", " + TABLE_CLIENT_NAME + "." + COLUMN_CLIENT_ID + ", "</w:t>
      </w:r>
    </w:p>
    <w:p w14:paraId="4A2C48DF"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 TABLE_CLIENT_NAME + "." + COLUMN_CLIENT_FULL_NAME + ", " + COLUMN_ORDER_VALUE + ", "</w:t>
      </w:r>
    </w:p>
    <w:p w14:paraId="1FF47A31"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 TABLE_PARTNER_NAME + "." + COLUMN_PARTNER_ID + ", " + TABLE_PARTNER_NAME + "." + COLUMN_PARTNER_FULL_NAME + ", "</w:t>
      </w:r>
    </w:p>
    <w:p w14:paraId="010061DA"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 TABLE_PARTNER_NAME + "." + COLUMN_PARTNER_COMPANY</w:t>
      </w:r>
    </w:p>
    <w:p w14:paraId="06B69694"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 " FROM " + TABLE_ORDER_NAME</w:t>
      </w:r>
    </w:p>
    <w:p w14:paraId="25BB6FF4"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 " LEFT JOIN " + TABLE_CLIENT_NAME + " ON " + TABLE_CLIENT_NAME + "." + COLUMN_CLIENT_ID + " = "</w:t>
      </w:r>
    </w:p>
    <w:p w14:paraId="22C2ADDC"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 TABLE_ORDER_NAME + "." + COLUMN_ORDER_CLIENT_ID</w:t>
      </w:r>
    </w:p>
    <w:p w14:paraId="21949452"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 " LEFT JOIN " + TABLE_PARTNER_NAME + " ON " + TABLE_PARTNER_NAME + "." + COLUMN_PARTNER_ID + " = "</w:t>
      </w:r>
    </w:p>
    <w:p w14:paraId="5C0AE33E"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 TABLE_ORDER_NAME + "." + COLUMN_ORDER_PARTNER_ID;</w:t>
      </w:r>
    </w:p>
    <w:p w14:paraId="28BCB4BA"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SQLiteDatabase db = this.getReadableDatabase();</w:t>
      </w:r>
    </w:p>
    <w:p w14:paraId="6A6E14A4"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Cursor cursor = null;</w:t>
      </w:r>
    </w:p>
    <w:p w14:paraId="1C1AC5F3"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if (db != null) {</w:t>
      </w:r>
    </w:p>
    <w:p w14:paraId="4A28C41B"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cursor = db.rawQuery(query, null);</w:t>
      </w:r>
    </w:p>
    <w:p w14:paraId="18F82EEE"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w:t>
      </w:r>
    </w:p>
    <w:p w14:paraId="042D2241"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return cursor;</w:t>
      </w:r>
    </w:p>
    <w:p w14:paraId="5287B728"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w:t>
      </w:r>
    </w:p>
    <w:p w14:paraId="3B8A656E" w14:textId="77777777" w:rsidR="00F10FA6" w:rsidRPr="006328C4" w:rsidRDefault="00F10FA6" w:rsidP="006328C4">
      <w:pPr>
        <w:tabs>
          <w:tab w:val="left" w:pos="0"/>
        </w:tabs>
        <w:ind w:firstLine="720"/>
        <w:jc w:val="both"/>
        <w:rPr>
          <w:rFonts w:ascii="Courier New" w:hAnsi="Courier New" w:cs="Courier New"/>
          <w:bCs/>
          <w:spacing w:val="20"/>
          <w:lang w:val="uk-UA"/>
        </w:rPr>
      </w:pPr>
    </w:p>
    <w:p w14:paraId="4761F604"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void addTrip (int order, String lorry, String driver, String origin, String destination, double distance, String start_date, String start_time) {</w:t>
      </w:r>
    </w:p>
    <w:p w14:paraId="1427D51E"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SQLiteDatabase db = this.getWritableDatabase();</w:t>
      </w:r>
    </w:p>
    <w:p w14:paraId="57279552"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ContentValues cv = new ContentValues();</w:t>
      </w:r>
    </w:p>
    <w:p w14:paraId="24985830"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cv.put(COLUMN_TRIP_ORDER_ID, order);</w:t>
      </w:r>
    </w:p>
    <w:p w14:paraId="037BE469"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cv.put(COLUMN_TRIP_CAR_NUMBER, lorry);</w:t>
      </w:r>
    </w:p>
    <w:p w14:paraId="42F641BF"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cv.put(COLUMN_TRIP_DRIVER_NUMBER, driver);</w:t>
      </w:r>
    </w:p>
    <w:p w14:paraId="7C451FAA"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cv.put(COLUMN_TRIP_ORIGIN, origin);</w:t>
      </w:r>
    </w:p>
    <w:p w14:paraId="02DCB073"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cv.put(COLUMN_TRIP_DESTINATION, destination);</w:t>
      </w:r>
    </w:p>
    <w:p w14:paraId="6769F0A2"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cv.put(COLUMN_TRIP_DISTANCE, distance);</w:t>
      </w:r>
    </w:p>
    <w:p w14:paraId="66417448"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Date date;</w:t>
      </w:r>
    </w:p>
    <w:p w14:paraId="7816E18B"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SimpleDateFormat formatter = new SimpleDateFormat("yyyy-mm-dd");</w:t>
      </w:r>
    </w:p>
    <w:p w14:paraId="20D78736"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try {</w:t>
      </w:r>
    </w:p>
    <w:p w14:paraId="076AE3E2"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date = formatter.parse(start_date);</w:t>
      </w:r>
    </w:p>
    <w:p w14:paraId="2AB51099"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 catch (ParseException e) {</w:t>
      </w:r>
    </w:p>
    <w:p w14:paraId="7F4A7999"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throw new RuntimeException(e);</w:t>
      </w:r>
    </w:p>
    <w:p w14:paraId="6727CF60"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w:t>
      </w:r>
    </w:p>
    <w:p w14:paraId="7D4B8C2F"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DateFormat dateFormat = new SimpleDateFormat("yyyy-mm-dd");</w:t>
      </w:r>
    </w:p>
    <w:p w14:paraId="564DE002"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cv.put(COLUMN_TRIP_DATE, dateFormat.format(date));</w:t>
      </w:r>
    </w:p>
    <w:p w14:paraId="04978D2A"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LocalTime time = null;</w:t>
      </w:r>
    </w:p>
    <w:p w14:paraId="450F2EF8"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if (android.os.Build.VERSION.SDK_INT &gt;= android.os.Build.VERSION_CODES.O) {</w:t>
      </w:r>
    </w:p>
    <w:p w14:paraId="7289A819"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time = LocalTime.parse(start_time);</w:t>
      </w:r>
    </w:p>
    <w:p w14:paraId="2602B647"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w:t>
      </w:r>
    </w:p>
    <w:p w14:paraId="51178A8C"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cv.put(COLUMN_TRIP_TIME, String.valueOf(time));</w:t>
      </w:r>
    </w:p>
    <w:p w14:paraId="0F2B0503"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long result = db.insert(TABLE_TRIP_NAME, null, cv);</w:t>
      </w:r>
    </w:p>
    <w:p w14:paraId="006C0A01"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if(result == -1){</w:t>
      </w:r>
    </w:p>
    <w:p w14:paraId="4BC86788"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Toast.makeText(context, "Дані про перевезення не були збережені", Toast.LENGTH_SHORT).show();</w:t>
      </w:r>
    </w:p>
    <w:p w14:paraId="6238BBD3"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}else{</w:t>
      </w:r>
    </w:p>
    <w:p w14:paraId="358A76C7"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Toast.makeText(context, "Дані про перевезення збережено успішно", Toast.LENGTH_SHORT).show();</w:t>
      </w:r>
    </w:p>
    <w:p w14:paraId="1BFB8411"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w:t>
      </w:r>
    </w:p>
    <w:p w14:paraId="1B063680"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w:t>
      </w:r>
    </w:p>
    <w:p w14:paraId="58659A6D" w14:textId="77777777" w:rsidR="00F10FA6" w:rsidRPr="006328C4" w:rsidRDefault="00F10FA6" w:rsidP="006328C4">
      <w:pPr>
        <w:tabs>
          <w:tab w:val="left" w:pos="0"/>
        </w:tabs>
        <w:ind w:firstLine="720"/>
        <w:jc w:val="both"/>
        <w:rPr>
          <w:rFonts w:ascii="Courier New" w:hAnsi="Courier New" w:cs="Courier New"/>
          <w:bCs/>
          <w:spacing w:val="20"/>
          <w:lang w:val="uk-UA"/>
        </w:rPr>
      </w:pPr>
    </w:p>
    <w:p w14:paraId="4CE21DD7"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Cursor readAllTrips () {</w:t>
      </w:r>
    </w:p>
    <w:p w14:paraId="199F9D92"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String query = "SELECT " + COLUMN_TRIP_ID + ", " + COLUMN_TRIP_ORDER_ID + ", " + COLUMN_TRIP_CAR_NUMBER + ", "</w:t>
      </w:r>
    </w:p>
    <w:p w14:paraId="1B6CA310"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 COLUMN_TRIP_DRIVER_NUMBER + ", " + TABLE_DRIVER_NAME + "." + COLUMN_DRIVER_FULL_NAME + ", "</w:t>
      </w:r>
    </w:p>
    <w:p w14:paraId="31B8590E"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 COLUMN_TRIP_ORIGIN + ", " + COLUMN_TRIP_DESTINATION + ", " + COLUMN_TRIP_DISTANCE + ", "</w:t>
      </w:r>
    </w:p>
    <w:p w14:paraId="083D496D"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 COLUMN_TRIP_DATE + ", " + COLUMN_TRIP_TIME</w:t>
      </w:r>
    </w:p>
    <w:p w14:paraId="32369E2F"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 " FROM " + TABLE_TRIP_NAME + " LEFT JOIN " + TABLE_DRIVER_NAME</w:t>
      </w:r>
    </w:p>
    <w:p w14:paraId="745F44C4"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 " ON " + TABLE_TRIP_NAME + "." + COLUMN_TRIP_DRIVER_NUMBER + " = "</w:t>
      </w:r>
    </w:p>
    <w:p w14:paraId="05DE0F4A"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 TABLE_DRIVER_NAME + "." + COLUMN_LICENSE_NUMBER;</w:t>
      </w:r>
    </w:p>
    <w:p w14:paraId="32FD3591"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SQLiteDatabase db = this.getReadableDatabase();</w:t>
      </w:r>
    </w:p>
    <w:p w14:paraId="36FCD18B"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Cursor cursor = null;</w:t>
      </w:r>
    </w:p>
    <w:p w14:paraId="1BFFA17B"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if (db != null) {</w:t>
      </w:r>
    </w:p>
    <w:p w14:paraId="38E2B94F"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cursor = db.rawQuery(query, null);</w:t>
      </w:r>
    </w:p>
    <w:p w14:paraId="6CEBEC6E"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w:t>
      </w:r>
    </w:p>
    <w:p w14:paraId="31DA24E8" w14:textId="53B7769C" w:rsidR="00F10FA6" w:rsidRPr="006328C4" w:rsidRDefault="00F10FA6" w:rsidP="00AF5006">
      <w:pPr>
        <w:tabs>
          <w:tab w:val="left" w:pos="0"/>
          <w:tab w:val="center" w:pos="4473"/>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return cursor;</w:t>
      </w:r>
      <w:r w:rsidR="00AF5006">
        <w:rPr>
          <w:rFonts w:ascii="Courier New" w:hAnsi="Courier New" w:cs="Courier New"/>
          <w:bCs/>
          <w:spacing w:val="20"/>
          <w:lang w:val="uk-UA"/>
        </w:rPr>
        <w:tab/>
      </w:r>
    </w:p>
    <w:p w14:paraId="18C6B652" w14:textId="77777777" w:rsidR="00F10FA6" w:rsidRPr="006328C4" w:rsidRDefault="00F10FA6" w:rsidP="006328C4">
      <w:pPr>
        <w:tabs>
          <w:tab w:val="left" w:pos="0"/>
        </w:tabs>
        <w:ind w:firstLine="720"/>
        <w:jc w:val="both"/>
        <w:rPr>
          <w:rFonts w:ascii="Courier New" w:hAnsi="Courier New" w:cs="Courier New"/>
          <w:bCs/>
          <w:spacing w:val="20"/>
          <w:lang w:val="uk-UA"/>
        </w:rPr>
      </w:pPr>
      <w:r w:rsidRPr="006328C4">
        <w:rPr>
          <w:rFonts w:ascii="Courier New" w:hAnsi="Courier New" w:cs="Courier New"/>
          <w:bCs/>
          <w:spacing w:val="20"/>
          <w:lang w:val="uk-UA"/>
        </w:rPr>
        <w:t xml:space="preserve">    }</w:t>
      </w:r>
    </w:p>
    <w:p w14:paraId="1A4D19B2" w14:textId="77777777" w:rsidR="00F10FA6" w:rsidRPr="006328C4" w:rsidRDefault="00F10FA6" w:rsidP="006328C4">
      <w:pPr>
        <w:tabs>
          <w:tab w:val="left" w:pos="0"/>
        </w:tabs>
        <w:ind w:firstLine="720"/>
        <w:jc w:val="both"/>
        <w:rPr>
          <w:rFonts w:ascii="Courier New" w:hAnsi="Courier New" w:cs="Courier New"/>
          <w:bCs/>
          <w:spacing w:val="20"/>
          <w:sz w:val="28"/>
          <w:szCs w:val="28"/>
          <w:lang w:val="uk-UA"/>
        </w:rPr>
      </w:pPr>
      <w:r w:rsidRPr="006328C4">
        <w:rPr>
          <w:rFonts w:ascii="Courier New" w:hAnsi="Courier New" w:cs="Courier New"/>
          <w:bCs/>
          <w:spacing w:val="20"/>
          <w:lang w:val="uk-UA"/>
        </w:rPr>
        <w:t>}</w:t>
      </w:r>
    </w:p>
    <w:p w14:paraId="78EC8C90" w14:textId="77777777" w:rsidR="007B72A9" w:rsidRDefault="007B72A9" w:rsidP="007B72A9">
      <w:pPr>
        <w:tabs>
          <w:tab w:val="left" w:pos="0"/>
        </w:tabs>
        <w:spacing w:line="360" w:lineRule="auto"/>
        <w:jc w:val="both"/>
        <w:rPr>
          <w:bCs/>
          <w:spacing w:val="20"/>
          <w:sz w:val="28"/>
          <w:szCs w:val="28"/>
          <w:lang w:val="en-US"/>
        </w:rPr>
      </w:pPr>
    </w:p>
    <w:p w14:paraId="09757990" w14:textId="69941CB1" w:rsidR="00F10FA6" w:rsidRDefault="00F10FA6" w:rsidP="007B72A9">
      <w:pPr>
        <w:tabs>
          <w:tab w:val="left" w:pos="0"/>
        </w:tabs>
        <w:spacing w:line="360" w:lineRule="auto"/>
        <w:jc w:val="both"/>
        <w:rPr>
          <w:b/>
          <w:spacing w:val="20"/>
          <w:sz w:val="28"/>
          <w:szCs w:val="28"/>
          <w:lang w:val="en-US"/>
        </w:rPr>
      </w:pPr>
      <w:r w:rsidRPr="007B72A9">
        <w:rPr>
          <w:b/>
          <w:spacing w:val="20"/>
          <w:sz w:val="28"/>
          <w:szCs w:val="28"/>
          <w:lang w:val="uk-UA"/>
        </w:rPr>
        <w:t>AddLorryActivity.java</w:t>
      </w:r>
    </w:p>
    <w:p w14:paraId="73062DB4" w14:textId="77777777" w:rsidR="007B72A9" w:rsidRPr="007B72A9" w:rsidRDefault="007B72A9" w:rsidP="007B72A9">
      <w:pPr>
        <w:tabs>
          <w:tab w:val="left" w:pos="0"/>
        </w:tabs>
        <w:spacing w:line="360" w:lineRule="auto"/>
        <w:jc w:val="both"/>
        <w:rPr>
          <w:b/>
          <w:spacing w:val="20"/>
          <w:sz w:val="28"/>
          <w:szCs w:val="28"/>
          <w:lang w:val="en-US"/>
        </w:rPr>
      </w:pPr>
    </w:p>
    <w:p w14:paraId="7AC54FAB" w14:textId="77777777" w:rsidR="00F10FA6" w:rsidRPr="007B72A9" w:rsidRDefault="00F10FA6" w:rsidP="00AF5006">
      <w:pPr>
        <w:tabs>
          <w:tab w:val="left" w:pos="0"/>
        </w:tabs>
        <w:jc w:val="both"/>
        <w:rPr>
          <w:rFonts w:ascii="Courier New" w:hAnsi="Courier New" w:cs="Courier New"/>
          <w:bCs/>
          <w:spacing w:val="20"/>
          <w:lang w:val="uk-UA"/>
        </w:rPr>
      </w:pPr>
      <w:r w:rsidRPr="007B72A9">
        <w:rPr>
          <w:rFonts w:ascii="Courier New" w:hAnsi="Courier New" w:cs="Courier New"/>
          <w:bCs/>
          <w:spacing w:val="20"/>
          <w:lang w:val="uk-UA"/>
        </w:rPr>
        <w:t>package com.example.myapplication;</w:t>
      </w:r>
    </w:p>
    <w:p w14:paraId="7E8E4276" w14:textId="77777777" w:rsidR="00F10FA6" w:rsidRPr="007B72A9" w:rsidRDefault="00F10FA6" w:rsidP="007B72A9">
      <w:pPr>
        <w:tabs>
          <w:tab w:val="left" w:pos="0"/>
        </w:tabs>
        <w:ind w:firstLine="720"/>
        <w:jc w:val="both"/>
        <w:rPr>
          <w:rFonts w:ascii="Courier New" w:hAnsi="Courier New" w:cs="Courier New"/>
          <w:bCs/>
          <w:spacing w:val="20"/>
          <w:lang w:val="uk-UA"/>
        </w:rPr>
      </w:pPr>
    </w:p>
    <w:p w14:paraId="3298A613" w14:textId="77777777" w:rsidR="00F10FA6" w:rsidRPr="007B72A9" w:rsidRDefault="00F10FA6" w:rsidP="00AF5006">
      <w:pPr>
        <w:tabs>
          <w:tab w:val="left" w:pos="0"/>
        </w:tabs>
        <w:jc w:val="both"/>
        <w:rPr>
          <w:rFonts w:ascii="Courier New" w:hAnsi="Courier New" w:cs="Courier New"/>
          <w:bCs/>
          <w:spacing w:val="20"/>
          <w:lang w:val="uk-UA"/>
        </w:rPr>
      </w:pPr>
      <w:r w:rsidRPr="007B72A9">
        <w:rPr>
          <w:rFonts w:ascii="Courier New" w:hAnsi="Courier New" w:cs="Courier New"/>
          <w:bCs/>
          <w:spacing w:val="20"/>
          <w:lang w:val="uk-UA"/>
        </w:rPr>
        <w:t>import androidx.appcompat.app.AppCompatActivity;</w:t>
      </w:r>
    </w:p>
    <w:p w14:paraId="2527EE76" w14:textId="77777777" w:rsidR="00F10FA6" w:rsidRPr="007B72A9" w:rsidRDefault="00F10FA6" w:rsidP="007B72A9">
      <w:pPr>
        <w:tabs>
          <w:tab w:val="left" w:pos="0"/>
        </w:tabs>
        <w:ind w:firstLine="720"/>
        <w:jc w:val="both"/>
        <w:rPr>
          <w:rFonts w:ascii="Courier New" w:hAnsi="Courier New" w:cs="Courier New"/>
          <w:bCs/>
          <w:spacing w:val="20"/>
          <w:lang w:val="uk-UA"/>
        </w:rPr>
      </w:pPr>
    </w:p>
    <w:p w14:paraId="07F3EA41" w14:textId="77777777" w:rsidR="00F10FA6" w:rsidRPr="007B72A9" w:rsidRDefault="00F10FA6" w:rsidP="00AF5006">
      <w:pPr>
        <w:tabs>
          <w:tab w:val="left" w:pos="0"/>
        </w:tabs>
        <w:jc w:val="both"/>
        <w:rPr>
          <w:rFonts w:ascii="Courier New" w:hAnsi="Courier New" w:cs="Courier New"/>
          <w:bCs/>
          <w:spacing w:val="20"/>
          <w:lang w:val="uk-UA"/>
        </w:rPr>
      </w:pPr>
      <w:r w:rsidRPr="007B72A9">
        <w:rPr>
          <w:rFonts w:ascii="Courier New" w:hAnsi="Courier New" w:cs="Courier New"/>
          <w:bCs/>
          <w:spacing w:val="20"/>
          <w:lang w:val="uk-UA"/>
        </w:rPr>
        <w:t>import android.os.Bundle;</w:t>
      </w:r>
    </w:p>
    <w:p w14:paraId="336E7ABC" w14:textId="77777777" w:rsidR="00F10FA6" w:rsidRPr="007B72A9" w:rsidRDefault="00F10FA6" w:rsidP="00AF5006">
      <w:pPr>
        <w:tabs>
          <w:tab w:val="left" w:pos="0"/>
        </w:tabs>
        <w:jc w:val="both"/>
        <w:rPr>
          <w:rFonts w:ascii="Courier New" w:hAnsi="Courier New" w:cs="Courier New"/>
          <w:bCs/>
          <w:spacing w:val="20"/>
          <w:lang w:val="uk-UA"/>
        </w:rPr>
      </w:pPr>
      <w:r w:rsidRPr="007B72A9">
        <w:rPr>
          <w:rFonts w:ascii="Courier New" w:hAnsi="Courier New" w:cs="Courier New"/>
          <w:bCs/>
          <w:spacing w:val="20"/>
          <w:lang w:val="uk-UA"/>
        </w:rPr>
        <w:t>import android.view.View;</w:t>
      </w:r>
    </w:p>
    <w:p w14:paraId="30673DD6" w14:textId="77777777" w:rsidR="00F10FA6" w:rsidRPr="007B72A9" w:rsidRDefault="00F10FA6" w:rsidP="00B37173">
      <w:pPr>
        <w:tabs>
          <w:tab w:val="left" w:pos="0"/>
        </w:tabs>
        <w:jc w:val="both"/>
        <w:rPr>
          <w:rFonts w:ascii="Courier New" w:hAnsi="Courier New" w:cs="Courier New"/>
          <w:bCs/>
          <w:spacing w:val="20"/>
          <w:lang w:val="uk-UA"/>
        </w:rPr>
      </w:pPr>
      <w:r w:rsidRPr="007B72A9">
        <w:rPr>
          <w:rFonts w:ascii="Courier New" w:hAnsi="Courier New" w:cs="Courier New"/>
          <w:bCs/>
          <w:spacing w:val="20"/>
          <w:lang w:val="uk-UA"/>
        </w:rPr>
        <w:t>import android.widget.AdapterView;</w:t>
      </w:r>
    </w:p>
    <w:p w14:paraId="03BC15C9" w14:textId="77777777" w:rsidR="00F10FA6" w:rsidRPr="007B72A9" w:rsidRDefault="00F10FA6" w:rsidP="00B37173">
      <w:pPr>
        <w:tabs>
          <w:tab w:val="left" w:pos="0"/>
        </w:tabs>
        <w:jc w:val="both"/>
        <w:rPr>
          <w:rFonts w:ascii="Courier New" w:hAnsi="Courier New" w:cs="Courier New"/>
          <w:bCs/>
          <w:spacing w:val="20"/>
          <w:lang w:val="uk-UA"/>
        </w:rPr>
      </w:pPr>
      <w:r w:rsidRPr="007B72A9">
        <w:rPr>
          <w:rFonts w:ascii="Courier New" w:hAnsi="Courier New" w:cs="Courier New"/>
          <w:bCs/>
          <w:spacing w:val="20"/>
          <w:lang w:val="uk-UA"/>
        </w:rPr>
        <w:t>import android.widget.ArrayAdapter;</w:t>
      </w:r>
    </w:p>
    <w:p w14:paraId="619C67BB" w14:textId="77777777" w:rsidR="00F10FA6" w:rsidRPr="007B72A9" w:rsidRDefault="00F10FA6" w:rsidP="00B37173">
      <w:pPr>
        <w:tabs>
          <w:tab w:val="left" w:pos="0"/>
        </w:tabs>
        <w:jc w:val="both"/>
        <w:rPr>
          <w:rFonts w:ascii="Courier New" w:hAnsi="Courier New" w:cs="Courier New"/>
          <w:bCs/>
          <w:spacing w:val="20"/>
          <w:lang w:val="uk-UA"/>
        </w:rPr>
      </w:pPr>
      <w:r w:rsidRPr="007B72A9">
        <w:rPr>
          <w:rFonts w:ascii="Courier New" w:hAnsi="Courier New" w:cs="Courier New"/>
          <w:bCs/>
          <w:spacing w:val="20"/>
          <w:lang w:val="uk-UA"/>
        </w:rPr>
        <w:t>import android.widget.AutoCompleteTextView;</w:t>
      </w:r>
    </w:p>
    <w:p w14:paraId="4844551D" w14:textId="77777777" w:rsidR="00F10FA6" w:rsidRPr="007B72A9" w:rsidRDefault="00F10FA6" w:rsidP="00B37173">
      <w:pPr>
        <w:tabs>
          <w:tab w:val="left" w:pos="0"/>
        </w:tabs>
        <w:jc w:val="both"/>
        <w:rPr>
          <w:rFonts w:ascii="Courier New" w:hAnsi="Courier New" w:cs="Courier New"/>
          <w:bCs/>
          <w:spacing w:val="20"/>
          <w:lang w:val="uk-UA"/>
        </w:rPr>
      </w:pPr>
      <w:r w:rsidRPr="007B72A9">
        <w:rPr>
          <w:rFonts w:ascii="Courier New" w:hAnsi="Courier New" w:cs="Courier New"/>
          <w:bCs/>
          <w:spacing w:val="20"/>
          <w:lang w:val="uk-UA"/>
        </w:rPr>
        <w:t>import android.widget.Button;</w:t>
      </w:r>
    </w:p>
    <w:p w14:paraId="00820DC2" w14:textId="77777777" w:rsidR="00F10FA6" w:rsidRPr="007B72A9" w:rsidRDefault="00F10FA6" w:rsidP="00B37173">
      <w:pPr>
        <w:tabs>
          <w:tab w:val="left" w:pos="0"/>
        </w:tabs>
        <w:jc w:val="both"/>
        <w:rPr>
          <w:rFonts w:ascii="Courier New" w:hAnsi="Courier New" w:cs="Courier New"/>
          <w:bCs/>
          <w:spacing w:val="20"/>
          <w:lang w:val="uk-UA"/>
        </w:rPr>
      </w:pPr>
      <w:r w:rsidRPr="007B72A9">
        <w:rPr>
          <w:rFonts w:ascii="Courier New" w:hAnsi="Courier New" w:cs="Courier New"/>
          <w:bCs/>
          <w:spacing w:val="20"/>
          <w:lang w:val="uk-UA"/>
        </w:rPr>
        <w:t>import android.widget.EditText;</w:t>
      </w:r>
    </w:p>
    <w:p w14:paraId="18568540" w14:textId="77777777" w:rsidR="00F10FA6" w:rsidRPr="007B72A9" w:rsidRDefault="00F10FA6" w:rsidP="00B37173">
      <w:pPr>
        <w:tabs>
          <w:tab w:val="left" w:pos="0"/>
        </w:tabs>
        <w:jc w:val="both"/>
        <w:rPr>
          <w:rFonts w:ascii="Courier New" w:hAnsi="Courier New" w:cs="Courier New"/>
          <w:bCs/>
          <w:spacing w:val="20"/>
          <w:lang w:val="uk-UA"/>
        </w:rPr>
      </w:pPr>
      <w:r w:rsidRPr="007B72A9">
        <w:rPr>
          <w:rFonts w:ascii="Courier New" w:hAnsi="Courier New" w:cs="Courier New"/>
          <w:bCs/>
          <w:spacing w:val="20"/>
          <w:lang w:val="uk-UA"/>
        </w:rPr>
        <w:t>import android.widget.Toast;</w:t>
      </w:r>
    </w:p>
    <w:p w14:paraId="4A429D73" w14:textId="77777777" w:rsidR="00F10FA6" w:rsidRPr="007B72A9" w:rsidRDefault="00F10FA6" w:rsidP="007B72A9">
      <w:pPr>
        <w:tabs>
          <w:tab w:val="left" w:pos="0"/>
        </w:tabs>
        <w:ind w:firstLine="720"/>
        <w:jc w:val="both"/>
        <w:rPr>
          <w:rFonts w:ascii="Courier New" w:hAnsi="Courier New" w:cs="Courier New"/>
          <w:bCs/>
          <w:spacing w:val="20"/>
          <w:lang w:val="uk-UA"/>
        </w:rPr>
      </w:pPr>
    </w:p>
    <w:p w14:paraId="789F28C4" w14:textId="77777777" w:rsidR="00F10FA6" w:rsidRPr="007B72A9" w:rsidRDefault="00F10FA6" w:rsidP="00B37173">
      <w:pPr>
        <w:tabs>
          <w:tab w:val="left" w:pos="0"/>
        </w:tabs>
        <w:jc w:val="both"/>
        <w:rPr>
          <w:rFonts w:ascii="Courier New" w:hAnsi="Courier New" w:cs="Courier New"/>
          <w:bCs/>
          <w:spacing w:val="20"/>
          <w:lang w:val="uk-UA"/>
        </w:rPr>
      </w:pPr>
      <w:r w:rsidRPr="007B72A9">
        <w:rPr>
          <w:rFonts w:ascii="Courier New" w:hAnsi="Courier New" w:cs="Courier New"/>
          <w:bCs/>
          <w:spacing w:val="20"/>
          <w:lang w:val="uk-UA"/>
        </w:rPr>
        <w:t>public class AddLorryActivity extends AppCompatActivity {</w:t>
      </w:r>
    </w:p>
    <w:p w14:paraId="0CEBE396" w14:textId="77777777" w:rsidR="00F10FA6" w:rsidRPr="007B72A9" w:rsidRDefault="00F10FA6" w:rsidP="007B72A9">
      <w:pPr>
        <w:tabs>
          <w:tab w:val="left" w:pos="0"/>
        </w:tabs>
        <w:ind w:firstLine="720"/>
        <w:jc w:val="both"/>
        <w:rPr>
          <w:rFonts w:ascii="Courier New" w:hAnsi="Courier New" w:cs="Courier New"/>
          <w:bCs/>
          <w:spacing w:val="20"/>
          <w:lang w:val="uk-UA"/>
        </w:rPr>
      </w:pPr>
    </w:p>
    <w:p w14:paraId="5086B90C" w14:textId="77777777" w:rsidR="00F10FA6" w:rsidRPr="007B72A9" w:rsidRDefault="00F10FA6" w:rsidP="007B72A9">
      <w:pPr>
        <w:tabs>
          <w:tab w:val="left" w:pos="0"/>
        </w:tabs>
        <w:ind w:firstLine="720"/>
        <w:jc w:val="both"/>
        <w:rPr>
          <w:rFonts w:ascii="Courier New" w:hAnsi="Courier New" w:cs="Courier New"/>
          <w:bCs/>
          <w:spacing w:val="20"/>
          <w:lang w:val="uk-UA"/>
        </w:rPr>
      </w:pPr>
      <w:r w:rsidRPr="007B72A9">
        <w:rPr>
          <w:rFonts w:ascii="Courier New" w:hAnsi="Courier New" w:cs="Courier New"/>
          <w:bCs/>
          <w:spacing w:val="20"/>
          <w:lang w:val="uk-UA"/>
        </w:rPr>
        <w:t xml:space="preserve">    String[] typesOfFreight = { "швидкопсувний", "наливний", "пилоподібний", "газоподібний", "навалочний і насипний", "небезпечний", "збірний", "живий" };</w:t>
      </w:r>
    </w:p>
    <w:p w14:paraId="5B75ED1B" w14:textId="77777777" w:rsidR="00F10FA6" w:rsidRPr="007B72A9" w:rsidRDefault="00F10FA6" w:rsidP="007B72A9">
      <w:pPr>
        <w:tabs>
          <w:tab w:val="left" w:pos="0"/>
        </w:tabs>
        <w:ind w:firstLine="720"/>
        <w:jc w:val="both"/>
        <w:rPr>
          <w:rFonts w:ascii="Courier New" w:hAnsi="Courier New" w:cs="Courier New"/>
          <w:bCs/>
          <w:spacing w:val="20"/>
          <w:lang w:val="uk-UA"/>
        </w:rPr>
      </w:pPr>
      <w:r w:rsidRPr="007B72A9">
        <w:rPr>
          <w:rFonts w:ascii="Courier New" w:hAnsi="Courier New" w:cs="Courier New"/>
          <w:bCs/>
          <w:spacing w:val="20"/>
          <w:lang w:val="uk-UA"/>
        </w:rPr>
        <w:t xml:space="preserve">    String[] typesOfBodywork = { "Самоскиди", "Бортові", "Криті", "З тентом", "Автоцистерни", "Бетономішалки", "Авторефрижератори", "Автовози", "Контейнерні", "Тягачі" };</w:t>
      </w:r>
    </w:p>
    <w:p w14:paraId="5616064A" w14:textId="77777777" w:rsidR="00F10FA6" w:rsidRPr="007B72A9" w:rsidRDefault="00F10FA6" w:rsidP="007B72A9">
      <w:pPr>
        <w:tabs>
          <w:tab w:val="left" w:pos="0"/>
        </w:tabs>
        <w:ind w:firstLine="720"/>
        <w:jc w:val="both"/>
        <w:rPr>
          <w:rFonts w:ascii="Courier New" w:hAnsi="Courier New" w:cs="Courier New"/>
          <w:bCs/>
          <w:spacing w:val="20"/>
          <w:lang w:val="uk-UA"/>
        </w:rPr>
      </w:pPr>
      <w:r w:rsidRPr="007B72A9">
        <w:rPr>
          <w:rFonts w:ascii="Courier New" w:hAnsi="Courier New" w:cs="Courier New"/>
          <w:bCs/>
          <w:spacing w:val="20"/>
          <w:lang w:val="uk-UA"/>
        </w:rPr>
        <w:t xml:space="preserve">    EditText carNumber, loadCapacity, manufacturer, yearOfProduction;</w:t>
      </w:r>
    </w:p>
    <w:p w14:paraId="25FC2ACA" w14:textId="77777777" w:rsidR="00F10FA6" w:rsidRPr="007B72A9" w:rsidRDefault="00F10FA6" w:rsidP="007B72A9">
      <w:pPr>
        <w:tabs>
          <w:tab w:val="left" w:pos="0"/>
        </w:tabs>
        <w:ind w:firstLine="720"/>
        <w:jc w:val="both"/>
        <w:rPr>
          <w:rFonts w:ascii="Courier New" w:hAnsi="Courier New" w:cs="Courier New"/>
          <w:bCs/>
          <w:spacing w:val="20"/>
          <w:lang w:val="uk-UA"/>
        </w:rPr>
      </w:pPr>
      <w:r w:rsidRPr="007B72A9">
        <w:rPr>
          <w:rFonts w:ascii="Courier New" w:hAnsi="Courier New" w:cs="Courier New"/>
          <w:bCs/>
          <w:spacing w:val="20"/>
          <w:lang w:val="uk-UA"/>
        </w:rPr>
        <w:t xml:space="preserve">    AutoCompleteTextView autoCompleteTextViewTypesOfFreight;</w:t>
      </w:r>
    </w:p>
    <w:p w14:paraId="56023C0E" w14:textId="77777777" w:rsidR="00F10FA6" w:rsidRPr="007B72A9" w:rsidRDefault="00F10FA6" w:rsidP="007B72A9">
      <w:pPr>
        <w:tabs>
          <w:tab w:val="left" w:pos="0"/>
        </w:tabs>
        <w:ind w:firstLine="720"/>
        <w:jc w:val="both"/>
        <w:rPr>
          <w:rFonts w:ascii="Courier New" w:hAnsi="Courier New" w:cs="Courier New"/>
          <w:bCs/>
          <w:spacing w:val="20"/>
          <w:lang w:val="uk-UA"/>
        </w:rPr>
      </w:pPr>
      <w:r w:rsidRPr="007B72A9">
        <w:rPr>
          <w:rFonts w:ascii="Courier New" w:hAnsi="Courier New" w:cs="Courier New"/>
          <w:bCs/>
          <w:spacing w:val="20"/>
          <w:lang w:val="uk-UA"/>
        </w:rPr>
        <w:t xml:space="preserve">    ArrayAdapter&lt;String&gt; adapterTypesOfFreight;</w:t>
      </w:r>
    </w:p>
    <w:p w14:paraId="2EC6D987" w14:textId="77777777" w:rsidR="00F10FA6" w:rsidRPr="007B72A9" w:rsidRDefault="00F10FA6" w:rsidP="007B72A9">
      <w:pPr>
        <w:tabs>
          <w:tab w:val="left" w:pos="0"/>
        </w:tabs>
        <w:ind w:firstLine="720"/>
        <w:jc w:val="both"/>
        <w:rPr>
          <w:rFonts w:ascii="Courier New" w:hAnsi="Courier New" w:cs="Courier New"/>
          <w:bCs/>
          <w:spacing w:val="20"/>
          <w:lang w:val="uk-UA"/>
        </w:rPr>
      </w:pPr>
      <w:r w:rsidRPr="007B72A9">
        <w:rPr>
          <w:rFonts w:ascii="Courier New" w:hAnsi="Courier New" w:cs="Courier New"/>
          <w:bCs/>
          <w:spacing w:val="20"/>
          <w:lang w:val="uk-UA"/>
        </w:rPr>
        <w:t xml:space="preserve">    AutoCompleteTextView autoCompleteTextViewTypesOfBodywork;</w:t>
      </w:r>
    </w:p>
    <w:p w14:paraId="1D93CDDC" w14:textId="77777777" w:rsidR="00F10FA6" w:rsidRPr="007B72A9" w:rsidRDefault="00F10FA6" w:rsidP="007B72A9">
      <w:pPr>
        <w:tabs>
          <w:tab w:val="left" w:pos="0"/>
        </w:tabs>
        <w:ind w:firstLine="720"/>
        <w:jc w:val="both"/>
        <w:rPr>
          <w:rFonts w:ascii="Courier New" w:hAnsi="Courier New" w:cs="Courier New"/>
          <w:bCs/>
          <w:spacing w:val="20"/>
          <w:lang w:val="uk-UA"/>
        </w:rPr>
      </w:pPr>
      <w:r w:rsidRPr="007B72A9">
        <w:rPr>
          <w:rFonts w:ascii="Courier New" w:hAnsi="Courier New" w:cs="Courier New"/>
          <w:bCs/>
          <w:spacing w:val="20"/>
          <w:lang w:val="uk-UA"/>
        </w:rPr>
        <w:t xml:space="preserve">    ArrayAdapter&lt;String&gt; adapterTypesOfBodywork;</w:t>
      </w:r>
    </w:p>
    <w:p w14:paraId="4A4D4524" w14:textId="77777777" w:rsidR="00F10FA6" w:rsidRPr="007B72A9" w:rsidRDefault="00F10FA6" w:rsidP="007B72A9">
      <w:pPr>
        <w:tabs>
          <w:tab w:val="left" w:pos="0"/>
        </w:tabs>
        <w:ind w:firstLine="720"/>
        <w:jc w:val="both"/>
        <w:rPr>
          <w:rFonts w:ascii="Courier New" w:hAnsi="Courier New" w:cs="Courier New"/>
          <w:bCs/>
          <w:spacing w:val="20"/>
          <w:lang w:val="uk-UA"/>
        </w:rPr>
      </w:pPr>
      <w:r w:rsidRPr="007B72A9">
        <w:rPr>
          <w:rFonts w:ascii="Courier New" w:hAnsi="Courier New" w:cs="Courier New"/>
          <w:bCs/>
          <w:spacing w:val="20"/>
          <w:lang w:val="uk-UA"/>
        </w:rPr>
        <w:t xml:space="preserve">    Button add_lorry_button;</w:t>
      </w:r>
    </w:p>
    <w:p w14:paraId="11625637" w14:textId="77777777" w:rsidR="00F10FA6" w:rsidRPr="007B72A9" w:rsidRDefault="00F10FA6" w:rsidP="007B72A9">
      <w:pPr>
        <w:tabs>
          <w:tab w:val="left" w:pos="0"/>
        </w:tabs>
        <w:ind w:firstLine="720"/>
        <w:jc w:val="both"/>
        <w:rPr>
          <w:rFonts w:ascii="Courier New" w:hAnsi="Courier New" w:cs="Courier New"/>
          <w:bCs/>
          <w:spacing w:val="20"/>
          <w:lang w:val="uk-UA"/>
        </w:rPr>
      </w:pPr>
      <w:r w:rsidRPr="007B72A9">
        <w:rPr>
          <w:rFonts w:ascii="Courier New" w:hAnsi="Courier New" w:cs="Courier New"/>
          <w:bCs/>
          <w:spacing w:val="20"/>
          <w:lang w:val="uk-UA"/>
        </w:rPr>
        <w:t xml:space="preserve">    @Override</w:t>
      </w:r>
    </w:p>
    <w:p w14:paraId="0492312F" w14:textId="77777777" w:rsidR="00F10FA6" w:rsidRPr="007B72A9" w:rsidRDefault="00F10FA6" w:rsidP="007B72A9">
      <w:pPr>
        <w:tabs>
          <w:tab w:val="left" w:pos="0"/>
        </w:tabs>
        <w:ind w:firstLine="720"/>
        <w:jc w:val="both"/>
        <w:rPr>
          <w:rFonts w:ascii="Courier New" w:hAnsi="Courier New" w:cs="Courier New"/>
          <w:bCs/>
          <w:spacing w:val="20"/>
          <w:lang w:val="uk-UA"/>
        </w:rPr>
      </w:pPr>
      <w:r w:rsidRPr="007B72A9">
        <w:rPr>
          <w:rFonts w:ascii="Courier New" w:hAnsi="Courier New" w:cs="Courier New"/>
          <w:bCs/>
          <w:spacing w:val="20"/>
          <w:lang w:val="uk-UA"/>
        </w:rPr>
        <w:t xml:space="preserve">    protected void onCreate(Bundle savedInstanceState) {</w:t>
      </w:r>
    </w:p>
    <w:p w14:paraId="77758A33" w14:textId="77777777" w:rsidR="00F10FA6" w:rsidRPr="007B72A9" w:rsidRDefault="00F10FA6" w:rsidP="007B72A9">
      <w:pPr>
        <w:tabs>
          <w:tab w:val="left" w:pos="0"/>
        </w:tabs>
        <w:ind w:firstLine="720"/>
        <w:jc w:val="both"/>
        <w:rPr>
          <w:rFonts w:ascii="Courier New" w:hAnsi="Courier New" w:cs="Courier New"/>
          <w:bCs/>
          <w:spacing w:val="20"/>
          <w:lang w:val="uk-UA"/>
        </w:rPr>
      </w:pPr>
      <w:r w:rsidRPr="007B72A9">
        <w:rPr>
          <w:rFonts w:ascii="Courier New" w:hAnsi="Courier New" w:cs="Courier New"/>
          <w:bCs/>
          <w:spacing w:val="20"/>
          <w:lang w:val="uk-UA"/>
        </w:rPr>
        <w:t xml:space="preserve">        super.onCreate(savedInstanceState);</w:t>
      </w:r>
    </w:p>
    <w:p w14:paraId="7343B438" w14:textId="77777777" w:rsidR="00F10FA6" w:rsidRPr="007B72A9" w:rsidRDefault="00F10FA6" w:rsidP="007B72A9">
      <w:pPr>
        <w:tabs>
          <w:tab w:val="left" w:pos="0"/>
        </w:tabs>
        <w:ind w:firstLine="720"/>
        <w:jc w:val="both"/>
        <w:rPr>
          <w:rFonts w:ascii="Courier New" w:hAnsi="Courier New" w:cs="Courier New"/>
          <w:bCs/>
          <w:spacing w:val="20"/>
          <w:lang w:val="uk-UA"/>
        </w:rPr>
      </w:pPr>
      <w:r w:rsidRPr="007B72A9">
        <w:rPr>
          <w:rFonts w:ascii="Courier New" w:hAnsi="Courier New" w:cs="Courier New"/>
          <w:bCs/>
          <w:spacing w:val="20"/>
          <w:lang w:val="uk-UA"/>
        </w:rPr>
        <w:t xml:space="preserve">        setContentView(R.layout.activity_add_lorry);</w:t>
      </w:r>
    </w:p>
    <w:p w14:paraId="0765C58D" w14:textId="77777777" w:rsidR="00F10FA6" w:rsidRPr="007B72A9" w:rsidRDefault="00F10FA6" w:rsidP="007B72A9">
      <w:pPr>
        <w:tabs>
          <w:tab w:val="left" w:pos="0"/>
        </w:tabs>
        <w:ind w:firstLine="720"/>
        <w:jc w:val="both"/>
        <w:rPr>
          <w:rFonts w:ascii="Courier New" w:hAnsi="Courier New" w:cs="Courier New"/>
          <w:bCs/>
          <w:spacing w:val="20"/>
          <w:lang w:val="uk-UA"/>
        </w:rPr>
      </w:pPr>
      <w:r w:rsidRPr="007B72A9">
        <w:rPr>
          <w:rFonts w:ascii="Courier New" w:hAnsi="Courier New" w:cs="Courier New"/>
          <w:bCs/>
          <w:spacing w:val="20"/>
          <w:lang w:val="uk-UA"/>
        </w:rPr>
        <w:t xml:space="preserve">        carNumber = findViewById(R.id.number);</w:t>
      </w:r>
    </w:p>
    <w:p w14:paraId="665879C7" w14:textId="77777777" w:rsidR="00F10FA6" w:rsidRPr="007B72A9" w:rsidRDefault="00F10FA6" w:rsidP="007B72A9">
      <w:pPr>
        <w:tabs>
          <w:tab w:val="left" w:pos="0"/>
        </w:tabs>
        <w:ind w:firstLine="720"/>
        <w:jc w:val="both"/>
        <w:rPr>
          <w:rFonts w:ascii="Courier New" w:hAnsi="Courier New" w:cs="Courier New"/>
          <w:bCs/>
          <w:spacing w:val="20"/>
          <w:lang w:val="uk-UA"/>
        </w:rPr>
      </w:pPr>
      <w:r w:rsidRPr="007B72A9">
        <w:rPr>
          <w:rFonts w:ascii="Courier New" w:hAnsi="Courier New" w:cs="Courier New"/>
          <w:bCs/>
          <w:spacing w:val="20"/>
          <w:lang w:val="uk-UA"/>
        </w:rPr>
        <w:t xml:space="preserve">        loadCapacity = findViewById(R.id.load_capacity);</w:t>
      </w:r>
    </w:p>
    <w:p w14:paraId="6B44B30A" w14:textId="77777777" w:rsidR="00F10FA6" w:rsidRPr="007B72A9" w:rsidRDefault="00F10FA6" w:rsidP="007B72A9">
      <w:pPr>
        <w:tabs>
          <w:tab w:val="left" w:pos="0"/>
        </w:tabs>
        <w:ind w:firstLine="720"/>
        <w:jc w:val="both"/>
        <w:rPr>
          <w:rFonts w:ascii="Courier New" w:hAnsi="Courier New" w:cs="Courier New"/>
          <w:bCs/>
          <w:spacing w:val="20"/>
          <w:lang w:val="uk-UA"/>
        </w:rPr>
      </w:pPr>
      <w:r w:rsidRPr="007B72A9">
        <w:rPr>
          <w:rFonts w:ascii="Courier New" w:hAnsi="Courier New" w:cs="Courier New"/>
          <w:bCs/>
          <w:spacing w:val="20"/>
          <w:lang w:val="uk-UA"/>
        </w:rPr>
        <w:t xml:space="preserve">        manufacturer = findViewById(R.id.manufacturer);</w:t>
      </w:r>
    </w:p>
    <w:p w14:paraId="4595681D" w14:textId="77777777" w:rsidR="00F10FA6" w:rsidRPr="007B72A9" w:rsidRDefault="00F10FA6" w:rsidP="007B72A9">
      <w:pPr>
        <w:tabs>
          <w:tab w:val="left" w:pos="0"/>
        </w:tabs>
        <w:ind w:firstLine="720"/>
        <w:jc w:val="both"/>
        <w:rPr>
          <w:rFonts w:ascii="Courier New" w:hAnsi="Courier New" w:cs="Courier New"/>
          <w:bCs/>
          <w:spacing w:val="20"/>
          <w:lang w:val="uk-UA"/>
        </w:rPr>
      </w:pPr>
      <w:r w:rsidRPr="007B72A9">
        <w:rPr>
          <w:rFonts w:ascii="Courier New" w:hAnsi="Courier New" w:cs="Courier New"/>
          <w:bCs/>
          <w:spacing w:val="20"/>
          <w:lang w:val="uk-UA"/>
        </w:rPr>
        <w:t xml:space="preserve">        yearOfProduction = findViewById(R.id.production_year);</w:t>
      </w:r>
    </w:p>
    <w:p w14:paraId="0FC80684" w14:textId="77777777" w:rsidR="00F10FA6" w:rsidRPr="007B72A9" w:rsidRDefault="00F10FA6" w:rsidP="007B72A9">
      <w:pPr>
        <w:tabs>
          <w:tab w:val="left" w:pos="0"/>
        </w:tabs>
        <w:ind w:firstLine="720"/>
        <w:jc w:val="both"/>
        <w:rPr>
          <w:rFonts w:ascii="Courier New" w:hAnsi="Courier New" w:cs="Courier New"/>
          <w:bCs/>
          <w:spacing w:val="20"/>
          <w:lang w:val="uk-UA"/>
        </w:rPr>
      </w:pPr>
      <w:r w:rsidRPr="007B72A9">
        <w:rPr>
          <w:rFonts w:ascii="Courier New" w:hAnsi="Courier New" w:cs="Courier New"/>
          <w:bCs/>
          <w:spacing w:val="20"/>
          <w:lang w:val="uk-UA"/>
        </w:rPr>
        <w:t xml:space="preserve">        autoCompleteTextViewTypesOfFreight = findViewById(R.id.auto_complete_txt_type_of_freight_for_lorry);</w:t>
      </w:r>
    </w:p>
    <w:p w14:paraId="07AEB19A" w14:textId="77777777" w:rsidR="00F10FA6" w:rsidRPr="007B72A9" w:rsidRDefault="00F10FA6" w:rsidP="007B72A9">
      <w:pPr>
        <w:tabs>
          <w:tab w:val="left" w:pos="0"/>
        </w:tabs>
        <w:ind w:firstLine="720"/>
        <w:jc w:val="both"/>
        <w:rPr>
          <w:rFonts w:ascii="Courier New" w:hAnsi="Courier New" w:cs="Courier New"/>
          <w:bCs/>
          <w:spacing w:val="20"/>
          <w:lang w:val="uk-UA"/>
        </w:rPr>
      </w:pPr>
      <w:r w:rsidRPr="007B72A9">
        <w:rPr>
          <w:rFonts w:ascii="Courier New" w:hAnsi="Courier New" w:cs="Courier New"/>
          <w:bCs/>
          <w:spacing w:val="20"/>
          <w:lang w:val="uk-UA"/>
        </w:rPr>
        <w:t xml:space="preserve">        adapterTypesOfFreight = new ArrayAdapter&lt;String&gt;(this, R.layout.list_item, typesOfFreight);</w:t>
      </w:r>
    </w:p>
    <w:p w14:paraId="53E00489" w14:textId="77777777" w:rsidR="00F10FA6" w:rsidRPr="007B72A9" w:rsidRDefault="00F10FA6" w:rsidP="007B72A9">
      <w:pPr>
        <w:tabs>
          <w:tab w:val="left" w:pos="0"/>
        </w:tabs>
        <w:ind w:firstLine="720"/>
        <w:jc w:val="both"/>
        <w:rPr>
          <w:rFonts w:ascii="Courier New" w:hAnsi="Courier New" w:cs="Courier New"/>
          <w:bCs/>
          <w:spacing w:val="20"/>
          <w:lang w:val="uk-UA"/>
        </w:rPr>
      </w:pPr>
      <w:r w:rsidRPr="007B72A9">
        <w:rPr>
          <w:rFonts w:ascii="Courier New" w:hAnsi="Courier New" w:cs="Courier New"/>
          <w:bCs/>
          <w:spacing w:val="20"/>
          <w:lang w:val="uk-UA"/>
        </w:rPr>
        <w:t xml:space="preserve">        autoCompleteTextViewTypesOfFreight.setAdapter(adapterTypesOfFreight);</w:t>
      </w:r>
    </w:p>
    <w:p w14:paraId="541AE053" w14:textId="77777777" w:rsidR="00F10FA6" w:rsidRPr="007B72A9" w:rsidRDefault="00F10FA6" w:rsidP="007B72A9">
      <w:pPr>
        <w:tabs>
          <w:tab w:val="left" w:pos="0"/>
        </w:tabs>
        <w:ind w:firstLine="720"/>
        <w:jc w:val="both"/>
        <w:rPr>
          <w:rFonts w:ascii="Courier New" w:hAnsi="Courier New" w:cs="Courier New"/>
          <w:bCs/>
          <w:spacing w:val="20"/>
          <w:lang w:val="uk-UA"/>
        </w:rPr>
      </w:pPr>
      <w:r w:rsidRPr="007B72A9">
        <w:rPr>
          <w:rFonts w:ascii="Courier New" w:hAnsi="Courier New" w:cs="Courier New"/>
          <w:bCs/>
          <w:spacing w:val="20"/>
          <w:lang w:val="uk-UA"/>
        </w:rPr>
        <w:t xml:space="preserve">        autoCompleteTextViewTypesOfFreight.setOnItemClickListener(new AdapterView.OnItemClickListener(){</w:t>
      </w:r>
    </w:p>
    <w:p w14:paraId="261CA0DA" w14:textId="77777777" w:rsidR="00F10FA6" w:rsidRPr="007B72A9" w:rsidRDefault="00F10FA6" w:rsidP="007B72A9">
      <w:pPr>
        <w:tabs>
          <w:tab w:val="left" w:pos="0"/>
        </w:tabs>
        <w:ind w:firstLine="720"/>
        <w:jc w:val="both"/>
        <w:rPr>
          <w:rFonts w:ascii="Courier New" w:hAnsi="Courier New" w:cs="Courier New"/>
          <w:bCs/>
          <w:spacing w:val="20"/>
          <w:lang w:val="uk-UA"/>
        </w:rPr>
      </w:pPr>
    </w:p>
    <w:p w14:paraId="335396B9" w14:textId="77777777" w:rsidR="00F10FA6" w:rsidRPr="007B72A9" w:rsidRDefault="00F10FA6" w:rsidP="007B72A9">
      <w:pPr>
        <w:tabs>
          <w:tab w:val="left" w:pos="0"/>
        </w:tabs>
        <w:ind w:firstLine="720"/>
        <w:jc w:val="both"/>
        <w:rPr>
          <w:rFonts w:ascii="Courier New" w:hAnsi="Courier New" w:cs="Courier New"/>
          <w:bCs/>
          <w:spacing w:val="20"/>
          <w:lang w:val="uk-UA"/>
        </w:rPr>
      </w:pPr>
      <w:r w:rsidRPr="007B72A9">
        <w:rPr>
          <w:rFonts w:ascii="Courier New" w:hAnsi="Courier New" w:cs="Courier New"/>
          <w:bCs/>
          <w:spacing w:val="20"/>
          <w:lang w:val="uk-UA"/>
        </w:rPr>
        <w:t xml:space="preserve">            @Override</w:t>
      </w:r>
    </w:p>
    <w:p w14:paraId="28CA14A5" w14:textId="77777777" w:rsidR="00F10FA6" w:rsidRPr="007B72A9" w:rsidRDefault="00F10FA6" w:rsidP="007B72A9">
      <w:pPr>
        <w:tabs>
          <w:tab w:val="left" w:pos="0"/>
        </w:tabs>
        <w:ind w:firstLine="720"/>
        <w:jc w:val="both"/>
        <w:rPr>
          <w:rFonts w:ascii="Courier New" w:hAnsi="Courier New" w:cs="Courier New"/>
          <w:bCs/>
          <w:spacing w:val="20"/>
          <w:lang w:val="uk-UA"/>
        </w:rPr>
      </w:pPr>
      <w:r w:rsidRPr="007B72A9">
        <w:rPr>
          <w:rFonts w:ascii="Courier New" w:hAnsi="Courier New" w:cs="Courier New"/>
          <w:bCs/>
          <w:spacing w:val="20"/>
          <w:lang w:val="uk-UA"/>
        </w:rPr>
        <w:t xml:space="preserve">            public void onItemClick(AdapterView&lt;?&gt; parent, View view, int position, long id) {</w:t>
      </w:r>
    </w:p>
    <w:p w14:paraId="6B86C4D2" w14:textId="77777777" w:rsidR="00F10FA6" w:rsidRPr="007B72A9" w:rsidRDefault="00F10FA6" w:rsidP="007B72A9">
      <w:pPr>
        <w:tabs>
          <w:tab w:val="left" w:pos="0"/>
        </w:tabs>
        <w:ind w:firstLine="720"/>
        <w:jc w:val="both"/>
        <w:rPr>
          <w:rFonts w:ascii="Courier New" w:hAnsi="Courier New" w:cs="Courier New"/>
          <w:bCs/>
          <w:spacing w:val="20"/>
          <w:lang w:val="uk-UA"/>
        </w:rPr>
      </w:pPr>
      <w:r w:rsidRPr="007B72A9">
        <w:rPr>
          <w:rFonts w:ascii="Courier New" w:hAnsi="Courier New" w:cs="Courier New"/>
          <w:bCs/>
          <w:spacing w:val="20"/>
          <w:lang w:val="uk-UA"/>
        </w:rPr>
        <w:t xml:space="preserve">                String type = parent.getItemAtPosition(position).toString();</w:t>
      </w:r>
    </w:p>
    <w:p w14:paraId="2C39A60D" w14:textId="77777777" w:rsidR="00F10FA6" w:rsidRPr="007B72A9" w:rsidRDefault="00F10FA6" w:rsidP="007B72A9">
      <w:pPr>
        <w:tabs>
          <w:tab w:val="left" w:pos="0"/>
        </w:tabs>
        <w:ind w:firstLine="720"/>
        <w:jc w:val="both"/>
        <w:rPr>
          <w:rFonts w:ascii="Courier New" w:hAnsi="Courier New" w:cs="Courier New"/>
          <w:bCs/>
          <w:spacing w:val="20"/>
          <w:lang w:val="uk-UA"/>
        </w:rPr>
      </w:pPr>
      <w:r w:rsidRPr="007B72A9">
        <w:rPr>
          <w:rFonts w:ascii="Courier New" w:hAnsi="Courier New" w:cs="Courier New"/>
          <w:bCs/>
          <w:spacing w:val="20"/>
          <w:lang w:val="uk-UA"/>
        </w:rPr>
        <w:t xml:space="preserve">                Toast.makeText(AddLorryActivity.this, "Тип вантажу " + type, Toast.LENGTH_SHORT).show();</w:t>
      </w:r>
    </w:p>
    <w:p w14:paraId="3AA3FAA5" w14:textId="77777777" w:rsidR="00F10FA6" w:rsidRPr="007B72A9" w:rsidRDefault="00F10FA6" w:rsidP="007B72A9">
      <w:pPr>
        <w:tabs>
          <w:tab w:val="left" w:pos="0"/>
        </w:tabs>
        <w:ind w:firstLine="720"/>
        <w:jc w:val="both"/>
        <w:rPr>
          <w:rFonts w:ascii="Courier New" w:hAnsi="Courier New" w:cs="Courier New"/>
          <w:bCs/>
          <w:spacing w:val="20"/>
          <w:lang w:val="uk-UA"/>
        </w:rPr>
      </w:pPr>
      <w:r w:rsidRPr="007B72A9">
        <w:rPr>
          <w:rFonts w:ascii="Courier New" w:hAnsi="Courier New" w:cs="Courier New"/>
          <w:bCs/>
          <w:spacing w:val="20"/>
          <w:lang w:val="uk-UA"/>
        </w:rPr>
        <w:t xml:space="preserve">            }</w:t>
      </w:r>
    </w:p>
    <w:p w14:paraId="3FD34F14" w14:textId="77777777" w:rsidR="00F10FA6" w:rsidRPr="007B72A9" w:rsidRDefault="00F10FA6" w:rsidP="007B72A9">
      <w:pPr>
        <w:tabs>
          <w:tab w:val="left" w:pos="0"/>
        </w:tabs>
        <w:ind w:firstLine="720"/>
        <w:jc w:val="both"/>
        <w:rPr>
          <w:rFonts w:ascii="Courier New" w:hAnsi="Courier New" w:cs="Courier New"/>
          <w:bCs/>
          <w:spacing w:val="20"/>
          <w:lang w:val="uk-UA"/>
        </w:rPr>
      </w:pPr>
      <w:r w:rsidRPr="007B72A9">
        <w:rPr>
          <w:rFonts w:ascii="Courier New" w:hAnsi="Courier New" w:cs="Courier New"/>
          <w:bCs/>
          <w:spacing w:val="20"/>
          <w:lang w:val="uk-UA"/>
        </w:rPr>
        <w:t xml:space="preserve">        });</w:t>
      </w:r>
    </w:p>
    <w:p w14:paraId="288D8284" w14:textId="77777777" w:rsidR="00F10FA6" w:rsidRPr="007B72A9" w:rsidRDefault="00F10FA6" w:rsidP="007B72A9">
      <w:pPr>
        <w:tabs>
          <w:tab w:val="left" w:pos="0"/>
        </w:tabs>
        <w:ind w:firstLine="720"/>
        <w:jc w:val="both"/>
        <w:rPr>
          <w:rFonts w:ascii="Courier New" w:hAnsi="Courier New" w:cs="Courier New"/>
          <w:bCs/>
          <w:spacing w:val="20"/>
          <w:lang w:val="uk-UA"/>
        </w:rPr>
      </w:pPr>
      <w:r w:rsidRPr="007B72A9">
        <w:rPr>
          <w:rFonts w:ascii="Courier New" w:hAnsi="Courier New" w:cs="Courier New"/>
          <w:bCs/>
          <w:spacing w:val="20"/>
          <w:lang w:val="uk-UA"/>
        </w:rPr>
        <w:t xml:space="preserve">        autoCompleteTextViewTypesOfBodywork = findViewById(R.id.auto_complete_txt_bodywork_for_lorry);</w:t>
      </w:r>
    </w:p>
    <w:p w14:paraId="57D4CA08" w14:textId="77777777" w:rsidR="00F10FA6" w:rsidRPr="007B72A9" w:rsidRDefault="00F10FA6" w:rsidP="007B72A9">
      <w:pPr>
        <w:tabs>
          <w:tab w:val="left" w:pos="0"/>
        </w:tabs>
        <w:ind w:firstLine="720"/>
        <w:jc w:val="both"/>
        <w:rPr>
          <w:rFonts w:ascii="Courier New" w:hAnsi="Courier New" w:cs="Courier New"/>
          <w:bCs/>
          <w:spacing w:val="20"/>
          <w:lang w:val="uk-UA"/>
        </w:rPr>
      </w:pPr>
      <w:r w:rsidRPr="007B72A9">
        <w:rPr>
          <w:rFonts w:ascii="Courier New" w:hAnsi="Courier New" w:cs="Courier New"/>
          <w:bCs/>
          <w:spacing w:val="20"/>
          <w:lang w:val="uk-UA"/>
        </w:rPr>
        <w:t xml:space="preserve">        adapterTypesOfBodywork = new ArrayAdapter&lt;String&gt;(this, R.layout.list_item, typesOfBodywork);</w:t>
      </w:r>
    </w:p>
    <w:p w14:paraId="19578B12" w14:textId="77777777" w:rsidR="00F10FA6" w:rsidRPr="007B72A9" w:rsidRDefault="00F10FA6" w:rsidP="007B72A9">
      <w:pPr>
        <w:tabs>
          <w:tab w:val="left" w:pos="0"/>
        </w:tabs>
        <w:ind w:firstLine="720"/>
        <w:jc w:val="both"/>
        <w:rPr>
          <w:rFonts w:ascii="Courier New" w:hAnsi="Courier New" w:cs="Courier New"/>
          <w:bCs/>
          <w:spacing w:val="20"/>
          <w:lang w:val="uk-UA"/>
        </w:rPr>
      </w:pPr>
      <w:r w:rsidRPr="007B72A9">
        <w:rPr>
          <w:rFonts w:ascii="Courier New" w:hAnsi="Courier New" w:cs="Courier New"/>
          <w:bCs/>
          <w:spacing w:val="20"/>
          <w:lang w:val="uk-UA"/>
        </w:rPr>
        <w:t xml:space="preserve">        autoCompleteTextViewTypesOfBodywork.setAdapter(adapterTypesOfBodywork);</w:t>
      </w:r>
    </w:p>
    <w:p w14:paraId="4E7EF62C" w14:textId="77777777" w:rsidR="00F10FA6" w:rsidRPr="007B72A9" w:rsidRDefault="00F10FA6" w:rsidP="007B72A9">
      <w:pPr>
        <w:tabs>
          <w:tab w:val="left" w:pos="0"/>
        </w:tabs>
        <w:ind w:firstLine="720"/>
        <w:jc w:val="both"/>
        <w:rPr>
          <w:rFonts w:ascii="Courier New" w:hAnsi="Courier New" w:cs="Courier New"/>
          <w:bCs/>
          <w:spacing w:val="20"/>
          <w:lang w:val="uk-UA"/>
        </w:rPr>
      </w:pPr>
      <w:r w:rsidRPr="007B72A9">
        <w:rPr>
          <w:rFonts w:ascii="Courier New" w:hAnsi="Courier New" w:cs="Courier New"/>
          <w:bCs/>
          <w:spacing w:val="20"/>
          <w:lang w:val="uk-UA"/>
        </w:rPr>
        <w:t xml:space="preserve">        autoCompleteTextViewTypesOfBodywork.setOnItemClickListener(new AdapterView.OnItemClickListener(){</w:t>
      </w:r>
    </w:p>
    <w:p w14:paraId="77B6DE82" w14:textId="77777777" w:rsidR="00F10FA6" w:rsidRPr="007B72A9" w:rsidRDefault="00F10FA6" w:rsidP="007B72A9">
      <w:pPr>
        <w:tabs>
          <w:tab w:val="left" w:pos="0"/>
        </w:tabs>
        <w:ind w:firstLine="720"/>
        <w:jc w:val="both"/>
        <w:rPr>
          <w:rFonts w:ascii="Courier New" w:hAnsi="Courier New" w:cs="Courier New"/>
          <w:bCs/>
          <w:spacing w:val="20"/>
          <w:lang w:val="uk-UA"/>
        </w:rPr>
      </w:pPr>
    </w:p>
    <w:p w14:paraId="3D8309FA" w14:textId="77777777" w:rsidR="00F10FA6" w:rsidRPr="007B72A9" w:rsidRDefault="00F10FA6" w:rsidP="007B72A9">
      <w:pPr>
        <w:tabs>
          <w:tab w:val="left" w:pos="0"/>
        </w:tabs>
        <w:ind w:firstLine="720"/>
        <w:jc w:val="both"/>
        <w:rPr>
          <w:rFonts w:ascii="Courier New" w:hAnsi="Courier New" w:cs="Courier New"/>
          <w:bCs/>
          <w:spacing w:val="20"/>
          <w:lang w:val="uk-UA"/>
        </w:rPr>
      </w:pPr>
      <w:r w:rsidRPr="007B72A9">
        <w:rPr>
          <w:rFonts w:ascii="Courier New" w:hAnsi="Courier New" w:cs="Courier New"/>
          <w:bCs/>
          <w:spacing w:val="20"/>
          <w:lang w:val="uk-UA"/>
        </w:rPr>
        <w:t xml:space="preserve">            @Override</w:t>
      </w:r>
    </w:p>
    <w:p w14:paraId="67229342" w14:textId="77777777" w:rsidR="00F10FA6" w:rsidRPr="007B72A9" w:rsidRDefault="00F10FA6" w:rsidP="007B72A9">
      <w:pPr>
        <w:tabs>
          <w:tab w:val="left" w:pos="0"/>
        </w:tabs>
        <w:ind w:firstLine="720"/>
        <w:jc w:val="both"/>
        <w:rPr>
          <w:rFonts w:ascii="Courier New" w:hAnsi="Courier New" w:cs="Courier New"/>
          <w:bCs/>
          <w:spacing w:val="20"/>
          <w:lang w:val="uk-UA"/>
        </w:rPr>
      </w:pPr>
      <w:r w:rsidRPr="007B72A9">
        <w:rPr>
          <w:rFonts w:ascii="Courier New" w:hAnsi="Courier New" w:cs="Courier New"/>
          <w:bCs/>
          <w:spacing w:val="20"/>
          <w:lang w:val="uk-UA"/>
        </w:rPr>
        <w:t xml:space="preserve">            public void onItemClick(AdapterView&lt;?&gt; parent, View view, int position, long id) {</w:t>
      </w:r>
    </w:p>
    <w:p w14:paraId="34784A35" w14:textId="77777777" w:rsidR="00F10FA6" w:rsidRPr="007B72A9" w:rsidRDefault="00F10FA6" w:rsidP="007B72A9">
      <w:pPr>
        <w:tabs>
          <w:tab w:val="left" w:pos="0"/>
        </w:tabs>
        <w:ind w:firstLine="720"/>
        <w:jc w:val="both"/>
        <w:rPr>
          <w:rFonts w:ascii="Courier New" w:hAnsi="Courier New" w:cs="Courier New"/>
          <w:bCs/>
          <w:spacing w:val="20"/>
          <w:lang w:val="uk-UA"/>
        </w:rPr>
      </w:pPr>
      <w:r w:rsidRPr="007B72A9">
        <w:rPr>
          <w:rFonts w:ascii="Courier New" w:hAnsi="Courier New" w:cs="Courier New"/>
          <w:bCs/>
          <w:spacing w:val="20"/>
          <w:lang w:val="uk-UA"/>
        </w:rPr>
        <w:t xml:space="preserve">                String bodywork = parent.getItemAtPosition(position).toString();</w:t>
      </w:r>
    </w:p>
    <w:p w14:paraId="05C39711" w14:textId="77777777" w:rsidR="00F10FA6" w:rsidRPr="007B72A9" w:rsidRDefault="00F10FA6" w:rsidP="007B72A9">
      <w:pPr>
        <w:tabs>
          <w:tab w:val="left" w:pos="0"/>
        </w:tabs>
        <w:ind w:firstLine="720"/>
        <w:jc w:val="both"/>
        <w:rPr>
          <w:rFonts w:ascii="Courier New" w:hAnsi="Courier New" w:cs="Courier New"/>
          <w:bCs/>
          <w:spacing w:val="20"/>
          <w:lang w:val="uk-UA"/>
        </w:rPr>
      </w:pPr>
      <w:r w:rsidRPr="007B72A9">
        <w:rPr>
          <w:rFonts w:ascii="Courier New" w:hAnsi="Courier New" w:cs="Courier New"/>
          <w:bCs/>
          <w:spacing w:val="20"/>
          <w:lang w:val="uk-UA"/>
        </w:rPr>
        <w:t xml:space="preserve">                Toast.makeText(AddLorryActivity.this, "Тип кузова " + bodywork, Toast.LENGTH_SHORT).show();</w:t>
      </w:r>
    </w:p>
    <w:p w14:paraId="3B87296A" w14:textId="77777777" w:rsidR="00F10FA6" w:rsidRPr="007B72A9" w:rsidRDefault="00F10FA6" w:rsidP="007B72A9">
      <w:pPr>
        <w:tabs>
          <w:tab w:val="left" w:pos="0"/>
        </w:tabs>
        <w:ind w:firstLine="720"/>
        <w:jc w:val="both"/>
        <w:rPr>
          <w:rFonts w:ascii="Courier New" w:hAnsi="Courier New" w:cs="Courier New"/>
          <w:bCs/>
          <w:spacing w:val="20"/>
          <w:lang w:val="uk-UA"/>
        </w:rPr>
      </w:pPr>
      <w:r w:rsidRPr="007B72A9">
        <w:rPr>
          <w:rFonts w:ascii="Courier New" w:hAnsi="Courier New" w:cs="Courier New"/>
          <w:bCs/>
          <w:spacing w:val="20"/>
          <w:lang w:val="uk-UA"/>
        </w:rPr>
        <w:t xml:space="preserve">            }</w:t>
      </w:r>
    </w:p>
    <w:p w14:paraId="4B4C90DD" w14:textId="77777777" w:rsidR="00F10FA6" w:rsidRPr="007B72A9" w:rsidRDefault="00F10FA6" w:rsidP="007B72A9">
      <w:pPr>
        <w:tabs>
          <w:tab w:val="left" w:pos="0"/>
        </w:tabs>
        <w:ind w:firstLine="720"/>
        <w:jc w:val="both"/>
        <w:rPr>
          <w:rFonts w:ascii="Courier New" w:hAnsi="Courier New" w:cs="Courier New"/>
          <w:bCs/>
          <w:spacing w:val="20"/>
          <w:lang w:val="uk-UA"/>
        </w:rPr>
      </w:pPr>
      <w:r w:rsidRPr="007B72A9">
        <w:rPr>
          <w:rFonts w:ascii="Courier New" w:hAnsi="Courier New" w:cs="Courier New"/>
          <w:bCs/>
          <w:spacing w:val="20"/>
          <w:lang w:val="uk-UA"/>
        </w:rPr>
        <w:t xml:space="preserve">        });</w:t>
      </w:r>
    </w:p>
    <w:p w14:paraId="535E4174" w14:textId="77777777" w:rsidR="00F10FA6" w:rsidRPr="007B72A9" w:rsidRDefault="00F10FA6" w:rsidP="007B72A9">
      <w:pPr>
        <w:tabs>
          <w:tab w:val="left" w:pos="0"/>
        </w:tabs>
        <w:ind w:firstLine="720"/>
        <w:jc w:val="both"/>
        <w:rPr>
          <w:rFonts w:ascii="Courier New" w:hAnsi="Courier New" w:cs="Courier New"/>
          <w:bCs/>
          <w:spacing w:val="20"/>
          <w:lang w:val="uk-UA"/>
        </w:rPr>
      </w:pPr>
      <w:r w:rsidRPr="007B72A9">
        <w:rPr>
          <w:rFonts w:ascii="Courier New" w:hAnsi="Courier New" w:cs="Courier New"/>
          <w:bCs/>
          <w:spacing w:val="20"/>
          <w:lang w:val="uk-UA"/>
        </w:rPr>
        <w:t xml:space="preserve">        add_lorry_button = findViewById(R.id.btn_add_lorry);</w:t>
      </w:r>
    </w:p>
    <w:p w14:paraId="6201F0CE" w14:textId="77777777" w:rsidR="00F10FA6" w:rsidRPr="007B72A9" w:rsidRDefault="00F10FA6" w:rsidP="007B72A9">
      <w:pPr>
        <w:tabs>
          <w:tab w:val="left" w:pos="0"/>
        </w:tabs>
        <w:ind w:firstLine="720"/>
        <w:jc w:val="both"/>
        <w:rPr>
          <w:rFonts w:ascii="Courier New" w:hAnsi="Courier New" w:cs="Courier New"/>
          <w:bCs/>
          <w:spacing w:val="20"/>
          <w:lang w:val="uk-UA"/>
        </w:rPr>
      </w:pPr>
      <w:r w:rsidRPr="007B72A9">
        <w:rPr>
          <w:rFonts w:ascii="Courier New" w:hAnsi="Courier New" w:cs="Courier New"/>
          <w:bCs/>
          <w:spacing w:val="20"/>
          <w:lang w:val="uk-UA"/>
        </w:rPr>
        <w:t xml:space="preserve">        add_lorry_button.setOnClickListener(new View.OnClickListener() {</w:t>
      </w:r>
    </w:p>
    <w:p w14:paraId="7F7FFDBA" w14:textId="77777777" w:rsidR="00F10FA6" w:rsidRPr="007B72A9" w:rsidRDefault="00F10FA6" w:rsidP="007B72A9">
      <w:pPr>
        <w:tabs>
          <w:tab w:val="left" w:pos="0"/>
        </w:tabs>
        <w:ind w:firstLine="720"/>
        <w:jc w:val="both"/>
        <w:rPr>
          <w:rFonts w:ascii="Courier New" w:hAnsi="Courier New" w:cs="Courier New"/>
          <w:bCs/>
          <w:spacing w:val="20"/>
          <w:lang w:val="uk-UA"/>
        </w:rPr>
      </w:pPr>
      <w:r w:rsidRPr="007B72A9">
        <w:rPr>
          <w:rFonts w:ascii="Courier New" w:hAnsi="Courier New" w:cs="Courier New"/>
          <w:bCs/>
          <w:spacing w:val="20"/>
          <w:lang w:val="uk-UA"/>
        </w:rPr>
        <w:t xml:space="preserve">            @Override</w:t>
      </w:r>
    </w:p>
    <w:p w14:paraId="6C35C22D" w14:textId="77777777" w:rsidR="00F10FA6" w:rsidRPr="007B72A9" w:rsidRDefault="00F10FA6" w:rsidP="007B72A9">
      <w:pPr>
        <w:tabs>
          <w:tab w:val="left" w:pos="0"/>
        </w:tabs>
        <w:ind w:firstLine="720"/>
        <w:jc w:val="both"/>
        <w:rPr>
          <w:rFonts w:ascii="Courier New" w:hAnsi="Courier New" w:cs="Courier New"/>
          <w:bCs/>
          <w:spacing w:val="20"/>
          <w:lang w:val="uk-UA"/>
        </w:rPr>
      </w:pPr>
      <w:r w:rsidRPr="007B72A9">
        <w:rPr>
          <w:rFonts w:ascii="Courier New" w:hAnsi="Courier New" w:cs="Courier New"/>
          <w:bCs/>
          <w:spacing w:val="20"/>
          <w:lang w:val="uk-UA"/>
        </w:rPr>
        <w:t xml:space="preserve">            public void onClick(View v) {</w:t>
      </w:r>
    </w:p>
    <w:p w14:paraId="6567310E" w14:textId="77777777" w:rsidR="00F10FA6" w:rsidRPr="007B72A9" w:rsidRDefault="00F10FA6" w:rsidP="007B72A9">
      <w:pPr>
        <w:tabs>
          <w:tab w:val="left" w:pos="0"/>
        </w:tabs>
        <w:ind w:firstLine="720"/>
        <w:jc w:val="both"/>
        <w:rPr>
          <w:rFonts w:ascii="Courier New" w:hAnsi="Courier New" w:cs="Courier New"/>
          <w:bCs/>
          <w:spacing w:val="20"/>
          <w:lang w:val="uk-UA"/>
        </w:rPr>
      </w:pPr>
      <w:r w:rsidRPr="007B72A9">
        <w:rPr>
          <w:rFonts w:ascii="Courier New" w:hAnsi="Courier New" w:cs="Courier New"/>
          <w:bCs/>
          <w:spacing w:val="20"/>
          <w:lang w:val="uk-UA"/>
        </w:rPr>
        <w:t xml:space="preserve">                int flag = 1;</w:t>
      </w:r>
    </w:p>
    <w:p w14:paraId="42D1D7E7" w14:textId="77777777" w:rsidR="00F10FA6" w:rsidRPr="007B72A9" w:rsidRDefault="00F10FA6" w:rsidP="007B72A9">
      <w:pPr>
        <w:tabs>
          <w:tab w:val="left" w:pos="0"/>
        </w:tabs>
        <w:ind w:firstLine="720"/>
        <w:jc w:val="both"/>
        <w:rPr>
          <w:rFonts w:ascii="Courier New" w:hAnsi="Courier New" w:cs="Courier New"/>
          <w:bCs/>
          <w:spacing w:val="20"/>
          <w:lang w:val="uk-UA"/>
        </w:rPr>
      </w:pPr>
      <w:r w:rsidRPr="007B72A9">
        <w:rPr>
          <w:rFonts w:ascii="Courier New" w:hAnsi="Courier New" w:cs="Courier New"/>
          <w:bCs/>
          <w:spacing w:val="20"/>
          <w:lang w:val="uk-UA"/>
        </w:rPr>
        <w:t xml:space="preserve">                if(carNumber.getText().toString().equals("")) {</w:t>
      </w:r>
    </w:p>
    <w:p w14:paraId="07548F64" w14:textId="77777777" w:rsidR="00F10FA6" w:rsidRPr="007B72A9" w:rsidRDefault="00F10FA6" w:rsidP="007B72A9">
      <w:pPr>
        <w:tabs>
          <w:tab w:val="left" w:pos="0"/>
        </w:tabs>
        <w:ind w:firstLine="720"/>
        <w:jc w:val="both"/>
        <w:rPr>
          <w:rFonts w:ascii="Courier New" w:hAnsi="Courier New" w:cs="Courier New"/>
          <w:bCs/>
          <w:spacing w:val="20"/>
          <w:lang w:val="uk-UA"/>
        </w:rPr>
      </w:pPr>
      <w:r w:rsidRPr="007B72A9">
        <w:rPr>
          <w:rFonts w:ascii="Courier New" w:hAnsi="Courier New" w:cs="Courier New"/>
          <w:bCs/>
          <w:spacing w:val="20"/>
          <w:lang w:val="uk-UA"/>
        </w:rPr>
        <w:t xml:space="preserve">                    Toast.makeText(AddLorryActivity.this, "Введіть номер автомобіля", Toast.LENGTH_SHORT).show();</w:t>
      </w:r>
    </w:p>
    <w:p w14:paraId="520D93F8" w14:textId="77777777" w:rsidR="00F10FA6" w:rsidRPr="007B72A9" w:rsidRDefault="00F10FA6" w:rsidP="007B72A9">
      <w:pPr>
        <w:tabs>
          <w:tab w:val="left" w:pos="0"/>
        </w:tabs>
        <w:ind w:firstLine="720"/>
        <w:jc w:val="both"/>
        <w:rPr>
          <w:rFonts w:ascii="Courier New" w:hAnsi="Courier New" w:cs="Courier New"/>
          <w:bCs/>
          <w:spacing w:val="20"/>
          <w:lang w:val="uk-UA"/>
        </w:rPr>
      </w:pPr>
      <w:r w:rsidRPr="007B72A9">
        <w:rPr>
          <w:rFonts w:ascii="Courier New" w:hAnsi="Courier New" w:cs="Courier New"/>
          <w:bCs/>
          <w:spacing w:val="20"/>
          <w:lang w:val="uk-UA"/>
        </w:rPr>
        <w:t xml:space="preserve">                    flag = 0;</w:t>
      </w:r>
    </w:p>
    <w:p w14:paraId="6DF2641D" w14:textId="77777777" w:rsidR="00F10FA6" w:rsidRPr="007B72A9" w:rsidRDefault="00F10FA6" w:rsidP="007B72A9">
      <w:pPr>
        <w:tabs>
          <w:tab w:val="left" w:pos="0"/>
        </w:tabs>
        <w:ind w:firstLine="720"/>
        <w:jc w:val="both"/>
        <w:rPr>
          <w:rFonts w:ascii="Courier New" w:hAnsi="Courier New" w:cs="Courier New"/>
          <w:bCs/>
          <w:spacing w:val="20"/>
          <w:lang w:val="uk-UA"/>
        </w:rPr>
      </w:pPr>
      <w:r w:rsidRPr="007B72A9">
        <w:rPr>
          <w:rFonts w:ascii="Courier New" w:hAnsi="Courier New" w:cs="Courier New"/>
          <w:bCs/>
          <w:spacing w:val="20"/>
          <w:lang w:val="uk-UA"/>
        </w:rPr>
        <w:t xml:space="preserve">                }</w:t>
      </w:r>
    </w:p>
    <w:p w14:paraId="06F79045" w14:textId="77777777" w:rsidR="00F10FA6" w:rsidRPr="007B72A9" w:rsidRDefault="00F10FA6" w:rsidP="007B72A9">
      <w:pPr>
        <w:tabs>
          <w:tab w:val="left" w:pos="0"/>
        </w:tabs>
        <w:ind w:firstLine="720"/>
        <w:jc w:val="both"/>
        <w:rPr>
          <w:rFonts w:ascii="Courier New" w:hAnsi="Courier New" w:cs="Courier New"/>
          <w:bCs/>
          <w:spacing w:val="20"/>
          <w:lang w:val="uk-UA"/>
        </w:rPr>
      </w:pPr>
      <w:r w:rsidRPr="007B72A9">
        <w:rPr>
          <w:rFonts w:ascii="Courier New" w:hAnsi="Courier New" w:cs="Courier New"/>
          <w:bCs/>
          <w:spacing w:val="20"/>
          <w:lang w:val="uk-UA"/>
        </w:rPr>
        <w:t xml:space="preserve">                if(loadCapacity.getText().toString().equals("")) {</w:t>
      </w:r>
    </w:p>
    <w:p w14:paraId="6266518D" w14:textId="77777777" w:rsidR="00F10FA6" w:rsidRPr="007B72A9" w:rsidRDefault="00F10FA6" w:rsidP="007B72A9">
      <w:pPr>
        <w:tabs>
          <w:tab w:val="left" w:pos="0"/>
        </w:tabs>
        <w:ind w:firstLine="720"/>
        <w:jc w:val="both"/>
        <w:rPr>
          <w:rFonts w:ascii="Courier New" w:hAnsi="Courier New" w:cs="Courier New"/>
          <w:bCs/>
          <w:spacing w:val="20"/>
          <w:lang w:val="uk-UA"/>
        </w:rPr>
      </w:pPr>
      <w:r w:rsidRPr="007B72A9">
        <w:rPr>
          <w:rFonts w:ascii="Courier New" w:hAnsi="Courier New" w:cs="Courier New"/>
          <w:bCs/>
          <w:spacing w:val="20"/>
          <w:lang w:val="uk-UA"/>
        </w:rPr>
        <w:t xml:space="preserve">                    Toast.makeText(AddLorryActivity.this, "Введіть вантажність", Toast.LENGTH_SHORT).show();</w:t>
      </w:r>
    </w:p>
    <w:p w14:paraId="0A5367B1" w14:textId="77777777" w:rsidR="00F10FA6" w:rsidRPr="007B72A9" w:rsidRDefault="00F10FA6" w:rsidP="007B72A9">
      <w:pPr>
        <w:tabs>
          <w:tab w:val="left" w:pos="0"/>
        </w:tabs>
        <w:ind w:firstLine="720"/>
        <w:jc w:val="both"/>
        <w:rPr>
          <w:rFonts w:ascii="Courier New" w:hAnsi="Courier New" w:cs="Courier New"/>
          <w:bCs/>
          <w:spacing w:val="20"/>
          <w:lang w:val="uk-UA"/>
        </w:rPr>
      </w:pPr>
      <w:r w:rsidRPr="007B72A9">
        <w:rPr>
          <w:rFonts w:ascii="Courier New" w:hAnsi="Courier New" w:cs="Courier New"/>
          <w:bCs/>
          <w:spacing w:val="20"/>
          <w:lang w:val="uk-UA"/>
        </w:rPr>
        <w:t xml:space="preserve">                    flag = 0;</w:t>
      </w:r>
    </w:p>
    <w:p w14:paraId="3CBDA022" w14:textId="77777777" w:rsidR="00F10FA6" w:rsidRPr="007B72A9" w:rsidRDefault="00F10FA6" w:rsidP="007B72A9">
      <w:pPr>
        <w:tabs>
          <w:tab w:val="left" w:pos="0"/>
        </w:tabs>
        <w:ind w:firstLine="720"/>
        <w:jc w:val="both"/>
        <w:rPr>
          <w:rFonts w:ascii="Courier New" w:hAnsi="Courier New" w:cs="Courier New"/>
          <w:bCs/>
          <w:spacing w:val="20"/>
          <w:lang w:val="uk-UA"/>
        </w:rPr>
      </w:pPr>
      <w:r w:rsidRPr="007B72A9">
        <w:rPr>
          <w:rFonts w:ascii="Courier New" w:hAnsi="Courier New" w:cs="Courier New"/>
          <w:bCs/>
          <w:spacing w:val="20"/>
          <w:lang w:val="uk-UA"/>
        </w:rPr>
        <w:t xml:space="preserve">                }</w:t>
      </w:r>
    </w:p>
    <w:p w14:paraId="51B4FFFB" w14:textId="77777777" w:rsidR="00F10FA6" w:rsidRPr="007B72A9" w:rsidRDefault="00F10FA6" w:rsidP="007B72A9">
      <w:pPr>
        <w:tabs>
          <w:tab w:val="left" w:pos="0"/>
        </w:tabs>
        <w:ind w:firstLine="720"/>
        <w:jc w:val="both"/>
        <w:rPr>
          <w:rFonts w:ascii="Courier New" w:hAnsi="Courier New" w:cs="Courier New"/>
          <w:bCs/>
          <w:spacing w:val="20"/>
          <w:lang w:val="uk-UA"/>
        </w:rPr>
      </w:pPr>
      <w:r w:rsidRPr="007B72A9">
        <w:rPr>
          <w:rFonts w:ascii="Courier New" w:hAnsi="Courier New" w:cs="Courier New"/>
          <w:bCs/>
          <w:spacing w:val="20"/>
          <w:lang w:val="uk-UA"/>
        </w:rPr>
        <w:t xml:space="preserve">                if(manufacturer.getText().toString().equals("")) {</w:t>
      </w:r>
    </w:p>
    <w:p w14:paraId="27CD32E7" w14:textId="77777777" w:rsidR="00F10FA6" w:rsidRPr="007B72A9" w:rsidRDefault="00F10FA6" w:rsidP="007B72A9">
      <w:pPr>
        <w:tabs>
          <w:tab w:val="left" w:pos="0"/>
        </w:tabs>
        <w:ind w:firstLine="720"/>
        <w:jc w:val="both"/>
        <w:rPr>
          <w:rFonts w:ascii="Courier New" w:hAnsi="Courier New" w:cs="Courier New"/>
          <w:bCs/>
          <w:spacing w:val="20"/>
          <w:lang w:val="uk-UA"/>
        </w:rPr>
      </w:pPr>
      <w:r w:rsidRPr="007B72A9">
        <w:rPr>
          <w:rFonts w:ascii="Courier New" w:hAnsi="Courier New" w:cs="Courier New"/>
          <w:bCs/>
          <w:spacing w:val="20"/>
          <w:lang w:val="uk-UA"/>
        </w:rPr>
        <w:t xml:space="preserve">                    Toast.makeText(AddLorryActivity.this, "Введіть виробника", Toast.LENGTH_SHORT).show();</w:t>
      </w:r>
    </w:p>
    <w:p w14:paraId="06267EEB" w14:textId="77777777" w:rsidR="00F10FA6" w:rsidRPr="007B72A9" w:rsidRDefault="00F10FA6" w:rsidP="007B72A9">
      <w:pPr>
        <w:tabs>
          <w:tab w:val="left" w:pos="0"/>
        </w:tabs>
        <w:ind w:firstLine="720"/>
        <w:jc w:val="both"/>
        <w:rPr>
          <w:rFonts w:ascii="Courier New" w:hAnsi="Courier New" w:cs="Courier New"/>
          <w:bCs/>
          <w:spacing w:val="20"/>
          <w:lang w:val="uk-UA"/>
        </w:rPr>
      </w:pPr>
      <w:r w:rsidRPr="007B72A9">
        <w:rPr>
          <w:rFonts w:ascii="Courier New" w:hAnsi="Courier New" w:cs="Courier New"/>
          <w:bCs/>
          <w:spacing w:val="20"/>
          <w:lang w:val="uk-UA"/>
        </w:rPr>
        <w:t xml:space="preserve">                    flag = 0;</w:t>
      </w:r>
    </w:p>
    <w:p w14:paraId="0DDFBD4A" w14:textId="77777777" w:rsidR="00F10FA6" w:rsidRPr="007B72A9" w:rsidRDefault="00F10FA6" w:rsidP="007B72A9">
      <w:pPr>
        <w:tabs>
          <w:tab w:val="left" w:pos="0"/>
        </w:tabs>
        <w:ind w:firstLine="720"/>
        <w:jc w:val="both"/>
        <w:rPr>
          <w:rFonts w:ascii="Courier New" w:hAnsi="Courier New" w:cs="Courier New"/>
          <w:bCs/>
          <w:spacing w:val="20"/>
          <w:lang w:val="uk-UA"/>
        </w:rPr>
      </w:pPr>
      <w:r w:rsidRPr="007B72A9">
        <w:rPr>
          <w:rFonts w:ascii="Courier New" w:hAnsi="Courier New" w:cs="Courier New"/>
          <w:bCs/>
          <w:spacing w:val="20"/>
          <w:lang w:val="uk-UA"/>
        </w:rPr>
        <w:t xml:space="preserve">                }</w:t>
      </w:r>
    </w:p>
    <w:p w14:paraId="5B6D7109" w14:textId="77777777" w:rsidR="00F10FA6" w:rsidRPr="007B72A9" w:rsidRDefault="00F10FA6" w:rsidP="007B72A9">
      <w:pPr>
        <w:tabs>
          <w:tab w:val="left" w:pos="0"/>
        </w:tabs>
        <w:ind w:firstLine="720"/>
        <w:jc w:val="both"/>
        <w:rPr>
          <w:rFonts w:ascii="Courier New" w:hAnsi="Courier New" w:cs="Courier New"/>
          <w:bCs/>
          <w:spacing w:val="20"/>
          <w:lang w:val="uk-UA"/>
        </w:rPr>
      </w:pPr>
      <w:r w:rsidRPr="007B72A9">
        <w:rPr>
          <w:rFonts w:ascii="Courier New" w:hAnsi="Courier New" w:cs="Courier New"/>
          <w:bCs/>
          <w:spacing w:val="20"/>
          <w:lang w:val="uk-UA"/>
        </w:rPr>
        <w:t xml:space="preserve">                if(autoCompleteTextViewTypesOfFreight.getText().toString().equals("")) {</w:t>
      </w:r>
    </w:p>
    <w:p w14:paraId="1096461B" w14:textId="77777777" w:rsidR="00F10FA6" w:rsidRPr="007B72A9" w:rsidRDefault="00F10FA6" w:rsidP="007B72A9">
      <w:pPr>
        <w:tabs>
          <w:tab w:val="left" w:pos="0"/>
        </w:tabs>
        <w:ind w:firstLine="720"/>
        <w:jc w:val="both"/>
        <w:rPr>
          <w:rFonts w:ascii="Courier New" w:hAnsi="Courier New" w:cs="Courier New"/>
          <w:bCs/>
          <w:spacing w:val="20"/>
          <w:lang w:val="uk-UA"/>
        </w:rPr>
      </w:pPr>
      <w:r w:rsidRPr="007B72A9">
        <w:rPr>
          <w:rFonts w:ascii="Courier New" w:hAnsi="Courier New" w:cs="Courier New"/>
          <w:bCs/>
          <w:spacing w:val="20"/>
          <w:lang w:val="uk-UA"/>
        </w:rPr>
        <w:t xml:space="preserve">                    Toast.makeText(AddLorryActivity.this, "Виберіть тип вантажу", Toast.LENGTH_SHORT).show();</w:t>
      </w:r>
    </w:p>
    <w:p w14:paraId="700C397F" w14:textId="77777777" w:rsidR="00F10FA6" w:rsidRPr="007B72A9" w:rsidRDefault="00F10FA6" w:rsidP="007B72A9">
      <w:pPr>
        <w:tabs>
          <w:tab w:val="left" w:pos="0"/>
        </w:tabs>
        <w:ind w:firstLine="720"/>
        <w:jc w:val="both"/>
        <w:rPr>
          <w:rFonts w:ascii="Courier New" w:hAnsi="Courier New" w:cs="Courier New"/>
          <w:bCs/>
          <w:spacing w:val="20"/>
          <w:lang w:val="uk-UA"/>
        </w:rPr>
      </w:pPr>
      <w:r w:rsidRPr="007B72A9">
        <w:rPr>
          <w:rFonts w:ascii="Courier New" w:hAnsi="Courier New" w:cs="Courier New"/>
          <w:bCs/>
          <w:spacing w:val="20"/>
          <w:lang w:val="uk-UA"/>
        </w:rPr>
        <w:t xml:space="preserve">                    flag = 0;</w:t>
      </w:r>
    </w:p>
    <w:p w14:paraId="2006A61D" w14:textId="77777777" w:rsidR="00F10FA6" w:rsidRPr="007B72A9" w:rsidRDefault="00F10FA6" w:rsidP="007B72A9">
      <w:pPr>
        <w:tabs>
          <w:tab w:val="left" w:pos="0"/>
        </w:tabs>
        <w:ind w:firstLine="720"/>
        <w:jc w:val="both"/>
        <w:rPr>
          <w:rFonts w:ascii="Courier New" w:hAnsi="Courier New" w:cs="Courier New"/>
          <w:bCs/>
          <w:spacing w:val="20"/>
          <w:lang w:val="uk-UA"/>
        </w:rPr>
      </w:pPr>
      <w:r w:rsidRPr="007B72A9">
        <w:rPr>
          <w:rFonts w:ascii="Courier New" w:hAnsi="Courier New" w:cs="Courier New"/>
          <w:bCs/>
          <w:spacing w:val="20"/>
          <w:lang w:val="uk-UA"/>
        </w:rPr>
        <w:t xml:space="preserve">                }</w:t>
      </w:r>
    </w:p>
    <w:p w14:paraId="3A1F6C72" w14:textId="77777777" w:rsidR="00F10FA6" w:rsidRPr="007B72A9" w:rsidRDefault="00F10FA6" w:rsidP="007B72A9">
      <w:pPr>
        <w:tabs>
          <w:tab w:val="left" w:pos="0"/>
        </w:tabs>
        <w:ind w:firstLine="720"/>
        <w:jc w:val="both"/>
        <w:rPr>
          <w:rFonts w:ascii="Courier New" w:hAnsi="Courier New" w:cs="Courier New"/>
          <w:bCs/>
          <w:spacing w:val="20"/>
          <w:lang w:val="uk-UA"/>
        </w:rPr>
      </w:pPr>
      <w:r w:rsidRPr="007B72A9">
        <w:rPr>
          <w:rFonts w:ascii="Courier New" w:hAnsi="Courier New" w:cs="Courier New"/>
          <w:bCs/>
          <w:spacing w:val="20"/>
          <w:lang w:val="uk-UA"/>
        </w:rPr>
        <w:t xml:space="preserve">                if(autoCompleteTextViewTypesOfBodywork.getText().toString().equals("")) {</w:t>
      </w:r>
    </w:p>
    <w:p w14:paraId="629016F2" w14:textId="77777777" w:rsidR="00F10FA6" w:rsidRPr="007B72A9" w:rsidRDefault="00F10FA6" w:rsidP="007B72A9">
      <w:pPr>
        <w:tabs>
          <w:tab w:val="left" w:pos="0"/>
        </w:tabs>
        <w:ind w:firstLine="720"/>
        <w:jc w:val="both"/>
        <w:rPr>
          <w:rFonts w:ascii="Courier New" w:hAnsi="Courier New" w:cs="Courier New"/>
          <w:bCs/>
          <w:spacing w:val="20"/>
          <w:lang w:val="uk-UA"/>
        </w:rPr>
      </w:pPr>
      <w:r w:rsidRPr="007B72A9">
        <w:rPr>
          <w:rFonts w:ascii="Courier New" w:hAnsi="Courier New" w:cs="Courier New"/>
          <w:bCs/>
          <w:spacing w:val="20"/>
          <w:lang w:val="uk-UA"/>
        </w:rPr>
        <w:t xml:space="preserve">                    Toast.makeText(AddLorryActivity.this, "Виберіть тип кузова", Toast.LENGTH_SHORT).show();</w:t>
      </w:r>
    </w:p>
    <w:p w14:paraId="4CCD3155" w14:textId="77777777" w:rsidR="00F10FA6" w:rsidRPr="007B72A9" w:rsidRDefault="00F10FA6" w:rsidP="007B72A9">
      <w:pPr>
        <w:tabs>
          <w:tab w:val="left" w:pos="0"/>
        </w:tabs>
        <w:ind w:firstLine="720"/>
        <w:jc w:val="both"/>
        <w:rPr>
          <w:rFonts w:ascii="Courier New" w:hAnsi="Courier New" w:cs="Courier New"/>
          <w:bCs/>
          <w:spacing w:val="20"/>
          <w:lang w:val="uk-UA"/>
        </w:rPr>
      </w:pPr>
      <w:r w:rsidRPr="007B72A9">
        <w:rPr>
          <w:rFonts w:ascii="Courier New" w:hAnsi="Courier New" w:cs="Courier New"/>
          <w:bCs/>
          <w:spacing w:val="20"/>
          <w:lang w:val="uk-UA"/>
        </w:rPr>
        <w:t xml:space="preserve">                    flag = 0;</w:t>
      </w:r>
    </w:p>
    <w:p w14:paraId="76EA6789" w14:textId="77777777" w:rsidR="00F10FA6" w:rsidRPr="007B72A9" w:rsidRDefault="00F10FA6" w:rsidP="007B72A9">
      <w:pPr>
        <w:tabs>
          <w:tab w:val="left" w:pos="0"/>
        </w:tabs>
        <w:ind w:firstLine="720"/>
        <w:jc w:val="both"/>
        <w:rPr>
          <w:rFonts w:ascii="Courier New" w:hAnsi="Courier New" w:cs="Courier New"/>
          <w:bCs/>
          <w:spacing w:val="20"/>
          <w:lang w:val="uk-UA"/>
        </w:rPr>
      </w:pPr>
      <w:r w:rsidRPr="007B72A9">
        <w:rPr>
          <w:rFonts w:ascii="Courier New" w:hAnsi="Courier New" w:cs="Courier New"/>
          <w:bCs/>
          <w:spacing w:val="20"/>
          <w:lang w:val="uk-UA"/>
        </w:rPr>
        <w:t xml:space="preserve">                }</w:t>
      </w:r>
    </w:p>
    <w:p w14:paraId="1992F4EC" w14:textId="77777777" w:rsidR="00F10FA6" w:rsidRPr="007B72A9" w:rsidRDefault="00F10FA6" w:rsidP="007B72A9">
      <w:pPr>
        <w:tabs>
          <w:tab w:val="left" w:pos="0"/>
        </w:tabs>
        <w:ind w:firstLine="720"/>
        <w:jc w:val="both"/>
        <w:rPr>
          <w:rFonts w:ascii="Courier New" w:hAnsi="Courier New" w:cs="Courier New"/>
          <w:bCs/>
          <w:spacing w:val="20"/>
          <w:lang w:val="uk-UA"/>
        </w:rPr>
      </w:pPr>
      <w:r w:rsidRPr="007B72A9">
        <w:rPr>
          <w:rFonts w:ascii="Courier New" w:hAnsi="Courier New" w:cs="Courier New"/>
          <w:bCs/>
          <w:spacing w:val="20"/>
          <w:lang w:val="uk-UA"/>
        </w:rPr>
        <w:t xml:space="preserve">                if(yearOfProduction.getText().toString().equals("")) {</w:t>
      </w:r>
    </w:p>
    <w:p w14:paraId="35CAC8D8" w14:textId="77777777" w:rsidR="00F10FA6" w:rsidRPr="007B72A9" w:rsidRDefault="00F10FA6" w:rsidP="007B72A9">
      <w:pPr>
        <w:tabs>
          <w:tab w:val="left" w:pos="0"/>
        </w:tabs>
        <w:ind w:firstLine="720"/>
        <w:jc w:val="both"/>
        <w:rPr>
          <w:rFonts w:ascii="Courier New" w:hAnsi="Courier New" w:cs="Courier New"/>
          <w:bCs/>
          <w:spacing w:val="20"/>
          <w:lang w:val="uk-UA"/>
        </w:rPr>
      </w:pPr>
      <w:r w:rsidRPr="007B72A9">
        <w:rPr>
          <w:rFonts w:ascii="Courier New" w:hAnsi="Courier New" w:cs="Courier New"/>
          <w:bCs/>
          <w:spacing w:val="20"/>
          <w:lang w:val="uk-UA"/>
        </w:rPr>
        <w:t xml:space="preserve">                    Toast.makeText(AddLorryActivity.this, "Введіть рік виробництва", Toast.LENGTH_SHORT).show();</w:t>
      </w:r>
    </w:p>
    <w:p w14:paraId="3F87C868" w14:textId="77777777" w:rsidR="00F10FA6" w:rsidRPr="007B72A9" w:rsidRDefault="00F10FA6" w:rsidP="007B72A9">
      <w:pPr>
        <w:tabs>
          <w:tab w:val="left" w:pos="0"/>
        </w:tabs>
        <w:ind w:firstLine="720"/>
        <w:jc w:val="both"/>
        <w:rPr>
          <w:rFonts w:ascii="Courier New" w:hAnsi="Courier New" w:cs="Courier New"/>
          <w:bCs/>
          <w:spacing w:val="20"/>
          <w:lang w:val="uk-UA"/>
        </w:rPr>
      </w:pPr>
      <w:r w:rsidRPr="007B72A9">
        <w:rPr>
          <w:rFonts w:ascii="Courier New" w:hAnsi="Courier New" w:cs="Courier New"/>
          <w:bCs/>
          <w:spacing w:val="20"/>
          <w:lang w:val="uk-UA"/>
        </w:rPr>
        <w:t xml:space="preserve">                    flag = 0;</w:t>
      </w:r>
    </w:p>
    <w:p w14:paraId="572011A0" w14:textId="77777777" w:rsidR="00F10FA6" w:rsidRPr="007B72A9" w:rsidRDefault="00F10FA6" w:rsidP="007B72A9">
      <w:pPr>
        <w:tabs>
          <w:tab w:val="left" w:pos="0"/>
        </w:tabs>
        <w:ind w:firstLine="720"/>
        <w:jc w:val="both"/>
        <w:rPr>
          <w:rFonts w:ascii="Courier New" w:hAnsi="Courier New" w:cs="Courier New"/>
          <w:bCs/>
          <w:spacing w:val="20"/>
          <w:lang w:val="uk-UA"/>
        </w:rPr>
      </w:pPr>
      <w:r w:rsidRPr="007B72A9">
        <w:rPr>
          <w:rFonts w:ascii="Courier New" w:hAnsi="Courier New" w:cs="Courier New"/>
          <w:bCs/>
          <w:spacing w:val="20"/>
          <w:lang w:val="uk-UA"/>
        </w:rPr>
        <w:t xml:space="preserve">                }</w:t>
      </w:r>
    </w:p>
    <w:p w14:paraId="04510AC9" w14:textId="77777777" w:rsidR="00F10FA6" w:rsidRPr="007B72A9" w:rsidRDefault="00F10FA6" w:rsidP="007B72A9">
      <w:pPr>
        <w:tabs>
          <w:tab w:val="left" w:pos="0"/>
        </w:tabs>
        <w:ind w:firstLine="720"/>
        <w:jc w:val="both"/>
        <w:rPr>
          <w:rFonts w:ascii="Courier New" w:hAnsi="Courier New" w:cs="Courier New"/>
          <w:bCs/>
          <w:spacing w:val="20"/>
          <w:lang w:val="uk-UA"/>
        </w:rPr>
      </w:pPr>
      <w:r w:rsidRPr="007B72A9">
        <w:rPr>
          <w:rFonts w:ascii="Courier New" w:hAnsi="Courier New" w:cs="Courier New"/>
          <w:bCs/>
          <w:spacing w:val="20"/>
          <w:lang w:val="uk-UA"/>
        </w:rPr>
        <w:t xml:space="preserve">                if (flag == 1){</w:t>
      </w:r>
    </w:p>
    <w:p w14:paraId="34176476" w14:textId="77777777" w:rsidR="00F10FA6" w:rsidRPr="007B72A9" w:rsidRDefault="00F10FA6" w:rsidP="007B72A9">
      <w:pPr>
        <w:tabs>
          <w:tab w:val="left" w:pos="0"/>
        </w:tabs>
        <w:ind w:firstLine="720"/>
        <w:jc w:val="both"/>
        <w:rPr>
          <w:rFonts w:ascii="Courier New" w:hAnsi="Courier New" w:cs="Courier New"/>
          <w:bCs/>
          <w:spacing w:val="20"/>
          <w:lang w:val="uk-UA"/>
        </w:rPr>
      </w:pPr>
      <w:r w:rsidRPr="007B72A9">
        <w:rPr>
          <w:rFonts w:ascii="Courier New" w:hAnsi="Courier New" w:cs="Courier New"/>
          <w:bCs/>
          <w:spacing w:val="20"/>
          <w:lang w:val="uk-UA"/>
        </w:rPr>
        <w:t xml:space="preserve">                    MyDatabaseHelper myDB = new MyDatabaseHelper(AddLorryActivity.this);</w:t>
      </w:r>
    </w:p>
    <w:p w14:paraId="0075D97D" w14:textId="77777777" w:rsidR="00F10FA6" w:rsidRPr="007B72A9" w:rsidRDefault="00F10FA6" w:rsidP="007B72A9">
      <w:pPr>
        <w:tabs>
          <w:tab w:val="left" w:pos="0"/>
        </w:tabs>
        <w:ind w:firstLine="720"/>
        <w:jc w:val="both"/>
        <w:rPr>
          <w:rFonts w:ascii="Courier New" w:hAnsi="Courier New" w:cs="Courier New"/>
          <w:bCs/>
          <w:spacing w:val="20"/>
          <w:lang w:val="uk-UA"/>
        </w:rPr>
      </w:pPr>
      <w:r w:rsidRPr="007B72A9">
        <w:rPr>
          <w:rFonts w:ascii="Courier New" w:hAnsi="Courier New" w:cs="Courier New"/>
          <w:bCs/>
          <w:spacing w:val="20"/>
          <w:lang w:val="uk-UA"/>
        </w:rPr>
        <w:t xml:space="preserve">                    myDB.addLorry(carNumber.getText().toString().trim(),</w:t>
      </w:r>
    </w:p>
    <w:p w14:paraId="442542FD" w14:textId="77777777" w:rsidR="00F10FA6" w:rsidRPr="007B72A9" w:rsidRDefault="00F10FA6" w:rsidP="007B72A9">
      <w:pPr>
        <w:tabs>
          <w:tab w:val="left" w:pos="0"/>
        </w:tabs>
        <w:ind w:firstLine="720"/>
        <w:jc w:val="both"/>
        <w:rPr>
          <w:rFonts w:ascii="Courier New" w:hAnsi="Courier New" w:cs="Courier New"/>
          <w:bCs/>
          <w:spacing w:val="20"/>
          <w:lang w:val="uk-UA"/>
        </w:rPr>
      </w:pPr>
      <w:r w:rsidRPr="007B72A9">
        <w:rPr>
          <w:rFonts w:ascii="Courier New" w:hAnsi="Courier New" w:cs="Courier New"/>
          <w:bCs/>
          <w:spacing w:val="20"/>
          <w:lang w:val="uk-UA"/>
        </w:rPr>
        <w:t xml:space="preserve">                            Double.valueOf(loadCapacity.getText().toString().trim()),</w:t>
      </w:r>
    </w:p>
    <w:p w14:paraId="6487AEB0" w14:textId="77777777" w:rsidR="00F10FA6" w:rsidRPr="007B72A9" w:rsidRDefault="00F10FA6" w:rsidP="007B72A9">
      <w:pPr>
        <w:tabs>
          <w:tab w:val="left" w:pos="0"/>
        </w:tabs>
        <w:ind w:firstLine="720"/>
        <w:jc w:val="both"/>
        <w:rPr>
          <w:rFonts w:ascii="Courier New" w:hAnsi="Courier New" w:cs="Courier New"/>
          <w:bCs/>
          <w:spacing w:val="20"/>
          <w:lang w:val="uk-UA"/>
        </w:rPr>
      </w:pPr>
      <w:r w:rsidRPr="007B72A9">
        <w:rPr>
          <w:rFonts w:ascii="Courier New" w:hAnsi="Courier New" w:cs="Courier New"/>
          <w:bCs/>
          <w:spacing w:val="20"/>
          <w:lang w:val="uk-UA"/>
        </w:rPr>
        <w:t xml:space="preserve">                            manufacturer.getText().toString().trim(),</w:t>
      </w:r>
    </w:p>
    <w:p w14:paraId="444585E1" w14:textId="77777777" w:rsidR="00F10FA6" w:rsidRPr="007B72A9" w:rsidRDefault="00F10FA6" w:rsidP="007B72A9">
      <w:pPr>
        <w:tabs>
          <w:tab w:val="left" w:pos="0"/>
        </w:tabs>
        <w:ind w:firstLine="720"/>
        <w:jc w:val="both"/>
        <w:rPr>
          <w:rFonts w:ascii="Courier New" w:hAnsi="Courier New" w:cs="Courier New"/>
          <w:bCs/>
          <w:spacing w:val="20"/>
          <w:lang w:val="uk-UA"/>
        </w:rPr>
      </w:pPr>
      <w:r w:rsidRPr="007B72A9">
        <w:rPr>
          <w:rFonts w:ascii="Courier New" w:hAnsi="Courier New" w:cs="Courier New"/>
          <w:bCs/>
          <w:spacing w:val="20"/>
          <w:lang w:val="uk-UA"/>
        </w:rPr>
        <w:t xml:space="preserve">                            autoCompleteTextViewTypesOfFreight.getText().toString().trim(),</w:t>
      </w:r>
    </w:p>
    <w:p w14:paraId="3A2DF0D0" w14:textId="77777777" w:rsidR="00F10FA6" w:rsidRPr="007B72A9" w:rsidRDefault="00F10FA6" w:rsidP="007B72A9">
      <w:pPr>
        <w:tabs>
          <w:tab w:val="left" w:pos="0"/>
        </w:tabs>
        <w:ind w:firstLine="720"/>
        <w:jc w:val="both"/>
        <w:rPr>
          <w:rFonts w:ascii="Courier New" w:hAnsi="Courier New" w:cs="Courier New"/>
          <w:bCs/>
          <w:spacing w:val="20"/>
          <w:lang w:val="uk-UA"/>
        </w:rPr>
      </w:pPr>
      <w:r w:rsidRPr="007B72A9">
        <w:rPr>
          <w:rFonts w:ascii="Courier New" w:hAnsi="Courier New" w:cs="Courier New"/>
          <w:bCs/>
          <w:spacing w:val="20"/>
          <w:lang w:val="uk-UA"/>
        </w:rPr>
        <w:t xml:space="preserve">                            autoCompleteTextViewTypesOfBodywork.getText().toString().trim(),</w:t>
      </w:r>
    </w:p>
    <w:p w14:paraId="0F7C40DE" w14:textId="77777777" w:rsidR="00F10FA6" w:rsidRPr="007B72A9" w:rsidRDefault="00F10FA6" w:rsidP="007B72A9">
      <w:pPr>
        <w:tabs>
          <w:tab w:val="left" w:pos="0"/>
        </w:tabs>
        <w:ind w:firstLine="720"/>
        <w:jc w:val="both"/>
        <w:rPr>
          <w:rFonts w:ascii="Courier New" w:hAnsi="Courier New" w:cs="Courier New"/>
          <w:bCs/>
          <w:spacing w:val="20"/>
          <w:lang w:val="uk-UA"/>
        </w:rPr>
      </w:pPr>
      <w:r w:rsidRPr="007B72A9">
        <w:rPr>
          <w:rFonts w:ascii="Courier New" w:hAnsi="Courier New" w:cs="Courier New"/>
          <w:bCs/>
          <w:spacing w:val="20"/>
          <w:lang w:val="uk-UA"/>
        </w:rPr>
        <w:t xml:space="preserve">                            Integer.valueOf(yearOfProduction.getText().toString().trim())</w:t>
      </w:r>
    </w:p>
    <w:p w14:paraId="2CD14E4E" w14:textId="77777777" w:rsidR="00F10FA6" w:rsidRPr="007B72A9" w:rsidRDefault="00F10FA6" w:rsidP="007B72A9">
      <w:pPr>
        <w:tabs>
          <w:tab w:val="left" w:pos="0"/>
        </w:tabs>
        <w:ind w:firstLine="720"/>
        <w:jc w:val="both"/>
        <w:rPr>
          <w:rFonts w:ascii="Courier New" w:hAnsi="Courier New" w:cs="Courier New"/>
          <w:bCs/>
          <w:spacing w:val="20"/>
          <w:lang w:val="uk-UA"/>
        </w:rPr>
      </w:pPr>
      <w:r w:rsidRPr="007B72A9">
        <w:rPr>
          <w:rFonts w:ascii="Courier New" w:hAnsi="Courier New" w:cs="Courier New"/>
          <w:bCs/>
          <w:spacing w:val="20"/>
          <w:lang w:val="uk-UA"/>
        </w:rPr>
        <w:t xml:space="preserve">                    );</w:t>
      </w:r>
    </w:p>
    <w:p w14:paraId="74B5CF03" w14:textId="77777777" w:rsidR="00F10FA6" w:rsidRPr="007B72A9" w:rsidRDefault="00F10FA6" w:rsidP="007B72A9">
      <w:pPr>
        <w:tabs>
          <w:tab w:val="left" w:pos="0"/>
        </w:tabs>
        <w:ind w:firstLine="720"/>
        <w:jc w:val="both"/>
        <w:rPr>
          <w:rFonts w:ascii="Courier New" w:hAnsi="Courier New" w:cs="Courier New"/>
          <w:bCs/>
          <w:spacing w:val="20"/>
          <w:lang w:val="uk-UA"/>
        </w:rPr>
      </w:pPr>
      <w:r w:rsidRPr="007B72A9">
        <w:rPr>
          <w:rFonts w:ascii="Courier New" w:hAnsi="Courier New" w:cs="Courier New"/>
          <w:bCs/>
          <w:spacing w:val="20"/>
          <w:lang w:val="uk-UA"/>
        </w:rPr>
        <w:t xml:space="preserve">                }</w:t>
      </w:r>
    </w:p>
    <w:p w14:paraId="7DD3ADA2" w14:textId="77777777" w:rsidR="00F10FA6" w:rsidRPr="007B72A9" w:rsidRDefault="00F10FA6" w:rsidP="007B72A9">
      <w:pPr>
        <w:tabs>
          <w:tab w:val="left" w:pos="0"/>
        </w:tabs>
        <w:ind w:firstLine="720"/>
        <w:jc w:val="both"/>
        <w:rPr>
          <w:rFonts w:ascii="Courier New" w:hAnsi="Courier New" w:cs="Courier New"/>
          <w:bCs/>
          <w:spacing w:val="20"/>
          <w:lang w:val="uk-UA"/>
        </w:rPr>
      </w:pPr>
      <w:r w:rsidRPr="007B72A9">
        <w:rPr>
          <w:rFonts w:ascii="Courier New" w:hAnsi="Courier New" w:cs="Courier New"/>
          <w:bCs/>
          <w:spacing w:val="20"/>
          <w:lang w:val="uk-UA"/>
        </w:rPr>
        <w:t xml:space="preserve">            }</w:t>
      </w:r>
    </w:p>
    <w:p w14:paraId="3CB91052" w14:textId="77777777" w:rsidR="00F10FA6" w:rsidRPr="007B72A9" w:rsidRDefault="00F10FA6" w:rsidP="007B72A9">
      <w:pPr>
        <w:tabs>
          <w:tab w:val="left" w:pos="0"/>
        </w:tabs>
        <w:ind w:firstLine="720"/>
        <w:jc w:val="both"/>
        <w:rPr>
          <w:rFonts w:ascii="Courier New" w:hAnsi="Courier New" w:cs="Courier New"/>
          <w:bCs/>
          <w:spacing w:val="20"/>
          <w:lang w:val="uk-UA"/>
        </w:rPr>
      </w:pPr>
      <w:r w:rsidRPr="007B72A9">
        <w:rPr>
          <w:rFonts w:ascii="Courier New" w:hAnsi="Courier New" w:cs="Courier New"/>
          <w:bCs/>
          <w:spacing w:val="20"/>
          <w:lang w:val="uk-UA"/>
        </w:rPr>
        <w:t xml:space="preserve">        });</w:t>
      </w:r>
    </w:p>
    <w:p w14:paraId="22B3E5FE" w14:textId="77777777" w:rsidR="00F10FA6" w:rsidRPr="007B72A9" w:rsidRDefault="00F10FA6" w:rsidP="007B72A9">
      <w:pPr>
        <w:tabs>
          <w:tab w:val="left" w:pos="0"/>
        </w:tabs>
        <w:ind w:firstLine="720"/>
        <w:jc w:val="both"/>
        <w:rPr>
          <w:rFonts w:ascii="Courier New" w:hAnsi="Courier New" w:cs="Courier New"/>
          <w:bCs/>
          <w:spacing w:val="20"/>
          <w:lang w:val="uk-UA"/>
        </w:rPr>
      </w:pPr>
      <w:r w:rsidRPr="007B72A9">
        <w:rPr>
          <w:rFonts w:ascii="Courier New" w:hAnsi="Courier New" w:cs="Courier New"/>
          <w:bCs/>
          <w:spacing w:val="20"/>
          <w:lang w:val="uk-UA"/>
        </w:rPr>
        <w:t xml:space="preserve">    }</w:t>
      </w:r>
    </w:p>
    <w:p w14:paraId="6A8B10B2" w14:textId="77777777" w:rsidR="00F10FA6" w:rsidRPr="007B72A9" w:rsidRDefault="00F10FA6" w:rsidP="007B72A9">
      <w:pPr>
        <w:tabs>
          <w:tab w:val="left" w:pos="0"/>
        </w:tabs>
        <w:ind w:firstLine="720"/>
        <w:jc w:val="both"/>
        <w:rPr>
          <w:rFonts w:ascii="Courier New" w:hAnsi="Courier New" w:cs="Courier New"/>
          <w:bCs/>
          <w:spacing w:val="20"/>
          <w:lang w:val="uk-UA"/>
        </w:rPr>
      </w:pPr>
      <w:r w:rsidRPr="007B72A9">
        <w:rPr>
          <w:rFonts w:ascii="Courier New" w:hAnsi="Courier New" w:cs="Courier New"/>
          <w:bCs/>
          <w:spacing w:val="20"/>
          <w:lang w:val="uk-UA"/>
        </w:rPr>
        <w:t>}</w:t>
      </w:r>
    </w:p>
    <w:p w14:paraId="4E641242" w14:textId="77777777" w:rsidR="00B37173" w:rsidRDefault="00B37173" w:rsidP="00B37173">
      <w:pPr>
        <w:tabs>
          <w:tab w:val="left" w:pos="0"/>
        </w:tabs>
        <w:spacing w:line="360" w:lineRule="auto"/>
        <w:jc w:val="both"/>
        <w:rPr>
          <w:bCs/>
          <w:spacing w:val="20"/>
          <w:sz w:val="28"/>
          <w:szCs w:val="28"/>
          <w:lang w:val="en-US"/>
        </w:rPr>
      </w:pPr>
    </w:p>
    <w:p w14:paraId="740C6B2E" w14:textId="474C1F93" w:rsidR="00F10FA6" w:rsidRPr="00B37173" w:rsidRDefault="00F10FA6" w:rsidP="00B37173">
      <w:pPr>
        <w:tabs>
          <w:tab w:val="left" w:pos="0"/>
        </w:tabs>
        <w:spacing w:line="360" w:lineRule="auto"/>
        <w:jc w:val="both"/>
        <w:rPr>
          <w:b/>
          <w:spacing w:val="20"/>
          <w:sz w:val="28"/>
          <w:szCs w:val="28"/>
          <w:lang w:val="uk-UA"/>
        </w:rPr>
      </w:pPr>
      <w:r w:rsidRPr="00B37173">
        <w:rPr>
          <w:b/>
          <w:spacing w:val="20"/>
          <w:sz w:val="28"/>
          <w:szCs w:val="28"/>
          <w:lang w:val="uk-UA"/>
        </w:rPr>
        <w:t>LorriesActivity.java</w:t>
      </w:r>
    </w:p>
    <w:p w14:paraId="1B78C0D8" w14:textId="77777777" w:rsidR="00F10FA6" w:rsidRPr="00F10FA6" w:rsidRDefault="00F10FA6" w:rsidP="00F10FA6">
      <w:pPr>
        <w:tabs>
          <w:tab w:val="left" w:pos="0"/>
        </w:tabs>
        <w:spacing w:line="360" w:lineRule="auto"/>
        <w:ind w:firstLine="720"/>
        <w:jc w:val="both"/>
        <w:rPr>
          <w:bCs/>
          <w:spacing w:val="20"/>
          <w:sz w:val="28"/>
          <w:szCs w:val="28"/>
          <w:lang w:val="uk-UA"/>
        </w:rPr>
      </w:pPr>
    </w:p>
    <w:p w14:paraId="028ADF23" w14:textId="77777777" w:rsidR="00F10FA6" w:rsidRPr="00B37173" w:rsidRDefault="00F10FA6" w:rsidP="00B37173">
      <w:pPr>
        <w:tabs>
          <w:tab w:val="left" w:pos="0"/>
        </w:tabs>
        <w:jc w:val="both"/>
        <w:rPr>
          <w:rFonts w:ascii="Courier New" w:hAnsi="Courier New" w:cs="Courier New"/>
          <w:bCs/>
          <w:spacing w:val="20"/>
          <w:lang w:val="uk-UA"/>
        </w:rPr>
      </w:pPr>
      <w:r w:rsidRPr="00B37173">
        <w:rPr>
          <w:rFonts w:ascii="Courier New" w:hAnsi="Courier New" w:cs="Courier New"/>
          <w:bCs/>
          <w:spacing w:val="20"/>
          <w:lang w:val="uk-UA"/>
        </w:rPr>
        <w:t>package com.example.myapplication;</w:t>
      </w:r>
    </w:p>
    <w:p w14:paraId="249EEBD4" w14:textId="77777777" w:rsidR="00F10FA6" w:rsidRPr="00B37173" w:rsidRDefault="00F10FA6" w:rsidP="00B37173">
      <w:pPr>
        <w:tabs>
          <w:tab w:val="left" w:pos="0"/>
        </w:tabs>
        <w:ind w:firstLine="720"/>
        <w:jc w:val="both"/>
        <w:rPr>
          <w:rFonts w:ascii="Courier New" w:hAnsi="Courier New" w:cs="Courier New"/>
          <w:bCs/>
          <w:spacing w:val="20"/>
          <w:lang w:val="uk-UA"/>
        </w:rPr>
      </w:pPr>
    </w:p>
    <w:p w14:paraId="7FC9DAA3" w14:textId="77777777" w:rsidR="00F10FA6" w:rsidRPr="00B37173" w:rsidRDefault="00F10FA6" w:rsidP="00B37173">
      <w:pPr>
        <w:tabs>
          <w:tab w:val="left" w:pos="0"/>
        </w:tabs>
        <w:jc w:val="both"/>
        <w:rPr>
          <w:rFonts w:ascii="Courier New" w:hAnsi="Courier New" w:cs="Courier New"/>
          <w:bCs/>
          <w:spacing w:val="20"/>
          <w:lang w:val="uk-UA"/>
        </w:rPr>
      </w:pPr>
      <w:r w:rsidRPr="00B37173">
        <w:rPr>
          <w:rFonts w:ascii="Courier New" w:hAnsi="Courier New" w:cs="Courier New"/>
          <w:bCs/>
          <w:spacing w:val="20"/>
          <w:lang w:val="uk-UA"/>
        </w:rPr>
        <w:t>import androidx.appcompat.app.AppCompatActivity;</w:t>
      </w:r>
    </w:p>
    <w:p w14:paraId="7DD5A003" w14:textId="77777777" w:rsidR="00F10FA6" w:rsidRPr="00B37173" w:rsidRDefault="00F10FA6" w:rsidP="00B37173">
      <w:pPr>
        <w:tabs>
          <w:tab w:val="left" w:pos="0"/>
        </w:tabs>
        <w:jc w:val="both"/>
        <w:rPr>
          <w:rFonts w:ascii="Courier New" w:hAnsi="Courier New" w:cs="Courier New"/>
          <w:bCs/>
          <w:spacing w:val="20"/>
          <w:lang w:val="uk-UA"/>
        </w:rPr>
      </w:pPr>
      <w:r w:rsidRPr="00B37173">
        <w:rPr>
          <w:rFonts w:ascii="Courier New" w:hAnsi="Courier New" w:cs="Courier New"/>
          <w:bCs/>
          <w:spacing w:val="20"/>
          <w:lang w:val="uk-UA"/>
        </w:rPr>
        <w:t>import androidx.core.view.GravityCompat;</w:t>
      </w:r>
    </w:p>
    <w:p w14:paraId="07689C96" w14:textId="77777777" w:rsidR="00F10FA6" w:rsidRPr="00B37173" w:rsidRDefault="00F10FA6" w:rsidP="00B37173">
      <w:pPr>
        <w:tabs>
          <w:tab w:val="left" w:pos="0"/>
        </w:tabs>
        <w:jc w:val="both"/>
        <w:rPr>
          <w:rFonts w:ascii="Courier New" w:hAnsi="Courier New" w:cs="Courier New"/>
          <w:bCs/>
          <w:spacing w:val="20"/>
          <w:lang w:val="uk-UA"/>
        </w:rPr>
      </w:pPr>
      <w:r w:rsidRPr="00B37173">
        <w:rPr>
          <w:rFonts w:ascii="Courier New" w:hAnsi="Courier New" w:cs="Courier New"/>
          <w:bCs/>
          <w:spacing w:val="20"/>
          <w:lang w:val="uk-UA"/>
        </w:rPr>
        <w:t>import androidx.drawerlayout.widget.DrawerLayout;</w:t>
      </w:r>
    </w:p>
    <w:p w14:paraId="534BE5F5" w14:textId="77777777" w:rsidR="00F10FA6" w:rsidRPr="00B37173" w:rsidRDefault="00F10FA6" w:rsidP="00B37173">
      <w:pPr>
        <w:tabs>
          <w:tab w:val="left" w:pos="0"/>
        </w:tabs>
        <w:jc w:val="both"/>
        <w:rPr>
          <w:rFonts w:ascii="Courier New" w:hAnsi="Courier New" w:cs="Courier New"/>
          <w:bCs/>
          <w:spacing w:val="20"/>
          <w:lang w:val="uk-UA"/>
        </w:rPr>
      </w:pPr>
      <w:r w:rsidRPr="00B37173">
        <w:rPr>
          <w:rFonts w:ascii="Courier New" w:hAnsi="Courier New" w:cs="Courier New"/>
          <w:bCs/>
          <w:spacing w:val="20"/>
          <w:lang w:val="uk-UA"/>
        </w:rPr>
        <w:t>import androidx.recyclerview.widget.LinearLayoutManager;</w:t>
      </w:r>
    </w:p>
    <w:p w14:paraId="21C1BC13" w14:textId="77777777" w:rsidR="00F10FA6" w:rsidRPr="00B37173" w:rsidRDefault="00F10FA6" w:rsidP="00B37173">
      <w:pPr>
        <w:tabs>
          <w:tab w:val="left" w:pos="0"/>
        </w:tabs>
        <w:jc w:val="both"/>
        <w:rPr>
          <w:rFonts w:ascii="Courier New" w:hAnsi="Courier New" w:cs="Courier New"/>
          <w:bCs/>
          <w:spacing w:val="20"/>
          <w:lang w:val="uk-UA"/>
        </w:rPr>
      </w:pPr>
      <w:r w:rsidRPr="00B37173">
        <w:rPr>
          <w:rFonts w:ascii="Courier New" w:hAnsi="Courier New" w:cs="Courier New"/>
          <w:bCs/>
          <w:spacing w:val="20"/>
          <w:lang w:val="uk-UA"/>
        </w:rPr>
        <w:t>import androidx.recyclerview.widget.RecyclerView;</w:t>
      </w:r>
    </w:p>
    <w:p w14:paraId="2058F71A" w14:textId="77777777" w:rsidR="00F10FA6" w:rsidRPr="00B37173" w:rsidRDefault="00F10FA6" w:rsidP="00B37173">
      <w:pPr>
        <w:tabs>
          <w:tab w:val="left" w:pos="0"/>
        </w:tabs>
        <w:ind w:firstLine="720"/>
        <w:jc w:val="both"/>
        <w:rPr>
          <w:rFonts w:ascii="Courier New" w:hAnsi="Courier New" w:cs="Courier New"/>
          <w:bCs/>
          <w:spacing w:val="20"/>
          <w:lang w:val="uk-UA"/>
        </w:rPr>
      </w:pPr>
    </w:p>
    <w:p w14:paraId="100C5DE4" w14:textId="77777777" w:rsidR="00F10FA6" w:rsidRPr="00B37173" w:rsidRDefault="00F10FA6" w:rsidP="00B37173">
      <w:pPr>
        <w:tabs>
          <w:tab w:val="left" w:pos="0"/>
        </w:tabs>
        <w:jc w:val="both"/>
        <w:rPr>
          <w:rFonts w:ascii="Courier New" w:hAnsi="Courier New" w:cs="Courier New"/>
          <w:bCs/>
          <w:spacing w:val="20"/>
          <w:lang w:val="uk-UA"/>
        </w:rPr>
      </w:pPr>
      <w:r w:rsidRPr="00B37173">
        <w:rPr>
          <w:rFonts w:ascii="Courier New" w:hAnsi="Courier New" w:cs="Courier New"/>
          <w:bCs/>
          <w:spacing w:val="20"/>
          <w:lang w:val="uk-UA"/>
        </w:rPr>
        <w:t>import android.app.Activity;</w:t>
      </w:r>
    </w:p>
    <w:p w14:paraId="457AA535" w14:textId="77777777" w:rsidR="00F10FA6" w:rsidRPr="00B37173" w:rsidRDefault="00F10FA6" w:rsidP="00B37173">
      <w:pPr>
        <w:tabs>
          <w:tab w:val="left" w:pos="0"/>
        </w:tabs>
        <w:jc w:val="both"/>
        <w:rPr>
          <w:rFonts w:ascii="Courier New" w:hAnsi="Courier New" w:cs="Courier New"/>
          <w:bCs/>
          <w:spacing w:val="20"/>
          <w:lang w:val="uk-UA"/>
        </w:rPr>
      </w:pPr>
      <w:r w:rsidRPr="00B37173">
        <w:rPr>
          <w:rFonts w:ascii="Courier New" w:hAnsi="Courier New" w:cs="Courier New"/>
          <w:bCs/>
          <w:spacing w:val="20"/>
          <w:lang w:val="uk-UA"/>
        </w:rPr>
        <w:t>import android.content.Intent;</w:t>
      </w:r>
    </w:p>
    <w:p w14:paraId="0D20B0A2" w14:textId="77777777" w:rsidR="00F10FA6" w:rsidRPr="00B37173" w:rsidRDefault="00F10FA6" w:rsidP="00B37173">
      <w:pPr>
        <w:tabs>
          <w:tab w:val="left" w:pos="0"/>
        </w:tabs>
        <w:jc w:val="both"/>
        <w:rPr>
          <w:rFonts w:ascii="Courier New" w:hAnsi="Courier New" w:cs="Courier New"/>
          <w:bCs/>
          <w:spacing w:val="20"/>
          <w:lang w:val="uk-UA"/>
        </w:rPr>
      </w:pPr>
      <w:r w:rsidRPr="00B37173">
        <w:rPr>
          <w:rFonts w:ascii="Courier New" w:hAnsi="Courier New" w:cs="Courier New"/>
          <w:bCs/>
          <w:spacing w:val="20"/>
          <w:lang w:val="uk-UA"/>
        </w:rPr>
        <w:t>import android.database.Cursor;</w:t>
      </w:r>
    </w:p>
    <w:p w14:paraId="3A24EA2E" w14:textId="77777777" w:rsidR="00F10FA6" w:rsidRPr="00B37173" w:rsidRDefault="00F10FA6" w:rsidP="00B37173">
      <w:pPr>
        <w:tabs>
          <w:tab w:val="left" w:pos="0"/>
        </w:tabs>
        <w:jc w:val="both"/>
        <w:rPr>
          <w:rFonts w:ascii="Courier New" w:hAnsi="Courier New" w:cs="Courier New"/>
          <w:bCs/>
          <w:spacing w:val="20"/>
          <w:lang w:val="uk-UA"/>
        </w:rPr>
      </w:pPr>
      <w:r w:rsidRPr="00B37173">
        <w:rPr>
          <w:rFonts w:ascii="Courier New" w:hAnsi="Courier New" w:cs="Courier New"/>
          <w:bCs/>
          <w:spacing w:val="20"/>
          <w:lang w:val="uk-UA"/>
        </w:rPr>
        <w:t>import android.os.Bundle;</w:t>
      </w:r>
    </w:p>
    <w:p w14:paraId="3538AA72" w14:textId="77777777" w:rsidR="00F10FA6" w:rsidRPr="00B37173" w:rsidRDefault="00F10FA6" w:rsidP="00B37173">
      <w:pPr>
        <w:tabs>
          <w:tab w:val="left" w:pos="0"/>
        </w:tabs>
        <w:jc w:val="both"/>
        <w:rPr>
          <w:rFonts w:ascii="Courier New" w:hAnsi="Courier New" w:cs="Courier New"/>
          <w:bCs/>
          <w:spacing w:val="20"/>
          <w:lang w:val="uk-UA"/>
        </w:rPr>
      </w:pPr>
      <w:r w:rsidRPr="00B37173">
        <w:rPr>
          <w:rFonts w:ascii="Courier New" w:hAnsi="Courier New" w:cs="Courier New"/>
          <w:bCs/>
          <w:spacing w:val="20"/>
          <w:lang w:val="uk-UA"/>
        </w:rPr>
        <w:t>import android.view.View;</w:t>
      </w:r>
    </w:p>
    <w:p w14:paraId="59EFB90B" w14:textId="77777777" w:rsidR="00F10FA6" w:rsidRPr="00B37173" w:rsidRDefault="00F10FA6" w:rsidP="00B37173">
      <w:pPr>
        <w:tabs>
          <w:tab w:val="left" w:pos="0"/>
        </w:tabs>
        <w:jc w:val="both"/>
        <w:rPr>
          <w:rFonts w:ascii="Courier New" w:hAnsi="Courier New" w:cs="Courier New"/>
          <w:bCs/>
          <w:spacing w:val="20"/>
          <w:lang w:val="uk-UA"/>
        </w:rPr>
      </w:pPr>
      <w:r w:rsidRPr="00B37173">
        <w:rPr>
          <w:rFonts w:ascii="Courier New" w:hAnsi="Courier New" w:cs="Courier New"/>
          <w:bCs/>
          <w:spacing w:val="20"/>
          <w:lang w:val="uk-UA"/>
        </w:rPr>
        <w:t>import android.widget.ImageView;</w:t>
      </w:r>
    </w:p>
    <w:p w14:paraId="5C9ACED5" w14:textId="77777777" w:rsidR="00F10FA6" w:rsidRPr="00B37173" w:rsidRDefault="00F10FA6" w:rsidP="00B37173">
      <w:pPr>
        <w:tabs>
          <w:tab w:val="left" w:pos="0"/>
        </w:tabs>
        <w:jc w:val="both"/>
        <w:rPr>
          <w:rFonts w:ascii="Courier New" w:hAnsi="Courier New" w:cs="Courier New"/>
          <w:bCs/>
          <w:spacing w:val="20"/>
          <w:lang w:val="uk-UA"/>
        </w:rPr>
      </w:pPr>
      <w:r w:rsidRPr="00B37173">
        <w:rPr>
          <w:rFonts w:ascii="Courier New" w:hAnsi="Courier New" w:cs="Courier New"/>
          <w:bCs/>
          <w:spacing w:val="20"/>
          <w:lang w:val="uk-UA"/>
        </w:rPr>
        <w:t>import android.widget.LinearLayout;</w:t>
      </w:r>
    </w:p>
    <w:p w14:paraId="39FDBA8A" w14:textId="77777777" w:rsidR="00F10FA6" w:rsidRPr="00B37173" w:rsidRDefault="00F10FA6" w:rsidP="00B37173">
      <w:pPr>
        <w:tabs>
          <w:tab w:val="left" w:pos="0"/>
        </w:tabs>
        <w:jc w:val="both"/>
        <w:rPr>
          <w:rFonts w:ascii="Courier New" w:hAnsi="Courier New" w:cs="Courier New"/>
          <w:bCs/>
          <w:spacing w:val="20"/>
          <w:lang w:val="uk-UA"/>
        </w:rPr>
      </w:pPr>
      <w:r w:rsidRPr="00B37173">
        <w:rPr>
          <w:rFonts w:ascii="Courier New" w:hAnsi="Courier New" w:cs="Courier New"/>
          <w:bCs/>
          <w:spacing w:val="20"/>
          <w:lang w:val="uk-UA"/>
        </w:rPr>
        <w:t>import android.widget.Toast;</w:t>
      </w:r>
    </w:p>
    <w:p w14:paraId="55EA0EF5" w14:textId="77777777" w:rsidR="00F10FA6" w:rsidRPr="00B37173" w:rsidRDefault="00F10FA6" w:rsidP="00B37173">
      <w:pPr>
        <w:tabs>
          <w:tab w:val="left" w:pos="0"/>
        </w:tabs>
        <w:ind w:firstLine="720"/>
        <w:jc w:val="both"/>
        <w:rPr>
          <w:rFonts w:ascii="Courier New" w:hAnsi="Courier New" w:cs="Courier New"/>
          <w:bCs/>
          <w:spacing w:val="20"/>
          <w:lang w:val="uk-UA"/>
        </w:rPr>
      </w:pPr>
    </w:p>
    <w:p w14:paraId="0F4CAA25" w14:textId="77777777" w:rsidR="00F10FA6" w:rsidRPr="00B37173" w:rsidRDefault="00F10FA6" w:rsidP="00B37173">
      <w:pPr>
        <w:tabs>
          <w:tab w:val="left" w:pos="0"/>
        </w:tabs>
        <w:jc w:val="both"/>
        <w:rPr>
          <w:rFonts w:ascii="Courier New" w:hAnsi="Courier New" w:cs="Courier New"/>
          <w:bCs/>
          <w:spacing w:val="20"/>
          <w:lang w:val="uk-UA"/>
        </w:rPr>
      </w:pPr>
      <w:r w:rsidRPr="00B37173">
        <w:rPr>
          <w:rFonts w:ascii="Courier New" w:hAnsi="Courier New" w:cs="Courier New"/>
          <w:bCs/>
          <w:spacing w:val="20"/>
          <w:lang w:val="uk-UA"/>
        </w:rPr>
        <w:t>import com.google.android.material.floatingactionbutton.FloatingActionButton;</w:t>
      </w:r>
    </w:p>
    <w:p w14:paraId="0B27F874" w14:textId="77777777" w:rsidR="00F10FA6" w:rsidRPr="00B37173" w:rsidRDefault="00F10FA6" w:rsidP="00B37173">
      <w:pPr>
        <w:tabs>
          <w:tab w:val="left" w:pos="0"/>
        </w:tabs>
        <w:ind w:firstLine="720"/>
        <w:jc w:val="both"/>
        <w:rPr>
          <w:rFonts w:ascii="Courier New" w:hAnsi="Courier New" w:cs="Courier New"/>
          <w:bCs/>
          <w:spacing w:val="20"/>
          <w:lang w:val="uk-UA"/>
        </w:rPr>
      </w:pPr>
    </w:p>
    <w:p w14:paraId="177337A9" w14:textId="77777777" w:rsidR="00F10FA6" w:rsidRPr="00B37173" w:rsidRDefault="00F10FA6" w:rsidP="00B37173">
      <w:pPr>
        <w:tabs>
          <w:tab w:val="left" w:pos="0"/>
        </w:tabs>
        <w:jc w:val="both"/>
        <w:rPr>
          <w:rFonts w:ascii="Courier New" w:hAnsi="Courier New" w:cs="Courier New"/>
          <w:bCs/>
          <w:spacing w:val="20"/>
          <w:lang w:val="uk-UA"/>
        </w:rPr>
      </w:pPr>
      <w:r w:rsidRPr="00B37173">
        <w:rPr>
          <w:rFonts w:ascii="Courier New" w:hAnsi="Courier New" w:cs="Courier New"/>
          <w:bCs/>
          <w:spacing w:val="20"/>
          <w:lang w:val="uk-UA"/>
        </w:rPr>
        <w:t>import java.util.ArrayList;</w:t>
      </w:r>
    </w:p>
    <w:p w14:paraId="3A2B06BE" w14:textId="77777777" w:rsidR="00F10FA6" w:rsidRPr="00B37173" w:rsidRDefault="00F10FA6" w:rsidP="00B37173">
      <w:pPr>
        <w:tabs>
          <w:tab w:val="left" w:pos="0"/>
        </w:tabs>
        <w:ind w:firstLine="720"/>
        <w:jc w:val="both"/>
        <w:rPr>
          <w:rFonts w:ascii="Courier New" w:hAnsi="Courier New" w:cs="Courier New"/>
          <w:bCs/>
          <w:spacing w:val="20"/>
          <w:lang w:val="uk-UA"/>
        </w:rPr>
      </w:pPr>
    </w:p>
    <w:p w14:paraId="1FAE7148"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public class LorriesActivity extends AppCompatActivity {</w:t>
      </w:r>
    </w:p>
    <w:p w14:paraId="023C8ADC" w14:textId="77777777" w:rsidR="00F10FA6" w:rsidRPr="00B37173" w:rsidRDefault="00F10FA6" w:rsidP="00B37173">
      <w:pPr>
        <w:tabs>
          <w:tab w:val="left" w:pos="0"/>
        </w:tabs>
        <w:ind w:firstLine="720"/>
        <w:jc w:val="both"/>
        <w:rPr>
          <w:rFonts w:ascii="Courier New" w:hAnsi="Courier New" w:cs="Courier New"/>
          <w:bCs/>
          <w:spacing w:val="20"/>
          <w:lang w:val="uk-UA"/>
        </w:rPr>
      </w:pPr>
    </w:p>
    <w:p w14:paraId="67A7DA22"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DrawerLayout drawerLayout;</w:t>
      </w:r>
    </w:p>
    <w:p w14:paraId="2D683DBF"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ImageView menu;</w:t>
      </w:r>
    </w:p>
    <w:p w14:paraId="13158861"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LinearLayout timetable, messages, orders, lorries, drivers, clients, partners, company;</w:t>
      </w:r>
    </w:p>
    <w:p w14:paraId="3C1DA95C"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LinearLayout logout;</w:t>
      </w:r>
    </w:p>
    <w:p w14:paraId="58F70A22"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RecyclerView recyclerLorriesView;</w:t>
      </w:r>
    </w:p>
    <w:p w14:paraId="184CA0C8"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FloatingActionButton add_lorry_button;</w:t>
      </w:r>
    </w:p>
    <w:p w14:paraId="4EC0D7BF"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MyDatabaseHelper myDB;</w:t>
      </w:r>
    </w:p>
    <w:p w14:paraId="572191FA"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ArrayList&lt;String&gt; carNumber, loadCapacity, manufacturer, typeOfFreight, typeOfBodywork, yearOfProduction;</w:t>
      </w:r>
    </w:p>
    <w:p w14:paraId="3DEA0A9F"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LorriesCustomAdapter lorriesCustomAdapter;</w:t>
      </w:r>
    </w:p>
    <w:p w14:paraId="56A657B1"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@Override</w:t>
      </w:r>
    </w:p>
    <w:p w14:paraId="467F0AA6"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protected void onCreate(Bundle savedInstanceState) {</w:t>
      </w:r>
    </w:p>
    <w:p w14:paraId="12C86AFC"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super.onCreate(savedInstanceState);</w:t>
      </w:r>
    </w:p>
    <w:p w14:paraId="2DBCEF82"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setContentView(R.layout.activity_lorries);</w:t>
      </w:r>
    </w:p>
    <w:p w14:paraId="443D1D47"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drawerLayout=findViewById(R.id.drawerLayout);</w:t>
      </w:r>
    </w:p>
    <w:p w14:paraId="7798F878"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menu=findViewById(R.id.menu);</w:t>
      </w:r>
    </w:p>
    <w:p w14:paraId="4280FEF7"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timetable=findViewById(R.id.timetable);</w:t>
      </w:r>
    </w:p>
    <w:p w14:paraId="69C22ECE"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messages=findViewById(R.id.messages);</w:t>
      </w:r>
    </w:p>
    <w:p w14:paraId="598A9650"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orders=findViewById(R.id.orders);</w:t>
      </w:r>
    </w:p>
    <w:p w14:paraId="34B5501B"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lorries=findViewById(R.id.lorries);</w:t>
      </w:r>
    </w:p>
    <w:p w14:paraId="2ACEFBDE"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drivers=findViewById(R.id.drivers);</w:t>
      </w:r>
    </w:p>
    <w:p w14:paraId="61A1483E"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clients=findViewById(R.id.clients);</w:t>
      </w:r>
    </w:p>
    <w:p w14:paraId="035D4F24"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partners=findViewById(R.id.partners);</w:t>
      </w:r>
    </w:p>
    <w:p w14:paraId="2DB1B8AC"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company=findViewById(R.id.company);</w:t>
      </w:r>
    </w:p>
    <w:p w14:paraId="160678DA"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logout=findViewById(R.id.logout);</w:t>
      </w:r>
    </w:p>
    <w:p w14:paraId="1156F8EC"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recyclerLorriesView = findViewById(R.id.recyclerLorriesView);</w:t>
      </w:r>
    </w:p>
    <w:p w14:paraId="50983247"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add_lorry_button = findViewById(R.id.add_lorry_button);</w:t>
      </w:r>
    </w:p>
    <w:p w14:paraId="79CD9EA3"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add_lorry_button.setOnClickListener(new View.OnClickListener() {</w:t>
      </w:r>
    </w:p>
    <w:p w14:paraId="604BD30A"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@Override</w:t>
      </w:r>
    </w:p>
    <w:p w14:paraId="57EC2257"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public void onClick(View v) {</w:t>
      </w:r>
    </w:p>
    <w:p w14:paraId="18EE392D"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Intent intent = new Intent(LorriesActivity.this, AddLorryActivity.class);</w:t>
      </w:r>
    </w:p>
    <w:p w14:paraId="06143776"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startActivity(intent);</w:t>
      </w:r>
    </w:p>
    <w:p w14:paraId="50A0619D"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w:t>
      </w:r>
    </w:p>
    <w:p w14:paraId="33CDA345"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w:t>
      </w:r>
    </w:p>
    <w:p w14:paraId="72FD62BC"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myDB = new MyDatabaseHelper(LorriesActivity.this);</w:t>
      </w:r>
    </w:p>
    <w:p w14:paraId="7DC1A9E0"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carNumber = new ArrayList&lt;&gt;();</w:t>
      </w:r>
    </w:p>
    <w:p w14:paraId="099EDFA7"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loadCapacity = new ArrayList&lt;&gt;();</w:t>
      </w:r>
    </w:p>
    <w:p w14:paraId="2EF6C516"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manufacturer = new ArrayList&lt;&gt;();</w:t>
      </w:r>
    </w:p>
    <w:p w14:paraId="4BF3B868"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typeOfFreight = new ArrayList&lt;&gt;();</w:t>
      </w:r>
    </w:p>
    <w:p w14:paraId="5FF63855"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typeOfBodywork = new ArrayList&lt;&gt;();</w:t>
      </w:r>
    </w:p>
    <w:p w14:paraId="03DC0AD2"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yearOfProduction = new ArrayList&lt;&gt;();</w:t>
      </w:r>
    </w:p>
    <w:p w14:paraId="2B97CA05" w14:textId="77777777" w:rsidR="00F10FA6" w:rsidRPr="00B37173" w:rsidRDefault="00F10FA6" w:rsidP="00B37173">
      <w:pPr>
        <w:tabs>
          <w:tab w:val="left" w:pos="0"/>
        </w:tabs>
        <w:ind w:firstLine="720"/>
        <w:jc w:val="both"/>
        <w:rPr>
          <w:rFonts w:ascii="Courier New" w:hAnsi="Courier New" w:cs="Courier New"/>
          <w:bCs/>
          <w:spacing w:val="20"/>
          <w:lang w:val="uk-UA"/>
        </w:rPr>
      </w:pPr>
    </w:p>
    <w:p w14:paraId="792DF057"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menu.setOnClickListener(new View.OnClickListener() {</w:t>
      </w:r>
    </w:p>
    <w:p w14:paraId="726A213B"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@Override</w:t>
      </w:r>
    </w:p>
    <w:p w14:paraId="6C89B65D"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public void onClick(View v) {</w:t>
      </w:r>
    </w:p>
    <w:p w14:paraId="7A25F735"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openDrawer(drawerLayout);</w:t>
      </w:r>
    </w:p>
    <w:p w14:paraId="1D899BF9"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w:t>
      </w:r>
    </w:p>
    <w:p w14:paraId="433172B4"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w:t>
      </w:r>
    </w:p>
    <w:p w14:paraId="5B0A35A9"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timetable.setOnClickListener(new View.OnClickListener() {</w:t>
      </w:r>
    </w:p>
    <w:p w14:paraId="31B97F2B"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@Override</w:t>
      </w:r>
    </w:p>
    <w:p w14:paraId="3450683E"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public void onClick(View v) {</w:t>
      </w:r>
    </w:p>
    <w:p w14:paraId="0BBBE147"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redirectActivity(LorriesActivity.this, MainActivity.class);</w:t>
      </w:r>
    </w:p>
    <w:p w14:paraId="41BE1099"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w:t>
      </w:r>
    </w:p>
    <w:p w14:paraId="338F9314"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w:t>
      </w:r>
    </w:p>
    <w:p w14:paraId="260A2369"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messages.setOnClickListener(new View.OnClickListener() {</w:t>
      </w:r>
    </w:p>
    <w:p w14:paraId="6DFD2F02"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@Override</w:t>
      </w:r>
    </w:p>
    <w:p w14:paraId="250164F3"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public void onClick(View v) {</w:t>
      </w:r>
    </w:p>
    <w:p w14:paraId="418A969E"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redirectActivity(LorriesActivity.this, MessagesActivity.class);</w:t>
      </w:r>
    </w:p>
    <w:p w14:paraId="7CC10B27"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w:t>
      </w:r>
    </w:p>
    <w:p w14:paraId="14D5DC9E"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w:t>
      </w:r>
    </w:p>
    <w:p w14:paraId="6B7D6034"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orders.setOnClickListener(new View.OnClickListener() {</w:t>
      </w:r>
    </w:p>
    <w:p w14:paraId="43E09DAE"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@Override</w:t>
      </w:r>
    </w:p>
    <w:p w14:paraId="1B0E008B"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public void onClick(View v) {</w:t>
      </w:r>
    </w:p>
    <w:p w14:paraId="0337904B"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redirectActivity(LorriesActivity.this, OrdersActivity.class);</w:t>
      </w:r>
    </w:p>
    <w:p w14:paraId="05A73EC7"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w:t>
      </w:r>
    </w:p>
    <w:p w14:paraId="7C200E3E"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w:t>
      </w:r>
    </w:p>
    <w:p w14:paraId="74CF48F6"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lorries.setOnClickListener(new View.OnClickListener() {</w:t>
      </w:r>
    </w:p>
    <w:p w14:paraId="4F2EFE60"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@Override</w:t>
      </w:r>
    </w:p>
    <w:p w14:paraId="58E19033"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public void onClick(View v) { recreate(); }</w:t>
      </w:r>
    </w:p>
    <w:p w14:paraId="6065E0DF"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w:t>
      </w:r>
    </w:p>
    <w:p w14:paraId="3F70BDE1"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drivers.setOnClickListener(new View.OnClickListener() {</w:t>
      </w:r>
    </w:p>
    <w:p w14:paraId="633125AC"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@Override</w:t>
      </w:r>
    </w:p>
    <w:p w14:paraId="6F7F1584"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public void onClick(View v) {</w:t>
      </w:r>
    </w:p>
    <w:p w14:paraId="79696794"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redirectActivity(LorriesActivity.this, DriversActivity.class);</w:t>
      </w:r>
    </w:p>
    <w:p w14:paraId="5BB79811"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w:t>
      </w:r>
    </w:p>
    <w:p w14:paraId="2D51B565"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w:t>
      </w:r>
    </w:p>
    <w:p w14:paraId="32A8A8C7"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clients.setOnClickListener(new View.OnClickListener() {</w:t>
      </w:r>
    </w:p>
    <w:p w14:paraId="0B5F9FE8"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@Override</w:t>
      </w:r>
    </w:p>
    <w:p w14:paraId="6E8630F0"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public void onClick(View v) {</w:t>
      </w:r>
    </w:p>
    <w:p w14:paraId="2D106717"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redirectActivity(LorriesActivity.this, ClientsActivity.class);</w:t>
      </w:r>
    </w:p>
    <w:p w14:paraId="694FB997"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w:t>
      </w:r>
    </w:p>
    <w:p w14:paraId="328FC6B3"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w:t>
      </w:r>
    </w:p>
    <w:p w14:paraId="50C689A2"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partners.setOnClickListener(new View.OnClickListener() {</w:t>
      </w:r>
    </w:p>
    <w:p w14:paraId="6B9AE610"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@Override</w:t>
      </w:r>
    </w:p>
    <w:p w14:paraId="3078E854"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public void onClick(View v) {</w:t>
      </w:r>
    </w:p>
    <w:p w14:paraId="2975A360"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redirectActivity(LorriesActivity.this, PartnersActivity.class);</w:t>
      </w:r>
    </w:p>
    <w:p w14:paraId="210970F2"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w:t>
      </w:r>
    </w:p>
    <w:p w14:paraId="023EA9F1"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w:t>
      </w:r>
    </w:p>
    <w:p w14:paraId="390A349B"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company.setOnClickListener(new View.OnClickListener() {</w:t>
      </w:r>
    </w:p>
    <w:p w14:paraId="5790DEAC"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@Override</w:t>
      </w:r>
    </w:p>
    <w:p w14:paraId="6BBB5E73"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public void onClick(View v) {</w:t>
      </w:r>
    </w:p>
    <w:p w14:paraId="0E23462F"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redirectActivity(LorriesActivity.this, CompanyActivity.class);</w:t>
      </w:r>
    </w:p>
    <w:p w14:paraId="7A483BD5"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w:t>
      </w:r>
    </w:p>
    <w:p w14:paraId="402C5483"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w:t>
      </w:r>
    </w:p>
    <w:p w14:paraId="7FB3026C"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logout.setOnClickListener(new View.OnClickListener() {</w:t>
      </w:r>
    </w:p>
    <w:p w14:paraId="1170EB77"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@Override</w:t>
      </w:r>
    </w:p>
    <w:p w14:paraId="3405DC05"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public void onClick(View v) {</w:t>
      </w:r>
    </w:p>
    <w:p w14:paraId="5FD67099"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Toast.makeText(LorriesActivity.this,"Ви вийшли з системи",Toast.LENGTH_SHORT).show();</w:t>
      </w:r>
    </w:p>
    <w:p w14:paraId="40AA940B"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w:t>
      </w:r>
    </w:p>
    <w:p w14:paraId="6AFE4A80"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w:t>
      </w:r>
    </w:p>
    <w:p w14:paraId="387D0EE8" w14:textId="77777777" w:rsidR="00F10FA6" w:rsidRPr="00B37173" w:rsidRDefault="00F10FA6" w:rsidP="00B37173">
      <w:pPr>
        <w:tabs>
          <w:tab w:val="left" w:pos="0"/>
        </w:tabs>
        <w:ind w:firstLine="720"/>
        <w:jc w:val="both"/>
        <w:rPr>
          <w:rFonts w:ascii="Courier New" w:hAnsi="Courier New" w:cs="Courier New"/>
          <w:bCs/>
          <w:spacing w:val="20"/>
          <w:lang w:val="uk-UA"/>
        </w:rPr>
      </w:pPr>
    </w:p>
    <w:p w14:paraId="30B19E3E"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storeLorriesInArrays();</w:t>
      </w:r>
    </w:p>
    <w:p w14:paraId="291080B3"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lorriesCustomAdapter = new LorriesCustomAdapter(LorriesActivity.this, carNumber, loadCapacity, manufacturer, typeOfFreight, typeOfBodywork, yearOfProduction);</w:t>
      </w:r>
    </w:p>
    <w:p w14:paraId="79261423"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recyclerLorriesView.setAdapter(lorriesCustomAdapter);</w:t>
      </w:r>
    </w:p>
    <w:p w14:paraId="44DF7CFF"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recyclerLorriesView.setLayoutManager(new LinearLayoutManager(LorriesActivity.this));</w:t>
      </w:r>
    </w:p>
    <w:p w14:paraId="4CCB2D42"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w:t>
      </w:r>
    </w:p>
    <w:p w14:paraId="29942906" w14:textId="77777777" w:rsidR="00F10FA6" w:rsidRPr="00B37173" w:rsidRDefault="00F10FA6" w:rsidP="00B37173">
      <w:pPr>
        <w:tabs>
          <w:tab w:val="left" w:pos="0"/>
        </w:tabs>
        <w:ind w:firstLine="720"/>
        <w:jc w:val="both"/>
        <w:rPr>
          <w:rFonts w:ascii="Courier New" w:hAnsi="Courier New" w:cs="Courier New"/>
          <w:bCs/>
          <w:spacing w:val="20"/>
          <w:lang w:val="uk-UA"/>
        </w:rPr>
      </w:pPr>
    </w:p>
    <w:p w14:paraId="33F6A22C"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void storeLorriesInArrays () {</w:t>
      </w:r>
    </w:p>
    <w:p w14:paraId="17B84768"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Cursor cursor = myDB.readAllLorries();</w:t>
      </w:r>
    </w:p>
    <w:p w14:paraId="139816F5"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if (cursor.getCount() == 0){</w:t>
      </w:r>
    </w:p>
    <w:p w14:paraId="4CB574FE"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Toast.makeText(this,"Дані про вантажівки відсутні",Toast.LENGTH_SHORT).show();</w:t>
      </w:r>
    </w:p>
    <w:p w14:paraId="685612C2"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 else{</w:t>
      </w:r>
    </w:p>
    <w:p w14:paraId="491A7830"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while (cursor.moveToNext()){</w:t>
      </w:r>
    </w:p>
    <w:p w14:paraId="1781AFDE"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carNumber.add(cursor.getString(0));</w:t>
      </w:r>
    </w:p>
    <w:p w14:paraId="654496BC"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loadCapacity.add(cursor.getString(1));</w:t>
      </w:r>
    </w:p>
    <w:p w14:paraId="1357A841"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manufacturer.add(cursor.getString(2));</w:t>
      </w:r>
    </w:p>
    <w:p w14:paraId="24DE860E"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typeOfFreight.add(cursor.getString(3));</w:t>
      </w:r>
    </w:p>
    <w:p w14:paraId="07C982A8"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typeOfBodywork.add(cursor.getString(4));</w:t>
      </w:r>
    </w:p>
    <w:p w14:paraId="58A62A04"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yearOfProduction.add(cursor.getString(5));</w:t>
      </w:r>
    </w:p>
    <w:p w14:paraId="79A6C420"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w:t>
      </w:r>
    </w:p>
    <w:p w14:paraId="0DBEF651"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w:t>
      </w:r>
    </w:p>
    <w:p w14:paraId="71FC2A1C"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w:t>
      </w:r>
    </w:p>
    <w:p w14:paraId="71E86636" w14:textId="77777777" w:rsidR="00F10FA6" w:rsidRPr="00B37173" w:rsidRDefault="00F10FA6" w:rsidP="00B37173">
      <w:pPr>
        <w:tabs>
          <w:tab w:val="left" w:pos="0"/>
        </w:tabs>
        <w:ind w:firstLine="720"/>
        <w:jc w:val="both"/>
        <w:rPr>
          <w:rFonts w:ascii="Courier New" w:hAnsi="Courier New" w:cs="Courier New"/>
          <w:bCs/>
          <w:spacing w:val="20"/>
          <w:lang w:val="uk-UA"/>
        </w:rPr>
      </w:pPr>
    </w:p>
    <w:p w14:paraId="7BA61123"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public static void openDrawer(DrawerLayout drawerLayout){</w:t>
      </w:r>
    </w:p>
    <w:p w14:paraId="2CEC5EBB"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drawerLayout.openDrawer(GravityCompat.START);</w:t>
      </w:r>
    </w:p>
    <w:p w14:paraId="02FAFEE2"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w:t>
      </w:r>
    </w:p>
    <w:p w14:paraId="7210DA7F"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public static void closeDrawer(DrawerLayout drawerLayout){</w:t>
      </w:r>
    </w:p>
    <w:p w14:paraId="0B9B3566"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if (drawerLayout.isDrawerOpen(GravityCompat.START)) {</w:t>
      </w:r>
    </w:p>
    <w:p w14:paraId="5C5C4CD0"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drawerLayout.closeDrawer(GravityCompat.START);</w:t>
      </w:r>
    </w:p>
    <w:p w14:paraId="5BFBC1B2"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w:t>
      </w:r>
    </w:p>
    <w:p w14:paraId="6442A659"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w:t>
      </w:r>
    </w:p>
    <w:p w14:paraId="6BF4989E"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public static void redirectActivity(Activity activity, Class secondActivity){</w:t>
      </w:r>
    </w:p>
    <w:p w14:paraId="218FE202"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Intent intent = new Intent(activity,secondActivity);</w:t>
      </w:r>
    </w:p>
    <w:p w14:paraId="27DE1CE7"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intent.setFlags(Intent.FLAG_ACTIVITY_NEW_TASK);</w:t>
      </w:r>
    </w:p>
    <w:p w14:paraId="0F0789E9"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activity.startActivity(intent);</w:t>
      </w:r>
    </w:p>
    <w:p w14:paraId="2F4267C4"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activity.finish();</w:t>
      </w:r>
    </w:p>
    <w:p w14:paraId="2193A5EB"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w:t>
      </w:r>
    </w:p>
    <w:p w14:paraId="3850E870" w14:textId="77777777" w:rsidR="00F10FA6" w:rsidRPr="00B37173" w:rsidRDefault="00F10FA6" w:rsidP="00B37173">
      <w:pPr>
        <w:tabs>
          <w:tab w:val="left" w:pos="0"/>
        </w:tabs>
        <w:ind w:firstLine="720"/>
        <w:jc w:val="both"/>
        <w:rPr>
          <w:rFonts w:ascii="Courier New" w:hAnsi="Courier New" w:cs="Courier New"/>
          <w:bCs/>
          <w:spacing w:val="20"/>
          <w:lang w:val="uk-UA"/>
        </w:rPr>
      </w:pPr>
    </w:p>
    <w:p w14:paraId="12F1CFC8"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@Override</w:t>
      </w:r>
    </w:p>
    <w:p w14:paraId="61BCDCE2"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protected void onPause() {</w:t>
      </w:r>
    </w:p>
    <w:p w14:paraId="2572B0E8"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super.onPause();</w:t>
      </w:r>
    </w:p>
    <w:p w14:paraId="3BF96FDA"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closeDrawer(drawerLayout);</w:t>
      </w:r>
    </w:p>
    <w:p w14:paraId="6B44C12E"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w:t>
      </w:r>
    </w:p>
    <w:p w14:paraId="47B3EA63" w14:textId="77777777" w:rsidR="00F10FA6" w:rsidRPr="00B37173" w:rsidRDefault="00F10FA6" w:rsidP="00B37173">
      <w:pPr>
        <w:tabs>
          <w:tab w:val="left" w:pos="0"/>
        </w:tabs>
        <w:ind w:firstLine="720"/>
        <w:jc w:val="both"/>
        <w:rPr>
          <w:rFonts w:ascii="Courier New" w:hAnsi="Courier New" w:cs="Courier New"/>
          <w:bCs/>
          <w:spacing w:val="20"/>
          <w:lang w:val="uk-UA"/>
        </w:rPr>
      </w:pPr>
      <w:r w:rsidRPr="00B37173">
        <w:rPr>
          <w:rFonts w:ascii="Courier New" w:hAnsi="Courier New" w:cs="Courier New"/>
          <w:bCs/>
          <w:spacing w:val="20"/>
          <w:lang w:val="uk-UA"/>
        </w:rPr>
        <w:t xml:space="preserve">} </w:t>
      </w:r>
    </w:p>
    <w:p w14:paraId="5C33A85D" w14:textId="77777777" w:rsidR="00F10FA6" w:rsidRPr="00B37173" w:rsidRDefault="00F10FA6" w:rsidP="00B37173">
      <w:pPr>
        <w:tabs>
          <w:tab w:val="left" w:pos="0"/>
        </w:tabs>
        <w:ind w:firstLine="720"/>
        <w:jc w:val="both"/>
        <w:rPr>
          <w:rFonts w:ascii="Courier New" w:hAnsi="Courier New" w:cs="Courier New"/>
          <w:bCs/>
          <w:spacing w:val="20"/>
          <w:lang w:val="uk-UA"/>
        </w:rPr>
      </w:pPr>
    </w:p>
    <w:p w14:paraId="44CECDCE" w14:textId="48B258FB" w:rsidR="00F10FA6" w:rsidRPr="001B313B" w:rsidRDefault="00F10FA6" w:rsidP="001B313B">
      <w:pPr>
        <w:tabs>
          <w:tab w:val="left" w:pos="0"/>
        </w:tabs>
        <w:spacing w:line="360" w:lineRule="auto"/>
        <w:jc w:val="both"/>
        <w:rPr>
          <w:b/>
          <w:spacing w:val="20"/>
          <w:sz w:val="28"/>
          <w:szCs w:val="28"/>
          <w:lang w:val="uk-UA"/>
        </w:rPr>
      </w:pPr>
      <w:r w:rsidRPr="001B313B">
        <w:rPr>
          <w:b/>
          <w:spacing w:val="20"/>
          <w:sz w:val="28"/>
          <w:szCs w:val="28"/>
          <w:lang w:val="uk-UA"/>
        </w:rPr>
        <w:t>LorriesCustomAdapter.java</w:t>
      </w:r>
    </w:p>
    <w:p w14:paraId="4CBA1F64" w14:textId="77777777" w:rsidR="00F10FA6" w:rsidRPr="00F10FA6" w:rsidRDefault="00F10FA6" w:rsidP="00F10FA6">
      <w:pPr>
        <w:tabs>
          <w:tab w:val="left" w:pos="0"/>
        </w:tabs>
        <w:spacing w:line="360" w:lineRule="auto"/>
        <w:ind w:firstLine="720"/>
        <w:jc w:val="both"/>
        <w:rPr>
          <w:bCs/>
          <w:spacing w:val="20"/>
          <w:sz w:val="28"/>
          <w:szCs w:val="28"/>
          <w:lang w:val="uk-UA"/>
        </w:rPr>
      </w:pPr>
      <w:r w:rsidRPr="00F10FA6">
        <w:rPr>
          <w:bCs/>
          <w:spacing w:val="20"/>
          <w:sz w:val="28"/>
          <w:szCs w:val="28"/>
          <w:lang w:val="uk-UA"/>
        </w:rPr>
        <w:t xml:space="preserve"> </w:t>
      </w:r>
    </w:p>
    <w:p w14:paraId="1B532B14" w14:textId="77777777" w:rsidR="00F10FA6" w:rsidRPr="001B313B" w:rsidRDefault="00F10FA6" w:rsidP="001B313B">
      <w:pPr>
        <w:tabs>
          <w:tab w:val="left" w:pos="0"/>
        </w:tabs>
        <w:jc w:val="both"/>
        <w:rPr>
          <w:rFonts w:ascii="Courier New" w:hAnsi="Courier New" w:cs="Courier New"/>
          <w:bCs/>
          <w:spacing w:val="20"/>
          <w:lang w:val="uk-UA"/>
        </w:rPr>
      </w:pPr>
      <w:r w:rsidRPr="001B313B">
        <w:rPr>
          <w:rFonts w:ascii="Courier New" w:hAnsi="Courier New" w:cs="Courier New"/>
          <w:bCs/>
          <w:spacing w:val="20"/>
          <w:lang w:val="uk-UA"/>
        </w:rPr>
        <w:t>package com.example.myapplication;</w:t>
      </w:r>
    </w:p>
    <w:p w14:paraId="60A85962" w14:textId="77777777" w:rsidR="00F10FA6" w:rsidRPr="001B313B" w:rsidRDefault="00F10FA6" w:rsidP="001B313B">
      <w:pPr>
        <w:tabs>
          <w:tab w:val="left" w:pos="0"/>
        </w:tabs>
        <w:ind w:firstLine="720"/>
        <w:jc w:val="both"/>
        <w:rPr>
          <w:rFonts w:ascii="Courier New" w:hAnsi="Courier New" w:cs="Courier New"/>
          <w:bCs/>
          <w:spacing w:val="20"/>
          <w:lang w:val="uk-UA"/>
        </w:rPr>
      </w:pPr>
    </w:p>
    <w:p w14:paraId="3579EA81" w14:textId="77777777" w:rsidR="00F10FA6" w:rsidRPr="001B313B" w:rsidRDefault="00F10FA6" w:rsidP="001B313B">
      <w:pPr>
        <w:tabs>
          <w:tab w:val="left" w:pos="0"/>
        </w:tabs>
        <w:jc w:val="both"/>
        <w:rPr>
          <w:rFonts w:ascii="Courier New" w:hAnsi="Courier New" w:cs="Courier New"/>
          <w:bCs/>
          <w:spacing w:val="20"/>
          <w:lang w:val="uk-UA"/>
        </w:rPr>
      </w:pPr>
      <w:r w:rsidRPr="001B313B">
        <w:rPr>
          <w:rFonts w:ascii="Courier New" w:hAnsi="Courier New" w:cs="Courier New"/>
          <w:bCs/>
          <w:spacing w:val="20"/>
          <w:lang w:val="uk-UA"/>
        </w:rPr>
        <w:t>import android.content.Context;</w:t>
      </w:r>
    </w:p>
    <w:p w14:paraId="212631E7" w14:textId="77777777" w:rsidR="00F10FA6" w:rsidRPr="001B313B" w:rsidRDefault="00F10FA6" w:rsidP="001B313B">
      <w:pPr>
        <w:tabs>
          <w:tab w:val="left" w:pos="0"/>
        </w:tabs>
        <w:jc w:val="both"/>
        <w:rPr>
          <w:rFonts w:ascii="Courier New" w:hAnsi="Courier New" w:cs="Courier New"/>
          <w:bCs/>
          <w:spacing w:val="20"/>
          <w:lang w:val="uk-UA"/>
        </w:rPr>
      </w:pPr>
      <w:r w:rsidRPr="001B313B">
        <w:rPr>
          <w:rFonts w:ascii="Courier New" w:hAnsi="Courier New" w:cs="Courier New"/>
          <w:bCs/>
          <w:spacing w:val="20"/>
          <w:lang w:val="uk-UA"/>
        </w:rPr>
        <w:t>import android.view.LayoutInflater;</w:t>
      </w:r>
    </w:p>
    <w:p w14:paraId="515538FE" w14:textId="77777777" w:rsidR="00F10FA6" w:rsidRPr="001B313B" w:rsidRDefault="00F10FA6" w:rsidP="001B313B">
      <w:pPr>
        <w:tabs>
          <w:tab w:val="left" w:pos="0"/>
        </w:tabs>
        <w:jc w:val="both"/>
        <w:rPr>
          <w:rFonts w:ascii="Courier New" w:hAnsi="Courier New" w:cs="Courier New"/>
          <w:bCs/>
          <w:spacing w:val="20"/>
          <w:lang w:val="uk-UA"/>
        </w:rPr>
      </w:pPr>
      <w:r w:rsidRPr="001B313B">
        <w:rPr>
          <w:rFonts w:ascii="Courier New" w:hAnsi="Courier New" w:cs="Courier New"/>
          <w:bCs/>
          <w:spacing w:val="20"/>
          <w:lang w:val="uk-UA"/>
        </w:rPr>
        <w:t>import android.view.View;</w:t>
      </w:r>
    </w:p>
    <w:p w14:paraId="4D784C74" w14:textId="77777777" w:rsidR="00F10FA6" w:rsidRPr="001B313B" w:rsidRDefault="00F10FA6" w:rsidP="001B313B">
      <w:pPr>
        <w:tabs>
          <w:tab w:val="left" w:pos="0"/>
        </w:tabs>
        <w:jc w:val="both"/>
        <w:rPr>
          <w:rFonts w:ascii="Courier New" w:hAnsi="Courier New" w:cs="Courier New"/>
          <w:bCs/>
          <w:spacing w:val="20"/>
          <w:lang w:val="uk-UA"/>
        </w:rPr>
      </w:pPr>
      <w:r w:rsidRPr="001B313B">
        <w:rPr>
          <w:rFonts w:ascii="Courier New" w:hAnsi="Courier New" w:cs="Courier New"/>
          <w:bCs/>
          <w:spacing w:val="20"/>
          <w:lang w:val="uk-UA"/>
        </w:rPr>
        <w:t>import android.view.ViewGroup;</w:t>
      </w:r>
    </w:p>
    <w:p w14:paraId="1B19D25D" w14:textId="77777777" w:rsidR="00F10FA6" w:rsidRPr="001B313B" w:rsidRDefault="00F10FA6" w:rsidP="001B313B">
      <w:pPr>
        <w:tabs>
          <w:tab w:val="left" w:pos="0"/>
        </w:tabs>
        <w:jc w:val="both"/>
        <w:rPr>
          <w:rFonts w:ascii="Courier New" w:hAnsi="Courier New" w:cs="Courier New"/>
          <w:bCs/>
          <w:spacing w:val="20"/>
          <w:lang w:val="uk-UA"/>
        </w:rPr>
      </w:pPr>
      <w:r w:rsidRPr="001B313B">
        <w:rPr>
          <w:rFonts w:ascii="Courier New" w:hAnsi="Courier New" w:cs="Courier New"/>
          <w:bCs/>
          <w:spacing w:val="20"/>
          <w:lang w:val="uk-UA"/>
        </w:rPr>
        <w:t>import android.widget.TextView;</w:t>
      </w:r>
    </w:p>
    <w:p w14:paraId="48A7F38E" w14:textId="77777777" w:rsidR="00F10FA6" w:rsidRPr="001B313B" w:rsidRDefault="00F10FA6" w:rsidP="001B313B">
      <w:pPr>
        <w:tabs>
          <w:tab w:val="left" w:pos="0"/>
        </w:tabs>
        <w:ind w:firstLine="720"/>
        <w:jc w:val="both"/>
        <w:rPr>
          <w:rFonts w:ascii="Courier New" w:hAnsi="Courier New" w:cs="Courier New"/>
          <w:bCs/>
          <w:spacing w:val="20"/>
          <w:lang w:val="uk-UA"/>
        </w:rPr>
      </w:pPr>
    </w:p>
    <w:p w14:paraId="6E376A25" w14:textId="77777777" w:rsidR="00F10FA6" w:rsidRPr="001B313B" w:rsidRDefault="00F10FA6" w:rsidP="001B313B">
      <w:pPr>
        <w:tabs>
          <w:tab w:val="left" w:pos="0"/>
        </w:tabs>
        <w:jc w:val="both"/>
        <w:rPr>
          <w:rFonts w:ascii="Courier New" w:hAnsi="Courier New" w:cs="Courier New"/>
          <w:bCs/>
          <w:spacing w:val="20"/>
          <w:lang w:val="uk-UA"/>
        </w:rPr>
      </w:pPr>
      <w:r w:rsidRPr="001B313B">
        <w:rPr>
          <w:rFonts w:ascii="Courier New" w:hAnsi="Courier New" w:cs="Courier New"/>
          <w:bCs/>
          <w:spacing w:val="20"/>
          <w:lang w:val="uk-UA"/>
        </w:rPr>
        <w:t>import androidx.annotation.NonNull;</w:t>
      </w:r>
    </w:p>
    <w:p w14:paraId="5EF00C4B" w14:textId="77777777" w:rsidR="00F10FA6" w:rsidRPr="001B313B" w:rsidRDefault="00F10FA6" w:rsidP="001B313B">
      <w:pPr>
        <w:tabs>
          <w:tab w:val="left" w:pos="0"/>
        </w:tabs>
        <w:jc w:val="both"/>
        <w:rPr>
          <w:rFonts w:ascii="Courier New" w:hAnsi="Courier New" w:cs="Courier New"/>
          <w:bCs/>
          <w:spacing w:val="20"/>
          <w:lang w:val="uk-UA"/>
        </w:rPr>
      </w:pPr>
      <w:r w:rsidRPr="001B313B">
        <w:rPr>
          <w:rFonts w:ascii="Courier New" w:hAnsi="Courier New" w:cs="Courier New"/>
          <w:bCs/>
          <w:spacing w:val="20"/>
          <w:lang w:val="uk-UA"/>
        </w:rPr>
        <w:t>import androidx.recyclerview.widget.RecyclerView;</w:t>
      </w:r>
    </w:p>
    <w:p w14:paraId="3A148704" w14:textId="77777777" w:rsidR="00F10FA6" w:rsidRPr="001B313B" w:rsidRDefault="00F10FA6" w:rsidP="001B313B">
      <w:pPr>
        <w:tabs>
          <w:tab w:val="left" w:pos="0"/>
        </w:tabs>
        <w:ind w:firstLine="720"/>
        <w:jc w:val="both"/>
        <w:rPr>
          <w:rFonts w:ascii="Courier New" w:hAnsi="Courier New" w:cs="Courier New"/>
          <w:bCs/>
          <w:spacing w:val="20"/>
          <w:lang w:val="uk-UA"/>
        </w:rPr>
      </w:pPr>
    </w:p>
    <w:p w14:paraId="408C8243" w14:textId="77777777" w:rsidR="00F10FA6" w:rsidRPr="001B313B" w:rsidRDefault="00F10FA6" w:rsidP="001B313B">
      <w:pPr>
        <w:tabs>
          <w:tab w:val="left" w:pos="0"/>
        </w:tabs>
        <w:jc w:val="both"/>
        <w:rPr>
          <w:rFonts w:ascii="Courier New" w:hAnsi="Courier New" w:cs="Courier New"/>
          <w:bCs/>
          <w:spacing w:val="20"/>
          <w:lang w:val="uk-UA"/>
        </w:rPr>
      </w:pPr>
      <w:r w:rsidRPr="001B313B">
        <w:rPr>
          <w:rFonts w:ascii="Courier New" w:hAnsi="Courier New" w:cs="Courier New"/>
          <w:bCs/>
          <w:spacing w:val="20"/>
          <w:lang w:val="uk-UA"/>
        </w:rPr>
        <w:t>import java.util.ArrayList;</w:t>
      </w:r>
    </w:p>
    <w:p w14:paraId="696E2E10" w14:textId="77777777" w:rsidR="00F10FA6" w:rsidRPr="001B313B" w:rsidRDefault="00F10FA6" w:rsidP="001B313B">
      <w:pPr>
        <w:tabs>
          <w:tab w:val="left" w:pos="0"/>
        </w:tabs>
        <w:ind w:firstLine="720"/>
        <w:jc w:val="both"/>
        <w:rPr>
          <w:rFonts w:ascii="Courier New" w:hAnsi="Courier New" w:cs="Courier New"/>
          <w:bCs/>
          <w:spacing w:val="20"/>
          <w:lang w:val="uk-UA"/>
        </w:rPr>
      </w:pPr>
    </w:p>
    <w:p w14:paraId="42EA00F7" w14:textId="77777777" w:rsidR="00F10FA6" w:rsidRPr="001B313B" w:rsidRDefault="00F10FA6" w:rsidP="001B313B">
      <w:pPr>
        <w:tabs>
          <w:tab w:val="left" w:pos="0"/>
        </w:tabs>
        <w:jc w:val="both"/>
        <w:rPr>
          <w:rFonts w:ascii="Courier New" w:hAnsi="Courier New" w:cs="Courier New"/>
          <w:bCs/>
          <w:spacing w:val="20"/>
          <w:lang w:val="uk-UA"/>
        </w:rPr>
      </w:pPr>
      <w:r w:rsidRPr="001B313B">
        <w:rPr>
          <w:rFonts w:ascii="Courier New" w:hAnsi="Courier New" w:cs="Courier New"/>
          <w:bCs/>
          <w:spacing w:val="20"/>
          <w:lang w:val="uk-UA"/>
        </w:rPr>
        <w:t>public class LorriesCustomAdapter extends RecyclerView.Adapter&lt;LorriesCustomAdapter.MyViewHolder&gt;{</w:t>
      </w:r>
    </w:p>
    <w:p w14:paraId="2633E5D0"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private Context context;</w:t>
      </w:r>
    </w:p>
    <w:p w14:paraId="30042D7D"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private ArrayList car_number, load_capacity, manufacturer, car_freight, bodywork, year;</w:t>
      </w:r>
    </w:p>
    <w:p w14:paraId="2B51CE7B"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LorriesCustomAdapter(Context context, ArrayList car_number, ArrayList load_capacity, ArrayList manufacturer, ArrayList car_freight, ArrayList bodywork, ArrayList year) {</w:t>
      </w:r>
    </w:p>
    <w:p w14:paraId="7C6B15C1"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this.context = context;</w:t>
      </w:r>
    </w:p>
    <w:p w14:paraId="332E7B7C"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this.car_number = car_number;</w:t>
      </w:r>
    </w:p>
    <w:p w14:paraId="19440CF4"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this.load_capacity = load_capacity;</w:t>
      </w:r>
    </w:p>
    <w:p w14:paraId="62B1BC5D"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this.manufacturer = manufacturer;</w:t>
      </w:r>
    </w:p>
    <w:p w14:paraId="57941FD0"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this.car_freight = car_freight;</w:t>
      </w:r>
    </w:p>
    <w:p w14:paraId="68955B35"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this.bodywork = bodywork;</w:t>
      </w:r>
    </w:p>
    <w:p w14:paraId="44D8E8A1"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this.year = year;</w:t>
      </w:r>
    </w:p>
    <w:p w14:paraId="5061434D"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w:t>
      </w:r>
    </w:p>
    <w:p w14:paraId="3E5FC082"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@NonNull</w:t>
      </w:r>
    </w:p>
    <w:p w14:paraId="7A690567"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@Override</w:t>
      </w:r>
    </w:p>
    <w:p w14:paraId="2A0139E1"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public MyViewHolder onCreateViewHolder(@NonNull ViewGroup parent, int viewType) {</w:t>
      </w:r>
    </w:p>
    <w:p w14:paraId="0C163127"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LayoutInflater inflater = LayoutInflater.from(context);</w:t>
      </w:r>
    </w:p>
    <w:p w14:paraId="4A68526D"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View view = inflater.inflate(R.layout.lorry_row, parent, false);</w:t>
      </w:r>
    </w:p>
    <w:p w14:paraId="1F2EEE5A"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return new MyViewHolder(view);</w:t>
      </w:r>
    </w:p>
    <w:p w14:paraId="667AA27F"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w:t>
      </w:r>
    </w:p>
    <w:p w14:paraId="09B8DDFF" w14:textId="77777777" w:rsidR="00F10FA6" w:rsidRPr="001B313B" w:rsidRDefault="00F10FA6" w:rsidP="001B313B">
      <w:pPr>
        <w:tabs>
          <w:tab w:val="left" w:pos="0"/>
        </w:tabs>
        <w:ind w:firstLine="720"/>
        <w:jc w:val="both"/>
        <w:rPr>
          <w:rFonts w:ascii="Courier New" w:hAnsi="Courier New" w:cs="Courier New"/>
          <w:bCs/>
          <w:spacing w:val="20"/>
          <w:lang w:val="uk-UA"/>
        </w:rPr>
      </w:pPr>
    </w:p>
    <w:p w14:paraId="14293CC8"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@Override</w:t>
      </w:r>
    </w:p>
    <w:p w14:paraId="0D0D8087"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public void onBindViewHolder(@NonNull MyViewHolder holder, int position) {</w:t>
      </w:r>
    </w:p>
    <w:p w14:paraId="5A08738A"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holder.car_number_txt.setText(String.valueOf(car_number.get(position)));</w:t>
      </w:r>
    </w:p>
    <w:p w14:paraId="11454D54"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holder.load_capacity_txt.append(String.valueOf(load_capacity.get(position)) + " т");</w:t>
      </w:r>
    </w:p>
    <w:p w14:paraId="2AB43AFA"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holder.manufacturer_txt.append(String.valueOf(manufacturer.get(position)));</w:t>
      </w:r>
    </w:p>
    <w:p w14:paraId="5F4749C8"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holder.car_freight_txt.append(String.valueOf(car_freight.get(position)));</w:t>
      </w:r>
    </w:p>
    <w:p w14:paraId="4CE66A01"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holder.bodywork_txt.append(String.valueOf(bodywork.get(position)));</w:t>
      </w:r>
    </w:p>
    <w:p w14:paraId="3E7D74DE"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holder.production_year_txt.append(String.valueOf(year.get(position)));</w:t>
      </w:r>
    </w:p>
    <w:p w14:paraId="6DF92D94"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w:t>
      </w:r>
    </w:p>
    <w:p w14:paraId="0B568B2B" w14:textId="77777777" w:rsidR="00F10FA6" w:rsidRPr="001B313B" w:rsidRDefault="00F10FA6" w:rsidP="001B313B">
      <w:pPr>
        <w:tabs>
          <w:tab w:val="left" w:pos="0"/>
        </w:tabs>
        <w:ind w:firstLine="720"/>
        <w:jc w:val="both"/>
        <w:rPr>
          <w:rFonts w:ascii="Courier New" w:hAnsi="Courier New" w:cs="Courier New"/>
          <w:bCs/>
          <w:spacing w:val="20"/>
          <w:lang w:val="uk-UA"/>
        </w:rPr>
      </w:pPr>
    </w:p>
    <w:p w14:paraId="1225A29A"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@Override</w:t>
      </w:r>
    </w:p>
    <w:p w14:paraId="48DBA757"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public int getItemCount() {</w:t>
      </w:r>
    </w:p>
    <w:p w14:paraId="2DAF93B1"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return car_number.size();</w:t>
      </w:r>
    </w:p>
    <w:p w14:paraId="43C1B408"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w:t>
      </w:r>
    </w:p>
    <w:p w14:paraId="792482BA" w14:textId="77777777" w:rsidR="00F10FA6" w:rsidRPr="001B313B" w:rsidRDefault="00F10FA6" w:rsidP="001B313B">
      <w:pPr>
        <w:tabs>
          <w:tab w:val="left" w:pos="0"/>
        </w:tabs>
        <w:ind w:firstLine="720"/>
        <w:jc w:val="both"/>
        <w:rPr>
          <w:rFonts w:ascii="Courier New" w:hAnsi="Courier New" w:cs="Courier New"/>
          <w:bCs/>
          <w:spacing w:val="20"/>
          <w:lang w:val="uk-UA"/>
        </w:rPr>
      </w:pPr>
    </w:p>
    <w:p w14:paraId="08B80206"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public class MyViewHolder extends RecyclerView.ViewHolder {</w:t>
      </w:r>
    </w:p>
    <w:p w14:paraId="16325BC0"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TextView car_number_txt, load_capacity_txt, manufacturer_txt, car_freight_txt, bodywork_txt, production_year_txt;</w:t>
      </w:r>
    </w:p>
    <w:p w14:paraId="24F697BD"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public MyViewHolder(@NonNull View itemView) {</w:t>
      </w:r>
    </w:p>
    <w:p w14:paraId="2327EFF9"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super(itemView);</w:t>
      </w:r>
    </w:p>
    <w:p w14:paraId="4E2DF3C8"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car_number_txt = itemView.findViewById(R.id.lorry_number_text);</w:t>
      </w:r>
    </w:p>
    <w:p w14:paraId="53EE0EB4"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load_capacity_txt = itemView.findViewById(R.id.lorry_capacity_text);</w:t>
      </w:r>
    </w:p>
    <w:p w14:paraId="6EB7016E"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manufacturer_txt = itemView.findViewById(R.id.lorry_manufacturer_text);</w:t>
      </w:r>
    </w:p>
    <w:p w14:paraId="7DBEC454"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car_freight_txt = itemView.findViewById(R.id.lorry_freight_text);</w:t>
      </w:r>
    </w:p>
    <w:p w14:paraId="1A7ED5F6"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bodywork_txt = itemView.findViewById(R.id.lorry_bodywork_text);</w:t>
      </w:r>
    </w:p>
    <w:p w14:paraId="0EE2F332"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production_year_txt = itemView.findViewById(R.id.lorry_year_text);</w:t>
      </w:r>
    </w:p>
    <w:p w14:paraId="33987AD0"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w:t>
      </w:r>
    </w:p>
    <w:p w14:paraId="7BAC597F"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w:t>
      </w:r>
    </w:p>
    <w:p w14:paraId="1DF25879"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w:t>
      </w:r>
    </w:p>
    <w:p w14:paraId="7538CCD5" w14:textId="77777777" w:rsidR="00F10FA6" w:rsidRPr="001B313B" w:rsidRDefault="00F10FA6" w:rsidP="001B313B">
      <w:pPr>
        <w:tabs>
          <w:tab w:val="left" w:pos="0"/>
        </w:tabs>
        <w:ind w:firstLine="720"/>
        <w:jc w:val="both"/>
        <w:rPr>
          <w:rFonts w:ascii="Courier New" w:hAnsi="Courier New" w:cs="Courier New"/>
          <w:bCs/>
          <w:spacing w:val="20"/>
          <w:lang w:val="uk-UA"/>
        </w:rPr>
      </w:pPr>
    </w:p>
    <w:p w14:paraId="1F16EE08" w14:textId="5BB6B274" w:rsidR="00F10FA6" w:rsidRPr="001B313B" w:rsidRDefault="00F10FA6" w:rsidP="001B313B">
      <w:pPr>
        <w:tabs>
          <w:tab w:val="left" w:pos="0"/>
        </w:tabs>
        <w:spacing w:line="360" w:lineRule="auto"/>
        <w:jc w:val="both"/>
        <w:rPr>
          <w:b/>
          <w:spacing w:val="20"/>
          <w:sz w:val="28"/>
          <w:szCs w:val="28"/>
          <w:lang w:val="uk-UA"/>
        </w:rPr>
      </w:pPr>
      <w:r w:rsidRPr="001B313B">
        <w:rPr>
          <w:b/>
          <w:spacing w:val="20"/>
          <w:sz w:val="28"/>
          <w:szCs w:val="28"/>
          <w:lang w:val="uk-UA"/>
        </w:rPr>
        <w:t>header.xml</w:t>
      </w:r>
    </w:p>
    <w:p w14:paraId="4DB67D0D" w14:textId="77777777" w:rsidR="00F10FA6" w:rsidRPr="00F10FA6" w:rsidRDefault="00F10FA6" w:rsidP="00F10FA6">
      <w:pPr>
        <w:tabs>
          <w:tab w:val="left" w:pos="0"/>
        </w:tabs>
        <w:spacing w:line="360" w:lineRule="auto"/>
        <w:ind w:firstLine="720"/>
        <w:jc w:val="both"/>
        <w:rPr>
          <w:bCs/>
          <w:spacing w:val="20"/>
          <w:sz w:val="28"/>
          <w:szCs w:val="28"/>
          <w:lang w:val="uk-UA"/>
        </w:rPr>
      </w:pPr>
    </w:p>
    <w:p w14:paraId="6CE834E3"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&lt;?xml version="1.0" encoding="utf-8"?&gt;</w:t>
      </w:r>
    </w:p>
    <w:p w14:paraId="2341C826"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&lt;shape xmlns:android="http://schemas.android.com/apk/res/android"</w:t>
      </w:r>
    </w:p>
    <w:p w14:paraId="2DA831FF"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android:shape="rectangle"&gt;</w:t>
      </w:r>
    </w:p>
    <w:p w14:paraId="2892D576"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&lt;gradient</w:t>
      </w:r>
    </w:p>
    <w:p w14:paraId="2413D0D5"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android:startColor="@color/lavender"</w:t>
      </w:r>
    </w:p>
    <w:p w14:paraId="273F415D"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android:centerColor="@color/lavender"</w:t>
      </w:r>
    </w:p>
    <w:p w14:paraId="40BB594A"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android:endColor="@color/white"/&gt;</w:t>
      </w:r>
    </w:p>
    <w:p w14:paraId="6E5D30D0"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&lt;stroke</w:t>
      </w:r>
    </w:p>
    <w:p w14:paraId="08269FF7"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android:width="2dp"</w:t>
      </w:r>
    </w:p>
    <w:p w14:paraId="4CD378B5"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android:color="@color/lavender"/&gt;</w:t>
      </w:r>
    </w:p>
    <w:p w14:paraId="67CA9783" w14:textId="77777777" w:rsidR="00F10FA6" w:rsidRPr="00F10FA6" w:rsidRDefault="00F10FA6" w:rsidP="001B313B">
      <w:pPr>
        <w:tabs>
          <w:tab w:val="left" w:pos="0"/>
        </w:tabs>
        <w:ind w:firstLine="720"/>
        <w:jc w:val="both"/>
        <w:rPr>
          <w:bCs/>
          <w:spacing w:val="20"/>
          <w:sz w:val="28"/>
          <w:szCs w:val="28"/>
          <w:lang w:val="uk-UA"/>
        </w:rPr>
      </w:pPr>
      <w:r w:rsidRPr="001B313B">
        <w:rPr>
          <w:rFonts w:ascii="Courier New" w:hAnsi="Courier New" w:cs="Courier New"/>
          <w:bCs/>
          <w:spacing w:val="20"/>
          <w:lang w:val="uk-UA"/>
        </w:rPr>
        <w:t>&lt;/shape&gt;</w:t>
      </w:r>
      <w:r w:rsidRPr="00F10FA6">
        <w:rPr>
          <w:bCs/>
          <w:spacing w:val="20"/>
          <w:sz w:val="28"/>
          <w:szCs w:val="28"/>
          <w:lang w:val="uk-UA"/>
        </w:rPr>
        <w:t xml:space="preserve">   </w:t>
      </w:r>
    </w:p>
    <w:p w14:paraId="62235BAC" w14:textId="77777777" w:rsidR="00F10FA6" w:rsidRPr="00F10FA6" w:rsidRDefault="00F10FA6" w:rsidP="00F10FA6">
      <w:pPr>
        <w:tabs>
          <w:tab w:val="left" w:pos="0"/>
        </w:tabs>
        <w:spacing w:line="360" w:lineRule="auto"/>
        <w:ind w:firstLine="720"/>
        <w:jc w:val="both"/>
        <w:rPr>
          <w:bCs/>
          <w:spacing w:val="20"/>
          <w:sz w:val="28"/>
          <w:szCs w:val="28"/>
          <w:lang w:val="uk-UA"/>
        </w:rPr>
      </w:pPr>
    </w:p>
    <w:p w14:paraId="0180C296" w14:textId="3437D3B2" w:rsidR="00F10FA6" w:rsidRPr="001B313B" w:rsidRDefault="00F10FA6" w:rsidP="001B313B">
      <w:pPr>
        <w:tabs>
          <w:tab w:val="left" w:pos="0"/>
        </w:tabs>
        <w:spacing w:line="360" w:lineRule="auto"/>
        <w:jc w:val="both"/>
        <w:rPr>
          <w:b/>
          <w:spacing w:val="20"/>
          <w:sz w:val="28"/>
          <w:szCs w:val="28"/>
          <w:lang w:val="uk-UA"/>
        </w:rPr>
      </w:pPr>
      <w:r w:rsidRPr="001B313B">
        <w:rPr>
          <w:b/>
          <w:spacing w:val="20"/>
          <w:sz w:val="28"/>
          <w:szCs w:val="28"/>
          <w:lang w:val="uk-UA"/>
        </w:rPr>
        <w:t>activity_add_lorry.xml</w:t>
      </w:r>
    </w:p>
    <w:p w14:paraId="43B59396" w14:textId="77777777" w:rsidR="00F10FA6" w:rsidRPr="00F10FA6" w:rsidRDefault="00F10FA6" w:rsidP="00F10FA6">
      <w:pPr>
        <w:tabs>
          <w:tab w:val="left" w:pos="0"/>
        </w:tabs>
        <w:spacing w:line="360" w:lineRule="auto"/>
        <w:ind w:firstLine="720"/>
        <w:jc w:val="both"/>
        <w:rPr>
          <w:bCs/>
          <w:spacing w:val="20"/>
          <w:sz w:val="28"/>
          <w:szCs w:val="28"/>
          <w:lang w:val="uk-UA"/>
        </w:rPr>
      </w:pPr>
    </w:p>
    <w:p w14:paraId="27EBC9F2"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&lt;?xml version="1.0" encoding="utf-8"?&gt;</w:t>
      </w:r>
    </w:p>
    <w:p w14:paraId="1BAF0FCC"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&lt;androidx.coordinatorlayout.widget.CoordinatorLayout xmlns:android="http://schemas.android.com/apk/res/android"</w:t>
      </w:r>
    </w:p>
    <w:p w14:paraId="25FDD882"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xmlns:app="http://schemas.android.com/apk/res-auto"</w:t>
      </w:r>
    </w:p>
    <w:p w14:paraId="1667AD13"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xmlns:tools="http://schemas.android.com/tools"</w:t>
      </w:r>
    </w:p>
    <w:p w14:paraId="22676E12"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android:layout_width="match_parent"</w:t>
      </w:r>
    </w:p>
    <w:p w14:paraId="74F67CE8"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android:layout_height="match_parent"</w:t>
      </w:r>
    </w:p>
    <w:p w14:paraId="2F22BE5A"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tools:context=".AddLorryActivity"</w:t>
      </w:r>
    </w:p>
    <w:p w14:paraId="62ED5617"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android:padding="30sp"&gt;</w:t>
      </w:r>
    </w:p>
    <w:p w14:paraId="460C9090"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&lt;LinearLayout xmlns:android="http://schemas.android.com/apk/res/android"</w:t>
      </w:r>
    </w:p>
    <w:p w14:paraId="6B12C6D7"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android:layout_width="match_parent"</w:t>
      </w:r>
    </w:p>
    <w:p w14:paraId="4A6320D6"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android:layout_height="wrap_content"</w:t>
      </w:r>
    </w:p>
    <w:p w14:paraId="57EF9FF6"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android:orientation="vertical"&gt;</w:t>
      </w:r>
    </w:p>
    <w:p w14:paraId="1ED881A0"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&lt;TextView</w:t>
      </w:r>
    </w:p>
    <w:p w14:paraId="72F1A81F"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android:layout_width="wrap_content"</w:t>
      </w:r>
    </w:p>
    <w:p w14:paraId="3BCB94AA"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android:layout_height="wrap_content"</w:t>
      </w:r>
    </w:p>
    <w:p w14:paraId="0C130AB6"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android:layout_gravity="center"</w:t>
      </w:r>
    </w:p>
    <w:p w14:paraId="518EB07F"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android:text="Додати вантажівку"</w:t>
      </w:r>
    </w:p>
    <w:p w14:paraId="6A15E3CE"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android:textSize="30sp"</w:t>
      </w:r>
    </w:p>
    <w:p w14:paraId="64D156B6"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android:textStyle="bold"</w:t>
      </w:r>
    </w:p>
    <w:p w14:paraId="4DF86E24"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android:layout_marginTop="50dp"/&gt;</w:t>
      </w:r>
    </w:p>
    <w:p w14:paraId="4EA635BE"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&lt;EditText</w:t>
      </w:r>
    </w:p>
    <w:p w14:paraId="59688B9E"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android:id="@+id/number"</w:t>
      </w:r>
    </w:p>
    <w:p w14:paraId="1AC1252F"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android:hint="Номер автомобіля"</w:t>
      </w:r>
    </w:p>
    <w:p w14:paraId="7EBC4E6B"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android:layout_marginTop="30dp"</w:t>
      </w:r>
    </w:p>
    <w:p w14:paraId="1919509D"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android:inputType="text"</w:t>
      </w:r>
    </w:p>
    <w:p w14:paraId="7B3666AE"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android:layout_width="match_parent"</w:t>
      </w:r>
    </w:p>
    <w:p w14:paraId="710E24A2"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android:layout_height="wrap_content"/&gt;</w:t>
      </w:r>
    </w:p>
    <w:p w14:paraId="46A04BC5"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&lt;EditText</w:t>
      </w:r>
    </w:p>
    <w:p w14:paraId="0E879438"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android:id="@+id/load_capacity"</w:t>
      </w:r>
    </w:p>
    <w:p w14:paraId="024DDF0C"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android:hint="Вантажність (т)"</w:t>
      </w:r>
    </w:p>
    <w:p w14:paraId="00727367"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android:layout_marginTop="10dp"</w:t>
      </w:r>
    </w:p>
    <w:p w14:paraId="41C1F80F"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android:inputType="numberDecimal"</w:t>
      </w:r>
    </w:p>
    <w:p w14:paraId="4956266B"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android:layout_width="match_parent"</w:t>
      </w:r>
    </w:p>
    <w:p w14:paraId="090CAED7"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android:layout_height="wrap_content"/&gt;</w:t>
      </w:r>
    </w:p>
    <w:p w14:paraId="469C2B06"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&lt;EditText</w:t>
      </w:r>
    </w:p>
    <w:p w14:paraId="702B5281"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android:id="@+id/manufacturer"</w:t>
      </w:r>
    </w:p>
    <w:p w14:paraId="49090A16"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android:hint="Виробник"</w:t>
      </w:r>
    </w:p>
    <w:p w14:paraId="7AD4C521"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android:layout_marginTop="10dp"</w:t>
      </w:r>
    </w:p>
    <w:p w14:paraId="4F9B8CB5"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android:inputType="text"</w:t>
      </w:r>
    </w:p>
    <w:p w14:paraId="1D71D033"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android:layout_width="match_parent"</w:t>
      </w:r>
    </w:p>
    <w:p w14:paraId="324D0334"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android:layout_height="wrap_content"/&gt;</w:t>
      </w:r>
    </w:p>
    <w:p w14:paraId="4F80B117"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&lt;com.google.android.material.textfield.TextInputLayout</w:t>
      </w:r>
    </w:p>
    <w:p w14:paraId="171698F9"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android:layout_width="match_parent"</w:t>
      </w:r>
    </w:p>
    <w:p w14:paraId="58F74539"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android:layout_height="wrap_content"</w:t>
      </w:r>
    </w:p>
    <w:p w14:paraId="21278176"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android:layout_margin="3.5dp"</w:t>
      </w:r>
    </w:p>
    <w:p w14:paraId="039E58F9"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android:hint="@string/select_type_of_freight"</w:t>
      </w:r>
    </w:p>
    <w:p w14:paraId="6CC7F869"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style="@style/Widget.MaterialComponents.TextInputLayout.OutlinedBox.ExposedDropdownMenu"&gt;</w:t>
      </w:r>
    </w:p>
    <w:p w14:paraId="4E91B793"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&lt;AutoCompleteTextView</w:t>
      </w:r>
    </w:p>
    <w:p w14:paraId="473C5DBD"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android:id="@+id/auto_complete_txt_type_of_freight_for_lorry"</w:t>
      </w:r>
    </w:p>
    <w:p w14:paraId="71E5059B"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android:layout_width="match_parent"</w:t>
      </w:r>
    </w:p>
    <w:p w14:paraId="7A15055D"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android:layout_height="wrap_content"</w:t>
      </w:r>
    </w:p>
    <w:p w14:paraId="137BBCF2"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android:inputType="none"/&gt;</w:t>
      </w:r>
    </w:p>
    <w:p w14:paraId="0D0C42A5"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&lt;/com.google.android.material.textfield.TextInputLayout&gt;</w:t>
      </w:r>
    </w:p>
    <w:p w14:paraId="2A65664B"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&lt;com.google.android.material.textfield.TextInputLayout</w:t>
      </w:r>
    </w:p>
    <w:p w14:paraId="0F12277C"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android:layout_width="match_parent"</w:t>
      </w:r>
    </w:p>
    <w:p w14:paraId="46818A87"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android:layout_height="wrap_content"</w:t>
      </w:r>
    </w:p>
    <w:p w14:paraId="72AC25A5"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android:layout_margin="3.5dp"</w:t>
      </w:r>
    </w:p>
    <w:p w14:paraId="512D2B85"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android:hint="@string/select_bodywork_for_lorry"</w:t>
      </w:r>
    </w:p>
    <w:p w14:paraId="4CEB5B77"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style="@style/Widget.MaterialComponents.TextInputLayout.OutlinedBox.ExposedDropdownMenu"&gt;</w:t>
      </w:r>
    </w:p>
    <w:p w14:paraId="7C20CF60"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&lt;AutoCompleteTextView</w:t>
      </w:r>
    </w:p>
    <w:p w14:paraId="11C08C57"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android:id="@+id/auto_complete_txt_bodywork_for_lorry"</w:t>
      </w:r>
    </w:p>
    <w:p w14:paraId="22D49FD4"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android:layout_width="match_parent"</w:t>
      </w:r>
    </w:p>
    <w:p w14:paraId="520440A9"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android:layout_height="wrap_content"</w:t>
      </w:r>
    </w:p>
    <w:p w14:paraId="08317987"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android:inputType="none"/&gt;</w:t>
      </w:r>
    </w:p>
    <w:p w14:paraId="6D0FD342"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&lt;/com.google.android.material.textfield.TextInputLayout&gt;</w:t>
      </w:r>
    </w:p>
    <w:p w14:paraId="1328730E"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&lt;EditText</w:t>
      </w:r>
    </w:p>
    <w:p w14:paraId="11D29F1B"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android:id="@+id/production_year"</w:t>
      </w:r>
    </w:p>
    <w:p w14:paraId="582E7911"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android:hint="Рік виробництва"</w:t>
      </w:r>
    </w:p>
    <w:p w14:paraId="09E76C1A"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android:layout_marginTop="10dp"</w:t>
      </w:r>
    </w:p>
    <w:p w14:paraId="0E2ADCA4"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android:inputType="number"</w:t>
      </w:r>
    </w:p>
    <w:p w14:paraId="1D5F4617"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android:layout_width="match_parent"</w:t>
      </w:r>
    </w:p>
    <w:p w14:paraId="6B1090E8"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android:layout_height="wrap_content"/&gt;</w:t>
      </w:r>
    </w:p>
    <w:p w14:paraId="75940917"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&lt;Button</w:t>
      </w:r>
    </w:p>
    <w:p w14:paraId="4B2DBE73"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android:id="@+id/btn_add_lorry"</w:t>
      </w:r>
    </w:p>
    <w:p w14:paraId="34F02ECD"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android:layout_width="wrap_content"</w:t>
      </w:r>
    </w:p>
    <w:p w14:paraId="7D402CF6"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android:layout_height="wrap_content"</w:t>
      </w:r>
    </w:p>
    <w:p w14:paraId="2209C5F1"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android:layout_gravity="right"</w:t>
      </w:r>
    </w:p>
    <w:p w14:paraId="6BFB69AB"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android:layout_marginTop="40dp"</w:t>
      </w:r>
    </w:p>
    <w:p w14:paraId="2711AB07"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android:text="Готово!"</w:t>
      </w:r>
    </w:p>
    <w:p w14:paraId="6BDAE037"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android:textAllCaps="false"</w:t>
      </w:r>
    </w:p>
    <w:p w14:paraId="46D8926B"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android:textSize="21sp" /&gt;</w:t>
      </w:r>
    </w:p>
    <w:p w14:paraId="7D75F732"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    &lt;/LinearLayout&gt;</w:t>
      </w:r>
    </w:p>
    <w:p w14:paraId="319941AF" w14:textId="77777777" w:rsidR="00F10FA6" w:rsidRPr="001B313B" w:rsidRDefault="00F10FA6" w:rsidP="001B313B">
      <w:pPr>
        <w:tabs>
          <w:tab w:val="left" w:pos="0"/>
        </w:tabs>
        <w:ind w:firstLine="720"/>
        <w:jc w:val="both"/>
        <w:rPr>
          <w:rFonts w:ascii="Courier New" w:hAnsi="Courier New" w:cs="Courier New"/>
          <w:bCs/>
          <w:spacing w:val="20"/>
          <w:lang w:val="uk-UA"/>
        </w:rPr>
      </w:pPr>
    </w:p>
    <w:p w14:paraId="5F79AE9D" w14:textId="77777777" w:rsidR="00F10FA6" w:rsidRPr="001B313B" w:rsidRDefault="00F10FA6" w:rsidP="001B313B">
      <w:pPr>
        <w:tabs>
          <w:tab w:val="left" w:pos="0"/>
        </w:tabs>
        <w:ind w:firstLine="720"/>
        <w:jc w:val="both"/>
        <w:rPr>
          <w:rFonts w:ascii="Courier New" w:hAnsi="Courier New" w:cs="Courier New"/>
          <w:bCs/>
          <w:spacing w:val="20"/>
          <w:lang w:val="uk-UA"/>
        </w:rPr>
      </w:pPr>
      <w:r w:rsidRPr="001B313B">
        <w:rPr>
          <w:rFonts w:ascii="Courier New" w:hAnsi="Courier New" w:cs="Courier New"/>
          <w:bCs/>
          <w:spacing w:val="20"/>
          <w:lang w:val="uk-UA"/>
        </w:rPr>
        <w:t xml:space="preserve">&lt;/androidx.coordinatorlayout.widget.CoordinatorLayout&gt;   </w:t>
      </w:r>
    </w:p>
    <w:p w14:paraId="5A2CA748" w14:textId="77777777" w:rsidR="00F10FA6" w:rsidRPr="00F10FA6" w:rsidRDefault="00F10FA6" w:rsidP="00F10FA6">
      <w:pPr>
        <w:tabs>
          <w:tab w:val="left" w:pos="0"/>
        </w:tabs>
        <w:spacing w:line="360" w:lineRule="auto"/>
        <w:ind w:firstLine="720"/>
        <w:jc w:val="both"/>
        <w:rPr>
          <w:bCs/>
          <w:spacing w:val="20"/>
          <w:sz w:val="28"/>
          <w:szCs w:val="28"/>
          <w:lang w:val="uk-UA"/>
        </w:rPr>
      </w:pPr>
    </w:p>
    <w:p w14:paraId="7E1A64B9" w14:textId="5AED825E" w:rsidR="00F10FA6" w:rsidRPr="001B313B" w:rsidRDefault="00F10FA6" w:rsidP="001B313B">
      <w:pPr>
        <w:tabs>
          <w:tab w:val="left" w:pos="0"/>
        </w:tabs>
        <w:spacing w:line="360" w:lineRule="auto"/>
        <w:jc w:val="both"/>
        <w:rPr>
          <w:b/>
          <w:spacing w:val="20"/>
          <w:sz w:val="28"/>
          <w:szCs w:val="28"/>
          <w:lang w:val="uk-UA"/>
        </w:rPr>
      </w:pPr>
      <w:r w:rsidRPr="001B313B">
        <w:rPr>
          <w:b/>
          <w:spacing w:val="20"/>
          <w:sz w:val="28"/>
          <w:szCs w:val="28"/>
          <w:lang w:val="uk-UA"/>
        </w:rPr>
        <w:t>activity_lorries.xml</w:t>
      </w:r>
    </w:p>
    <w:p w14:paraId="5596F8CE" w14:textId="77777777" w:rsidR="00F10FA6" w:rsidRPr="00F10FA6" w:rsidRDefault="00F10FA6" w:rsidP="00F10FA6">
      <w:pPr>
        <w:tabs>
          <w:tab w:val="left" w:pos="0"/>
        </w:tabs>
        <w:spacing w:line="360" w:lineRule="auto"/>
        <w:ind w:firstLine="720"/>
        <w:jc w:val="both"/>
        <w:rPr>
          <w:bCs/>
          <w:spacing w:val="20"/>
          <w:sz w:val="28"/>
          <w:szCs w:val="28"/>
          <w:lang w:val="uk-UA"/>
        </w:rPr>
      </w:pPr>
    </w:p>
    <w:p w14:paraId="1BD3CA62"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&lt;?xml version="1.0" encoding="utf-8"?&gt;</w:t>
      </w:r>
    </w:p>
    <w:p w14:paraId="2707D962"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&lt;androidx.drawerlayout.widget.DrawerLayout</w:t>
      </w:r>
    </w:p>
    <w:p w14:paraId="732B5EE3"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xmlns:android="http://schemas.android.com/apk/res/android"</w:t>
      </w:r>
    </w:p>
    <w:p w14:paraId="61E425F2"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xmlns:app="http://schemas.android.com/apk/res-auto"</w:t>
      </w:r>
    </w:p>
    <w:p w14:paraId="08909BF2"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xmlns:tools="http://schemas.android.com/tools"</w:t>
      </w:r>
    </w:p>
    <w:p w14:paraId="2EBB3D06"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android:layout_width="match_parent"</w:t>
      </w:r>
    </w:p>
    <w:p w14:paraId="6020EC2A"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android:layout_height="match_parent"</w:t>
      </w:r>
    </w:p>
    <w:p w14:paraId="6A10F10E"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android:id="@+id/drawerLayout"</w:t>
      </w:r>
    </w:p>
    <w:p w14:paraId="26FC9236"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tools:context=".LorriesActivity"&gt;</w:t>
      </w:r>
    </w:p>
    <w:p w14:paraId="4281D937"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&lt;ScrollView</w:t>
      </w:r>
    </w:p>
    <w:p w14:paraId="0A76E448"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android:layout_width="match_parent"</w:t>
      </w:r>
    </w:p>
    <w:p w14:paraId="0E2054B5"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android:orientation="vertical"</w:t>
      </w:r>
    </w:p>
    <w:p w14:paraId="095E603A"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android:padding="1dp"</w:t>
      </w:r>
    </w:p>
    <w:p w14:paraId="049E3497"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android:layout_height="match_parent"</w:t>
      </w:r>
    </w:p>
    <w:p w14:paraId="44543C14"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android:fillViewport="true"&gt;</w:t>
      </w:r>
    </w:p>
    <w:p w14:paraId="6E91A015"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&lt;LinearLayout</w:t>
      </w:r>
    </w:p>
    <w:p w14:paraId="63B73725"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android:layout_width="match_parent"</w:t>
      </w:r>
    </w:p>
    <w:p w14:paraId="06CB677A"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android:layout_height="wrap_content"</w:t>
      </w:r>
    </w:p>
    <w:p w14:paraId="444D6F6A"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android:orientation="vertical"&gt;</w:t>
      </w:r>
    </w:p>
    <w:p w14:paraId="69B802E8"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&lt;include</w:t>
      </w:r>
    </w:p>
    <w:p w14:paraId="53547079"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layout="@layout/toolbar"/&gt;</w:t>
      </w:r>
    </w:p>
    <w:p w14:paraId="696BA4E7"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&lt;TextView</w:t>
      </w:r>
    </w:p>
    <w:p w14:paraId="61A20EAD"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android:layout_width="wrap_content"</w:t>
      </w:r>
    </w:p>
    <w:p w14:paraId="2119FE1B"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android:layout_height="wrap_content"</w:t>
      </w:r>
    </w:p>
    <w:p w14:paraId="7D3623ED"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android:layout_gravity="center"</w:t>
      </w:r>
    </w:p>
    <w:p w14:paraId="210D3E4D"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android:text="Вантажівки"</w:t>
      </w:r>
    </w:p>
    <w:p w14:paraId="141BC58D"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android:textStyle="bold"</w:t>
      </w:r>
    </w:p>
    <w:p w14:paraId="087660D5"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android:layout_marginTop="50dp"</w:t>
      </w:r>
    </w:p>
    <w:p w14:paraId="406D7E1B"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android:textSize="30sp" /&gt;</w:t>
      </w:r>
    </w:p>
    <w:p w14:paraId="438BAA86" w14:textId="77777777" w:rsidR="00F10FA6" w:rsidRPr="000F3B14" w:rsidRDefault="00F10FA6" w:rsidP="000F3B14">
      <w:pPr>
        <w:tabs>
          <w:tab w:val="left" w:pos="0"/>
        </w:tabs>
        <w:ind w:firstLine="720"/>
        <w:jc w:val="both"/>
        <w:rPr>
          <w:rFonts w:ascii="Courier New" w:hAnsi="Courier New" w:cs="Courier New"/>
          <w:bCs/>
          <w:spacing w:val="20"/>
          <w:lang w:val="uk-UA"/>
        </w:rPr>
      </w:pPr>
    </w:p>
    <w:p w14:paraId="6019B2EA"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&lt;androidx.recyclerview.widget.RecyclerView</w:t>
      </w:r>
    </w:p>
    <w:p w14:paraId="54F1ABD9"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android:layout_width="wrap_content"</w:t>
      </w:r>
    </w:p>
    <w:p w14:paraId="565A92CD"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android:layout_height="wrap_content"</w:t>
      </w:r>
    </w:p>
    <w:p w14:paraId="6BBE9CAF"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android:id="@+id/recyclerLorriesView"</w:t>
      </w:r>
    </w:p>
    <w:p w14:paraId="0A8DDA17"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android:layout_marginTop="20dp"</w:t>
      </w:r>
    </w:p>
    <w:p w14:paraId="7EF46936"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android:layout_marginLeft="15dp"</w:t>
      </w:r>
    </w:p>
    <w:p w14:paraId="01753A0D"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android:paddingBottom="?attr/actionBarSize"/&gt;</w:t>
      </w:r>
    </w:p>
    <w:p w14:paraId="0940BAE6"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&lt;/LinearLayout&gt;</w:t>
      </w:r>
    </w:p>
    <w:p w14:paraId="134EC98C"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&lt;/ScrollView&gt;</w:t>
      </w:r>
    </w:p>
    <w:p w14:paraId="5096C37B"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&lt;RelativeLayout</w:t>
      </w:r>
    </w:p>
    <w:p w14:paraId="42D6300B"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android:layout_width="match_parent"</w:t>
      </w:r>
    </w:p>
    <w:p w14:paraId="2DFDFCCD"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android:layout_height="match_parent"&gt;</w:t>
      </w:r>
    </w:p>
    <w:p w14:paraId="03D8000B" w14:textId="77777777" w:rsidR="00F10FA6" w:rsidRPr="000F3B14" w:rsidRDefault="00F10FA6" w:rsidP="000F3B14">
      <w:pPr>
        <w:tabs>
          <w:tab w:val="left" w:pos="0"/>
        </w:tabs>
        <w:ind w:firstLine="720"/>
        <w:jc w:val="both"/>
        <w:rPr>
          <w:rFonts w:ascii="Courier New" w:hAnsi="Courier New" w:cs="Courier New"/>
          <w:bCs/>
          <w:spacing w:val="20"/>
          <w:lang w:val="uk-UA"/>
        </w:rPr>
      </w:pPr>
    </w:p>
    <w:p w14:paraId="108668FC"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&lt;com.google.android.material.floatingactionbutton.FloatingActionButton</w:t>
      </w:r>
    </w:p>
    <w:p w14:paraId="0F764DDD"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android:id="@+id/add_lorry_button"</w:t>
      </w:r>
    </w:p>
    <w:p w14:paraId="4895C13F"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android:layout_width="310dp"</w:t>
      </w:r>
    </w:p>
    <w:p w14:paraId="34235CF0"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android:layout_height="wrap_content"</w:t>
      </w:r>
    </w:p>
    <w:p w14:paraId="4BB12EDD"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android:layout_alignParentRight="true"</w:t>
      </w:r>
    </w:p>
    <w:p w14:paraId="675FBFA8"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android:layout_alignParentBottom="true"</w:t>
      </w:r>
    </w:p>
    <w:p w14:paraId="5F487508"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android:layout_marginStart="28dp"</w:t>
      </w:r>
    </w:p>
    <w:p w14:paraId="79BEAE69"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android:layout_marginTop="28dp"</w:t>
      </w:r>
    </w:p>
    <w:p w14:paraId="2335F1AD"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android:layout_marginEnd="28dp"</w:t>
      </w:r>
    </w:p>
    <w:p w14:paraId="67853351"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android:layout_marginRight="28dp"</w:t>
      </w:r>
    </w:p>
    <w:p w14:paraId="7C0E907A"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android:layout_marginBottom="28dp"</w:t>
      </w:r>
    </w:p>
    <w:p w14:paraId="55C9814B"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android:clickable="true"</w:t>
      </w:r>
    </w:p>
    <w:p w14:paraId="2E720685"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android:focusable="true"</w:t>
      </w:r>
    </w:p>
    <w:p w14:paraId="6770E1D9"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app:srcCompat="@drawable/add" /&gt;</w:t>
      </w:r>
    </w:p>
    <w:p w14:paraId="7095313F"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&lt;/RelativeLayout&gt;</w:t>
      </w:r>
    </w:p>
    <w:p w14:paraId="268F41EA"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&lt;RelativeLayout</w:t>
      </w:r>
    </w:p>
    <w:p w14:paraId="60E06394"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android:layout_width="300dp"</w:t>
      </w:r>
    </w:p>
    <w:p w14:paraId="1B59201A"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android:layout_height="match_parent"</w:t>
      </w:r>
    </w:p>
    <w:p w14:paraId="4531382C"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android:layout_gravity="start"</w:t>
      </w:r>
    </w:p>
    <w:p w14:paraId="0C44C8B4"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android:background="@color/white"&gt;</w:t>
      </w:r>
    </w:p>
    <w:p w14:paraId="45D45744"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&lt;include</w:t>
      </w:r>
    </w:p>
    <w:p w14:paraId="7E24962E"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layout="@layout/nav_drawer"/&gt;</w:t>
      </w:r>
    </w:p>
    <w:p w14:paraId="5CA251AE"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&lt;/RelativeLayout&gt;</w:t>
      </w:r>
    </w:p>
    <w:p w14:paraId="5A245A80"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&lt;/androidx.drawerlayout.widget.DrawerLayout&gt;</w:t>
      </w:r>
    </w:p>
    <w:p w14:paraId="3FB0B59E" w14:textId="77777777" w:rsidR="00F10FA6" w:rsidRPr="00F10FA6" w:rsidRDefault="00F10FA6" w:rsidP="00F10FA6">
      <w:pPr>
        <w:tabs>
          <w:tab w:val="left" w:pos="0"/>
        </w:tabs>
        <w:spacing w:line="360" w:lineRule="auto"/>
        <w:ind w:firstLine="720"/>
        <w:jc w:val="both"/>
        <w:rPr>
          <w:bCs/>
          <w:spacing w:val="20"/>
          <w:sz w:val="28"/>
          <w:szCs w:val="28"/>
          <w:lang w:val="uk-UA"/>
        </w:rPr>
      </w:pPr>
    </w:p>
    <w:p w14:paraId="7934556C" w14:textId="2E3DB2EE" w:rsidR="00F10FA6" w:rsidRPr="000F3B14" w:rsidRDefault="00F10FA6" w:rsidP="000F3B14">
      <w:pPr>
        <w:tabs>
          <w:tab w:val="left" w:pos="0"/>
        </w:tabs>
        <w:spacing w:line="360" w:lineRule="auto"/>
        <w:jc w:val="both"/>
        <w:rPr>
          <w:b/>
          <w:spacing w:val="20"/>
          <w:sz w:val="28"/>
          <w:szCs w:val="28"/>
          <w:lang w:val="uk-UA"/>
        </w:rPr>
      </w:pPr>
      <w:r w:rsidRPr="000F3B14">
        <w:rPr>
          <w:b/>
          <w:spacing w:val="20"/>
          <w:sz w:val="28"/>
          <w:szCs w:val="28"/>
          <w:lang w:val="uk-UA"/>
        </w:rPr>
        <w:t>list_item.xml</w:t>
      </w:r>
    </w:p>
    <w:p w14:paraId="67BE0712" w14:textId="77777777" w:rsidR="00F10FA6" w:rsidRPr="00F10FA6" w:rsidRDefault="00F10FA6" w:rsidP="00F10FA6">
      <w:pPr>
        <w:tabs>
          <w:tab w:val="left" w:pos="0"/>
        </w:tabs>
        <w:spacing w:line="360" w:lineRule="auto"/>
        <w:ind w:firstLine="720"/>
        <w:jc w:val="both"/>
        <w:rPr>
          <w:bCs/>
          <w:spacing w:val="20"/>
          <w:sz w:val="28"/>
          <w:szCs w:val="28"/>
          <w:lang w:val="uk-UA"/>
        </w:rPr>
      </w:pPr>
    </w:p>
    <w:p w14:paraId="00221AAE"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&lt;?xml version="1.0" encoding="utf-8"?&gt;</w:t>
      </w:r>
    </w:p>
    <w:p w14:paraId="37663038"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&lt;TextView xmlns:android="http://schemas.android.com/apk/res/android"</w:t>
      </w:r>
    </w:p>
    <w:p w14:paraId="6654B839"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android:layout_width="match_parent"</w:t>
      </w:r>
    </w:p>
    <w:p w14:paraId="5B2C4FCD"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android:layout_height="match_parent"</w:t>
      </w:r>
    </w:p>
    <w:p w14:paraId="4DFE574B"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android:padding="16dp"</w:t>
      </w:r>
    </w:p>
    <w:p w14:paraId="3167C0B3"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android:ellipsize="end"</w:t>
      </w:r>
    </w:p>
    <w:p w14:paraId="74584E71"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android:maxLines="1"</w:t>
      </w:r>
    </w:p>
    <w:p w14:paraId="7AC646D3"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android:textAppearance="?attr/textAppearanceSubtitle1"&gt;</w:t>
      </w:r>
    </w:p>
    <w:p w14:paraId="2397FD92" w14:textId="77777777" w:rsidR="00F10FA6" w:rsidRPr="000F3B14" w:rsidRDefault="00F10FA6" w:rsidP="000F3B14">
      <w:pPr>
        <w:tabs>
          <w:tab w:val="left" w:pos="0"/>
        </w:tabs>
        <w:ind w:firstLine="720"/>
        <w:jc w:val="both"/>
        <w:rPr>
          <w:rFonts w:ascii="Courier New" w:hAnsi="Courier New" w:cs="Courier New"/>
          <w:bCs/>
          <w:spacing w:val="20"/>
          <w:lang w:val="uk-UA"/>
        </w:rPr>
      </w:pPr>
    </w:p>
    <w:p w14:paraId="18E799B1"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&lt;/TextView&gt;</w:t>
      </w:r>
    </w:p>
    <w:p w14:paraId="07FFD201" w14:textId="77777777" w:rsidR="00F10FA6" w:rsidRPr="00F10FA6" w:rsidRDefault="00F10FA6" w:rsidP="00F10FA6">
      <w:pPr>
        <w:tabs>
          <w:tab w:val="left" w:pos="0"/>
        </w:tabs>
        <w:spacing w:line="360" w:lineRule="auto"/>
        <w:ind w:firstLine="720"/>
        <w:jc w:val="both"/>
        <w:rPr>
          <w:bCs/>
          <w:spacing w:val="20"/>
          <w:sz w:val="28"/>
          <w:szCs w:val="28"/>
          <w:lang w:val="uk-UA"/>
        </w:rPr>
      </w:pPr>
    </w:p>
    <w:p w14:paraId="7C281467" w14:textId="1FD9AA9C" w:rsidR="00F10FA6" w:rsidRPr="000F3B14" w:rsidRDefault="00F10FA6" w:rsidP="000F3B14">
      <w:pPr>
        <w:tabs>
          <w:tab w:val="left" w:pos="0"/>
        </w:tabs>
        <w:spacing w:line="360" w:lineRule="auto"/>
        <w:jc w:val="both"/>
        <w:rPr>
          <w:b/>
          <w:spacing w:val="20"/>
          <w:sz w:val="28"/>
          <w:szCs w:val="28"/>
          <w:lang w:val="uk-UA"/>
        </w:rPr>
      </w:pPr>
      <w:r w:rsidRPr="000F3B14">
        <w:rPr>
          <w:b/>
          <w:spacing w:val="20"/>
          <w:sz w:val="28"/>
          <w:szCs w:val="28"/>
          <w:lang w:val="uk-UA"/>
        </w:rPr>
        <w:t>lorry_row.xml</w:t>
      </w:r>
    </w:p>
    <w:p w14:paraId="28A39B6C" w14:textId="77777777" w:rsidR="00F10FA6" w:rsidRPr="00F10FA6" w:rsidRDefault="00F10FA6" w:rsidP="00F10FA6">
      <w:pPr>
        <w:tabs>
          <w:tab w:val="left" w:pos="0"/>
        </w:tabs>
        <w:spacing w:line="360" w:lineRule="auto"/>
        <w:ind w:firstLine="720"/>
        <w:jc w:val="both"/>
        <w:rPr>
          <w:bCs/>
          <w:spacing w:val="20"/>
          <w:sz w:val="28"/>
          <w:szCs w:val="28"/>
          <w:lang w:val="uk-UA"/>
        </w:rPr>
      </w:pPr>
    </w:p>
    <w:p w14:paraId="278E3635"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&lt;?xml version="1.0" encoding="utf-8"?&gt;</w:t>
      </w:r>
    </w:p>
    <w:p w14:paraId="15C25D08"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&lt;LinearLayout xmlns:android="http://schemas.android.com/apk/res/android"</w:t>
      </w:r>
    </w:p>
    <w:p w14:paraId="5C77C436"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xmlns:tools="http://schemas.android.com/tools"</w:t>
      </w:r>
    </w:p>
    <w:p w14:paraId="79AF3051"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android:layout_width="match_parent"</w:t>
      </w:r>
    </w:p>
    <w:p w14:paraId="50DD986C"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android:layout_height="wrap_content"</w:t>
      </w:r>
    </w:p>
    <w:p w14:paraId="602D50F5"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xmlns:app="http://schemas.android.com/apk/res-auto"&gt;</w:t>
      </w:r>
    </w:p>
    <w:p w14:paraId="4587AC28" w14:textId="77777777" w:rsidR="00F10FA6" w:rsidRPr="000F3B14" w:rsidRDefault="00F10FA6" w:rsidP="000F3B14">
      <w:pPr>
        <w:tabs>
          <w:tab w:val="left" w:pos="0"/>
        </w:tabs>
        <w:ind w:firstLine="720"/>
        <w:jc w:val="both"/>
        <w:rPr>
          <w:rFonts w:ascii="Courier New" w:hAnsi="Courier New" w:cs="Courier New"/>
          <w:bCs/>
          <w:spacing w:val="20"/>
          <w:lang w:val="uk-UA"/>
        </w:rPr>
      </w:pPr>
    </w:p>
    <w:p w14:paraId="00E45C9E"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&lt;androidx.cardview.widget.CardView</w:t>
      </w:r>
    </w:p>
    <w:p w14:paraId="53C1C3F5"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android:layout_width="match_parent"</w:t>
      </w:r>
    </w:p>
    <w:p w14:paraId="4B876E70"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android:layout_height="wrap_content"</w:t>
      </w:r>
    </w:p>
    <w:p w14:paraId="25A49B3A"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android:layout_marginTop="12dp"&gt;</w:t>
      </w:r>
    </w:p>
    <w:p w14:paraId="36E3C00F" w14:textId="77777777" w:rsidR="00F10FA6" w:rsidRPr="000F3B14" w:rsidRDefault="00F10FA6" w:rsidP="000F3B14">
      <w:pPr>
        <w:tabs>
          <w:tab w:val="left" w:pos="0"/>
        </w:tabs>
        <w:ind w:firstLine="720"/>
        <w:jc w:val="both"/>
        <w:rPr>
          <w:rFonts w:ascii="Courier New" w:hAnsi="Courier New" w:cs="Courier New"/>
          <w:bCs/>
          <w:spacing w:val="20"/>
          <w:lang w:val="uk-UA"/>
        </w:rPr>
      </w:pPr>
    </w:p>
    <w:p w14:paraId="5A4BDDEF"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&lt;androidx.constraintlayout.widget.ConstraintLayout</w:t>
      </w:r>
    </w:p>
    <w:p w14:paraId="2B8DF58A"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android:layout_width="match_parent"</w:t>
      </w:r>
    </w:p>
    <w:p w14:paraId="00116F33"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android:layout_height="wrap_content"</w:t>
      </w:r>
    </w:p>
    <w:p w14:paraId="37E3B69E"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android:padding="12dp"&gt;</w:t>
      </w:r>
    </w:p>
    <w:p w14:paraId="35E1A2FE" w14:textId="77777777" w:rsidR="00F10FA6" w:rsidRPr="000F3B14" w:rsidRDefault="00F10FA6" w:rsidP="000F3B14">
      <w:pPr>
        <w:tabs>
          <w:tab w:val="left" w:pos="0"/>
        </w:tabs>
        <w:ind w:firstLine="720"/>
        <w:jc w:val="both"/>
        <w:rPr>
          <w:rFonts w:ascii="Courier New" w:hAnsi="Courier New" w:cs="Courier New"/>
          <w:bCs/>
          <w:spacing w:val="20"/>
          <w:lang w:val="uk-UA"/>
        </w:rPr>
      </w:pPr>
    </w:p>
    <w:p w14:paraId="2C36B85A"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&lt;TextView</w:t>
      </w:r>
    </w:p>
    <w:p w14:paraId="4A4B1283"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android:id="@+id/lorry_number_text"</w:t>
      </w:r>
    </w:p>
    <w:p w14:paraId="3D11FFCF"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android:layout_width="wrap_content"</w:t>
      </w:r>
    </w:p>
    <w:p w14:paraId="768F8854"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android:layout_height="wrap_content"</w:t>
      </w:r>
    </w:p>
    <w:p w14:paraId="7B6E0070"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android:layout_marginStart="4dp"</w:t>
      </w:r>
    </w:p>
    <w:p w14:paraId="4613C7B1"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android:text="Номер авто"</w:t>
      </w:r>
    </w:p>
    <w:p w14:paraId="7FE0A6A4"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android:textColor="#000"</w:t>
      </w:r>
    </w:p>
    <w:p w14:paraId="6865DD82"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android:textSize="40sp"</w:t>
      </w:r>
    </w:p>
    <w:p w14:paraId="26EFAEDA"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android:textStyle="bold"</w:t>
      </w:r>
    </w:p>
    <w:p w14:paraId="5413A6E1"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app:layout_constraintBottom_toBottomOf="parent"</w:t>
      </w:r>
    </w:p>
    <w:p w14:paraId="10F5DCBC"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app:layout_constraintStart_toStartOf="parent"</w:t>
      </w:r>
    </w:p>
    <w:p w14:paraId="4321C75A"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app:layout_constraintTop_toTopOf="parent"</w:t>
      </w:r>
    </w:p>
    <w:p w14:paraId="01E9A43C"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app:layout_constraintVertical_bias="0.142" /&gt;</w:t>
      </w:r>
    </w:p>
    <w:p w14:paraId="7B4E51C8" w14:textId="77777777" w:rsidR="00F10FA6" w:rsidRPr="000F3B14" w:rsidRDefault="00F10FA6" w:rsidP="000F3B14">
      <w:pPr>
        <w:tabs>
          <w:tab w:val="left" w:pos="0"/>
        </w:tabs>
        <w:ind w:firstLine="720"/>
        <w:jc w:val="both"/>
        <w:rPr>
          <w:rFonts w:ascii="Courier New" w:hAnsi="Courier New" w:cs="Courier New"/>
          <w:bCs/>
          <w:spacing w:val="20"/>
          <w:lang w:val="uk-UA"/>
        </w:rPr>
      </w:pPr>
    </w:p>
    <w:p w14:paraId="06A46A83"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&lt;TextView</w:t>
      </w:r>
    </w:p>
    <w:p w14:paraId="6C96C993"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android:id="@+id/lorry_capacity_text"</w:t>
      </w:r>
    </w:p>
    <w:p w14:paraId="6FC01020"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android:layout_width="wrap_content"</w:t>
      </w:r>
    </w:p>
    <w:p w14:paraId="3637820E"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android:layout_height="wrap_content"</w:t>
      </w:r>
    </w:p>
    <w:p w14:paraId="0A851241"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app:layout_constraintTop_toBottomOf="@id/lorry_number_text"</w:t>
      </w:r>
    </w:p>
    <w:p w14:paraId="2E19FFD0"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android:layout_marginStart="16dp"</w:t>
      </w:r>
    </w:p>
    <w:p w14:paraId="36778AE1"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android:layout_marginLeft="16dp"</w:t>
      </w:r>
    </w:p>
    <w:p w14:paraId="2317BC0C"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android:textSize="20sp"</w:t>
      </w:r>
    </w:p>
    <w:p w14:paraId="6095D7D2"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android:textColor="#000"</w:t>
      </w:r>
    </w:p>
    <w:p w14:paraId="6F858DB8"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android:text="Вантажність: " /&gt;</w:t>
      </w:r>
    </w:p>
    <w:p w14:paraId="719AC467" w14:textId="77777777" w:rsidR="00F10FA6" w:rsidRPr="000F3B14" w:rsidRDefault="00F10FA6" w:rsidP="000F3B14">
      <w:pPr>
        <w:tabs>
          <w:tab w:val="left" w:pos="0"/>
        </w:tabs>
        <w:ind w:firstLine="720"/>
        <w:jc w:val="both"/>
        <w:rPr>
          <w:rFonts w:ascii="Courier New" w:hAnsi="Courier New" w:cs="Courier New"/>
          <w:bCs/>
          <w:spacing w:val="20"/>
          <w:lang w:val="uk-UA"/>
        </w:rPr>
      </w:pPr>
    </w:p>
    <w:p w14:paraId="596D874C"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&lt;TextView</w:t>
      </w:r>
    </w:p>
    <w:p w14:paraId="59EC4D64"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android:id="@+id/lorry_manufacturer_text"</w:t>
      </w:r>
    </w:p>
    <w:p w14:paraId="5961ECEA"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android:layout_width="wrap_content"</w:t>
      </w:r>
    </w:p>
    <w:p w14:paraId="1CCAA2F4"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android:layout_height="wrap_content"</w:t>
      </w:r>
    </w:p>
    <w:p w14:paraId="24DA2B3B"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app:layout_constraintTop_toBottomOf="@id/lorry_capacity_text"</w:t>
      </w:r>
    </w:p>
    <w:p w14:paraId="60B93FF0"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android:layout_marginStart="16dp"</w:t>
      </w:r>
    </w:p>
    <w:p w14:paraId="3DD6BB4C"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android:layout_marginLeft="16dp"</w:t>
      </w:r>
    </w:p>
    <w:p w14:paraId="71DC15AB"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android:textSize="20sp"</w:t>
      </w:r>
    </w:p>
    <w:p w14:paraId="233830C4"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android:textColor="#000"</w:t>
      </w:r>
    </w:p>
    <w:p w14:paraId="3DB39B8E"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android:text="Виробник: " /&gt;</w:t>
      </w:r>
    </w:p>
    <w:p w14:paraId="2E6373F3" w14:textId="77777777" w:rsidR="00F10FA6" w:rsidRPr="000F3B14" w:rsidRDefault="00F10FA6" w:rsidP="000F3B14">
      <w:pPr>
        <w:tabs>
          <w:tab w:val="left" w:pos="0"/>
        </w:tabs>
        <w:ind w:firstLine="720"/>
        <w:jc w:val="both"/>
        <w:rPr>
          <w:rFonts w:ascii="Courier New" w:hAnsi="Courier New" w:cs="Courier New"/>
          <w:bCs/>
          <w:spacing w:val="20"/>
          <w:lang w:val="uk-UA"/>
        </w:rPr>
      </w:pPr>
    </w:p>
    <w:p w14:paraId="3863F131"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&lt;TextView</w:t>
      </w:r>
    </w:p>
    <w:p w14:paraId="6D28BC51"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android:id="@+id/lorry_freight_text"</w:t>
      </w:r>
    </w:p>
    <w:p w14:paraId="4ECD4F42"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android:layout_width="wrap_content"</w:t>
      </w:r>
    </w:p>
    <w:p w14:paraId="35667D1B"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android:layout_height="wrap_content"</w:t>
      </w:r>
    </w:p>
    <w:p w14:paraId="37DA3E64"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app:layout_constraintTop_toBottomOf="@id/lorry_manufacturer_text"</w:t>
      </w:r>
    </w:p>
    <w:p w14:paraId="4A98440A"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android:layout_marginStart="16dp"</w:t>
      </w:r>
    </w:p>
    <w:p w14:paraId="4E7718EF"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android:layout_marginLeft="16dp"</w:t>
      </w:r>
    </w:p>
    <w:p w14:paraId="4A0478D7"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android:textSize="20sp"</w:t>
      </w:r>
    </w:p>
    <w:p w14:paraId="289CBF27"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android:textColor="#000"</w:t>
      </w:r>
    </w:p>
    <w:p w14:paraId="205DF5FD"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android:text="Тип вантажу: " /&gt;</w:t>
      </w:r>
    </w:p>
    <w:p w14:paraId="4FB2B4F0" w14:textId="77777777" w:rsidR="00F10FA6" w:rsidRPr="000F3B14" w:rsidRDefault="00F10FA6" w:rsidP="000F3B14">
      <w:pPr>
        <w:tabs>
          <w:tab w:val="left" w:pos="0"/>
        </w:tabs>
        <w:ind w:firstLine="720"/>
        <w:jc w:val="both"/>
        <w:rPr>
          <w:rFonts w:ascii="Courier New" w:hAnsi="Courier New" w:cs="Courier New"/>
          <w:bCs/>
          <w:spacing w:val="20"/>
          <w:lang w:val="uk-UA"/>
        </w:rPr>
      </w:pPr>
    </w:p>
    <w:p w14:paraId="15D446B6"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&lt;TextView</w:t>
      </w:r>
    </w:p>
    <w:p w14:paraId="0BA980B3"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android:id="@+id/lorry_bodywork_text"</w:t>
      </w:r>
    </w:p>
    <w:p w14:paraId="00BAF892"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android:layout_width="wrap_content"</w:t>
      </w:r>
    </w:p>
    <w:p w14:paraId="1FDEAC98"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android:layout_height="wrap_content"</w:t>
      </w:r>
    </w:p>
    <w:p w14:paraId="3C8FF57F"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app:layout_constraintTop_toBottomOf="@id/lorry_freight_text"</w:t>
      </w:r>
    </w:p>
    <w:p w14:paraId="79C9E9E7"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android:layout_marginStart="16dp"</w:t>
      </w:r>
    </w:p>
    <w:p w14:paraId="521F467E"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android:layout_marginLeft="16dp"</w:t>
      </w:r>
    </w:p>
    <w:p w14:paraId="14E0281E"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android:textSize="20sp"</w:t>
      </w:r>
    </w:p>
    <w:p w14:paraId="766FC04A"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android:textColor="#000"</w:t>
      </w:r>
    </w:p>
    <w:p w14:paraId="3830DC55"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android:text="Тип кузова: " /&gt;</w:t>
      </w:r>
    </w:p>
    <w:p w14:paraId="45816FB0" w14:textId="77777777" w:rsidR="00F10FA6" w:rsidRPr="000F3B14" w:rsidRDefault="00F10FA6" w:rsidP="000F3B14">
      <w:pPr>
        <w:tabs>
          <w:tab w:val="left" w:pos="0"/>
        </w:tabs>
        <w:ind w:firstLine="720"/>
        <w:jc w:val="both"/>
        <w:rPr>
          <w:rFonts w:ascii="Courier New" w:hAnsi="Courier New" w:cs="Courier New"/>
          <w:bCs/>
          <w:spacing w:val="20"/>
          <w:lang w:val="uk-UA"/>
        </w:rPr>
      </w:pPr>
    </w:p>
    <w:p w14:paraId="11A67F5E"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&lt;TextView</w:t>
      </w:r>
    </w:p>
    <w:p w14:paraId="3B70F71D"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android:id="@+id/lorry_year_text"</w:t>
      </w:r>
    </w:p>
    <w:p w14:paraId="77C4F5B0"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android:layout_width="wrap_content"</w:t>
      </w:r>
    </w:p>
    <w:p w14:paraId="5A125F31"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android:layout_height="wrap_content"</w:t>
      </w:r>
    </w:p>
    <w:p w14:paraId="0DDAB731"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app:layout_constraintTop_toBottomOf="@id/lorry_bodywork_text"</w:t>
      </w:r>
    </w:p>
    <w:p w14:paraId="1AB284DB"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android:layout_marginStart="16dp"</w:t>
      </w:r>
    </w:p>
    <w:p w14:paraId="4D9F85EC"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android:layout_marginLeft="16dp"</w:t>
      </w:r>
    </w:p>
    <w:p w14:paraId="7BE189B2"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android:textSize="20sp"</w:t>
      </w:r>
    </w:p>
    <w:p w14:paraId="166C5F23"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android:textColor="#000"</w:t>
      </w:r>
    </w:p>
    <w:p w14:paraId="568A83BA"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android:text="Рік виробництва: " /&gt;</w:t>
      </w:r>
    </w:p>
    <w:p w14:paraId="1AEC5163"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&lt;/androidx.constraintlayout.widget.ConstraintLayout&gt;</w:t>
      </w:r>
    </w:p>
    <w:p w14:paraId="76FAFC22"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&lt;/androidx.cardview.widget.CardView&gt;</w:t>
      </w:r>
    </w:p>
    <w:p w14:paraId="15A794E6"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&lt;/LinearLayout&gt; </w:t>
      </w:r>
    </w:p>
    <w:p w14:paraId="5907E86F" w14:textId="77777777" w:rsidR="00F10FA6" w:rsidRPr="00F10FA6" w:rsidRDefault="00F10FA6" w:rsidP="00F10FA6">
      <w:pPr>
        <w:tabs>
          <w:tab w:val="left" w:pos="0"/>
        </w:tabs>
        <w:spacing w:line="360" w:lineRule="auto"/>
        <w:ind w:firstLine="720"/>
        <w:jc w:val="both"/>
        <w:rPr>
          <w:bCs/>
          <w:spacing w:val="20"/>
          <w:sz w:val="28"/>
          <w:szCs w:val="28"/>
          <w:lang w:val="uk-UA"/>
        </w:rPr>
      </w:pPr>
    </w:p>
    <w:p w14:paraId="4C7DB432" w14:textId="77777777" w:rsidR="000F3B14" w:rsidRDefault="000F3B14" w:rsidP="000F3B14">
      <w:pPr>
        <w:tabs>
          <w:tab w:val="left" w:pos="0"/>
        </w:tabs>
        <w:spacing w:line="360" w:lineRule="auto"/>
        <w:jc w:val="both"/>
        <w:rPr>
          <w:bCs/>
          <w:spacing w:val="20"/>
          <w:sz w:val="28"/>
          <w:szCs w:val="28"/>
          <w:lang w:val="en-US"/>
        </w:rPr>
      </w:pPr>
    </w:p>
    <w:p w14:paraId="1F6CE2F6" w14:textId="5DA2E024" w:rsidR="00F10FA6" w:rsidRPr="000F3B14" w:rsidRDefault="00F10FA6" w:rsidP="000F3B14">
      <w:pPr>
        <w:tabs>
          <w:tab w:val="left" w:pos="0"/>
        </w:tabs>
        <w:spacing w:line="360" w:lineRule="auto"/>
        <w:jc w:val="both"/>
        <w:rPr>
          <w:b/>
          <w:spacing w:val="20"/>
          <w:sz w:val="28"/>
          <w:szCs w:val="28"/>
          <w:lang w:val="uk-UA"/>
        </w:rPr>
      </w:pPr>
      <w:r w:rsidRPr="000F3B14">
        <w:rPr>
          <w:b/>
          <w:spacing w:val="20"/>
          <w:sz w:val="28"/>
          <w:szCs w:val="28"/>
          <w:lang w:val="uk-UA"/>
        </w:rPr>
        <w:t>nav_drawer.xml</w:t>
      </w:r>
    </w:p>
    <w:p w14:paraId="2F4BBBC7" w14:textId="77777777" w:rsidR="00F10FA6" w:rsidRPr="00F10FA6" w:rsidRDefault="00F10FA6" w:rsidP="00F10FA6">
      <w:pPr>
        <w:tabs>
          <w:tab w:val="left" w:pos="0"/>
        </w:tabs>
        <w:spacing w:line="360" w:lineRule="auto"/>
        <w:ind w:firstLine="720"/>
        <w:jc w:val="both"/>
        <w:rPr>
          <w:bCs/>
          <w:spacing w:val="20"/>
          <w:sz w:val="28"/>
          <w:szCs w:val="28"/>
          <w:lang w:val="uk-UA"/>
        </w:rPr>
      </w:pPr>
    </w:p>
    <w:p w14:paraId="076F94EB"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&lt;?xml version="1.0" encoding="utf-8"?&gt;</w:t>
      </w:r>
    </w:p>
    <w:p w14:paraId="5EB0A3C2"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&lt;LinearLayout</w:t>
      </w:r>
    </w:p>
    <w:p w14:paraId="39871FA5"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xmlns:android="http://schemas.android.com/apk/res/android"</w:t>
      </w:r>
    </w:p>
    <w:p w14:paraId="0FD5D270"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android:orientation="vertical"</w:t>
      </w:r>
    </w:p>
    <w:p w14:paraId="18F6CFD5"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android:background="@drawable/drawer_border"</w:t>
      </w:r>
    </w:p>
    <w:p w14:paraId="4F8FDA3F"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android:layout_width="match_parent"</w:t>
      </w:r>
    </w:p>
    <w:p w14:paraId="5CB481BF"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android:layout_height="match_parent"&gt;</w:t>
      </w:r>
    </w:p>
    <w:p w14:paraId="13E25495" w14:textId="77777777" w:rsidR="00F10FA6" w:rsidRPr="000F3B14" w:rsidRDefault="00F10FA6" w:rsidP="000F3B14">
      <w:pPr>
        <w:tabs>
          <w:tab w:val="left" w:pos="0"/>
        </w:tabs>
        <w:ind w:firstLine="720"/>
        <w:jc w:val="both"/>
        <w:rPr>
          <w:rFonts w:ascii="Courier New" w:hAnsi="Courier New" w:cs="Courier New"/>
          <w:bCs/>
          <w:spacing w:val="20"/>
          <w:lang w:val="uk-UA"/>
        </w:rPr>
      </w:pPr>
    </w:p>
    <w:p w14:paraId="6CD38396"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&lt;LinearLayout</w:t>
      </w:r>
    </w:p>
    <w:p w14:paraId="096BF8D2"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android:layout_width="match_parent"</w:t>
      </w:r>
    </w:p>
    <w:p w14:paraId="0E35565A"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android:layout_height="176dp"</w:t>
      </w:r>
    </w:p>
    <w:p w14:paraId="2F3E67CE"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android:orientation="vertical"</w:t>
      </w:r>
    </w:p>
    <w:p w14:paraId="08210AA7"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android:gravity="bottom"</w:t>
      </w:r>
    </w:p>
    <w:p w14:paraId="76A260B6"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android:padding="16dp"</w:t>
      </w:r>
    </w:p>
    <w:p w14:paraId="4E652139"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android:background="@drawable/header"</w:t>
      </w:r>
    </w:p>
    <w:p w14:paraId="18B87255"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android:theme="@style/ThemeOverlay.AppCompat.Dark"&gt;</w:t>
      </w:r>
    </w:p>
    <w:p w14:paraId="7706EC8F" w14:textId="77777777" w:rsidR="00F10FA6" w:rsidRPr="000F3B14" w:rsidRDefault="00F10FA6" w:rsidP="000F3B14">
      <w:pPr>
        <w:tabs>
          <w:tab w:val="left" w:pos="0"/>
        </w:tabs>
        <w:ind w:firstLine="720"/>
        <w:jc w:val="both"/>
        <w:rPr>
          <w:rFonts w:ascii="Courier New" w:hAnsi="Courier New" w:cs="Courier New"/>
          <w:bCs/>
          <w:spacing w:val="20"/>
          <w:lang w:val="uk-UA"/>
        </w:rPr>
      </w:pPr>
    </w:p>
    <w:p w14:paraId="5FAE274D"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&lt;ImageView</w:t>
      </w:r>
    </w:p>
    <w:p w14:paraId="3726B0D4"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android:layout_width="79dp"</w:t>
      </w:r>
    </w:p>
    <w:p w14:paraId="625A9885"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android:layout_height="75dp"</w:t>
      </w:r>
    </w:p>
    <w:p w14:paraId="489A088C"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android:src="@drawable/dlogo" /&gt;</w:t>
      </w:r>
    </w:p>
    <w:p w14:paraId="5846C1B8" w14:textId="77777777" w:rsidR="00F10FA6" w:rsidRPr="000F3B14" w:rsidRDefault="00F10FA6" w:rsidP="000F3B14">
      <w:pPr>
        <w:tabs>
          <w:tab w:val="left" w:pos="0"/>
        </w:tabs>
        <w:ind w:firstLine="720"/>
        <w:jc w:val="both"/>
        <w:rPr>
          <w:rFonts w:ascii="Courier New" w:hAnsi="Courier New" w:cs="Courier New"/>
          <w:bCs/>
          <w:spacing w:val="20"/>
          <w:lang w:val="uk-UA"/>
        </w:rPr>
      </w:pPr>
    </w:p>
    <w:p w14:paraId="2D828809"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&lt;TextView</w:t>
      </w:r>
    </w:p>
    <w:p w14:paraId="03A99318"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android:layout_width="wrap_content"</w:t>
      </w:r>
    </w:p>
    <w:p w14:paraId="1B7CC0AF"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android:layout_height="wrap_content"</w:t>
      </w:r>
    </w:p>
    <w:p w14:paraId="1BF8BF8F"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android:text="Наталія Кашуба"</w:t>
      </w:r>
    </w:p>
    <w:p w14:paraId="30D99D74"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android:textStyle="bold"</w:t>
      </w:r>
    </w:p>
    <w:p w14:paraId="277A3014"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android:textColor="@color/white"/&gt;</w:t>
      </w:r>
    </w:p>
    <w:p w14:paraId="159326F1" w14:textId="77777777" w:rsidR="00F10FA6" w:rsidRPr="000F3B14" w:rsidRDefault="00F10FA6" w:rsidP="000F3B14">
      <w:pPr>
        <w:tabs>
          <w:tab w:val="left" w:pos="0"/>
        </w:tabs>
        <w:ind w:firstLine="720"/>
        <w:jc w:val="both"/>
        <w:rPr>
          <w:rFonts w:ascii="Courier New" w:hAnsi="Courier New" w:cs="Courier New"/>
          <w:bCs/>
          <w:spacing w:val="20"/>
          <w:lang w:val="uk-UA"/>
        </w:rPr>
      </w:pPr>
    </w:p>
    <w:p w14:paraId="49499D74"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&lt;TextView</w:t>
      </w:r>
    </w:p>
    <w:p w14:paraId="282A43EF"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android:layout_width="wrap_content"</w:t>
      </w:r>
    </w:p>
    <w:p w14:paraId="787CE4AA"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android:layout_height="wrap_content"</w:t>
      </w:r>
    </w:p>
    <w:p w14:paraId="6A5D3A7A"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android:text="nataliia.kashuba-ip202@nung.edu.ua"</w:t>
      </w:r>
    </w:p>
    <w:p w14:paraId="159949BE"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android:textColor="@color/white"</w:t>
      </w:r>
    </w:p>
    <w:p w14:paraId="34AEB552"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android:textSize="14sp"</w:t>
      </w:r>
    </w:p>
    <w:p w14:paraId="2D6EE694"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android:layout_marginBottom="16dp"/&gt;</w:t>
      </w:r>
    </w:p>
    <w:p w14:paraId="129082CD" w14:textId="77777777" w:rsidR="00F10FA6" w:rsidRPr="000F3B14" w:rsidRDefault="00F10FA6" w:rsidP="000F3B14">
      <w:pPr>
        <w:tabs>
          <w:tab w:val="left" w:pos="0"/>
        </w:tabs>
        <w:ind w:firstLine="720"/>
        <w:jc w:val="both"/>
        <w:rPr>
          <w:rFonts w:ascii="Courier New" w:hAnsi="Courier New" w:cs="Courier New"/>
          <w:bCs/>
          <w:spacing w:val="20"/>
          <w:lang w:val="uk-UA"/>
        </w:rPr>
      </w:pPr>
    </w:p>
    <w:p w14:paraId="4CF6AD71"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&lt;/LinearLayout&gt;</w:t>
      </w:r>
    </w:p>
    <w:p w14:paraId="2E68A005" w14:textId="77777777" w:rsidR="00F10FA6" w:rsidRPr="000F3B14" w:rsidRDefault="00F10FA6" w:rsidP="000F3B14">
      <w:pPr>
        <w:tabs>
          <w:tab w:val="left" w:pos="0"/>
        </w:tabs>
        <w:ind w:firstLine="720"/>
        <w:jc w:val="both"/>
        <w:rPr>
          <w:rFonts w:ascii="Courier New" w:hAnsi="Courier New" w:cs="Courier New"/>
          <w:bCs/>
          <w:spacing w:val="20"/>
          <w:lang w:val="uk-UA"/>
        </w:rPr>
      </w:pPr>
    </w:p>
    <w:p w14:paraId="7ECF9CBB"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&lt;LinearLayout</w:t>
      </w:r>
    </w:p>
    <w:p w14:paraId="7DBCA59F"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android:layout_width="wrap_content"</w:t>
      </w:r>
    </w:p>
    <w:p w14:paraId="492AAFFC"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android:layout_height="wrap_content"</w:t>
      </w:r>
    </w:p>
    <w:p w14:paraId="05AE2DB1"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android:id="@+id/timetable"</w:t>
      </w:r>
    </w:p>
    <w:p w14:paraId="061B9C4C"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android:layout_marginStart="12dp"</w:t>
      </w:r>
    </w:p>
    <w:p w14:paraId="6C47BD8A"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android:layout_marginTop="12dp"</w:t>
      </w:r>
    </w:p>
    <w:p w14:paraId="173F3E3D"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android:orientation="horizontal"&gt;</w:t>
      </w:r>
    </w:p>
    <w:p w14:paraId="70435B3C" w14:textId="77777777" w:rsidR="00F10FA6" w:rsidRPr="000F3B14" w:rsidRDefault="00F10FA6" w:rsidP="000F3B14">
      <w:pPr>
        <w:tabs>
          <w:tab w:val="left" w:pos="0"/>
        </w:tabs>
        <w:ind w:firstLine="720"/>
        <w:jc w:val="both"/>
        <w:rPr>
          <w:rFonts w:ascii="Courier New" w:hAnsi="Courier New" w:cs="Courier New"/>
          <w:bCs/>
          <w:spacing w:val="20"/>
          <w:lang w:val="uk-UA"/>
        </w:rPr>
      </w:pPr>
    </w:p>
    <w:p w14:paraId="63100C06"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&lt;TextView</w:t>
      </w:r>
    </w:p>
    <w:p w14:paraId="79AA2C80"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android:layout_width="wrap_content"</w:t>
      </w:r>
    </w:p>
    <w:p w14:paraId="107A210A"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android:layout_height="wrap_content"</w:t>
      </w:r>
    </w:p>
    <w:p w14:paraId="38523DE5"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android:textColor="@color/lavender"</w:t>
      </w:r>
    </w:p>
    <w:p w14:paraId="461D5C0C"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android:text="Розклад"</w:t>
      </w:r>
    </w:p>
    <w:p w14:paraId="6F611ABD"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android:textSize="20sp"</w:t>
      </w:r>
    </w:p>
    <w:p w14:paraId="7B4BB174"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android:drawableLeft="@drawable/timetable"</w:t>
      </w:r>
    </w:p>
    <w:p w14:paraId="21E3A574"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android:drawablePadding="8dp"/&gt;</w:t>
      </w:r>
    </w:p>
    <w:p w14:paraId="354F25CA"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w:t>
      </w:r>
    </w:p>
    <w:p w14:paraId="38697746"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&lt;/LinearLayout&gt;</w:t>
      </w:r>
    </w:p>
    <w:p w14:paraId="41117772" w14:textId="77777777" w:rsidR="00F10FA6" w:rsidRPr="000F3B14" w:rsidRDefault="00F10FA6" w:rsidP="000F3B14">
      <w:pPr>
        <w:tabs>
          <w:tab w:val="left" w:pos="0"/>
        </w:tabs>
        <w:ind w:firstLine="720"/>
        <w:jc w:val="both"/>
        <w:rPr>
          <w:rFonts w:ascii="Courier New" w:hAnsi="Courier New" w:cs="Courier New"/>
          <w:bCs/>
          <w:spacing w:val="20"/>
          <w:lang w:val="uk-UA"/>
        </w:rPr>
      </w:pPr>
    </w:p>
    <w:p w14:paraId="56202109"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&lt;LinearLayout</w:t>
      </w:r>
    </w:p>
    <w:p w14:paraId="29A04132"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android:layout_width="wrap_content"</w:t>
      </w:r>
    </w:p>
    <w:p w14:paraId="03F1D65D"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android:layout_height="wrap_content"</w:t>
      </w:r>
    </w:p>
    <w:p w14:paraId="6FB94DED"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android:id="@+id/messages"</w:t>
      </w:r>
    </w:p>
    <w:p w14:paraId="32EF7A61"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android:layout_marginStart="12dp"</w:t>
      </w:r>
    </w:p>
    <w:p w14:paraId="2836A9B1"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android:layout_marginTop="12dp"</w:t>
      </w:r>
    </w:p>
    <w:p w14:paraId="5418A598"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android:orientation="horizontal"&gt;</w:t>
      </w:r>
    </w:p>
    <w:p w14:paraId="50959E32" w14:textId="77777777" w:rsidR="00F10FA6" w:rsidRPr="000F3B14" w:rsidRDefault="00F10FA6" w:rsidP="000F3B14">
      <w:pPr>
        <w:tabs>
          <w:tab w:val="left" w:pos="0"/>
        </w:tabs>
        <w:ind w:firstLine="720"/>
        <w:jc w:val="both"/>
        <w:rPr>
          <w:rFonts w:ascii="Courier New" w:hAnsi="Courier New" w:cs="Courier New"/>
          <w:bCs/>
          <w:spacing w:val="20"/>
          <w:lang w:val="uk-UA"/>
        </w:rPr>
      </w:pPr>
    </w:p>
    <w:p w14:paraId="16E2C62C"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&lt;TextView</w:t>
      </w:r>
    </w:p>
    <w:p w14:paraId="14D94FF1"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android:layout_width="wrap_content"</w:t>
      </w:r>
    </w:p>
    <w:p w14:paraId="6FDC8EBD"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android:layout_height="wrap_content"</w:t>
      </w:r>
    </w:p>
    <w:p w14:paraId="7B5CDFB8"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android:textColor="@color/lavender"</w:t>
      </w:r>
    </w:p>
    <w:p w14:paraId="34FF87D0"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android:text="Повідомлення"</w:t>
      </w:r>
    </w:p>
    <w:p w14:paraId="4A09F4AE"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android:textSize="20sp"</w:t>
      </w:r>
    </w:p>
    <w:p w14:paraId="7AFC80F0"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android:drawableLeft="@drawable/messages"</w:t>
      </w:r>
    </w:p>
    <w:p w14:paraId="43EB6D33"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android:drawablePadding="8dp"/&gt;</w:t>
      </w:r>
    </w:p>
    <w:p w14:paraId="39C91AAA" w14:textId="77777777" w:rsidR="00F10FA6" w:rsidRPr="000F3B14" w:rsidRDefault="00F10FA6" w:rsidP="000F3B14">
      <w:pPr>
        <w:tabs>
          <w:tab w:val="left" w:pos="0"/>
        </w:tabs>
        <w:ind w:firstLine="720"/>
        <w:jc w:val="both"/>
        <w:rPr>
          <w:rFonts w:ascii="Courier New" w:hAnsi="Courier New" w:cs="Courier New"/>
          <w:bCs/>
          <w:spacing w:val="20"/>
          <w:lang w:val="uk-UA"/>
        </w:rPr>
      </w:pPr>
    </w:p>
    <w:p w14:paraId="7310BD21"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&lt;/LinearLayout&gt;</w:t>
      </w:r>
    </w:p>
    <w:p w14:paraId="64347EDE" w14:textId="77777777" w:rsidR="00F10FA6" w:rsidRPr="000F3B14" w:rsidRDefault="00F10FA6" w:rsidP="000F3B14">
      <w:pPr>
        <w:tabs>
          <w:tab w:val="left" w:pos="0"/>
        </w:tabs>
        <w:ind w:firstLine="720"/>
        <w:jc w:val="both"/>
        <w:rPr>
          <w:rFonts w:ascii="Courier New" w:hAnsi="Courier New" w:cs="Courier New"/>
          <w:bCs/>
          <w:spacing w:val="20"/>
          <w:lang w:val="uk-UA"/>
        </w:rPr>
      </w:pPr>
    </w:p>
    <w:p w14:paraId="4CF3E96F"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&lt;LinearLayout</w:t>
      </w:r>
    </w:p>
    <w:p w14:paraId="444F188C"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android:layout_width="wrap_content"</w:t>
      </w:r>
    </w:p>
    <w:p w14:paraId="296D88CE"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android:layout_height="wrap_content"</w:t>
      </w:r>
    </w:p>
    <w:p w14:paraId="6A26076C"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android:id="@+id/orders"</w:t>
      </w:r>
    </w:p>
    <w:p w14:paraId="4FF7AA1A"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android:layout_marginStart="12dp"</w:t>
      </w:r>
    </w:p>
    <w:p w14:paraId="6B45888D"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android:layout_marginTop="12dp"</w:t>
      </w:r>
    </w:p>
    <w:p w14:paraId="659472A5"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android:orientation="horizontal"&gt;</w:t>
      </w:r>
    </w:p>
    <w:p w14:paraId="0AFF13AA" w14:textId="77777777" w:rsidR="00F10FA6" w:rsidRPr="000F3B14" w:rsidRDefault="00F10FA6" w:rsidP="000F3B14">
      <w:pPr>
        <w:tabs>
          <w:tab w:val="left" w:pos="0"/>
        </w:tabs>
        <w:ind w:firstLine="720"/>
        <w:jc w:val="both"/>
        <w:rPr>
          <w:rFonts w:ascii="Courier New" w:hAnsi="Courier New" w:cs="Courier New"/>
          <w:bCs/>
          <w:spacing w:val="20"/>
          <w:lang w:val="uk-UA"/>
        </w:rPr>
      </w:pPr>
    </w:p>
    <w:p w14:paraId="76A20D90"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&lt;TextView</w:t>
      </w:r>
    </w:p>
    <w:p w14:paraId="41EF3EFB"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android:layout_width="wrap_content"</w:t>
      </w:r>
    </w:p>
    <w:p w14:paraId="124FEBCB"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android:layout_height="wrap_content"</w:t>
      </w:r>
    </w:p>
    <w:p w14:paraId="1F157E99"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android:textColor="@color/lavender"</w:t>
      </w:r>
    </w:p>
    <w:p w14:paraId="16A681BC"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android:text="Замовлення"</w:t>
      </w:r>
    </w:p>
    <w:p w14:paraId="0CCBCE16"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android:textSize="20sp"</w:t>
      </w:r>
    </w:p>
    <w:p w14:paraId="01ADCBBB"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android:drawableLeft="@drawable/orders"</w:t>
      </w:r>
    </w:p>
    <w:p w14:paraId="036D7F15"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android:drawablePadding="8dp"/&gt;</w:t>
      </w:r>
    </w:p>
    <w:p w14:paraId="1AB0FA50" w14:textId="77777777" w:rsidR="00F10FA6" w:rsidRPr="000F3B14" w:rsidRDefault="00F10FA6" w:rsidP="000F3B14">
      <w:pPr>
        <w:tabs>
          <w:tab w:val="left" w:pos="0"/>
        </w:tabs>
        <w:ind w:firstLine="720"/>
        <w:jc w:val="both"/>
        <w:rPr>
          <w:rFonts w:ascii="Courier New" w:hAnsi="Courier New" w:cs="Courier New"/>
          <w:bCs/>
          <w:spacing w:val="20"/>
          <w:lang w:val="uk-UA"/>
        </w:rPr>
      </w:pPr>
    </w:p>
    <w:p w14:paraId="127F8395"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&lt;/LinearLayout&gt;</w:t>
      </w:r>
    </w:p>
    <w:p w14:paraId="40E79C05" w14:textId="77777777" w:rsidR="00F10FA6" w:rsidRPr="000F3B14" w:rsidRDefault="00F10FA6" w:rsidP="000F3B14">
      <w:pPr>
        <w:tabs>
          <w:tab w:val="left" w:pos="0"/>
        </w:tabs>
        <w:ind w:firstLine="720"/>
        <w:jc w:val="both"/>
        <w:rPr>
          <w:rFonts w:ascii="Courier New" w:hAnsi="Courier New" w:cs="Courier New"/>
          <w:bCs/>
          <w:spacing w:val="20"/>
          <w:lang w:val="uk-UA"/>
        </w:rPr>
      </w:pPr>
    </w:p>
    <w:p w14:paraId="10594672"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&lt;LinearLayout</w:t>
      </w:r>
    </w:p>
    <w:p w14:paraId="4BF03E4F"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android:layout_width="wrap_content"</w:t>
      </w:r>
    </w:p>
    <w:p w14:paraId="5A932DB2"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android:layout_height="wrap_content"</w:t>
      </w:r>
    </w:p>
    <w:p w14:paraId="5B4CED10"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android:id="@+id/lorries"</w:t>
      </w:r>
    </w:p>
    <w:p w14:paraId="312F7221"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android:layout_marginStart="12dp"</w:t>
      </w:r>
    </w:p>
    <w:p w14:paraId="043A245F"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android:layout_marginTop="12dp"</w:t>
      </w:r>
    </w:p>
    <w:p w14:paraId="459215D2"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android:orientation="horizontal"&gt;</w:t>
      </w:r>
    </w:p>
    <w:p w14:paraId="105BF3CE" w14:textId="77777777" w:rsidR="00F10FA6" w:rsidRPr="000F3B14" w:rsidRDefault="00F10FA6" w:rsidP="000F3B14">
      <w:pPr>
        <w:tabs>
          <w:tab w:val="left" w:pos="0"/>
        </w:tabs>
        <w:ind w:firstLine="720"/>
        <w:jc w:val="both"/>
        <w:rPr>
          <w:rFonts w:ascii="Courier New" w:hAnsi="Courier New" w:cs="Courier New"/>
          <w:bCs/>
          <w:spacing w:val="20"/>
          <w:lang w:val="uk-UA"/>
        </w:rPr>
      </w:pPr>
    </w:p>
    <w:p w14:paraId="32A4E97F"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&lt;TextView</w:t>
      </w:r>
    </w:p>
    <w:p w14:paraId="7B9E87CC"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android:layout_width="wrap_content"</w:t>
      </w:r>
    </w:p>
    <w:p w14:paraId="0BCC9513"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android:layout_height="wrap_content"</w:t>
      </w:r>
    </w:p>
    <w:p w14:paraId="427FA609"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android:textColor="@color/lavender"</w:t>
      </w:r>
    </w:p>
    <w:p w14:paraId="36118096"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android:text="Вантажівки"</w:t>
      </w:r>
    </w:p>
    <w:p w14:paraId="587EC1BF"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android:textSize="20sp"</w:t>
      </w:r>
    </w:p>
    <w:p w14:paraId="11DBB2A0"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android:drawableLeft="@drawable/lorries"</w:t>
      </w:r>
    </w:p>
    <w:p w14:paraId="34606FBB"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android:drawablePadding="8dp"/&gt;</w:t>
      </w:r>
    </w:p>
    <w:p w14:paraId="72AB16F9" w14:textId="77777777" w:rsidR="00F10FA6" w:rsidRPr="000F3B14" w:rsidRDefault="00F10FA6" w:rsidP="000F3B14">
      <w:pPr>
        <w:tabs>
          <w:tab w:val="left" w:pos="0"/>
        </w:tabs>
        <w:ind w:firstLine="720"/>
        <w:jc w:val="both"/>
        <w:rPr>
          <w:rFonts w:ascii="Courier New" w:hAnsi="Courier New" w:cs="Courier New"/>
          <w:bCs/>
          <w:spacing w:val="20"/>
          <w:lang w:val="uk-UA"/>
        </w:rPr>
      </w:pPr>
    </w:p>
    <w:p w14:paraId="289D3795"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&lt;/LinearLayout&gt;</w:t>
      </w:r>
    </w:p>
    <w:p w14:paraId="326A22FA" w14:textId="77777777" w:rsidR="00F10FA6" w:rsidRPr="000F3B14" w:rsidRDefault="00F10FA6" w:rsidP="000F3B14">
      <w:pPr>
        <w:tabs>
          <w:tab w:val="left" w:pos="0"/>
        </w:tabs>
        <w:ind w:firstLine="720"/>
        <w:jc w:val="both"/>
        <w:rPr>
          <w:rFonts w:ascii="Courier New" w:hAnsi="Courier New" w:cs="Courier New"/>
          <w:bCs/>
          <w:spacing w:val="20"/>
          <w:lang w:val="uk-UA"/>
        </w:rPr>
      </w:pPr>
    </w:p>
    <w:p w14:paraId="2CCC8E1D"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&lt;LinearLayout</w:t>
      </w:r>
    </w:p>
    <w:p w14:paraId="3E74B857"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android:layout_width="wrap_content"</w:t>
      </w:r>
    </w:p>
    <w:p w14:paraId="1ED0B83A"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android:layout_height="wrap_content"</w:t>
      </w:r>
    </w:p>
    <w:p w14:paraId="48383BA6"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android:id="@+id/drivers"</w:t>
      </w:r>
    </w:p>
    <w:p w14:paraId="30551A16"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android:layout_marginStart="12dp"</w:t>
      </w:r>
    </w:p>
    <w:p w14:paraId="4BD67C1B"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android:layout_marginTop="12dp"</w:t>
      </w:r>
    </w:p>
    <w:p w14:paraId="7E6407E6"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android:orientation="horizontal"&gt;</w:t>
      </w:r>
    </w:p>
    <w:p w14:paraId="5E8FF891" w14:textId="77777777" w:rsidR="00F10FA6" w:rsidRPr="000F3B14" w:rsidRDefault="00F10FA6" w:rsidP="000F3B14">
      <w:pPr>
        <w:tabs>
          <w:tab w:val="left" w:pos="0"/>
        </w:tabs>
        <w:ind w:firstLine="720"/>
        <w:jc w:val="both"/>
        <w:rPr>
          <w:rFonts w:ascii="Courier New" w:hAnsi="Courier New" w:cs="Courier New"/>
          <w:bCs/>
          <w:spacing w:val="20"/>
          <w:lang w:val="uk-UA"/>
        </w:rPr>
      </w:pPr>
    </w:p>
    <w:p w14:paraId="543FAFD0"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&lt;TextView</w:t>
      </w:r>
    </w:p>
    <w:p w14:paraId="2A488FF0"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android:layout_width="wrap_content"</w:t>
      </w:r>
    </w:p>
    <w:p w14:paraId="3CC6A7B4"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android:layout_height="wrap_content"</w:t>
      </w:r>
    </w:p>
    <w:p w14:paraId="2C1C831A"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android:textColor="@color/lavender"</w:t>
      </w:r>
    </w:p>
    <w:p w14:paraId="5CDE46B3"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android:text="Водії"</w:t>
      </w:r>
    </w:p>
    <w:p w14:paraId="564B1B17"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android:textSize="20sp"</w:t>
      </w:r>
    </w:p>
    <w:p w14:paraId="1A5B27EF"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android:drawableLeft="@drawable/drivers"</w:t>
      </w:r>
    </w:p>
    <w:p w14:paraId="3617C8DA"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android:drawablePadding="8dp"/&gt;</w:t>
      </w:r>
    </w:p>
    <w:p w14:paraId="4981228B" w14:textId="77777777" w:rsidR="00F10FA6" w:rsidRPr="000F3B14" w:rsidRDefault="00F10FA6" w:rsidP="000F3B14">
      <w:pPr>
        <w:tabs>
          <w:tab w:val="left" w:pos="0"/>
        </w:tabs>
        <w:ind w:firstLine="720"/>
        <w:jc w:val="both"/>
        <w:rPr>
          <w:rFonts w:ascii="Courier New" w:hAnsi="Courier New" w:cs="Courier New"/>
          <w:bCs/>
          <w:spacing w:val="20"/>
          <w:lang w:val="uk-UA"/>
        </w:rPr>
      </w:pPr>
    </w:p>
    <w:p w14:paraId="7A17160B"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&lt;/LinearLayout&gt;</w:t>
      </w:r>
    </w:p>
    <w:p w14:paraId="62B5A53F" w14:textId="77777777" w:rsidR="00F10FA6" w:rsidRPr="000F3B14" w:rsidRDefault="00F10FA6" w:rsidP="000F3B14">
      <w:pPr>
        <w:tabs>
          <w:tab w:val="left" w:pos="0"/>
        </w:tabs>
        <w:ind w:firstLine="720"/>
        <w:jc w:val="both"/>
        <w:rPr>
          <w:rFonts w:ascii="Courier New" w:hAnsi="Courier New" w:cs="Courier New"/>
          <w:bCs/>
          <w:spacing w:val="20"/>
          <w:lang w:val="uk-UA"/>
        </w:rPr>
      </w:pPr>
    </w:p>
    <w:p w14:paraId="6D914876"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&lt;LinearLayout</w:t>
      </w:r>
    </w:p>
    <w:p w14:paraId="7995CA41"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android:layout_width="wrap_content"</w:t>
      </w:r>
    </w:p>
    <w:p w14:paraId="027D1554"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android:layout_height="wrap_content"</w:t>
      </w:r>
    </w:p>
    <w:p w14:paraId="13A7F8C8"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android:id="@+id/clients"</w:t>
      </w:r>
    </w:p>
    <w:p w14:paraId="2DFFCC27"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android:layout_marginStart="12dp"</w:t>
      </w:r>
    </w:p>
    <w:p w14:paraId="4947C730"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android:layout_marginTop="12dp"</w:t>
      </w:r>
    </w:p>
    <w:p w14:paraId="61B1602A"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android:orientation="horizontal"&gt;</w:t>
      </w:r>
    </w:p>
    <w:p w14:paraId="6CC32264" w14:textId="77777777" w:rsidR="00F10FA6" w:rsidRPr="000F3B14" w:rsidRDefault="00F10FA6" w:rsidP="000F3B14">
      <w:pPr>
        <w:tabs>
          <w:tab w:val="left" w:pos="0"/>
        </w:tabs>
        <w:ind w:firstLine="720"/>
        <w:jc w:val="both"/>
        <w:rPr>
          <w:rFonts w:ascii="Courier New" w:hAnsi="Courier New" w:cs="Courier New"/>
          <w:bCs/>
          <w:spacing w:val="20"/>
          <w:lang w:val="uk-UA"/>
        </w:rPr>
      </w:pPr>
    </w:p>
    <w:p w14:paraId="150B4F31"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&lt;TextView</w:t>
      </w:r>
    </w:p>
    <w:p w14:paraId="6DE9BDD3"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android:layout_width="wrap_content"</w:t>
      </w:r>
    </w:p>
    <w:p w14:paraId="3B243C3E"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android:layout_height="wrap_content"</w:t>
      </w:r>
    </w:p>
    <w:p w14:paraId="7827E246"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android:textColor="@color/lavender"</w:t>
      </w:r>
    </w:p>
    <w:p w14:paraId="2D2089C6"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android:text="Клієнти"</w:t>
      </w:r>
    </w:p>
    <w:p w14:paraId="54522B99"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android:textSize="20sp"</w:t>
      </w:r>
    </w:p>
    <w:p w14:paraId="6F5F6F09"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android:drawableLeft="@drawable/clients"</w:t>
      </w:r>
    </w:p>
    <w:p w14:paraId="3B33A009"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android:drawablePadding="8dp"/&gt;</w:t>
      </w:r>
    </w:p>
    <w:p w14:paraId="468F452C" w14:textId="77777777" w:rsidR="00F10FA6" w:rsidRPr="000F3B14" w:rsidRDefault="00F10FA6" w:rsidP="000F3B14">
      <w:pPr>
        <w:tabs>
          <w:tab w:val="left" w:pos="0"/>
        </w:tabs>
        <w:ind w:firstLine="720"/>
        <w:jc w:val="both"/>
        <w:rPr>
          <w:rFonts w:ascii="Courier New" w:hAnsi="Courier New" w:cs="Courier New"/>
          <w:bCs/>
          <w:spacing w:val="20"/>
          <w:lang w:val="uk-UA"/>
        </w:rPr>
      </w:pPr>
    </w:p>
    <w:p w14:paraId="015D82E7"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&lt;/LinearLayout&gt;</w:t>
      </w:r>
    </w:p>
    <w:p w14:paraId="7B738A31" w14:textId="77777777" w:rsidR="00F10FA6" w:rsidRPr="000F3B14" w:rsidRDefault="00F10FA6" w:rsidP="000F3B14">
      <w:pPr>
        <w:tabs>
          <w:tab w:val="left" w:pos="0"/>
        </w:tabs>
        <w:ind w:firstLine="720"/>
        <w:jc w:val="both"/>
        <w:rPr>
          <w:rFonts w:ascii="Courier New" w:hAnsi="Courier New" w:cs="Courier New"/>
          <w:bCs/>
          <w:spacing w:val="20"/>
          <w:lang w:val="uk-UA"/>
        </w:rPr>
      </w:pPr>
    </w:p>
    <w:p w14:paraId="1A897570"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&lt;LinearLayout</w:t>
      </w:r>
    </w:p>
    <w:p w14:paraId="266AFD77"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android:layout_width="wrap_content"</w:t>
      </w:r>
    </w:p>
    <w:p w14:paraId="718A8569"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android:layout_height="wrap_content"</w:t>
      </w:r>
    </w:p>
    <w:p w14:paraId="6A2CFC69"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android:id="@+id/partners"</w:t>
      </w:r>
    </w:p>
    <w:p w14:paraId="5ADC3E4E"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android:layout_marginStart="12dp"</w:t>
      </w:r>
    </w:p>
    <w:p w14:paraId="4E4F2155"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android:layout_marginTop="12dp"</w:t>
      </w:r>
    </w:p>
    <w:p w14:paraId="4CBEA267"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android:orientation="horizontal"&gt;</w:t>
      </w:r>
    </w:p>
    <w:p w14:paraId="4869322B" w14:textId="77777777" w:rsidR="00F10FA6" w:rsidRPr="000F3B14" w:rsidRDefault="00F10FA6" w:rsidP="000F3B14">
      <w:pPr>
        <w:tabs>
          <w:tab w:val="left" w:pos="0"/>
        </w:tabs>
        <w:ind w:firstLine="720"/>
        <w:jc w:val="both"/>
        <w:rPr>
          <w:rFonts w:ascii="Courier New" w:hAnsi="Courier New" w:cs="Courier New"/>
          <w:bCs/>
          <w:spacing w:val="20"/>
          <w:lang w:val="uk-UA"/>
        </w:rPr>
      </w:pPr>
    </w:p>
    <w:p w14:paraId="06B672EB"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&lt;TextView</w:t>
      </w:r>
    </w:p>
    <w:p w14:paraId="206345F0"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android:layout_width="wrap_content"</w:t>
      </w:r>
    </w:p>
    <w:p w14:paraId="1B7ED43E"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android:layout_height="wrap_content"</w:t>
      </w:r>
    </w:p>
    <w:p w14:paraId="6BA11002"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android:textColor="@color/lavender"</w:t>
      </w:r>
    </w:p>
    <w:p w14:paraId="1CF0137E"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android:text="Партнери"</w:t>
      </w:r>
    </w:p>
    <w:p w14:paraId="41287881"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android:textSize="20sp"</w:t>
      </w:r>
    </w:p>
    <w:p w14:paraId="48A3BB63"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android:drawableLeft="@drawable/partners"</w:t>
      </w:r>
    </w:p>
    <w:p w14:paraId="4C58AC97"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android:drawablePadding="8dp"/&gt;</w:t>
      </w:r>
    </w:p>
    <w:p w14:paraId="00E1FEB7" w14:textId="77777777" w:rsidR="00F10FA6" w:rsidRPr="000F3B14" w:rsidRDefault="00F10FA6" w:rsidP="000F3B14">
      <w:pPr>
        <w:tabs>
          <w:tab w:val="left" w:pos="0"/>
        </w:tabs>
        <w:ind w:firstLine="720"/>
        <w:jc w:val="both"/>
        <w:rPr>
          <w:rFonts w:ascii="Courier New" w:hAnsi="Courier New" w:cs="Courier New"/>
          <w:bCs/>
          <w:spacing w:val="20"/>
          <w:lang w:val="uk-UA"/>
        </w:rPr>
      </w:pPr>
    </w:p>
    <w:p w14:paraId="78F56E7F"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&lt;/LinearLayout&gt;</w:t>
      </w:r>
    </w:p>
    <w:p w14:paraId="7A9CEAEE" w14:textId="77777777" w:rsidR="00F10FA6" w:rsidRPr="000F3B14" w:rsidRDefault="00F10FA6" w:rsidP="000F3B14">
      <w:pPr>
        <w:tabs>
          <w:tab w:val="left" w:pos="0"/>
        </w:tabs>
        <w:ind w:firstLine="720"/>
        <w:jc w:val="both"/>
        <w:rPr>
          <w:rFonts w:ascii="Courier New" w:hAnsi="Courier New" w:cs="Courier New"/>
          <w:bCs/>
          <w:spacing w:val="20"/>
          <w:lang w:val="uk-UA"/>
        </w:rPr>
      </w:pPr>
    </w:p>
    <w:p w14:paraId="70EDAE4F"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&lt;LinearLayout</w:t>
      </w:r>
    </w:p>
    <w:p w14:paraId="694504A8"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android:layout_width="wrap_content"</w:t>
      </w:r>
    </w:p>
    <w:p w14:paraId="17D099E5"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android:layout_height="wrap_content"</w:t>
      </w:r>
    </w:p>
    <w:p w14:paraId="38AC9925"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android:id="@+id/company"</w:t>
      </w:r>
    </w:p>
    <w:p w14:paraId="507BE7B3"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android:layout_marginStart="12dp"</w:t>
      </w:r>
    </w:p>
    <w:p w14:paraId="3C748DE7"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android:layout_marginTop="12dp"</w:t>
      </w:r>
    </w:p>
    <w:p w14:paraId="5E74A285"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android:orientation="horizontal"&gt;</w:t>
      </w:r>
    </w:p>
    <w:p w14:paraId="3B8BACB9" w14:textId="77777777" w:rsidR="00F10FA6" w:rsidRPr="000F3B14" w:rsidRDefault="00F10FA6" w:rsidP="000F3B14">
      <w:pPr>
        <w:tabs>
          <w:tab w:val="left" w:pos="0"/>
        </w:tabs>
        <w:ind w:firstLine="720"/>
        <w:jc w:val="both"/>
        <w:rPr>
          <w:rFonts w:ascii="Courier New" w:hAnsi="Courier New" w:cs="Courier New"/>
          <w:bCs/>
          <w:spacing w:val="20"/>
          <w:lang w:val="uk-UA"/>
        </w:rPr>
      </w:pPr>
    </w:p>
    <w:p w14:paraId="786DF7F7"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&lt;TextView</w:t>
      </w:r>
    </w:p>
    <w:p w14:paraId="2DCEB8DD"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android:layout_width="wrap_content"</w:t>
      </w:r>
    </w:p>
    <w:p w14:paraId="6E96D31E"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android:layout_height="wrap_content"</w:t>
      </w:r>
    </w:p>
    <w:p w14:paraId="2B2E2820"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android:textColor="@color/lavender"</w:t>
      </w:r>
    </w:p>
    <w:p w14:paraId="24C621C7"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android:text="Компанія"</w:t>
      </w:r>
    </w:p>
    <w:p w14:paraId="600A9413"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android:textSize="20sp"</w:t>
      </w:r>
    </w:p>
    <w:p w14:paraId="10DF935E"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android:drawableLeft="@drawable/company"</w:t>
      </w:r>
    </w:p>
    <w:p w14:paraId="6C25374A"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android:drawablePadding="8dp"/&gt;</w:t>
      </w:r>
    </w:p>
    <w:p w14:paraId="6AC71049" w14:textId="77777777" w:rsidR="00F10FA6" w:rsidRPr="000F3B14" w:rsidRDefault="00F10FA6" w:rsidP="000F3B14">
      <w:pPr>
        <w:tabs>
          <w:tab w:val="left" w:pos="0"/>
        </w:tabs>
        <w:ind w:firstLine="720"/>
        <w:jc w:val="both"/>
        <w:rPr>
          <w:rFonts w:ascii="Courier New" w:hAnsi="Courier New" w:cs="Courier New"/>
          <w:bCs/>
          <w:spacing w:val="20"/>
          <w:lang w:val="uk-UA"/>
        </w:rPr>
      </w:pPr>
    </w:p>
    <w:p w14:paraId="71C8AAD7"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&lt;/LinearLayout&gt;</w:t>
      </w:r>
    </w:p>
    <w:p w14:paraId="3A4EF0B8" w14:textId="77777777" w:rsidR="00F10FA6" w:rsidRPr="000F3B14" w:rsidRDefault="00F10FA6" w:rsidP="000F3B14">
      <w:pPr>
        <w:tabs>
          <w:tab w:val="left" w:pos="0"/>
        </w:tabs>
        <w:ind w:firstLine="720"/>
        <w:jc w:val="both"/>
        <w:rPr>
          <w:rFonts w:ascii="Courier New" w:hAnsi="Courier New" w:cs="Courier New"/>
          <w:bCs/>
          <w:spacing w:val="20"/>
          <w:lang w:val="uk-UA"/>
        </w:rPr>
      </w:pPr>
    </w:p>
    <w:p w14:paraId="01758B01"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&lt;View</w:t>
      </w:r>
    </w:p>
    <w:p w14:paraId="156255C5"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android:layout_width="match_parent"</w:t>
      </w:r>
    </w:p>
    <w:p w14:paraId="78812714"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android:layout_height="1dp"</w:t>
      </w:r>
    </w:p>
    <w:p w14:paraId="0DC51EAC"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android:layout_marginTop="12dp"</w:t>
      </w:r>
    </w:p>
    <w:p w14:paraId="5E3653AC"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android:background="@color/lavender"/&gt;</w:t>
      </w:r>
    </w:p>
    <w:p w14:paraId="6534C73F" w14:textId="77777777" w:rsidR="00F10FA6" w:rsidRPr="000F3B14" w:rsidRDefault="00F10FA6" w:rsidP="000F3B14">
      <w:pPr>
        <w:tabs>
          <w:tab w:val="left" w:pos="0"/>
        </w:tabs>
        <w:ind w:firstLine="720"/>
        <w:jc w:val="both"/>
        <w:rPr>
          <w:rFonts w:ascii="Courier New" w:hAnsi="Courier New" w:cs="Courier New"/>
          <w:bCs/>
          <w:spacing w:val="20"/>
          <w:lang w:val="uk-UA"/>
        </w:rPr>
      </w:pPr>
    </w:p>
    <w:p w14:paraId="34CCACF4"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&lt;LinearLayout</w:t>
      </w:r>
    </w:p>
    <w:p w14:paraId="2B13EA27"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android:layout_width="wrap_content"</w:t>
      </w:r>
    </w:p>
    <w:p w14:paraId="360AA805"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android:layout_height="wrap_content"</w:t>
      </w:r>
    </w:p>
    <w:p w14:paraId="51DC9717"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android:id="@+id/logout"</w:t>
      </w:r>
    </w:p>
    <w:p w14:paraId="169D2DF1"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android:layout_marginStart="12dp"</w:t>
      </w:r>
    </w:p>
    <w:p w14:paraId="26F82F33"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android:layout_marginTop="12dp"</w:t>
      </w:r>
    </w:p>
    <w:p w14:paraId="1A37774B"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android:orientation="horizontal"&gt;</w:t>
      </w:r>
    </w:p>
    <w:p w14:paraId="5CE841D3" w14:textId="77777777" w:rsidR="00F10FA6" w:rsidRPr="000F3B14" w:rsidRDefault="00F10FA6" w:rsidP="000F3B14">
      <w:pPr>
        <w:tabs>
          <w:tab w:val="left" w:pos="0"/>
        </w:tabs>
        <w:ind w:firstLine="720"/>
        <w:jc w:val="both"/>
        <w:rPr>
          <w:rFonts w:ascii="Courier New" w:hAnsi="Courier New" w:cs="Courier New"/>
          <w:bCs/>
          <w:spacing w:val="20"/>
          <w:lang w:val="uk-UA"/>
        </w:rPr>
      </w:pPr>
    </w:p>
    <w:p w14:paraId="553223BA"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&lt;TextView</w:t>
      </w:r>
    </w:p>
    <w:p w14:paraId="7F917BDF"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android:layout_width="wrap_content"</w:t>
      </w:r>
    </w:p>
    <w:p w14:paraId="0B4A0A08"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android:layout_height="wrap_content"</w:t>
      </w:r>
    </w:p>
    <w:p w14:paraId="326F9DAA"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android:textColor="@color/lavender"</w:t>
      </w:r>
    </w:p>
    <w:p w14:paraId="7F00448B"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android:text="Вийти"</w:t>
      </w:r>
    </w:p>
    <w:p w14:paraId="485274C4"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android:textSize="20sp"</w:t>
      </w:r>
    </w:p>
    <w:p w14:paraId="1E566F2D"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android:drawableLeft="@drawable/logout"</w:t>
      </w:r>
    </w:p>
    <w:p w14:paraId="74F3E15E"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android:drawablePadding="8dp"/&gt;</w:t>
      </w:r>
    </w:p>
    <w:p w14:paraId="4B19D30D" w14:textId="77777777" w:rsidR="00F10FA6" w:rsidRPr="000F3B14" w:rsidRDefault="00F10FA6" w:rsidP="000F3B14">
      <w:pPr>
        <w:tabs>
          <w:tab w:val="left" w:pos="0"/>
        </w:tabs>
        <w:ind w:firstLine="720"/>
        <w:jc w:val="both"/>
        <w:rPr>
          <w:rFonts w:ascii="Courier New" w:hAnsi="Courier New" w:cs="Courier New"/>
          <w:bCs/>
          <w:spacing w:val="20"/>
          <w:lang w:val="uk-UA"/>
        </w:rPr>
      </w:pPr>
    </w:p>
    <w:p w14:paraId="38C275F6"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&lt;/LinearLayout&gt;</w:t>
      </w:r>
    </w:p>
    <w:p w14:paraId="173428D9" w14:textId="77777777" w:rsidR="00F10FA6" w:rsidRPr="000F3B14" w:rsidRDefault="00F10FA6" w:rsidP="000F3B14">
      <w:pPr>
        <w:tabs>
          <w:tab w:val="left" w:pos="0"/>
        </w:tabs>
        <w:ind w:firstLine="720"/>
        <w:jc w:val="both"/>
        <w:rPr>
          <w:rFonts w:ascii="Courier New" w:hAnsi="Courier New" w:cs="Courier New"/>
          <w:bCs/>
          <w:spacing w:val="20"/>
          <w:lang w:val="uk-UA"/>
        </w:rPr>
      </w:pPr>
    </w:p>
    <w:p w14:paraId="470FD570"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&lt;/LinearLayout&gt;</w:t>
      </w:r>
    </w:p>
    <w:p w14:paraId="457C03E7" w14:textId="77777777" w:rsidR="00F10FA6" w:rsidRPr="00F10FA6" w:rsidRDefault="00F10FA6" w:rsidP="00F10FA6">
      <w:pPr>
        <w:tabs>
          <w:tab w:val="left" w:pos="0"/>
        </w:tabs>
        <w:spacing w:line="360" w:lineRule="auto"/>
        <w:ind w:firstLine="720"/>
        <w:jc w:val="both"/>
        <w:rPr>
          <w:bCs/>
          <w:spacing w:val="20"/>
          <w:sz w:val="28"/>
          <w:szCs w:val="28"/>
          <w:lang w:val="uk-UA"/>
        </w:rPr>
      </w:pPr>
    </w:p>
    <w:p w14:paraId="41AE8312" w14:textId="0BBF2438" w:rsidR="00F10FA6" w:rsidRPr="000F3B14" w:rsidRDefault="00F10FA6" w:rsidP="000F3B14">
      <w:pPr>
        <w:tabs>
          <w:tab w:val="left" w:pos="0"/>
        </w:tabs>
        <w:spacing w:line="360" w:lineRule="auto"/>
        <w:jc w:val="both"/>
        <w:rPr>
          <w:b/>
          <w:spacing w:val="20"/>
          <w:sz w:val="28"/>
          <w:szCs w:val="28"/>
          <w:lang w:val="uk-UA"/>
        </w:rPr>
      </w:pPr>
      <w:r w:rsidRPr="000F3B14">
        <w:rPr>
          <w:b/>
          <w:spacing w:val="20"/>
          <w:sz w:val="28"/>
          <w:szCs w:val="28"/>
          <w:lang w:val="uk-UA"/>
        </w:rPr>
        <w:t>toolbar.xml</w:t>
      </w:r>
    </w:p>
    <w:p w14:paraId="5EE70E52" w14:textId="77777777" w:rsidR="00F10FA6" w:rsidRPr="00F10FA6" w:rsidRDefault="00F10FA6" w:rsidP="00F10FA6">
      <w:pPr>
        <w:tabs>
          <w:tab w:val="left" w:pos="0"/>
        </w:tabs>
        <w:spacing w:line="360" w:lineRule="auto"/>
        <w:ind w:firstLine="720"/>
        <w:jc w:val="both"/>
        <w:rPr>
          <w:bCs/>
          <w:spacing w:val="20"/>
          <w:sz w:val="28"/>
          <w:szCs w:val="28"/>
          <w:lang w:val="uk-UA"/>
        </w:rPr>
      </w:pPr>
    </w:p>
    <w:p w14:paraId="611D5640"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&lt;?xml version="1.0" encoding="utf-8"?&gt;</w:t>
      </w:r>
    </w:p>
    <w:p w14:paraId="3D82B5C2"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&lt;LinearLayout</w:t>
      </w:r>
    </w:p>
    <w:p w14:paraId="5A83AB84"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xmlns:android="http://schemas.android.com/apk/res/android"</w:t>
      </w:r>
    </w:p>
    <w:p w14:paraId="0857D135"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android:orientation="horizontal"</w:t>
      </w:r>
    </w:p>
    <w:p w14:paraId="2C018119"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android:layout_width="match_parent"</w:t>
      </w:r>
    </w:p>
    <w:p w14:paraId="50C26151"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android:layout_height="wrap_content"</w:t>
      </w:r>
    </w:p>
    <w:p w14:paraId="4C1C33F8"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android:padding="20dp"</w:t>
      </w:r>
    </w:p>
    <w:p w14:paraId="71029F3C"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android:id="@+id/toolbar"</w:t>
      </w:r>
    </w:p>
    <w:p w14:paraId="0CA3C174"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android:background="@color/lavender"</w:t>
      </w:r>
    </w:p>
    <w:p w14:paraId="01412DFA"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android:gravity="center_vertical"&gt;</w:t>
      </w:r>
    </w:p>
    <w:p w14:paraId="3C8D7117" w14:textId="77777777" w:rsidR="00F10FA6" w:rsidRPr="000F3B14" w:rsidRDefault="00F10FA6" w:rsidP="000F3B14">
      <w:pPr>
        <w:tabs>
          <w:tab w:val="left" w:pos="0"/>
        </w:tabs>
        <w:ind w:firstLine="720"/>
        <w:jc w:val="both"/>
        <w:rPr>
          <w:rFonts w:ascii="Courier New" w:hAnsi="Courier New" w:cs="Courier New"/>
          <w:bCs/>
          <w:spacing w:val="20"/>
          <w:lang w:val="uk-UA"/>
        </w:rPr>
      </w:pPr>
    </w:p>
    <w:p w14:paraId="19384BB6"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&lt;ImageView</w:t>
      </w:r>
    </w:p>
    <w:p w14:paraId="1FBD4795"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android:layout_width="wrap_content"</w:t>
      </w:r>
    </w:p>
    <w:p w14:paraId="3B6FD707"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android:layout_height="wrap_content"</w:t>
      </w:r>
    </w:p>
    <w:p w14:paraId="4C98EE5A"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android:id="@+id/menu"</w:t>
      </w:r>
    </w:p>
    <w:p w14:paraId="21FCBF20"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android:src="@drawable/menu"/&gt;</w:t>
      </w:r>
    </w:p>
    <w:p w14:paraId="783CEC96"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w:t>
      </w:r>
    </w:p>
    <w:p w14:paraId="544D3F03"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&lt;TextView</w:t>
      </w:r>
    </w:p>
    <w:p w14:paraId="32772E22"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android:layout_width="0dp"</w:t>
      </w:r>
    </w:p>
    <w:p w14:paraId="2131923D"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android:layout_height="wrap_content"</w:t>
      </w:r>
    </w:p>
    <w:p w14:paraId="05C3F75E"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android:layout_weight="1"</w:t>
      </w:r>
    </w:p>
    <w:p w14:paraId="49F59662"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android:text="Lazy Lorry"</w:t>
      </w:r>
    </w:p>
    <w:p w14:paraId="6D970125"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android:textSize="20sp"</w:t>
      </w:r>
    </w:p>
    <w:p w14:paraId="5513D696"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android:layout_marginStart="12dp"</w:t>
      </w:r>
    </w:p>
    <w:p w14:paraId="751C12ED" w14:textId="77777777" w:rsidR="00F10FA6" w:rsidRPr="000F3B14" w:rsidRDefault="00F10FA6" w:rsidP="000F3B14">
      <w:pPr>
        <w:tabs>
          <w:tab w:val="left" w:pos="0"/>
        </w:tabs>
        <w:ind w:firstLine="720"/>
        <w:jc w:val="both"/>
        <w:rPr>
          <w:rFonts w:ascii="Courier New" w:hAnsi="Courier New" w:cs="Courier New"/>
          <w:bCs/>
          <w:spacing w:val="20"/>
          <w:lang w:val="uk-UA"/>
        </w:rPr>
      </w:pPr>
      <w:r w:rsidRPr="000F3B14">
        <w:rPr>
          <w:rFonts w:ascii="Courier New" w:hAnsi="Courier New" w:cs="Courier New"/>
          <w:bCs/>
          <w:spacing w:val="20"/>
          <w:lang w:val="uk-UA"/>
        </w:rPr>
        <w:t xml:space="preserve">        android:textColor="@color/white"/&gt;</w:t>
      </w:r>
    </w:p>
    <w:p w14:paraId="510F1784" w14:textId="77777777" w:rsidR="00F10FA6" w:rsidRPr="000F3B14" w:rsidRDefault="00F10FA6" w:rsidP="000F3B14">
      <w:pPr>
        <w:tabs>
          <w:tab w:val="left" w:pos="0"/>
        </w:tabs>
        <w:ind w:firstLine="720"/>
        <w:jc w:val="both"/>
        <w:rPr>
          <w:rFonts w:ascii="Courier New" w:hAnsi="Courier New" w:cs="Courier New"/>
          <w:bCs/>
          <w:spacing w:val="20"/>
          <w:lang w:val="uk-UA"/>
        </w:rPr>
      </w:pPr>
    </w:p>
    <w:p w14:paraId="6DD39D26" w14:textId="2BFB6D3F" w:rsidR="00F10FA6" w:rsidRDefault="00F10FA6" w:rsidP="000F3B14">
      <w:pPr>
        <w:tabs>
          <w:tab w:val="left" w:pos="0"/>
        </w:tabs>
        <w:ind w:firstLine="720"/>
        <w:jc w:val="both"/>
        <w:rPr>
          <w:bCs/>
          <w:spacing w:val="20"/>
          <w:sz w:val="28"/>
          <w:szCs w:val="28"/>
          <w:lang w:val="uk-UA"/>
        </w:rPr>
      </w:pPr>
      <w:r w:rsidRPr="000F3B14">
        <w:rPr>
          <w:rFonts w:ascii="Courier New" w:hAnsi="Courier New" w:cs="Courier New"/>
          <w:bCs/>
          <w:spacing w:val="20"/>
          <w:lang w:val="uk-UA"/>
        </w:rPr>
        <w:t>&lt;/LinearLayout&gt;</w:t>
      </w:r>
      <w:r w:rsidRPr="00F10FA6">
        <w:rPr>
          <w:bCs/>
          <w:spacing w:val="20"/>
          <w:sz w:val="28"/>
          <w:szCs w:val="28"/>
          <w:lang w:val="uk-UA"/>
        </w:rPr>
        <w:t xml:space="preserve"> </w:t>
      </w:r>
    </w:p>
    <w:p w14:paraId="381CF66A" w14:textId="77777777" w:rsidR="00F10FA6" w:rsidRDefault="00F10FA6" w:rsidP="00F10FA6">
      <w:pPr>
        <w:tabs>
          <w:tab w:val="left" w:pos="0"/>
        </w:tabs>
        <w:spacing w:line="360" w:lineRule="auto"/>
        <w:ind w:firstLine="720"/>
        <w:jc w:val="both"/>
        <w:rPr>
          <w:bCs/>
          <w:spacing w:val="20"/>
          <w:sz w:val="28"/>
          <w:szCs w:val="28"/>
          <w:lang w:val="uk-UA"/>
        </w:rPr>
      </w:pPr>
    </w:p>
    <w:p w14:paraId="2EFF25D9" w14:textId="77777777" w:rsidR="00F10FA6" w:rsidRDefault="00F10FA6" w:rsidP="00F10FA6">
      <w:pPr>
        <w:tabs>
          <w:tab w:val="left" w:pos="0"/>
        </w:tabs>
        <w:spacing w:line="360" w:lineRule="auto"/>
        <w:ind w:firstLine="720"/>
        <w:jc w:val="both"/>
        <w:rPr>
          <w:bCs/>
          <w:spacing w:val="20"/>
          <w:sz w:val="28"/>
          <w:szCs w:val="28"/>
          <w:lang w:val="uk-UA"/>
        </w:rPr>
      </w:pPr>
    </w:p>
    <w:p w14:paraId="12CE129B" w14:textId="77777777" w:rsidR="00F10FA6" w:rsidRDefault="00F10FA6" w:rsidP="00F10FA6">
      <w:pPr>
        <w:tabs>
          <w:tab w:val="left" w:pos="0"/>
        </w:tabs>
        <w:spacing w:line="360" w:lineRule="auto"/>
        <w:ind w:firstLine="720"/>
        <w:jc w:val="both"/>
        <w:rPr>
          <w:bCs/>
          <w:spacing w:val="20"/>
          <w:sz w:val="28"/>
          <w:szCs w:val="28"/>
          <w:lang w:val="uk-UA"/>
        </w:rPr>
      </w:pPr>
    </w:p>
    <w:p w14:paraId="7B128EDC" w14:textId="77777777" w:rsidR="00F10FA6" w:rsidRDefault="00F10FA6" w:rsidP="000F3B14">
      <w:pPr>
        <w:tabs>
          <w:tab w:val="left" w:pos="0"/>
        </w:tabs>
        <w:spacing w:line="360" w:lineRule="auto"/>
        <w:jc w:val="both"/>
        <w:rPr>
          <w:bCs/>
          <w:spacing w:val="20"/>
          <w:sz w:val="28"/>
          <w:szCs w:val="28"/>
          <w:lang w:val="en-US"/>
        </w:rPr>
      </w:pPr>
    </w:p>
    <w:p w14:paraId="7A3B1332" w14:textId="77777777" w:rsidR="000F3B14" w:rsidRPr="000F3B14" w:rsidRDefault="000F3B14" w:rsidP="000F3B14">
      <w:pPr>
        <w:tabs>
          <w:tab w:val="left" w:pos="0"/>
        </w:tabs>
        <w:spacing w:line="360" w:lineRule="auto"/>
        <w:jc w:val="both"/>
        <w:rPr>
          <w:bCs/>
          <w:spacing w:val="20"/>
          <w:sz w:val="28"/>
          <w:szCs w:val="28"/>
          <w:lang w:val="en-US"/>
        </w:rPr>
      </w:pPr>
    </w:p>
    <w:p w14:paraId="0ADE247C" w14:textId="77777777" w:rsidR="00F10FA6" w:rsidRPr="00F10FA6" w:rsidRDefault="00F10FA6" w:rsidP="00F10FA6">
      <w:pPr>
        <w:tabs>
          <w:tab w:val="left" w:pos="0"/>
        </w:tabs>
        <w:spacing w:line="360" w:lineRule="auto"/>
        <w:ind w:firstLine="720"/>
        <w:jc w:val="both"/>
        <w:rPr>
          <w:bCs/>
          <w:spacing w:val="20"/>
          <w:sz w:val="28"/>
          <w:szCs w:val="28"/>
          <w:lang w:val="uk-UA"/>
        </w:rPr>
      </w:pPr>
    </w:p>
    <w:p w14:paraId="3DC0294A" w14:textId="2AA6C7B1" w:rsidR="0034270F" w:rsidRPr="00245C71" w:rsidRDefault="0034270F" w:rsidP="00036079">
      <w:pPr>
        <w:tabs>
          <w:tab w:val="left" w:pos="0"/>
        </w:tabs>
        <w:spacing w:line="360" w:lineRule="auto"/>
        <w:ind w:firstLine="720"/>
        <w:jc w:val="center"/>
        <w:outlineLvl w:val="0"/>
        <w:rPr>
          <w:b/>
          <w:spacing w:val="20"/>
          <w:sz w:val="28"/>
          <w:szCs w:val="28"/>
        </w:rPr>
      </w:pPr>
      <w:bookmarkStart w:id="8395" w:name="_Toc169175582"/>
      <w:r w:rsidRPr="0034270F">
        <w:rPr>
          <w:b/>
          <w:spacing w:val="20"/>
          <w:sz w:val="28"/>
          <w:szCs w:val="28"/>
        </w:rPr>
        <w:t>БІБЛІОГРАФІЧНА ДОВІДКА</w:t>
      </w:r>
      <w:bookmarkEnd w:id="8394"/>
      <w:bookmarkEnd w:id="8395"/>
    </w:p>
    <w:p w14:paraId="0FFCD19B" w14:textId="77777777" w:rsidR="0034270F" w:rsidRPr="00245C71" w:rsidRDefault="0034270F" w:rsidP="0034270F">
      <w:pPr>
        <w:spacing w:line="360" w:lineRule="auto"/>
        <w:ind w:firstLine="720"/>
        <w:rPr>
          <w:b/>
          <w:spacing w:val="20"/>
          <w:sz w:val="28"/>
          <w:szCs w:val="28"/>
        </w:rPr>
      </w:pPr>
    </w:p>
    <w:p w14:paraId="4973172E" w14:textId="77777777" w:rsidR="00DE4C51" w:rsidRPr="00DE4C51" w:rsidRDefault="00DE4C51" w:rsidP="00DE4C51">
      <w:pPr>
        <w:rPr>
          <w:bCs/>
          <w:i/>
          <w:iCs/>
          <w:spacing w:val="20"/>
          <w:sz w:val="28"/>
          <w:szCs w:val="28"/>
          <w:lang w:val="uk-UA"/>
        </w:rPr>
      </w:pPr>
    </w:p>
    <w:p w14:paraId="5F4D21B7" w14:textId="22B4A6DA" w:rsidR="00DE4C51" w:rsidRPr="00DE4C51" w:rsidRDefault="00DE4C51" w:rsidP="0057404C">
      <w:pPr>
        <w:spacing w:line="360" w:lineRule="auto"/>
        <w:ind w:firstLine="709"/>
        <w:jc w:val="both"/>
        <w:rPr>
          <w:color w:val="000000"/>
          <w:sz w:val="28"/>
          <w:szCs w:val="28"/>
          <w:lang w:val="uk-UA"/>
        </w:rPr>
      </w:pPr>
      <w:r w:rsidRPr="00DE4C51">
        <w:rPr>
          <w:b/>
          <w:sz w:val="28"/>
          <w:szCs w:val="28"/>
          <w:lang w:val="uk-UA"/>
        </w:rPr>
        <w:t xml:space="preserve">Тема дипломної роботи: </w:t>
      </w:r>
      <w:r w:rsidRPr="00DE4C51">
        <w:rPr>
          <w:sz w:val="28"/>
          <w:szCs w:val="28"/>
          <w:lang w:val="uk-UA"/>
        </w:rPr>
        <w:t>“</w:t>
      </w:r>
      <w:r w:rsidRPr="00DE4C51">
        <w:rPr>
          <w:color w:val="000000"/>
          <w:sz w:val="28"/>
          <w:szCs w:val="28"/>
          <w:lang w:val="uk-UA"/>
        </w:rPr>
        <w:t xml:space="preserve">Розробка </w:t>
      </w:r>
      <w:r>
        <w:rPr>
          <w:color w:val="000000"/>
          <w:sz w:val="28"/>
          <w:szCs w:val="28"/>
          <w:lang w:val="uk-UA"/>
        </w:rPr>
        <w:t>мобільного додатку для автопідприємства вантажних перевезень</w:t>
      </w:r>
      <w:r w:rsidRPr="00DE4C51">
        <w:rPr>
          <w:sz w:val="28"/>
          <w:szCs w:val="28"/>
          <w:lang w:val="uk-UA"/>
        </w:rPr>
        <w:t xml:space="preserve">”  </w:t>
      </w:r>
    </w:p>
    <w:p w14:paraId="2D1359CD" w14:textId="77777777" w:rsidR="00DE4C51" w:rsidRPr="00DE4C51" w:rsidRDefault="00DE4C51" w:rsidP="0057404C">
      <w:pPr>
        <w:spacing w:line="360" w:lineRule="auto"/>
        <w:ind w:left="709" w:right="164"/>
        <w:jc w:val="both"/>
        <w:outlineLvl w:val="0"/>
        <w:rPr>
          <w:rFonts w:cs="Arial"/>
          <w:b/>
          <w:bCs/>
          <w:kern w:val="36"/>
          <w:sz w:val="28"/>
          <w:szCs w:val="28"/>
          <w:lang w:val="uk-UA"/>
        </w:rPr>
      </w:pPr>
    </w:p>
    <w:p w14:paraId="5A68CBA9" w14:textId="5E1E6E79" w:rsidR="00DE4C51" w:rsidRPr="00DE4C51" w:rsidRDefault="00DE4C51" w:rsidP="00036079">
      <w:pPr>
        <w:spacing w:line="360" w:lineRule="auto"/>
        <w:ind w:left="709" w:right="164"/>
        <w:rPr>
          <w:bCs/>
          <w:kern w:val="36"/>
          <w:sz w:val="28"/>
          <w:szCs w:val="28"/>
          <w:lang w:val="uk-UA"/>
        </w:rPr>
      </w:pPr>
      <w:bookmarkStart w:id="8396" w:name="_Toc168080268"/>
      <w:r w:rsidRPr="00DE4C51">
        <w:rPr>
          <w:bCs/>
          <w:kern w:val="36"/>
          <w:sz w:val="28"/>
          <w:szCs w:val="28"/>
        </w:rPr>
        <w:t xml:space="preserve">Обсяг пояснювальної записки: </w:t>
      </w:r>
      <w:r w:rsidRPr="00DE4C51">
        <w:rPr>
          <w:bCs/>
          <w:kern w:val="36"/>
          <w:sz w:val="28"/>
          <w:szCs w:val="28"/>
          <w:u w:val="single"/>
        </w:rPr>
        <w:softHyphen/>
        <w:t xml:space="preserve">   </w:t>
      </w:r>
      <w:r w:rsidR="00766DE1">
        <w:rPr>
          <w:bCs/>
          <w:kern w:val="36"/>
          <w:sz w:val="28"/>
          <w:szCs w:val="28"/>
          <w:u w:val="single"/>
          <w:lang w:val="uk-UA"/>
        </w:rPr>
        <w:t>1</w:t>
      </w:r>
      <w:r w:rsidR="00D65C2E">
        <w:rPr>
          <w:bCs/>
          <w:kern w:val="36"/>
          <w:sz w:val="28"/>
          <w:szCs w:val="28"/>
          <w:u w:val="single"/>
          <w:lang w:val="en-US"/>
        </w:rPr>
        <w:t>1</w:t>
      </w:r>
      <w:r w:rsidR="002A269F">
        <w:rPr>
          <w:bCs/>
          <w:kern w:val="36"/>
          <w:sz w:val="28"/>
          <w:szCs w:val="28"/>
          <w:u w:val="single"/>
          <w:lang w:val="uk-UA"/>
        </w:rPr>
        <w:t>3</w:t>
      </w:r>
      <w:r w:rsidRPr="00DE4C51">
        <w:rPr>
          <w:bCs/>
          <w:kern w:val="36"/>
          <w:sz w:val="28"/>
          <w:szCs w:val="28"/>
          <w:u w:val="single"/>
        </w:rPr>
        <w:t xml:space="preserve">    </w:t>
      </w:r>
      <w:r w:rsidRPr="00DE4C51">
        <w:rPr>
          <w:bCs/>
          <w:kern w:val="36"/>
          <w:sz w:val="28"/>
          <w:szCs w:val="28"/>
        </w:rPr>
        <w:t xml:space="preserve"> аркуш</w:t>
      </w:r>
      <w:r w:rsidRPr="00DE4C51">
        <w:rPr>
          <w:bCs/>
          <w:kern w:val="36"/>
          <w:sz w:val="28"/>
          <w:szCs w:val="28"/>
          <w:lang w:val="uk-UA"/>
        </w:rPr>
        <w:t>ів</w:t>
      </w:r>
      <w:bookmarkEnd w:id="8396"/>
    </w:p>
    <w:p w14:paraId="015A0976" w14:textId="77777777" w:rsidR="00DE4C51" w:rsidRPr="00DE4C51" w:rsidRDefault="00DE4C51" w:rsidP="00DE4C51">
      <w:pPr>
        <w:spacing w:line="360" w:lineRule="auto"/>
        <w:ind w:left="709" w:right="164"/>
        <w:jc w:val="center"/>
        <w:outlineLvl w:val="0"/>
        <w:rPr>
          <w:rFonts w:cs="Arial"/>
          <w:b/>
          <w:bCs/>
          <w:kern w:val="36"/>
          <w:sz w:val="28"/>
          <w:szCs w:val="28"/>
        </w:rPr>
      </w:pPr>
    </w:p>
    <w:p w14:paraId="019D24AF" w14:textId="77777777" w:rsidR="002A269F" w:rsidRDefault="002A269F" w:rsidP="00DE4C51">
      <w:pPr>
        <w:spacing w:line="360" w:lineRule="auto"/>
        <w:ind w:firstLine="708"/>
        <w:rPr>
          <w:sz w:val="28"/>
          <w:szCs w:val="28"/>
          <w:lang w:val="uk-UA"/>
        </w:rPr>
      </w:pPr>
    </w:p>
    <w:p w14:paraId="656429BA" w14:textId="77777777" w:rsidR="002A269F" w:rsidRDefault="002A269F" w:rsidP="00DE4C51">
      <w:pPr>
        <w:spacing w:line="360" w:lineRule="auto"/>
        <w:ind w:firstLine="708"/>
        <w:rPr>
          <w:sz w:val="28"/>
          <w:szCs w:val="28"/>
          <w:lang w:val="uk-UA"/>
        </w:rPr>
      </w:pPr>
    </w:p>
    <w:p w14:paraId="2CE5CC24" w14:textId="77777777" w:rsidR="002A269F" w:rsidRDefault="002A269F" w:rsidP="00DE4C51">
      <w:pPr>
        <w:spacing w:line="360" w:lineRule="auto"/>
        <w:ind w:firstLine="708"/>
        <w:rPr>
          <w:sz w:val="28"/>
          <w:szCs w:val="28"/>
          <w:lang w:val="uk-UA"/>
        </w:rPr>
      </w:pPr>
    </w:p>
    <w:p w14:paraId="4186A11F" w14:textId="77777777" w:rsidR="002A269F" w:rsidRDefault="002A269F" w:rsidP="00DE4C51">
      <w:pPr>
        <w:spacing w:line="360" w:lineRule="auto"/>
        <w:ind w:firstLine="708"/>
        <w:rPr>
          <w:sz w:val="28"/>
          <w:szCs w:val="28"/>
          <w:lang w:val="uk-UA"/>
        </w:rPr>
      </w:pPr>
    </w:p>
    <w:p w14:paraId="000DE0AA" w14:textId="77777777" w:rsidR="002A269F" w:rsidRDefault="002A269F" w:rsidP="00DE4C51">
      <w:pPr>
        <w:spacing w:line="360" w:lineRule="auto"/>
        <w:ind w:firstLine="708"/>
        <w:rPr>
          <w:sz w:val="28"/>
          <w:szCs w:val="28"/>
          <w:lang w:val="uk-UA"/>
        </w:rPr>
      </w:pPr>
    </w:p>
    <w:p w14:paraId="5C0C3BE5" w14:textId="77777777" w:rsidR="002A269F" w:rsidRDefault="002A269F" w:rsidP="00DE4C51">
      <w:pPr>
        <w:spacing w:line="360" w:lineRule="auto"/>
        <w:ind w:firstLine="708"/>
        <w:rPr>
          <w:sz w:val="28"/>
          <w:szCs w:val="28"/>
          <w:lang w:val="uk-UA"/>
        </w:rPr>
      </w:pPr>
    </w:p>
    <w:p w14:paraId="4E824DA7" w14:textId="77777777" w:rsidR="002A269F" w:rsidRDefault="002A269F" w:rsidP="00DE4C51">
      <w:pPr>
        <w:spacing w:line="360" w:lineRule="auto"/>
        <w:ind w:firstLine="708"/>
        <w:rPr>
          <w:sz w:val="28"/>
          <w:szCs w:val="28"/>
          <w:lang w:val="uk-UA"/>
        </w:rPr>
      </w:pPr>
    </w:p>
    <w:p w14:paraId="649A1BBF" w14:textId="77777777" w:rsidR="002A269F" w:rsidRDefault="002A269F" w:rsidP="00DE4C51">
      <w:pPr>
        <w:spacing w:line="360" w:lineRule="auto"/>
        <w:ind w:firstLine="708"/>
        <w:rPr>
          <w:sz w:val="28"/>
          <w:szCs w:val="28"/>
          <w:lang w:val="uk-UA"/>
        </w:rPr>
      </w:pPr>
    </w:p>
    <w:p w14:paraId="76299907" w14:textId="072753C5" w:rsidR="00DE4C51" w:rsidRPr="00DE4C51" w:rsidRDefault="00DE4C51" w:rsidP="00DE4C51">
      <w:pPr>
        <w:spacing w:line="360" w:lineRule="auto"/>
        <w:ind w:firstLine="708"/>
        <w:rPr>
          <w:sz w:val="28"/>
          <w:szCs w:val="28"/>
          <w:lang w:val="uk-UA"/>
        </w:rPr>
      </w:pPr>
      <w:r w:rsidRPr="00DE4C51">
        <w:rPr>
          <w:sz w:val="28"/>
          <w:szCs w:val="28"/>
        </w:rPr>
        <w:t xml:space="preserve">Дата </w:t>
      </w:r>
      <w:r w:rsidRPr="00DE4C51">
        <w:rPr>
          <w:sz w:val="28"/>
          <w:szCs w:val="28"/>
          <w:lang w:val="uk-UA"/>
        </w:rPr>
        <w:t>закінчення</w:t>
      </w:r>
      <w:r w:rsidRPr="00DE4C51">
        <w:rPr>
          <w:sz w:val="28"/>
          <w:szCs w:val="28"/>
        </w:rPr>
        <w:t xml:space="preserve"> </w:t>
      </w:r>
      <w:r w:rsidRPr="00DE4C51">
        <w:rPr>
          <w:sz w:val="28"/>
          <w:szCs w:val="28"/>
          <w:lang w:val="uk-UA"/>
        </w:rPr>
        <w:t>роботи</w:t>
      </w:r>
      <w:r w:rsidRPr="00DE4C51">
        <w:rPr>
          <w:sz w:val="28"/>
          <w:szCs w:val="28"/>
        </w:rPr>
        <w:t xml:space="preserve"> </w:t>
      </w:r>
      <w:r w:rsidRPr="00DE4C51">
        <w:rPr>
          <w:sz w:val="28"/>
          <w:szCs w:val="28"/>
          <w:u w:val="single"/>
        </w:rPr>
        <w:t xml:space="preserve"> </w:t>
      </w:r>
      <w:r w:rsidR="00DC6CE3">
        <w:rPr>
          <w:sz w:val="28"/>
          <w:szCs w:val="28"/>
          <w:u w:val="single"/>
          <w:lang w:val="en-US"/>
        </w:rPr>
        <w:t xml:space="preserve">  </w:t>
      </w:r>
      <w:r w:rsidR="00B81A06">
        <w:rPr>
          <w:sz w:val="28"/>
          <w:szCs w:val="28"/>
          <w:u w:val="single"/>
          <w:lang w:val="uk-UA"/>
        </w:rPr>
        <w:t>17</w:t>
      </w:r>
      <w:r w:rsidR="00DC6CE3">
        <w:rPr>
          <w:sz w:val="28"/>
          <w:szCs w:val="28"/>
          <w:u w:val="single"/>
          <w:lang w:val="en-US"/>
        </w:rPr>
        <w:t xml:space="preserve">   </w:t>
      </w:r>
      <w:r w:rsidRPr="00DE4C51">
        <w:rPr>
          <w:sz w:val="28"/>
          <w:szCs w:val="28"/>
          <w:u w:val="single"/>
        </w:rPr>
        <w:t xml:space="preserve"> </w:t>
      </w:r>
      <w:r w:rsidRPr="00DE4C51">
        <w:rPr>
          <w:sz w:val="28"/>
          <w:szCs w:val="28"/>
          <w:u w:val="single"/>
          <w:lang w:val="uk-UA"/>
        </w:rPr>
        <w:t>червня</w:t>
      </w:r>
      <w:r w:rsidRPr="00DE4C51">
        <w:rPr>
          <w:sz w:val="28"/>
          <w:szCs w:val="28"/>
          <w:u w:val="single"/>
        </w:rPr>
        <w:t xml:space="preserve">   </w:t>
      </w:r>
      <w:r w:rsidRPr="00DE4C51">
        <w:rPr>
          <w:sz w:val="28"/>
          <w:szCs w:val="28"/>
        </w:rPr>
        <w:t xml:space="preserve"> 20</w:t>
      </w:r>
      <w:r w:rsidRPr="00DE4C51">
        <w:rPr>
          <w:sz w:val="28"/>
          <w:szCs w:val="28"/>
          <w:lang w:val="uk-UA"/>
        </w:rPr>
        <w:t>2</w:t>
      </w:r>
      <w:r>
        <w:rPr>
          <w:sz w:val="28"/>
          <w:szCs w:val="28"/>
          <w:lang w:val="uk-UA"/>
        </w:rPr>
        <w:t>4</w:t>
      </w:r>
      <w:r w:rsidRPr="00DE4C51">
        <w:rPr>
          <w:sz w:val="28"/>
          <w:szCs w:val="28"/>
        </w:rPr>
        <w:t xml:space="preserve"> р.</w:t>
      </w:r>
    </w:p>
    <w:p w14:paraId="70EB8895" w14:textId="77777777" w:rsidR="002A269F" w:rsidRDefault="002A269F" w:rsidP="002A269F">
      <w:pPr>
        <w:spacing w:line="360" w:lineRule="auto"/>
        <w:rPr>
          <w:sz w:val="28"/>
          <w:szCs w:val="28"/>
          <w:lang w:val="uk-UA"/>
        </w:rPr>
      </w:pPr>
      <w:r>
        <w:rPr>
          <w:sz w:val="28"/>
          <w:szCs w:val="28"/>
          <w:lang w:val="uk-UA"/>
        </w:rPr>
        <w:t xml:space="preserve">          </w:t>
      </w:r>
    </w:p>
    <w:p w14:paraId="35618CCE" w14:textId="77777777" w:rsidR="002A269F" w:rsidRDefault="002A269F" w:rsidP="002A269F">
      <w:pPr>
        <w:spacing w:line="360" w:lineRule="auto"/>
        <w:rPr>
          <w:sz w:val="28"/>
          <w:szCs w:val="28"/>
          <w:lang w:val="uk-UA"/>
        </w:rPr>
      </w:pPr>
    </w:p>
    <w:p w14:paraId="2933F377" w14:textId="04DF9CE2" w:rsidR="00DE4C51" w:rsidRPr="00DE4C51" w:rsidRDefault="002A269F" w:rsidP="002A269F">
      <w:pPr>
        <w:spacing w:line="360" w:lineRule="auto"/>
        <w:rPr>
          <w:sz w:val="28"/>
          <w:szCs w:val="28"/>
          <w:lang w:val="uk-UA"/>
        </w:rPr>
      </w:pPr>
      <w:r>
        <w:rPr>
          <w:sz w:val="28"/>
          <w:szCs w:val="28"/>
          <w:lang w:val="uk-UA"/>
        </w:rPr>
        <w:t xml:space="preserve">          </w:t>
      </w:r>
      <w:r w:rsidR="00DE4C51" w:rsidRPr="00DE4C51">
        <w:rPr>
          <w:sz w:val="28"/>
          <w:szCs w:val="28"/>
          <w:lang w:val="uk-UA"/>
        </w:rPr>
        <w:t>Підпис   _______________</w:t>
      </w:r>
    </w:p>
    <w:p w14:paraId="13DAC9A4" w14:textId="77777777" w:rsidR="00DE4C51" w:rsidRPr="0034270F" w:rsidRDefault="00DE4C51" w:rsidP="00DE4C51">
      <w:pPr>
        <w:spacing w:line="360" w:lineRule="auto"/>
        <w:rPr>
          <w:sz w:val="28"/>
          <w:szCs w:val="28"/>
          <w:lang w:val="uk-UA"/>
        </w:rPr>
      </w:pPr>
    </w:p>
    <w:p w14:paraId="50825D13" w14:textId="77777777" w:rsidR="0034270F" w:rsidRPr="0034270F" w:rsidRDefault="0034270F" w:rsidP="0034270F">
      <w:pPr>
        <w:spacing w:line="360" w:lineRule="auto"/>
        <w:ind w:firstLine="720"/>
        <w:rPr>
          <w:sz w:val="28"/>
          <w:szCs w:val="28"/>
          <w:lang w:val="uk-UA"/>
        </w:rPr>
      </w:pPr>
    </w:p>
    <w:p w14:paraId="5D2E178A" w14:textId="36656EAE" w:rsidR="006228A9" w:rsidRPr="00227955" w:rsidRDefault="006228A9" w:rsidP="00227955">
      <w:pPr>
        <w:spacing w:line="360" w:lineRule="auto"/>
        <w:rPr>
          <w:rFonts w:eastAsia="Calibri"/>
          <w:sz w:val="28"/>
          <w:szCs w:val="28"/>
          <w:lang w:val="uk-UA" w:eastAsia="en-US"/>
        </w:rPr>
      </w:pPr>
    </w:p>
    <w:sectPr w:rsidR="006228A9" w:rsidRPr="00227955" w:rsidSect="00B37173">
      <w:headerReference w:type="default" r:id="rId77"/>
      <w:pgSz w:w="11907" w:h="16839" w:code="9"/>
      <w:pgMar w:top="1281" w:right="510" w:bottom="278" w:left="91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FA3BB9" w14:textId="77777777" w:rsidR="00EB1751" w:rsidRDefault="00EB1751" w:rsidP="00AE1C7A">
      <w:r>
        <w:separator/>
      </w:r>
    </w:p>
  </w:endnote>
  <w:endnote w:type="continuationSeparator" w:id="0">
    <w:p w14:paraId="1E84DFFB" w14:textId="77777777" w:rsidR="00EB1751" w:rsidRDefault="00EB1751" w:rsidP="00AE1C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altName w:val="Cambria"/>
    <w:panose1 w:val="02040503050406030204"/>
    <w:charset w:val="CC"/>
    <w:family w:val="roman"/>
    <w:pitch w:val="variable"/>
    <w:sig w:usb0="E00006FF" w:usb1="420024FF" w:usb2="02000000" w:usb3="00000000" w:csb0="0000019F" w:csb1="00000000"/>
  </w:font>
  <w:font w:name="ISOCPEUR">
    <w:altName w:val="Arial"/>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Journal">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C5ABE2" w14:textId="77777777" w:rsidR="00EB1751" w:rsidRDefault="00EB1751" w:rsidP="00AE1C7A">
      <w:r>
        <w:separator/>
      </w:r>
    </w:p>
  </w:footnote>
  <w:footnote w:type="continuationSeparator" w:id="0">
    <w:p w14:paraId="0416299B" w14:textId="77777777" w:rsidR="00EB1751" w:rsidRDefault="00EB1751" w:rsidP="00AE1C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E4339" w14:textId="77777777" w:rsidR="00A43AC3" w:rsidRPr="00522131" w:rsidRDefault="00A43AC3" w:rsidP="004441DD">
    <w:pPr>
      <w:pStyle w:val="a4"/>
      <w:ind w:right="360"/>
      <w:jc w:val="right"/>
      <w:rPr>
        <w:sz w:val="28"/>
        <w:lang w:val="uk-UA"/>
      </w:rPr>
    </w:pPr>
    <w:r>
      <w:rPr>
        <w:sz w:val="28"/>
        <w:lang w:val="uk-UA"/>
      </w:rPr>
      <w:t>продовження додатку А</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18080" w14:textId="77777777" w:rsidR="00A43AC3" w:rsidRPr="001623DE" w:rsidRDefault="00A43AC3" w:rsidP="004441DD">
    <w:pPr>
      <w:pStyle w:val="a4"/>
      <w:ind w:right="360"/>
      <w:jc w:val="right"/>
      <w:rPr>
        <w:sz w:val="28"/>
        <w:lang w:val="uk-U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0BFB7" w14:textId="29915D8F" w:rsidR="00A43AC3" w:rsidRDefault="00A43AC3" w:rsidP="00A20127">
    <w:pPr>
      <w:pStyle w:val="a4"/>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A050F" w14:textId="1B691683" w:rsidR="00A43AC3" w:rsidRPr="000C4922" w:rsidRDefault="00A43AC3" w:rsidP="0095367B">
    <w:pPr>
      <w:pStyle w:val="a4"/>
      <w:ind w:right="360"/>
      <w:jc w:val="right"/>
      <w:rPr>
        <w:i/>
        <w:sz w:val="28"/>
        <w:lang w:val="uk-UA"/>
      </w:rPr>
    </w:pPr>
    <w:r>
      <w:rPr>
        <w:noProof/>
        <w:lang w:val="uk-UA" w:eastAsia="uk-UA"/>
      </w:rPr>
      <mc:AlternateContent>
        <mc:Choice Requires="wpg">
          <w:drawing>
            <wp:anchor distT="0" distB="0" distL="114300" distR="114300" simplePos="0" relativeHeight="251660288" behindDoc="0" locked="1" layoutInCell="1" allowOverlap="1" wp14:anchorId="3BFE285D" wp14:editId="2F614EBC">
              <wp:simplePos x="0" y="0"/>
              <wp:positionH relativeFrom="page">
                <wp:posOffset>619125</wp:posOffset>
              </wp:positionH>
              <wp:positionV relativeFrom="page">
                <wp:posOffset>323850</wp:posOffset>
              </wp:positionV>
              <wp:extent cx="6588125" cy="10187940"/>
              <wp:effectExtent l="0" t="0" r="3175" b="3810"/>
              <wp:wrapNone/>
              <wp:docPr id="20" name="Группа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87940"/>
                        <a:chOff x="0" y="0"/>
                        <a:chExt cx="20000" cy="20000"/>
                      </a:xfrm>
                    </wpg:grpSpPr>
                    <wps:wsp>
                      <wps:cNvPr id="2106676110" name="Rectangle 2"/>
                      <wps:cNvSpPr>
                        <a:spLocks noChangeArrowheads="1"/>
                      </wps:cNvSpPr>
                      <wps:spPr bwMode="auto">
                        <a:xfrm>
                          <a:off x="0" y="0"/>
                          <a:ext cx="20000" cy="20000"/>
                        </a:xfrm>
                        <a:prstGeom prst="rect">
                          <a:avLst/>
                        </a:prstGeom>
                        <a:noFill/>
                        <a:ln w="25400">
                          <a:solidFill>
                            <a:srgbClr val="000000"/>
                          </a:solidFill>
                          <a:miter lim="800000"/>
                          <a:headEnd/>
                          <a:tailEnd/>
                        </a:ln>
                        <a:effectLst/>
                      </wps:spPr>
                      <wps:bodyPr rot="0" vert="horz" wrap="square" lIns="91440" tIns="45720" rIns="91440" bIns="45720" anchor="t" anchorCtr="0" upright="1">
                        <a:noAutofit/>
                      </wps:bodyPr>
                    </wps:wsp>
                    <wps:wsp>
                      <wps:cNvPr id="569" name="Line 3"/>
                      <wps:cNvCnPr/>
                      <wps:spPr bwMode="auto">
                        <a:xfrm>
                          <a:off x="1093" y="18949"/>
                          <a:ext cx="2" cy="1040"/>
                        </a:xfrm>
                        <a:prstGeom prst="line">
                          <a:avLst/>
                        </a:prstGeom>
                        <a:noFill/>
                        <a:ln w="25400">
                          <a:solidFill>
                            <a:srgbClr val="000000"/>
                          </a:solidFill>
                          <a:round/>
                          <a:headEnd/>
                          <a:tailEnd/>
                        </a:ln>
                        <a:effectLst/>
                      </wps:spPr>
                      <wps:bodyPr/>
                    </wps:wsp>
                    <wps:wsp>
                      <wps:cNvPr id="570" name="Line 4"/>
                      <wps:cNvCnPr/>
                      <wps:spPr bwMode="auto">
                        <a:xfrm>
                          <a:off x="10" y="18941"/>
                          <a:ext cx="19967" cy="1"/>
                        </a:xfrm>
                        <a:prstGeom prst="line">
                          <a:avLst/>
                        </a:prstGeom>
                        <a:noFill/>
                        <a:ln w="25400">
                          <a:solidFill>
                            <a:srgbClr val="000000"/>
                          </a:solidFill>
                          <a:round/>
                          <a:headEnd/>
                          <a:tailEnd/>
                        </a:ln>
                        <a:effectLst/>
                      </wps:spPr>
                      <wps:bodyPr/>
                    </wps:wsp>
                    <wps:wsp>
                      <wps:cNvPr id="571" name="Line 5"/>
                      <wps:cNvCnPr/>
                      <wps:spPr bwMode="auto">
                        <a:xfrm>
                          <a:off x="2186" y="18949"/>
                          <a:ext cx="2" cy="1040"/>
                        </a:xfrm>
                        <a:prstGeom prst="line">
                          <a:avLst/>
                        </a:prstGeom>
                        <a:noFill/>
                        <a:ln w="25400">
                          <a:solidFill>
                            <a:srgbClr val="000000"/>
                          </a:solidFill>
                          <a:round/>
                          <a:headEnd/>
                          <a:tailEnd/>
                        </a:ln>
                        <a:effectLst/>
                      </wps:spPr>
                      <wps:bodyPr/>
                    </wps:wsp>
                    <wps:wsp>
                      <wps:cNvPr id="572" name="Line 6"/>
                      <wps:cNvCnPr/>
                      <wps:spPr bwMode="auto">
                        <a:xfrm>
                          <a:off x="4919" y="18949"/>
                          <a:ext cx="2" cy="1040"/>
                        </a:xfrm>
                        <a:prstGeom prst="line">
                          <a:avLst/>
                        </a:prstGeom>
                        <a:noFill/>
                        <a:ln w="25400">
                          <a:solidFill>
                            <a:srgbClr val="000000"/>
                          </a:solidFill>
                          <a:round/>
                          <a:headEnd/>
                          <a:tailEnd/>
                        </a:ln>
                        <a:effectLst/>
                      </wps:spPr>
                      <wps:bodyPr/>
                    </wps:wsp>
                    <wps:wsp>
                      <wps:cNvPr id="573" name="Line 7"/>
                      <wps:cNvCnPr/>
                      <wps:spPr bwMode="auto">
                        <a:xfrm>
                          <a:off x="6557" y="18959"/>
                          <a:ext cx="2" cy="1030"/>
                        </a:xfrm>
                        <a:prstGeom prst="line">
                          <a:avLst/>
                        </a:prstGeom>
                        <a:noFill/>
                        <a:ln w="25400">
                          <a:solidFill>
                            <a:srgbClr val="000000"/>
                          </a:solidFill>
                          <a:round/>
                          <a:headEnd/>
                          <a:tailEnd/>
                        </a:ln>
                        <a:effectLst/>
                      </wps:spPr>
                      <wps:bodyPr/>
                    </wps:wsp>
                    <wps:wsp>
                      <wps:cNvPr id="574" name="Line 8"/>
                      <wps:cNvCnPr/>
                      <wps:spPr bwMode="auto">
                        <a:xfrm>
                          <a:off x="7650" y="18949"/>
                          <a:ext cx="2" cy="1030"/>
                        </a:xfrm>
                        <a:prstGeom prst="line">
                          <a:avLst/>
                        </a:prstGeom>
                        <a:noFill/>
                        <a:ln w="25400">
                          <a:solidFill>
                            <a:srgbClr val="000000"/>
                          </a:solidFill>
                          <a:round/>
                          <a:headEnd/>
                          <a:tailEnd/>
                        </a:ln>
                        <a:effectLst/>
                      </wps:spPr>
                      <wps:bodyPr/>
                    </wps:wsp>
                    <wps:wsp>
                      <wps:cNvPr id="575" name="Line 9"/>
                      <wps:cNvCnPr/>
                      <wps:spPr bwMode="auto">
                        <a:xfrm>
                          <a:off x="18905" y="18949"/>
                          <a:ext cx="4" cy="1040"/>
                        </a:xfrm>
                        <a:prstGeom prst="line">
                          <a:avLst/>
                        </a:prstGeom>
                        <a:noFill/>
                        <a:ln w="25400">
                          <a:solidFill>
                            <a:srgbClr val="000000"/>
                          </a:solidFill>
                          <a:round/>
                          <a:headEnd/>
                          <a:tailEnd/>
                        </a:ln>
                        <a:effectLst/>
                      </wps:spPr>
                      <wps:bodyPr/>
                    </wps:wsp>
                    <wps:wsp>
                      <wps:cNvPr id="384" name="Line 10"/>
                      <wps:cNvCnPr/>
                      <wps:spPr bwMode="auto">
                        <a:xfrm>
                          <a:off x="10" y="19293"/>
                          <a:ext cx="7621" cy="2"/>
                        </a:xfrm>
                        <a:prstGeom prst="line">
                          <a:avLst/>
                        </a:prstGeom>
                        <a:noFill/>
                        <a:ln w="12700">
                          <a:solidFill>
                            <a:srgbClr val="000000"/>
                          </a:solidFill>
                          <a:round/>
                          <a:headEnd/>
                          <a:tailEnd/>
                        </a:ln>
                        <a:effectLst/>
                      </wps:spPr>
                      <wps:bodyPr/>
                    </wps:wsp>
                    <wps:wsp>
                      <wps:cNvPr id="385" name="Line 11"/>
                      <wps:cNvCnPr/>
                      <wps:spPr bwMode="auto">
                        <a:xfrm>
                          <a:off x="10" y="19646"/>
                          <a:ext cx="7621" cy="1"/>
                        </a:xfrm>
                        <a:prstGeom prst="line">
                          <a:avLst/>
                        </a:prstGeom>
                        <a:noFill/>
                        <a:ln w="25400">
                          <a:solidFill>
                            <a:srgbClr val="000000"/>
                          </a:solidFill>
                          <a:round/>
                          <a:headEnd/>
                          <a:tailEnd/>
                        </a:ln>
                        <a:effectLst/>
                      </wps:spPr>
                      <wps:bodyPr/>
                    </wps:wsp>
                    <wps:wsp>
                      <wps:cNvPr id="386" name="Line 12"/>
                      <wps:cNvCnPr/>
                      <wps:spPr bwMode="auto">
                        <a:xfrm>
                          <a:off x="18919" y="19296"/>
                          <a:ext cx="1071" cy="1"/>
                        </a:xfrm>
                        <a:prstGeom prst="line">
                          <a:avLst/>
                        </a:prstGeom>
                        <a:noFill/>
                        <a:ln w="12700">
                          <a:solidFill>
                            <a:srgbClr val="000000"/>
                          </a:solidFill>
                          <a:round/>
                          <a:headEnd/>
                          <a:tailEnd/>
                        </a:ln>
                        <a:effectLst/>
                      </wps:spPr>
                      <wps:bodyPr/>
                    </wps:wsp>
                    <wps:wsp>
                      <wps:cNvPr id="387" name="Rectangle 13"/>
                      <wps:cNvSpPr>
                        <a:spLocks noChangeArrowheads="1"/>
                      </wps:cNvSpPr>
                      <wps:spPr bwMode="auto">
                        <a:xfrm>
                          <a:off x="54" y="19660"/>
                          <a:ext cx="1000" cy="309"/>
                        </a:xfrm>
                        <a:prstGeom prst="rect">
                          <a:avLst/>
                        </a:prstGeom>
                        <a:noFill/>
                        <a:ln>
                          <a:noFill/>
                        </a:ln>
                        <a:effectLst/>
                      </wps:spPr>
                      <wps:txbx>
                        <w:txbxContent>
                          <w:p w14:paraId="2E5D2CD8" w14:textId="77777777" w:rsidR="00A43AC3" w:rsidRDefault="00A43AC3" w:rsidP="00CF3240">
                            <w:pPr>
                              <w:pStyle w:val="a8"/>
                              <w:jc w:val="center"/>
                              <w:rPr>
                                <w:sz w:val="18"/>
                              </w:rPr>
                            </w:pPr>
                            <w:r>
                              <w:rPr>
                                <w:sz w:val="18"/>
                              </w:rPr>
                              <w:t>Змн.</w:t>
                            </w:r>
                          </w:p>
                        </w:txbxContent>
                      </wps:txbx>
                      <wps:bodyPr rot="0" vert="horz" wrap="square" lIns="12700" tIns="12700" rIns="12700" bIns="12700" anchor="t" anchorCtr="0" upright="1">
                        <a:noAutofit/>
                      </wps:bodyPr>
                    </wps:wsp>
                    <wps:wsp>
                      <wps:cNvPr id="388" name="Rectangle 14"/>
                      <wps:cNvSpPr>
                        <a:spLocks noChangeArrowheads="1"/>
                      </wps:cNvSpPr>
                      <wps:spPr bwMode="auto">
                        <a:xfrm>
                          <a:off x="1139" y="19660"/>
                          <a:ext cx="1001" cy="309"/>
                        </a:xfrm>
                        <a:prstGeom prst="rect">
                          <a:avLst/>
                        </a:prstGeom>
                        <a:noFill/>
                        <a:ln>
                          <a:noFill/>
                        </a:ln>
                        <a:effectLst/>
                      </wps:spPr>
                      <wps:txbx>
                        <w:txbxContent>
                          <w:p w14:paraId="30AB43B9" w14:textId="77777777" w:rsidR="00A43AC3" w:rsidRDefault="00A43AC3" w:rsidP="00CF3240">
                            <w:pPr>
                              <w:pStyle w:val="a8"/>
                              <w:jc w:val="center"/>
                              <w:rPr>
                                <w:sz w:val="18"/>
                              </w:rPr>
                            </w:pPr>
                            <w:r>
                              <w:rPr>
                                <w:sz w:val="18"/>
                              </w:rPr>
                              <w:t>Арк.</w:t>
                            </w:r>
                          </w:p>
                        </w:txbxContent>
                      </wps:txbx>
                      <wps:bodyPr rot="0" vert="horz" wrap="square" lIns="12700" tIns="12700" rIns="12700" bIns="12700" anchor="t" anchorCtr="0" upright="1">
                        <a:noAutofit/>
                      </wps:bodyPr>
                    </wps:wsp>
                    <wps:wsp>
                      <wps:cNvPr id="389" name="Rectangle 15"/>
                      <wps:cNvSpPr>
                        <a:spLocks noChangeArrowheads="1"/>
                      </wps:cNvSpPr>
                      <wps:spPr bwMode="auto">
                        <a:xfrm>
                          <a:off x="2267" y="19660"/>
                          <a:ext cx="2573" cy="309"/>
                        </a:xfrm>
                        <a:prstGeom prst="rect">
                          <a:avLst/>
                        </a:prstGeom>
                        <a:noFill/>
                        <a:ln>
                          <a:noFill/>
                        </a:ln>
                        <a:effectLst/>
                      </wps:spPr>
                      <wps:txbx>
                        <w:txbxContent>
                          <w:p w14:paraId="2258E25C" w14:textId="77777777" w:rsidR="00A43AC3" w:rsidRDefault="00A43AC3" w:rsidP="00CF3240">
                            <w:pPr>
                              <w:pStyle w:val="a8"/>
                              <w:jc w:val="center"/>
                              <w:rPr>
                                <w:sz w:val="18"/>
                              </w:rPr>
                            </w:pPr>
                            <w:r>
                              <w:rPr>
                                <w:sz w:val="18"/>
                              </w:rPr>
                              <w:t>№ докум.</w:t>
                            </w:r>
                          </w:p>
                        </w:txbxContent>
                      </wps:txbx>
                      <wps:bodyPr rot="0" vert="horz" wrap="square" lIns="12700" tIns="12700" rIns="12700" bIns="12700" anchor="t" anchorCtr="0" upright="1">
                        <a:noAutofit/>
                      </wps:bodyPr>
                    </wps:wsp>
                    <wps:wsp>
                      <wps:cNvPr id="390" name="Rectangle 16"/>
                      <wps:cNvSpPr>
                        <a:spLocks noChangeArrowheads="1"/>
                      </wps:cNvSpPr>
                      <wps:spPr bwMode="auto">
                        <a:xfrm>
                          <a:off x="4983" y="19660"/>
                          <a:ext cx="1534" cy="309"/>
                        </a:xfrm>
                        <a:prstGeom prst="rect">
                          <a:avLst/>
                        </a:prstGeom>
                        <a:noFill/>
                        <a:ln>
                          <a:noFill/>
                        </a:ln>
                        <a:effectLst/>
                      </wps:spPr>
                      <wps:txbx>
                        <w:txbxContent>
                          <w:p w14:paraId="1C268A30" w14:textId="77777777" w:rsidR="00A43AC3" w:rsidRDefault="00A43AC3" w:rsidP="00CF3240">
                            <w:pPr>
                              <w:pStyle w:val="a8"/>
                              <w:jc w:val="center"/>
                              <w:rPr>
                                <w:sz w:val="18"/>
                              </w:rPr>
                            </w:pPr>
                            <w:r>
                              <w:rPr>
                                <w:sz w:val="18"/>
                              </w:rPr>
                              <w:t>Підпис</w:t>
                            </w:r>
                          </w:p>
                        </w:txbxContent>
                      </wps:txbx>
                      <wps:bodyPr rot="0" vert="horz" wrap="square" lIns="12700" tIns="12700" rIns="12700" bIns="12700" anchor="t" anchorCtr="0" upright="1">
                        <a:noAutofit/>
                      </wps:bodyPr>
                    </wps:wsp>
                    <wps:wsp>
                      <wps:cNvPr id="391" name="Rectangle 17"/>
                      <wps:cNvSpPr>
                        <a:spLocks noChangeArrowheads="1"/>
                      </wps:cNvSpPr>
                      <wps:spPr bwMode="auto">
                        <a:xfrm>
                          <a:off x="6604" y="19660"/>
                          <a:ext cx="1000" cy="309"/>
                        </a:xfrm>
                        <a:prstGeom prst="rect">
                          <a:avLst/>
                        </a:prstGeom>
                        <a:noFill/>
                        <a:ln>
                          <a:noFill/>
                        </a:ln>
                        <a:effectLst/>
                      </wps:spPr>
                      <wps:txbx>
                        <w:txbxContent>
                          <w:p w14:paraId="6B09BDCC" w14:textId="77777777" w:rsidR="00A43AC3" w:rsidRDefault="00A43AC3" w:rsidP="00CF3240">
                            <w:pPr>
                              <w:pStyle w:val="a8"/>
                              <w:jc w:val="center"/>
                              <w:rPr>
                                <w:sz w:val="18"/>
                              </w:rPr>
                            </w:pPr>
                            <w:r>
                              <w:rPr>
                                <w:sz w:val="18"/>
                              </w:rPr>
                              <w:t>Дата</w:t>
                            </w:r>
                          </w:p>
                        </w:txbxContent>
                      </wps:txbx>
                      <wps:bodyPr rot="0" vert="horz" wrap="square" lIns="12700" tIns="12700" rIns="12700" bIns="12700" anchor="t" anchorCtr="0" upright="1">
                        <a:noAutofit/>
                      </wps:bodyPr>
                    </wps:wsp>
                    <wps:wsp>
                      <wps:cNvPr id="392" name="Rectangle 18"/>
                      <wps:cNvSpPr>
                        <a:spLocks noChangeArrowheads="1"/>
                      </wps:cNvSpPr>
                      <wps:spPr bwMode="auto">
                        <a:xfrm>
                          <a:off x="18949" y="18977"/>
                          <a:ext cx="1001" cy="309"/>
                        </a:xfrm>
                        <a:prstGeom prst="rect">
                          <a:avLst/>
                        </a:prstGeom>
                        <a:noFill/>
                        <a:ln>
                          <a:noFill/>
                        </a:ln>
                        <a:effectLst/>
                      </wps:spPr>
                      <wps:txbx>
                        <w:txbxContent>
                          <w:p w14:paraId="2BC7EBDA" w14:textId="77777777" w:rsidR="00A43AC3" w:rsidRDefault="00A43AC3" w:rsidP="00CF3240">
                            <w:pPr>
                              <w:pStyle w:val="a8"/>
                              <w:jc w:val="center"/>
                              <w:rPr>
                                <w:sz w:val="18"/>
                              </w:rPr>
                            </w:pPr>
                            <w:r>
                              <w:rPr>
                                <w:sz w:val="18"/>
                              </w:rPr>
                              <w:t>Арк.</w:t>
                            </w:r>
                          </w:p>
                        </w:txbxContent>
                      </wps:txbx>
                      <wps:bodyPr rot="0" vert="horz" wrap="square" lIns="12700" tIns="12700" rIns="12700" bIns="12700" anchor="t" anchorCtr="0" upright="1">
                        <a:noAutofit/>
                      </wps:bodyPr>
                    </wps:wsp>
                    <wps:wsp>
                      <wps:cNvPr id="393" name="Rectangle 19"/>
                      <wps:cNvSpPr>
                        <a:spLocks noChangeArrowheads="1"/>
                      </wps:cNvSpPr>
                      <wps:spPr bwMode="auto">
                        <a:xfrm>
                          <a:off x="18949" y="19438"/>
                          <a:ext cx="1005" cy="424"/>
                        </a:xfrm>
                        <a:prstGeom prst="rect">
                          <a:avLst/>
                        </a:prstGeom>
                        <a:noFill/>
                        <a:ln>
                          <a:noFill/>
                        </a:ln>
                        <a:effectLst/>
                      </wps:spPr>
                      <wps:txbx>
                        <w:txbxContent>
                          <w:p w14:paraId="066DA5BE" w14:textId="77777777" w:rsidR="00A43AC3" w:rsidRDefault="00A43AC3" w:rsidP="00CF3240">
                            <w:pPr>
                              <w:pStyle w:val="a8"/>
                              <w:jc w:val="center"/>
                              <w:rPr>
                                <w:sz w:val="24"/>
                              </w:rPr>
                            </w:pPr>
                            <w:r>
                              <w:rPr>
                                <w:sz w:val="24"/>
                              </w:rPr>
                              <w:fldChar w:fldCharType="begin"/>
                            </w:r>
                            <w:r>
                              <w:rPr>
                                <w:sz w:val="24"/>
                              </w:rPr>
                              <w:instrText xml:space="preserve"> PAGE  \* Arabic  \* MERGEFORMAT </w:instrText>
                            </w:r>
                            <w:r>
                              <w:rPr>
                                <w:sz w:val="24"/>
                              </w:rPr>
                              <w:fldChar w:fldCharType="separate"/>
                            </w:r>
                            <w:r w:rsidR="004B6730">
                              <w:rPr>
                                <w:noProof/>
                                <w:sz w:val="24"/>
                              </w:rPr>
                              <w:t>69</w:t>
                            </w:r>
                            <w:r>
                              <w:rPr>
                                <w:sz w:val="24"/>
                              </w:rPr>
                              <w:fldChar w:fldCharType="end"/>
                            </w:r>
                          </w:p>
                        </w:txbxContent>
                      </wps:txbx>
                      <wps:bodyPr rot="0" vert="horz" wrap="square" lIns="12700" tIns="12700" rIns="12700" bIns="12700" anchor="t" anchorCtr="0" upright="1">
                        <a:noAutofit/>
                      </wps:bodyPr>
                    </wps:wsp>
                    <wps:wsp>
                      <wps:cNvPr id="394" name="Rectangle 20"/>
                      <wps:cNvSpPr>
                        <a:spLocks noChangeArrowheads="1"/>
                      </wps:cNvSpPr>
                      <wps:spPr bwMode="auto">
                        <a:xfrm>
                          <a:off x="7745" y="19120"/>
                          <a:ext cx="11075" cy="578"/>
                        </a:xfrm>
                        <a:prstGeom prst="rect">
                          <a:avLst/>
                        </a:prstGeom>
                        <a:noFill/>
                        <a:ln>
                          <a:noFill/>
                        </a:ln>
                        <a:effectLst/>
                      </wps:spPr>
                      <wps:txbx>
                        <w:txbxContent>
                          <w:p w14:paraId="30C0BAF2" w14:textId="60B0897F" w:rsidR="00A43AC3" w:rsidRDefault="00A43AC3" w:rsidP="00CF3240">
                            <w:pPr>
                              <w:pStyle w:val="a8"/>
                              <w:jc w:val="center"/>
                            </w:pPr>
                            <w:r>
                              <w:rPr>
                                <w:rFonts w:ascii="Times New Roman" w:hAnsi="Times New Roman"/>
                                <w:i w:val="0"/>
                                <w:iCs/>
                                <w:sz w:val="36"/>
                                <w:lang w:val="ru-RU"/>
                              </w:rPr>
                              <w:t>ДРБ</w:t>
                            </w:r>
                            <w:r>
                              <w:rPr>
                                <w:rFonts w:ascii="Times New Roman" w:hAnsi="Times New Roman"/>
                                <w:i w:val="0"/>
                                <w:iCs/>
                                <w:sz w:val="36"/>
                              </w:rPr>
                              <w:t>.</w:t>
                            </w:r>
                            <w:r>
                              <w:rPr>
                                <w:rFonts w:ascii="Times New Roman" w:hAnsi="Times New Roman"/>
                                <w:i w:val="0"/>
                                <w:iCs/>
                                <w:sz w:val="36"/>
                                <w:lang w:val="ru-RU"/>
                              </w:rPr>
                              <w:t xml:space="preserve">ІП </w:t>
                            </w:r>
                            <w:r>
                              <w:rPr>
                                <w:rFonts w:ascii="Times New Roman" w:hAnsi="Times New Roman"/>
                                <w:i w:val="0"/>
                                <w:iCs/>
                                <w:sz w:val="36"/>
                              </w:rPr>
                              <w:t xml:space="preserve">- </w:t>
                            </w:r>
                            <w:r w:rsidR="00BE67A4">
                              <w:rPr>
                                <w:rFonts w:ascii="Times New Roman" w:hAnsi="Times New Roman"/>
                                <w:i w:val="0"/>
                                <w:iCs/>
                                <w:sz w:val="36"/>
                                <w:lang w:val="en-US"/>
                              </w:rPr>
                              <w:t>4</w:t>
                            </w:r>
                            <w:r w:rsidR="000A233C">
                              <w:rPr>
                                <w:rFonts w:ascii="Times New Roman" w:hAnsi="Times New Roman"/>
                                <w:i w:val="0"/>
                                <w:iCs/>
                                <w:sz w:val="36"/>
                              </w:rPr>
                              <w:t>2</w:t>
                            </w:r>
                            <w:r>
                              <w:rPr>
                                <w:rFonts w:ascii="Times New Roman" w:hAnsi="Times New Roman"/>
                                <w:i w:val="0"/>
                                <w:iCs/>
                                <w:sz w:val="36"/>
                              </w:rPr>
                              <w:t>.00.00.000 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FE285D" id="Группа 20" o:spid="_x0000_s1027" style="position:absolute;left:0;text-align:left;margin-left:48.75pt;margin-top:25.5pt;width:518.75pt;height:802.2pt;z-index:25166028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">
              <v:rect id="Rectangle 2" o:spid="_x0000_s102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" filled="f" strokeweight="2pt"/>
              <v:line id="Line 3" o:spid="_x0000_s102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" strokeweight="2pt"/>
              <v:line id="Line 4" o:spid="_x0000_s103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" strokeweight="2pt"/>
              <v:line id="Line 5" o:spid="_x0000_s103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" strokeweight="2pt"/>
              <v:line id="Line 6" o:spid="_x0000_s103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" strokeweight="2pt"/>
              <v:line id="Line 7" o:spid="_x0000_s103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" strokeweight="2pt"/>
              <v:line id="Line 8" o:spid="_x0000_s103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" strokeweight="2pt"/>
              <v:line id="Line 9" o:spid="_x0000_s103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" strokeweight="2pt"/>
              <v:line id="Line 10" o:spid="_x0000_s103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" strokeweight="1pt"/>
              <v:line id="Line 11" o:spid="_x0000_s103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" strokeweight="2pt"/>
              <v:line id="Line 12" o:spid="_x0000_s103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" strokeweight="1pt"/>
              <v:rect id="Rectangle 13" o:spid="_x0000_s103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" filled="f" stroked="f">
                <v:textbox inset="1pt,1pt,1pt,1pt">
                  <w:txbxContent>
                    <w:p w14:paraId="2E5D2CD8" w14:textId="77777777" w:rsidR="00A43AC3" w:rsidRDefault="00A43AC3" w:rsidP="00CF3240">
                      <w:pPr>
                        <w:pStyle w:val="a8"/>
                        <w:jc w:val="center"/>
                        <w:rPr>
                          <w:sz w:val="18"/>
                        </w:rPr>
                      </w:pPr>
                      <w:r>
                        <w:rPr>
                          <w:sz w:val="18"/>
                        </w:rPr>
                        <w:t>Змн.</w:t>
                      </w:r>
                    </w:p>
                  </w:txbxContent>
                </v:textbox>
              </v:rect>
              <v:rect id="Rectangle 14" o:spid="_x0000_s104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" filled="f" stroked="f">
                <v:textbox inset="1pt,1pt,1pt,1pt">
                  <w:txbxContent>
                    <w:p w14:paraId="30AB43B9" w14:textId="77777777" w:rsidR="00A43AC3" w:rsidRDefault="00A43AC3" w:rsidP="00CF3240">
                      <w:pPr>
                        <w:pStyle w:val="a8"/>
                        <w:jc w:val="center"/>
                        <w:rPr>
                          <w:sz w:val="18"/>
                        </w:rPr>
                      </w:pPr>
                      <w:r>
                        <w:rPr>
                          <w:sz w:val="18"/>
                        </w:rPr>
                        <w:t>Арк.</w:t>
                      </w:r>
                    </w:p>
                  </w:txbxContent>
                </v:textbox>
              </v:rect>
              <v:rect id="Rectangle 15" o:spid="_x0000_s104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" filled="f" stroked="f">
                <v:textbox inset="1pt,1pt,1pt,1pt">
                  <w:txbxContent>
                    <w:p w14:paraId="2258E25C" w14:textId="77777777" w:rsidR="00A43AC3" w:rsidRDefault="00A43AC3" w:rsidP="00CF3240">
                      <w:pPr>
                        <w:pStyle w:val="a8"/>
                        <w:jc w:val="center"/>
                        <w:rPr>
                          <w:sz w:val="18"/>
                        </w:rPr>
                      </w:pPr>
                      <w:r>
                        <w:rPr>
                          <w:sz w:val="18"/>
                        </w:rPr>
                        <w:t>№ докум.</w:t>
                      </w:r>
                    </w:p>
                  </w:txbxContent>
                </v:textbox>
              </v:rect>
              <v:rect id="Rectangle 16" o:spid="_x0000_s104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" filled="f" stroked="f">
                <v:textbox inset="1pt,1pt,1pt,1pt">
                  <w:txbxContent>
                    <w:p w14:paraId="1C268A30" w14:textId="77777777" w:rsidR="00A43AC3" w:rsidRDefault="00A43AC3" w:rsidP="00CF3240">
                      <w:pPr>
                        <w:pStyle w:val="a8"/>
                        <w:jc w:val="center"/>
                        <w:rPr>
                          <w:sz w:val="18"/>
                        </w:rPr>
                      </w:pPr>
                      <w:r>
                        <w:rPr>
                          <w:sz w:val="18"/>
                        </w:rPr>
                        <w:t>Підпис</w:t>
                      </w:r>
                    </w:p>
                  </w:txbxContent>
                </v:textbox>
              </v:rect>
              <v:rect id="Rectangle 17" o:spid="_x0000_s104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" filled="f" stroked="f">
                <v:textbox inset="1pt,1pt,1pt,1pt">
                  <w:txbxContent>
                    <w:p w14:paraId="6B09BDCC" w14:textId="77777777" w:rsidR="00A43AC3" w:rsidRDefault="00A43AC3" w:rsidP="00CF3240">
                      <w:pPr>
                        <w:pStyle w:val="a8"/>
                        <w:jc w:val="center"/>
                        <w:rPr>
                          <w:sz w:val="18"/>
                        </w:rPr>
                      </w:pPr>
                      <w:r>
                        <w:rPr>
                          <w:sz w:val="18"/>
                        </w:rPr>
                        <w:t>Дата</w:t>
                      </w:r>
                    </w:p>
                  </w:txbxContent>
                </v:textbox>
              </v:rect>
              <v:rect id="Rectangle 18" o:spid="_x0000_s104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" filled="f" stroked="f">
                <v:textbox inset="1pt,1pt,1pt,1pt">
                  <w:txbxContent>
                    <w:p w14:paraId="2BC7EBDA" w14:textId="77777777" w:rsidR="00A43AC3" w:rsidRDefault="00A43AC3" w:rsidP="00CF3240">
                      <w:pPr>
                        <w:pStyle w:val="a8"/>
                        <w:jc w:val="center"/>
                        <w:rPr>
                          <w:sz w:val="18"/>
                        </w:rPr>
                      </w:pPr>
                      <w:r>
                        <w:rPr>
                          <w:sz w:val="18"/>
                        </w:rPr>
                        <w:t>Арк.</w:t>
                      </w:r>
                    </w:p>
                  </w:txbxContent>
                </v:textbox>
              </v:rect>
              <v:rect id="Rectangle 19" o:spid="_x0000_s1045" style="position:absolute;left:18949;top:19438;width:1005;height: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" filled="f" stroked="f">
                <v:textbox inset="1pt,1pt,1pt,1pt">
                  <w:txbxContent>
                    <w:p w14:paraId="066DA5BE" w14:textId="77777777" w:rsidR="00A43AC3" w:rsidRDefault="00A43AC3" w:rsidP="00CF3240">
                      <w:pPr>
                        <w:pStyle w:val="a8"/>
                        <w:jc w:val="center"/>
                        <w:rPr>
                          <w:sz w:val="24"/>
                        </w:rPr>
                      </w:pPr>
                      <w:r>
                        <w:rPr>
                          <w:sz w:val="24"/>
                        </w:rPr>
                        <w:fldChar w:fldCharType="begin"/>
                      </w:r>
                      <w:r>
                        <w:rPr>
                          <w:sz w:val="24"/>
                        </w:rPr>
                        <w:instrText xml:space="preserve"> PAGE  \* Arabic  \* MERGEFORMAT </w:instrText>
                      </w:r>
                      <w:r>
                        <w:rPr>
                          <w:sz w:val="24"/>
                        </w:rPr>
                        <w:fldChar w:fldCharType="separate"/>
                      </w:r>
                      <w:r w:rsidR="004B6730">
                        <w:rPr>
                          <w:noProof/>
                          <w:sz w:val="24"/>
                        </w:rPr>
                        <w:t>69</w:t>
                      </w:r>
                      <w:r>
                        <w:rPr>
                          <w:sz w:val="24"/>
                        </w:rPr>
                        <w:fldChar w:fldCharType="end"/>
                      </w:r>
                    </w:p>
                  </w:txbxContent>
                </v:textbox>
              </v:rect>
              <v:rect id="Rectangle 20" o:spid="_x0000_s1046" style="position:absolute;left:7745;top:19120;width:11075;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" filled="f" stroked="f">
                <v:textbox inset="1pt,1pt,1pt,1pt">
                  <w:txbxContent>
                    <w:p w14:paraId="30C0BAF2" w14:textId="60B0897F" w:rsidR="00A43AC3" w:rsidRDefault="00A43AC3" w:rsidP="00CF3240">
                      <w:pPr>
                        <w:pStyle w:val="a8"/>
                        <w:jc w:val="center"/>
                      </w:pPr>
                      <w:r>
                        <w:rPr>
                          <w:rFonts w:ascii="Times New Roman" w:hAnsi="Times New Roman"/>
                          <w:i w:val="0"/>
                          <w:iCs/>
                          <w:sz w:val="36"/>
                          <w:lang w:val="ru-RU"/>
                        </w:rPr>
                        <w:t>ДРБ</w:t>
                      </w:r>
                      <w:r>
                        <w:rPr>
                          <w:rFonts w:ascii="Times New Roman" w:hAnsi="Times New Roman"/>
                          <w:i w:val="0"/>
                          <w:iCs/>
                          <w:sz w:val="36"/>
                        </w:rPr>
                        <w:t>.</w:t>
                      </w:r>
                      <w:r>
                        <w:rPr>
                          <w:rFonts w:ascii="Times New Roman" w:hAnsi="Times New Roman"/>
                          <w:i w:val="0"/>
                          <w:iCs/>
                          <w:sz w:val="36"/>
                          <w:lang w:val="ru-RU"/>
                        </w:rPr>
                        <w:t xml:space="preserve">ІП </w:t>
                      </w:r>
                      <w:r>
                        <w:rPr>
                          <w:rFonts w:ascii="Times New Roman" w:hAnsi="Times New Roman"/>
                          <w:i w:val="0"/>
                          <w:iCs/>
                          <w:sz w:val="36"/>
                        </w:rPr>
                        <w:t xml:space="preserve">- </w:t>
                      </w:r>
                      <w:r w:rsidR="00BE67A4">
                        <w:rPr>
                          <w:rFonts w:ascii="Times New Roman" w:hAnsi="Times New Roman"/>
                          <w:i w:val="0"/>
                          <w:iCs/>
                          <w:sz w:val="36"/>
                          <w:lang w:val="en-US"/>
                        </w:rPr>
                        <w:t>4</w:t>
                      </w:r>
                      <w:r w:rsidR="000A233C">
                        <w:rPr>
                          <w:rFonts w:ascii="Times New Roman" w:hAnsi="Times New Roman"/>
                          <w:i w:val="0"/>
                          <w:iCs/>
                          <w:sz w:val="36"/>
                        </w:rPr>
                        <w:t>2</w:t>
                      </w:r>
                      <w:r>
                        <w:rPr>
                          <w:rFonts w:ascii="Times New Roman" w:hAnsi="Times New Roman"/>
                          <w:i w:val="0"/>
                          <w:iCs/>
                          <w:sz w:val="36"/>
                        </w:rPr>
                        <w:t>.00.00.000 ПЗ</w:t>
                      </w:r>
                    </w:p>
                  </w:txbxContent>
                </v:textbox>
              </v:rect>
              <w10:wrap anchorx="page" anchory="page"/>
              <w10:anchorlock/>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7D0B1" w14:textId="76A1F1F0" w:rsidR="00A43AC3" w:rsidRDefault="00A43AC3">
    <w:pPr>
      <w:pStyle w:val="a4"/>
    </w:pPr>
    <w:r>
      <w:rPr>
        <w:noProof/>
        <w:lang w:val="uk-UA" w:eastAsia="uk-UA"/>
      </w:rPr>
      <mc:AlternateContent>
        <mc:Choice Requires="wpg">
          <w:drawing>
            <wp:anchor distT="0" distB="0" distL="114300" distR="114300" simplePos="0" relativeHeight="251656192" behindDoc="0" locked="1" layoutInCell="1" allowOverlap="1" wp14:anchorId="205F5419" wp14:editId="5EDA4550">
              <wp:simplePos x="0" y="0"/>
              <wp:positionH relativeFrom="page">
                <wp:posOffset>623570</wp:posOffset>
              </wp:positionH>
              <wp:positionV relativeFrom="page">
                <wp:posOffset>320040</wp:posOffset>
              </wp:positionV>
              <wp:extent cx="6602095" cy="10187940"/>
              <wp:effectExtent l="0" t="0" r="8255" b="3810"/>
              <wp:wrapNone/>
              <wp:docPr id="515" name="Группа 5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02095" cy="10187940"/>
                        <a:chOff x="-48" y="0"/>
                        <a:chExt cx="20048" cy="20000"/>
                      </a:xfrm>
                    </wpg:grpSpPr>
                    <wps:wsp>
                      <wps:cNvPr id="516" name="Rectangle 102"/>
                      <wps:cNvSpPr>
                        <a:spLocks noChangeArrowheads="1"/>
                      </wps:cNvSpPr>
                      <wps:spPr bwMode="auto">
                        <a:xfrm>
                          <a:off x="0" y="0"/>
                          <a:ext cx="20000" cy="2000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wps:wsp>
                      <wps:cNvPr id="1453867574" name="Line 103"/>
                      <wps:cNvCnPr/>
                      <wps:spPr bwMode="auto">
                        <a:xfrm>
                          <a:off x="993" y="17183"/>
                          <a:ext cx="2" cy="1038"/>
                        </a:xfrm>
                        <a:prstGeom prst="line">
                          <a:avLst/>
                        </a:prstGeom>
                        <a:noFill/>
                        <a:ln w="25400">
                          <a:solidFill>
                            <a:srgbClr val="000000"/>
                          </a:solidFill>
                          <a:round/>
                          <a:headEnd/>
                          <a:tailEnd/>
                        </a:ln>
                      </wps:spPr>
                      <wps:bodyPr/>
                    </wps:wsp>
                    <wps:wsp>
                      <wps:cNvPr id="1166486379" name="Line 104"/>
                      <wps:cNvCnPr/>
                      <wps:spPr bwMode="auto">
                        <a:xfrm>
                          <a:off x="10" y="17173"/>
                          <a:ext cx="19967" cy="1"/>
                        </a:xfrm>
                        <a:prstGeom prst="line">
                          <a:avLst/>
                        </a:prstGeom>
                        <a:noFill/>
                        <a:ln w="25400">
                          <a:solidFill>
                            <a:srgbClr val="000000"/>
                          </a:solidFill>
                          <a:round/>
                          <a:headEnd/>
                          <a:tailEnd/>
                        </a:ln>
                      </wps:spPr>
                      <wps:bodyPr/>
                    </wps:wsp>
                    <wps:wsp>
                      <wps:cNvPr id="2071553240" name="Line 105"/>
                      <wps:cNvCnPr/>
                      <wps:spPr bwMode="auto">
                        <a:xfrm>
                          <a:off x="2186" y="17192"/>
                          <a:ext cx="2" cy="2797"/>
                        </a:xfrm>
                        <a:prstGeom prst="line">
                          <a:avLst/>
                        </a:prstGeom>
                        <a:noFill/>
                        <a:ln w="25400">
                          <a:solidFill>
                            <a:srgbClr val="000000"/>
                          </a:solidFill>
                          <a:round/>
                          <a:headEnd/>
                          <a:tailEnd/>
                        </a:ln>
                      </wps:spPr>
                      <wps:bodyPr/>
                    </wps:wsp>
                    <wps:wsp>
                      <wps:cNvPr id="11" name="Line 106"/>
                      <wps:cNvCnPr/>
                      <wps:spPr bwMode="auto">
                        <a:xfrm>
                          <a:off x="4919" y="17192"/>
                          <a:ext cx="2" cy="2797"/>
                        </a:xfrm>
                        <a:prstGeom prst="line">
                          <a:avLst/>
                        </a:prstGeom>
                        <a:noFill/>
                        <a:ln w="25400">
                          <a:solidFill>
                            <a:srgbClr val="000000"/>
                          </a:solidFill>
                          <a:round/>
                          <a:headEnd/>
                          <a:tailEnd/>
                        </a:ln>
                      </wps:spPr>
                      <wps:bodyPr/>
                    </wps:wsp>
                    <wps:wsp>
                      <wps:cNvPr id="96605630" name="Line 107"/>
                      <wps:cNvCnPr/>
                      <wps:spPr bwMode="auto">
                        <a:xfrm>
                          <a:off x="6557" y="17192"/>
                          <a:ext cx="2" cy="2797"/>
                        </a:xfrm>
                        <a:prstGeom prst="line">
                          <a:avLst/>
                        </a:prstGeom>
                        <a:noFill/>
                        <a:ln w="25400">
                          <a:solidFill>
                            <a:srgbClr val="000000"/>
                          </a:solidFill>
                          <a:round/>
                          <a:headEnd/>
                          <a:tailEnd/>
                        </a:ln>
                      </wps:spPr>
                      <wps:bodyPr/>
                    </wps:wsp>
                    <wps:wsp>
                      <wps:cNvPr id="714047375" name="Line 108"/>
                      <wps:cNvCnPr/>
                      <wps:spPr bwMode="auto">
                        <a:xfrm>
                          <a:off x="7650" y="17183"/>
                          <a:ext cx="2" cy="2796"/>
                        </a:xfrm>
                        <a:prstGeom prst="line">
                          <a:avLst/>
                        </a:prstGeom>
                        <a:noFill/>
                        <a:ln w="25400">
                          <a:solidFill>
                            <a:srgbClr val="000000"/>
                          </a:solidFill>
                          <a:round/>
                          <a:headEnd/>
                          <a:tailEnd/>
                        </a:ln>
                      </wps:spPr>
                      <wps:bodyPr/>
                    </wps:wsp>
                    <wps:wsp>
                      <wps:cNvPr id="523" name="Line 109"/>
                      <wps:cNvCnPr/>
                      <wps:spPr bwMode="auto">
                        <a:xfrm>
                          <a:off x="15848" y="18239"/>
                          <a:ext cx="4" cy="693"/>
                        </a:xfrm>
                        <a:prstGeom prst="line">
                          <a:avLst/>
                        </a:prstGeom>
                        <a:noFill/>
                        <a:ln w="25400">
                          <a:solidFill>
                            <a:srgbClr val="000000"/>
                          </a:solidFill>
                          <a:round/>
                          <a:headEnd/>
                          <a:tailEnd/>
                        </a:ln>
                      </wps:spPr>
                      <wps:bodyPr/>
                    </wps:wsp>
                    <wps:wsp>
                      <wps:cNvPr id="524" name="Line 110"/>
                      <wps:cNvCnPr/>
                      <wps:spPr bwMode="auto">
                        <a:xfrm>
                          <a:off x="10" y="19293"/>
                          <a:ext cx="7621" cy="2"/>
                        </a:xfrm>
                        <a:prstGeom prst="line">
                          <a:avLst/>
                        </a:prstGeom>
                        <a:noFill/>
                        <a:ln w="12700">
                          <a:solidFill>
                            <a:srgbClr val="000000"/>
                          </a:solidFill>
                          <a:round/>
                          <a:headEnd/>
                          <a:tailEnd/>
                        </a:ln>
                      </wps:spPr>
                      <wps:bodyPr/>
                    </wps:wsp>
                    <wps:wsp>
                      <wps:cNvPr id="525" name="Line 111"/>
                      <wps:cNvCnPr/>
                      <wps:spPr bwMode="auto">
                        <a:xfrm>
                          <a:off x="10" y="19646"/>
                          <a:ext cx="7621" cy="1"/>
                        </a:xfrm>
                        <a:prstGeom prst="line">
                          <a:avLst/>
                        </a:prstGeom>
                        <a:noFill/>
                        <a:ln w="12700">
                          <a:solidFill>
                            <a:srgbClr val="000000"/>
                          </a:solidFill>
                          <a:round/>
                          <a:headEnd/>
                          <a:tailEnd/>
                        </a:ln>
                      </wps:spPr>
                      <wps:bodyPr/>
                    </wps:wsp>
                    <wps:wsp>
                      <wps:cNvPr id="526" name="Rectangle 112"/>
                      <wps:cNvSpPr>
                        <a:spLocks noChangeArrowheads="1"/>
                      </wps:cNvSpPr>
                      <wps:spPr bwMode="auto">
                        <a:xfrm>
                          <a:off x="54" y="17912"/>
                          <a:ext cx="883" cy="309"/>
                        </a:xfrm>
                        <a:prstGeom prst="rect">
                          <a:avLst/>
                        </a:prstGeom>
                        <a:noFill/>
                        <a:ln>
                          <a:noFill/>
                        </a:ln>
                      </wps:spPr>
                      <wps:txbx>
                        <w:txbxContent>
                          <w:p w14:paraId="1DF04568" w14:textId="77777777" w:rsidR="00A43AC3" w:rsidRDefault="00A43AC3" w:rsidP="00E059BB">
                            <w:pPr>
                              <w:pStyle w:val="a8"/>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527" name="Rectangle 113"/>
                      <wps:cNvSpPr>
                        <a:spLocks noChangeArrowheads="1"/>
                      </wps:cNvSpPr>
                      <wps:spPr bwMode="auto">
                        <a:xfrm>
                          <a:off x="1051" y="17912"/>
                          <a:ext cx="1100" cy="309"/>
                        </a:xfrm>
                        <a:prstGeom prst="rect">
                          <a:avLst/>
                        </a:prstGeom>
                        <a:noFill/>
                        <a:ln>
                          <a:noFill/>
                        </a:ln>
                      </wps:spPr>
                      <wps:txbx>
                        <w:txbxContent>
                          <w:p w14:paraId="09E3C3F5" w14:textId="77777777" w:rsidR="00A43AC3" w:rsidRDefault="00A43AC3" w:rsidP="00E059BB">
                            <w:pPr>
                              <w:pStyle w:val="a8"/>
                              <w:jc w:val="center"/>
                              <w:rPr>
                                <w:sz w:val="18"/>
                              </w:rPr>
                            </w:pPr>
                            <w:r>
                              <w:rPr>
                                <w:sz w:val="18"/>
                              </w:rPr>
                              <w:t>Арк.</w:t>
                            </w:r>
                          </w:p>
                        </w:txbxContent>
                      </wps:txbx>
                      <wps:bodyPr rot="0" vert="horz" wrap="square" lIns="12700" tIns="12700" rIns="12700" bIns="12700" anchor="t" anchorCtr="0" upright="1">
                        <a:noAutofit/>
                      </wps:bodyPr>
                    </wps:wsp>
                    <wps:wsp>
                      <wps:cNvPr id="528" name="Rectangle 114"/>
                      <wps:cNvSpPr>
                        <a:spLocks noChangeArrowheads="1"/>
                      </wps:cNvSpPr>
                      <wps:spPr bwMode="auto">
                        <a:xfrm>
                          <a:off x="2267" y="17912"/>
                          <a:ext cx="2573" cy="309"/>
                        </a:xfrm>
                        <a:prstGeom prst="rect">
                          <a:avLst/>
                        </a:prstGeom>
                        <a:noFill/>
                        <a:ln>
                          <a:noFill/>
                        </a:ln>
                      </wps:spPr>
                      <wps:txbx>
                        <w:txbxContent>
                          <w:p w14:paraId="3B8E06DA" w14:textId="77777777" w:rsidR="00A43AC3" w:rsidRDefault="00A43AC3" w:rsidP="00E059BB">
                            <w:pPr>
                              <w:pStyle w:val="a8"/>
                              <w:jc w:val="center"/>
                              <w:rPr>
                                <w:sz w:val="18"/>
                              </w:rPr>
                            </w:pPr>
                            <w:r>
                              <w:rPr>
                                <w:sz w:val="18"/>
                              </w:rPr>
                              <w:t>№ докум.</w:t>
                            </w:r>
                          </w:p>
                        </w:txbxContent>
                      </wps:txbx>
                      <wps:bodyPr rot="0" vert="horz" wrap="square" lIns="12700" tIns="12700" rIns="12700" bIns="12700" anchor="t" anchorCtr="0" upright="1">
                        <a:noAutofit/>
                      </wps:bodyPr>
                    </wps:wsp>
                    <wps:wsp>
                      <wps:cNvPr id="529" name="Rectangle 115"/>
                      <wps:cNvSpPr>
                        <a:spLocks noChangeArrowheads="1"/>
                      </wps:cNvSpPr>
                      <wps:spPr bwMode="auto">
                        <a:xfrm>
                          <a:off x="4983" y="17912"/>
                          <a:ext cx="1534" cy="309"/>
                        </a:xfrm>
                        <a:prstGeom prst="rect">
                          <a:avLst/>
                        </a:prstGeom>
                        <a:noFill/>
                        <a:ln>
                          <a:noFill/>
                        </a:ln>
                      </wps:spPr>
                      <wps:txbx>
                        <w:txbxContent>
                          <w:p w14:paraId="54FB3549" w14:textId="77777777" w:rsidR="00A43AC3" w:rsidRDefault="00A43AC3" w:rsidP="00E059BB">
                            <w:pPr>
                              <w:pStyle w:val="a8"/>
                              <w:jc w:val="center"/>
                              <w:rPr>
                                <w:sz w:val="18"/>
                              </w:rPr>
                            </w:pPr>
                            <w:r>
                              <w:rPr>
                                <w:sz w:val="18"/>
                              </w:rPr>
                              <w:t>Підпис</w:t>
                            </w:r>
                          </w:p>
                        </w:txbxContent>
                      </wps:txbx>
                      <wps:bodyPr rot="0" vert="horz" wrap="square" lIns="12700" tIns="12700" rIns="12700" bIns="12700" anchor="t" anchorCtr="0" upright="1">
                        <a:noAutofit/>
                      </wps:bodyPr>
                    </wps:wsp>
                    <wps:wsp>
                      <wps:cNvPr id="530" name="Rectangle 116"/>
                      <wps:cNvSpPr>
                        <a:spLocks noChangeArrowheads="1"/>
                      </wps:cNvSpPr>
                      <wps:spPr bwMode="auto">
                        <a:xfrm>
                          <a:off x="6604" y="17912"/>
                          <a:ext cx="1000" cy="309"/>
                        </a:xfrm>
                        <a:prstGeom prst="rect">
                          <a:avLst/>
                        </a:prstGeom>
                        <a:noFill/>
                        <a:ln>
                          <a:noFill/>
                        </a:ln>
                      </wps:spPr>
                      <wps:txbx>
                        <w:txbxContent>
                          <w:p w14:paraId="37885E08" w14:textId="77777777" w:rsidR="00A43AC3" w:rsidRDefault="00A43AC3" w:rsidP="00E059BB">
                            <w:pPr>
                              <w:pStyle w:val="a8"/>
                              <w:jc w:val="center"/>
                              <w:rPr>
                                <w:sz w:val="18"/>
                              </w:rPr>
                            </w:pPr>
                            <w:r>
                              <w:rPr>
                                <w:sz w:val="18"/>
                              </w:rPr>
                              <w:t>Дата</w:t>
                            </w:r>
                          </w:p>
                        </w:txbxContent>
                      </wps:txbx>
                      <wps:bodyPr rot="0" vert="horz" wrap="square" lIns="12700" tIns="12700" rIns="12700" bIns="12700" anchor="t" anchorCtr="0" upright="1">
                        <a:noAutofit/>
                      </wps:bodyPr>
                    </wps:wsp>
                    <wps:wsp>
                      <wps:cNvPr id="531" name="Rectangle 117"/>
                      <wps:cNvSpPr>
                        <a:spLocks noChangeArrowheads="1"/>
                      </wps:cNvSpPr>
                      <wps:spPr bwMode="auto">
                        <a:xfrm>
                          <a:off x="15929" y="18258"/>
                          <a:ext cx="1475" cy="309"/>
                        </a:xfrm>
                        <a:prstGeom prst="rect">
                          <a:avLst/>
                        </a:prstGeom>
                        <a:noFill/>
                        <a:ln>
                          <a:noFill/>
                        </a:ln>
                      </wps:spPr>
                      <wps:txbx>
                        <w:txbxContent>
                          <w:p w14:paraId="6CA95065" w14:textId="77777777" w:rsidR="00A43AC3" w:rsidRDefault="00A43AC3" w:rsidP="00E059BB">
                            <w:pPr>
                              <w:pStyle w:val="a8"/>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532" name="Rectangle 118"/>
                      <wps:cNvSpPr>
                        <a:spLocks noChangeArrowheads="1"/>
                      </wps:cNvSpPr>
                      <wps:spPr bwMode="auto">
                        <a:xfrm>
                          <a:off x="15929" y="18623"/>
                          <a:ext cx="1475" cy="310"/>
                        </a:xfrm>
                        <a:prstGeom prst="rect">
                          <a:avLst/>
                        </a:prstGeom>
                        <a:noFill/>
                        <a:ln>
                          <a:noFill/>
                        </a:ln>
                      </wps:spPr>
                      <wps:txbx>
                        <w:txbxContent>
                          <w:p w14:paraId="20CCBFE0" w14:textId="7BB2BFE2" w:rsidR="00A43AC3" w:rsidRPr="0066199E" w:rsidRDefault="0066199E" w:rsidP="00E059BB">
                            <w:pPr>
                              <w:pStyle w:val="a8"/>
                              <w:jc w:val="center"/>
                              <w:rPr>
                                <w:rFonts w:ascii="Times New Roman" w:hAnsi="Times New Roman"/>
                                <w:sz w:val="18"/>
                                <w:lang w:val="en-US"/>
                              </w:rPr>
                            </w:pPr>
                            <w:r>
                              <w:rPr>
                                <w:rFonts w:ascii="Times New Roman" w:hAnsi="Times New Roman"/>
                                <w:sz w:val="18"/>
                                <w:lang w:val="en-US"/>
                              </w:rPr>
                              <w:t>7</w:t>
                            </w:r>
                          </w:p>
                          <w:p w14:paraId="715F0E9A" w14:textId="77777777" w:rsidR="003D6040" w:rsidRPr="000E0E43" w:rsidRDefault="003D6040" w:rsidP="00E059BB">
                            <w:pPr>
                              <w:pStyle w:val="a8"/>
                              <w:jc w:val="center"/>
                              <w:rPr>
                                <w:rFonts w:ascii="Times New Roman" w:hAnsi="Times New Roman"/>
                                <w:sz w:val="18"/>
                              </w:rPr>
                            </w:pPr>
                          </w:p>
                        </w:txbxContent>
                      </wps:txbx>
                      <wps:bodyPr rot="0" vert="horz" wrap="square" lIns="12700" tIns="12700" rIns="12700" bIns="12700" anchor="t" anchorCtr="0" upright="1">
                        <a:noAutofit/>
                      </wps:bodyPr>
                    </wps:wsp>
                    <wps:wsp>
                      <wps:cNvPr id="533" name="Rectangle 119"/>
                      <wps:cNvSpPr>
                        <a:spLocks noChangeArrowheads="1"/>
                      </wps:cNvSpPr>
                      <wps:spPr bwMode="auto">
                        <a:xfrm>
                          <a:off x="7760" y="17363"/>
                          <a:ext cx="12159" cy="595"/>
                        </a:xfrm>
                        <a:prstGeom prst="rect">
                          <a:avLst/>
                        </a:prstGeom>
                        <a:noFill/>
                        <a:ln>
                          <a:noFill/>
                        </a:ln>
                      </wps:spPr>
                      <wps:txbx>
                        <w:txbxContent>
                          <w:p w14:paraId="48541444" w14:textId="5F82950C" w:rsidR="00A43AC3" w:rsidRDefault="00A43AC3" w:rsidP="00E059BB">
                            <w:pPr>
                              <w:pStyle w:val="a8"/>
                              <w:jc w:val="center"/>
                            </w:pPr>
                            <w:r>
                              <w:rPr>
                                <w:rFonts w:ascii="Times New Roman" w:hAnsi="Times New Roman"/>
                                <w:i w:val="0"/>
                                <w:iCs/>
                                <w:sz w:val="36"/>
                                <w:lang w:val="ru-RU"/>
                              </w:rPr>
                              <w:t>ДРБ</w:t>
                            </w:r>
                            <w:r>
                              <w:rPr>
                                <w:rFonts w:ascii="Times New Roman" w:hAnsi="Times New Roman"/>
                                <w:i w:val="0"/>
                                <w:iCs/>
                                <w:sz w:val="36"/>
                              </w:rPr>
                              <w:t>.</w:t>
                            </w:r>
                            <w:r>
                              <w:rPr>
                                <w:rFonts w:ascii="Times New Roman" w:hAnsi="Times New Roman"/>
                                <w:i w:val="0"/>
                                <w:iCs/>
                                <w:sz w:val="36"/>
                                <w:lang w:val="ru-RU"/>
                              </w:rPr>
                              <w:t>ІП</w:t>
                            </w:r>
                            <w:r>
                              <w:rPr>
                                <w:rFonts w:ascii="Times New Roman" w:hAnsi="Times New Roman"/>
                                <w:i w:val="0"/>
                                <w:iCs/>
                                <w:sz w:val="36"/>
                              </w:rPr>
                              <w:t xml:space="preserve"> - </w:t>
                            </w:r>
                            <w:r w:rsidR="00BE67A4">
                              <w:rPr>
                                <w:rFonts w:ascii="Times New Roman" w:hAnsi="Times New Roman"/>
                                <w:i w:val="0"/>
                                <w:iCs/>
                                <w:sz w:val="36"/>
                                <w:lang w:val="en-US"/>
                              </w:rPr>
                              <w:t>4</w:t>
                            </w:r>
                            <w:r w:rsidR="000A233C">
                              <w:rPr>
                                <w:rFonts w:ascii="Times New Roman" w:hAnsi="Times New Roman"/>
                                <w:i w:val="0"/>
                                <w:iCs/>
                                <w:sz w:val="36"/>
                              </w:rPr>
                              <w:t>2</w:t>
                            </w:r>
                            <w:r>
                              <w:rPr>
                                <w:rFonts w:ascii="Times New Roman" w:hAnsi="Times New Roman"/>
                                <w:i w:val="0"/>
                                <w:iCs/>
                                <w:sz w:val="36"/>
                              </w:rPr>
                              <w:t>.00.00.000 ПЗ</w:t>
                            </w:r>
                          </w:p>
                          <w:p w14:paraId="5C9A5369" w14:textId="77777777" w:rsidR="00A43AC3" w:rsidRDefault="00A43AC3" w:rsidP="00E059BB">
                            <w:pPr>
                              <w:jc w:val="center"/>
                            </w:pPr>
                          </w:p>
                        </w:txbxContent>
                      </wps:txbx>
                      <wps:bodyPr rot="0" vert="horz" wrap="square" lIns="12700" tIns="12700" rIns="12700" bIns="12700" anchor="t" anchorCtr="0" upright="1">
                        <a:noAutofit/>
                      </wps:bodyPr>
                    </wps:wsp>
                    <wps:wsp>
                      <wps:cNvPr id="534" name="Line 120"/>
                      <wps:cNvCnPr/>
                      <wps:spPr bwMode="auto">
                        <a:xfrm>
                          <a:off x="-48" y="18233"/>
                          <a:ext cx="19967" cy="1"/>
                        </a:xfrm>
                        <a:prstGeom prst="line">
                          <a:avLst/>
                        </a:prstGeom>
                        <a:noFill/>
                        <a:ln w="25400">
                          <a:solidFill>
                            <a:srgbClr val="000000"/>
                          </a:solidFill>
                          <a:round/>
                          <a:headEnd/>
                          <a:tailEnd/>
                        </a:ln>
                      </wps:spPr>
                      <wps:bodyPr/>
                    </wps:wsp>
                    <wps:wsp>
                      <wps:cNvPr id="535" name="Line 121"/>
                      <wps:cNvCnPr/>
                      <wps:spPr bwMode="auto">
                        <a:xfrm>
                          <a:off x="25" y="17881"/>
                          <a:ext cx="7621" cy="1"/>
                        </a:xfrm>
                        <a:prstGeom prst="line">
                          <a:avLst/>
                        </a:prstGeom>
                        <a:noFill/>
                        <a:ln w="25400">
                          <a:solidFill>
                            <a:srgbClr val="000000"/>
                          </a:solidFill>
                          <a:round/>
                          <a:headEnd/>
                          <a:tailEnd/>
                        </a:ln>
                      </wps:spPr>
                      <wps:bodyPr/>
                    </wps:wsp>
                    <wps:wsp>
                      <wps:cNvPr id="536" name="Line 122"/>
                      <wps:cNvCnPr/>
                      <wps:spPr bwMode="auto">
                        <a:xfrm>
                          <a:off x="10" y="17526"/>
                          <a:ext cx="7621" cy="1"/>
                        </a:xfrm>
                        <a:prstGeom prst="line">
                          <a:avLst/>
                        </a:prstGeom>
                        <a:noFill/>
                        <a:ln w="12700">
                          <a:solidFill>
                            <a:srgbClr val="000000"/>
                          </a:solidFill>
                          <a:round/>
                          <a:headEnd/>
                          <a:tailEnd/>
                        </a:ln>
                      </wps:spPr>
                      <wps:bodyPr/>
                    </wps:wsp>
                    <wps:wsp>
                      <wps:cNvPr id="537" name="Line 123"/>
                      <wps:cNvCnPr/>
                      <wps:spPr bwMode="auto">
                        <a:xfrm>
                          <a:off x="10" y="18938"/>
                          <a:ext cx="7621" cy="1"/>
                        </a:xfrm>
                        <a:prstGeom prst="line">
                          <a:avLst/>
                        </a:prstGeom>
                        <a:noFill/>
                        <a:ln w="12700">
                          <a:solidFill>
                            <a:srgbClr val="000000"/>
                          </a:solidFill>
                          <a:round/>
                          <a:headEnd/>
                          <a:tailEnd/>
                        </a:ln>
                      </wps:spPr>
                      <wps:bodyPr/>
                    </wps:wsp>
                    <wps:wsp>
                      <wps:cNvPr id="538" name="Line 124"/>
                      <wps:cNvCnPr/>
                      <wps:spPr bwMode="auto">
                        <a:xfrm>
                          <a:off x="10" y="18583"/>
                          <a:ext cx="7621" cy="1"/>
                        </a:xfrm>
                        <a:prstGeom prst="line">
                          <a:avLst/>
                        </a:prstGeom>
                        <a:noFill/>
                        <a:ln w="12700">
                          <a:solidFill>
                            <a:srgbClr val="000000"/>
                          </a:solidFill>
                          <a:round/>
                          <a:headEnd/>
                          <a:tailEnd/>
                        </a:ln>
                      </wps:spPr>
                      <wps:bodyPr/>
                    </wps:wsp>
                    <wpg:grpSp>
                      <wpg:cNvPr id="539" name="Group 125"/>
                      <wpg:cNvGrpSpPr>
                        <a:grpSpLocks/>
                      </wpg:cNvGrpSpPr>
                      <wpg:grpSpPr bwMode="auto">
                        <a:xfrm>
                          <a:off x="39" y="18267"/>
                          <a:ext cx="4801" cy="310"/>
                          <a:chOff x="0" y="0"/>
                          <a:chExt cx="19999" cy="20000"/>
                        </a:xfrm>
                      </wpg:grpSpPr>
                      <wps:wsp>
                        <wps:cNvPr id="540" name="Rectangle 126"/>
                        <wps:cNvSpPr>
                          <a:spLocks noChangeArrowheads="1"/>
                        </wps:cNvSpPr>
                        <wps:spPr bwMode="auto">
                          <a:xfrm>
                            <a:off x="0" y="0"/>
                            <a:ext cx="8856" cy="20000"/>
                          </a:xfrm>
                          <a:prstGeom prst="rect">
                            <a:avLst/>
                          </a:prstGeom>
                          <a:noFill/>
                          <a:ln>
                            <a:noFill/>
                          </a:ln>
                        </wps:spPr>
                        <wps:txbx>
                          <w:txbxContent>
                            <w:p w14:paraId="478EB9E7" w14:textId="77777777" w:rsidR="00A43AC3" w:rsidRDefault="00A43AC3" w:rsidP="00E059BB">
                              <w:pPr>
                                <w:pStyle w:val="a8"/>
                                <w:rPr>
                                  <w:rFonts w:ascii="Journal" w:hAnsi="Journal"/>
                                  <w:sz w:val="18"/>
                                </w:rPr>
                              </w:pPr>
                              <w:r>
                                <w:rPr>
                                  <w:sz w:val="18"/>
                                </w:rPr>
                                <w:t xml:space="preserve"> Розро</w:t>
                              </w:r>
                              <w:r>
                                <w:rPr>
                                  <w:rFonts w:ascii="Journal" w:hAnsi="Journal"/>
                                  <w:sz w:val="18"/>
                                </w:rPr>
                                <w:t>б.</w:t>
                              </w:r>
                            </w:p>
                          </w:txbxContent>
                        </wps:txbx>
                        <wps:bodyPr rot="0" vert="horz" wrap="square" lIns="12700" tIns="12700" rIns="12700" bIns="12700" anchor="t" anchorCtr="0" upright="1">
                          <a:noAutofit/>
                        </wps:bodyPr>
                      </wps:wsp>
                      <wps:wsp>
                        <wps:cNvPr id="541" name="Rectangle 127"/>
                        <wps:cNvSpPr>
                          <a:spLocks noChangeArrowheads="1"/>
                        </wps:cNvSpPr>
                        <wps:spPr bwMode="auto">
                          <a:xfrm>
                            <a:off x="9281" y="0"/>
                            <a:ext cx="10718" cy="20000"/>
                          </a:xfrm>
                          <a:prstGeom prst="rect">
                            <a:avLst/>
                          </a:prstGeom>
                          <a:noFill/>
                          <a:ln>
                            <a:noFill/>
                          </a:ln>
                        </wps:spPr>
                        <wps:txbx>
                          <w:txbxContent>
                            <w:p w14:paraId="1D9F0A2A" w14:textId="39CB904F" w:rsidR="00A43AC3" w:rsidRPr="002B39D6" w:rsidRDefault="000A233C" w:rsidP="00E059BB">
                              <w:pPr>
                                <w:rPr>
                                  <w:szCs w:val="22"/>
                                  <w:lang w:val="uk-UA"/>
                                </w:rPr>
                              </w:pPr>
                              <w:r>
                                <w:rPr>
                                  <w:szCs w:val="22"/>
                                  <w:lang w:val="uk-UA"/>
                                </w:rPr>
                                <w:t>Кашуба Н.М.</w:t>
                              </w:r>
                            </w:p>
                          </w:txbxContent>
                        </wps:txbx>
                        <wps:bodyPr rot="0" vert="horz" wrap="square" lIns="0" tIns="0" rIns="0" bIns="0" anchor="t" anchorCtr="0" upright="1">
                          <a:noAutofit/>
                        </wps:bodyPr>
                      </wps:wsp>
                    </wpg:grpSp>
                    <wpg:grpSp>
                      <wpg:cNvPr id="542" name="Group 128"/>
                      <wpg:cNvGrpSpPr>
                        <a:grpSpLocks/>
                      </wpg:cNvGrpSpPr>
                      <wpg:grpSpPr bwMode="auto">
                        <a:xfrm>
                          <a:off x="39" y="18614"/>
                          <a:ext cx="4801" cy="309"/>
                          <a:chOff x="0" y="0"/>
                          <a:chExt cx="19999" cy="20000"/>
                        </a:xfrm>
                      </wpg:grpSpPr>
                      <wps:wsp>
                        <wps:cNvPr id="543" name="Rectangle 129"/>
                        <wps:cNvSpPr>
                          <a:spLocks noChangeArrowheads="1"/>
                        </wps:cNvSpPr>
                        <wps:spPr bwMode="auto">
                          <a:xfrm>
                            <a:off x="0" y="0"/>
                            <a:ext cx="8856" cy="20000"/>
                          </a:xfrm>
                          <a:prstGeom prst="rect">
                            <a:avLst/>
                          </a:prstGeom>
                          <a:noFill/>
                          <a:ln>
                            <a:noFill/>
                          </a:ln>
                        </wps:spPr>
                        <wps:txbx>
                          <w:txbxContent>
                            <w:p w14:paraId="69316DDB" w14:textId="77777777" w:rsidR="00A43AC3" w:rsidRDefault="00A43AC3" w:rsidP="00E059BB">
                              <w:pPr>
                                <w:pStyle w:val="a8"/>
                                <w:rPr>
                                  <w:sz w:val="18"/>
                                </w:rPr>
                              </w:pPr>
                              <w:r>
                                <w:rPr>
                                  <w:sz w:val="18"/>
                                </w:rPr>
                                <w:t xml:space="preserve"> Перевір.</w:t>
                              </w:r>
                            </w:p>
                          </w:txbxContent>
                        </wps:txbx>
                        <wps:bodyPr rot="0" vert="horz" wrap="square" lIns="12700" tIns="12700" rIns="12700" bIns="12700" anchor="t" anchorCtr="0" upright="1">
                          <a:noAutofit/>
                        </wps:bodyPr>
                      </wps:wsp>
                      <wps:wsp>
                        <wps:cNvPr id="544" name="Rectangle 130"/>
                        <wps:cNvSpPr>
                          <a:spLocks noChangeArrowheads="1"/>
                        </wps:cNvSpPr>
                        <wps:spPr bwMode="auto">
                          <a:xfrm>
                            <a:off x="9281" y="0"/>
                            <a:ext cx="10718" cy="20000"/>
                          </a:xfrm>
                          <a:prstGeom prst="rect">
                            <a:avLst/>
                          </a:prstGeom>
                          <a:noFill/>
                          <a:ln>
                            <a:noFill/>
                          </a:ln>
                        </wps:spPr>
                        <wps:txbx>
                          <w:txbxContent>
                            <w:p w14:paraId="304A8A72" w14:textId="528FC535" w:rsidR="00A43AC3" w:rsidRPr="00BB29CC" w:rsidRDefault="00941C24" w:rsidP="00E059BB">
                              <w:pPr>
                                <w:rPr>
                                  <w:lang w:val="uk-UA"/>
                                </w:rPr>
                              </w:pPr>
                              <w:r>
                                <w:rPr>
                                  <w:lang w:val="uk-UA"/>
                                </w:rPr>
                                <w:t>Пас</w:t>
                              </w:r>
                              <w:r w:rsidR="00BB29CC">
                                <w:rPr>
                                  <w:lang w:val="uk-UA"/>
                                </w:rPr>
                                <w:t>єка Н.М.</w:t>
                              </w:r>
                            </w:p>
                          </w:txbxContent>
                        </wps:txbx>
                        <wps:bodyPr rot="0" vert="horz" wrap="square" lIns="0" tIns="0" rIns="0" bIns="0" anchor="t" anchorCtr="0" upright="1">
                          <a:noAutofit/>
                        </wps:bodyPr>
                      </wps:wsp>
                    </wpg:grpSp>
                    <wpg:grpSp>
                      <wpg:cNvPr id="545" name="Group 131"/>
                      <wpg:cNvGrpSpPr>
                        <a:grpSpLocks/>
                      </wpg:cNvGrpSpPr>
                      <wpg:grpSpPr bwMode="auto">
                        <a:xfrm>
                          <a:off x="39" y="18969"/>
                          <a:ext cx="4801" cy="309"/>
                          <a:chOff x="0" y="0"/>
                          <a:chExt cx="19999" cy="20000"/>
                        </a:xfrm>
                      </wpg:grpSpPr>
                      <wps:wsp>
                        <wps:cNvPr id="546" name="Rectangle 132"/>
                        <wps:cNvSpPr>
                          <a:spLocks noChangeArrowheads="1"/>
                        </wps:cNvSpPr>
                        <wps:spPr bwMode="auto">
                          <a:xfrm>
                            <a:off x="0" y="0"/>
                            <a:ext cx="8856" cy="20000"/>
                          </a:xfrm>
                          <a:prstGeom prst="rect">
                            <a:avLst/>
                          </a:prstGeom>
                          <a:noFill/>
                          <a:ln>
                            <a:noFill/>
                          </a:ln>
                        </wps:spPr>
                        <wps:txbx>
                          <w:txbxContent>
                            <w:p w14:paraId="4AA5ACA7" w14:textId="77777777" w:rsidR="00A43AC3" w:rsidRDefault="00A43AC3" w:rsidP="00E059BB">
                              <w:pPr>
                                <w:pStyle w:val="a8"/>
                                <w:rPr>
                                  <w:sz w:val="18"/>
                                </w:rPr>
                              </w:pPr>
                              <w:r>
                                <w:rPr>
                                  <w:sz w:val="18"/>
                                </w:rPr>
                                <w:t xml:space="preserve"> Реценз.</w:t>
                              </w:r>
                            </w:p>
                          </w:txbxContent>
                        </wps:txbx>
                        <wps:bodyPr rot="0" vert="horz" wrap="square" lIns="12700" tIns="12700" rIns="12700" bIns="12700" anchor="t" anchorCtr="0" upright="1">
                          <a:noAutofit/>
                        </wps:bodyPr>
                      </wps:wsp>
                      <wps:wsp>
                        <wps:cNvPr id="547" name="Rectangle 133"/>
                        <wps:cNvSpPr>
                          <a:spLocks noChangeArrowheads="1"/>
                        </wps:cNvSpPr>
                        <wps:spPr bwMode="auto">
                          <a:xfrm>
                            <a:off x="9281" y="0"/>
                            <a:ext cx="10718" cy="20000"/>
                          </a:xfrm>
                          <a:prstGeom prst="rect">
                            <a:avLst/>
                          </a:prstGeom>
                          <a:noFill/>
                          <a:ln>
                            <a:noFill/>
                          </a:ln>
                        </wps:spPr>
                        <wps:txbx>
                          <w:txbxContent>
                            <w:p w14:paraId="58242E09" w14:textId="77777777" w:rsidR="00A43AC3" w:rsidRPr="003B4F6F" w:rsidRDefault="00A43AC3" w:rsidP="00E059BB"/>
                          </w:txbxContent>
                        </wps:txbx>
                        <wps:bodyPr rot="0" vert="horz" wrap="square" lIns="12700" tIns="12700" rIns="12700" bIns="12700" anchor="t" anchorCtr="0" upright="1">
                          <a:noAutofit/>
                        </wps:bodyPr>
                      </wps:wsp>
                    </wpg:grpSp>
                    <wpg:grpSp>
                      <wpg:cNvPr id="548" name="Group 134"/>
                      <wpg:cNvGrpSpPr>
                        <a:grpSpLocks/>
                      </wpg:cNvGrpSpPr>
                      <wpg:grpSpPr bwMode="auto">
                        <a:xfrm>
                          <a:off x="39" y="19314"/>
                          <a:ext cx="4801" cy="310"/>
                          <a:chOff x="0" y="0"/>
                          <a:chExt cx="19999" cy="20000"/>
                        </a:xfrm>
                      </wpg:grpSpPr>
                      <wps:wsp>
                        <wps:cNvPr id="549" name="Rectangle 135"/>
                        <wps:cNvSpPr>
                          <a:spLocks noChangeArrowheads="1"/>
                        </wps:cNvSpPr>
                        <wps:spPr bwMode="auto">
                          <a:xfrm>
                            <a:off x="0" y="0"/>
                            <a:ext cx="8856" cy="20000"/>
                          </a:xfrm>
                          <a:prstGeom prst="rect">
                            <a:avLst/>
                          </a:prstGeom>
                          <a:noFill/>
                          <a:ln>
                            <a:noFill/>
                          </a:ln>
                        </wps:spPr>
                        <wps:txbx>
                          <w:txbxContent>
                            <w:p w14:paraId="46F5EB2C" w14:textId="77777777" w:rsidR="00A43AC3" w:rsidRDefault="00A43AC3" w:rsidP="00E059BB">
                              <w:pPr>
                                <w:pStyle w:val="a8"/>
                                <w:rPr>
                                  <w:sz w:val="18"/>
                                </w:rPr>
                              </w:pPr>
                              <w:r>
                                <w:rPr>
                                  <w:sz w:val="18"/>
                                </w:rPr>
                                <w:t xml:space="preserve"> Н. Контр.</w:t>
                              </w:r>
                            </w:p>
                          </w:txbxContent>
                        </wps:txbx>
                        <wps:bodyPr rot="0" vert="horz" wrap="square" lIns="12700" tIns="12700" rIns="12700" bIns="12700" anchor="t" anchorCtr="0" upright="1">
                          <a:noAutofit/>
                        </wps:bodyPr>
                      </wps:wsp>
                      <wps:wsp>
                        <wps:cNvPr id="550" name="Rectangle 136"/>
                        <wps:cNvSpPr>
                          <a:spLocks noChangeArrowheads="1"/>
                        </wps:cNvSpPr>
                        <wps:spPr bwMode="auto">
                          <a:xfrm>
                            <a:off x="9281" y="0"/>
                            <a:ext cx="10718" cy="20000"/>
                          </a:xfrm>
                          <a:prstGeom prst="rect">
                            <a:avLst/>
                          </a:prstGeom>
                          <a:noFill/>
                          <a:ln>
                            <a:noFill/>
                          </a:ln>
                        </wps:spPr>
                        <wps:txbx>
                          <w:txbxContent>
                            <w:p w14:paraId="6E24057F" w14:textId="47E48378" w:rsidR="00A43AC3" w:rsidRPr="00DF772B" w:rsidRDefault="00DF772B" w:rsidP="00E059BB">
                              <w:pPr>
                                <w:rPr>
                                  <w:lang w:val="uk-UA"/>
                                </w:rPr>
                              </w:pPr>
                              <w:r>
                                <w:rPr>
                                  <w:lang w:val="uk-UA"/>
                                </w:rPr>
                                <w:t xml:space="preserve"> Піх М.М.</w:t>
                              </w:r>
                            </w:p>
                          </w:txbxContent>
                        </wps:txbx>
                        <wps:bodyPr rot="0" vert="horz" wrap="square" lIns="12700" tIns="12700" rIns="12700" bIns="12700" anchor="t" anchorCtr="0" upright="1">
                          <a:noAutofit/>
                        </wps:bodyPr>
                      </wps:wsp>
                    </wpg:grpSp>
                    <wpg:grpSp>
                      <wpg:cNvPr id="551" name="Group 137"/>
                      <wpg:cNvGrpSpPr>
                        <a:grpSpLocks/>
                      </wpg:cNvGrpSpPr>
                      <wpg:grpSpPr bwMode="auto">
                        <a:xfrm>
                          <a:off x="39" y="19660"/>
                          <a:ext cx="4801" cy="309"/>
                          <a:chOff x="0" y="0"/>
                          <a:chExt cx="19999" cy="20000"/>
                        </a:xfrm>
                      </wpg:grpSpPr>
                      <wps:wsp>
                        <wps:cNvPr id="552" name="Rectangle 138"/>
                        <wps:cNvSpPr>
                          <a:spLocks noChangeArrowheads="1"/>
                        </wps:cNvSpPr>
                        <wps:spPr bwMode="auto">
                          <a:xfrm>
                            <a:off x="0" y="0"/>
                            <a:ext cx="8856" cy="20000"/>
                          </a:xfrm>
                          <a:prstGeom prst="rect">
                            <a:avLst/>
                          </a:prstGeom>
                          <a:noFill/>
                          <a:ln>
                            <a:noFill/>
                          </a:ln>
                        </wps:spPr>
                        <wps:txbx>
                          <w:txbxContent>
                            <w:p w14:paraId="7FC99FAF" w14:textId="77777777" w:rsidR="00A43AC3" w:rsidRDefault="00A43AC3" w:rsidP="00E059BB">
                              <w:pPr>
                                <w:pStyle w:val="a8"/>
                                <w:rPr>
                                  <w:sz w:val="18"/>
                                </w:rPr>
                              </w:pPr>
                              <w:r>
                                <w:rPr>
                                  <w:sz w:val="18"/>
                                </w:rPr>
                                <w:t xml:space="preserve"> Затверд.</w:t>
                              </w:r>
                            </w:p>
                          </w:txbxContent>
                        </wps:txbx>
                        <wps:bodyPr rot="0" vert="horz" wrap="square" lIns="12700" tIns="12700" rIns="12700" bIns="12700" anchor="t" anchorCtr="0" upright="1">
                          <a:noAutofit/>
                        </wps:bodyPr>
                      </wps:wsp>
                      <wps:wsp>
                        <wps:cNvPr id="553" name="Rectangle 139"/>
                        <wps:cNvSpPr>
                          <a:spLocks noChangeArrowheads="1"/>
                        </wps:cNvSpPr>
                        <wps:spPr bwMode="auto">
                          <a:xfrm>
                            <a:off x="9281" y="0"/>
                            <a:ext cx="10718" cy="20000"/>
                          </a:xfrm>
                          <a:prstGeom prst="rect">
                            <a:avLst/>
                          </a:prstGeom>
                          <a:noFill/>
                          <a:ln>
                            <a:noFill/>
                          </a:ln>
                        </wps:spPr>
                        <wps:txbx>
                          <w:txbxContent>
                            <w:p w14:paraId="18A011ED" w14:textId="0B50D8B5" w:rsidR="00A43AC3" w:rsidRPr="002D041D" w:rsidRDefault="000A233C" w:rsidP="00E059BB">
                              <w:pPr>
                                <w:rPr>
                                  <w:lang w:val="uk-UA"/>
                                </w:rPr>
                              </w:pPr>
                              <w:r>
                                <w:rPr>
                                  <w:lang w:val="uk-UA"/>
                                </w:rPr>
                                <w:t xml:space="preserve"> Бандура В.В.</w:t>
                              </w:r>
                            </w:p>
                          </w:txbxContent>
                        </wps:txbx>
                        <wps:bodyPr rot="0" vert="horz" wrap="square" lIns="0" tIns="0" rIns="0" bIns="0" anchor="t" anchorCtr="0" upright="1">
                          <a:noAutofit/>
                        </wps:bodyPr>
                      </wps:wsp>
                    </wpg:grpSp>
                    <wps:wsp>
                      <wps:cNvPr id="554" name="Line 140"/>
                      <wps:cNvCnPr/>
                      <wps:spPr bwMode="auto">
                        <a:xfrm>
                          <a:off x="14208" y="18239"/>
                          <a:ext cx="2" cy="1740"/>
                        </a:xfrm>
                        <a:prstGeom prst="line">
                          <a:avLst/>
                        </a:prstGeom>
                        <a:noFill/>
                        <a:ln w="25400">
                          <a:solidFill>
                            <a:srgbClr val="000000"/>
                          </a:solidFill>
                          <a:round/>
                          <a:headEnd/>
                          <a:tailEnd/>
                        </a:ln>
                      </wps:spPr>
                      <wps:bodyPr/>
                    </wps:wsp>
                    <wps:wsp>
                      <wps:cNvPr id="555" name="Rectangle 141"/>
                      <wps:cNvSpPr>
                        <a:spLocks noChangeArrowheads="1"/>
                      </wps:cNvSpPr>
                      <wps:spPr bwMode="auto">
                        <a:xfrm>
                          <a:off x="7787" y="18314"/>
                          <a:ext cx="6292" cy="1609"/>
                        </a:xfrm>
                        <a:prstGeom prst="rect">
                          <a:avLst/>
                        </a:prstGeom>
                        <a:noFill/>
                        <a:ln>
                          <a:noFill/>
                        </a:ln>
                      </wps:spPr>
                      <wps:txbx>
                        <w:txbxContent>
                          <w:p w14:paraId="56DCD81F" w14:textId="397013B2" w:rsidR="00A43AC3" w:rsidRPr="000A233C" w:rsidRDefault="00A43AC3" w:rsidP="00E059BB">
                            <w:pPr>
                              <w:jc w:val="center"/>
                              <w:rPr>
                                <w:sz w:val="18"/>
                                <w:lang w:val="uk-UA"/>
                              </w:rPr>
                            </w:pPr>
                            <w:r>
                              <w:rPr>
                                <w:sz w:val="18"/>
                                <w:lang w:val="uk-UA"/>
                              </w:rPr>
                              <w:t>Р</w:t>
                            </w:r>
                            <w:r w:rsidR="000A233C">
                              <w:rPr>
                                <w:sz w:val="18"/>
                                <w:lang w:val="uk-UA"/>
                              </w:rPr>
                              <w:t>озробка мобільного додатку для автопідприємства вантажних перевезень</w:t>
                            </w:r>
                          </w:p>
                          <w:p w14:paraId="715C0D94" w14:textId="77777777" w:rsidR="00A43AC3" w:rsidRPr="002B39D6" w:rsidRDefault="00A43AC3" w:rsidP="00E059BB">
                            <w:pPr>
                              <w:jc w:val="center"/>
                              <w:rPr>
                                <w:sz w:val="18"/>
                                <w:lang w:val="en-US"/>
                              </w:rPr>
                            </w:pPr>
                          </w:p>
                          <w:p w14:paraId="7381CB51" w14:textId="77777777" w:rsidR="00A43AC3" w:rsidRPr="00EE403F" w:rsidRDefault="00A43AC3" w:rsidP="00E059BB">
                            <w:pPr>
                              <w:jc w:val="center"/>
                              <w:rPr>
                                <w:b/>
                                <w:lang w:val="uk-UA"/>
                              </w:rPr>
                            </w:pPr>
                            <w:r w:rsidRPr="00EE403F">
                              <w:rPr>
                                <w:b/>
                                <w:lang w:val="uk-UA"/>
                              </w:rPr>
                              <w:t>Пояснювальна записка</w:t>
                            </w:r>
                          </w:p>
                        </w:txbxContent>
                      </wps:txbx>
                      <wps:bodyPr rot="0" vert="horz" wrap="square" lIns="12700" tIns="12700" rIns="12700" bIns="12700" anchor="t" anchorCtr="0" upright="1">
                        <a:noAutofit/>
                      </wps:bodyPr>
                    </wps:wsp>
                    <wps:wsp>
                      <wps:cNvPr id="556" name="Line 142"/>
                      <wps:cNvCnPr/>
                      <wps:spPr bwMode="auto">
                        <a:xfrm>
                          <a:off x="14221" y="18587"/>
                          <a:ext cx="5769" cy="1"/>
                        </a:xfrm>
                        <a:prstGeom prst="line">
                          <a:avLst/>
                        </a:prstGeom>
                        <a:noFill/>
                        <a:ln w="25400">
                          <a:solidFill>
                            <a:srgbClr val="000000"/>
                          </a:solidFill>
                          <a:round/>
                          <a:headEnd/>
                          <a:tailEnd/>
                        </a:ln>
                      </wps:spPr>
                      <wps:bodyPr/>
                    </wps:wsp>
                    <wps:wsp>
                      <wps:cNvPr id="557" name="Line 143"/>
                      <wps:cNvCnPr/>
                      <wps:spPr bwMode="auto">
                        <a:xfrm>
                          <a:off x="14219" y="18939"/>
                          <a:ext cx="5769" cy="2"/>
                        </a:xfrm>
                        <a:prstGeom prst="line">
                          <a:avLst/>
                        </a:prstGeom>
                        <a:noFill/>
                        <a:ln w="25400">
                          <a:solidFill>
                            <a:srgbClr val="000000"/>
                          </a:solidFill>
                          <a:round/>
                          <a:headEnd/>
                          <a:tailEnd/>
                        </a:ln>
                      </wps:spPr>
                      <wps:bodyPr/>
                    </wps:wsp>
                    <wps:wsp>
                      <wps:cNvPr id="558" name="Line 144"/>
                      <wps:cNvCnPr/>
                      <wps:spPr bwMode="auto">
                        <a:xfrm>
                          <a:off x="17487" y="18239"/>
                          <a:ext cx="3" cy="693"/>
                        </a:xfrm>
                        <a:prstGeom prst="line">
                          <a:avLst/>
                        </a:prstGeom>
                        <a:noFill/>
                        <a:ln w="25400">
                          <a:solidFill>
                            <a:srgbClr val="000000"/>
                          </a:solidFill>
                          <a:round/>
                          <a:headEnd/>
                          <a:tailEnd/>
                        </a:ln>
                      </wps:spPr>
                      <wps:bodyPr/>
                    </wps:wsp>
                    <wps:wsp>
                      <wps:cNvPr id="559" name="Rectangle 145"/>
                      <wps:cNvSpPr>
                        <a:spLocks noChangeArrowheads="1"/>
                      </wps:cNvSpPr>
                      <wps:spPr bwMode="auto">
                        <a:xfrm>
                          <a:off x="14295" y="18258"/>
                          <a:ext cx="1474" cy="309"/>
                        </a:xfrm>
                        <a:prstGeom prst="rect">
                          <a:avLst/>
                        </a:prstGeom>
                        <a:noFill/>
                        <a:ln>
                          <a:noFill/>
                        </a:ln>
                      </wps:spPr>
                      <wps:txbx>
                        <w:txbxContent>
                          <w:p w14:paraId="25E71BC2" w14:textId="77777777" w:rsidR="00A43AC3" w:rsidRDefault="00A43AC3" w:rsidP="00E059BB">
                            <w:pPr>
                              <w:pStyle w:val="a8"/>
                              <w:jc w:val="center"/>
                              <w:rPr>
                                <w:sz w:val="18"/>
                              </w:rPr>
                            </w:pPr>
                            <w:r>
                              <w:rPr>
                                <w:sz w:val="18"/>
                              </w:rPr>
                              <w:t>Літ.</w:t>
                            </w:r>
                          </w:p>
                        </w:txbxContent>
                      </wps:txbx>
                      <wps:bodyPr rot="0" vert="horz" wrap="square" lIns="12700" tIns="12700" rIns="12700" bIns="12700" anchor="t" anchorCtr="0" upright="1">
                        <a:noAutofit/>
                      </wps:bodyPr>
                    </wps:wsp>
                    <wps:wsp>
                      <wps:cNvPr id="560" name="Rectangle 146"/>
                      <wps:cNvSpPr>
                        <a:spLocks noChangeArrowheads="1"/>
                      </wps:cNvSpPr>
                      <wps:spPr bwMode="auto">
                        <a:xfrm>
                          <a:off x="17577" y="18258"/>
                          <a:ext cx="2327" cy="309"/>
                        </a:xfrm>
                        <a:prstGeom prst="rect">
                          <a:avLst/>
                        </a:prstGeom>
                        <a:noFill/>
                        <a:ln>
                          <a:noFill/>
                        </a:ln>
                      </wps:spPr>
                      <wps:txbx>
                        <w:txbxContent>
                          <w:p w14:paraId="3358424E" w14:textId="77777777" w:rsidR="00A43AC3" w:rsidRDefault="00A43AC3" w:rsidP="00E059BB">
                            <w:pPr>
                              <w:pStyle w:val="a8"/>
                              <w:jc w:val="center"/>
                              <w:rPr>
                                <w:rFonts w:ascii="Journal" w:hAnsi="Journal"/>
                                <w:sz w:val="18"/>
                              </w:rPr>
                            </w:pPr>
                            <w:r>
                              <w:rPr>
                                <w:rFonts w:ascii="Journal" w:hAnsi="Journal"/>
                                <w:sz w:val="18"/>
                              </w:rPr>
                              <w:t>Аркушів</w:t>
                            </w:r>
                          </w:p>
                        </w:txbxContent>
                      </wps:txbx>
                      <wps:bodyPr rot="0" vert="horz" wrap="square" lIns="12700" tIns="12700" rIns="12700" bIns="12700" anchor="t" anchorCtr="0" upright="1">
                        <a:noAutofit/>
                      </wps:bodyPr>
                    </wps:wsp>
                    <wps:wsp>
                      <wps:cNvPr id="561" name="Rectangle 147"/>
                      <wps:cNvSpPr>
                        <a:spLocks noChangeArrowheads="1"/>
                      </wps:cNvSpPr>
                      <wps:spPr bwMode="auto">
                        <a:xfrm>
                          <a:off x="17565" y="18613"/>
                          <a:ext cx="2326" cy="309"/>
                        </a:xfrm>
                        <a:prstGeom prst="rect">
                          <a:avLst/>
                        </a:prstGeom>
                        <a:noFill/>
                        <a:ln w="3175">
                          <a:solidFill>
                            <a:srgbClr val="000000"/>
                          </a:solidFill>
                          <a:miter lim="800000"/>
                          <a:headEnd/>
                          <a:tailEnd/>
                        </a:ln>
                      </wps:spPr>
                      <wps:txbx>
                        <w:txbxContent>
                          <w:p w14:paraId="4C887AA7" w14:textId="77777777" w:rsidR="00A43AC3" w:rsidRPr="00B1453A" w:rsidRDefault="00A43AC3" w:rsidP="00E059BB">
                            <w:pPr>
                              <w:jc w:val="center"/>
                              <w:rPr>
                                <w:color w:val="000000"/>
                                <w:lang w:val="uk-UA"/>
                              </w:rPr>
                            </w:pPr>
                          </w:p>
                        </w:txbxContent>
                      </wps:txbx>
                      <wps:bodyPr rot="0" vert="horz" wrap="square" lIns="12700" tIns="12700" rIns="12700" bIns="12700" anchor="t" anchorCtr="0" upright="1">
                        <a:noAutofit/>
                      </wps:bodyPr>
                    </wps:wsp>
                    <wps:wsp>
                      <wps:cNvPr id="562" name="Line 148"/>
                      <wps:cNvCnPr/>
                      <wps:spPr bwMode="auto">
                        <a:xfrm>
                          <a:off x="14755" y="18594"/>
                          <a:ext cx="2" cy="338"/>
                        </a:xfrm>
                        <a:prstGeom prst="line">
                          <a:avLst/>
                        </a:prstGeom>
                        <a:noFill/>
                        <a:ln w="12700">
                          <a:solidFill>
                            <a:srgbClr val="000000"/>
                          </a:solidFill>
                          <a:round/>
                          <a:headEnd/>
                          <a:tailEnd/>
                        </a:ln>
                      </wps:spPr>
                      <wps:bodyPr/>
                    </wps:wsp>
                    <wps:wsp>
                      <wps:cNvPr id="563" name="Line 149"/>
                      <wps:cNvCnPr/>
                      <wps:spPr bwMode="auto">
                        <a:xfrm>
                          <a:off x="15301" y="18595"/>
                          <a:ext cx="2" cy="338"/>
                        </a:xfrm>
                        <a:prstGeom prst="line">
                          <a:avLst/>
                        </a:prstGeom>
                        <a:noFill/>
                        <a:ln w="12700">
                          <a:solidFill>
                            <a:srgbClr val="000000"/>
                          </a:solidFill>
                          <a:round/>
                          <a:headEnd/>
                          <a:tailEnd/>
                        </a:ln>
                      </wps:spPr>
                      <wps:bodyPr/>
                    </wps:wsp>
                    <wps:wsp>
                      <wps:cNvPr id="564" name="Rectangle 150"/>
                      <wps:cNvSpPr>
                        <a:spLocks noChangeArrowheads="1"/>
                      </wps:cNvSpPr>
                      <wps:spPr bwMode="auto">
                        <a:xfrm>
                          <a:off x="14295" y="19221"/>
                          <a:ext cx="5609" cy="440"/>
                        </a:xfrm>
                        <a:prstGeom prst="rect">
                          <a:avLst/>
                        </a:prstGeom>
                        <a:noFill/>
                        <a:ln>
                          <a:noFill/>
                        </a:ln>
                      </wps:spPr>
                      <wps:txbx>
                        <w:txbxContent>
                          <w:p w14:paraId="752324FE" w14:textId="0653A8E0" w:rsidR="00A43AC3" w:rsidRPr="000A233C" w:rsidRDefault="00A43AC3" w:rsidP="00E059BB">
                            <w:pPr>
                              <w:jc w:val="center"/>
                              <w:rPr>
                                <w:b/>
                                <w:sz w:val="24"/>
                                <w:szCs w:val="24"/>
                                <w:lang w:val="uk-UA"/>
                              </w:rPr>
                            </w:pPr>
                            <w:r w:rsidRPr="002D041D">
                              <w:rPr>
                                <w:b/>
                                <w:sz w:val="24"/>
                                <w:szCs w:val="24"/>
                              </w:rPr>
                              <w:t xml:space="preserve">ІФНТУНГ </w:t>
                            </w:r>
                            <w:r>
                              <w:rPr>
                                <w:b/>
                                <w:sz w:val="24"/>
                                <w:szCs w:val="24"/>
                                <w:lang w:val="uk-UA"/>
                              </w:rPr>
                              <w:t>ІП</w:t>
                            </w:r>
                            <w:r>
                              <w:rPr>
                                <w:b/>
                                <w:sz w:val="24"/>
                                <w:szCs w:val="24"/>
                              </w:rPr>
                              <w:t>-</w:t>
                            </w:r>
                            <w:r w:rsidR="000A233C">
                              <w:rPr>
                                <w:b/>
                                <w:sz w:val="24"/>
                                <w:szCs w:val="24"/>
                                <w:lang w:val="uk-UA"/>
                              </w:rPr>
                              <w:t>20</w:t>
                            </w:r>
                            <w:r w:rsidRPr="002D041D">
                              <w:rPr>
                                <w:b/>
                                <w:sz w:val="24"/>
                                <w:szCs w:val="24"/>
                              </w:rPr>
                              <w:t>-</w:t>
                            </w:r>
                            <w:r w:rsidR="000A233C">
                              <w:rPr>
                                <w:b/>
                                <w:sz w:val="24"/>
                                <w:szCs w:val="24"/>
                                <w:lang w:val="uk-UA"/>
                              </w:rPr>
                              <w:t>2</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5F5419" id="Группа 515" o:spid="_x0000_s1047" style="position:absolute;margin-left:49.1pt;margin-top:25.2pt;width:519.85pt;height:802.2pt;z-index:251656192;mso-position-horizontal-relative:page;mso-position-vertical-relative:page" coordorigin="-48" coordsize="20048,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">
              <v:rect id="Rectangle 102" o:spid="_x0000_s104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" filled="f" strokeweight="2pt"/>
              <v:line id="Line 103" o:spid="_x0000_s1049"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" strokeweight="2pt"/>
              <v:line id="Line 104" o:spid="_x0000_s1050"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" strokeweight="2pt"/>
              <v:line id="Line 105" o:spid="_x0000_s1051"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" strokeweight="2pt"/>
              <v:line id="Line 106" o:spid="_x0000_s1052"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107" o:spid="_x0000_s1053"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" strokeweight="2pt"/>
              <v:line id="Line 108" o:spid="_x0000_s1054"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" strokeweight="2pt"/>
              <v:line id="Line 109" o:spid="_x0000_s1055"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" strokeweight="2pt"/>
              <v:line id="Line 110" o:spid="_x0000_s105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" strokeweight="1pt"/>
              <v:line id="Line 111" o:spid="_x0000_s105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" strokeweight="1pt"/>
              <v:rect id="Rectangle 112" o:spid="_x0000_s1058"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" filled="f" stroked="f">
                <v:textbox inset="1pt,1pt,1pt,1pt">
                  <w:txbxContent>
                    <w:p w14:paraId="1DF04568" w14:textId="77777777" w:rsidR="00A43AC3" w:rsidRDefault="00A43AC3" w:rsidP="00E059BB">
                      <w:pPr>
                        <w:pStyle w:val="a8"/>
                        <w:jc w:val="center"/>
                        <w:rPr>
                          <w:rFonts w:ascii="Journal" w:hAnsi="Journal"/>
                          <w:sz w:val="18"/>
                        </w:rPr>
                      </w:pPr>
                      <w:r>
                        <w:rPr>
                          <w:sz w:val="18"/>
                        </w:rPr>
                        <w:t>Змн</w:t>
                      </w:r>
                      <w:r>
                        <w:rPr>
                          <w:rFonts w:ascii="Journal" w:hAnsi="Journal"/>
                          <w:sz w:val="18"/>
                        </w:rPr>
                        <w:t>.</w:t>
                      </w:r>
                    </w:p>
                  </w:txbxContent>
                </v:textbox>
              </v:rect>
              <v:rect id="Rectangle 113" o:spid="_x0000_s1059"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" filled="f" stroked="f">
                <v:textbox inset="1pt,1pt,1pt,1pt">
                  <w:txbxContent>
                    <w:p w14:paraId="09E3C3F5" w14:textId="77777777" w:rsidR="00A43AC3" w:rsidRDefault="00A43AC3" w:rsidP="00E059BB">
                      <w:pPr>
                        <w:pStyle w:val="a8"/>
                        <w:jc w:val="center"/>
                        <w:rPr>
                          <w:sz w:val="18"/>
                        </w:rPr>
                      </w:pPr>
                      <w:r>
                        <w:rPr>
                          <w:sz w:val="18"/>
                        </w:rPr>
                        <w:t>Арк.</w:t>
                      </w:r>
                    </w:p>
                  </w:txbxContent>
                </v:textbox>
              </v:rect>
              <v:rect id="Rectangle 114" o:spid="_x0000_s1060"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" filled="f" stroked="f">
                <v:textbox inset="1pt,1pt,1pt,1pt">
                  <w:txbxContent>
                    <w:p w14:paraId="3B8E06DA" w14:textId="77777777" w:rsidR="00A43AC3" w:rsidRDefault="00A43AC3" w:rsidP="00E059BB">
                      <w:pPr>
                        <w:pStyle w:val="a8"/>
                        <w:jc w:val="center"/>
                        <w:rPr>
                          <w:sz w:val="18"/>
                        </w:rPr>
                      </w:pPr>
                      <w:r>
                        <w:rPr>
                          <w:sz w:val="18"/>
                        </w:rPr>
                        <w:t>№ докум.</w:t>
                      </w:r>
                    </w:p>
                  </w:txbxContent>
                </v:textbox>
              </v:rect>
              <v:rect id="Rectangle 115" o:spid="_x0000_s1061"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" filled="f" stroked="f">
                <v:textbox inset="1pt,1pt,1pt,1pt">
                  <w:txbxContent>
                    <w:p w14:paraId="54FB3549" w14:textId="77777777" w:rsidR="00A43AC3" w:rsidRDefault="00A43AC3" w:rsidP="00E059BB">
                      <w:pPr>
                        <w:pStyle w:val="a8"/>
                        <w:jc w:val="center"/>
                        <w:rPr>
                          <w:sz w:val="18"/>
                        </w:rPr>
                      </w:pPr>
                      <w:r>
                        <w:rPr>
                          <w:sz w:val="18"/>
                        </w:rPr>
                        <w:t>Підпис</w:t>
                      </w:r>
                    </w:p>
                  </w:txbxContent>
                </v:textbox>
              </v:rect>
              <v:rect id="Rectangle 116" o:spid="_x0000_s1062"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" filled="f" stroked="f">
                <v:textbox inset="1pt,1pt,1pt,1pt">
                  <w:txbxContent>
                    <w:p w14:paraId="37885E08" w14:textId="77777777" w:rsidR="00A43AC3" w:rsidRDefault="00A43AC3" w:rsidP="00E059BB">
                      <w:pPr>
                        <w:pStyle w:val="a8"/>
                        <w:jc w:val="center"/>
                        <w:rPr>
                          <w:sz w:val="18"/>
                        </w:rPr>
                      </w:pPr>
                      <w:r>
                        <w:rPr>
                          <w:sz w:val="18"/>
                        </w:rPr>
                        <w:t>Дата</w:t>
                      </w:r>
                    </w:p>
                  </w:txbxContent>
                </v:textbox>
              </v:rect>
              <v:rect id="Rectangle 117" o:spid="_x0000_s1063"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" filled="f" stroked="f">
                <v:textbox inset="1pt,1pt,1pt,1pt">
                  <w:txbxContent>
                    <w:p w14:paraId="6CA95065" w14:textId="77777777" w:rsidR="00A43AC3" w:rsidRDefault="00A43AC3" w:rsidP="00E059BB">
                      <w:pPr>
                        <w:pStyle w:val="a8"/>
                        <w:jc w:val="center"/>
                        <w:rPr>
                          <w:rFonts w:ascii="Journal" w:hAnsi="Journal"/>
                          <w:sz w:val="18"/>
                        </w:rPr>
                      </w:pPr>
                      <w:r>
                        <w:rPr>
                          <w:sz w:val="18"/>
                        </w:rPr>
                        <w:t>Арк.</w:t>
                      </w:r>
                    </w:p>
                  </w:txbxContent>
                </v:textbox>
              </v:rect>
              <v:rect id="Rectangle 118" o:spid="_x0000_s1064"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" filled="f" stroked="f">
                <v:textbox inset="1pt,1pt,1pt,1pt">
                  <w:txbxContent>
                    <w:p w14:paraId="20CCBFE0" w14:textId="7BB2BFE2" w:rsidR="00A43AC3" w:rsidRPr="0066199E" w:rsidRDefault="0066199E" w:rsidP="00E059BB">
                      <w:pPr>
                        <w:pStyle w:val="a8"/>
                        <w:jc w:val="center"/>
                        <w:rPr>
                          <w:rFonts w:ascii="Times New Roman" w:hAnsi="Times New Roman"/>
                          <w:sz w:val="18"/>
                          <w:lang w:val="en-US"/>
                        </w:rPr>
                      </w:pPr>
                      <w:r>
                        <w:rPr>
                          <w:rFonts w:ascii="Times New Roman" w:hAnsi="Times New Roman"/>
                          <w:sz w:val="18"/>
                          <w:lang w:val="en-US"/>
                        </w:rPr>
                        <w:t>7</w:t>
                      </w:r>
                    </w:p>
                    <w:p w14:paraId="715F0E9A" w14:textId="77777777" w:rsidR="003D6040" w:rsidRPr="000E0E43" w:rsidRDefault="003D6040" w:rsidP="00E059BB">
                      <w:pPr>
                        <w:pStyle w:val="a8"/>
                        <w:jc w:val="center"/>
                        <w:rPr>
                          <w:rFonts w:ascii="Times New Roman" w:hAnsi="Times New Roman"/>
                          <w:sz w:val="18"/>
                        </w:rPr>
                      </w:pPr>
                    </w:p>
                  </w:txbxContent>
                </v:textbox>
              </v:rect>
              <v:rect id="Rectangle 119" o:spid="_x0000_s1065" style="position:absolute;left:7760;top:17363;width:12159;height:5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" filled="f" stroked="f">
                <v:textbox inset="1pt,1pt,1pt,1pt">
                  <w:txbxContent>
                    <w:p w14:paraId="48541444" w14:textId="5F82950C" w:rsidR="00A43AC3" w:rsidRDefault="00A43AC3" w:rsidP="00E059BB">
                      <w:pPr>
                        <w:pStyle w:val="a8"/>
                        <w:jc w:val="center"/>
                      </w:pPr>
                      <w:r>
                        <w:rPr>
                          <w:rFonts w:ascii="Times New Roman" w:hAnsi="Times New Roman"/>
                          <w:i w:val="0"/>
                          <w:iCs/>
                          <w:sz w:val="36"/>
                          <w:lang w:val="ru-RU"/>
                        </w:rPr>
                        <w:t>ДРБ</w:t>
                      </w:r>
                      <w:r>
                        <w:rPr>
                          <w:rFonts w:ascii="Times New Roman" w:hAnsi="Times New Roman"/>
                          <w:i w:val="0"/>
                          <w:iCs/>
                          <w:sz w:val="36"/>
                        </w:rPr>
                        <w:t>.</w:t>
                      </w:r>
                      <w:r>
                        <w:rPr>
                          <w:rFonts w:ascii="Times New Roman" w:hAnsi="Times New Roman"/>
                          <w:i w:val="0"/>
                          <w:iCs/>
                          <w:sz w:val="36"/>
                          <w:lang w:val="ru-RU"/>
                        </w:rPr>
                        <w:t>ІП</w:t>
                      </w:r>
                      <w:r>
                        <w:rPr>
                          <w:rFonts w:ascii="Times New Roman" w:hAnsi="Times New Roman"/>
                          <w:i w:val="0"/>
                          <w:iCs/>
                          <w:sz w:val="36"/>
                        </w:rPr>
                        <w:t xml:space="preserve"> - </w:t>
                      </w:r>
                      <w:r w:rsidR="00BE67A4">
                        <w:rPr>
                          <w:rFonts w:ascii="Times New Roman" w:hAnsi="Times New Roman"/>
                          <w:i w:val="0"/>
                          <w:iCs/>
                          <w:sz w:val="36"/>
                          <w:lang w:val="en-US"/>
                        </w:rPr>
                        <w:t>4</w:t>
                      </w:r>
                      <w:r w:rsidR="000A233C">
                        <w:rPr>
                          <w:rFonts w:ascii="Times New Roman" w:hAnsi="Times New Roman"/>
                          <w:i w:val="0"/>
                          <w:iCs/>
                          <w:sz w:val="36"/>
                        </w:rPr>
                        <w:t>2</w:t>
                      </w:r>
                      <w:r>
                        <w:rPr>
                          <w:rFonts w:ascii="Times New Roman" w:hAnsi="Times New Roman"/>
                          <w:i w:val="0"/>
                          <w:iCs/>
                          <w:sz w:val="36"/>
                        </w:rPr>
                        <w:t>.00.00.000 ПЗ</w:t>
                      </w:r>
                    </w:p>
                    <w:p w14:paraId="5C9A5369" w14:textId="77777777" w:rsidR="00A43AC3" w:rsidRDefault="00A43AC3" w:rsidP="00E059BB">
                      <w:pPr>
                        <w:jc w:val="center"/>
                      </w:pPr>
                    </w:p>
                  </w:txbxContent>
                </v:textbox>
              </v:rect>
              <v:line id="Line 120" o:spid="_x0000_s1066" style="position:absolute;visibility:visible;mso-wrap-style:square" from="-48,18233" to="1991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" strokeweight="2pt"/>
              <v:line id="Line 121" o:spid="_x0000_s1067"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" strokeweight="2pt"/>
              <v:line id="Line 122" o:spid="_x0000_s1068"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" strokeweight="1pt"/>
              <v:line id="Line 123" o:spid="_x0000_s1069"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" strokeweight="1pt"/>
              <v:line id="Line 124" o:spid="_x0000_s1070"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" strokeweight="1pt"/>
              <v:group id="Group 125" o:spid="_x0000_s1071"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">
                <v:rect id="Rectangle 126" o:spid="_x0000_s1072"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" filled="f" stroked="f">
                  <v:textbox inset="1pt,1pt,1pt,1pt">
                    <w:txbxContent>
                      <w:p w14:paraId="478EB9E7" w14:textId="77777777" w:rsidR="00A43AC3" w:rsidRDefault="00A43AC3" w:rsidP="00E059BB">
                        <w:pPr>
                          <w:pStyle w:val="a8"/>
                          <w:rPr>
                            <w:rFonts w:ascii="Journal" w:hAnsi="Journal"/>
                            <w:sz w:val="18"/>
                          </w:rPr>
                        </w:pPr>
                        <w:r>
                          <w:rPr>
                            <w:sz w:val="18"/>
                          </w:rPr>
                          <w:t xml:space="preserve"> Розро</w:t>
                        </w:r>
                        <w:r>
                          <w:rPr>
                            <w:rFonts w:ascii="Journal" w:hAnsi="Journal"/>
                            <w:sz w:val="18"/>
                          </w:rPr>
                          <w:t>б.</w:t>
                        </w:r>
                      </w:p>
                    </w:txbxContent>
                  </v:textbox>
                </v:rect>
                <v:rect id="Rectangle 127" o:spid="_x0000_s1073"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" filled="f" stroked="f">
                  <v:textbox inset="0,0,0,0">
                    <w:txbxContent>
                      <w:p w14:paraId="1D9F0A2A" w14:textId="39CB904F" w:rsidR="00A43AC3" w:rsidRPr="002B39D6" w:rsidRDefault="000A233C" w:rsidP="00E059BB">
                        <w:pPr>
                          <w:rPr>
                            <w:szCs w:val="22"/>
                            <w:lang w:val="uk-UA"/>
                          </w:rPr>
                        </w:pPr>
                        <w:r>
                          <w:rPr>
                            <w:szCs w:val="22"/>
                            <w:lang w:val="uk-UA"/>
                          </w:rPr>
                          <w:t>Кашуба Н.М.</w:t>
                        </w:r>
                      </w:p>
                    </w:txbxContent>
                  </v:textbox>
                </v:rect>
              </v:group>
              <v:group id="Group 128" o:spid="_x0000_s1074"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">
                <v:rect id="Rectangle 129" o:spid="_x0000_s107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" filled="f" stroked="f">
                  <v:textbox inset="1pt,1pt,1pt,1pt">
                    <w:txbxContent>
                      <w:p w14:paraId="69316DDB" w14:textId="77777777" w:rsidR="00A43AC3" w:rsidRDefault="00A43AC3" w:rsidP="00E059BB">
                        <w:pPr>
                          <w:pStyle w:val="a8"/>
                          <w:rPr>
                            <w:sz w:val="18"/>
                          </w:rPr>
                        </w:pPr>
                        <w:r>
                          <w:rPr>
                            <w:sz w:val="18"/>
                          </w:rPr>
                          <w:t xml:space="preserve"> Перевір.</w:t>
                        </w:r>
                      </w:p>
                    </w:txbxContent>
                  </v:textbox>
                </v:rect>
                <v:rect id="Rectangle 130" o:spid="_x0000_s1076"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" filled="f" stroked="f">
                  <v:textbox inset="0,0,0,0">
                    <w:txbxContent>
                      <w:p w14:paraId="304A8A72" w14:textId="528FC535" w:rsidR="00A43AC3" w:rsidRPr="00BB29CC" w:rsidRDefault="00941C24" w:rsidP="00E059BB">
                        <w:pPr>
                          <w:rPr>
                            <w:lang w:val="uk-UA"/>
                          </w:rPr>
                        </w:pPr>
                        <w:r>
                          <w:rPr>
                            <w:lang w:val="uk-UA"/>
                          </w:rPr>
                          <w:t>Пас</w:t>
                        </w:r>
                        <w:r w:rsidR="00BB29CC">
                          <w:rPr>
                            <w:lang w:val="uk-UA"/>
                          </w:rPr>
                          <w:t>єка Н.М.</w:t>
                        </w:r>
                      </w:p>
                    </w:txbxContent>
                  </v:textbox>
                </v:rect>
              </v:group>
              <v:group id="Group 131" o:spid="_x0000_s1077"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">
                <v:rect id="Rectangle 132" o:spid="_x0000_s107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" filled="f" stroked="f">
                  <v:textbox inset="1pt,1pt,1pt,1pt">
                    <w:txbxContent>
                      <w:p w14:paraId="4AA5ACA7" w14:textId="77777777" w:rsidR="00A43AC3" w:rsidRDefault="00A43AC3" w:rsidP="00E059BB">
                        <w:pPr>
                          <w:pStyle w:val="a8"/>
                          <w:rPr>
                            <w:sz w:val="18"/>
                          </w:rPr>
                        </w:pPr>
                        <w:r>
                          <w:rPr>
                            <w:sz w:val="18"/>
                          </w:rPr>
                          <w:t xml:space="preserve"> Реценз.</w:t>
                        </w:r>
                      </w:p>
                    </w:txbxContent>
                  </v:textbox>
                </v:rect>
                <v:rect id="Rectangle 133" o:spid="_x0000_s1079"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" filled="f" stroked="f">
                  <v:textbox inset="1pt,1pt,1pt,1pt">
                    <w:txbxContent>
                      <w:p w14:paraId="58242E09" w14:textId="77777777" w:rsidR="00A43AC3" w:rsidRPr="003B4F6F" w:rsidRDefault="00A43AC3" w:rsidP="00E059BB"/>
                    </w:txbxContent>
                  </v:textbox>
                </v:rect>
              </v:group>
              <v:group id="Group 134" o:spid="_x0000_s1080"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">
                <v:rect id="Rectangle 135" o:spid="_x0000_s108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" filled="f" stroked="f">
                  <v:textbox inset="1pt,1pt,1pt,1pt">
                    <w:txbxContent>
                      <w:p w14:paraId="46F5EB2C" w14:textId="77777777" w:rsidR="00A43AC3" w:rsidRDefault="00A43AC3" w:rsidP="00E059BB">
                        <w:pPr>
                          <w:pStyle w:val="a8"/>
                          <w:rPr>
                            <w:sz w:val="18"/>
                          </w:rPr>
                        </w:pPr>
                        <w:r>
                          <w:rPr>
                            <w:sz w:val="18"/>
                          </w:rPr>
                          <w:t xml:space="preserve"> Н. Контр.</w:t>
                        </w:r>
                      </w:p>
                    </w:txbxContent>
                  </v:textbox>
                </v:rect>
                <v:rect id="Rectangle 136" o:spid="_x0000_s108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" filled="f" stroked="f">
                  <v:textbox inset="1pt,1pt,1pt,1pt">
                    <w:txbxContent>
                      <w:p w14:paraId="6E24057F" w14:textId="47E48378" w:rsidR="00A43AC3" w:rsidRPr="00DF772B" w:rsidRDefault="00DF772B" w:rsidP="00E059BB">
                        <w:pPr>
                          <w:rPr>
                            <w:lang w:val="uk-UA"/>
                          </w:rPr>
                        </w:pPr>
                        <w:r>
                          <w:rPr>
                            <w:lang w:val="uk-UA"/>
                          </w:rPr>
                          <w:t xml:space="preserve"> Піх М.М.</w:t>
                        </w:r>
                      </w:p>
                    </w:txbxContent>
                  </v:textbox>
                </v:rect>
              </v:group>
              <v:group id="Group 137" o:spid="_x0000_s1083"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">
                <v:rect id="Rectangle 138" o:spid="_x0000_s108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" filled="f" stroked="f">
                  <v:textbox inset="1pt,1pt,1pt,1pt">
                    <w:txbxContent>
                      <w:p w14:paraId="7FC99FAF" w14:textId="77777777" w:rsidR="00A43AC3" w:rsidRDefault="00A43AC3" w:rsidP="00E059BB">
                        <w:pPr>
                          <w:pStyle w:val="a8"/>
                          <w:rPr>
                            <w:sz w:val="18"/>
                          </w:rPr>
                        </w:pPr>
                        <w:r>
                          <w:rPr>
                            <w:sz w:val="18"/>
                          </w:rPr>
                          <w:t xml:space="preserve"> Затверд.</w:t>
                        </w:r>
                      </w:p>
                    </w:txbxContent>
                  </v:textbox>
                </v:rect>
                <v:rect id="Rectangle 139" o:spid="_x0000_s108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" filled="f" stroked="f">
                  <v:textbox inset="0,0,0,0">
                    <w:txbxContent>
                      <w:p w14:paraId="18A011ED" w14:textId="0B50D8B5" w:rsidR="00A43AC3" w:rsidRPr="002D041D" w:rsidRDefault="000A233C" w:rsidP="00E059BB">
                        <w:pPr>
                          <w:rPr>
                            <w:lang w:val="uk-UA"/>
                          </w:rPr>
                        </w:pPr>
                        <w:r>
                          <w:rPr>
                            <w:lang w:val="uk-UA"/>
                          </w:rPr>
                          <w:t xml:space="preserve"> Бандура В.В.</w:t>
                        </w:r>
                      </w:p>
                    </w:txbxContent>
                  </v:textbox>
                </v:rect>
              </v:group>
              <v:line id="Line 140" o:spid="_x0000_s1086"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" strokeweight="2pt"/>
              <v:rect id="Rectangle 141" o:spid="_x0000_s1087"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" filled="f" stroked="f">
                <v:textbox inset="1pt,1pt,1pt,1pt">
                  <w:txbxContent>
                    <w:p w14:paraId="56DCD81F" w14:textId="397013B2" w:rsidR="00A43AC3" w:rsidRPr="000A233C" w:rsidRDefault="00A43AC3" w:rsidP="00E059BB">
                      <w:pPr>
                        <w:jc w:val="center"/>
                        <w:rPr>
                          <w:sz w:val="18"/>
                          <w:lang w:val="uk-UA"/>
                        </w:rPr>
                      </w:pPr>
                      <w:r>
                        <w:rPr>
                          <w:sz w:val="18"/>
                          <w:lang w:val="uk-UA"/>
                        </w:rPr>
                        <w:t>Р</w:t>
                      </w:r>
                      <w:r w:rsidR="000A233C">
                        <w:rPr>
                          <w:sz w:val="18"/>
                          <w:lang w:val="uk-UA"/>
                        </w:rPr>
                        <w:t>озробка мобільного додатку для автопідприємства вантажних перевезень</w:t>
                      </w:r>
                    </w:p>
                    <w:p w14:paraId="715C0D94" w14:textId="77777777" w:rsidR="00A43AC3" w:rsidRPr="002B39D6" w:rsidRDefault="00A43AC3" w:rsidP="00E059BB">
                      <w:pPr>
                        <w:jc w:val="center"/>
                        <w:rPr>
                          <w:sz w:val="18"/>
                          <w:lang w:val="en-US"/>
                        </w:rPr>
                      </w:pPr>
                    </w:p>
                    <w:p w14:paraId="7381CB51" w14:textId="77777777" w:rsidR="00A43AC3" w:rsidRPr="00EE403F" w:rsidRDefault="00A43AC3" w:rsidP="00E059BB">
                      <w:pPr>
                        <w:jc w:val="center"/>
                        <w:rPr>
                          <w:b/>
                          <w:lang w:val="uk-UA"/>
                        </w:rPr>
                      </w:pPr>
                      <w:r w:rsidRPr="00EE403F">
                        <w:rPr>
                          <w:b/>
                          <w:lang w:val="uk-UA"/>
                        </w:rPr>
                        <w:t>Пояснювальна записка</w:t>
                      </w:r>
                    </w:p>
                  </w:txbxContent>
                </v:textbox>
              </v:rect>
              <v:line id="Line 142" o:spid="_x0000_s1088"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" strokeweight="2pt"/>
              <v:line id="Line 143" o:spid="_x0000_s1089"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" strokeweight="2pt"/>
              <v:line id="Line 144" o:spid="_x0000_s1090"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" strokeweight="2pt"/>
              <v:rect id="Rectangle 145" o:spid="_x0000_s1091"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" filled="f" stroked="f">
                <v:textbox inset="1pt,1pt,1pt,1pt">
                  <w:txbxContent>
                    <w:p w14:paraId="25E71BC2" w14:textId="77777777" w:rsidR="00A43AC3" w:rsidRDefault="00A43AC3" w:rsidP="00E059BB">
                      <w:pPr>
                        <w:pStyle w:val="a8"/>
                        <w:jc w:val="center"/>
                        <w:rPr>
                          <w:sz w:val="18"/>
                        </w:rPr>
                      </w:pPr>
                      <w:r>
                        <w:rPr>
                          <w:sz w:val="18"/>
                        </w:rPr>
                        <w:t>Літ.</w:t>
                      </w:r>
                    </w:p>
                  </w:txbxContent>
                </v:textbox>
              </v:rect>
              <v:rect id="Rectangle 146" o:spid="_x0000_s1092"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" filled="f" stroked="f">
                <v:textbox inset="1pt,1pt,1pt,1pt">
                  <w:txbxContent>
                    <w:p w14:paraId="3358424E" w14:textId="77777777" w:rsidR="00A43AC3" w:rsidRDefault="00A43AC3" w:rsidP="00E059BB">
                      <w:pPr>
                        <w:pStyle w:val="a8"/>
                        <w:jc w:val="center"/>
                        <w:rPr>
                          <w:rFonts w:ascii="Journal" w:hAnsi="Journal"/>
                          <w:sz w:val="18"/>
                        </w:rPr>
                      </w:pPr>
                      <w:r>
                        <w:rPr>
                          <w:rFonts w:ascii="Journal" w:hAnsi="Journal"/>
                          <w:sz w:val="18"/>
                        </w:rPr>
                        <w:t>Аркушів</w:t>
                      </w:r>
                    </w:p>
                  </w:txbxContent>
                </v:textbox>
              </v:rect>
              <v:rect id="Rectangle 147" o:spid="_x0000_s1093" style="position:absolute;left:17565;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" filled="f" strokeweight=".25pt">
                <v:textbox inset="1pt,1pt,1pt,1pt">
                  <w:txbxContent>
                    <w:p w14:paraId="4C887AA7" w14:textId="77777777" w:rsidR="00A43AC3" w:rsidRPr="00B1453A" w:rsidRDefault="00A43AC3" w:rsidP="00E059BB">
                      <w:pPr>
                        <w:jc w:val="center"/>
                        <w:rPr>
                          <w:color w:val="000000"/>
                          <w:lang w:val="uk-UA"/>
                        </w:rPr>
                      </w:pPr>
                    </w:p>
                  </w:txbxContent>
                </v:textbox>
              </v:rect>
              <v:line id="Line 148" o:spid="_x0000_s1094"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" strokeweight="1pt"/>
              <v:line id="Line 149" o:spid="_x0000_s1095"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" strokeweight="1pt"/>
              <v:rect id="Rectangle 150" o:spid="_x0000_s1096"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" filled="f" stroked="f">
                <v:textbox inset="1pt,1pt,1pt,1pt">
                  <w:txbxContent>
                    <w:p w14:paraId="752324FE" w14:textId="0653A8E0" w:rsidR="00A43AC3" w:rsidRPr="000A233C" w:rsidRDefault="00A43AC3" w:rsidP="00E059BB">
                      <w:pPr>
                        <w:jc w:val="center"/>
                        <w:rPr>
                          <w:b/>
                          <w:sz w:val="24"/>
                          <w:szCs w:val="24"/>
                          <w:lang w:val="uk-UA"/>
                        </w:rPr>
                      </w:pPr>
                      <w:r w:rsidRPr="002D041D">
                        <w:rPr>
                          <w:b/>
                          <w:sz w:val="24"/>
                          <w:szCs w:val="24"/>
                        </w:rPr>
                        <w:t xml:space="preserve">ІФНТУНГ </w:t>
                      </w:r>
                      <w:r>
                        <w:rPr>
                          <w:b/>
                          <w:sz w:val="24"/>
                          <w:szCs w:val="24"/>
                          <w:lang w:val="uk-UA"/>
                        </w:rPr>
                        <w:t>ІП</w:t>
                      </w:r>
                      <w:r>
                        <w:rPr>
                          <w:b/>
                          <w:sz w:val="24"/>
                          <w:szCs w:val="24"/>
                        </w:rPr>
                        <w:t>-</w:t>
                      </w:r>
                      <w:r w:rsidR="000A233C">
                        <w:rPr>
                          <w:b/>
                          <w:sz w:val="24"/>
                          <w:szCs w:val="24"/>
                          <w:lang w:val="uk-UA"/>
                        </w:rPr>
                        <w:t>20</w:t>
                      </w:r>
                      <w:r w:rsidRPr="002D041D">
                        <w:rPr>
                          <w:b/>
                          <w:sz w:val="24"/>
                          <w:szCs w:val="24"/>
                        </w:rPr>
                        <w:t>-</w:t>
                      </w:r>
                      <w:r w:rsidR="000A233C">
                        <w:rPr>
                          <w:b/>
                          <w:sz w:val="24"/>
                          <w:szCs w:val="24"/>
                          <w:lang w:val="uk-UA"/>
                        </w:rPr>
                        <w:t>2</w:t>
                      </w:r>
                    </w:p>
                  </w:txbxContent>
                </v:textbox>
              </v:rect>
              <w10:wrap anchorx="page" anchory="page"/>
              <w10:anchorlock/>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84799" w14:textId="77777777" w:rsidR="00A43AC3" w:rsidRPr="001623DE" w:rsidRDefault="00A43AC3" w:rsidP="001623DE">
    <w:pPr>
      <w:pStyle w:val="a4"/>
      <w:ind w:right="360"/>
      <w:jc w:val="right"/>
      <w:rPr>
        <w:sz w:val="28"/>
        <w:lang w:val="uk-U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7531D"/>
    <w:multiLevelType w:val="hybridMultilevel"/>
    <w:tmpl w:val="8F5434CE"/>
    <w:lvl w:ilvl="0" w:tplc="FBBC1868">
      <w:start w:val="1"/>
      <w:numFmt w:val="lowerLetter"/>
      <w:lvlText w:val="%1)"/>
      <w:lvlJc w:val="left"/>
      <w:pPr>
        <w:ind w:left="1210" w:hanging="360"/>
      </w:pPr>
      <w:rPr>
        <w:rFonts w:hint="default"/>
      </w:rPr>
    </w:lvl>
    <w:lvl w:ilvl="1" w:tplc="04220019" w:tentative="1">
      <w:start w:val="1"/>
      <w:numFmt w:val="lowerLetter"/>
      <w:lvlText w:val="%2."/>
      <w:lvlJc w:val="left"/>
      <w:pPr>
        <w:ind w:left="1930" w:hanging="360"/>
      </w:pPr>
    </w:lvl>
    <w:lvl w:ilvl="2" w:tplc="0422001B" w:tentative="1">
      <w:start w:val="1"/>
      <w:numFmt w:val="lowerRoman"/>
      <w:lvlText w:val="%3."/>
      <w:lvlJc w:val="right"/>
      <w:pPr>
        <w:ind w:left="2650" w:hanging="180"/>
      </w:pPr>
    </w:lvl>
    <w:lvl w:ilvl="3" w:tplc="0422000F" w:tentative="1">
      <w:start w:val="1"/>
      <w:numFmt w:val="decimal"/>
      <w:lvlText w:val="%4."/>
      <w:lvlJc w:val="left"/>
      <w:pPr>
        <w:ind w:left="3370" w:hanging="360"/>
      </w:pPr>
    </w:lvl>
    <w:lvl w:ilvl="4" w:tplc="04220019" w:tentative="1">
      <w:start w:val="1"/>
      <w:numFmt w:val="lowerLetter"/>
      <w:lvlText w:val="%5."/>
      <w:lvlJc w:val="left"/>
      <w:pPr>
        <w:ind w:left="4090" w:hanging="360"/>
      </w:pPr>
    </w:lvl>
    <w:lvl w:ilvl="5" w:tplc="0422001B" w:tentative="1">
      <w:start w:val="1"/>
      <w:numFmt w:val="lowerRoman"/>
      <w:lvlText w:val="%6."/>
      <w:lvlJc w:val="right"/>
      <w:pPr>
        <w:ind w:left="4810" w:hanging="180"/>
      </w:pPr>
    </w:lvl>
    <w:lvl w:ilvl="6" w:tplc="0422000F" w:tentative="1">
      <w:start w:val="1"/>
      <w:numFmt w:val="decimal"/>
      <w:lvlText w:val="%7."/>
      <w:lvlJc w:val="left"/>
      <w:pPr>
        <w:ind w:left="5530" w:hanging="360"/>
      </w:pPr>
    </w:lvl>
    <w:lvl w:ilvl="7" w:tplc="04220019" w:tentative="1">
      <w:start w:val="1"/>
      <w:numFmt w:val="lowerLetter"/>
      <w:lvlText w:val="%8."/>
      <w:lvlJc w:val="left"/>
      <w:pPr>
        <w:ind w:left="6250" w:hanging="360"/>
      </w:pPr>
    </w:lvl>
    <w:lvl w:ilvl="8" w:tplc="0422001B" w:tentative="1">
      <w:start w:val="1"/>
      <w:numFmt w:val="lowerRoman"/>
      <w:lvlText w:val="%9."/>
      <w:lvlJc w:val="right"/>
      <w:pPr>
        <w:ind w:left="6970" w:hanging="180"/>
      </w:pPr>
    </w:lvl>
  </w:abstractNum>
  <w:abstractNum w:abstractNumId="1" w15:restartNumberingAfterBreak="0">
    <w:nsid w:val="05651D48"/>
    <w:multiLevelType w:val="hybridMultilevel"/>
    <w:tmpl w:val="2C006556"/>
    <w:lvl w:ilvl="0" w:tplc="FBBC1868">
      <w:start w:val="1"/>
      <w:numFmt w:val="lowerLetter"/>
      <w:lvlText w:val="%1)"/>
      <w:lvlJc w:val="left"/>
      <w:pPr>
        <w:ind w:left="1211"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2" w15:restartNumberingAfterBreak="0">
    <w:nsid w:val="05FB2A1F"/>
    <w:multiLevelType w:val="hybridMultilevel"/>
    <w:tmpl w:val="4B985812"/>
    <w:lvl w:ilvl="0" w:tplc="FBBC1868">
      <w:start w:val="1"/>
      <w:numFmt w:val="lowerLetter"/>
      <w:lvlText w:val="%1)"/>
      <w:lvlJc w:val="left"/>
      <w:pPr>
        <w:ind w:left="1211"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3" w15:restartNumberingAfterBreak="0">
    <w:nsid w:val="06B87E72"/>
    <w:multiLevelType w:val="hybridMultilevel"/>
    <w:tmpl w:val="00204424"/>
    <w:lvl w:ilvl="0" w:tplc="FFFFFFFF">
      <w:start w:val="1"/>
      <w:numFmt w:val="decimal"/>
      <w:lvlText w:val="%1)"/>
      <w:lvlJc w:val="left"/>
      <w:pPr>
        <w:ind w:left="1211" w:hanging="360"/>
      </w:pPr>
    </w:lvl>
    <w:lvl w:ilvl="1" w:tplc="0422000F">
      <w:start w:val="1"/>
      <w:numFmt w:val="decimal"/>
      <w:lvlText w:val="%2."/>
      <w:lvlJc w:val="left"/>
      <w:pPr>
        <w:ind w:left="1494" w:hanging="360"/>
      </w:pPr>
    </w:lvl>
    <w:lvl w:ilvl="2" w:tplc="FFFFFFFF">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4" w15:restartNumberingAfterBreak="0">
    <w:nsid w:val="10485EE4"/>
    <w:multiLevelType w:val="hybridMultilevel"/>
    <w:tmpl w:val="511E5E5A"/>
    <w:lvl w:ilvl="0" w:tplc="FBBC1868">
      <w:start w:val="1"/>
      <w:numFmt w:val="lowerLetter"/>
      <w:lvlText w:val="%1)"/>
      <w:lvlJc w:val="left"/>
      <w:pPr>
        <w:ind w:left="1211"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5" w15:restartNumberingAfterBreak="0">
    <w:nsid w:val="12521A85"/>
    <w:multiLevelType w:val="hybridMultilevel"/>
    <w:tmpl w:val="4D2287DC"/>
    <w:lvl w:ilvl="0" w:tplc="04220017">
      <w:start w:val="1"/>
      <w:numFmt w:val="lowerLetter"/>
      <w:lvlText w:val="%1)"/>
      <w:lvlJc w:val="left"/>
      <w:pPr>
        <w:ind w:left="1211" w:hanging="360"/>
      </w:p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6" w15:restartNumberingAfterBreak="0">
    <w:nsid w:val="15A62887"/>
    <w:multiLevelType w:val="hybridMultilevel"/>
    <w:tmpl w:val="E48EB1D4"/>
    <w:lvl w:ilvl="0" w:tplc="04220017">
      <w:start w:val="1"/>
      <w:numFmt w:val="lowerLetter"/>
      <w:lvlText w:val="%1)"/>
      <w:lvlJc w:val="left"/>
      <w:pPr>
        <w:ind w:left="1211" w:hanging="360"/>
      </w:p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7" w15:restartNumberingAfterBreak="0">
    <w:nsid w:val="15ED5FD0"/>
    <w:multiLevelType w:val="hybridMultilevel"/>
    <w:tmpl w:val="10CE27AA"/>
    <w:lvl w:ilvl="0" w:tplc="04220017">
      <w:start w:val="1"/>
      <w:numFmt w:val="lowerLetter"/>
      <w:lvlText w:val="%1)"/>
      <w:lvlJc w:val="left"/>
      <w:pPr>
        <w:ind w:left="1211" w:hanging="360"/>
      </w:p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8" w15:restartNumberingAfterBreak="0">
    <w:nsid w:val="18621CEF"/>
    <w:multiLevelType w:val="hybridMultilevel"/>
    <w:tmpl w:val="7400AD06"/>
    <w:lvl w:ilvl="0" w:tplc="FBBC1868">
      <w:start w:val="1"/>
      <w:numFmt w:val="lowerLetter"/>
      <w:lvlText w:val="%1)"/>
      <w:lvlJc w:val="left"/>
      <w:pPr>
        <w:ind w:left="1211"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9" w15:restartNumberingAfterBreak="0">
    <w:nsid w:val="19423D69"/>
    <w:multiLevelType w:val="hybridMultilevel"/>
    <w:tmpl w:val="4DD43B30"/>
    <w:lvl w:ilvl="0" w:tplc="04220017">
      <w:start w:val="1"/>
      <w:numFmt w:val="lowerLetter"/>
      <w:lvlText w:val="%1)"/>
      <w:lvlJc w:val="left"/>
      <w:pPr>
        <w:ind w:left="1211" w:hanging="360"/>
      </w:p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10" w15:restartNumberingAfterBreak="0">
    <w:nsid w:val="1BEB30E0"/>
    <w:multiLevelType w:val="hybridMultilevel"/>
    <w:tmpl w:val="98E2AF2A"/>
    <w:lvl w:ilvl="0" w:tplc="FBBC1868">
      <w:start w:val="1"/>
      <w:numFmt w:val="lowerLetter"/>
      <w:lvlText w:val="%1)"/>
      <w:lvlJc w:val="left"/>
      <w:pPr>
        <w:ind w:left="1211"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11" w15:restartNumberingAfterBreak="0">
    <w:nsid w:val="1C8A19CD"/>
    <w:multiLevelType w:val="hybridMultilevel"/>
    <w:tmpl w:val="EBC226AE"/>
    <w:lvl w:ilvl="0" w:tplc="FBBC1868">
      <w:start w:val="1"/>
      <w:numFmt w:val="lowerLetter"/>
      <w:lvlText w:val="%1)"/>
      <w:lvlJc w:val="left"/>
      <w:pPr>
        <w:ind w:left="1211"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12" w15:restartNumberingAfterBreak="0">
    <w:nsid w:val="1E1D7C58"/>
    <w:multiLevelType w:val="hybridMultilevel"/>
    <w:tmpl w:val="101AFEC2"/>
    <w:lvl w:ilvl="0" w:tplc="FBBC1868">
      <w:start w:val="1"/>
      <w:numFmt w:val="lowerLetter"/>
      <w:lvlText w:val="%1)"/>
      <w:lvlJc w:val="left"/>
      <w:pPr>
        <w:ind w:left="1211"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13" w15:restartNumberingAfterBreak="0">
    <w:nsid w:val="202446CD"/>
    <w:multiLevelType w:val="hybridMultilevel"/>
    <w:tmpl w:val="B18824D6"/>
    <w:lvl w:ilvl="0" w:tplc="FBBC1868">
      <w:start w:val="1"/>
      <w:numFmt w:val="lowerLetter"/>
      <w:lvlText w:val="%1)"/>
      <w:lvlJc w:val="left"/>
      <w:pPr>
        <w:ind w:left="1211"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14" w15:restartNumberingAfterBreak="0">
    <w:nsid w:val="216D0EE0"/>
    <w:multiLevelType w:val="hybridMultilevel"/>
    <w:tmpl w:val="A84E44AC"/>
    <w:lvl w:ilvl="0" w:tplc="04220001">
      <w:start w:val="1"/>
      <w:numFmt w:val="bullet"/>
      <w:lvlText w:val=""/>
      <w:lvlJc w:val="left"/>
      <w:pPr>
        <w:ind w:left="1571" w:hanging="360"/>
      </w:pPr>
      <w:rPr>
        <w:rFonts w:ascii="Symbol" w:hAnsi="Symbol" w:hint="default"/>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15" w15:restartNumberingAfterBreak="0">
    <w:nsid w:val="21CC4F3A"/>
    <w:multiLevelType w:val="hybridMultilevel"/>
    <w:tmpl w:val="671632E2"/>
    <w:lvl w:ilvl="0" w:tplc="04220017">
      <w:start w:val="1"/>
      <w:numFmt w:val="lowerLetter"/>
      <w:lvlText w:val="%1)"/>
      <w:lvlJc w:val="left"/>
      <w:pPr>
        <w:ind w:left="1211" w:hanging="360"/>
      </w:p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16" w15:restartNumberingAfterBreak="0">
    <w:nsid w:val="21D22755"/>
    <w:multiLevelType w:val="hybridMultilevel"/>
    <w:tmpl w:val="6A20B580"/>
    <w:lvl w:ilvl="0" w:tplc="FBBC1868">
      <w:start w:val="1"/>
      <w:numFmt w:val="lowerLetter"/>
      <w:lvlText w:val="%1)"/>
      <w:lvlJc w:val="left"/>
      <w:pPr>
        <w:ind w:left="1211"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17" w15:restartNumberingAfterBreak="0">
    <w:nsid w:val="22431FA6"/>
    <w:multiLevelType w:val="hybridMultilevel"/>
    <w:tmpl w:val="90F0C172"/>
    <w:lvl w:ilvl="0" w:tplc="FBBC1868">
      <w:start w:val="1"/>
      <w:numFmt w:val="lowerLetter"/>
      <w:lvlText w:val="%1)"/>
      <w:lvlJc w:val="left"/>
      <w:pPr>
        <w:ind w:left="1571" w:hanging="360"/>
      </w:pPr>
      <w:rPr>
        <w:rFonts w:hint="default"/>
      </w:rPr>
    </w:lvl>
    <w:lvl w:ilvl="1" w:tplc="04220019" w:tentative="1">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18" w15:restartNumberingAfterBreak="0">
    <w:nsid w:val="22611738"/>
    <w:multiLevelType w:val="hybridMultilevel"/>
    <w:tmpl w:val="EC400ADA"/>
    <w:lvl w:ilvl="0" w:tplc="FBBC1868">
      <w:start w:val="1"/>
      <w:numFmt w:val="lowerLetter"/>
      <w:lvlText w:val="%1)"/>
      <w:lvlJc w:val="left"/>
      <w:pPr>
        <w:ind w:left="1211"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19" w15:restartNumberingAfterBreak="0">
    <w:nsid w:val="29136CA1"/>
    <w:multiLevelType w:val="hybridMultilevel"/>
    <w:tmpl w:val="73D41B58"/>
    <w:lvl w:ilvl="0" w:tplc="04220001">
      <w:start w:val="1"/>
      <w:numFmt w:val="bullet"/>
      <w:lvlText w:val=""/>
      <w:lvlJc w:val="left"/>
      <w:pPr>
        <w:ind w:left="1571" w:hanging="360"/>
      </w:pPr>
      <w:rPr>
        <w:rFonts w:ascii="Symbol" w:hAnsi="Symbol" w:hint="default"/>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20" w15:restartNumberingAfterBreak="0">
    <w:nsid w:val="292E7592"/>
    <w:multiLevelType w:val="hybridMultilevel"/>
    <w:tmpl w:val="4EBCDEF8"/>
    <w:lvl w:ilvl="0" w:tplc="04220011">
      <w:start w:val="1"/>
      <w:numFmt w:val="decimal"/>
      <w:lvlText w:val="%1)"/>
      <w:lvlJc w:val="left"/>
      <w:pPr>
        <w:ind w:left="1211" w:hanging="360"/>
      </w:pPr>
    </w:lvl>
    <w:lvl w:ilvl="1" w:tplc="04220019">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21" w15:restartNumberingAfterBreak="0">
    <w:nsid w:val="2A9845A4"/>
    <w:multiLevelType w:val="hybridMultilevel"/>
    <w:tmpl w:val="CA90B1F4"/>
    <w:lvl w:ilvl="0" w:tplc="FBBC1868">
      <w:start w:val="1"/>
      <w:numFmt w:val="lowerLetter"/>
      <w:lvlText w:val="%1)"/>
      <w:lvlJc w:val="left"/>
      <w:pPr>
        <w:ind w:left="1211"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22" w15:restartNumberingAfterBreak="0">
    <w:nsid w:val="2AB87DA8"/>
    <w:multiLevelType w:val="hybridMultilevel"/>
    <w:tmpl w:val="61880730"/>
    <w:lvl w:ilvl="0" w:tplc="04220017">
      <w:start w:val="1"/>
      <w:numFmt w:val="lowerLetter"/>
      <w:lvlText w:val="%1)"/>
      <w:lvlJc w:val="left"/>
      <w:pPr>
        <w:ind w:left="1211" w:hanging="360"/>
      </w:p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23" w15:restartNumberingAfterBreak="0">
    <w:nsid w:val="2B2732E5"/>
    <w:multiLevelType w:val="hybridMultilevel"/>
    <w:tmpl w:val="7BDC0D14"/>
    <w:lvl w:ilvl="0" w:tplc="04220017">
      <w:start w:val="1"/>
      <w:numFmt w:val="lowerLetter"/>
      <w:lvlText w:val="%1)"/>
      <w:lvlJc w:val="left"/>
      <w:pPr>
        <w:ind w:left="1211" w:hanging="360"/>
      </w:p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24" w15:restartNumberingAfterBreak="0">
    <w:nsid w:val="2CD76D5D"/>
    <w:multiLevelType w:val="hybridMultilevel"/>
    <w:tmpl w:val="A76C76E8"/>
    <w:lvl w:ilvl="0" w:tplc="FBBC1868">
      <w:start w:val="1"/>
      <w:numFmt w:val="lowerLetter"/>
      <w:lvlText w:val="%1)"/>
      <w:lvlJc w:val="left"/>
      <w:pPr>
        <w:ind w:left="1211"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25" w15:restartNumberingAfterBreak="0">
    <w:nsid w:val="2E3566CC"/>
    <w:multiLevelType w:val="hybridMultilevel"/>
    <w:tmpl w:val="CA76AE48"/>
    <w:lvl w:ilvl="0" w:tplc="04220001">
      <w:start w:val="1"/>
      <w:numFmt w:val="bullet"/>
      <w:lvlText w:val=""/>
      <w:lvlJc w:val="left"/>
      <w:pPr>
        <w:ind w:left="1571" w:hanging="360"/>
      </w:pPr>
      <w:rPr>
        <w:rFonts w:ascii="Symbol" w:hAnsi="Symbol" w:hint="default"/>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26" w15:restartNumberingAfterBreak="0">
    <w:nsid w:val="2F2A0BBD"/>
    <w:multiLevelType w:val="hybridMultilevel"/>
    <w:tmpl w:val="E8FA72E2"/>
    <w:lvl w:ilvl="0" w:tplc="FBBC1868">
      <w:start w:val="1"/>
      <w:numFmt w:val="lowerLetter"/>
      <w:lvlText w:val="%1)"/>
      <w:lvlJc w:val="left"/>
      <w:pPr>
        <w:ind w:left="2628" w:hanging="360"/>
      </w:pPr>
      <w:rPr>
        <w:rFonts w:hint="default"/>
      </w:rPr>
    </w:lvl>
    <w:lvl w:ilvl="1" w:tplc="04220019" w:tentative="1">
      <w:start w:val="1"/>
      <w:numFmt w:val="lowerLetter"/>
      <w:lvlText w:val="%2."/>
      <w:lvlJc w:val="left"/>
      <w:pPr>
        <w:ind w:left="2497" w:hanging="360"/>
      </w:pPr>
    </w:lvl>
    <w:lvl w:ilvl="2" w:tplc="0422001B" w:tentative="1">
      <w:start w:val="1"/>
      <w:numFmt w:val="lowerRoman"/>
      <w:lvlText w:val="%3."/>
      <w:lvlJc w:val="right"/>
      <w:pPr>
        <w:ind w:left="3217" w:hanging="180"/>
      </w:pPr>
    </w:lvl>
    <w:lvl w:ilvl="3" w:tplc="0422000F" w:tentative="1">
      <w:start w:val="1"/>
      <w:numFmt w:val="decimal"/>
      <w:lvlText w:val="%4."/>
      <w:lvlJc w:val="left"/>
      <w:pPr>
        <w:ind w:left="3937" w:hanging="360"/>
      </w:pPr>
    </w:lvl>
    <w:lvl w:ilvl="4" w:tplc="04220019" w:tentative="1">
      <w:start w:val="1"/>
      <w:numFmt w:val="lowerLetter"/>
      <w:lvlText w:val="%5."/>
      <w:lvlJc w:val="left"/>
      <w:pPr>
        <w:ind w:left="4657" w:hanging="360"/>
      </w:pPr>
    </w:lvl>
    <w:lvl w:ilvl="5" w:tplc="0422001B" w:tentative="1">
      <w:start w:val="1"/>
      <w:numFmt w:val="lowerRoman"/>
      <w:lvlText w:val="%6."/>
      <w:lvlJc w:val="right"/>
      <w:pPr>
        <w:ind w:left="5377" w:hanging="180"/>
      </w:pPr>
    </w:lvl>
    <w:lvl w:ilvl="6" w:tplc="0422000F" w:tentative="1">
      <w:start w:val="1"/>
      <w:numFmt w:val="decimal"/>
      <w:lvlText w:val="%7."/>
      <w:lvlJc w:val="left"/>
      <w:pPr>
        <w:ind w:left="6097" w:hanging="360"/>
      </w:pPr>
    </w:lvl>
    <w:lvl w:ilvl="7" w:tplc="04220019" w:tentative="1">
      <w:start w:val="1"/>
      <w:numFmt w:val="lowerLetter"/>
      <w:lvlText w:val="%8."/>
      <w:lvlJc w:val="left"/>
      <w:pPr>
        <w:ind w:left="6817" w:hanging="360"/>
      </w:pPr>
    </w:lvl>
    <w:lvl w:ilvl="8" w:tplc="0422001B" w:tentative="1">
      <w:start w:val="1"/>
      <w:numFmt w:val="lowerRoman"/>
      <w:lvlText w:val="%9."/>
      <w:lvlJc w:val="right"/>
      <w:pPr>
        <w:ind w:left="7537" w:hanging="180"/>
      </w:pPr>
    </w:lvl>
  </w:abstractNum>
  <w:abstractNum w:abstractNumId="27" w15:restartNumberingAfterBreak="0">
    <w:nsid w:val="2F7308A4"/>
    <w:multiLevelType w:val="hybridMultilevel"/>
    <w:tmpl w:val="5EAEC3B2"/>
    <w:lvl w:ilvl="0" w:tplc="04220017">
      <w:start w:val="1"/>
      <w:numFmt w:val="lowerLetter"/>
      <w:lvlText w:val="%1)"/>
      <w:lvlJc w:val="left"/>
      <w:pPr>
        <w:ind w:left="1211" w:hanging="360"/>
      </w:p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28" w15:restartNumberingAfterBreak="0">
    <w:nsid w:val="2F80000B"/>
    <w:multiLevelType w:val="hybridMultilevel"/>
    <w:tmpl w:val="C5861B44"/>
    <w:lvl w:ilvl="0" w:tplc="FBBC1868">
      <w:start w:val="1"/>
      <w:numFmt w:val="lowerLetter"/>
      <w:lvlText w:val="%1)"/>
      <w:lvlJc w:val="left"/>
      <w:pPr>
        <w:ind w:left="1211"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29" w15:restartNumberingAfterBreak="0">
    <w:nsid w:val="30E45DCF"/>
    <w:multiLevelType w:val="hybridMultilevel"/>
    <w:tmpl w:val="4CD62F8A"/>
    <w:lvl w:ilvl="0" w:tplc="FBBC1868">
      <w:start w:val="1"/>
      <w:numFmt w:val="lowerLetter"/>
      <w:lvlText w:val="%1)"/>
      <w:lvlJc w:val="left"/>
      <w:pPr>
        <w:ind w:left="1211"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30" w15:restartNumberingAfterBreak="0">
    <w:nsid w:val="31A95F8F"/>
    <w:multiLevelType w:val="hybridMultilevel"/>
    <w:tmpl w:val="855EEFC6"/>
    <w:lvl w:ilvl="0" w:tplc="04220017">
      <w:start w:val="1"/>
      <w:numFmt w:val="lowerLetter"/>
      <w:lvlText w:val="%1)"/>
      <w:lvlJc w:val="left"/>
      <w:pPr>
        <w:ind w:left="1211" w:hanging="360"/>
      </w:p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31" w15:restartNumberingAfterBreak="0">
    <w:nsid w:val="3234433F"/>
    <w:multiLevelType w:val="hybridMultilevel"/>
    <w:tmpl w:val="FDBA8F32"/>
    <w:lvl w:ilvl="0" w:tplc="FBBC1868">
      <w:start w:val="1"/>
      <w:numFmt w:val="lowerLetter"/>
      <w:lvlText w:val="%1)"/>
      <w:lvlJc w:val="left"/>
      <w:pPr>
        <w:ind w:left="1211"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32" w15:restartNumberingAfterBreak="0">
    <w:nsid w:val="349C0D76"/>
    <w:multiLevelType w:val="hybridMultilevel"/>
    <w:tmpl w:val="1C22C1F4"/>
    <w:lvl w:ilvl="0" w:tplc="04220017">
      <w:start w:val="1"/>
      <w:numFmt w:val="lowerLetter"/>
      <w:lvlText w:val="%1)"/>
      <w:lvlJc w:val="left"/>
      <w:pPr>
        <w:ind w:left="1211" w:hanging="360"/>
      </w:p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33" w15:restartNumberingAfterBreak="0">
    <w:nsid w:val="34B37151"/>
    <w:multiLevelType w:val="hybridMultilevel"/>
    <w:tmpl w:val="E02A6BEE"/>
    <w:lvl w:ilvl="0" w:tplc="04220017">
      <w:start w:val="1"/>
      <w:numFmt w:val="lowerLetter"/>
      <w:lvlText w:val="%1)"/>
      <w:lvlJc w:val="left"/>
      <w:pPr>
        <w:ind w:left="1211" w:hanging="360"/>
      </w:p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34" w15:restartNumberingAfterBreak="0">
    <w:nsid w:val="3662119B"/>
    <w:multiLevelType w:val="hybridMultilevel"/>
    <w:tmpl w:val="58563962"/>
    <w:lvl w:ilvl="0" w:tplc="FBBC1868">
      <w:start w:val="1"/>
      <w:numFmt w:val="lowerLetter"/>
      <w:lvlText w:val="%1)"/>
      <w:lvlJc w:val="left"/>
      <w:pPr>
        <w:ind w:left="1211"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35" w15:restartNumberingAfterBreak="0">
    <w:nsid w:val="36BE451A"/>
    <w:multiLevelType w:val="hybridMultilevel"/>
    <w:tmpl w:val="6938EC4E"/>
    <w:lvl w:ilvl="0" w:tplc="04220017">
      <w:start w:val="1"/>
      <w:numFmt w:val="lowerLetter"/>
      <w:lvlText w:val="%1)"/>
      <w:lvlJc w:val="left"/>
      <w:pPr>
        <w:ind w:left="1211" w:hanging="360"/>
      </w:p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36" w15:restartNumberingAfterBreak="0">
    <w:nsid w:val="37975D62"/>
    <w:multiLevelType w:val="hybridMultilevel"/>
    <w:tmpl w:val="964EC914"/>
    <w:lvl w:ilvl="0" w:tplc="FBBC1868">
      <w:start w:val="1"/>
      <w:numFmt w:val="lowerLetter"/>
      <w:lvlText w:val="%1)"/>
      <w:lvlJc w:val="left"/>
      <w:pPr>
        <w:ind w:left="1571" w:hanging="360"/>
      </w:pPr>
      <w:rPr>
        <w:rFonts w:hint="default"/>
      </w:rPr>
    </w:lvl>
    <w:lvl w:ilvl="1" w:tplc="04220019" w:tentative="1">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37" w15:restartNumberingAfterBreak="0">
    <w:nsid w:val="37D94C7D"/>
    <w:multiLevelType w:val="hybridMultilevel"/>
    <w:tmpl w:val="27EC10A0"/>
    <w:lvl w:ilvl="0" w:tplc="FBBC1868">
      <w:start w:val="1"/>
      <w:numFmt w:val="lowerLetter"/>
      <w:lvlText w:val="%1)"/>
      <w:lvlJc w:val="left"/>
      <w:pPr>
        <w:ind w:left="1211"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38" w15:restartNumberingAfterBreak="0">
    <w:nsid w:val="38B83D39"/>
    <w:multiLevelType w:val="hybridMultilevel"/>
    <w:tmpl w:val="EE724198"/>
    <w:lvl w:ilvl="0" w:tplc="04220001">
      <w:start w:val="1"/>
      <w:numFmt w:val="bullet"/>
      <w:lvlText w:val=""/>
      <w:lvlJc w:val="left"/>
      <w:pPr>
        <w:ind w:left="1571" w:hanging="360"/>
      </w:pPr>
      <w:rPr>
        <w:rFonts w:ascii="Symbol" w:hAnsi="Symbol" w:hint="default"/>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39" w15:restartNumberingAfterBreak="0">
    <w:nsid w:val="39867A87"/>
    <w:multiLevelType w:val="hybridMultilevel"/>
    <w:tmpl w:val="A5DECC24"/>
    <w:lvl w:ilvl="0" w:tplc="FBBC1868">
      <w:start w:val="1"/>
      <w:numFmt w:val="lowerLetter"/>
      <w:lvlText w:val="%1)"/>
      <w:lvlJc w:val="left"/>
      <w:pPr>
        <w:ind w:left="1211"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40" w15:restartNumberingAfterBreak="0">
    <w:nsid w:val="3BFD1D4F"/>
    <w:multiLevelType w:val="hybridMultilevel"/>
    <w:tmpl w:val="457C216E"/>
    <w:lvl w:ilvl="0" w:tplc="FBBC1868">
      <w:start w:val="1"/>
      <w:numFmt w:val="lowerLetter"/>
      <w:lvlText w:val="%1)"/>
      <w:lvlJc w:val="left"/>
      <w:pPr>
        <w:ind w:left="1211"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41" w15:restartNumberingAfterBreak="0">
    <w:nsid w:val="3FA72D60"/>
    <w:multiLevelType w:val="hybridMultilevel"/>
    <w:tmpl w:val="FA7298AE"/>
    <w:lvl w:ilvl="0" w:tplc="FBBC1868">
      <w:start w:val="1"/>
      <w:numFmt w:val="lowerLetter"/>
      <w:lvlText w:val="%1)"/>
      <w:lvlJc w:val="left"/>
      <w:pPr>
        <w:ind w:left="1211"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42" w15:restartNumberingAfterBreak="0">
    <w:nsid w:val="42044323"/>
    <w:multiLevelType w:val="hybridMultilevel"/>
    <w:tmpl w:val="9D682FB0"/>
    <w:lvl w:ilvl="0" w:tplc="FBBC1868">
      <w:start w:val="1"/>
      <w:numFmt w:val="lowerLetter"/>
      <w:lvlText w:val="%1)"/>
      <w:lvlJc w:val="left"/>
      <w:pPr>
        <w:ind w:left="1211"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43" w15:restartNumberingAfterBreak="0">
    <w:nsid w:val="42254A15"/>
    <w:multiLevelType w:val="hybridMultilevel"/>
    <w:tmpl w:val="ADAC43A0"/>
    <w:lvl w:ilvl="0" w:tplc="FBBC1868">
      <w:start w:val="1"/>
      <w:numFmt w:val="lowerLetter"/>
      <w:lvlText w:val="%1)"/>
      <w:lvlJc w:val="left"/>
      <w:pPr>
        <w:ind w:left="1211" w:hanging="360"/>
      </w:pPr>
      <w:rPr>
        <w:rFonts w:hint="default"/>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44" w15:restartNumberingAfterBreak="0">
    <w:nsid w:val="4286401C"/>
    <w:multiLevelType w:val="hybridMultilevel"/>
    <w:tmpl w:val="49107DE4"/>
    <w:lvl w:ilvl="0" w:tplc="FBBC1868">
      <w:start w:val="1"/>
      <w:numFmt w:val="lowerLetter"/>
      <w:lvlText w:val="%1)"/>
      <w:lvlJc w:val="left"/>
      <w:pPr>
        <w:ind w:left="1211"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45" w15:restartNumberingAfterBreak="0">
    <w:nsid w:val="454B1BF3"/>
    <w:multiLevelType w:val="singleLevel"/>
    <w:tmpl w:val="04220017"/>
    <w:lvl w:ilvl="0">
      <w:start w:val="1"/>
      <w:numFmt w:val="lowerLetter"/>
      <w:lvlText w:val="%1)"/>
      <w:lvlJc w:val="left"/>
      <w:pPr>
        <w:ind w:left="1211" w:hanging="360"/>
      </w:pPr>
    </w:lvl>
  </w:abstractNum>
  <w:abstractNum w:abstractNumId="46" w15:restartNumberingAfterBreak="0">
    <w:nsid w:val="49464136"/>
    <w:multiLevelType w:val="hybridMultilevel"/>
    <w:tmpl w:val="CD585D8C"/>
    <w:lvl w:ilvl="0" w:tplc="FBBC1868">
      <w:start w:val="1"/>
      <w:numFmt w:val="lowerLetter"/>
      <w:lvlText w:val="%1)"/>
      <w:lvlJc w:val="left"/>
      <w:pPr>
        <w:ind w:left="1211"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47" w15:restartNumberingAfterBreak="0">
    <w:nsid w:val="4BE3086C"/>
    <w:multiLevelType w:val="hybridMultilevel"/>
    <w:tmpl w:val="9A32DA54"/>
    <w:lvl w:ilvl="0" w:tplc="FBBC1868">
      <w:start w:val="1"/>
      <w:numFmt w:val="lowerLetter"/>
      <w:lvlText w:val="%1)"/>
      <w:lvlJc w:val="left"/>
      <w:pPr>
        <w:ind w:left="1211"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48" w15:restartNumberingAfterBreak="0">
    <w:nsid w:val="4FE423CB"/>
    <w:multiLevelType w:val="hybridMultilevel"/>
    <w:tmpl w:val="BFB4DC18"/>
    <w:lvl w:ilvl="0" w:tplc="FFFFFFFF">
      <w:start w:val="1"/>
      <w:numFmt w:val="lowerLetter"/>
      <w:lvlText w:val="%1)"/>
      <w:lvlJc w:val="left"/>
      <w:pPr>
        <w:ind w:left="720" w:hanging="360"/>
      </w:pPr>
      <w:rPr>
        <w:rFonts w:hint="default"/>
      </w:rPr>
    </w:lvl>
    <w:lvl w:ilvl="1" w:tplc="FBBC1868">
      <w:start w:val="1"/>
      <w:numFmt w:val="lowerLetter"/>
      <w:lvlText w:val="%2)"/>
      <w:lvlJc w:val="left"/>
      <w:pPr>
        <w:ind w:left="1211"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54EB79D8"/>
    <w:multiLevelType w:val="hybridMultilevel"/>
    <w:tmpl w:val="8B221C3A"/>
    <w:lvl w:ilvl="0" w:tplc="04220017">
      <w:start w:val="1"/>
      <w:numFmt w:val="lowerLetter"/>
      <w:lvlText w:val="%1)"/>
      <w:lvlJc w:val="left"/>
      <w:pPr>
        <w:ind w:left="1211" w:hanging="360"/>
      </w:p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50" w15:restartNumberingAfterBreak="0">
    <w:nsid w:val="59AE2FE8"/>
    <w:multiLevelType w:val="hybridMultilevel"/>
    <w:tmpl w:val="12581B04"/>
    <w:lvl w:ilvl="0" w:tplc="FBBC1868">
      <w:start w:val="1"/>
      <w:numFmt w:val="lowerLetter"/>
      <w:lvlText w:val="%1)"/>
      <w:lvlJc w:val="left"/>
      <w:pPr>
        <w:ind w:left="1211"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51" w15:restartNumberingAfterBreak="0">
    <w:nsid w:val="5A3208CE"/>
    <w:multiLevelType w:val="hybridMultilevel"/>
    <w:tmpl w:val="0D4C57C0"/>
    <w:lvl w:ilvl="0" w:tplc="04220017">
      <w:start w:val="1"/>
      <w:numFmt w:val="lowerLetter"/>
      <w:lvlText w:val="%1)"/>
      <w:lvlJc w:val="left"/>
      <w:pPr>
        <w:ind w:left="1211" w:hanging="360"/>
      </w:p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52" w15:restartNumberingAfterBreak="0">
    <w:nsid w:val="5AD206C7"/>
    <w:multiLevelType w:val="hybridMultilevel"/>
    <w:tmpl w:val="55D2D580"/>
    <w:lvl w:ilvl="0" w:tplc="FBBC1868">
      <w:start w:val="1"/>
      <w:numFmt w:val="lowerLetter"/>
      <w:lvlText w:val="%1)"/>
      <w:lvlJc w:val="left"/>
      <w:pPr>
        <w:ind w:left="1211"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53" w15:restartNumberingAfterBreak="0">
    <w:nsid w:val="5CB66D73"/>
    <w:multiLevelType w:val="singleLevel"/>
    <w:tmpl w:val="0BD8A004"/>
    <w:lvl w:ilvl="0">
      <w:start w:val="1"/>
      <w:numFmt w:val="bullet"/>
      <w:pStyle w:val="a"/>
      <w:lvlText w:val=""/>
      <w:lvlJc w:val="left"/>
      <w:pPr>
        <w:tabs>
          <w:tab w:val="num" w:pos="360"/>
        </w:tabs>
        <w:ind w:left="284" w:hanging="284"/>
      </w:pPr>
      <w:rPr>
        <w:rFonts w:ascii="Symbol" w:hAnsi="Symbol" w:hint="default"/>
        <w:color w:val="auto"/>
      </w:rPr>
    </w:lvl>
  </w:abstractNum>
  <w:abstractNum w:abstractNumId="54" w15:restartNumberingAfterBreak="0">
    <w:nsid w:val="612D39AC"/>
    <w:multiLevelType w:val="hybridMultilevel"/>
    <w:tmpl w:val="371EDAA2"/>
    <w:lvl w:ilvl="0" w:tplc="FFFFFFFF">
      <w:start w:val="1"/>
      <w:numFmt w:val="lowerLetter"/>
      <w:lvlText w:val="%1)"/>
      <w:lvlJc w:val="left"/>
      <w:pPr>
        <w:ind w:left="2422" w:hanging="360"/>
      </w:pPr>
    </w:lvl>
    <w:lvl w:ilvl="1" w:tplc="04220017">
      <w:start w:val="1"/>
      <w:numFmt w:val="lowerLetter"/>
      <w:lvlText w:val="%2)"/>
      <w:lvlJc w:val="left"/>
      <w:pPr>
        <w:ind w:left="121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55" w15:restartNumberingAfterBreak="0">
    <w:nsid w:val="62312DDC"/>
    <w:multiLevelType w:val="hybridMultilevel"/>
    <w:tmpl w:val="F7422B3A"/>
    <w:lvl w:ilvl="0" w:tplc="FBBC1868">
      <w:start w:val="1"/>
      <w:numFmt w:val="lowerLetter"/>
      <w:lvlText w:val="%1)"/>
      <w:lvlJc w:val="left"/>
      <w:pPr>
        <w:ind w:left="1211"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56" w15:restartNumberingAfterBreak="0">
    <w:nsid w:val="63FB67B4"/>
    <w:multiLevelType w:val="hybridMultilevel"/>
    <w:tmpl w:val="5B38F9CA"/>
    <w:lvl w:ilvl="0" w:tplc="04220017">
      <w:start w:val="1"/>
      <w:numFmt w:val="lowerLetter"/>
      <w:lvlText w:val="%1)"/>
      <w:lvlJc w:val="left"/>
      <w:pPr>
        <w:ind w:left="1211" w:hanging="360"/>
      </w:p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57" w15:restartNumberingAfterBreak="0">
    <w:nsid w:val="68B654CB"/>
    <w:multiLevelType w:val="multilevel"/>
    <w:tmpl w:val="A7EA666E"/>
    <w:styleLink w:val="1"/>
    <w:lvl w:ilvl="0">
      <w:start w:val="1"/>
      <w:numFmt w:val="lowerLetter"/>
      <w:lvlText w:val="%1)"/>
      <w:lvlJc w:val="left"/>
      <w:pPr>
        <w:ind w:left="1571" w:hanging="360"/>
      </w:pPr>
      <w:rPr>
        <w:rFonts w:hint="default"/>
      </w:rPr>
    </w:lvl>
    <w:lvl w:ilvl="1">
      <w:start w:val="1"/>
      <w:numFmt w:val="decimal"/>
      <w:lvlText w:val="%2)"/>
      <w:lvlJc w:val="left"/>
      <w:pPr>
        <w:ind w:left="1636" w:hanging="360"/>
      </w:pPr>
      <w:rPr>
        <w:rFonts w:ascii="Times New Roman" w:eastAsia="Times New Roman" w:hAnsi="Times New Roman" w:cs="Times New Roman"/>
      </w:r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58" w15:restartNumberingAfterBreak="0">
    <w:nsid w:val="6C9902EA"/>
    <w:multiLevelType w:val="hybridMultilevel"/>
    <w:tmpl w:val="F554570C"/>
    <w:lvl w:ilvl="0" w:tplc="04220017">
      <w:start w:val="1"/>
      <w:numFmt w:val="lowerLetter"/>
      <w:lvlText w:val="%1)"/>
      <w:lvlJc w:val="left"/>
      <w:pPr>
        <w:ind w:left="1211" w:hanging="360"/>
      </w:p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59" w15:restartNumberingAfterBreak="0">
    <w:nsid w:val="6E5A414E"/>
    <w:multiLevelType w:val="hybridMultilevel"/>
    <w:tmpl w:val="FAEE1C44"/>
    <w:lvl w:ilvl="0" w:tplc="04220017">
      <w:start w:val="1"/>
      <w:numFmt w:val="lowerLetter"/>
      <w:lvlText w:val="%1)"/>
      <w:lvlJc w:val="left"/>
      <w:pPr>
        <w:ind w:left="1211" w:hanging="360"/>
      </w:p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60" w15:restartNumberingAfterBreak="0">
    <w:nsid w:val="6F596E97"/>
    <w:multiLevelType w:val="hybridMultilevel"/>
    <w:tmpl w:val="C052C58C"/>
    <w:lvl w:ilvl="0" w:tplc="FBBC1868">
      <w:start w:val="1"/>
      <w:numFmt w:val="lowerLetter"/>
      <w:lvlText w:val="%1)"/>
      <w:lvlJc w:val="left"/>
      <w:pPr>
        <w:ind w:left="1211"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61" w15:restartNumberingAfterBreak="0">
    <w:nsid w:val="6FC77B2A"/>
    <w:multiLevelType w:val="hybridMultilevel"/>
    <w:tmpl w:val="9B16347C"/>
    <w:lvl w:ilvl="0" w:tplc="FBBC1868">
      <w:start w:val="1"/>
      <w:numFmt w:val="lowerLetter"/>
      <w:lvlText w:val="%1)"/>
      <w:lvlJc w:val="left"/>
      <w:pPr>
        <w:ind w:left="1211"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62" w15:restartNumberingAfterBreak="0">
    <w:nsid w:val="702D3191"/>
    <w:multiLevelType w:val="hybridMultilevel"/>
    <w:tmpl w:val="5C58382C"/>
    <w:lvl w:ilvl="0" w:tplc="04220017">
      <w:start w:val="1"/>
      <w:numFmt w:val="lowerLetter"/>
      <w:lvlText w:val="%1)"/>
      <w:lvlJc w:val="left"/>
      <w:pPr>
        <w:ind w:left="1211" w:hanging="360"/>
      </w:p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63" w15:restartNumberingAfterBreak="0">
    <w:nsid w:val="708A25F8"/>
    <w:multiLevelType w:val="hybridMultilevel"/>
    <w:tmpl w:val="85684DC2"/>
    <w:lvl w:ilvl="0" w:tplc="04220017">
      <w:start w:val="1"/>
      <w:numFmt w:val="lowerLetter"/>
      <w:lvlText w:val="%1)"/>
      <w:lvlJc w:val="left"/>
      <w:pPr>
        <w:ind w:left="1211" w:hanging="360"/>
      </w:p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64" w15:restartNumberingAfterBreak="0">
    <w:nsid w:val="71592ADD"/>
    <w:multiLevelType w:val="hybridMultilevel"/>
    <w:tmpl w:val="5C58382C"/>
    <w:lvl w:ilvl="0" w:tplc="FFFFFFFF">
      <w:start w:val="1"/>
      <w:numFmt w:val="lowerLetter"/>
      <w:lvlText w:val="%1)"/>
      <w:lvlJc w:val="left"/>
      <w:pPr>
        <w:ind w:left="1211" w:hanging="360"/>
      </w:p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65" w15:restartNumberingAfterBreak="0">
    <w:nsid w:val="71D36975"/>
    <w:multiLevelType w:val="hybridMultilevel"/>
    <w:tmpl w:val="0268C9B4"/>
    <w:lvl w:ilvl="0" w:tplc="FBBC1868">
      <w:start w:val="1"/>
      <w:numFmt w:val="lowerLetter"/>
      <w:lvlText w:val="%1)"/>
      <w:lvlJc w:val="left"/>
      <w:pPr>
        <w:ind w:left="1211"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66" w15:restartNumberingAfterBreak="0">
    <w:nsid w:val="74582C84"/>
    <w:multiLevelType w:val="hybridMultilevel"/>
    <w:tmpl w:val="1C8807FA"/>
    <w:lvl w:ilvl="0" w:tplc="04220017">
      <w:start w:val="1"/>
      <w:numFmt w:val="lowerLetter"/>
      <w:lvlText w:val="%1)"/>
      <w:lvlJc w:val="left"/>
      <w:pPr>
        <w:ind w:left="1211" w:hanging="360"/>
      </w:p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67" w15:restartNumberingAfterBreak="0">
    <w:nsid w:val="76D81DE8"/>
    <w:multiLevelType w:val="hybridMultilevel"/>
    <w:tmpl w:val="2F3445F8"/>
    <w:lvl w:ilvl="0" w:tplc="04220017">
      <w:start w:val="1"/>
      <w:numFmt w:val="lowerLetter"/>
      <w:lvlText w:val="%1)"/>
      <w:lvlJc w:val="left"/>
      <w:pPr>
        <w:ind w:left="1211" w:hanging="360"/>
      </w:p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68" w15:restartNumberingAfterBreak="0">
    <w:nsid w:val="781C2D3F"/>
    <w:multiLevelType w:val="hybridMultilevel"/>
    <w:tmpl w:val="293081AC"/>
    <w:lvl w:ilvl="0" w:tplc="FBBC1868">
      <w:start w:val="1"/>
      <w:numFmt w:val="lowerLetter"/>
      <w:lvlText w:val="%1)"/>
      <w:lvlJc w:val="left"/>
      <w:pPr>
        <w:ind w:left="1211"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69" w15:restartNumberingAfterBreak="0">
    <w:nsid w:val="78815220"/>
    <w:multiLevelType w:val="hybridMultilevel"/>
    <w:tmpl w:val="61880730"/>
    <w:lvl w:ilvl="0" w:tplc="FFFFFFFF">
      <w:start w:val="1"/>
      <w:numFmt w:val="lowerLetter"/>
      <w:lvlText w:val="%1)"/>
      <w:lvlJc w:val="left"/>
      <w:pPr>
        <w:ind w:left="1211" w:hanging="360"/>
      </w:p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70" w15:restartNumberingAfterBreak="0">
    <w:nsid w:val="7A670F35"/>
    <w:multiLevelType w:val="hybridMultilevel"/>
    <w:tmpl w:val="3AE0FA6C"/>
    <w:lvl w:ilvl="0" w:tplc="FBBC1868">
      <w:start w:val="1"/>
      <w:numFmt w:val="lowerLetter"/>
      <w:lvlText w:val="%1)"/>
      <w:lvlJc w:val="left"/>
      <w:pPr>
        <w:ind w:left="1211"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71" w15:restartNumberingAfterBreak="0">
    <w:nsid w:val="7EE022D7"/>
    <w:multiLevelType w:val="hybridMultilevel"/>
    <w:tmpl w:val="805E2426"/>
    <w:lvl w:ilvl="0" w:tplc="04220017">
      <w:start w:val="1"/>
      <w:numFmt w:val="lowerLetter"/>
      <w:lvlText w:val="%1)"/>
      <w:lvlJc w:val="left"/>
      <w:pPr>
        <w:ind w:left="1211" w:hanging="360"/>
      </w:p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num w:numId="1">
    <w:abstractNumId w:val="53"/>
  </w:num>
  <w:num w:numId="2">
    <w:abstractNumId w:val="26"/>
  </w:num>
  <w:num w:numId="3">
    <w:abstractNumId w:val="51"/>
  </w:num>
  <w:num w:numId="4">
    <w:abstractNumId w:val="15"/>
  </w:num>
  <w:num w:numId="5">
    <w:abstractNumId w:val="58"/>
  </w:num>
  <w:num w:numId="6">
    <w:abstractNumId w:val="23"/>
  </w:num>
  <w:num w:numId="7">
    <w:abstractNumId w:val="35"/>
  </w:num>
  <w:num w:numId="8">
    <w:abstractNumId w:val="56"/>
  </w:num>
  <w:num w:numId="9">
    <w:abstractNumId w:val="71"/>
  </w:num>
  <w:num w:numId="10">
    <w:abstractNumId w:val="67"/>
  </w:num>
  <w:num w:numId="11">
    <w:abstractNumId w:val="27"/>
  </w:num>
  <w:num w:numId="12">
    <w:abstractNumId w:val="33"/>
  </w:num>
  <w:num w:numId="13">
    <w:abstractNumId w:val="45"/>
  </w:num>
  <w:num w:numId="14">
    <w:abstractNumId w:val="57"/>
  </w:num>
  <w:num w:numId="15">
    <w:abstractNumId w:val="44"/>
  </w:num>
  <w:num w:numId="16">
    <w:abstractNumId w:val="29"/>
  </w:num>
  <w:num w:numId="17">
    <w:abstractNumId w:val="70"/>
  </w:num>
  <w:num w:numId="18">
    <w:abstractNumId w:val="28"/>
  </w:num>
  <w:num w:numId="19">
    <w:abstractNumId w:val="12"/>
  </w:num>
  <w:num w:numId="20">
    <w:abstractNumId w:val="4"/>
  </w:num>
  <w:num w:numId="21">
    <w:abstractNumId w:val="61"/>
  </w:num>
  <w:num w:numId="22">
    <w:abstractNumId w:val="34"/>
  </w:num>
  <w:num w:numId="23">
    <w:abstractNumId w:val="68"/>
  </w:num>
  <w:num w:numId="24">
    <w:abstractNumId w:val="48"/>
  </w:num>
  <w:num w:numId="25">
    <w:abstractNumId w:val="1"/>
  </w:num>
  <w:num w:numId="26">
    <w:abstractNumId w:val="60"/>
  </w:num>
  <w:num w:numId="27">
    <w:abstractNumId w:val="43"/>
  </w:num>
  <w:num w:numId="28">
    <w:abstractNumId w:val="37"/>
  </w:num>
  <w:num w:numId="29">
    <w:abstractNumId w:val="52"/>
  </w:num>
  <w:num w:numId="30">
    <w:abstractNumId w:val="55"/>
  </w:num>
  <w:num w:numId="31">
    <w:abstractNumId w:val="13"/>
  </w:num>
  <w:num w:numId="32">
    <w:abstractNumId w:val="8"/>
  </w:num>
  <w:num w:numId="33">
    <w:abstractNumId w:val="42"/>
  </w:num>
  <w:num w:numId="34">
    <w:abstractNumId w:val="21"/>
  </w:num>
  <w:num w:numId="35">
    <w:abstractNumId w:val="2"/>
  </w:num>
  <w:num w:numId="36">
    <w:abstractNumId w:val="17"/>
  </w:num>
  <w:num w:numId="37">
    <w:abstractNumId w:val="36"/>
  </w:num>
  <w:num w:numId="38">
    <w:abstractNumId w:val="38"/>
  </w:num>
  <w:num w:numId="39">
    <w:abstractNumId w:val="14"/>
  </w:num>
  <w:num w:numId="40">
    <w:abstractNumId w:val="25"/>
  </w:num>
  <w:num w:numId="41">
    <w:abstractNumId w:val="19"/>
  </w:num>
  <w:num w:numId="42">
    <w:abstractNumId w:val="16"/>
  </w:num>
  <w:num w:numId="43">
    <w:abstractNumId w:val="18"/>
  </w:num>
  <w:num w:numId="44">
    <w:abstractNumId w:val="49"/>
  </w:num>
  <w:num w:numId="45">
    <w:abstractNumId w:val="9"/>
  </w:num>
  <w:num w:numId="46">
    <w:abstractNumId w:val="63"/>
  </w:num>
  <w:num w:numId="47">
    <w:abstractNumId w:val="5"/>
  </w:num>
  <w:num w:numId="48">
    <w:abstractNumId w:val="32"/>
  </w:num>
  <w:num w:numId="49">
    <w:abstractNumId w:val="66"/>
  </w:num>
  <w:num w:numId="50">
    <w:abstractNumId w:val="22"/>
  </w:num>
  <w:num w:numId="51">
    <w:abstractNumId w:val="69"/>
  </w:num>
  <w:num w:numId="52">
    <w:abstractNumId w:val="62"/>
  </w:num>
  <w:num w:numId="53">
    <w:abstractNumId w:val="64"/>
  </w:num>
  <w:num w:numId="54">
    <w:abstractNumId w:val="54"/>
  </w:num>
  <w:num w:numId="55">
    <w:abstractNumId w:val="7"/>
  </w:num>
  <w:num w:numId="56">
    <w:abstractNumId w:val="30"/>
  </w:num>
  <w:num w:numId="57">
    <w:abstractNumId w:val="59"/>
  </w:num>
  <w:num w:numId="58">
    <w:abstractNumId w:val="6"/>
  </w:num>
  <w:num w:numId="59">
    <w:abstractNumId w:val="50"/>
  </w:num>
  <w:num w:numId="60">
    <w:abstractNumId w:val="41"/>
  </w:num>
  <w:num w:numId="61">
    <w:abstractNumId w:val="0"/>
  </w:num>
  <w:num w:numId="62">
    <w:abstractNumId w:val="39"/>
  </w:num>
  <w:num w:numId="63">
    <w:abstractNumId w:val="10"/>
  </w:num>
  <w:num w:numId="64">
    <w:abstractNumId w:val="24"/>
  </w:num>
  <w:num w:numId="65">
    <w:abstractNumId w:val="47"/>
  </w:num>
  <w:num w:numId="66">
    <w:abstractNumId w:val="40"/>
  </w:num>
  <w:num w:numId="67">
    <w:abstractNumId w:val="11"/>
  </w:num>
  <w:num w:numId="68">
    <w:abstractNumId w:val="31"/>
  </w:num>
  <w:num w:numId="69">
    <w:abstractNumId w:val="65"/>
  </w:num>
  <w:num w:numId="70">
    <w:abstractNumId w:val="46"/>
  </w:num>
  <w:num w:numId="71">
    <w:abstractNumId w:val="20"/>
  </w:num>
  <w:num w:numId="72">
    <w:abstractNumId w:val="3"/>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attachedTemplate r:id="rId1"/>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956"/>
    <w:rsid w:val="0000137F"/>
    <w:rsid w:val="00001D51"/>
    <w:rsid w:val="00002235"/>
    <w:rsid w:val="0000269F"/>
    <w:rsid w:val="00003A15"/>
    <w:rsid w:val="00004C9F"/>
    <w:rsid w:val="00006135"/>
    <w:rsid w:val="0000675B"/>
    <w:rsid w:val="00006DC5"/>
    <w:rsid w:val="00011B96"/>
    <w:rsid w:val="00017797"/>
    <w:rsid w:val="00020561"/>
    <w:rsid w:val="0002095D"/>
    <w:rsid w:val="00022084"/>
    <w:rsid w:val="00023102"/>
    <w:rsid w:val="000233C1"/>
    <w:rsid w:val="00023AFA"/>
    <w:rsid w:val="00023B2B"/>
    <w:rsid w:val="0002458D"/>
    <w:rsid w:val="00024EEA"/>
    <w:rsid w:val="000268CF"/>
    <w:rsid w:val="000269B5"/>
    <w:rsid w:val="00032F1D"/>
    <w:rsid w:val="00033273"/>
    <w:rsid w:val="00036079"/>
    <w:rsid w:val="000360CC"/>
    <w:rsid w:val="0003630E"/>
    <w:rsid w:val="00036BEF"/>
    <w:rsid w:val="00036E73"/>
    <w:rsid w:val="00041108"/>
    <w:rsid w:val="00041A9B"/>
    <w:rsid w:val="000439CB"/>
    <w:rsid w:val="00043EDB"/>
    <w:rsid w:val="00045AC0"/>
    <w:rsid w:val="00046B8B"/>
    <w:rsid w:val="00046CC5"/>
    <w:rsid w:val="00050257"/>
    <w:rsid w:val="00050316"/>
    <w:rsid w:val="0005282D"/>
    <w:rsid w:val="00053769"/>
    <w:rsid w:val="00053D4C"/>
    <w:rsid w:val="00054ABE"/>
    <w:rsid w:val="0005792F"/>
    <w:rsid w:val="00063112"/>
    <w:rsid w:val="00063C0C"/>
    <w:rsid w:val="00065076"/>
    <w:rsid w:val="000658DF"/>
    <w:rsid w:val="0006636C"/>
    <w:rsid w:val="000702C4"/>
    <w:rsid w:val="00070CE0"/>
    <w:rsid w:val="00071361"/>
    <w:rsid w:val="0007290B"/>
    <w:rsid w:val="000734F0"/>
    <w:rsid w:val="00075658"/>
    <w:rsid w:val="00075DB8"/>
    <w:rsid w:val="00076748"/>
    <w:rsid w:val="00076F3D"/>
    <w:rsid w:val="00077285"/>
    <w:rsid w:val="00077D64"/>
    <w:rsid w:val="000801B0"/>
    <w:rsid w:val="0008259E"/>
    <w:rsid w:val="00084B20"/>
    <w:rsid w:val="0008538E"/>
    <w:rsid w:val="00085BF3"/>
    <w:rsid w:val="00085D28"/>
    <w:rsid w:val="00087AEC"/>
    <w:rsid w:val="000905F2"/>
    <w:rsid w:val="000914AA"/>
    <w:rsid w:val="00091F7D"/>
    <w:rsid w:val="000937C4"/>
    <w:rsid w:val="00093964"/>
    <w:rsid w:val="00093D34"/>
    <w:rsid w:val="0009484D"/>
    <w:rsid w:val="00096286"/>
    <w:rsid w:val="00097E03"/>
    <w:rsid w:val="000A01CF"/>
    <w:rsid w:val="000A0428"/>
    <w:rsid w:val="000A233C"/>
    <w:rsid w:val="000A4CBA"/>
    <w:rsid w:val="000A574B"/>
    <w:rsid w:val="000A61B4"/>
    <w:rsid w:val="000A66D4"/>
    <w:rsid w:val="000B04E7"/>
    <w:rsid w:val="000B06E8"/>
    <w:rsid w:val="000B16A7"/>
    <w:rsid w:val="000B6627"/>
    <w:rsid w:val="000B688D"/>
    <w:rsid w:val="000C1088"/>
    <w:rsid w:val="000C139B"/>
    <w:rsid w:val="000C266A"/>
    <w:rsid w:val="000C26F9"/>
    <w:rsid w:val="000C48F7"/>
    <w:rsid w:val="000C4922"/>
    <w:rsid w:val="000C6C3D"/>
    <w:rsid w:val="000C7655"/>
    <w:rsid w:val="000C77D1"/>
    <w:rsid w:val="000D122A"/>
    <w:rsid w:val="000D5184"/>
    <w:rsid w:val="000D6BF3"/>
    <w:rsid w:val="000D700A"/>
    <w:rsid w:val="000D710A"/>
    <w:rsid w:val="000D7290"/>
    <w:rsid w:val="000D798E"/>
    <w:rsid w:val="000D7A14"/>
    <w:rsid w:val="000E0177"/>
    <w:rsid w:val="000E0412"/>
    <w:rsid w:val="000E226F"/>
    <w:rsid w:val="000E3391"/>
    <w:rsid w:val="000E3E53"/>
    <w:rsid w:val="000E7613"/>
    <w:rsid w:val="000F04CC"/>
    <w:rsid w:val="000F08B9"/>
    <w:rsid w:val="000F156B"/>
    <w:rsid w:val="000F3AB7"/>
    <w:rsid w:val="000F3B14"/>
    <w:rsid w:val="000F54F6"/>
    <w:rsid w:val="000F784E"/>
    <w:rsid w:val="000F7E2F"/>
    <w:rsid w:val="00103242"/>
    <w:rsid w:val="00107858"/>
    <w:rsid w:val="00107A69"/>
    <w:rsid w:val="001117CC"/>
    <w:rsid w:val="00112B0E"/>
    <w:rsid w:val="00112D58"/>
    <w:rsid w:val="001140B1"/>
    <w:rsid w:val="0011504C"/>
    <w:rsid w:val="00117C1B"/>
    <w:rsid w:val="00117F55"/>
    <w:rsid w:val="00123188"/>
    <w:rsid w:val="00123D8C"/>
    <w:rsid w:val="00124218"/>
    <w:rsid w:val="001246C2"/>
    <w:rsid w:val="001254C0"/>
    <w:rsid w:val="00125CCC"/>
    <w:rsid w:val="00127B02"/>
    <w:rsid w:val="00131714"/>
    <w:rsid w:val="00133A8D"/>
    <w:rsid w:val="00133BF0"/>
    <w:rsid w:val="001354C9"/>
    <w:rsid w:val="00140E83"/>
    <w:rsid w:val="00142D7C"/>
    <w:rsid w:val="00144B6C"/>
    <w:rsid w:val="001457FE"/>
    <w:rsid w:val="00145B9C"/>
    <w:rsid w:val="00146C81"/>
    <w:rsid w:val="00147840"/>
    <w:rsid w:val="00147E95"/>
    <w:rsid w:val="00147F0F"/>
    <w:rsid w:val="00151EC1"/>
    <w:rsid w:val="00152056"/>
    <w:rsid w:val="00152E68"/>
    <w:rsid w:val="0015325D"/>
    <w:rsid w:val="001608D9"/>
    <w:rsid w:val="00161F3F"/>
    <w:rsid w:val="001623DE"/>
    <w:rsid w:val="00162D06"/>
    <w:rsid w:val="001637C3"/>
    <w:rsid w:val="00164EC9"/>
    <w:rsid w:val="0016591A"/>
    <w:rsid w:val="00167A27"/>
    <w:rsid w:val="00171550"/>
    <w:rsid w:val="0017327E"/>
    <w:rsid w:val="001741F7"/>
    <w:rsid w:val="00175868"/>
    <w:rsid w:val="00175FED"/>
    <w:rsid w:val="00176275"/>
    <w:rsid w:val="00180415"/>
    <w:rsid w:val="001805BE"/>
    <w:rsid w:val="001816B1"/>
    <w:rsid w:val="001870A9"/>
    <w:rsid w:val="0018745E"/>
    <w:rsid w:val="001878D2"/>
    <w:rsid w:val="001913B4"/>
    <w:rsid w:val="0019325C"/>
    <w:rsid w:val="00193A7D"/>
    <w:rsid w:val="00193C57"/>
    <w:rsid w:val="00194B3A"/>
    <w:rsid w:val="00195891"/>
    <w:rsid w:val="00195CD7"/>
    <w:rsid w:val="001A1554"/>
    <w:rsid w:val="001A1B75"/>
    <w:rsid w:val="001A1DC4"/>
    <w:rsid w:val="001A2687"/>
    <w:rsid w:val="001A3A46"/>
    <w:rsid w:val="001A7FC3"/>
    <w:rsid w:val="001B0B27"/>
    <w:rsid w:val="001B1B98"/>
    <w:rsid w:val="001B1BA7"/>
    <w:rsid w:val="001B258E"/>
    <w:rsid w:val="001B2FE0"/>
    <w:rsid w:val="001B313B"/>
    <w:rsid w:val="001B366B"/>
    <w:rsid w:val="001B38D4"/>
    <w:rsid w:val="001B3AE3"/>
    <w:rsid w:val="001B3D36"/>
    <w:rsid w:val="001B508B"/>
    <w:rsid w:val="001B63B8"/>
    <w:rsid w:val="001B69E6"/>
    <w:rsid w:val="001C20A3"/>
    <w:rsid w:val="001C2432"/>
    <w:rsid w:val="001C3AB6"/>
    <w:rsid w:val="001C6032"/>
    <w:rsid w:val="001C78ED"/>
    <w:rsid w:val="001C7E40"/>
    <w:rsid w:val="001D1916"/>
    <w:rsid w:val="001D3818"/>
    <w:rsid w:val="001D5430"/>
    <w:rsid w:val="001D72BB"/>
    <w:rsid w:val="001D7AFE"/>
    <w:rsid w:val="001D7E25"/>
    <w:rsid w:val="001E04BE"/>
    <w:rsid w:val="001E0F3A"/>
    <w:rsid w:val="001E5705"/>
    <w:rsid w:val="001E5E88"/>
    <w:rsid w:val="001E69CD"/>
    <w:rsid w:val="001E6AFD"/>
    <w:rsid w:val="001F033E"/>
    <w:rsid w:val="001F09D5"/>
    <w:rsid w:val="001F3549"/>
    <w:rsid w:val="001F6C83"/>
    <w:rsid w:val="001F6F6B"/>
    <w:rsid w:val="001F75F7"/>
    <w:rsid w:val="001F7B61"/>
    <w:rsid w:val="00201C96"/>
    <w:rsid w:val="00201E29"/>
    <w:rsid w:val="00201FFB"/>
    <w:rsid w:val="0020279B"/>
    <w:rsid w:val="00203EFB"/>
    <w:rsid w:val="002050EE"/>
    <w:rsid w:val="00206A22"/>
    <w:rsid w:val="00206D74"/>
    <w:rsid w:val="002100A4"/>
    <w:rsid w:val="00210907"/>
    <w:rsid w:val="00210DA8"/>
    <w:rsid w:val="0021114B"/>
    <w:rsid w:val="00211A6A"/>
    <w:rsid w:val="00211B0F"/>
    <w:rsid w:val="00213690"/>
    <w:rsid w:val="002171FB"/>
    <w:rsid w:val="00223DB8"/>
    <w:rsid w:val="002257A2"/>
    <w:rsid w:val="0022723E"/>
    <w:rsid w:val="00227955"/>
    <w:rsid w:val="0023079E"/>
    <w:rsid w:val="00231713"/>
    <w:rsid w:val="00231788"/>
    <w:rsid w:val="00233E6C"/>
    <w:rsid w:val="0023531D"/>
    <w:rsid w:val="002356B8"/>
    <w:rsid w:val="00236E58"/>
    <w:rsid w:val="00240898"/>
    <w:rsid w:val="00241013"/>
    <w:rsid w:val="0024200C"/>
    <w:rsid w:val="00243AC6"/>
    <w:rsid w:val="002442CA"/>
    <w:rsid w:val="00244580"/>
    <w:rsid w:val="00244B64"/>
    <w:rsid w:val="00245C71"/>
    <w:rsid w:val="00250D8E"/>
    <w:rsid w:val="00251780"/>
    <w:rsid w:val="00251A4E"/>
    <w:rsid w:val="00253127"/>
    <w:rsid w:val="002539C5"/>
    <w:rsid w:val="002542A8"/>
    <w:rsid w:val="00254306"/>
    <w:rsid w:val="0025648A"/>
    <w:rsid w:val="002576A8"/>
    <w:rsid w:val="00260252"/>
    <w:rsid w:val="00261729"/>
    <w:rsid w:val="0026265E"/>
    <w:rsid w:val="002633FF"/>
    <w:rsid w:val="002656C1"/>
    <w:rsid w:val="00265DE8"/>
    <w:rsid w:val="00266C5C"/>
    <w:rsid w:val="002704A9"/>
    <w:rsid w:val="00270D0C"/>
    <w:rsid w:val="002710A7"/>
    <w:rsid w:val="002710B5"/>
    <w:rsid w:val="00272028"/>
    <w:rsid w:val="002720A6"/>
    <w:rsid w:val="002732EB"/>
    <w:rsid w:val="0027427F"/>
    <w:rsid w:val="0027667F"/>
    <w:rsid w:val="00276778"/>
    <w:rsid w:val="00276E9B"/>
    <w:rsid w:val="00277F64"/>
    <w:rsid w:val="00281AD4"/>
    <w:rsid w:val="002820C9"/>
    <w:rsid w:val="002822AD"/>
    <w:rsid w:val="00283433"/>
    <w:rsid w:val="00284CC1"/>
    <w:rsid w:val="00284F82"/>
    <w:rsid w:val="00285267"/>
    <w:rsid w:val="00285679"/>
    <w:rsid w:val="00286794"/>
    <w:rsid w:val="00287C64"/>
    <w:rsid w:val="0029008B"/>
    <w:rsid w:val="00290461"/>
    <w:rsid w:val="00290C9D"/>
    <w:rsid w:val="002911B1"/>
    <w:rsid w:val="00292280"/>
    <w:rsid w:val="00294EDD"/>
    <w:rsid w:val="00295768"/>
    <w:rsid w:val="00296510"/>
    <w:rsid w:val="00297B8C"/>
    <w:rsid w:val="002A1DC3"/>
    <w:rsid w:val="002A1F5A"/>
    <w:rsid w:val="002A269F"/>
    <w:rsid w:val="002A413D"/>
    <w:rsid w:val="002B0677"/>
    <w:rsid w:val="002B0FCC"/>
    <w:rsid w:val="002B1C3F"/>
    <w:rsid w:val="002B3565"/>
    <w:rsid w:val="002B39D6"/>
    <w:rsid w:val="002B584A"/>
    <w:rsid w:val="002B63AA"/>
    <w:rsid w:val="002B67EC"/>
    <w:rsid w:val="002C2299"/>
    <w:rsid w:val="002C3C2F"/>
    <w:rsid w:val="002C59C3"/>
    <w:rsid w:val="002C6CEA"/>
    <w:rsid w:val="002C7CB4"/>
    <w:rsid w:val="002D1AD9"/>
    <w:rsid w:val="002D2370"/>
    <w:rsid w:val="002D331E"/>
    <w:rsid w:val="002D3D68"/>
    <w:rsid w:val="002D6BEE"/>
    <w:rsid w:val="002E15C1"/>
    <w:rsid w:val="002E2294"/>
    <w:rsid w:val="002E518D"/>
    <w:rsid w:val="002E68EF"/>
    <w:rsid w:val="002E6EFE"/>
    <w:rsid w:val="002E73CC"/>
    <w:rsid w:val="002F027A"/>
    <w:rsid w:val="002F0C31"/>
    <w:rsid w:val="002F0EA6"/>
    <w:rsid w:val="002F2C1F"/>
    <w:rsid w:val="002F2FC1"/>
    <w:rsid w:val="002F4BF1"/>
    <w:rsid w:val="003004F5"/>
    <w:rsid w:val="00300963"/>
    <w:rsid w:val="00301ADB"/>
    <w:rsid w:val="003042C5"/>
    <w:rsid w:val="003066CF"/>
    <w:rsid w:val="00306961"/>
    <w:rsid w:val="00306D1E"/>
    <w:rsid w:val="00307CA1"/>
    <w:rsid w:val="00310AFA"/>
    <w:rsid w:val="003127E6"/>
    <w:rsid w:val="0031479F"/>
    <w:rsid w:val="00316B54"/>
    <w:rsid w:val="0032069C"/>
    <w:rsid w:val="00320D55"/>
    <w:rsid w:val="00322C5A"/>
    <w:rsid w:val="00322DD6"/>
    <w:rsid w:val="00322F4A"/>
    <w:rsid w:val="0032330D"/>
    <w:rsid w:val="00323325"/>
    <w:rsid w:val="0032368F"/>
    <w:rsid w:val="0032601C"/>
    <w:rsid w:val="003267EA"/>
    <w:rsid w:val="0032730C"/>
    <w:rsid w:val="00330A4F"/>
    <w:rsid w:val="0033102B"/>
    <w:rsid w:val="00331A42"/>
    <w:rsid w:val="00332CC1"/>
    <w:rsid w:val="00333383"/>
    <w:rsid w:val="003336FA"/>
    <w:rsid w:val="003350AF"/>
    <w:rsid w:val="00337A94"/>
    <w:rsid w:val="00340552"/>
    <w:rsid w:val="00340A62"/>
    <w:rsid w:val="0034184A"/>
    <w:rsid w:val="0034270F"/>
    <w:rsid w:val="00342DC0"/>
    <w:rsid w:val="003475AA"/>
    <w:rsid w:val="00350123"/>
    <w:rsid w:val="00352E28"/>
    <w:rsid w:val="0035441F"/>
    <w:rsid w:val="00354A10"/>
    <w:rsid w:val="00354DCE"/>
    <w:rsid w:val="00355842"/>
    <w:rsid w:val="00356110"/>
    <w:rsid w:val="0035657C"/>
    <w:rsid w:val="00356825"/>
    <w:rsid w:val="0036235C"/>
    <w:rsid w:val="003645ED"/>
    <w:rsid w:val="003656B1"/>
    <w:rsid w:val="00367C4A"/>
    <w:rsid w:val="0037096F"/>
    <w:rsid w:val="00370BCC"/>
    <w:rsid w:val="00370C7C"/>
    <w:rsid w:val="00370D6B"/>
    <w:rsid w:val="003716D8"/>
    <w:rsid w:val="0037176D"/>
    <w:rsid w:val="00371ABD"/>
    <w:rsid w:val="00373216"/>
    <w:rsid w:val="003736B4"/>
    <w:rsid w:val="00373C2A"/>
    <w:rsid w:val="00373E6D"/>
    <w:rsid w:val="00374F91"/>
    <w:rsid w:val="00375AED"/>
    <w:rsid w:val="00375E64"/>
    <w:rsid w:val="00381481"/>
    <w:rsid w:val="003829EB"/>
    <w:rsid w:val="00384F34"/>
    <w:rsid w:val="00385921"/>
    <w:rsid w:val="003907E8"/>
    <w:rsid w:val="00391A24"/>
    <w:rsid w:val="00392999"/>
    <w:rsid w:val="0039536F"/>
    <w:rsid w:val="003A0D6A"/>
    <w:rsid w:val="003A41B8"/>
    <w:rsid w:val="003A433D"/>
    <w:rsid w:val="003A4455"/>
    <w:rsid w:val="003A59C3"/>
    <w:rsid w:val="003A5C4A"/>
    <w:rsid w:val="003A7839"/>
    <w:rsid w:val="003B1383"/>
    <w:rsid w:val="003B2114"/>
    <w:rsid w:val="003B2EF0"/>
    <w:rsid w:val="003B5E41"/>
    <w:rsid w:val="003B6A48"/>
    <w:rsid w:val="003B6F71"/>
    <w:rsid w:val="003B740A"/>
    <w:rsid w:val="003C03DF"/>
    <w:rsid w:val="003C17E0"/>
    <w:rsid w:val="003C6E85"/>
    <w:rsid w:val="003D05AF"/>
    <w:rsid w:val="003D06B0"/>
    <w:rsid w:val="003D4AF5"/>
    <w:rsid w:val="003D6040"/>
    <w:rsid w:val="003D62EC"/>
    <w:rsid w:val="003D6A24"/>
    <w:rsid w:val="003D6F5F"/>
    <w:rsid w:val="003E16EC"/>
    <w:rsid w:val="003E2217"/>
    <w:rsid w:val="003E2CFE"/>
    <w:rsid w:val="003E53F9"/>
    <w:rsid w:val="003E5DB8"/>
    <w:rsid w:val="003E61E3"/>
    <w:rsid w:val="003E7C9C"/>
    <w:rsid w:val="003F00B4"/>
    <w:rsid w:val="003F0773"/>
    <w:rsid w:val="003F08BB"/>
    <w:rsid w:val="003F2C11"/>
    <w:rsid w:val="003F2CBD"/>
    <w:rsid w:val="003F3169"/>
    <w:rsid w:val="003F3DFC"/>
    <w:rsid w:val="003F6BA7"/>
    <w:rsid w:val="003F755C"/>
    <w:rsid w:val="0040246A"/>
    <w:rsid w:val="004031C3"/>
    <w:rsid w:val="00403D31"/>
    <w:rsid w:val="00404A3C"/>
    <w:rsid w:val="0040509C"/>
    <w:rsid w:val="00405467"/>
    <w:rsid w:val="0040654C"/>
    <w:rsid w:val="00406CCF"/>
    <w:rsid w:val="00410E6A"/>
    <w:rsid w:val="004110A2"/>
    <w:rsid w:val="0041450F"/>
    <w:rsid w:val="004145D0"/>
    <w:rsid w:val="004149B9"/>
    <w:rsid w:val="00415E63"/>
    <w:rsid w:val="00421214"/>
    <w:rsid w:val="00422F9C"/>
    <w:rsid w:val="004247EB"/>
    <w:rsid w:val="0042523B"/>
    <w:rsid w:val="00425832"/>
    <w:rsid w:val="00425D1B"/>
    <w:rsid w:val="00427DCD"/>
    <w:rsid w:val="00433298"/>
    <w:rsid w:val="00434CEE"/>
    <w:rsid w:val="00442A64"/>
    <w:rsid w:val="004441DD"/>
    <w:rsid w:val="004538E8"/>
    <w:rsid w:val="0045597C"/>
    <w:rsid w:val="00455F6D"/>
    <w:rsid w:val="004565B4"/>
    <w:rsid w:val="00457F15"/>
    <w:rsid w:val="00461142"/>
    <w:rsid w:val="0046151F"/>
    <w:rsid w:val="00462987"/>
    <w:rsid w:val="004644DE"/>
    <w:rsid w:val="00466180"/>
    <w:rsid w:val="00466A5D"/>
    <w:rsid w:val="00466CF6"/>
    <w:rsid w:val="0046761F"/>
    <w:rsid w:val="00467C00"/>
    <w:rsid w:val="004708E6"/>
    <w:rsid w:val="00470CB6"/>
    <w:rsid w:val="00471192"/>
    <w:rsid w:val="0047338D"/>
    <w:rsid w:val="00474688"/>
    <w:rsid w:val="00474695"/>
    <w:rsid w:val="00475AFA"/>
    <w:rsid w:val="004765EE"/>
    <w:rsid w:val="0047688E"/>
    <w:rsid w:val="00476C9A"/>
    <w:rsid w:val="004800BD"/>
    <w:rsid w:val="0048155F"/>
    <w:rsid w:val="004817DA"/>
    <w:rsid w:val="004818FD"/>
    <w:rsid w:val="00481AA1"/>
    <w:rsid w:val="00481BEF"/>
    <w:rsid w:val="00481C76"/>
    <w:rsid w:val="0048297C"/>
    <w:rsid w:val="00482C04"/>
    <w:rsid w:val="0048488B"/>
    <w:rsid w:val="00484EF5"/>
    <w:rsid w:val="004869FB"/>
    <w:rsid w:val="00486C9E"/>
    <w:rsid w:val="00487956"/>
    <w:rsid w:val="004913E7"/>
    <w:rsid w:val="00491EE5"/>
    <w:rsid w:val="004947D0"/>
    <w:rsid w:val="00494BC1"/>
    <w:rsid w:val="00495607"/>
    <w:rsid w:val="00496641"/>
    <w:rsid w:val="004A0524"/>
    <w:rsid w:val="004A06B4"/>
    <w:rsid w:val="004A0BB6"/>
    <w:rsid w:val="004A247D"/>
    <w:rsid w:val="004A2BC9"/>
    <w:rsid w:val="004A3746"/>
    <w:rsid w:val="004A5877"/>
    <w:rsid w:val="004A59E5"/>
    <w:rsid w:val="004A5A8B"/>
    <w:rsid w:val="004B1044"/>
    <w:rsid w:val="004B18AE"/>
    <w:rsid w:val="004B43FA"/>
    <w:rsid w:val="004B5DC6"/>
    <w:rsid w:val="004B6730"/>
    <w:rsid w:val="004B679B"/>
    <w:rsid w:val="004B7F9E"/>
    <w:rsid w:val="004C0F52"/>
    <w:rsid w:val="004C17E8"/>
    <w:rsid w:val="004C3626"/>
    <w:rsid w:val="004C38D8"/>
    <w:rsid w:val="004C475D"/>
    <w:rsid w:val="004C47B2"/>
    <w:rsid w:val="004C4C91"/>
    <w:rsid w:val="004C5ED9"/>
    <w:rsid w:val="004C62C9"/>
    <w:rsid w:val="004C7468"/>
    <w:rsid w:val="004D034C"/>
    <w:rsid w:val="004D04B6"/>
    <w:rsid w:val="004D143E"/>
    <w:rsid w:val="004D1DFF"/>
    <w:rsid w:val="004D2EB5"/>
    <w:rsid w:val="004D300E"/>
    <w:rsid w:val="004D30A0"/>
    <w:rsid w:val="004D30CA"/>
    <w:rsid w:val="004D370F"/>
    <w:rsid w:val="004D5E71"/>
    <w:rsid w:val="004D6002"/>
    <w:rsid w:val="004D6C19"/>
    <w:rsid w:val="004D6D1E"/>
    <w:rsid w:val="004D7418"/>
    <w:rsid w:val="004D7BFF"/>
    <w:rsid w:val="004E0003"/>
    <w:rsid w:val="004E05B4"/>
    <w:rsid w:val="004E2549"/>
    <w:rsid w:val="004E2807"/>
    <w:rsid w:val="004E2D9A"/>
    <w:rsid w:val="004E420F"/>
    <w:rsid w:val="004E4A7A"/>
    <w:rsid w:val="004E5183"/>
    <w:rsid w:val="004E5CEA"/>
    <w:rsid w:val="004E657A"/>
    <w:rsid w:val="004E7EF5"/>
    <w:rsid w:val="004F0609"/>
    <w:rsid w:val="004F456E"/>
    <w:rsid w:val="004F4A63"/>
    <w:rsid w:val="004F67B9"/>
    <w:rsid w:val="005015D9"/>
    <w:rsid w:val="00502C99"/>
    <w:rsid w:val="00505097"/>
    <w:rsid w:val="0050646A"/>
    <w:rsid w:val="00512B66"/>
    <w:rsid w:val="0051305E"/>
    <w:rsid w:val="0051333A"/>
    <w:rsid w:val="00513A15"/>
    <w:rsid w:val="00514129"/>
    <w:rsid w:val="00514419"/>
    <w:rsid w:val="005150FB"/>
    <w:rsid w:val="005168F4"/>
    <w:rsid w:val="00516CD2"/>
    <w:rsid w:val="005171A9"/>
    <w:rsid w:val="00517AED"/>
    <w:rsid w:val="005237CD"/>
    <w:rsid w:val="00525BB8"/>
    <w:rsid w:val="00527845"/>
    <w:rsid w:val="00530B4A"/>
    <w:rsid w:val="00533653"/>
    <w:rsid w:val="005354EC"/>
    <w:rsid w:val="005370D1"/>
    <w:rsid w:val="005401BF"/>
    <w:rsid w:val="0054195A"/>
    <w:rsid w:val="00542432"/>
    <w:rsid w:val="00542A9C"/>
    <w:rsid w:val="005445D4"/>
    <w:rsid w:val="0054604F"/>
    <w:rsid w:val="00546F74"/>
    <w:rsid w:val="005471B0"/>
    <w:rsid w:val="00547BCC"/>
    <w:rsid w:val="00550122"/>
    <w:rsid w:val="00551CA0"/>
    <w:rsid w:val="005534A6"/>
    <w:rsid w:val="005538C5"/>
    <w:rsid w:val="005543D2"/>
    <w:rsid w:val="005549F6"/>
    <w:rsid w:val="00554B67"/>
    <w:rsid w:val="00555AAF"/>
    <w:rsid w:val="00556DB6"/>
    <w:rsid w:val="00560D29"/>
    <w:rsid w:val="0056114A"/>
    <w:rsid w:val="00563EBA"/>
    <w:rsid w:val="00565FC9"/>
    <w:rsid w:val="00570A94"/>
    <w:rsid w:val="005719C1"/>
    <w:rsid w:val="00572389"/>
    <w:rsid w:val="005724C9"/>
    <w:rsid w:val="0057404C"/>
    <w:rsid w:val="005745FF"/>
    <w:rsid w:val="00574C3A"/>
    <w:rsid w:val="005760DE"/>
    <w:rsid w:val="00576D40"/>
    <w:rsid w:val="005770D2"/>
    <w:rsid w:val="005773CC"/>
    <w:rsid w:val="00577619"/>
    <w:rsid w:val="00577F5F"/>
    <w:rsid w:val="0058017F"/>
    <w:rsid w:val="0058133F"/>
    <w:rsid w:val="00582BAE"/>
    <w:rsid w:val="00583010"/>
    <w:rsid w:val="00583BC2"/>
    <w:rsid w:val="00584515"/>
    <w:rsid w:val="00584EDA"/>
    <w:rsid w:val="005857F5"/>
    <w:rsid w:val="00585E0C"/>
    <w:rsid w:val="00591E66"/>
    <w:rsid w:val="00593983"/>
    <w:rsid w:val="00593E5F"/>
    <w:rsid w:val="00593FBA"/>
    <w:rsid w:val="00594D4E"/>
    <w:rsid w:val="005955EA"/>
    <w:rsid w:val="005962CA"/>
    <w:rsid w:val="005A0365"/>
    <w:rsid w:val="005A048E"/>
    <w:rsid w:val="005A1504"/>
    <w:rsid w:val="005A1FD6"/>
    <w:rsid w:val="005A25B5"/>
    <w:rsid w:val="005A2DE3"/>
    <w:rsid w:val="005A3B13"/>
    <w:rsid w:val="005A3D91"/>
    <w:rsid w:val="005A6A93"/>
    <w:rsid w:val="005B18FB"/>
    <w:rsid w:val="005B3063"/>
    <w:rsid w:val="005B3972"/>
    <w:rsid w:val="005B5532"/>
    <w:rsid w:val="005B5C9F"/>
    <w:rsid w:val="005B5E37"/>
    <w:rsid w:val="005C01E5"/>
    <w:rsid w:val="005C17E7"/>
    <w:rsid w:val="005C23B0"/>
    <w:rsid w:val="005C3C7E"/>
    <w:rsid w:val="005C496C"/>
    <w:rsid w:val="005C50CD"/>
    <w:rsid w:val="005C6255"/>
    <w:rsid w:val="005C6E10"/>
    <w:rsid w:val="005C6E24"/>
    <w:rsid w:val="005D27A9"/>
    <w:rsid w:val="005D3833"/>
    <w:rsid w:val="005D3889"/>
    <w:rsid w:val="005D3B3E"/>
    <w:rsid w:val="005D773B"/>
    <w:rsid w:val="005E0268"/>
    <w:rsid w:val="005E040A"/>
    <w:rsid w:val="005E0FE1"/>
    <w:rsid w:val="005E1000"/>
    <w:rsid w:val="005E2548"/>
    <w:rsid w:val="005E3013"/>
    <w:rsid w:val="005E304C"/>
    <w:rsid w:val="005E46AF"/>
    <w:rsid w:val="005E493A"/>
    <w:rsid w:val="005E5171"/>
    <w:rsid w:val="005E711E"/>
    <w:rsid w:val="005E71A9"/>
    <w:rsid w:val="005F1778"/>
    <w:rsid w:val="005F232B"/>
    <w:rsid w:val="005F2424"/>
    <w:rsid w:val="005F26D6"/>
    <w:rsid w:val="005F26EE"/>
    <w:rsid w:val="005F351F"/>
    <w:rsid w:val="005F3D6B"/>
    <w:rsid w:val="005F4460"/>
    <w:rsid w:val="005F54EF"/>
    <w:rsid w:val="005F6859"/>
    <w:rsid w:val="005F6F70"/>
    <w:rsid w:val="005F7397"/>
    <w:rsid w:val="00601F8F"/>
    <w:rsid w:val="00602EF0"/>
    <w:rsid w:val="00603CB7"/>
    <w:rsid w:val="00603F80"/>
    <w:rsid w:val="00604311"/>
    <w:rsid w:val="0060456A"/>
    <w:rsid w:val="00607D1B"/>
    <w:rsid w:val="006105C8"/>
    <w:rsid w:val="00611117"/>
    <w:rsid w:val="00611E60"/>
    <w:rsid w:val="0061247C"/>
    <w:rsid w:val="00612C2E"/>
    <w:rsid w:val="006130EF"/>
    <w:rsid w:val="0061497D"/>
    <w:rsid w:val="00615DB0"/>
    <w:rsid w:val="00615F2B"/>
    <w:rsid w:val="006202BF"/>
    <w:rsid w:val="00620AA9"/>
    <w:rsid w:val="00620D8F"/>
    <w:rsid w:val="00620E70"/>
    <w:rsid w:val="006213A8"/>
    <w:rsid w:val="00621530"/>
    <w:rsid w:val="00621656"/>
    <w:rsid w:val="00621EA3"/>
    <w:rsid w:val="006228A9"/>
    <w:rsid w:val="00626772"/>
    <w:rsid w:val="0062739D"/>
    <w:rsid w:val="00630E21"/>
    <w:rsid w:val="006319A9"/>
    <w:rsid w:val="00631C8F"/>
    <w:rsid w:val="006328C4"/>
    <w:rsid w:val="00637638"/>
    <w:rsid w:val="00637F74"/>
    <w:rsid w:val="0064145E"/>
    <w:rsid w:val="00643157"/>
    <w:rsid w:val="006500BE"/>
    <w:rsid w:val="006508D6"/>
    <w:rsid w:val="00650C01"/>
    <w:rsid w:val="00651304"/>
    <w:rsid w:val="00651526"/>
    <w:rsid w:val="0065195C"/>
    <w:rsid w:val="00655212"/>
    <w:rsid w:val="0065625D"/>
    <w:rsid w:val="00656C37"/>
    <w:rsid w:val="00657822"/>
    <w:rsid w:val="00660634"/>
    <w:rsid w:val="00660A07"/>
    <w:rsid w:val="0066199E"/>
    <w:rsid w:val="00663541"/>
    <w:rsid w:val="00664600"/>
    <w:rsid w:val="00667143"/>
    <w:rsid w:val="0066783C"/>
    <w:rsid w:val="00670416"/>
    <w:rsid w:val="00672FA1"/>
    <w:rsid w:val="00673DD6"/>
    <w:rsid w:val="00674B76"/>
    <w:rsid w:val="00676471"/>
    <w:rsid w:val="00676CA2"/>
    <w:rsid w:val="0067701C"/>
    <w:rsid w:val="00677114"/>
    <w:rsid w:val="006802A4"/>
    <w:rsid w:val="006809BA"/>
    <w:rsid w:val="00681741"/>
    <w:rsid w:val="00682739"/>
    <w:rsid w:val="00683620"/>
    <w:rsid w:val="00684CE9"/>
    <w:rsid w:val="00692436"/>
    <w:rsid w:val="0069254A"/>
    <w:rsid w:val="00692C55"/>
    <w:rsid w:val="00694034"/>
    <w:rsid w:val="00694493"/>
    <w:rsid w:val="006949B7"/>
    <w:rsid w:val="00695950"/>
    <w:rsid w:val="00696556"/>
    <w:rsid w:val="00696AF4"/>
    <w:rsid w:val="00697242"/>
    <w:rsid w:val="006A11E1"/>
    <w:rsid w:val="006A295B"/>
    <w:rsid w:val="006A2A03"/>
    <w:rsid w:val="006A2C0A"/>
    <w:rsid w:val="006A2C76"/>
    <w:rsid w:val="006A3B45"/>
    <w:rsid w:val="006A3D78"/>
    <w:rsid w:val="006A587D"/>
    <w:rsid w:val="006A7F77"/>
    <w:rsid w:val="006B07AB"/>
    <w:rsid w:val="006B0F2B"/>
    <w:rsid w:val="006B2302"/>
    <w:rsid w:val="006B37BB"/>
    <w:rsid w:val="006B3F7A"/>
    <w:rsid w:val="006B6532"/>
    <w:rsid w:val="006C539A"/>
    <w:rsid w:val="006C5CB8"/>
    <w:rsid w:val="006C6C21"/>
    <w:rsid w:val="006C70B4"/>
    <w:rsid w:val="006C7681"/>
    <w:rsid w:val="006D1AC9"/>
    <w:rsid w:val="006E0D6D"/>
    <w:rsid w:val="006E14FE"/>
    <w:rsid w:val="006E1DBB"/>
    <w:rsid w:val="006E217B"/>
    <w:rsid w:val="006E340D"/>
    <w:rsid w:val="006E3CED"/>
    <w:rsid w:val="006E6E1C"/>
    <w:rsid w:val="006F058F"/>
    <w:rsid w:val="006F1CA3"/>
    <w:rsid w:val="006F24D6"/>
    <w:rsid w:val="006F6B52"/>
    <w:rsid w:val="0070173E"/>
    <w:rsid w:val="00701E4E"/>
    <w:rsid w:val="007039D7"/>
    <w:rsid w:val="007047A7"/>
    <w:rsid w:val="00710046"/>
    <w:rsid w:val="00710510"/>
    <w:rsid w:val="0071066A"/>
    <w:rsid w:val="00712230"/>
    <w:rsid w:val="00714791"/>
    <w:rsid w:val="00717370"/>
    <w:rsid w:val="0072703C"/>
    <w:rsid w:val="007276C1"/>
    <w:rsid w:val="00727714"/>
    <w:rsid w:val="00731C36"/>
    <w:rsid w:val="007325D4"/>
    <w:rsid w:val="00733F18"/>
    <w:rsid w:val="0073458F"/>
    <w:rsid w:val="00735343"/>
    <w:rsid w:val="00735C09"/>
    <w:rsid w:val="00737828"/>
    <w:rsid w:val="00740263"/>
    <w:rsid w:val="00740B44"/>
    <w:rsid w:val="00743087"/>
    <w:rsid w:val="00743289"/>
    <w:rsid w:val="0074562D"/>
    <w:rsid w:val="00750559"/>
    <w:rsid w:val="007515CF"/>
    <w:rsid w:val="0075272A"/>
    <w:rsid w:val="00755C06"/>
    <w:rsid w:val="007561D3"/>
    <w:rsid w:val="0075710F"/>
    <w:rsid w:val="007572BD"/>
    <w:rsid w:val="00757710"/>
    <w:rsid w:val="00757976"/>
    <w:rsid w:val="00757D5A"/>
    <w:rsid w:val="007601AF"/>
    <w:rsid w:val="00761464"/>
    <w:rsid w:val="007637BF"/>
    <w:rsid w:val="00766A78"/>
    <w:rsid w:val="00766DA1"/>
    <w:rsid w:val="00766DE1"/>
    <w:rsid w:val="00770747"/>
    <w:rsid w:val="0077145A"/>
    <w:rsid w:val="00772E8E"/>
    <w:rsid w:val="00774F74"/>
    <w:rsid w:val="007759EA"/>
    <w:rsid w:val="00775C17"/>
    <w:rsid w:val="0077663A"/>
    <w:rsid w:val="007776A4"/>
    <w:rsid w:val="00777806"/>
    <w:rsid w:val="00780025"/>
    <w:rsid w:val="0078115F"/>
    <w:rsid w:val="00781655"/>
    <w:rsid w:val="00783CA3"/>
    <w:rsid w:val="00783F5C"/>
    <w:rsid w:val="00786641"/>
    <w:rsid w:val="00787968"/>
    <w:rsid w:val="00793E35"/>
    <w:rsid w:val="007944B8"/>
    <w:rsid w:val="007947DF"/>
    <w:rsid w:val="0079772E"/>
    <w:rsid w:val="007A015C"/>
    <w:rsid w:val="007A20E0"/>
    <w:rsid w:val="007A30F4"/>
    <w:rsid w:val="007A43EA"/>
    <w:rsid w:val="007A4A3F"/>
    <w:rsid w:val="007A5D4C"/>
    <w:rsid w:val="007A6A0A"/>
    <w:rsid w:val="007A6AEA"/>
    <w:rsid w:val="007A778D"/>
    <w:rsid w:val="007A7B3D"/>
    <w:rsid w:val="007B069E"/>
    <w:rsid w:val="007B0ABC"/>
    <w:rsid w:val="007B29DE"/>
    <w:rsid w:val="007B34DD"/>
    <w:rsid w:val="007B4070"/>
    <w:rsid w:val="007B5A0A"/>
    <w:rsid w:val="007B721D"/>
    <w:rsid w:val="007B72A9"/>
    <w:rsid w:val="007B7D3B"/>
    <w:rsid w:val="007C478E"/>
    <w:rsid w:val="007C68C7"/>
    <w:rsid w:val="007D399F"/>
    <w:rsid w:val="007D4662"/>
    <w:rsid w:val="007D4AE0"/>
    <w:rsid w:val="007E0736"/>
    <w:rsid w:val="007E139F"/>
    <w:rsid w:val="007E1C61"/>
    <w:rsid w:val="007E3BD2"/>
    <w:rsid w:val="007E7E44"/>
    <w:rsid w:val="007F17BE"/>
    <w:rsid w:val="007F2846"/>
    <w:rsid w:val="007F31C1"/>
    <w:rsid w:val="007F4AD9"/>
    <w:rsid w:val="007F6812"/>
    <w:rsid w:val="007F691E"/>
    <w:rsid w:val="007F6F98"/>
    <w:rsid w:val="008007B0"/>
    <w:rsid w:val="0080082B"/>
    <w:rsid w:val="0080098E"/>
    <w:rsid w:val="0080141C"/>
    <w:rsid w:val="00802015"/>
    <w:rsid w:val="008029EC"/>
    <w:rsid w:val="00804E26"/>
    <w:rsid w:val="00807A21"/>
    <w:rsid w:val="00813AD1"/>
    <w:rsid w:val="0081412F"/>
    <w:rsid w:val="0081598C"/>
    <w:rsid w:val="00815C66"/>
    <w:rsid w:val="00817F2B"/>
    <w:rsid w:val="00822A29"/>
    <w:rsid w:val="00823227"/>
    <w:rsid w:val="008240F0"/>
    <w:rsid w:val="00824469"/>
    <w:rsid w:val="008253E0"/>
    <w:rsid w:val="00825433"/>
    <w:rsid w:val="008263FD"/>
    <w:rsid w:val="00826517"/>
    <w:rsid w:val="00827216"/>
    <w:rsid w:val="008273AF"/>
    <w:rsid w:val="008305D1"/>
    <w:rsid w:val="00831015"/>
    <w:rsid w:val="008328BA"/>
    <w:rsid w:val="00834EC4"/>
    <w:rsid w:val="0083511A"/>
    <w:rsid w:val="00835A08"/>
    <w:rsid w:val="00836EBA"/>
    <w:rsid w:val="00842557"/>
    <w:rsid w:val="008434D7"/>
    <w:rsid w:val="008448EC"/>
    <w:rsid w:val="008464E6"/>
    <w:rsid w:val="00847A29"/>
    <w:rsid w:val="00847F16"/>
    <w:rsid w:val="00850B8A"/>
    <w:rsid w:val="00851AB6"/>
    <w:rsid w:val="008522A9"/>
    <w:rsid w:val="00852BD7"/>
    <w:rsid w:val="008535FD"/>
    <w:rsid w:val="008540C9"/>
    <w:rsid w:val="008549E3"/>
    <w:rsid w:val="008574C0"/>
    <w:rsid w:val="0086044A"/>
    <w:rsid w:val="00861361"/>
    <w:rsid w:val="00862B46"/>
    <w:rsid w:val="00862F3E"/>
    <w:rsid w:val="0086309D"/>
    <w:rsid w:val="00863FD2"/>
    <w:rsid w:val="00870DAB"/>
    <w:rsid w:val="00870E8C"/>
    <w:rsid w:val="008711E9"/>
    <w:rsid w:val="00872DB2"/>
    <w:rsid w:val="008734B8"/>
    <w:rsid w:val="00874713"/>
    <w:rsid w:val="00874D2A"/>
    <w:rsid w:val="00875161"/>
    <w:rsid w:val="008759DD"/>
    <w:rsid w:val="00875BF3"/>
    <w:rsid w:val="00880D7A"/>
    <w:rsid w:val="00882074"/>
    <w:rsid w:val="008837C3"/>
    <w:rsid w:val="00883B63"/>
    <w:rsid w:val="00884825"/>
    <w:rsid w:val="00886817"/>
    <w:rsid w:val="00886C96"/>
    <w:rsid w:val="00886DA8"/>
    <w:rsid w:val="008906E8"/>
    <w:rsid w:val="00891109"/>
    <w:rsid w:val="00891D0D"/>
    <w:rsid w:val="00892D70"/>
    <w:rsid w:val="00895105"/>
    <w:rsid w:val="00895695"/>
    <w:rsid w:val="00896BBB"/>
    <w:rsid w:val="008972B2"/>
    <w:rsid w:val="00897CDC"/>
    <w:rsid w:val="008A075E"/>
    <w:rsid w:val="008A291C"/>
    <w:rsid w:val="008A45C4"/>
    <w:rsid w:val="008A4882"/>
    <w:rsid w:val="008A5D83"/>
    <w:rsid w:val="008A708F"/>
    <w:rsid w:val="008A7687"/>
    <w:rsid w:val="008A7ACD"/>
    <w:rsid w:val="008B093A"/>
    <w:rsid w:val="008B0D5F"/>
    <w:rsid w:val="008B15C6"/>
    <w:rsid w:val="008B24CC"/>
    <w:rsid w:val="008B3B05"/>
    <w:rsid w:val="008B4721"/>
    <w:rsid w:val="008B4D5E"/>
    <w:rsid w:val="008B5010"/>
    <w:rsid w:val="008B7ECE"/>
    <w:rsid w:val="008C11EB"/>
    <w:rsid w:val="008C1C62"/>
    <w:rsid w:val="008C2B54"/>
    <w:rsid w:val="008C3B40"/>
    <w:rsid w:val="008C3F0C"/>
    <w:rsid w:val="008C591F"/>
    <w:rsid w:val="008C6027"/>
    <w:rsid w:val="008C6DA1"/>
    <w:rsid w:val="008D0AB5"/>
    <w:rsid w:val="008D38A3"/>
    <w:rsid w:val="008D3CF9"/>
    <w:rsid w:val="008D4DA3"/>
    <w:rsid w:val="008D4E60"/>
    <w:rsid w:val="008D4E89"/>
    <w:rsid w:val="008D56AC"/>
    <w:rsid w:val="008D7706"/>
    <w:rsid w:val="008E27AF"/>
    <w:rsid w:val="008E2B40"/>
    <w:rsid w:val="008E3884"/>
    <w:rsid w:val="008E621A"/>
    <w:rsid w:val="008E7DB8"/>
    <w:rsid w:val="008F0582"/>
    <w:rsid w:val="008F5D85"/>
    <w:rsid w:val="00900AF4"/>
    <w:rsid w:val="00901215"/>
    <w:rsid w:val="00901D4C"/>
    <w:rsid w:val="009023B6"/>
    <w:rsid w:val="009028D5"/>
    <w:rsid w:val="009043D9"/>
    <w:rsid w:val="009052C7"/>
    <w:rsid w:val="0090548C"/>
    <w:rsid w:val="0090718E"/>
    <w:rsid w:val="00907431"/>
    <w:rsid w:val="00910B4D"/>
    <w:rsid w:val="009111CE"/>
    <w:rsid w:val="009112E1"/>
    <w:rsid w:val="0091138C"/>
    <w:rsid w:val="00912C87"/>
    <w:rsid w:val="0091557E"/>
    <w:rsid w:val="009166E1"/>
    <w:rsid w:val="00920A44"/>
    <w:rsid w:val="00921140"/>
    <w:rsid w:val="009214C0"/>
    <w:rsid w:val="00921ECE"/>
    <w:rsid w:val="0092606E"/>
    <w:rsid w:val="00926CEB"/>
    <w:rsid w:val="00927AAF"/>
    <w:rsid w:val="00927B4B"/>
    <w:rsid w:val="00927CA8"/>
    <w:rsid w:val="00930CDC"/>
    <w:rsid w:val="009321A6"/>
    <w:rsid w:val="009332F3"/>
    <w:rsid w:val="0093388B"/>
    <w:rsid w:val="0093459A"/>
    <w:rsid w:val="009366B1"/>
    <w:rsid w:val="00940B8E"/>
    <w:rsid w:val="00941AA9"/>
    <w:rsid w:val="00941C24"/>
    <w:rsid w:val="00942435"/>
    <w:rsid w:val="009435D8"/>
    <w:rsid w:val="00943C55"/>
    <w:rsid w:val="0094576C"/>
    <w:rsid w:val="009463E3"/>
    <w:rsid w:val="00946622"/>
    <w:rsid w:val="00947273"/>
    <w:rsid w:val="0094742B"/>
    <w:rsid w:val="009477F4"/>
    <w:rsid w:val="00947807"/>
    <w:rsid w:val="009507D4"/>
    <w:rsid w:val="00951991"/>
    <w:rsid w:val="00952168"/>
    <w:rsid w:val="0095367B"/>
    <w:rsid w:val="00953BE7"/>
    <w:rsid w:val="009560B9"/>
    <w:rsid w:val="00961229"/>
    <w:rsid w:val="0096129F"/>
    <w:rsid w:val="009616C0"/>
    <w:rsid w:val="009632FD"/>
    <w:rsid w:val="009657CA"/>
    <w:rsid w:val="00970D3B"/>
    <w:rsid w:val="0097230B"/>
    <w:rsid w:val="00972E0F"/>
    <w:rsid w:val="009757A6"/>
    <w:rsid w:val="009772F1"/>
    <w:rsid w:val="0097792C"/>
    <w:rsid w:val="00981383"/>
    <w:rsid w:val="00981A37"/>
    <w:rsid w:val="009824E2"/>
    <w:rsid w:val="0098280E"/>
    <w:rsid w:val="0098375A"/>
    <w:rsid w:val="00983F16"/>
    <w:rsid w:val="009848F4"/>
    <w:rsid w:val="009853FF"/>
    <w:rsid w:val="009858FF"/>
    <w:rsid w:val="00985B93"/>
    <w:rsid w:val="00986DF0"/>
    <w:rsid w:val="009872E9"/>
    <w:rsid w:val="00987998"/>
    <w:rsid w:val="00990552"/>
    <w:rsid w:val="00991541"/>
    <w:rsid w:val="00991AB6"/>
    <w:rsid w:val="009920B4"/>
    <w:rsid w:val="009921EA"/>
    <w:rsid w:val="0099257B"/>
    <w:rsid w:val="00994A04"/>
    <w:rsid w:val="0099591D"/>
    <w:rsid w:val="0099645F"/>
    <w:rsid w:val="009A328B"/>
    <w:rsid w:val="009A57F2"/>
    <w:rsid w:val="009A6229"/>
    <w:rsid w:val="009A65B8"/>
    <w:rsid w:val="009A6EE5"/>
    <w:rsid w:val="009B03C5"/>
    <w:rsid w:val="009B118B"/>
    <w:rsid w:val="009B271B"/>
    <w:rsid w:val="009B2BC2"/>
    <w:rsid w:val="009B3EDC"/>
    <w:rsid w:val="009B43D6"/>
    <w:rsid w:val="009B48F4"/>
    <w:rsid w:val="009B56B1"/>
    <w:rsid w:val="009C0618"/>
    <w:rsid w:val="009C22CF"/>
    <w:rsid w:val="009C27C3"/>
    <w:rsid w:val="009C3391"/>
    <w:rsid w:val="009C503C"/>
    <w:rsid w:val="009C543F"/>
    <w:rsid w:val="009C7681"/>
    <w:rsid w:val="009C7D39"/>
    <w:rsid w:val="009D09EF"/>
    <w:rsid w:val="009D2A81"/>
    <w:rsid w:val="009D43A8"/>
    <w:rsid w:val="009D4724"/>
    <w:rsid w:val="009D4B37"/>
    <w:rsid w:val="009D4C5F"/>
    <w:rsid w:val="009D4FBA"/>
    <w:rsid w:val="009D50C7"/>
    <w:rsid w:val="009D591E"/>
    <w:rsid w:val="009D7418"/>
    <w:rsid w:val="009E0C00"/>
    <w:rsid w:val="009E182D"/>
    <w:rsid w:val="009E1F05"/>
    <w:rsid w:val="009E238C"/>
    <w:rsid w:val="009E2D49"/>
    <w:rsid w:val="009E2E02"/>
    <w:rsid w:val="009E58D5"/>
    <w:rsid w:val="009E5E69"/>
    <w:rsid w:val="009E6AC0"/>
    <w:rsid w:val="009E7EB0"/>
    <w:rsid w:val="009F0293"/>
    <w:rsid w:val="009F0305"/>
    <w:rsid w:val="009F15E5"/>
    <w:rsid w:val="009F2E90"/>
    <w:rsid w:val="009F6B89"/>
    <w:rsid w:val="009F6E7C"/>
    <w:rsid w:val="009F7295"/>
    <w:rsid w:val="009F7426"/>
    <w:rsid w:val="00A00905"/>
    <w:rsid w:val="00A01B6B"/>
    <w:rsid w:val="00A020C9"/>
    <w:rsid w:val="00A03089"/>
    <w:rsid w:val="00A05A1F"/>
    <w:rsid w:val="00A05A26"/>
    <w:rsid w:val="00A05EA7"/>
    <w:rsid w:val="00A05F40"/>
    <w:rsid w:val="00A068C0"/>
    <w:rsid w:val="00A0720C"/>
    <w:rsid w:val="00A0781F"/>
    <w:rsid w:val="00A10E1F"/>
    <w:rsid w:val="00A115F7"/>
    <w:rsid w:val="00A12667"/>
    <w:rsid w:val="00A12AFC"/>
    <w:rsid w:val="00A12EE9"/>
    <w:rsid w:val="00A133DD"/>
    <w:rsid w:val="00A1384B"/>
    <w:rsid w:val="00A13ADF"/>
    <w:rsid w:val="00A14CF1"/>
    <w:rsid w:val="00A15160"/>
    <w:rsid w:val="00A15568"/>
    <w:rsid w:val="00A15825"/>
    <w:rsid w:val="00A15B75"/>
    <w:rsid w:val="00A166A1"/>
    <w:rsid w:val="00A167E5"/>
    <w:rsid w:val="00A20127"/>
    <w:rsid w:val="00A2122D"/>
    <w:rsid w:val="00A22F65"/>
    <w:rsid w:val="00A235C2"/>
    <w:rsid w:val="00A23692"/>
    <w:rsid w:val="00A25762"/>
    <w:rsid w:val="00A2576E"/>
    <w:rsid w:val="00A2615E"/>
    <w:rsid w:val="00A3009A"/>
    <w:rsid w:val="00A31707"/>
    <w:rsid w:val="00A318D2"/>
    <w:rsid w:val="00A34C8E"/>
    <w:rsid w:val="00A34D74"/>
    <w:rsid w:val="00A34E2E"/>
    <w:rsid w:val="00A3551E"/>
    <w:rsid w:val="00A36D1E"/>
    <w:rsid w:val="00A37BBA"/>
    <w:rsid w:val="00A4110D"/>
    <w:rsid w:val="00A4139D"/>
    <w:rsid w:val="00A41A47"/>
    <w:rsid w:val="00A43AC3"/>
    <w:rsid w:val="00A43AD9"/>
    <w:rsid w:val="00A4459F"/>
    <w:rsid w:val="00A46086"/>
    <w:rsid w:val="00A47E41"/>
    <w:rsid w:val="00A51793"/>
    <w:rsid w:val="00A52E68"/>
    <w:rsid w:val="00A53524"/>
    <w:rsid w:val="00A53FAB"/>
    <w:rsid w:val="00A54485"/>
    <w:rsid w:val="00A553C4"/>
    <w:rsid w:val="00A5548A"/>
    <w:rsid w:val="00A5573E"/>
    <w:rsid w:val="00A56004"/>
    <w:rsid w:val="00A5717C"/>
    <w:rsid w:val="00A60633"/>
    <w:rsid w:val="00A6199B"/>
    <w:rsid w:val="00A62CFF"/>
    <w:rsid w:val="00A64616"/>
    <w:rsid w:val="00A71F85"/>
    <w:rsid w:val="00A74B4C"/>
    <w:rsid w:val="00A7550C"/>
    <w:rsid w:val="00A7739D"/>
    <w:rsid w:val="00A77DCB"/>
    <w:rsid w:val="00A800E2"/>
    <w:rsid w:val="00A81D0F"/>
    <w:rsid w:val="00A8316A"/>
    <w:rsid w:val="00A8346B"/>
    <w:rsid w:val="00A8516A"/>
    <w:rsid w:val="00A85859"/>
    <w:rsid w:val="00A92903"/>
    <w:rsid w:val="00A92E8B"/>
    <w:rsid w:val="00A92F92"/>
    <w:rsid w:val="00A93071"/>
    <w:rsid w:val="00A934F4"/>
    <w:rsid w:val="00A93E49"/>
    <w:rsid w:val="00A943F4"/>
    <w:rsid w:val="00A94406"/>
    <w:rsid w:val="00A94E68"/>
    <w:rsid w:val="00A9690F"/>
    <w:rsid w:val="00A9735A"/>
    <w:rsid w:val="00AA0C3C"/>
    <w:rsid w:val="00AA10ED"/>
    <w:rsid w:val="00AA7B2D"/>
    <w:rsid w:val="00AA7DAA"/>
    <w:rsid w:val="00AB0A9B"/>
    <w:rsid w:val="00AB14B4"/>
    <w:rsid w:val="00AB2899"/>
    <w:rsid w:val="00AB3B84"/>
    <w:rsid w:val="00AB3C23"/>
    <w:rsid w:val="00AB41B4"/>
    <w:rsid w:val="00AB492E"/>
    <w:rsid w:val="00AB507D"/>
    <w:rsid w:val="00AB63B8"/>
    <w:rsid w:val="00AB72FF"/>
    <w:rsid w:val="00AC02AB"/>
    <w:rsid w:val="00AC0346"/>
    <w:rsid w:val="00AC0A40"/>
    <w:rsid w:val="00AC0A54"/>
    <w:rsid w:val="00AC1B92"/>
    <w:rsid w:val="00AC3195"/>
    <w:rsid w:val="00AC35CB"/>
    <w:rsid w:val="00AC3B99"/>
    <w:rsid w:val="00AC4C04"/>
    <w:rsid w:val="00AC5163"/>
    <w:rsid w:val="00AC685A"/>
    <w:rsid w:val="00AC756B"/>
    <w:rsid w:val="00AD0B51"/>
    <w:rsid w:val="00AD18E4"/>
    <w:rsid w:val="00AD1F2C"/>
    <w:rsid w:val="00AD21BB"/>
    <w:rsid w:val="00AD428E"/>
    <w:rsid w:val="00AD5F13"/>
    <w:rsid w:val="00AE0BDF"/>
    <w:rsid w:val="00AE1C7A"/>
    <w:rsid w:val="00AE20F2"/>
    <w:rsid w:val="00AE350B"/>
    <w:rsid w:val="00AE529D"/>
    <w:rsid w:val="00AE569D"/>
    <w:rsid w:val="00AE69F8"/>
    <w:rsid w:val="00AE6CC4"/>
    <w:rsid w:val="00AF0692"/>
    <w:rsid w:val="00AF1222"/>
    <w:rsid w:val="00AF256B"/>
    <w:rsid w:val="00AF31A9"/>
    <w:rsid w:val="00AF42CA"/>
    <w:rsid w:val="00AF5006"/>
    <w:rsid w:val="00AF783C"/>
    <w:rsid w:val="00AF787C"/>
    <w:rsid w:val="00AF7C5C"/>
    <w:rsid w:val="00B00D0A"/>
    <w:rsid w:val="00B00E50"/>
    <w:rsid w:val="00B071F9"/>
    <w:rsid w:val="00B07A29"/>
    <w:rsid w:val="00B11835"/>
    <w:rsid w:val="00B11F12"/>
    <w:rsid w:val="00B1302B"/>
    <w:rsid w:val="00B1453A"/>
    <w:rsid w:val="00B14D86"/>
    <w:rsid w:val="00B14DD1"/>
    <w:rsid w:val="00B14F9F"/>
    <w:rsid w:val="00B152AF"/>
    <w:rsid w:val="00B15A99"/>
    <w:rsid w:val="00B1614B"/>
    <w:rsid w:val="00B17E1E"/>
    <w:rsid w:val="00B2060B"/>
    <w:rsid w:val="00B224B2"/>
    <w:rsid w:val="00B225EE"/>
    <w:rsid w:val="00B22C94"/>
    <w:rsid w:val="00B2322C"/>
    <w:rsid w:val="00B25412"/>
    <w:rsid w:val="00B2571C"/>
    <w:rsid w:val="00B275B4"/>
    <w:rsid w:val="00B319E9"/>
    <w:rsid w:val="00B32FC3"/>
    <w:rsid w:val="00B33D1F"/>
    <w:rsid w:val="00B36107"/>
    <w:rsid w:val="00B3663F"/>
    <w:rsid w:val="00B37173"/>
    <w:rsid w:val="00B41ECD"/>
    <w:rsid w:val="00B42E1A"/>
    <w:rsid w:val="00B43D3F"/>
    <w:rsid w:val="00B43DAE"/>
    <w:rsid w:val="00B45C60"/>
    <w:rsid w:val="00B46361"/>
    <w:rsid w:val="00B46C0F"/>
    <w:rsid w:val="00B46C80"/>
    <w:rsid w:val="00B524EF"/>
    <w:rsid w:val="00B55057"/>
    <w:rsid w:val="00B564AD"/>
    <w:rsid w:val="00B61F66"/>
    <w:rsid w:val="00B629A8"/>
    <w:rsid w:val="00B65A99"/>
    <w:rsid w:val="00B66F78"/>
    <w:rsid w:val="00B707FB"/>
    <w:rsid w:val="00B70BC1"/>
    <w:rsid w:val="00B7167E"/>
    <w:rsid w:val="00B71FCF"/>
    <w:rsid w:val="00B7794F"/>
    <w:rsid w:val="00B81A06"/>
    <w:rsid w:val="00B81F6F"/>
    <w:rsid w:val="00B826B8"/>
    <w:rsid w:val="00B82E5A"/>
    <w:rsid w:val="00B85593"/>
    <w:rsid w:val="00B86B1C"/>
    <w:rsid w:val="00B8709C"/>
    <w:rsid w:val="00B910B6"/>
    <w:rsid w:val="00B91F50"/>
    <w:rsid w:val="00B924CF"/>
    <w:rsid w:val="00B9294E"/>
    <w:rsid w:val="00B93DB1"/>
    <w:rsid w:val="00B96303"/>
    <w:rsid w:val="00B97757"/>
    <w:rsid w:val="00B97829"/>
    <w:rsid w:val="00B978D3"/>
    <w:rsid w:val="00BA039D"/>
    <w:rsid w:val="00BA147B"/>
    <w:rsid w:val="00BA44B3"/>
    <w:rsid w:val="00BA462B"/>
    <w:rsid w:val="00BA7285"/>
    <w:rsid w:val="00BB17B2"/>
    <w:rsid w:val="00BB181F"/>
    <w:rsid w:val="00BB21D8"/>
    <w:rsid w:val="00BB29CC"/>
    <w:rsid w:val="00BB308E"/>
    <w:rsid w:val="00BB5496"/>
    <w:rsid w:val="00BB5989"/>
    <w:rsid w:val="00BB5E20"/>
    <w:rsid w:val="00BB5E78"/>
    <w:rsid w:val="00BB7EB9"/>
    <w:rsid w:val="00BC196E"/>
    <w:rsid w:val="00BC211E"/>
    <w:rsid w:val="00BC27A7"/>
    <w:rsid w:val="00BC623B"/>
    <w:rsid w:val="00BC73AF"/>
    <w:rsid w:val="00BC73BF"/>
    <w:rsid w:val="00BD0A30"/>
    <w:rsid w:val="00BD19A3"/>
    <w:rsid w:val="00BD1CD5"/>
    <w:rsid w:val="00BD2D9D"/>
    <w:rsid w:val="00BD33B5"/>
    <w:rsid w:val="00BD36A9"/>
    <w:rsid w:val="00BD4BE8"/>
    <w:rsid w:val="00BD4C60"/>
    <w:rsid w:val="00BD51F7"/>
    <w:rsid w:val="00BD5AD0"/>
    <w:rsid w:val="00BD6B0D"/>
    <w:rsid w:val="00BE1E85"/>
    <w:rsid w:val="00BE36A9"/>
    <w:rsid w:val="00BE548D"/>
    <w:rsid w:val="00BE5D9D"/>
    <w:rsid w:val="00BE67A4"/>
    <w:rsid w:val="00BF16AE"/>
    <w:rsid w:val="00BF1C91"/>
    <w:rsid w:val="00BF36AB"/>
    <w:rsid w:val="00BF3F1D"/>
    <w:rsid w:val="00BF562C"/>
    <w:rsid w:val="00BF562E"/>
    <w:rsid w:val="00BF571B"/>
    <w:rsid w:val="00BF5E11"/>
    <w:rsid w:val="00BF62A5"/>
    <w:rsid w:val="00BF7AC5"/>
    <w:rsid w:val="00C00548"/>
    <w:rsid w:val="00C0191B"/>
    <w:rsid w:val="00C0199F"/>
    <w:rsid w:val="00C020D1"/>
    <w:rsid w:val="00C03732"/>
    <w:rsid w:val="00C04BB5"/>
    <w:rsid w:val="00C05CA6"/>
    <w:rsid w:val="00C05EDF"/>
    <w:rsid w:val="00C07323"/>
    <w:rsid w:val="00C07630"/>
    <w:rsid w:val="00C079E9"/>
    <w:rsid w:val="00C07A26"/>
    <w:rsid w:val="00C122D7"/>
    <w:rsid w:val="00C13187"/>
    <w:rsid w:val="00C134E4"/>
    <w:rsid w:val="00C13F4E"/>
    <w:rsid w:val="00C15687"/>
    <w:rsid w:val="00C158B4"/>
    <w:rsid w:val="00C211F0"/>
    <w:rsid w:val="00C229B3"/>
    <w:rsid w:val="00C2484F"/>
    <w:rsid w:val="00C24EBB"/>
    <w:rsid w:val="00C2709C"/>
    <w:rsid w:val="00C27204"/>
    <w:rsid w:val="00C27C78"/>
    <w:rsid w:val="00C30E0C"/>
    <w:rsid w:val="00C318CB"/>
    <w:rsid w:val="00C34511"/>
    <w:rsid w:val="00C36563"/>
    <w:rsid w:val="00C3656A"/>
    <w:rsid w:val="00C37145"/>
    <w:rsid w:val="00C37CC3"/>
    <w:rsid w:val="00C4340A"/>
    <w:rsid w:val="00C44004"/>
    <w:rsid w:val="00C445D5"/>
    <w:rsid w:val="00C4755D"/>
    <w:rsid w:val="00C50FB4"/>
    <w:rsid w:val="00C51D50"/>
    <w:rsid w:val="00C5339B"/>
    <w:rsid w:val="00C6132B"/>
    <w:rsid w:val="00C61BE3"/>
    <w:rsid w:val="00C627BB"/>
    <w:rsid w:val="00C64374"/>
    <w:rsid w:val="00C64961"/>
    <w:rsid w:val="00C649D5"/>
    <w:rsid w:val="00C65786"/>
    <w:rsid w:val="00C713A3"/>
    <w:rsid w:val="00C726CB"/>
    <w:rsid w:val="00C72784"/>
    <w:rsid w:val="00C74621"/>
    <w:rsid w:val="00C74D89"/>
    <w:rsid w:val="00C75BAC"/>
    <w:rsid w:val="00C7621A"/>
    <w:rsid w:val="00C77BBF"/>
    <w:rsid w:val="00C77C89"/>
    <w:rsid w:val="00C77DC2"/>
    <w:rsid w:val="00C8144E"/>
    <w:rsid w:val="00C84095"/>
    <w:rsid w:val="00C84BCE"/>
    <w:rsid w:val="00C8620D"/>
    <w:rsid w:val="00C863E0"/>
    <w:rsid w:val="00C87BE8"/>
    <w:rsid w:val="00C9095F"/>
    <w:rsid w:val="00C91668"/>
    <w:rsid w:val="00C91859"/>
    <w:rsid w:val="00C93FE5"/>
    <w:rsid w:val="00C9403A"/>
    <w:rsid w:val="00C94831"/>
    <w:rsid w:val="00C9519B"/>
    <w:rsid w:val="00C96047"/>
    <w:rsid w:val="00C969FA"/>
    <w:rsid w:val="00C97840"/>
    <w:rsid w:val="00CA00EB"/>
    <w:rsid w:val="00CA1788"/>
    <w:rsid w:val="00CA3EFF"/>
    <w:rsid w:val="00CA481E"/>
    <w:rsid w:val="00CA5329"/>
    <w:rsid w:val="00CA749B"/>
    <w:rsid w:val="00CA7ABD"/>
    <w:rsid w:val="00CA7F0D"/>
    <w:rsid w:val="00CB0929"/>
    <w:rsid w:val="00CB0BCC"/>
    <w:rsid w:val="00CB22D9"/>
    <w:rsid w:val="00CB288A"/>
    <w:rsid w:val="00CB2C53"/>
    <w:rsid w:val="00CB3096"/>
    <w:rsid w:val="00CB47F1"/>
    <w:rsid w:val="00CB61EC"/>
    <w:rsid w:val="00CB73DF"/>
    <w:rsid w:val="00CB7A4C"/>
    <w:rsid w:val="00CC0945"/>
    <w:rsid w:val="00CC0A2A"/>
    <w:rsid w:val="00CC3100"/>
    <w:rsid w:val="00CC3A2A"/>
    <w:rsid w:val="00CC47C6"/>
    <w:rsid w:val="00CC626B"/>
    <w:rsid w:val="00CC7A27"/>
    <w:rsid w:val="00CD0555"/>
    <w:rsid w:val="00CD0980"/>
    <w:rsid w:val="00CD0FF9"/>
    <w:rsid w:val="00CD1A0D"/>
    <w:rsid w:val="00CD1DE3"/>
    <w:rsid w:val="00CD295C"/>
    <w:rsid w:val="00CD338F"/>
    <w:rsid w:val="00CD3404"/>
    <w:rsid w:val="00CD4C92"/>
    <w:rsid w:val="00CD6037"/>
    <w:rsid w:val="00CD6373"/>
    <w:rsid w:val="00CD7F41"/>
    <w:rsid w:val="00CE15F8"/>
    <w:rsid w:val="00CE18A6"/>
    <w:rsid w:val="00CE35FA"/>
    <w:rsid w:val="00CE4F6D"/>
    <w:rsid w:val="00CE7DB9"/>
    <w:rsid w:val="00CF108F"/>
    <w:rsid w:val="00CF3143"/>
    <w:rsid w:val="00CF3240"/>
    <w:rsid w:val="00CF3280"/>
    <w:rsid w:val="00CF553C"/>
    <w:rsid w:val="00CF5E52"/>
    <w:rsid w:val="00CF6263"/>
    <w:rsid w:val="00CF6D3C"/>
    <w:rsid w:val="00D01158"/>
    <w:rsid w:val="00D02054"/>
    <w:rsid w:val="00D0267F"/>
    <w:rsid w:val="00D02CD9"/>
    <w:rsid w:val="00D04A97"/>
    <w:rsid w:val="00D04CB2"/>
    <w:rsid w:val="00D04F49"/>
    <w:rsid w:val="00D057D4"/>
    <w:rsid w:val="00D065FE"/>
    <w:rsid w:val="00D07572"/>
    <w:rsid w:val="00D076F9"/>
    <w:rsid w:val="00D10E14"/>
    <w:rsid w:val="00D12895"/>
    <w:rsid w:val="00D17433"/>
    <w:rsid w:val="00D2107A"/>
    <w:rsid w:val="00D27DE4"/>
    <w:rsid w:val="00D30E58"/>
    <w:rsid w:val="00D3264F"/>
    <w:rsid w:val="00D33AC2"/>
    <w:rsid w:val="00D33F3D"/>
    <w:rsid w:val="00D35F35"/>
    <w:rsid w:val="00D40643"/>
    <w:rsid w:val="00D423EB"/>
    <w:rsid w:val="00D438AA"/>
    <w:rsid w:val="00D44581"/>
    <w:rsid w:val="00D458EC"/>
    <w:rsid w:val="00D46608"/>
    <w:rsid w:val="00D46AF7"/>
    <w:rsid w:val="00D47651"/>
    <w:rsid w:val="00D506BF"/>
    <w:rsid w:val="00D53468"/>
    <w:rsid w:val="00D540E7"/>
    <w:rsid w:val="00D55A5B"/>
    <w:rsid w:val="00D55D75"/>
    <w:rsid w:val="00D56C59"/>
    <w:rsid w:val="00D60399"/>
    <w:rsid w:val="00D60817"/>
    <w:rsid w:val="00D60E64"/>
    <w:rsid w:val="00D62CEC"/>
    <w:rsid w:val="00D63960"/>
    <w:rsid w:val="00D64266"/>
    <w:rsid w:val="00D65C2E"/>
    <w:rsid w:val="00D65D53"/>
    <w:rsid w:val="00D669B7"/>
    <w:rsid w:val="00D70E7B"/>
    <w:rsid w:val="00D7196A"/>
    <w:rsid w:val="00D71AC0"/>
    <w:rsid w:val="00D71BB3"/>
    <w:rsid w:val="00D734EA"/>
    <w:rsid w:val="00D73F60"/>
    <w:rsid w:val="00D74D00"/>
    <w:rsid w:val="00D75BD3"/>
    <w:rsid w:val="00D761BD"/>
    <w:rsid w:val="00D76E28"/>
    <w:rsid w:val="00D77D4F"/>
    <w:rsid w:val="00D801CC"/>
    <w:rsid w:val="00D8118D"/>
    <w:rsid w:val="00D82EEE"/>
    <w:rsid w:val="00D836CB"/>
    <w:rsid w:val="00D83FA3"/>
    <w:rsid w:val="00D84E3E"/>
    <w:rsid w:val="00D93A04"/>
    <w:rsid w:val="00D954BB"/>
    <w:rsid w:val="00D97620"/>
    <w:rsid w:val="00D97F43"/>
    <w:rsid w:val="00DA3D89"/>
    <w:rsid w:val="00DA4090"/>
    <w:rsid w:val="00DA5A4B"/>
    <w:rsid w:val="00DA650B"/>
    <w:rsid w:val="00DA6C19"/>
    <w:rsid w:val="00DB0858"/>
    <w:rsid w:val="00DB0916"/>
    <w:rsid w:val="00DB238A"/>
    <w:rsid w:val="00DB2D59"/>
    <w:rsid w:val="00DB2F52"/>
    <w:rsid w:val="00DB431F"/>
    <w:rsid w:val="00DB6492"/>
    <w:rsid w:val="00DB7B03"/>
    <w:rsid w:val="00DB7B3F"/>
    <w:rsid w:val="00DC063B"/>
    <w:rsid w:val="00DC1C73"/>
    <w:rsid w:val="00DC39FC"/>
    <w:rsid w:val="00DC418F"/>
    <w:rsid w:val="00DC4647"/>
    <w:rsid w:val="00DC4E67"/>
    <w:rsid w:val="00DC51AF"/>
    <w:rsid w:val="00DC5ED5"/>
    <w:rsid w:val="00DC6CE3"/>
    <w:rsid w:val="00DC76A3"/>
    <w:rsid w:val="00DC7BE4"/>
    <w:rsid w:val="00DD1510"/>
    <w:rsid w:val="00DD2C46"/>
    <w:rsid w:val="00DD2D4E"/>
    <w:rsid w:val="00DD526A"/>
    <w:rsid w:val="00DD738D"/>
    <w:rsid w:val="00DD75E1"/>
    <w:rsid w:val="00DE12D7"/>
    <w:rsid w:val="00DE32F0"/>
    <w:rsid w:val="00DE368A"/>
    <w:rsid w:val="00DE3DAC"/>
    <w:rsid w:val="00DE4531"/>
    <w:rsid w:val="00DE4986"/>
    <w:rsid w:val="00DE4C51"/>
    <w:rsid w:val="00DE5DED"/>
    <w:rsid w:val="00DE7041"/>
    <w:rsid w:val="00DF1D23"/>
    <w:rsid w:val="00DF21B3"/>
    <w:rsid w:val="00DF24BD"/>
    <w:rsid w:val="00DF2CB2"/>
    <w:rsid w:val="00DF2E41"/>
    <w:rsid w:val="00DF48A4"/>
    <w:rsid w:val="00DF5A35"/>
    <w:rsid w:val="00DF61CD"/>
    <w:rsid w:val="00DF772B"/>
    <w:rsid w:val="00E059BB"/>
    <w:rsid w:val="00E0689D"/>
    <w:rsid w:val="00E06F7E"/>
    <w:rsid w:val="00E114E8"/>
    <w:rsid w:val="00E14119"/>
    <w:rsid w:val="00E15B61"/>
    <w:rsid w:val="00E20833"/>
    <w:rsid w:val="00E2110D"/>
    <w:rsid w:val="00E24E4D"/>
    <w:rsid w:val="00E25D03"/>
    <w:rsid w:val="00E30292"/>
    <w:rsid w:val="00E30B0D"/>
    <w:rsid w:val="00E30C9C"/>
    <w:rsid w:val="00E328B3"/>
    <w:rsid w:val="00E33136"/>
    <w:rsid w:val="00E33233"/>
    <w:rsid w:val="00E36E35"/>
    <w:rsid w:val="00E37A52"/>
    <w:rsid w:val="00E37F27"/>
    <w:rsid w:val="00E4025F"/>
    <w:rsid w:val="00E407D7"/>
    <w:rsid w:val="00E4224F"/>
    <w:rsid w:val="00E42572"/>
    <w:rsid w:val="00E430DD"/>
    <w:rsid w:val="00E4369E"/>
    <w:rsid w:val="00E43EDE"/>
    <w:rsid w:val="00E4658E"/>
    <w:rsid w:val="00E46F8F"/>
    <w:rsid w:val="00E46FD3"/>
    <w:rsid w:val="00E47AA5"/>
    <w:rsid w:val="00E50C6E"/>
    <w:rsid w:val="00E53504"/>
    <w:rsid w:val="00E5380E"/>
    <w:rsid w:val="00E54200"/>
    <w:rsid w:val="00E57DAF"/>
    <w:rsid w:val="00E57E3E"/>
    <w:rsid w:val="00E6560A"/>
    <w:rsid w:val="00E71327"/>
    <w:rsid w:val="00E7226B"/>
    <w:rsid w:val="00E7359D"/>
    <w:rsid w:val="00E750C8"/>
    <w:rsid w:val="00E769C7"/>
    <w:rsid w:val="00E7747B"/>
    <w:rsid w:val="00E775F7"/>
    <w:rsid w:val="00E77984"/>
    <w:rsid w:val="00E813C3"/>
    <w:rsid w:val="00E83E26"/>
    <w:rsid w:val="00E840EF"/>
    <w:rsid w:val="00E84884"/>
    <w:rsid w:val="00E856F9"/>
    <w:rsid w:val="00E85B08"/>
    <w:rsid w:val="00E8614B"/>
    <w:rsid w:val="00E869BB"/>
    <w:rsid w:val="00E871D9"/>
    <w:rsid w:val="00E87844"/>
    <w:rsid w:val="00E8789C"/>
    <w:rsid w:val="00E9021D"/>
    <w:rsid w:val="00E920A5"/>
    <w:rsid w:val="00E93221"/>
    <w:rsid w:val="00E9377D"/>
    <w:rsid w:val="00E97D9F"/>
    <w:rsid w:val="00EA0320"/>
    <w:rsid w:val="00EA161A"/>
    <w:rsid w:val="00EA1A6A"/>
    <w:rsid w:val="00EA2629"/>
    <w:rsid w:val="00EA4EE2"/>
    <w:rsid w:val="00EA4EF1"/>
    <w:rsid w:val="00EA6F60"/>
    <w:rsid w:val="00EB0F3D"/>
    <w:rsid w:val="00EB1751"/>
    <w:rsid w:val="00EB3395"/>
    <w:rsid w:val="00EB3EE4"/>
    <w:rsid w:val="00EB4BEE"/>
    <w:rsid w:val="00EB5303"/>
    <w:rsid w:val="00EB5746"/>
    <w:rsid w:val="00EB71A3"/>
    <w:rsid w:val="00EC25C1"/>
    <w:rsid w:val="00EC3E2F"/>
    <w:rsid w:val="00EC450C"/>
    <w:rsid w:val="00EC6523"/>
    <w:rsid w:val="00EC723F"/>
    <w:rsid w:val="00ED0802"/>
    <w:rsid w:val="00ED0E5F"/>
    <w:rsid w:val="00ED2128"/>
    <w:rsid w:val="00ED5544"/>
    <w:rsid w:val="00EE3958"/>
    <w:rsid w:val="00EE7545"/>
    <w:rsid w:val="00EE7F91"/>
    <w:rsid w:val="00EF0436"/>
    <w:rsid w:val="00EF19A2"/>
    <w:rsid w:val="00EF19BE"/>
    <w:rsid w:val="00EF1B28"/>
    <w:rsid w:val="00EF24EA"/>
    <w:rsid w:val="00EF2784"/>
    <w:rsid w:val="00EF358C"/>
    <w:rsid w:val="00EF37BE"/>
    <w:rsid w:val="00EF574A"/>
    <w:rsid w:val="00EF7152"/>
    <w:rsid w:val="00EF73AA"/>
    <w:rsid w:val="00F00505"/>
    <w:rsid w:val="00F023E0"/>
    <w:rsid w:val="00F04A5D"/>
    <w:rsid w:val="00F10393"/>
    <w:rsid w:val="00F10C5E"/>
    <w:rsid w:val="00F10FA6"/>
    <w:rsid w:val="00F14725"/>
    <w:rsid w:val="00F15831"/>
    <w:rsid w:val="00F164BF"/>
    <w:rsid w:val="00F1743D"/>
    <w:rsid w:val="00F22004"/>
    <w:rsid w:val="00F2226F"/>
    <w:rsid w:val="00F23BD0"/>
    <w:rsid w:val="00F23E66"/>
    <w:rsid w:val="00F24638"/>
    <w:rsid w:val="00F25A1B"/>
    <w:rsid w:val="00F25F46"/>
    <w:rsid w:val="00F260BE"/>
    <w:rsid w:val="00F267D5"/>
    <w:rsid w:val="00F26A99"/>
    <w:rsid w:val="00F27289"/>
    <w:rsid w:val="00F31FD4"/>
    <w:rsid w:val="00F32A8D"/>
    <w:rsid w:val="00F32CFC"/>
    <w:rsid w:val="00F32E81"/>
    <w:rsid w:val="00F33763"/>
    <w:rsid w:val="00F36318"/>
    <w:rsid w:val="00F379BC"/>
    <w:rsid w:val="00F40205"/>
    <w:rsid w:val="00F4114E"/>
    <w:rsid w:val="00F413DF"/>
    <w:rsid w:val="00F41D43"/>
    <w:rsid w:val="00F46801"/>
    <w:rsid w:val="00F511ED"/>
    <w:rsid w:val="00F51C52"/>
    <w:rsid w:val="00F52804"/>
    <w:rsid w:val="00F53E4E"/>
    <w:rsid w:val="00F54EA3"/>
    <w:rsid w:val="00F567B4"/>
    <w:rsid w:val="00F600B0"/>
    <w:rsid w:val="00F62CE1"/>
    <w:rsid w:val="00F639AE"/>
    <w:rsid w:val="00F63FE3"/>
    <w:rsid w:val="00F65ACE"/>
    <w:rsid w:val="00F67B23"/>
    <w:rsid w:val="00F67C79"/>
    <w:rsid w:val="00F7112B"/>
    <w:rsid w:val="00F73198"/>
    <w:rsid w:val="00F7373F"/>
    <w:rsid w:val="00F740F3"/>
    <w:rsid w:val="00F74D85"/>
    <w:rsid w:val="00F7609F"/>
    <w:rsid w:val="00F76B92"/>
    <w:rsid w:val="00F77404"/>
    <w:rsid w:val="00F84C60"/>
    <w:rsid w:val="00F84E06"/>
    <w:rsid w:val="00F84FDB"/>
    <w:rsid w:val="00F85C8A"/>
    <w:rsid w:val="00F8737F"/>
    <w:rsid w:val="00F87C62"/>
    <w:rsid w:val="00F87FA6"/>
    <w:rsid w:val="00F9054C"/>
    <w:rsid w:val="00F91587"/>
    <w:rsid w:val="00F946D5"/>
    <w:rsid w:val="00F9470B"/>
    <w:rsid w:val="00F957B5"/>
    <w:rsid w:val="00F95DC3"/>
    <w:rsid w:val="00F9636F"/>
    <w:rsid w:val="00FA13A7"/>
    <w:rsid w:val="00FA5D3D"/>
    <w:rsid w:val="00FA7077"/>
    <w:rsid w:val="00FB1324"/>
    <w:rsid w:val="00FB3260"/>
    <w:rsid w:val="00FB7531"/>
    <w:rsid w:val="00FB75E5"/>
    <w:rsid w:val="00FC2857"/>
    <w:rsid w:val="00FC5F62"/>
    <w:rsid w:val="00FC6798"/>
    <w:rsid w:val="00FD1308"/>
    <w:rsid w:val="00FD32E6"/>
    <w:rsid w:val="00FD4FA4"/>
    <w:rsid w:val="00FD58F9"/>
    <w:rsid w:val="00FD6705"/>
    <w:rsid w:val="00FD7681"/>
    <w:rsid w:val="00FE0F70"/>
    <w:rsid w:val="00FE166B"/>
    <w:rsid w:val="00FE2AB2"/>
    <w:rsid w:val="00FE3E26"/>
    <w:rsid w:val="00FE540C"/>
    <w:rsid w:val="00FE5469"/>
    <w:rsid w:val="00FE7D0C"/>
    <w:rsid w:val="00FF0799"/>
    <w:rsid w:val="00FF0942"/>
    <w:rsid w:val="00FF2EFE"/>
    <w:rsid w:val="00FF5A37"/>
    <w:rsid w:val="00FF5A7F"/>
    <w:rsid w:val="00FF794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91B28E"/>
  <w15:docId w15:val="{98647C6B-417F-4F40-B5E0-74EB5089D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24638"/>
    <w:rPr>
      <w:rFonts w:ascii="Times New Roman" w:eastAsia="Times New Roman" w:hAnsi="Times New Roman"/>
      <w:lang w:val="ru-RU" w:eastAsia="ru-RU"/>
    </w:rPr>
  </w:style>
  <w:style w:type="paragraph" w:styleId="10">
    <w:name w:val="heading 1"/>
    <w:basedOn w:val="a0"/>
    <w:next w:val="a0"/>
    <w:link w:val="11"/>
    <w:qFormat/>
    <w:rsid w:val="00AE1C7A"/>
    <w:pPr>
      <w:keepNext/>
      <w:outlineLvl w:val="0"/>
    </w:pPr>
    <w:rPr>
      <w:b/>
      <w:sz w:val="32"/>
      <w:lang w:val="uk-UA"/>
    </w:rPr>
  </w:style>
  <w:style w:type="paragraph" w:styleId="2">
    <w:name w:val="heading 2"/>
    <w:basedOn w:val="a0"/>
    <w:next w:val="a0"/>
    <w:link w:val="20"/>
    <w:qFormat/>
    <w:rsid w:val="00AE1C7A"/>
    <w:pPr>
      <w:keepNext/>
      <w:jc w:val="center"/>
      <w:outlineLvl w:val="1"/>
    </w:pPr>
    <w:rPr>
      <w:b/>
      <w:sz w:val="32"/>
      <w:lang w:val="uk-UA"/>
    </w:rPr>
  </w:style>
  <w:style w:type="paragraph" w:styleId="3">
    <w:name w:val="heading 3"/>
    <w:basedOn w:val="a0"/>
    <w:next w:val="a0"/>
    <w:link w:val="30"/>
    <w:qFormat/>
    <w:rsid w:val="00AE1C7A"/>
    <w:pPr>
      <w:keepNext/>
      <w:spacing w:before="240" w:after="60"/>
      <w:jc w:val="center"/>
      <w:outlineLvl w:val="2"/>
    </w:pPr>
    <w:rPr>
      <w:rFonts w:ascii="Arial" w:hAnsi="Arial"/>
      <w:b/>
      <w:sz w:val="24"/>
      <w:lang w:val="uk-UA"/>
    </w:rPr>
  </w:style>
  <w:style w:type="paragraph" w:styleId="4">
    <w:name w:val="heading 4"/>
    <w:basedOn w:val="a0"/>
    <w:next w:val="a0"/>
    <w:link w:val="40"/>
    <w:qFormat/>
    <w:rsid w:val="00AE1C7A"/>
    <w:pPr>
      <w:keepNext/>
      <w:jc w:val="center"/>
      <w:outlineLvl w:val="3"/>
    </w:pPr>
    <w:rPr>
      <w:sz w:val="32"/>
      <w:u w:val="single"/>
      <w:lang w:val="uk-UA"/>
    </w:rPr>
  </w:style>
  <w:style w:type="paragraph" w:styleId="5">
    <w:name w:val="heading 5"/>
    <w:basedOn w:val="a0"/>
    <w:next w:val="a0"/>
    <w:link w:val="50"/>
    <w:qFormat/>
    <w:rsid w:val="00AE1C7A"/>
    <w:pPr>
      <w:keepNext/>
      <w:outlineLvl w:val="4"/>
    </w:pPr>
    <w:rPr>
      <w:sz w:val="28"/>
      <w:u w:val="single"/>
      <w:lang w:val="uk-UA"/>
    </w:rPr>
  </w:style>
  <w:style w:type="paragraph" w:styleId="6">
    <w:name w:val="heading 6"/>
    <w:basedOn w:val="a0"/>
    <w:next w:val="a0"/>
    <w:link w:val="60"/>
    <w:uiPriority w:val="9"/>
    <w:unhideWhenUsed/>
    <w:qFormat/>
    <w:rsid w:val="00FF2EFE"/>
    <w:pPr>
      <w:keepNext/>
      <w:keepLines/>
      <w:spacing w:before="200"/>
      <w:outlineLvl w:val="5"/>
    </w:pPr>
    <w:rPr>
      <w:rFonts w:ascii="Cambria" w:hAnsi="Cambria"/>
      <w:i/>
      <w:iCs/>
      <w:color w:val="243F60"/>
    </w:rPr>
  </w:style>
  <w:style w:type="paragraph" w:styleId="7">
    <w:name w:val="heading 7"/>
    <w:basedOn w:val="a0"/>
    <w:next w:val="a0"/>
    <w:link w:val="70"/>
    <w:uiPriority w:val="9"/>
    <w:unhideWhenUsed/>
    <w:qFormat/>
    <w:rsid w:val="00FF2EFE"/>
    <w:pPr>
      <w:keepNext/>
      <w:keepLines/>
      <w:spacing w:before="200"/>
      <w:outlineLvl w:val="6"/>
    </w:pPr>
    <w:rPr>
      <w:rFonts w:ascii="Cambria" w:hAnsi="Cambria"/>
      <w:i/>
      <w:iCs/>
      <w:color w:val="404040"/>
    </w:rPr>
  </w:style>
  <w:style w:type="paragraph" w:styleId="8">
    <w:name w:val="heading 8"/>
    <w:basedOn w:val="a0"/>
    <w:next w:val="a0"/>
    <w:link w:val="80"/>
    <w:uiPriority w:val="9"/>
    <w:unhideWhenUsed/>
    <w:qFormat/>
    <w:rsid w:val="002E2294"/>
    <w:pPr>
      <w:keepNext/>
      <w:keepLines/>
      <w:spacing w:before="40"/>
      <w:outlineLvl w:val="7"/>
    </w:pPr>
    <w:rPr>
      <w:rFonts w:ascii="Cambria" w:hAnsi="Cambria"/>
      <w:color w:val="272727"/>
      <w:sz w:val="21"/>
      <w:szCs w:val="21"/>
    </w:rPr>
  </w:style>
  <w:style w:type="paragraph" w:styleId="9">
    <w:name w:val="heading 9"/>
    <w:basedOn w:val="a0"/>
    <w:next w:val="a0"/>
    <w:link w:val="90"/>
    <w:uiPriority w:val="9"/>
    <w:unhideWhenUsed/>
    <w:qFormat/>
    <w:rsid w:val="002E2294"/>
    <w:pPr>
      <w:keepNext/>
      <w:keepLines/>
      <w:spacing w:before="40"/>
      <w:outlineLvl w:val="8"/>
    </w:pPr>
    <w:rPr>
      <w:rFonts w:ascii="Cambria" w:hAnsi="Cambria"/>
      <w:i/>
      <w:iCs/>
      <w:color w:val="272727"/>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AE1C7A"/>
    <w:pPr>
      <w:tabs>
        <w:tab w:val="center" w:pos="4680"/>
        <w:tab w:val="right" w:pos="9360"/>
      </w:tabs>
    </w:pPr>
  </w:style>
  <w:style w:type="character" w:customStyle="1" w:styleId="a5">
    <w:name w:val="Верхній колонтитул Знак"/>
    <w:basedOn w:val="a1"/>
    <w:link w:val="a4"/>
    <w:uiPriority w:val="99"/>
    <w:rsid w:val="00AE1C7A"/>
  </w:style>
  <w:style w:type="paragraph" w:styleId="a6">
    <w:name w:val="footer"/>
    <w:basedOn w:val="a0"/>
    <w:link w:val="a7"/>
    <w:uiPriority w:val="99"/>
    <w:unhideWhenUsed/>
    <w:rsid w:val="00AE1C7A"/>
    <w:pPr>
      <w:tabs>
        <w:tab w:val="center" w:pos="4680"/>
        <w:tab w:val="right" w:pos="9360"/>
      </w:tabs>
    </w:pPr>
  </w:style>
  <w:style w:type="character" w:customStyle="1" w:styleId="a7">
    <w:name w:val="Нижній колонтитул Знак"/>
    <w:basedOn w:val="a1"/>
    <w:link w:val="a6"/>
    <w:uiPriority w:val="99"/>
    <w:rsid w:val="00AE1C7A"/>
  </w:style>
  <w:style w:type="paragraph" w:customStyle="1" w:styleId="a8">
    <w:name w:val="Чертежный"/>
    <w:rsid w:val="00AE1C7A"/>
    <w:pPr>
      <w:jc w:val="both"/>
    </w:pPr>
    <w:rPr>
      <w:rFonts w:ascii="ISOCPEUR" w:eastAsia="Times New Roman" w:hAnsi="ISOCPEUR"/>
      <w:i/>
      <w:sz w:val="28"/>
    </w:rPr>
  </w:style>
  <w:style w:type="character" w:customStyle="1" w:styleId="11">
    <w:name w:val="Заголовок 1 Знак"/>
    <w:link w:val="10"/>
    <w:rsid w:val="00AE1C7A"/>
    <w:rPr>
      <w:rFonts w:ascii="Times New Roman" w:eastAsia="Times New Roman" w:hAnsi="Times New Roman" w:cs="Times New Roman"/>
      <w:b/>
      <w:sz w:val="32"/>
      <w:szCs w:val="20"/>
      <w:lang w:val="uk-UA" w:eastAsia="ru-RU"/>
    </w:rPr>
  </w:style>
  <w:style w:type="character" w:customStyle="1" w:styleId="20">
    <w:name w:val="Заголовок 2 Знак"/>
    <w:link w:val="2"/>
    <w:rsid w:val="00AE1C7A"/>
    <w:rPr>
      <w:rFonts w:ascii="Times New Roman" w:eastAsia="Times New Roman" w:hAnsi="Times New Roman" w:cs="Times New Roman"/>
      <w:b/>
      <w:sz w:val="32"/>
      <w:szCs w:val="20"/>
      <w:lang w:val="uk-UA" w:eastAsia="ru-RU"/>
    </w:rPr>
  </w:style>
  <w:style w:type="character" w:customStyle="1" w:styleId="30">
    <w:name w:val="Заголовок 3 Знак"/>
    <w:link w:val="3"/>
    <w:rsid w:val="00AE1C7A"/>
    <w:rPr>
      <w:rFonts w:ascii="Arial" w:eastAsia="Times New Roman" w:hAnsi="Arial" w:cs="Times New Roman"/>
      <w:b/>
      <w:sz w:val="24"/>
      <w:szCs w:val="20"/>
      <w:lang w:val="uk-UA" w:eastAsia="ru-RU"/>
    </w:rPr>
  </w:style>
  <w:style w:type="character" w:customStyle="1" w:styleId="40">
    <w:name w:val="Заголовок 4 Знак"/>
    <w:link w:val="4"/>
    <w:rsid w:val="00AE1C7A"/>
    <w:rPr>
      <w:rFonts w:ascii="Times New Roman" w:eastAsia="Times New Roman" w:hAnsi="Times New Roman" w:cs="Times New Roman"/>
      <w:sz w:val="32"/>
      <w:szCs w:val="20"/>
      <w:u w:val="single"/>
      <w:lang w:val="uk-UA" w:eastAsia="ru-RU"/>
    </w:rPr>
  </w:style>
  <w:style w:type="character" w:customStyle="1" w:styleId="50">
    <w:name w:val="Заголовок 5 Знак"/>
    <w:link w:val="5"/>
    <w:rsid w:val="00AE1C7A"/>
    <w:rPr>
      <w:rFonts w:ascii="Times New Roman" w:eastAsia="Times New Roman" w:hAnsi="Times New Roman" w:cs="Times New Roman"/>
      <w:sz w:val="28"/>
      <w:szCs w:val="20"/>
      <w:u w:val="single"/>
      <w:lang w:val="uk-UA" w:eastAsia="ru-RU"/>
    </w:rPr>
  </w:style>
  <w:style w:type="paragraph" w:styleId="a9">
    <w:name w:val="Plain Text"/>
    <w:basedOn w:val="a0"/>
    <w:link w:val="aa"/>
    <w:rsid w:val="00AE1C7A"/>
    <w:rPr>
      <w:rFonts w:ascii="Courier New" w:hAnsi="Courier New"/>
    </w:rPr>
  </w:style>
  <w:style w:type="character" w:customStyle="1" w:styleId="aa">
    <w:name w:val="Текст Знак"/>
    <w:link w:val="a9"/>
    <w:rsid w:val="00AE1C7A"/>
    <w:rPr>
      <w:rFonts w:ascii="Courier New" w:eastAsia="Times New Roman" w:hAnsi="Courier New" w:cs="Times New Roman"/>
      <w:sz w:val="20"/>
      <w:szCs w:val="20"/>
      <w:lang w:val="ru-RU" w:eastAsia="ru-RU"/>
    </w:rPr>
  </w:style>
  <w:style w:type="paragraph" w:styleId="ab">
    <w:name w:val="Body Text"/>
    <w:basedOn w:val="a0"/>
    <w:link w:val="ac"/>
    <w:qFormat/>
    <w:rsid w:val="00AE1C7A"/>
    <w:pPr>
      <w:spacing w:after="120"/>
    </w:pPr>
  </w:style>
  <w:style w:type="character" w:customStyle="1" w:styleId="ac">
    <w:name w:val="Основний текст Знак"/>
    <w:link w:val="ab"/>
    <w:rsid w:val="00AE1C7A"/>
    <w:rPr>
      <w:rFonts w:ascii="Times New Roman" w:eastAsia="Times New Roman" w:hAnsi="Times New Roman" w:cs="Times New Roman"/>
      <w:sz w:val="20"/>
      <w:szCs w:val="20"/>
      <w:lang w:val="ru-RU" w:eastAsia="ru-RU"/>
    </w:rPr>
  </w:style>
  <w:style w:type="paragraph" w:styleId="21">
    <w:name w:val="Body Text 2"/>
    <w:basedOn w:val="a0"/>
    <w:link w:val="22"/>
    <w:rsid w:val="00AE1C7A"/>
    <w:pPr>
      <w:spacing w:after="120" w:line="480" w:lineRule="auto"/>
    </w:pPr>
  </w:style>
  <w:style w:type="character" w:customStyle="1" w:styleId="22">
    <w:name w:val="Основний текст 2 Знак"/>
    <w:link w:val="21"/>
    <w:rsid w:val="00AE1C7A"/>
    <w:rPr>
      <w:rFonts w:ascii="Times New Roman" w:eastAsia="Times New Roman" w:hAnsi="Times New Roman" w:cs="Times New Roman"/>
      <w:sz w:val="20"/>
      <w:szCs w:val="20"/>
      <w:lang w:val="ru-RU" w:eastAsia="ru-RU"/>
    </w:rPr>
  </w:style>
  <w:style w:type="character" w:styleId="ad">
    <w:name w:val="page number"/>
    <w:basedOn w:val="a1"/>
    <w:rsid w:val="00CE7DB9"/>
  </w:style>
  <w:style w:type="character" w:customStyle="1" w:styleId="60">
    <w:name w:val="Заголовок 6 Знак"/>
    <w:link w:val="6"/>
    <w:uiPriority w:val="9"/>
    <w:rsid w:val="00FF2EFE"/>
    <w:rPr>
      <w:rFonts w:ascii="Cambria" w:eastAsia="Times New Roman" w:hAnsi="Cambria" w:cs="Times New Roman"/>
      <w:i/>
      <w:iCs/>
      <w:color w:val="243F60"/>
      <w:sz w:val="20"/>
      <w:szCs w:val="20"/>
      <w:lang w:val="ru-RU" w:eastAsia="ru-RU"/>
    </w:rPr>
  </w:style>
  <w:style w:type="character" w:customStyle="1" w:styleId="70">
    <w:name w:val="Заголовок 7 Знак"/>
    <w:link w:val="7"/>
    <w:uiPriority w:val="9"/>
    <w:rsid w:val="00FF2EFE"/>
    <w:rPr>
      <w:rFonts w:ascii="Cambria" w:eastAsia="Times New Roman" w:hAnsi="Cambria" w:cs="Times New Roman"/>
      <w:i/>
      <w:iCs/>
      <w:color w:val="404040"/>
      <w:sz w:val="20"/>
      <w:szCs w:val="20"/>
      <w:lang w:val="ru-RU" w:eastAsia="ru-RU"/>
    </w:rPr>
  </w:style>
  <w:style w:type="paragraph" w:styleId="a">
    <w:name w:val="List Bullet"/>
    <w:basedOn w:val="a0"/>
    <w:rsid w:val="00FC6798"/>
    <w:pPr>
      <w:numPr>
        <w:numId w:val="1"/>
      </w:numPr>
      <w:tabs>
        <w:tab w:val="left" w:pos="284"/>
      </w:tabs>
      <w:spacing w:line="360" w:lineRule="auto"/>
      <w:jc w:val="both"/>
    </w:pPr>
    <w:rPr>
      <w:sz w:val="28"/>
      <w:lang w:val="uk-UA" w:eastAsia="en-US"/>
    </w:rPr>
  </w:style>
  <w:style w:type="paragraph" w:styleId="ae">
    <w:name w:val="TOC Heading"/>
    <w:basedOn w:val="10"/>
    <w:next w:val="a0"/>
    <w:uiPriority w:val="39"/>
    <w:unhideWhenUsed/>
    <w:qFormat/>
    <w:rsid w:val="00DC418F"/>
    <w:pPr>
      <w:keepLines/>
      <w:spacing w:before="480" w:line="276" w:lineRule="auto"/>
      <w:outlineLvl w:val="9"/>
    </w:pPr>
    <w:rPr>
      <w:rFonts w:ascii="Cambria" w:hAnsi="Cambria"/>
      <w:bCs/>
      <w:color w:val="365F91"/>
      <w:sz w:val="28"/>
      <w:szCs w:val="28"/>
      <w:lang w:val="en-US" w:eastAsia="en-US"/>
    </w:rPr>
  </w:style>
  <w:style w:type="paragraph" w:styleId="12">
    <w:name w:val="toc 1"/>
    <w:basedOn w:val="a0"/>
    <w:next w:val="a0"/>
    <w:autoRedefine/>
    <w:uiPriority w:val="39"/>
    <w:unhideWhenUsed/>
    <w:rsid w:val="009B56B1"/>
    <w:pPr>
      <w:tabs>
        <w:tab w:val="right" w:leader="dot" w:pos="9636"/>
      </w:tabs>
      <w:spacing w:line="360" w:lineRule="auto"/>
    </w:pPr>
    <w:rPr>
      <w:b/>
      <w:noProof/>
      <w:color w:val="000000"/>
      <w:sz w:val="28"/>
      <w:szCs w:val="28"/>
      <w:lang w:val="uk-UA" w:eastAsia="uk-UA"/>
    </w:rPr>
  </w:style>
  <w:style w:type="paragraph" w:styleId="31">
    <w:name w:val="toc 3"/>
    <w:basedOn w:val="a0"/>
    <w:next w:val="a0"/>
    <w:autoRedefine/>
    <w:uiPriority w:val="39"/>
    <w:unhideWhenUsed/>
    <w:rsid w:val="00036079"/>
    <w:pPr>
      <w:tabs>
        <w:tab w:val="right" w:leader="dot" w:pos="9345"/>
      </w:tabs>
      <w:spacing w:after="100"/>
    </w:pPr>
    <w:rPr>
      <w:sz w:val="28"/>
      <w:szCs w:val="28"/>
    </w:rPr>
  </w:style>
  <w:style w:type="paragraph" w:styleId="23">
    <w:name w:val="toc 2"/>
    <w:basedOn w:val="a0"/>
    <w:next w:val="a0"/>
    <w:autoRedefine/>
    <w:uiPriority w:val="39"/>
    <w:unhideWhenUsed/>
    <w:rsid w:val="00D07572"/>
    <w:pPr>
      <w:tabs>
        <w:tab w:val="right" w:leader="dot" w:pos="9636"/>
      </w:tabs>
      <w:spacing w:after="100"/>
      <w:ind w:left="200"/>
      <w:jc w:val="both"/>
    </w:pPr>
    <w:rPr>
      <w:rFonts w:eastAsiaTheme="minorEastAsia"/>
      <w:noProof/>
      <w:kern w:val="2"/>
      <w:sz w:val="28"/>
      <w:szCs w:val="28"/>
      <w:lang w:val="uk-UA" w:eastAsia="uk-UA"/>
      <w14:ligatures w14:val="standardContextual"/>
    </w:rPr>
  </w:style>
  <w:style w:type="character" w:styleId="af">
    <w:name w:val="Hyperlink"/>
    <w:uiPriority w:val="99"/>
    <w:unhideWhenUsed/>
    <w:rsid w:val="00DC418F"/>
    <w:rPr>
      <w:color w:val="0000FF"/>
      <w:u w:val="single"/>
    </w:rPr>
  </w:style>
  <w:style w:type="paragraph" w:styleId="af0">
    <w:name w:val="Balloon Text"/>
    <w:basedOn w:val="a0"/>
    <w:link w:val="af1"/>
    <w:uiPriority w:val="99"/>
    <w:semiHidden/>
    <w:unhideWhenUsed/>
    <w:rsid w:val="00DC418F"/>
    <w:rPr>
      <w:rFonts w:ascii="Tahoma" w:hAnsi="Tahoma" w:cs="Tahoma"/>
      <w:sz w:val="16"/>
      <w:szCs w:val="16"/>
    </w:rPr>
  </w:style>
  <w:style w:type="character" w:customStyle="1" w:styleId="af1">
    <w:name w:val="Текст у виносці Знак"/>
    <w:link w:val="af0"/>
    <w:uiPriority w:val="99"/>
    <w:semiHidden/>
    <w:rsid w:val="00DC418F"/>
    <w:rPr>
      <w:rFonts w:ascii="Tahoma" w:eastAsia="Times New Roman" w:hAnsi="Tahoma" w:cs="Tahoma"/>
      <w:sz w:val="16"/>
      <w:szCs w:val="16"/>
      <w:lang w:val="ru-RU" w:eastAsia="ru-RU"/>
    </w:rPr>
  </w:style>
  <w:style w:type="paragraph" w:styleId="af2">
    <w:name w:val="List Paragraph"/>
    <w:basedOn w:val="a0"/>
    <w:uiPriority w:val="34"/>
    <w:qFormat/>
    <w:rsid w:val="00203EFB"/>
    <w:pPr>
      <w:ind w:left="720"/>
      <w:contextualSpacing/>
    </w:pPr>
  </w:style>
  <w:style w:type="numbering" w:customStyle="1" w:styleId="13">
    <w:name w:val="Нет списка1"/>
    <w:next w:val="a3"/>
    <w:uiPriority w:val="99"/>
    <w:semiHidden/>
    <w:unhideWhenUsed/>
    <w:rsid w:val="00AA7DAA"/>
  </w:style>
  <w:style w:type="paragraph" w:customStyle="1" w:styleId="western">
    <w:name w:val="western"/>
    <w:basedOn w:val="a0"/>
    <w:rsid w:val="00AA7DAA"/>
    <w:pPr>
      <w:spacing w:before="100" w:beforeAutospacing="1" w:after="100" w:afterAutospacing="1"/>
    </w:pPr>
    <w:rPr>
      <w:sz w:val="24"/>
      <w:szCs w:val="24"/>
      <w:lang w:val="uk-UA" w:eastAsia="uk-UA"/>
    </w:rPr>
  </w:style>
  <w:style w:type="table" w:styleId="af3">
    <w:name w:val="Table Grid"/>
    <w:basedOn w:val="a2"/>
    <w:uiPriority w:val="39"/>
    <w:rsid w:val="00281A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4">
    <w:name w:val="Light Shading"/>
    <w:basedOn w:val="a2"/>
    <w:uiPriority w:val="60"/>
    <w:rsid w:val="00281AD4"/>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af5">
    <w:name w:val="Placeholder Text"/>
    <w:uiPriority w:val="99"/>
    <w:semiHidden/>
    <w:rsid w:val="00281AD4"/>
    <w:rPr>
      <w:color w:val="808080"/>
    </w:rPr>
  </w:style>
  <w:style w:type="paragraph" w:styleId="af6">
    <w:name w:val="caption"/>
    <w:basedOn w:val="a0"/>
    <w:next w:val="a0"/>
    <w:uiPriority w:val="35"/>
    <w:unhideWhenUsed/>
    <w:qFormat/>
    <w:rsid w:val="00281AD4"/>
    <w:pPr>
      <w:spacing w:after="200"/>
    </w:pPr>
    <w:rPr>
      <w:b/>
      <w:bCs/>
      <w:color w:val="4F81BD"/>
      <w:sz w:val="18"/>
      <w:szCs w:val="18"/>
    </w:rPr>
  </w:style>
  <w:style w:type="paragraph" w:styleId="af7">
    <w:name w:val="Body Text Indent"/>
    <w:basedOn w:val="a0"/>
    <w:link w:val="af8"/>
    <w:uiPriority w:val="99"/>
    <w:semiHidden/>
    <w:unhideWhenUsed/>
    <w:rsid w:val="00CF5E52"/>
    <w:pPr>
      <w:spacing w:after="120"/>
      <w:ind w:left="360"/>
    </w:pPr>
  </w:style>
  <w:style w:type="character" w:customStyle="1" w:styleId="af8">
    <w:name w:val="Основний текст з відступом Знак"/>
    <w:link w:val="af7"/>
    <w:uiPriority w:val="99"/>
    <w:semiHidden/>
    <w:rsid w:val="00CF5E52"/>
    <w:rPr>
      <w:rFonts w:ascii="Times New Roman" w:eastAsia="Times New Roman" w:hAnsi="Times New Roman" w:cs="Times New Roman"/>
      <w:sz w:val="20"/>
      <w:szCs w:val="20"/>
      <w:lang w:val="ru-RU" w:eastAsia="ru-RU"/>
    </w:rPr>
  </w:style>
  <w:style w:type="paragraph" w:styleId="af9">
    <w:name w:val="Title"/>
    <w:basedOn w:val="a0"/>
    <w:next w:val="a0"/>
    <w:link w:val="afa"/>
    <w:uiPriority w:val="99"/>
    <w:qFormat/>
    <w:rsid w:val="007D4662"/>
    <w:pPr>
      <w:pBdr>
        <w:bottom w:val="single" w:sz="8" w:space="4" w:color="4F81BD"/>
      </w:pBdr>
      <w:spacing w:after="300"/>
      <w:contextualSpacing/>
    </w:pPr>
    <w:rPr>
      <w:rFonts w:ascii="Cambria" w:hAnsi="Cambria"/>
      <w:color w:val="17365D"/>
      <w:spacing w:val="5"/>
      <w:kern w:val="28"/>
      <w:sz w:val="52"/>
      <w:szCs w:val="52"/>
    </w:rPr>
  </w:style>
  <w:style w:type="character" w:customStyle="1" w:styleId="afa">
    <w:name w:val="Назва Знак"/>
    <w:link w:val="af9"/>
    <w:uiPriority w:val="99"/>
    <w:rsid w:val="007D4662"/>
    <w:rPr>
      <w:rFonts w:ascii="Cambria" w:eastAsia="Times New Roman" w:hAnsi="Cambria" w:cs="Times New Roman"/>
      <w:color w:val="17365D"/>
      <w:spacing w:val="5"/>
      <w:kern w:val="28"/>
      <w:sz w:val="52"/>
      <w:szCs w:val="52"/>
      <w:lang w:val="ru-RU" w:eastAsia="ru-RU"/>
    </w:rPr>
  </w:style>
  <w:style w:type="character" w:styleId="afb">
    <w:name w:val="Strong"/>
    <w:uiPriority w:val="22"/>
    <w:qFormat/>
    <w:rsid w:val="006A11E1"/>
    <w:rPr>
      <w:b/>
      <w:bCs/>
    </w:rPr>
  </w:style>
  <w:style w:type="paragraph" w:styleId="HTML">
    <w:name w:val="HTML Preformatted"/>
    <w:basedOn w:val="a0"/>
    <w:link w:val="HTML0"/>
    <w:uiPriority w:val="99"/>
    <w:semiHidden/>
    <w:unhideWhenUsed/>
    <w:rsid w:val="003E5D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uk-UA" w:eastAsia="uk-UA"/>
    </w:rPr>
  </w:style>
  <w:style w:type="character" w:customStyle="1" w:styleId="HTML0">
    <w:name w:val="Стандартний HTML Знак"/>
    <w:link w:val="HTML"/>
    <w:uiPriority w:val="99"/>
    <w:semiHidden/>
    <w:rsid w:val="003E5DB8"/>
    <w:rPr>
      <w:rFonts w:ascii="Courier New" w:eastAsia="Times New Roman" w:hAnsi="Courier New" w:cs="Courier New"/>
      <w:sz w:val="20"/>
      <w:szCs w:val="20"/>
      <w:lang w:val="uk-UA" w:eastAsia="uk-UA"/>
    </w:rPr>
  </w:style>
  <w:style w:type="paragraph" w:styleId="afc">
    <w:name w:val="Normal (Web)"/>
    <w:basedOn w:val="a0"/>
    <w:uiPriority w:val="99"/>
    <w:unhideWhenUsed/>
    <w:rsid w:val="00851AB6"/>
    <w:pPr>
      <w:spacing w:before="100" w:beforeAutospacing="1" w:after="100" w:afterAutospacing="1"/>
    </w:pPr>
    <w:rPr>
      <w:sz w:val="24"/>
      <w:szCs w:val="24"/>
      <w:lang w:eastAsia="en-GB"/>
    </w:rPr>
  </w:style>
  <w:style w:type="character" w:customStyle="1" w:styleId="apple-tab-span">
    <w:name w:val="apple-tab-span"/>
    <w:basedOn w:val="a1"/>
    <w:rsid w:val="00851AB6"/>
  </w:style>
  <w:style w:type="character" w:styleId="afd">
    <w:name w:val="FollowedHyperlink"/>
    <w:uiPriority w:val="99"/>
    <w:semiHidden/>
    <w:unhideWhenUsed/>
    <w:rsid w:val="00851AB6"/>
    <w:rPr>
      <w:color w:val="800080"/>
      <w:u w:val="single"/>
    </w:rPr>
  </w:style>
  <w:style w:type="character" w:customStyle="1" w:styleId="14">
    <w:name w:val="Незакрита згадка1"/>
    <w:uiPriority w:val="99"/>
    <w:semiHidden/>
    <w:unhideWhenUsed/>
    <w:rsid w:val="00952168"/>
    <w:rPr>
      <w:color w:val="605E5C"/>
      <w:shd w:val="clear" w:color="auto" w:fill="E1DFDD"/>
    </w:rPr>
  </w:style>
  <w:style w:type="table" w:customStyle="1" w:styleId="TableGrid">
    <w:name w:val="TableGrid"/>
    <w:rsid w:val="00410E6A"/>
    <w:rPr>
      <w:rFonts w:eastAsia="Times New Roman"/>
      <w:sz w:val="22"/>
      <w:szCs w:val="22"/>
    </w:rPr>
    <w:tblPr>
      <w:tblCellMar>
        <w:top w:w="0" w:type="dxa"/>
        <w:left w:w="0" w:type="dxa"/>
        <w:bottom w:w="0" w:type="dxa"/>
        <w:right w:w="0" w:type="dxa"/>
      </w:tblCellMar>
    </w:tblPr>
  </w:style>
  <w:style w:type="character" w:customStyle="1" w:styleId="24">
    <w:name w:val="Основний текст (2)_"/>
    <w:link w:val="25"/>
    <w:rsid w:val="000D5184"/>
    <w:rPr>
      <w:rFonts w:ascii="Times New Roman" w:eastAsia="Times New Roman" w:hAnsi="Times New Roman" w:cs="Times New Roman"/>
      <w:shd w:val="clear" w:color="auto" w:fill="FFFFFF"/>
    </w:rPr>
  </w:style>
  <w:style w:type="paragraph" w:customStyle="1" w:styleId="25">
    <w:name w:val="Основний текст (2)"/>
    <w:basedOn w:val="a0"/>
    <w:link w:val="24"/>
    <w:rsid w:val="000D5184"/>
    <w:pPr>
      <w:widowControl w:val="0"/>
      <w:shd w:val="clear" w:color="auto" w:fill="FFFFFF"/>
      <w:spacing w:before="60" w:line="288" w:lineRule="exact"/>
      <w:ind w:hanging="240"/>
      <w:jc w:val="both"/>
    </w:pPr>
    <w:rPr>
      <w:sz w:val="22"/>
      <w:szCs w:val="22"/>
      <w:lang w:val="en-US" w:eastAsia="en-US"/>
    </w:rPr>
  </w:style>
  <w:style w:type="character" w:customStyle="1" w:styleId="32">
    <w:name w:val="Заголовок №3_"/>
    <w:link w:val="33"/>
    <w:rsid w:val="00F25A1B"/>
    <w:rPr>
      <w:rFonts w:ascii="Times New Roman" w:eastAsia="Times New Roman" w:hAnsi="Times New Roman" w:cs="Times New Roman"/>
      <w:b/>
      <w:bCs/>
      <w:shd w:val="clear" w:color="auto" w:fill="FFFFFF"/>
    </w:rPr>
  </w:style>
  <w:style w:type="paragraph" w:customStyle="1" w:styleId="33">
    <w:name w:val="Заголовок №3"/>
    <w:basedOn w:val="a0"/>
    <w:link w:val="32"/>
    <w:rsid w:val="00F25A1B"/>
    <w:pPr>
      <w:widowControl w:val="0"/>
      <w:shd w:val="clear" w:color="auto" w:fill="FFFFFF"/>
      <w:spacing w:before="180" w:after="180" w:line="0" w:lineRule="atLeast"/>
      <w:jc w:val="both"/>
      <w:outlineLvl w:val="2"/>
    </w:pPr>
    <w:rPr>
      <w:b/>
      <w:bCs/>
      <w:sz w:val="22"/>
      <w:szCs w:val="22"/>
      <w:lang w:val="en-US" w:eastAsia="en-US"/>
    </w:rPr>
  </w:style>
  <w:style w:type="character" w:customStyle="1" w:styleId="34">
    <w:name w:val="Основний текст (3)_"/>
    <w:link w:val="35"/>
    <w:rsid w:val="00ED5544"/>
    <w:rPr>
      <w:rFonts w:ascii="Times New Roman" w:eastAsia="Times New Roman" w:hAnsi="Times New Roman" w:cs="Times New Roman"/>
      <w:b/>
      <w:bCs/>
      <w:sz w:val="19"/>
      <w:szCs w:val="19"/>
      <w:shd w:val="clear" w:color="auto" w:fill="FFFFFF"/>
    </w:rPr>
  </w:style>
  <w:style w:type="paragraph" w:customStyle="1" w:styleId="35">
    <w:name w:val="Основний текст (3)"/>
    <w:basedOn w:val="a0"/>
    <w:link w:val="34"/>
    <w:rsid w:val="00ED5544"/>
    <w:pPr>
      <w:widowControl w:val="0"/>
      <w:shd w:val="clear" w:color="auto" w:fill="FFFFFF"/>
      <w:spacing w:before="300" w:line="226" w:lineRule="exact"/>
      <w:jc w:val="both"/>
    </w:pPr>
    <w:rPr>
      <w:b/>
      <w:bCs/>
      <w:sz w:val="19"/>
      <w:szCs w:val="19"/>
      <w:lang w:val="en-US" w:eastAsia="en-US"/>
    </w:rPr>
  </w:style>
  <w:style w:type="character" w:customStyle="1" w:styleId="afe">
    <w:name w:val="Підпис до зображення_"/>
    <w:link w:val="aff"/>
    <w:rsid w:val="009C7D39"/>
    <w:rPr>
      <w:rFonts w:ascii="Times New Roman" w:eastAsia="Times New Roman" w:hAnsi="Times New Roman" w:cs="Times New Roman"/>
      <w:b/>
      <w:bCs/>
      <w:sz w:val="19"/>
      <w:szCs w:val="19"/>
      <w:shd w:val="clear" w:color="auto" w:fill="FFFFFF"/>
    </w:rPr>
  </w:style>
  <w:style w:type="paragraph" w:customStyle="1" w:styleId="aff">
    <w:name w:val="Підпис до зображення"/>
    <w:basedOn w:val="a0"/>
    <w:link w:val="afe"/>
    <w:rsid w:val="009C7D39"/>
    <w:pPr>
      <w:widowControl w:val="0"/>
      <w:shd w:val="clear" w:color="auto" w:fill="FFFFFF"/>
      <w:spacing w:after="60" w:line="0" w:lineRule="atLeast"/>
    </w:pPr>
    <w:rPr>
      <w:b/>
      <w:bCs/>
      <w:sz w:val="19"/>
      <w:szCs w:val="19"/>
      <w:lang w:val="en-US" w:eastAsia="en-US"/>
    </w:rPr>
  </w:style>
  <w:style w:type="character" w:customStyle="1" w:styleId="26">
    <w:name w:val="Основний текст (2) + Напівжирний"/>
    <w:rsid w:val="002B3565"/>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uk" w:eastAsia="en-US" w:bidi="en-US"/>
    </w:rPr>
  </w:style>
  <w:style w:type="character" w:customStyle="1" w:styleId="21pt">
    <w:name w:val="Основний текст (2) + Інтервал 1 pt"/>
    <w:rsid w:val="002B3565"/>
    <w:rPr>
      <w:rFonts w:ascii="Times New Roman" w:eastAsia="Times New Roman" w:hAnsi="Times New Roman" w:cs="Times New Roman"/>
      <w:b w:val="0"/>
      <w:bCs w:val="0"/>
      <w:i w:val="0"/>
      <w:iCs w:val="0"/>
      <w:smallCaps w:val="0"/>
      <w:strike w:val="0"/>
      <w:color w:val="000000"/>
      <w:spacing w:val="30"/>
      <w:w w:val="100"/>
      <w:position w:val="0"/>
      <w:sz w:val="19"/>
      <w:szCs w:val="19"/>
      <w:u w:val="none"/>
      <w:shd w:val="clear" w:color="auto" w:fill="FFFFFF"/>
      <w:lang w:val="uk" w:eastAsia="en-US" w:bidi="en-US"/>
    </w:rPr>
  </w:style>
  <w:style w:type="paragraph" w:styleId="aff0">
    <w:name w:val="No Spacing"/>
    <w:uiPriority w:val="1"/>
    <w:qFormat/>
    <w:rsid w:val="002E2294"/>
    <w:rPr>
      <w:rFonts w:ascii="Times New Roman" w:eastAsia="Times New Roman" w:hAnsi="Times New Roman"/>
      <w:lang w:val="ru-RU" w:eastAsia="ru-RU"/>
    </w:rPr>
  </w:style>
  <w:style w:type="character" w:customStyle="1" w:styleId="80">
    <w:name w:val="Заголовок 8 Знак"/>
    <w:link w:val="8"/>
    <w:uiPriority w:val="9"/>
    <w:rsid w:val="002E2294"/>
    <w:rPr>
      <w:rFonts w:ascii="Cambria" w:eastAsia="Times New Roman" w:hAnsi="Cambria" w:cs="Times New Roman"/>
      <w:color w:val="272727"/>
      <w:sz w:val="21"/>
      <w:szCs w:val="21"/>
      <w:lang w:val="ru-RU" w:eastAsia="ru-RU"/>
    </w:rPr>
  </w:style>
  <w:style w:type="character" w:customStyle="1" w:styleId="90">
    <w:name w:val="Заголовок 9 Знак"/>
    <w:link w:val="9"/>
    <w:uiPriority w:val="9"/>
    <w:rsid w:val="002E2294"/>
    <w:rPr>
      <w:rFonts w:ascii="Cambria" w:eastAsia="Times New Roman" w:hAnsi="Cambria" w:cs="Times New Roman"/>
      <w:i/>
      <w:iCs/>
      <w:color w:val="272727"/>
      <w:sz w:val="21"/>
      <w:szCs w:val="21"/>
      <w:lang w:val="ru-RU" w:eastAsia="ru-RU"/>
    </w:rPr>
  </w:style>
  <w:style w:type="paragraph" w:styleId="aff1">
    <w:name w:val="Subtitle"/>
    <w:basedOn w:val="a0"/>
    <w:next w:val="a0"/>
    <w:link w:val="aff2"/>
    <w:uiPriority w:val="99"/>
    <w:qFormat/>
    <w:rsid w:val="002E2294"/>
    <w:pPr>
      <w:numPr>
        <w:ilvl w:val="1"/>
      </w:numPr>
      <w:spacing w:after="160"/>
    </w:pPr>
    <w:rPr>
      <w:rFonts w:ascii="Calibri" w:hAnsi="Calibri"/>
      <w:color w:val="5A5A5A"/>
      <w:spacing w:val="15"/>
      <w:sz w:val="22"/>
      <w:szCs w:val="22"/>
    </w:rPr>
  </w:style>
  <w:style w:type="character" w:customStyle="1" w:styleId="aff2">
    <w:name w:val="Підзаголовок Знак"/>
    <w:link w:val="aff1"/>
    <w:uiPriority w:val="99"/>
    <w:rsid w:val="002E2294"/>
    <w:rPr>
      <w:rFonts w:eastAsia="Times New Roman"/>
      <w:color w:val="5A5A5A"/>
      <w:spacing w:val="15"/>
      <w:lang w:val="ru-RU" w:eastAsia="ru-RU"/>
    </w:rPr>
  </w:style>
  <w:style w:type="character" w:styleId="aff3">
    <w:name w:val="Subtle Emphasis"/>
    <w:uiPriority w:val="19"/>
    <w:qFormat/>
    <w:rsid w:val="002E2294"/>
    <w:rPr>
      <w:i/>
      <w:iCs/>
      <w:color w:val="404040"/>
    </w:rPr>
  </w:style>
  <w:style w:type="character" w:styleId="aff4">
    <w:name w:val="Emphasis"/>
    <w:uiPriority w:val="20"/>
    <w:qFormat/>
    <w:rsid w:val="002E2294"/>
    <w:rPr>
      <w:i/>
      <w:iCs/>
    </w:rPr>
  </w:style>
  <w:style w:type="paragraph" w:customStyle="1" w:styleId="120">
    <w:name w:val="Заголовок 12"/>
    <w:basedOn w:val="a0"/>
    <w:rsid w:val="00630E21"/>
    <w:pPr>
      <w:widowControl w:val="0"/>
      <w:autoSpaceDE w:val="0"/>
      <w:autoSpaceDN w:val="0"/>
      <w:adjustRightInd w:val="0"/>
      <w:outlineLvl w:val="0"/>
    </w:pPr>
    <w:rPr>
      <w:b/>
      <w:bCs/>
      <w:sz w:val="28"/>
      <w:szCs w:val="28"/>
      <w:lang w:val="uk-UA" w:eastAsia="uk-UA"/>
    </w:rPr>
  </w:style>
  <w:style w:type="character" w:styleId="aff5">
    <w:name w:val="Unresolved Mention"/>
    <w:basedOn w:val="a1"/>
    <w:uiPriority w:val="99"/>
    <w:semiHidden/>
    <w:unhideWhenUsed/>
    <w:rsid w:val="0097792C"/>
    <w:rPr>
      <w:color w:val="605E5C"/>
      <w:shd w:val="clear" w:color="auto" w:fill="E1DFDD"/>
    </w:rPr>
  </w:style>
  <w:style w:type="paragraph" w:customStyle="1" w:styleId="15">
    <w:name w:val="Знак Знак1"/>
    <w:basedOn w:val="a0"/>
    <w:autoRedefine/>
    <w:rsid w:val="000658DF"/>
    <w:pPr>
      <w:spacing w:after="200" w:line="360" w:lineRule="auto"/>
      <w:ind w:firstLine="709"/>
      <w:jc w:val="both"/>
    </w:pPr>
    <w:rPr>
      <w:rFonts w:ascii="Calibri" w:hAnsi="Calibri"/>
      <w:sz w:val="28"/>
      <w:szCs w:val="28"/>
      <w:lang w:val="en-US" w:eastAsia="en-US"/>
    </w:rPr>
  </w:style>
  <w:style w:type="paragraph" w:styleId="36">
    <w:name w:val="Body Text 3"/>
    <w:basedOn w:val="a0"/>
    <w:link w:val="37"/>
    <w:rsid w:val="00910B4D"/>
    <w:pPr>
      <w:spacing w:after="120"/>
    </w:pPr>
    <w:rPr>
      <w:sz w:val="16"/>
      <w:szCs w:val="16"/>
    </w:rPr>
  </w:style>
  <w:style w:type="character" w:customStyle="1" w:styleId="37">
    <w:name w:val="Основний текст 3 Знак"/>
    <w:basedOn w:val="a1"/>
    <w:link w:val="36"/>
    <w:rsid w:val="00910B4D"/>
    <w:rPr>
      <w:rFonts w:ascii="Times New Roman" w:eastAsia="Times New Roman" w:hAnsi="Times New Roman"/>
      <w:sz w:val="16"/>
      <w:szCs w:val="16"/>
      <w:lang w:val="ru-RU" w:eastAsia="ru-RU"/>
    </w:rPr>
  </w:style>
  <w:style w:type="numbering" w:customStyle="1" w:styleId="1">
    <w:name w:val="Стиль1"/>
    <w:uiPriority w:val="99"/>
    <w:rsid w:val="006E1DBB"/>
    <w:pPr>
      <w:numPr>
        <w:numId w:val="14"/>
      </w:numPr>
    </w:pPr>
  </w:style>
  <w:style w:type="paragraph" w:styleId="41">
    <w:name w:val="toc 4"/>
    <w:basedOn w:val="a0"/>
    <w:next w:val="a0"/>
    <w:autoRedefine/>
    <w:uiPriority w:val="39"/>
    <w:unhideWhenUsed/>
    <w:rsid w:val="0040509C"/>
    <w:pPr>
      <w:spacing w:after="100" w:line="259" w:lineRule="auto"/>
      <w:ind w:left="660"/>
    </w:pPr>
    <w:rPr>
      <w:rFonts w:asciiTheme="minorHAnsi" w:eastAsiaTheme="minorEastAsia" w:hAnsiTheme="minorHAnsi" w:cstheme="minorBidi"/>
      <w:kern w:val="2"/>
      <w:sz w:val="22"/>
      <w:szCs w:val="22"/>
      <w:lang w:val="uk-UA" w:eastAsia="uk-UA"/>
      <w14:ligatures w14:val="standardContextual"/>
    </w:rPr>
  </w:style>
  <w:style w:type="paragraph" w:styleId="51">
    <w:name w:val="toc 5"/>
    <w:basedOn w:val="a0"/>
    <w:next w:val="a0"/>
    <w:autoRedefine/>
    <w:uiPriority w:val="39"/>
    <w:unhideWhenUsed/>
    <w:rsid w:val="0040509C"/>
    <w:pPr>
      <w:spacing w:after="100" w:line="259" w:lineRule="auto"/>
      <w:ind w:left="880"/>
    </w:pPr>
    <w:rPr>
      <w:rFonts w:asciiTheme="minorHAnsi" w:eastAsiaTheme="minorEastAsia" w:hAnsiTheme="minorHAnsi" w:cstheme="minorBidi"/>
      <w:kern w:val="2"/>
      <w:sz w:val="22"/>
      <w:szCs w:val="22"/>
      <w:lang w:val="uk-UA" w:eastAsia="uk-UA"/>
      <w14:ligatures w14:val="standardContextual"/>
    </w:rPr>
  </w:style>
  <w:style w:type="paragraph" w:styleId="61">
    <w:name w:val="toc 6"/>
    <w:basedOn w:val="a0"/>
    <w:next w:val="a0"/>
    <w:autoRedefine/>
    <w:uiPriority w:val="39"/>
    <w:unhideWhenUsed/>
    <w:rsid w:val="0040509C"/>
    <w:pPr>
      <w:spacing w:after="100" w:line="259" w:lineRule="auto"/>
      <w:ind w:left="1100"/>
    </w:pPr>
    <w:rPr>
      <w:rFonts w:asciiTheme="minorHAnsi" w:eastAsiaTheme="minorEastAsia" w:hAnsiTheme="minorHAnsi" w:cstheme="minorBidi"/>
      <w:kern w:val="2"/>
      <w:sz w:val="22"/>
      <w:szCs w:val="22"/>
      <w:lang w:val="uk-UA" w:eastAsia="uk-UA"/>
      <w14:ligatures w14:val="standardContextual"/>
    </w:rPr>
  </w:style>
  <w:style w:type="paragraph" w:styleId="71">
    <w:name w:val="toc 7"/>
    <w:basedOn w:val="a0"/>
    <w:next w:val="a0"/>
    <w:autoRedefine/>
    <w:uiPriority w:val="39"/>
    <w:unhideWhenUsed/>
    <w:rsid w:val="0040509C"/>
    <w:pPr>
      <w:spacing w:after="100" w:line="259" w:lineRule="auto"/>
      <w:ind w:left="1320"/>
    </w:pPr>
    <w:rPr>
      <w:rFonts w:asciiTheme="minorHAnsi" w:eastAsiaTheme="minorEastAsia" w:hAnsiTheme="minorHAnsi" w:cstheme="minorBidi"/>
      <w:kern w:val="2"/>
      <w:sz w:val="22"/>
      <w:szCs w:val="22"/>
      <w:lang w:val="uk-UA" w:eastAsia="uk-UA"/>
      <w14:ligatures w14:val="standardContextual"/>
    </w:rPr>
  </w:style>
  <w:style w:type="paragraph" w:styleId="81">
    <w:name w:val="toc 8"/>
    <w:basedOn w:val="a0"/>
    <w:next w:val="a0"/>
    <w:autoRedefine/>
    <w:uiPriority w:val="39"/>
    <w:unhideWhenUsed/>
    <w:rsid w:val="0040509C"/>
    <w:pPr>
      <w:spacing w:after="100" w:line="259" w:lineRule="auto"/>
      <w:ind w:left="1540"/>
    </w:pPr>
    <w:rPr>
      <w:rFonts w:asciiTheme="minorHAnsi" w:eastAsiaTheme="minorEastAsia" w:hAnsiTheme="minorHAnsi" w:cstheme="minorBidi"/>
      <w:kern w:val="2"/>
      <w:sz w:val="22"/>
      <w:szCs w:val="22"/>
      <w:lang w:val="uk-UA" w:eastAsia="uk-UA"/>
      <w14:ligatures w14:val="standardContextual"/>
    </w:rPr>
  </w:style>
  <w:style w:type="paragraph" w:styleId="91">
    <w:name w:val="toc 9"/>
    <w:basedOn w:val="a0"/>
    <w:next w:val="a0"/>
    <w:autoRedefine/>
    <w:uiPriority w:val="39"/>
    <w:unhideWhenUsed/>
    <w:rsid w:val="0040509C"/>
    <w:pPr>
      <w:spacing w:after="100" w:line="259" w:lineRule="auto"/>
      <w:ind w:left="1760"/>
    </w:pPr>
    <w:rPr>
      <w:rFonts w:asciiTheme="minorHAnsi" w:eastAsiaTheme="minorEastAsia" w:hAnsiTheme="minorHAnsi" w:cstheme="minorBidi"/>
      <w:kern w:val="2"/>
      <w:sz w:val="22"/>
      <w:szCs w:val="22"/>
      <w:lang w:val="uk-UA" w:eastAsia="uk-UA"/>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665429">
      <w:bodyDiv w:val="1"/>
      <w:marLeft w:val="0"/>
      <w:marRight w:val="0"/>
      <w:marTop w:val="0"/>
      <w:marBottom w:val="0"/>
      <w:divBdr>
        <w:top w:val="none" w:sz="0" w:space="0" w:color="auto"/>
        <w:left w:val="none" w:sz="0" w:space="0" w:color="auto"/>
        <w:bottom w:val="none" w:sz="0" w:space="0" w:color="auto"/>
        <w:right w:val="none" w:sz="0" w:space="0" w:color="auto"/>
      </w:divBdr>
    </w:div>
    <w:div w:id="144973806">
      <w:bodyDiv w:val="1"/>
      <w:marLeft w:val="0"/>
      <w:marRight w:val="0"/>
      <w:marTop w:val="0"/>
      <w:marBottom w:val="0"/>
      <w:divBdr>
        <w:top w:val="none" w:sz="0" w:space="0" w:color="auto"/>
        <w:left w:val="none" w:sz="0" w:space="0" w:color="auto"/>
        <w:bottom w:val="none" w:sz="0" w:space="0" w:color="auto"/>
        <w:right w:val="none" w:sz="0" w:space="0" w:color="auto"/>
      </w:divBdr>
    </w:div>
    <w:div w:id="455216212">
      <w:bodyDiv w:val="1"/>
      <w:marLeft w:val="0"/>
      <w:marRight w:val="0"/>
      <w:marTop w:val="0"/>
      <w:marBottom w:val="0"/>
      <w:divBdr>
        <w:top w:val="none" w:sz="0" w:space="0" w:color="auto"/>
        <w:left w:val="none" w:sz="0" w:space="0" w:color="auto"/>
        <w:bottom w:val="none" w:sz="0" w:space="0" w:color="auto"/>
        <w:right w:val="none" w:sz="0" w:space="0" w:color="auto"/>
      </w:divBdr>
    </w:div>
    <w:div w:id="468934263">
      <w:bodyDiv w:val="1"/>
      <w:marLeft w:val="0"/>
      <w:marRight w:val="0"/>
      <w:marTop w:val="0"/>
      <w:marBottom w:val="0"/>
      <w:divBdr>
        <w:top w:val="none" w:sz="0" w:space="0" w:color="auto"/>
        <w:left w:val="none" w:sz="0" w:space="0" w:color="auto"/>
        <w:bottom w:val="none" w:sz="0" w:space="0" w:color="auto"/>
        <w:right w:val="none" w:sz="0" w:space="0" w:color="auto"/>
      </w:divBdr>
      <w:divsChild>
        <w:div w:id="775712509">
          <w:marLeft w:val="0"/>
          <w:marRight w:val="0"/>
          <w:marTop w:val="0"/>
          <w:marBottom w:val="0"/>
          <w:divBdr>
            <w:top w:val="none" w:sz="0" w:space="0" w:color="auto"/>
            <w:left w:val="none" w:sz="0" w:space="0" w:color="auto"/>
            <w:bottom w:val="none" w:sz="0" w:space="0" w:color="auto"/>
            <w:right w:val="none" w:sz="0" w:space="0" w:color="auto"/>
          </w:divBdr>
          <w:divsChild>
            <w:div w:id="2122651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279328">
      <w:bodyDiv w:val="1"/>
      <w:marLeft w:val="0"/>
      <w:marRight w:val="0"/>
      <w:marTop w:val="0"/>
      <w:marBottom w:val="0"/>
      <w:divBdr>
        <w:top w:val="none" w:sz="0" w:space="0" w:color="auto"/>
        <w:left w:val="none" w:sz="0" w:space="0" w:color="auto"/>
        <w:bottom w:val="none" w:sz="0" w:space="0" w:color="auto"/>
        <w:right w:val="none" w:sz="0" w:space="0" w:color="auto"/>
      </w:divBdr>
    </w:div>
    <w:div w:id="566457852">
      <w:bodyDiv w:val="1"/>
      <w:marLeft w:val="0"/>
      <w:marRight w:val="0"/>
      <w:marTop w:val="0"/>
      <w:marBottom w:val="0"/>
      <w:divBdr>
        <w:top w:val="none" w:sz="0" w:space="0" w:color="auto"/>
        <w:left w:val="none" w:sz="0" w:space="0" w:color="auto"/>
        <w:bottom w:val="none" w:sz="0" w:space="0" w:color="auto"/>
        <w:right w:val="none" w:sz="0" w:space="0" w:color="auto"/>
      </w:divBdr>
    </w:div>
    <w:div w:id="599486160">
      <w:bodyDiv w:val="1"/>
      <w:marLeft w:val="0"/>
      <w:marRight w:val="0"/>
      <w:marTop w:val="0"/>
      <w:marBottom w:val="0"/>
      <w:divBdr>
        <w:top w:val="none" w:sz="0" w:space="0" w:color="auto"/>
        <w:left w:val="none" w:sz="0" w:space="0" w:color="auto"/>
        <w:bottom w:val="none" w:sz="0" w:space="0" w:color="auto"/>
        <w:right w:val="none" w:sz="0" w:space="0" w:color="auto"/>
      </w:divBdr>
    </w:div>
    <w:div w:id="647395261">
      <w:bodyDiv w:val="1"/>
      <w:marLeft w:val="0"/>
      <w:marRight w:val="0"/>
      <w:marTop w:val="0"/>
      <w:marBottom w:val="0"/>
      <w:divBdr>
        <w:top w:val="none" w:sz="0" w:space="0" w:color="auto"/>
        <w:left w:val="none" w:sz="0" w:space="0" w:color="auto"/>
        <w:bottom w:val="none" w:sz="0" w:space="0" w:color="auto"/>
        <w:right w:val="none" w:sz="0" w:space="0" w:color="auto"/>
      </w:divBdr>
    </w:div>
    <w:div w:id="665204065">
      <w:bodyDiv w:val="1"/>
      <w:marLeft w:val="0"/>
      <w:marRight w:val="0"/>
      <w:marTop w:val="0"/>
      <w:marBottom w:val="0"/>
      <w:divBdr>
        <w:top w:val="none" w:sz="0" w:space="0" w:color="auto"/>
        <w:left w:val="none" w:sz="0" w:space="0" w:color="auto"/>
        <w:bottom w:val="none" w:sz="0" w:space="0" w:color="auto"/>
        <w:right w:val="none" w:sz="0" w:space="0" w:color="auto"/>
      </w:divBdr>
    </w:div>
    <w:div w:id="666322765">
      <w:bodyDiv w:val="1"/>
      <w:marLeft w:val="0"/>
      <w:marRight w:val="0"/>
      <w:marTop w:val="0"/>
      <w:marBottom w:val="0"/>
      <w:divBdr>
        <w:top w:val="none" w:sz="0" w:space="0" w:color="auto"/>
        <w:left w:val="none" w:sz="0" w:space="0" w:color="auto"/>
        <w:bottom w:val="none" w:sz="0" w:space="0" w:color="auto"/>
        <w:right w:val="none" w:sz="0" w:space="0" w:color="auto"/>
      </w:divBdr>
    </w:div>
    <w:div w:id="681323228">
      <w:bodyDiv w:val="1"/>
      <w:marLeft w:val="0"/>
      <w:marRight w:val="0"/>
      <w:marTop w:val="0"/>
      <w:marBottom w:val="0"/>
      <w:divBdr>
        <w:top w:val="none" w:sz="0" w:space="0" w:color="auto"/>
        <w:left w:val="none" w:sz="0" w:space="0" w:color="auto"/>
        <w:bottom w:val="none" w:sz="0" w:space="0" w:color="auto"/>
        <w:right w:val="none" w:sz="0" w:space="0" w:color="auto"/>
      </w:divBdr>
    </w:div>
    <w:div w:id="721517964">
      <w:bodyDiv w:val="1"/>
      <w:marLeft w:val="0"/>
      <w:marRight w:val="0"/>
      <w:marTop w:val="0"/>
      <w:marBottom w:val="0"/>
      <w:divBdr>
        <w:top w:val="none" w:sz="0" w:space="0" w:color="auto"/>
        <w:left w:val="none" w:sz="0" w:space="0" w:color="auto"/>
        <w:bottom w:val="none" w:sz="0" w:space="0" w:color="auto"/>
        <w:right w:val="none" w:sz="0" w:space="0" w:color="auto"/>
      </w:divBdr>
    </w:div>
    <w:div w:id="768351923">
      <w:bodyDiv w:val="1"/>
      <w:marLeft w:val="0"/>
      <w:marRight w:val="0"/>
      <w:marTop w:val="0"/>
      <w:marBottom w:val="0"/>
      <w:divBdr>
        <w:top w:val="none" w:sz="0" w:space="0" w:color="auto"/>
        <w:left w:val="none" w:sz="0" w:space="0" w:color="auto"/>
        <w:bottom w:val="none" w:sz="0" w:space="0" w:color="auto"/>
        <w:right w:val="none" w:sz="0" w:space="0" w:color="auto"/>
      </w:divBdr>
    </w:div>
    <w:div w:id="872113770">
      <w:bodyDiv w:val="1"/>
      <w:marLeft w:val="0"/>
      <w:marRight w:val="0"/>
      <w:marTop w:val="0"/>
      <w:marBottom w:val="0"/>
      <w:divBdr>
        <w:top w:val="none" w:sz="0" w:space="0" w:color="auto"/>
        <w:left w:val="none" w:sz="0" w:space="0" w:color="auto"/>
        <w:bottom w:val="none" w:sz="0" w:space="0" w:color="auto"/>
        <w:right w:val="none" w:sz="0" w:space="0" w:color="auto"/>
      </w:divBdr>
    </w:div>
    <w:div w:id="884176976">
      <w:bodyDiv w:val="1"/>
      <w:marLeft w:val="0"/>
      <w:marRight w:val="0"/>
      <w:marTop w:val="0"/>
      <w:marBottom w:val="0"/>
      <w:divBdr>
        <w:top w:val="none" w:sz="0" w:space="0" w:color="auto"/>
        <w:left w:val="none" w:sz="0" w:space="0" w:color="auto"/>
        <w:bottom w:val="none" w:sz="0" w:space="0" w:color="auto"/>
        <w:right w:val="none" w:sz="0" w:space="0" w:color="auto"/>
      </w:divBdr>
    </w:div>
    <w:div w:id="965161396">
      <w:bodyDiv w:val="1"/>
      <w:marLeft w:val="0"/>
      <w:marRight w:val="0"/>
      <w:marTop w:val="0"/>
      <w:marBottom w:val="0"/>
      <w:divBdr>
        <w:top w:val="none" w:sz="0" w:space="0" w:color="auto"/>
        <w:left w:val="none" w:sz="0" w:space="0" w:color="auto"/>
        <w:bottom w:val="none" w:sz="0" w:space="0" w:color="auto"/>
        <w:right w:val="none" w:sz="0" w:space="0" w:color="auto"/>
      </w:divBdr>
    </w:div>
    <w:div w:id="1140415555">
      <w:bodyDiv w:val="1"/>
      <w:marLeft w:val="0"/>
      <w:marRight w:val="0"/>
      <w:marTop w:val="0"/>
      <w:marBottom w:val="0"/>
      <w:divBdr>
        <w:top w:val="none" w:sz="0" w:space="0" w:color="auto"/>
        <w:left w:val="none" w:sz="0" w:space="0" w:color="auto"/>
        <w:bottom w:val="none" w:sz="0" w:space="0" w:color="auto"/>
        <w:right w:val="none" w:sz="0" w:space="0" w:color="auto"/>
      </w:divBdr>
    </w:div>
    <w:div w:id="1155103916">
      <w:bodyDiv w:val="1"/>
      <w:marLeft w:val="0"/>
      <w:marRight w:val="0"/>
      <w:marTop w:val="0"/>
      <w:marBottom w:val="0"/>
      <w:divBdr>
        <w:top w:val="none" w:sz="0" w:space="0" w:color="auto"/>
        <w:left w:val="none" w:sz="0" w:space="0" w:color="auto"/>
        <w:bottom w:val="none" w:sz="0" w:space="0" w:color="auto"/>
        <w:right w:val="none" w:sz="0" w:space="0" w:color="auto"/>
      </w:divBdr>
    </w:div>
    <w:div w:id="1174031959">
      <w:bodyDiv w:val="1"/>
      <w:marLeft w:val="0"/>
      <w:marRight w:val="0"/>
      <w:marTop w:val="0"/>
      <w:marBottom w:val="0"/>
      <w:divBdr>
        <w:top w:val="none" w:sz="0" w:space="0" w:color="auto"/>
        <w:left w:val="none" w:sz="0" w:space="0" w:color="auto"/>
        <w:bottom w:val="none" w:sz="0" w:space="0" w:color="auto"/>
        <w:right w:val="none" w:sz="0" w:space="0" w:color="auto"/>
      </w:divBdr>
    </w:div>
    <w:div w:id="1242526758">
      <w:bodyDiv w:val="1"/>
      <w:marLeft w:val="0"/>
      <w:marRight w:val="0"/>
      <w:marTop w:val="0"/>
      <w:marBottom w:val="0"/>
      <w:divBdr>
        <w:top w:val="none" w:sz="0" w:space="0" w:color="auto"/>
        <w:left w:val="none" w:sz="0" w:space="0" w:color="auto"/>
        <w:bottom w:val="none" w:sz="0" w:space="0" w:color="auto"/>
        <w:right w:val="none" w:sz="0" w:space="0" w:color="auto"/>
      </w:divBdr>
    </w:div>
    <w:div w:id="1307592332">
      <w:bodyDiv w:val="1"/>
      <w:marLeft w:val="0"/>
      <w:marRight w:val="0"/>
      <w:marTop w:val="0"/>
      <w:marBottom w:val="0"/>
      <w:divBdr>
        <w:top w:val="none" w:sz="0" w:space="0" w:color="auto"/>
        <w:left w:val="none" w:sz="0" w:space="0" w:color="auto"/>
        <w:bottom w:val="none" w:sz="0" w:space="0" w:color="auto"/>
        <w:right w:val="none" w:sz="0" w:space="0" w:color="auto"/>
      </w:divBdr>
    </w:div>
    <w:div w:id="1482425473">
      <w:bodyDiv w:val="1"/>
      <w:marLeft w:val="0"/>
      <w:marRight w:val="0"/>
      <w:marTop w:val="0"/>
      <w:marBottom w:val="0"/>
      <w:divBdr>
        <w:top w:val="none" w:sz="0" w:space="0" w:color="auto"/>
        <w:left w:val="none" w:sz="0" w:space="0" w:color="auto"/>
        <w:bottom w:val="none" w:sz="0" w:space="0" w:color="auto"/>
        <w:right w:val="none" w:sz="0" w:space="0" w:color="auto"/>
      </w:divBdr>
    </w:div>
    <w:div w:id="1497764476">
      <w:bodyDiv w:val="1"/>
      <w:marLeft w:val="0"/>
      <w:marRight w:val="0"/>
      <w:marTop w:val="0"/>
      <w:marBottom w:val="0"/>
      <w:divBdr>
        <w:top w:val="none" w:sz="0" w:space="0" w:color="auto"/>
        <w:left w:val="none" w:sz="0" w:space="0" w:color="auto"/>
        <w:bottom w:val="none" w:sz="0" w:space="0" w:color="auto"/>
        <w:right w:val="none" w:sz="0" w:space="0" w:color="auto"/>
      </w:divBdr>
    </w:div>
    <w:div w:id="1552495161">
      <w:bodyDiv w:val="1"/>
      <w:marLeft w:val="0"/>
      <w:marRight w:val="0"/>
      <w:marTop w:val="0"/>
      <w:marBottom w:val="0"/>
      <w:divBdr>
        <w:top w:val="none" w:sz="0" w:space="0" w:color="auto"/>
        <w:left w:val="none" w:sz="0" w:space="0" w:color="auto"/>
        <w:bottom w:val="none" w:sz="0" w:space="0" w:color="auto"/>
        <w:right w:val="none" w:sz="0" w:space="0" w:color="auto"/>
      </w:divBdr>
    </w:div>
    <w:div w:id="1622111275">
      <w:bodyDiv w:val="1"/>
      <w:marLeft w:val="0"/>
      <w:marRight w:val="0"/>
      <w:marTop w:val="0"/>
      <w:marBottom w:val="0"/>
      <w:divBdr>
        <w:top w:val="none" w:sz="0" w:space="0" w:color="auto"/>
        <w:left w:val="none" w:sz="0" w:space="0" w:color="auto"/>
        <w:bottom w:val="none" w:sz="0" w:space="0" w:color="auto"/>
        <w:right w:val="none" w:sz="0" w:space="0" w:color="auto"/>
      </w:divBdr>
      <w:divsChild>
        <w:div w:id="1252399615">
          <w:marLeft w:val="0"/>
          <w:marRight w:val="0"/>
          <w:marTop w:val="0"/>
          <w:marBottom w:val="0"/>
          <w:divBdr>
            <w:top w:val="none" w:sz="0" w:space="0" w:color="auto"/>
            <w:left w:val="none" w:sz="0" w:space="0" w:color="auto"/>
            <w:bottom w:val="none" w:sz="0" w:space="0" w:color="auto"/>
            <w:right w:val="none" w:sz="0" w:space="0" w:color="auto"/>
          </w:divBdr>
        </w:div>
      </w:divsChild>
    </w:div>
    <w:div w:id="1703821194">
      <w:bodyDiv w:val="1"/>
      <w:marLeft w:val="0"/>
      <w:marRight w:val="0"/>
      <w:marTop w:val="0"/>
      <w:marBottom w:val="0"/>
      <w:divBdr>
        <w:top w:val="none" w:sz="0" w:space="0" w:color="auto"/>
        <w:left w:val="none" w:sz="0" w:space="0" w:color="auto"/>
        <w:bottom w:val="none" w:sz="0" w:space="0" w:color="auto"/>
        <w:right w:val="none" w:sz="0" w:space="0" w:color="auto"/>
      </w:divBdr>
    </w:div>
    <w:div w:id="17379758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png"/><Relationship Id="rId42" Type="http://schemas.openxmlformats.org/officeDocument/2006/relationships/image" Target="media/image32.jpeg"/><Relationship Id="rId47" Type="http://schemas.openxmlformats.org/officeDocument/2006/relationships/image" Target="media/image37.png"/><Relationship Id="rId63" Type="http://schemas.openxmlformats.org/officeDocument/2006/relationships/image" Target="media/image53.png"/><Relationship Id="rId68" Type="http://schemas.openxmlformats.org/officeDocument/2006/relationships/image" Target="media/image58.png"/><Relationship Id="rId16" Type="http://schemas.openxmlformats.org/officeDocument/2006/relationships/image" Target="media/image6.png"/><Relationship Id="rId11" Type="http://schemas.openxmlformats.org/officeDocument/2006/relationships/header" Target="header3.xml"/><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image" Target="media/image35.png"/><Relationship Id="rId53" Type="http://schemas.openxmlformats.org/officeDocument/2006/relationships/image" Target="media/image43.png"/><Relationship Id="rId58" Type="http://schemas.openxmlformats.org/officeDocument/2006/relationships/image" Target="media/image48.png"/><Relationship Id="rId66" Type="http://schemas.openxmlformats.org/officeDocument/2006/relationships/image" Target="media/image56.png"/><Relationship Id="rId74" Type="http://schemas.openxmlformats.org/officeDocument/2006/relationships/hyperlink" Target="https://dolphincargo.com.ua/ua/vidi-vantazhiv-ta-ix-klasifikaciya/"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1.png"/><Relationship Id="rId19" Type="http://schemas.openxmlformats.org/officeDocument/2006/relationships/image" Target="media/image9.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jpeg"/><Relationship Id="rId48" Type="http://schemas.openxmlformats.org/officeDocument/2006/relationships/image" Target="media/image38.png"/><Relationship Id="rId56" Type="http://schemas.openxmlformats.org/officeDocument/2006/relationships/image" Target="media/image46.png"/><Relationship Id="rId64" Type="http://schemas.openxmlformats.org/officeDocument/2006/relationships/image" Target="media/image54.png"/><Relationship Id="rId69" Type="http://schemas.openxmlformats.org/officeDocument/2006/relationships/image" Target="media/image59.png"/><Relationship Id="rId77" Type="http://schemas.openxmlformats.org/officeDocument/2006/relationships/header" Target="header6.xml"/><Relationship Id="rId8" Type="http://schemas.openxmlformats.org/officeDocument/2006/relationships/header" Target="header1.xml"/><Relationship Id="rId51" Type="http://schemas.openxmlformats.org/officeDocument/2006/relationships/image" Target="media/image41.png"/><Relationship Id="rId72" Type="http://schemas.openxmlformats.org/officeDocument/2006/relationships/hyperlink" Target="https://ryderukraine.com/newsblog/driving-license-categories/" TargetMode="Externa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9.png"/><Relationship Id="rId67" Type="http://schemas.openxmlformats.org/officeDocument/2006/relationships/image" Target="media/image57.png"/><Relationship Id="rId20" Type="http://schemas.openxmlformats.org/officeDocument/2006/relationships/image" Target="media/image10.png"/><Relationship Id="rId41" Type="http://schemas.openxmlformats.org/officeDocument/2006/relationships/image" Target="media/image31.jpeg"/><Relationship Id="rId54" Type="http://schemas.openxmlformats.org/officeDocument/2006/relationships/image" Target="media/image44.png"/><Relationship Id="rId62" Type="http://schemas.openxmlformats.org/officeDocument/2006/relationships/image" Target="media/image52.png"/><Relationship Id="rId70" Type="http://schemas.openxmlformats.org/officeDocument/2006/relationships/hyperlink" Target="https://github.com/Doskonala/lazy_lorry" TargetMode="External"/><Relationship Id="rId75"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jpeg"/><Relationship Id="rId49" Type="http://schemas.openxmlformats.org/officeDocument/2006/relationships/image" Target="media/image39.png"/><Relationship Id="rId57" Type="http://schemas.openxmlformats.org/officeDocument/2006/relationships/image" Target="media/image47.png"/><Relationship Id="rId10" Type="http://schemas.openxmlformats.org/officeDocument/2006/relationships/image" Target="media/image1.png"/><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50.png"/><Relationship Id="rId65" Type="http://schemas.openxmlformats.org/officeDocument/2006/relationships/image" Target="media/image55.png"/><Relationship Id="rId73" Type="http://schemas.openxmlformats.org/officeDocument/2006/relationships/hyperlink" Target="https://zt.tax.gov.ua/media-ark/news-ark/769374.html"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9.jpeg"/><Relationship Id="rId34" Type="http://schemas.openxmlformats.org/officeDocument/2006/relationships/image" Target="media/image24.png"/><Relationship Id="rId50" Type="http://schemas.openxmlformats.org/officeDocument/2006/relationships/image" Target="media/image40.png"/><Relationship Id="rId55" Type="http://schemas.openxmlformats.org/officeDocument/2006/relationships/image" Target="media/image45.png"/><Relationship Id="rId76" Type="http://schemas.openxmlformats.org/officeDocument/2006/relationships/header" Target="header5.xml"/><Relationship Id="rId7" Type="http://schemas.openxmlformats.org/officeDocument/2006/relationships/endnotes" Target="endnotes.xml"/><Relationship Id="rId71" Type="http://schemas.openxmlformats.org/officeDocument/2006/relationships/hyperlink" Target="https://ua.jooble.org/blog/yak-staty-dyspetcherom-vantazhnyh-avtoperevezen/" TargetMode="External"/><Relationship Id="rId2" Type="http://schemas.openxmlformats.org/officeDocument/2006/relationships/numbering" Target="numbering.xml"/><Relationship Id="rId29" Type="http://schemas.openxmlformats.org/officeDocument/2006/relationships/image" Target="media/image19.png"/></Relationships>
</file>

<file path=word/_rels/settings.xml.rels><?xml version="1.0" encoding="UTF-8" standalone="yes"?>
<Relationships xmlns="http://schemas.openxmlformats.org/package/2006/relationships"><Relationship Id="rId1" Type="http://schemas.openxmlformats.org/officeDocument/2006/relationships/attachedTemplate" Target="file:///J:\&#1030;&#1055;&#1047;-2024\2024%20&#1079;&#1072;&#1093;&#1080;&#1089;&#1090;\&#1082;&#1110;\&#1073;&#1083;&#1072;&#1085;&#1082;%20&#1073;&#1072;&#1082;&#1072;&#1083;&#1072;&#1074;&#1088;&#1089;&#1100;&#1082;&#1086;%2049.dot"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2A1155-E61D-468F-B344-981B069F35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бакалаврсько 49</Template>
  <TotalTime>1</TotalTime>
  <Pages>6</Pages>
  <Words>127048</Words>
  <Characters>72418</Characters>
  <Application>Microsoft Office Word</Application>
  <DocSecurity>0</DocSecurity>
  <Lines>603</Lines>
  <Paragraphs>398</Paragraphs>
  <ScaleCrop>false</ScaleCrop>
  <HeadingPairs>
    <vt:vector size="6" baseType="variant">
      <vt:variant>
        <vt:lpstr>Назва</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199068</CharactersWithSpaces>
  <SharedDoc>false</SharedDoc>
  <HLinks>
    <vt:vector size="12" baseType="variant">
      <vt:variant>
        <vt:i4>1441842</vt:i4>
      </vt:variant>
      <vt:variant>
        <vt:i4>8</vt:i4>
      </vt:variant>
      <vt:variant>
        <vt:i4>0</vt:i4>
      </vt:variant>
      <vt:variant>
        <vt:i4>5</vt:i4>
      </vt:variant>
      <vt:variant>
        <vt:lpwstr/>
      </vt:variant>
      <vt:variant>
        <vt:lpwstr>_Toc105612758</vt:lpwstr>
      </vt:variant>
      <vt:variant>
        <vt:i4>1441842</vt:i4>
      </vt:variant>
      <vt:variant>
        <vt:i4>2</vt:i4>
      </vt:variant>
      <vt:variant>
        <vt:i4>0</vt:i4>
      </vt:variant>
      <vt:variant>
        <vt:i4>5</vt:i4>
      </vt:variant>
      <vt:variant>
        <vt:lpwstr/>
      </vt:variant>
      <vt:variant>
        <vt:lpwstr>_Toc105612757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usr</dc:creator>
  <cp:lastModifiedBy>usr</cp:lastModifiedBy>
  <cp:revision>2</cp:revision>
  <cp:lastPrinted>2024-06-15T14:45:00Z</cp:lastPrinted>
  <dcterms:created xsi:type="dcterms:W3CDTF">2024-09-17T12:23:00Z</dcterms:created>
  <dcterms:modified xsi:type="dcterms:W3CDTF">2024-09-17T12:23:00Z</dcterms:modified>
</cp:coreProperties>
</file>